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60" w:right="1620"/>
        </w:sectPr>
      </w:pPr>
      <w:rPr/>
    </w:p>
    <w:p>
      <w:pPr>
        <w:spacing w:before="34" w:after="0" w:line="227" w:lineRule="exact"/>
        <w:ind w:left="1078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77.10817pt;margin-top:1.963318pt;width:65.275641pt;height:.1pt;mso-position-horizontal-relative:page;mso-position-vertical-relative:paragraph;z-index:-21803" coordorigin="3542,39" coordsize="1306,2">
            <v:shape style="position:absolute;left:3542;top:39;width:1306;height:2" coordorigin="3542,39" coordsize="1306,0" path="m3542,39l4848,39e" filled="f" stroked="t" strokeweight=".959936pt" strokecolor="#3B3B3B">
              <v:path arrowok="t"/>
            </v:shape>
          </v:group>
          <w10:wrap type="none"/>
        </w:pict>
      </w:r>
      <w:r>
        <w:rPr/>
        <w:pict>
          <v:group style="position:absolute;margin-left:176.868195pt;margin-top:12.839883pt;width:55.430162pt;height:1.118961pt;mso-position-horizontal-relative:page;mso-position-vertical-relative:paragraph;z-index:-21794" coordorigin="3537,257" coordsize="1109,22">
            <v:group style="position:absolute;left:3542;top:274;width:595;height:2" coordorigin="3542,274" coordsize="595,2">
              <v:shape style="position:absolute;left:3542;top:274;width:595;height:2" coordorigin="3542,274" coordsize="595,0" path="m3542,274l4137,274e" filled="f" stroked="t" strokeweight=".479968pt" strokecolor="#000000">
                <v:path arrowok="t"/>
              </v:shape>
            </v:group>
            <v:group style="position:absolute;left:4076;top:261;width:566;height:2" coordorigin="4076,261" coordsize="566,2">
              <v:shape style="position:absolute;left:4076;top:261;width:566;height:2" coordorigin="4076,261" coordsize="566,0" path="m4076,261l4642,261e" filled="f" stroked="t" strokeweight=".4pt" strokecolor="#0B0B0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position w:val="-1"/>
        </w:rPr>
        <w:t>Je.QHHCTBeHH</w:t>
      </w:r>
      <w:r>
        <w:rPr>
          <w:rFonts w:ascii="Arial" w:hAnsi="Arial" w:cs="Arial" w:eastAsia="Arial"/>
          <w:sz w:val="16"/>
          <w:szCs w:val="16"/>
          <w:color w:val="212121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12121"/>
          <w:spacing w:val="0"/>
          <w:w w:val="100"/>
          <w:position w:val="-1"/>
        </w:rPr>
        <w:t>6poj</w:t>
      </w:r>
      <w:r>
        <w:rPr>
          <w:rFonts w:ascii="Arial" w:hAnsi="Arial" w:cs="Arial" w:eastAsia="Arial"/>
          <w:sz w:val="20"/>
          <w:szCs w:val="20"/>
          <w:color w:val="212121"/>
          <w:spacing w:val="50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212121"/>
          <w:spacing w:val="0"/>
          <w:w w:val="114"/>
          <w:position w:val="-1"/>
        </w:rPr>
        <w:t>K6C</w:t>
      </w:r>
      <w:r>
        <w:rPr>
          <w:rFonts w:ascii="Arial" w:hAnsi="Arial" w:cs="Arial" w:eastAsia="Arial"/>
          <w:sz w:val="19"/>
          <w:szCs w:val="19"/>
          <w:color w:val="212121"/>
          <w:spacing w:val="1"/>
          <w:w w:val="114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31"/>
          <w:position w:val="-1"/>
        </w:rPr>
        <w:t>L.:l8....::..03..:...c6:....: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32"/>
          <w:position w:val="-1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68"/>
        </w:rPr>
        <w:t>_.J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60" w:right="1620"/>
          <w:cols w:num="2" w:equalWidth="0">
            <w:col w:w="3952" w:space="572"/>
            <w:col w:w="5676"/>
          </w:cols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11" w:right="4375" w:firstLine="5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9.036057pt;margin-top:25.670406pt;width:453.569711pt;height:.1pt;mso-position-horizontal-relative:page;mso-position-vertical-relative:paragraph;z-index:-21802" coordorigin="1181,513" coordsize="9071,2">
            <v:shape style="position:absolute;left:1181;top:513;width:9071;height:2" coordorigin="1181,513" coordsize="9071,0" path="m1181,513l10252,513e" filled="f" stroked="t" strokeweight=".959936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HA3H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KOPHCHHK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EYUETCKH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4"/>
        </w:rPr>
        <w:t>CPE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5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4"/>
        </w:rPr>
        <w:t>lCTABA: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93"/>
        </w:rPr>
        <w:t>IOMJJA)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93"/>
        </w:rPr>
        <w:t>J}iHCK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II030PJii1UTE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82"/>
        </w:rPr>
        <w:t>,ll:A.UOB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60" w:right="1620"/>
        </w:sectPr>
      </w:pPr>
      <w:rPr/>
    </w:p>
    <w:p>
      <w:pPr>
        <w:spacing w:before="53" w:after="0" w:line="240" w:lineRule="auto"/>
        <w:ind w:left="1059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21.911858pt;margin-top:1.429944pt;width:98.393429pt;height:.1pt;mso-position-horizontal-relative:page;mso-position-vertical-relative:paragraph;z-index:-21801" coordorigin="2438,29" coordsize="1968,2">
            <v:shape style="position:absolute;left:2438;top:29;width:1968;height:2" coordorigin="2438,29" coordsize="1968,0" path="m2438,29l4406,29e" filled="f" stroked="t" strokeweight=".959936pt" strokecolor="#1F1F1F">
              <v:path arrowok="t"/>
            </v:shape>
          </v:group>
          <w10:wrap type="none"/>
        </w:pict>
      </w:r>
      <w:r>
        <w:rPr/>
        <w:pict>
          <v:group style="position:absolute;margin-left:315.338928pt;margin-top:1.909762pt;width:143.030449pt;height:.1pt;mso-position-horizontal-relative:page;mso-position-vertical-relative:paragraph;z-index:-21800" coordorigin="6307,38" coordsize="2861,2">
            <v:shape style="position:absolute;left:6307;top:38;width:2861;height:2" coordorigin="6307,38" coordsize="2861,0" path="m6307,38l9167,38e" filled="f" stroked="t" strokeweight=".959936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7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7"/>
        </w:rPr>
        <w:t>lMillTE: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3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71"/>
          <w:u w:val="single" w:color="000000"/>
        </w:rPr>
        <w:t>ciB=E....::..Or:....:P....::..A=.U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1"/>
          <w:w w:val="71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72"/>
          <w:u w:val="single" w:color="000000"/>
        </w:rPr>
        <w:t>----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72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llME: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1100289723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Courier New" w:hAnsi="Courier New" w:cs="Courier New" w:eastAsia="Courier New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17"/>
        </w:rPr>
        <w:t>MAnfqHM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17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.6POJ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7"/>
        </w:rPr>
        <w:t>07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88"/>
          <w:w w:val="107"/>
        </w:rPr>
        <w:t>7</w:t>
      </w:r>
      <w:r>
        <w:rPr>
          <w:rFonts w:ascii="Courier New" w:hAnsi="Courier New" w:cs="Courier New" w:eastAsia="Courier New"/>
          <w:sz w:val="31"/>
          <w:szCs w:val="31"/>
          <w:color w:val="0C0C0C"/>
          <w:spacing w:val="-101"/>
          <w:w w:val="136"/>
          <w:position w:val="-1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7"/>
          <w:position w:val="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67"/>
          <w:w w:val="107"/>
          <w:position w:val="0"/>
        </w:rPr>
        <w:t>1</w:t>
      </w:r>
      <w:r>
        <w:rPr>
          <w:rFonts w:ascii="Courier New" w:hAnsi="Courier New" w:cs="Courier New" w:eastAsia="Courier New"/>
          <w:sz w:val="31"/>
          <w:szCs w:val="31"/>
          <w:color w:val="0C0C0C"/>
          <w:spacing w:val="-142"/>
          <w:w w:val="136"/>
          <w:position w:val="-1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7"/>
          <w:position w:val="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70"/>
          <w:w w:val="107"/>
          <w:position w:val="0"/>
        </w:rPr>
        <w:t>5</w:t>
      </w:r>
      <w:r>
        <w:rPr>
          <w:rFonts w:ascii="Courier New" w:hAnsi="Courier New" w:cs="Courier New" w:eastAsia="Courier New"/>
          <w:sz w:val="31"/>
          <w:szCs w:val="31"/>
          <w:color w:val="363636"/>
          <w:spacing w:val="-82"/>
          <w:w w:val="76"/>
          <w:position w:val="-1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38"/>
          <w:w w:val="107"/>
          <w:position w:val="0"/>
        </w:rPr>
        <w:t>0</w:t>
      </w:r>
      <w:r>
        <w:rPr>
          <w:rFonts w:ascii="Courier New" w:hAnsi="Courier New" w:cs="Courier New" w:eastAsia="Courier New"/>
          <w:sz w:val="31"/>
          <w:szCs w:val="31"/>
          <w:color w:val="363636"/>
          <w:spacing w:val="0"/>
          <w:w w:val="76"/>
          <w:position w:val="-12"/>
        </w:rPr>
        <w:t>---------------</w:t>
      </w:r>
      <w:r>
        <w:rPr>
          <w:rFonts w:ascii="Courier New" w:hAnsi="Courier New" w:cs="Courier New" w:eastAsia="Courier New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318" w:lineRule="exact"/>
        <w:ind w:right="-20"/>
        <w:jc w:val="left"/>
        <w:tabs>
          <w:tab w:pos="5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98.373383pt;margin-top:3.740026pt;width:114.232372pt;height:.1pt;mso-position-horizontal-relative:page;mso-position-vertical-relative:paragraph;z-index:-21799" coordorigin="7967,75" coordsize="2285,2">
            <v:shape style="position:absolute;left:7967;top:75;width:2285;height:2" coordorigin="7967,75" coordsize="2285,0" path="m7967,75l10252,75e" filled="f" stroked="t" strokeweight=".959936pt" strokecolor="#2B2B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EPOJ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12121"/>
          <w:spacing w:val="0"/>
          <w:w w:val="105"/>
        </w:rPr>
        <w:t>no</w:t>
      </w:r>
      <w:r>
        <w:rPr>
          <w:rFonts w:ascii="Times New Roman" w:hAnsi="Times New Roman" w:cs="Times New Roman" w:eastAsia="Times New Roman"/>
          <w:sz w:val="31"/>
          <w:szCs w:val="31"/>
          <w:color w:val="212121"/>
          <w:spacing w:val="6"/>
          <w:w w:val="10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9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56"/>
        </w:rPr>
        <w:t>lfYHAlL.:8_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56"/>
          <w:u w:val="single" w:color="000000"/>
        </w:rPr>
        <w:t>4o"--;:_98;_7....::..66_4_-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56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57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57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57"/>
        </w:rPr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60" w:right="1620"/>
          <w:cols w:num="2" w:equalWidth="0">
            <w:col w:w="4216" w:space="270"/>
            <w:col w:w="5714"/>
          </w:cols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586.760803pt;margin-top:516.284241pt;width:.1pt;height:109.398522pt;mso-position-horizontal-relative:page;mso-position-vertical-relative:page;z-index:-21796" coordorigin="11735,10326" coordsize="2,2188">
            <v:shape style="position:absolute;left:11735;top:10326;width:2;height:2188" coordorigin="11735,10326" coordsize="0,2188" path="m11735,12514l11735,10326e" filled="f" stroked="t" strokeweight="1.439904pt" strokecolor="#DBDBCF">
              <v:path arrowok="t"/>
            </v:shape>
          </v:group>
          <w10:wrap type="none"/>
        </w:pict>
      </w:r>
      <w:r>
        <w:rPr/>
        <w:pict>
          <v:group style="position:absolute;margin-left:74.875pt;margin-top:688.299011pt;width:501.086538pt;height:.1pt;mso-position-horizontal-relative:page;mso-position-vertical-relative:page;z-index:-21795" coordorigin="1498,13766" coordsize="10022,2">
            <v:shape style="position:absolute;left:1498;top:13766;width:10022;height:2" coordorigin="1498,13766" coordsize="10022,0" path="m1498,13766l11519,13766e" filled="f" stroked="t" strokeweight=".479968pt" strokecolor="#A3A3AC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34" w:after="0" w:line="240" w:lineRule="auto"/>
        <w:ind w:left="10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HA3M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9"/>
        </w:rPr>
        <w:t>HA)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9"/>
        </w:rPr>
        <w:t>lJIE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9"/>
        </w:rPr>
        <w:t>)I(HOr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2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9"/>
        </w:rPr>
        <w:t>lliPEKTH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69"/>
          <w:w w:val="10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75"/>
          <w:w w:val="10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8"/>
          <w:w w:val="109"/>
        </w:rPr>
        <w:t>!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9"/>
        </w:rPr>
        <w:t>OPHCHHK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3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6"/>
        </w:rPr>
        <w:t>EYUETCKH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6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6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1"/>
        </w:rPr>
        <w:t>CPE,l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-7"/>
          <w:w w:val="10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99"/>
        </w:rPr>
        <w:t>ABA: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1" w:lineRule="exact"/>
        <w:ind w:left="99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7.596153pt;margin-top:12.231436pt;width:443.970352pt;height:.1pt;mso-position-horizontal-relative:page;mso-position-vertical-relative:paragraph;z-index:-21798" coordorigin="1152,245" coordsize="8879,2">
            <v:shape style="position:absolute;left:1152;top:245;width:8879;height:2" coordorigin="1152,245" coordsize="8879,0" path="m1152,245l10031,245e" filled="f" stroked="t" strokeweight=".479968pt" strokecolor="#2B2B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95"/>
        </w:rPr>
        <w:t>jrPA,[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95"/>
        </w:rPr>
        <w:t>BEO!PA,U-CEKPETAPMJAT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3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KYJJTYPY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5" w:after="0" w:line="240" w:lineRule="auto"/>
        <w:ind w:left="267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12121"/>
          <w:spacing w:val="0"/>
          <w:w w:val="144"/>
        </w:rPr>
        <w:t>(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44"/>
        </w:rPr>
        <w:t>IIonyiLaB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44"/>
        </w:rPr>
        <w:t>a</w:t>
      </w:r>
      <w:r>
        <w:rPr>
          <w:rFonts w:ascii="Arial" w:hAnsi="Arial" w:cs="Arial" w:eastAsia="Arial"/>
          <w:sz w:val="14"/>
          <w:szCs w:val="14"/>
          <w:color w:val="212121"/>
          <w:spacing w:val="-4"/>
          <w:w w:val="144"/>
        </w:rPr>
        <w:t> 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00"/>
        </w:rPr>
        <w:t>C3M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12121"/>
          <w:spacing w:val="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15"/>
        </w:rPr>
        <w:t>HH,nnpeKTH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15"/>
        </w:rPr>
        <w:t>U</w:t>
      </w:r>
      <w:r>
        <w:rPr>
          <w:rFonts w:ascii="Arial" w:hAnsi="Arial" w:cs="Arial" w:eastAsia="Arial"/>
          <w:sz w:val="14"/>
          <w:szCs w:val="14"/>
          <w:color w:val="212121"/>
          <w:spacing w:val="-3"/>
          <w:w w:val="115"/>
        </w:rPr>
        <w:t> 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15"/>
        </w:rPr>
        <w:t>KOpUCHHK</w:t>
      </w:r>
      <w:r>
        <w:rPr>
          <w:rFonts w:ascii="Arial" w:hAnsi="Arial" w:cs="Arial" w:eastAsia="Arial"/>
          <w:sz w:val="14"/>
          <w:szCs w:val="14"/>
          <w:color w:val="212121"/>
          <w:spacing w:val="-21"/>
          <w:w w:val="115"/>
        </w:rPr>
        <w:t> 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15"/>
        </w:rPr>
        <w:t>6yueTCKHX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15"/>
        </w:rPr>
        <w:t> </w:t>
      </w:r>
      <w:r>
        <w:rPr>
          <w:rFonts w:ascii="Arial" w:hAnsi="Arial" w:cs="Arial" w:eastAsia="Arial"/>
          <w:sz w:val="14"/>
          <w:szCs w:val="14"/>
          <w:color w:val="212121"/>
          <w:spacing w:val="8"/>
          <w:w w:val="115"/>
        </w:rPr>
        <w:t> 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13"/>
        </w:rPr>
        <w:t>cpe,nCTaBa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14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3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</w:rPr>
        <w:t>nepuo,Q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3a</w:t>
      </w:r>
      <w:r>
        <w:rPr>
          <w:rFonts w:ascii="Arial" w:hAnsi="Arial" w:cs="Arial" w:eastAsia="Arial"/>
          <w:sz w:val="16"/>
          <w:szCs w:val="16"/>
          <w:color w:val="212121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KOj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1212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ce</w:t>
      </w:r>
      <w:r>
        <w:rPr>
          <w:rFonts w:ascii="Arial" w:hAnsi="Arial" w:cs="Arial" w:eastAsia="Arial"/>
          <w:sz w:val="16"/>
          <w:szCs w:val="16"/>
          <w:color w:val="212121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93"/>
        </w:rPr>
        <w:t>Pa.Q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93"/>
        </w:rPr>
        <w:t>H</w:t>
      </w:r>
      <w:r>
        <w:rPr>
          <w:rFonts w:ascii="Arial" w:hAnsi="Arial" w:cs="Arial" w:eastAsia="Arial"/>
          <w:sz w:val="16"/>
          <w:szCs w:val="16"/>
          <w:color w:val="212121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93"/>
        </w:rPr>
        <w:t>Q&gt;uHaHCHjCK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93"/>
        </w:rPr>
        <w:t>H</w:t>
      </w:r>
      <w:r>
        <w:rPr>
          <w:rFonts w:ascii="Arial" w:hAnsi="Arial" w:cs="Arial" w:eastAsia="Arial"/>
          <w:sz w:val="16"/>
          <w:szCs w:val="16"/>
          <w:color w:val="212121"/>
          <w:spacing w:val="-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3"/>
        </w:rPr>
        <w:t>U3BeWTaj: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auto"/>
        <w:ind w:left="1021" w:right="-20"/>
        <w:jc w:val="left"/>
        <w:tabs>
          <w:tab w:pos="33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7"/>
        </w:rPr>
        <w:t>0.1:1: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9"/>
          <w:w w:val="6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  <w:t>01.01.2018</w:t>
        <w:tab/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(M.MM.rrrr.)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011" w:right="-20"/>
        <w:jc w:val="left"/>
        <w:tabs>
          <w:tab w:pos="33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0.154648pt;margin-top:.686211pt;width:44.157052pt;height:.1pt;mso-position-horizontal-relative:page;mso-position-vertical-relative:paragraph;z-index:-21793" coordorigin="1603,14" coordsize="883,2">
            <v:shape style="position:absolute;left:1603;top:14;width:883;height:2" coordorigin="1603,14" coordsize="883,0" path="m1603,14l2486,14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80.154648pt;margin-top:12.681664pt;width:44.157052pt;height:.1pt;mso-position-horizontal-relative:page;mso-position-vertical-relative:paragraph;z-index:-21792" coordorigin="1603,254" coordsize="883,2">
            <v:shape style="position:absolute;left:1603;top:254;width:883;height:2" coordorigin="1603,254" coordsize="883,0" path="m1603,254l2486,254e" filled="f" stroked="t" strokeweight=".9599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1"/>
          <w:w w:val="7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77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77"/>
        </w:rPr>
        <w:t>o: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77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15"/>
          <w:w w:val="7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31.12.2018</w:t>
        <w:tab/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(M.MM.rrrr.)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6" w:lineRule="exact"/>
        <w:ind w:left="1002" w:right="-20"/>
        <w:jc w:val="left"/>
        <w:tabs>
          <w:tab w:pos="35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88.314102pt;margin-top:.719401pt;width:98.873397pt;height:.1pt;mso-position-horizontal-relative:page;mso-position-vertical-relative:paragraph;z-index:-21797" coordorigin="1766,14" coordsize="1977,2">
            <v:shape style="position:absolute;left:1766;top:14;width:1977;height:2" coordorigin="1766,14" coordsize="1977,0" path="m1766,14l3744,14e" filled="f" stroked="t" strokeweight=".959936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0"/>
          <w:w w:val="100"/>
        </w:rPr>
        <w:t>AaryM</w:t>
      </w:r>
      <w:r>
        <w:rPr>
          <w:rFonts w:ascii="Times New Roman" w:hAnsi="Times New Roman" w:cs="Times New Roman" w:eastAsia="Times New Roman"/>
          <w:sz w:val="20"/>
          <w:szCs w:val="20"/>
          <w:color w:val="0C0C0C"/>
          <w:spacing w:val="-7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ji6.02.2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51"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16"/>
          <w:position w:val="-1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11"/>
          <w:w w:val="116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0"/>
          <w:w w:val="73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6"/>
          <w:w w:val="73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4"/>
          <w:w w:val="67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F4F4F"/>
          <w:spacing w:val="-15"/>
          <w:w w:val="133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95"/>
          <w:position w:val="-1"/>
        </w:rPr>
        <w:t>rrrr.)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7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shape style="position:absolute;margin-left:186.240005pt;margin-top:-72.756195pt;width:145.919998pt;height:184.320007pt;mso-position-horizontal-relative:page;mso-position-vertical-relative:paragraph;z-index:-21804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CFCFC8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CFCFC8"/>
          <w:spacing w:val="0"/>
          <w:w w:val="54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BFBFBA"/>
          <w:spacing w:val="0"/>
          <w:w w:val="6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8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BFBFBA"/>
          <w:spacing w:val="0"/>
          <w:w w:val="66"/>
        </w:rPr>
        <w:t>I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BFBFBA"/>
          <w:spacing w:val="0"/>
          <w:w w:val="58"/>
          <w:i/>
        </w:rPr>
        <w:t>1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60" w:right="1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4.168518pt;margin-top:567.459412pt;width:.1pt;height:93.937536pt;mso-position-horizontal-relative:page;mso-position-vertical-relative:page;z-index:-21789" coordorigin="11683,11349" coordsize="2,1879">
            <v:shape style="position:absolute;left:11683;top:11349;width:2;height:1879" coordorigin="11683,11349" coordsize="0,1879" path="m11683,13228l11683,11349e" filled="f" stroked="t" strokeweight=".478435pt" strokecolor="#000000">
              <v:path arrowok="t"/>
            </v:shape>
          </v:group>
          <w10:wrap type="none"/>
        </w:pict>
      </w:r>
      <w:r>
        <w:rPr/>
        <w:pict>
          <v:group style="position:absolute;margin-left:113.867409pt;margin-top:842.082886pt;width:37.317892pt;height:.1pt;mso-position-horizontal-relative:page;mso-position-vertical-relative:page;z-index:-21788" coordorigin="2277,16842" coordsize="746,2">
            <v:shape style="position:absolute;left:2277;top:16842;width:746;height:2" coordorigin="2277,16842" coordsize="746,0" path="m2277,16842l3024,16842e" filled="f" stroked="t" strokeweight=".478435pt" strokecolor="#D8DBCC">
              <v:path arrowok="t"/>
            </v:shape>
          </v:group>
          <w10:wrap type="none"/>
        </w:pict>
      </w:r>
      <w:r>
        <w:rPr/>
        <w:pict>
          <v:group style="position:absolute;margin-left:225.342651pt;margin-top:843.041443pt;width:63.631789pt;height:.1pt;mso-position-horizontal-relative:page;mso-position-vertical-relative:page;z-index:-21787" coordorigin="4507,16861" coordsize="1273,2">
            <v:shape style="position:absolute;left:4507;top:16861;width:1273;height:2" coordorigin="4507,16861" coordsize="1273,0" path="m4507,16861l5779,16861e" filled="f" stroked="t" strokeweight=".956869pt" strokecolor="#CFD4CF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320" w:lineRule="exact"/>
        <w:ind w:right="734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414141"/>
          <w:spacing w:val="-20"/>
          <w:w w:val="147"/>
          <w:position w:val="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75757"/>
          <w:spacing w:val="3"/>
          <w:w w:val="105"/>
          <w:position w:val="-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0"/>
          <w:w w:val="101"/>
          <w:position w:val="-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2"/>
          <w:w w:val="100"/>
          <w:position w:val="-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575757"/>
          <w:spacing w:val="0"/>
          <w:w w:val="103"/>
          <w:position w:val="-3"/>
        </w:rPr>
        <w:t>3au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07.691689" w:type="dxa"/>
      </w:tblPr>
      <w:tblGrid/>
      <w:tr>
        <w:trPr>
          <w:trHeight w:val="216" w:hRule="exact"/>
        </w:trPr>
        <w:tc>
          <w:tcPr>
            <w:tcW w:w="9186" w:type="dxa"/>
            <w:gridSpan w:val="13"/>
            <w:tcBorders>
              <w:top w:val="nil" w:sz="6" w:space="0" w:color="auto"/>
              <w:bottom w:val="single" w:sz="7.654952" w:space="0" w:color="575757"/>
              <w:left w:val="single" w:sz="11.482432" w:space="0" w:color="575757"/>
              <w:right w:val="single" w:sz="7.654952" w:space="0" w:color="5B5B5B"/>
            </w:tcBorders>
          </w:tcPr>
          <w:p>
            <w:pPr>
              <w:spacing w:before="0" w:after="0" w:line="201" w:lineRule="exact"/>
              <w:ind w:left="2617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6E6E6E"/>
                <w:spacing w:val="0"/>
                <w:w w:val="98"/>
              </w:rPr>
              <w:t>ITOITYlhABA</w:t>
            </w:r>
            <w:r>
              <w:rPr>
                <w:rFonts w:ascii="Arial" w:hAnsi="Arial" w:cs="Arial" w:eastAsia="Arial"/>
                <w:sz w:val="18"/>
                <w:szCs w:val="18"/>
                <w:color w:val="6E6E6E"/>
                <w:spacing w:val="-1"/>
                <w:w w:val="9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6E6E6E"/>
                <w:spacing w:val="0"/>
                <w:w w:val="100"/>
              </w:rPr>
              <w:t>YITPABA</w:t>
            </w:r>
            <w:r>
              <w:rPr>
                <w:rFonts w:ascii="Arial" w:hAnsi="Arial" w:cs="Arial" w:eastAsia="Arial"/>
                <w:sz w:val="18"/>
                <w:szCs w:val="18"/>
                <w:color w:val="6E6E6E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100"/>
              </w:rPr>
              <w:t>TPE30P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3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80"/>
              </w:rPr>
              <w:t>&lt;t&gt;Y!RY!JAJlA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06" w:hRule="exact"/>
        </w:trPr>
        <w:tc>
          <w:tcPr>
            <w:tcW w:w="617" w:type="dxa"/>
            <w:tcBorders>
              <w:top w:val="single" w:sz="3.82748" w:space="0" w:color="3B3B3B"/>
              <w:bottom w:val="single" w:sz="7.654952" w:space="0" w:color="545454"/>
              <w:left w:val="single" w:sz="11.482432" w:space="0" w:color="575757"/>
              <w:right w:val="single" w:sz="7.654952" w:space="0" w:color="575757"/>
            </w:tcBorders>
          </w:tcPr>
          <w:p>
            <w:pPr>
              <w:spacing w:before="0" w:after="0" w:line="192" w:lineRule="exact"/>
              <w:ind w:left="62" w:right="-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w w:val="74"/>
                <w:position w:val="-1"/>
              </w:rPr>
              <w:t>71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spacing w:val="-27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107"/>
                <w:position w:val="-1"/>
              </w:rPr>
              <w:t>sL1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11" w:type="dxa"/>
            <w:vMerge w:val="restart"/>
            <w:tcBorders>
              <w:top w:val="single" w:sz="7.654952" w:space="0" w:color="575757"/>
              <w:left w:val="single" w:sz="7.654952" w:space="0" w:color="575757"/>
              <w:right w:val="single" w:sz="7.654952" w:space="0" w:color="545454"/>
            </w:tcBorders>
          </w:tcPr>
          <w:p>
            <w:pPr/>
            <w:rPr/>
          </w:p>
        </w:tc>
        <w:tc>
          <w:tcPr>
            <w:tcW w:w="1282" w:type="dxa"/>
            <w:tcBorders>
              <w:top w:val="single" w:sz="7.654952" w:space="0" w:color="575757"/>
              <w:bottom w:val="single" w:sz="7.654952" w:space="0" w:color="606060"/>
              <w:left w:val="single" w:sz="7.654952" w:space="0" w:color="545454"/>
              <w:right w:val="single" w:sz="7.654952" w:space="0" w:color="545454"/>
            </w:tcBorders>
          </w:tcPr>
          <w:p>
            <w:pPr>
              <w:spacing w:before="0" w:after="0" w:line="187" w:lineRule="exact"/>
              <w:ind w:left="177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120"/>
              </w:rPr>
              <w:t>lsloiJI6Io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20" w:type="dxa"/>
            <w:vMerge w:val="restart"/>
            <w:tcBorders>
              <w:top w:val="single" w:sz="7.654952" w:space="0" w:color="575757"/>
              <w:left w:val="single" w:sz="7.654952" w:space="0" w:color="545454"/>
              <w:right w:val="single" w:sz="7.654952" w:space="0" w:color="5B5B5B"/>
            </w:tcBorders>
          </w:tcPr>
          <w:p>
            <w:pPr/>
            <w:rPr/>
          </w:p>
        </w:tc>
        <w:tc>
          <w:tcPr>
            <w:tcW w:w="1765" w:type="dxa"/>
            <w:tcBorders>
              <w:top w:val="single" w:sz="7.654952" w:space="0" w:color="575757"/>
              <w:bottom w:val="single" w:sz="7.654952" w:space="0" w:color="4B4B4B"/>
              <w:left w:val="single" w:sz="7.654952" w:space="0" w:color="5B5B5B"/>
              <w:right w:val="single" w:sz="7.654952" w:space="0" w:color="575757"/>
            </w:tcBorders>
          </w:tcPr>
          <w:p>
            <w:pPr>
              <w:spacing w:before="0" w:after="0" w:line="187" w:lineRule="exact"/>
              <w:ind w:left="72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109"/>
                <w:position w:val="-1"/>
              </w:rPr>
              <w:t>OI71717JtJslslo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25" w:type="dxa"/>
            <w:vMerge w:val="restart"/>
            <w:tcBorders>
              <w:top w:val="single" w:sz="7.654952" w:space="0" w:color="575757"/>
              <w:left w:val="single" w:sz="7.654952" w:space="0" w:color="575757"/>
              <w:right w:val="single" w:sz="7.654952" w:space="0" w:color="4F4F4F"/>
            </w:tcBorders>
          </w:tcPr>
          <w:p>
            <w:pPr/>
            <w:rPr/>
          </w:p>
        </w:tc>
        <w:tc>
          <w:tcPr>
            <w:tcW w:w="1120" w:type="dxa"/>
            <w:tcBorders>
              <w:top w:val="single" w:sz="7.654952" w:space="0" w:color="575757"/>
              <w:bottom w:val="single" w:sz="3.82748" w:space="0" w:color="2B2B2B"/>
              <w:left w:val="single" w:sz="7.654952" w:space="0" w:color="4F4F4F"/>
              <w:right w:val="single" w:sz="7.654952" w:space="0" w:color="4F4F4F"/>
            </w:tcBorders>
          </w:tcPr>
          <w:p>
            <w:pPr>
              <w:spacing w:before="0" w:after="0" w:line="192" w:lineRule="exact"/>
              <w:ind w:left="206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3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14"/>
                <w:w w:val="51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3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25"/>
                <w:w w:val="51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29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29"/>
                <w:position w:val="-3"/>
              </w:rPr>
              <w:t>     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14"/>
                <w:w w:val="29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6" w:type="dxa"/>
            <w:tcBorders>
              <w:top w:val="single" w:sz="7.654952" w:space="0" w:color="575757"/>
              <w:bottom w:val="single" w:sz="3.82748" w:space="0" w:color="2B2B2B"/>
              <w:left w:val="single" w:sz="7.654952" w:space="0" w:color="4F4F4F"/>
              <w:right w:val="single" w:sz="7.654952" w:space="0" w:color="545454"/>
            </w:tcBorders>
          </w:tcPr>
          <w:p>
            <w:pPr/>
            <w:rPr/>
          </w:p>
        </w:tc>
        <w:tc>
          <w:tcPr>
            <w:tcW w:w="962" w:type="dxa"/>
            <w:tcBorders>
              <w:top w:val="single" w:sz="7.654952" w:space="0" w:color="575757"/>
              <w:bottom w:val="single" w:sz="7.654952" w:space="0" w:color="646464"/>
              <w:left w:val="single" w:sz="7.654952" w:space="0" w:color="545454"/>
              <w:right w:val="single" w:sz="7.654952" w:space="0" w:color="5B5B5B"/>
            </w:tcBorders>
          </w:tcPr>
          <w:p>
            <w:pPr>
              <w:spacing w:before="0" w:after="0" w:line="187" w:lineRule="exact"/>
              <w:ind w:left="163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spacing w:val="0"/>
                <w:w w:val="51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spacing w:val="0"/>
                <w:w w:val="51"/>
                <w:position w:val="-4"/>
              </w:rPr>
              <w:t>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spacing w:val="15"/>
                <w:w w:val="51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4"/>
              </w:rPr>
              <w:t>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26"/>
                <w:w w:val="51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14141"/>
                <w:spacing w:val="0"/>
                <w:w w:val="51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14141"/>
                <w:spacing w:val="0"/>
                <w:w w:val="51"/>
                <w:position w:val="-4"/>
              </w:rPr>
              <w:t>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14141"/>
                <w:spacing w:val="15"/>
                <w:w w:val="51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6" w:type="dxa"/>
            <w:vMerge w:val="restart"/>
            <w:tcBorders>
              <w:top w:val="single" w:sz="7.654952" w:space="0" w:color="575757"/>
              <w:left w:val="single" w:sz="7.654952" w:space="0" w:color="5B5B5B"/>
              <w:right w:val="single" w:sz="7.654952" w:space="0" w:color="575757"/>
            </w:tcBorders>
          </w:tcPr>
          <w:p>
            <w:pPr/>
            <w:rPr/>
          </w:p>
        </w:tc>
        <w:tc>
          <w:tcPr>
            <w:tcW w:w="196" w:type="dxa"/>
            <w:vMerge w:val="restart"/>
            <w:tcBorders>
              <w:top w:val="single" w:sz="7.654952" w:space="0" w:color="575757"/>
              <w:left w:val="single" w:sz="7.654952" w:space="0" w:color="575757"/>
              <w:right w:val="single" w:sz="7.654952" w:space="0" w:color="5B5B5B"/>
            </w:tcBorders>
          </w:tcPr>
          <w:p>
            <w:pPr>
              <w:spacing w:before="19" w:after="0" w:line="240" w:lineRule="auto"/>
              <w:ind w:right="-89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Pr/>
            <w:r>
              <w:rPr>
                <w:rFonts w:ascii="Arial" w:hAnsi="Arial" w:cs="Arial" w:eastAsia="Arial"/>
                <w:sz w:val="26"/>
                <w:szCs w:val="26"/>
                <w:color w:val="575757"/>
                <w:spacing w:val="0"/>
                <w:w w:val="216"/>
              </w:rPr>
              <w:t>-</w:t>
            </w:r>
            <w:r>
              <w:rPr>
                <w:rFonts w:ascii="Arial" w:hAnsi="Arial" w:cs="Arial" w:eastAsia="Arial"/>
                <w:sz w:val="26"/>
                <w:szCs w:val="26"/>
                <w:color w:val="000000"/>
                <w:spacing w:val="0"/>
                <w:w w:val="100"/>
              </w:rPr>
            </w:r>
          </w:p>
        </w:tc>
        <w:tc>
          <w:tcPr>
            <w:tcW w:w="196" w:type="dxa"/>
            <w:vMerge w:val="restart"/>
            <w:tcBorders>
              <w:top w:val="single" w:sz="7.654952" w:space="0" w:color="575757"/>
              <w:left w:val="single" w:sz="7.654952" w:space="0" w:color="5B5B5B"/>
              <w:right w:val="single" w:sz="7.654952" w:space="0" w:color="575757"/>
            </w:tcBorders>
          </w:tcPr>
          <w:p>
            <w:pPr/>
            <w:rPr/>
          </w:p>
        </w:tc>
        <w:tc>
          <w:tcPr>
            <w:tcW w:w="2000" w:type="dxa"/>
            <w:tcBorders>
              <w:top w:val="single" w:sz="7.654952" w:space="0" w:color="575757"/>
              <w:bottom w:val="single" w:sz="7.654952" w:space="0" w:color="3F3F3F"/>
              <w:left w:val="single" w:sz="7.654952" w:space="0" w:color="575757"/>
              <w:right w:val="single" w:sz="7.654952" w:space="0" w:color="5B5B5B"/>
            </w:tcBorders>
          </w:tcPr>
          <w:p>
            <w:pPr>
              <w:spacing w:before="0" w:after="0" w:line="187" w:lineRule="exact"/>
              <w:ind w:left="163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2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2"/>
              </w:rPr>
              <w:t>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15"/>
                <w:w w:val="51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2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1"/>
                <w:position w:val="-2"/>
              </w:rPr>
              <w:t>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27"/>
                <w:w w:val="51"/>
                <w:position w:val="-2"/>
              </w:rPr>
              <w:t> </w:t>
            </w:r>
            <w:r>
              <w:rPr>
                <w:rFonts w:ascii="Arial" w:hAnsi="Arial" w:cs="Arial" w:eastAsia="Arial"/>
                <w:sz w:val="25"/>
                <w:szCs w:val="25"/>
                <w:color w:val="575757"/>
                <w:spacing w:val="0"/>
                <w:w w:val="100"/>
                <w:position w:val="-2"/>
              </w:rPr>
              <w:t>I</w:t>
            </w:r>
            <w:r>
              <w:rPr>
                <w:rFonts w:ascii="Arial" w:hAnsi="Arial" w:cs="Arial" w:eastAsia="Arial"/>
                <w:sz w:val="25"/>
                <w:szCs w:val="25"/>
                <w:color w:val="575757"/>
                <w:spacing w:val="0"/>
                <w:w w:val="100"/>
                <w:position w:val="-2"/>
              </w:rPr>
              <w:t> </w:t>
            </w:r>
            <w:r>
              <w:rPr>
                <w:rFonts w:ascii="Arial" w:hAnsi="Arial" w:cs="Arial" w:eastAsia="Arial"/>
                <w:sz w:val="25"/>
                <w:szCs w:val="25"/>
                <w:color w:val="575757"/>
                <w:spacing w:val="10"/>
                <w:w w:val="100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-2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-2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25"/>
                <w:w w:val="44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29"/>
                <w:position w:val="-2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29"/>
                <w:position w:val="-2"/>
              </w:rPr>
              <w:t>    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12"/>
                <w:w w:val="29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-2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-2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16"/>
                <w:w w:val="44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29"/>
                <w:position w:val="-2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29"/>
                <w:position w:val="-2"/>
              </w:rPr>
              <w:t>    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12"/>
                <w:w w:val="29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-2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-2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6"/>
                <w:w w:val="44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-2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01" w:hRule="exact"/>
        </w:trPr>
        <w:tc>
          <w:tcPr>
            <w:tcW w:w="617" w:type="dxa"/>
            <w:tcBorders>
              <w:top w:val="single" w:sz="7.654952" w:space="0" w:color="545454"/>
              <w:bottom w:val="single" w:sz="7.654952" w:space="0" w:color="484848"/>
              <w:left w:val="single" w:sz="11.482432" w:space="0" w:color="575757"/>
              <w:right w:val="single" w:sz="7.654952" w:space="0" w:color="575757"/>
            </w:tcBorders>
          </w:tcPr>
          <w:p>
            <w:pPr>
              <w:spacing w:before="0" w:after="0" w:line="182" w:lineRule="exact"/>
              <w:ind w:left="72" w:right="-2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Pr/>
            <w:r>
              <w:rPr>
                <w:rFonts w:ascii="Arial" w:hAnsi="Arial" w:cs="Arial" w:eastAsia="Arial"/>
                <w:sz w:val="12"/>
                <w:szCs w:val="12"/>
                <w:color w:val="575757"/>
                <w:spacing w:val="0"/>
                <w:w w:val="251"/>
              </w:rPr>
              <w:t>I</w:t>
            </w:r>
            <w:r>
              <w:rPr>
                <w:rFonts w:ascii="Arial" w:hAnsi="Arial" w:cs="Arial" w:eastAsia="Arial"/>
                <w:sz w:val="12"/>
                <w:szCs w:val="12"/>
                <w:color w:val="575757"/>
                <w:spacing w:val="-62"/>
                <w:w w:val="25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79"/>
              </w:rPr>
              <w:t>121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-33"/>
                <w:w w:val="100"/>
              </w:rPr>
              <w:t> </w:t>
            </w:r>
            <w:r>
              <w:rPr>
                <w:rFonts w:ascii="Arial" w:hAnsi="Arial" w:cs="Arial" w:eastAsia="Arial"/>
                <w:sz w:val="12"/>
                <w:szCs w:val="12"/>
                <w:color w:val="6E6E6E"/>
                <w:spacing w:val="0"/>
                <w:w w:val="119"/>
              </w:rPr>
              <w:t>3</w:t>
            </w:r>
            <w:r>
              <w:rPr>
                <w:rFonts w:ascii="Arial" w:hAnsi="Arial" w:cs="Arial" w:eastAsia="Arial"/>
                <w:sz w:val="12"/>
                <w:szCs w:val="12"/>
                <w:color w:val="000000"/>
                <w:spacing w:val="0"/>
                <w:w w:val="100"/>
              </w:rPr>
            </w:r>
          </w:p>
        </w:tc>
        <w:tc>
          <w:tcPr>
            <w:tcW w:w="211" w:type="dxa"/>
            <w:vMerge/>
            <w:tcBorders>
              <w:left w:val="single" w:sz="7.654952" w:space="0" w:color="575757"/>
              <w:right w:val="single" w:sz="7.654952" w:space="0" w:color="545454"/>
            </w:tcBorders>
          </w:tcPr>
          <w:p>
            <w:pPr/>
            <w:rPr/>
          </w:p>
        </w:tc>
        <w:tc>
          <w:tcPr>
            <w:tcW w:w="1282" w:type="dxa"/>
            <w:tcBorders>
              <w:top w:val="single" w:sz="7.654952" w:space="0" w:color="606060"/>
              <w:bottom w:val="single" w:sz="7.654952" w:space="0" w:color="606060"/>
              <w:left w:val="single" w:sz="7.654952" w:space="0" w:color="545454"/>
              <w:right w:val="single" w:sz="7.654952" w:space="0" w:color="545454"/>
            </w:tcBorders>
          </w:tcPr>
          <w:p>
            <w:pPr>
              <w:spacing w:before="0" w:after="0" w:line="182" w:lineRule="exact"/>
              <w:ind w:left="53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spacing w:val="0"/>
                <w:w w:val="121"/>
              </w:rPr>
              <w:t>4lsl6l7lsl9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20" w:type="dxa"/>
            <w:vMerge/>
            <w:tcBorders>
              <w:left w:val="single" w:sz="7.654952" w:space="0" w:color="545454"/>
              <w:right w:val="single" w:sz="7.654952" w:space="0" w:color="5B5B5B"/>
            </w:tcBorders>
          </w:tcPr>
          <w:p>
            <w:pPr/>
            <w:rPr/>
          </w:p>
        </w:tc>
        <w:tc>
          <w:tcPr>
            <w:tcW w:w="1765" w:type="dxa"/>
            <w:tcBorders>
              <w:top w:val="single" w:sz="7.654952" w:space="0" w:color="4B4B4B"/>
              <w:bottom w:val="single" w:sz="3.82748" w:space="0" w:color="2F2F2F"/>
              <w:left w:val="single" w:sz="7.654952" w:space="0" w:color="5B5B5B"/>
              <w:right w:val="single" w:sz="7.654952" w:space="0" w:color="575757"/>
            </w:tcBorders>
          </w:tcPr>
          <w:p>
            <w:pPr>
              <w:spacing w:before="0" w:after="0" w:line="192" w:lineRule="exact"/>
              <w:ind w:left="62" w:right="-6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w w:val="82"/>
              </w:rPr>
              <w:t>•olul12l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E6E6E"/>
                <w:spacing w:val="0"/>
                <w:w w:val="79"/>
              </w:rPr>
              <w:t>13l•4l•sl•61•7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25" w:type="dxa"/>
            <w:vMerge/>
            <w:tcBorders>
              <w:left w:val="single" w:sz="7.654952" w:space="0" w:color="575757"/>
              <w:right w:val="single" w:sz="7.654952" w:space="0" w:color="4F4F4F"/>
            </w:tcBorders>
          </w:tcPr>
          <w:p>
            <w:pPr/>
            <w:rPr/>
          </w:p>
        </w:tc>
        <w:tc>
          <w:tcPr>
            <w:tcW w:w="1120" w:type="dxa"/>
            <w:tcBorders>
              <w:top w:val="single" w:sz="3.82748" w:space="0" w:color="2B2B2B"/>
              <w:bottom w:val="single" w:sz="3.82748" w:space="0" w:color="343434"/>
              <w:left w:val="single" w:sz="7.654952" w:space="0" w:color="4F4F4F"/>
              <w:right w:val="single" w:sz="7.654952" w:space="0" w:color="4F4F4F"/>
            </w:tcBorders>
          </w:tcPr>
          <w:p>
            <w:pPr>
              <w:spacing w:before="0" w:after="0" w:line="197" w:lineRule="exact"/>
              <w:ind w:left="72" w:right="-7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83"/>
              </w:rPr>
              <w:t>•sl•9l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-13"/>
                <w:w w:val="8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0"/>
                <w:w w:val="62"/>
              </w:rPr>
              <w:t>2o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-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4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3"/>
                <w:w w:val="54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0"/>
                <w:w w:val="64"/>
              </w:rPr>
              <w:t>2•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4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-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0"/>
                <w:w w:val="58"/>
              </w:rPr>
              <w:t>22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196" w:type="dxa"/>
            <w:tcBorders>
              <w:top w:val="single" w:sz="3.82748" w:space="0" w:color="2B2B2B"/>
              <w:bottom w:val="single" w:sz="3.82748" w:space="0" w:color="343434"/>
              <w:left w:val="single" w:sz="7.654952" w:space="0" w:color="4F4F4F"/>
              <w:right w:val="single" w:sz="7.654952" w:space="0" w:color="545454"/>
            </w:tcBorders>
          </w:tcPr>
          <w:p>
            <w:pPr/>
            <w:rPr/>
          </w:p>
        </w:tc>
        <w:tc>
          <w:tcPr>
            <w:tcW w:w="962" w:type="dxa"/>
            <w:tcBorders>
              <w:top w:val="single" w:sz="7.654952" w:space="0" w:color="646464"/>
              <w:bottom w:val="single" w:sz="3.82748" w:space="0" w:color="4F4F4F"/>
              <w:left w:val="single" w:sz="7.654952" w:space="0" w:color="545454"/>
              <w:right w:val="single" w:sz="7.654952" w:space="0" w:color="5B5B5B"/>
            </w:tcBorders>
          </w:tcPr>
          <w:p>
            <w:pPr>
              <w:spacing w:before="0" w:after="0" w:line="192" w:lineRule="exact"/>
              <w:ind w:left="29" w:right="-6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w w:val="90"/>
                <w:position w:val="1"/>
              </w:rPr>
              <w:t>ni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-9"/>
                <w:w w:val="91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8"/>
                <w:position w:val="1"/>
              </w:rPr>
              <w:t>4I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-42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0"/>
                <w:w w:val="61"/>
                <w:position w:val="1"/>
              </w:rPr>
              <w:t>2SI26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44"/>
                <w:position w:val="1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-42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0"/>
                <w:w w:val="58"/>
                <w:position w:val="1"/>
              </w:rPr>
              <w:t>27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6" w:type="dxa"/>
            <w:vMerge/>
            <w:tcBorders>
              <w:left w:val="single" w:sz="7.654952" w:space="0" w:color="5B5B5B"/>
              <w:right w:val="single" w:sz="7.654952" w:space="0" w:color="575757"/>
            </w:tcBorders>
          </w:tcPr>
          <w:p>
            <w:pPr/>
            <w:rPr/>
          </w:p>
        </w:tc>
        <w:tc>
          <w:tcPr>
            <w:tcW w:w="196" w:type="dxa"/>
            <w:vMerge/>
            <w:tcBorders>
              <w:left w:val="single" w:sz="7.654952" w:space="0" w:color="575757"/>
              <w:right w:val="single" w:sz="7.654952" w:space="0" w:color="5B5B5B"/>
            </w:tcBorders>
          </w:tcPr>
          <w:p>
            <w:pPr/>
            <w:rPr/>
          </w:p>
        </w:tc>
        <w:tc>
          <w:tcPr>
            <w:tcW w:w="196" w:type="dxa"/>
            <w:vMerge/>
            <w:tcBorders>
              <w:left w:val="single" w:sz="7.654952" w:space="0" w:color="5B5B5B"/>
              <w:right w:val="single" w:sz="7.654952" w:space="0" w:color="575757"/>
            </w:tcBorders>
          </w:tcPr>
          <w:p>
            <w:pPr/>
            <w:rPr/>
          </w:p>
        </w:tc>
        <w:tc>
          <w:tcPr>
            <w:tcW w:w="2000" w:type="dxa"/>
            <w:tcBorders>
              <w:top w:val="single" w:sz="7.654952" w:space="0" w:color="3F3F3F"/>
              <w:bottom w:val="single" w:sz="3.82748" w:space="0" w:color="3B3B3B"/>
              <w:left w:val="single" w:sz="7.654952" w:space="0" w:color="575757"/>
              <w:right w:val="single" w:sz="7.654952" w:space="0" w:color="5B5B5B"/>
            </w:tcBorders>
          </w:tcPr>
          <w:p>
            <w:pPr>
              <w:spacing w:before="0" w:after="0" w:line="187" w:lineRule="exact"/>
              <w:ind w:left="29" w:right="-7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w w:val="62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-4"/>
                <w:w w:val="62"/>
                <w:position w:val="1"/>
              </w:rPr>
              <w:t>9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11"/>
                <w:w w:val="54"/>
                <w:position w:val="1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0"/>
                <w:w w:val="63"/>
                <w:position w:val="1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1"/>
                <w:w w:val="63"/>
                <w:position w:val="1"/>
              </w:rPr>
              <w:t>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55"/>
                <w:position w:val="1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-34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0"/>
                <w:w w:val="75"/>
                <w:position w:val="1"/>
              </w:rPr>
              <w:t>J•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858585"/>
                <w:spacing w:val="-34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575757"/>
                <w:spacing w:val="0"/>
                <w:w w:val="72"/>
                <w:position w:val="1"/>
              </w:rPr>
              <w:t>IniJJI34IJ&gt;I36I37I3s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434" w:hRule="exact"/>
        </w:trPr>
        <w:tc>
          <w:tcPr>
            <w:tcW w:w="617" w:type="dxa"/>
            <w:tcBorders>
              <w:top w:val="single" w:sz="7.654952" w:space="0" w:color="484848"/>
              <w:bottom w:val="single" w:sz="3.82748" w:space="0" w:color="3B3B3B"/>
              <w:left w:val="single" w:sz="11.482432" w:space="0" w:color="575757"/>
              <w:right w:val="single" w:sz="7.654952" w:space="0" w:color="575757"/>
            </w:tcBorders>
          </w:tcPr>
          <w:p>
            <w:pPr>
              <w:spacing w:before="0" w:after="0" w:line="182" w:lineRule="exact"/>
              <w:ind w:left="53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105"/>
              </w:rPr>
              <w:t>Bpcra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32" w:after="0" w:line="205" w:lineRule="exact"/>
              <w:ind w:left="6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78"/>
                <w:position w:val="-1"/>
              </w:rPr>
              <w:t>noCJJa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11" w:type="dxa"/>
            <w:vMerge/>
            <w:tcBorders>
              <w:bottom w:val="single" w:sz="7.654952" w:space="0" w:color="575757"/>
              <w:left w:val="single" w:sz="7.654952" w:space="0" w:color="575757"/>
              <w:right w:val="single" w:sz="7.654952" w:space="0" w:color="545454"/>
            </w:tcBorders>
          </w:tcPr>
          <w:p>
            <w:pPr/>
            <w:rPr/>
          </w:p>
        </w:tc>
        <w:tc>
          <w:tcPr>
            <w:tcW w:w="1282" w:type="dxa"/>
            <w:tcBorders>
              <w:top w:val="single" w:sz="7.654952" w:space="0" w:color="606060"/>
              <w:bottom w:val="single" w:sz="7.654952" w:space="0" w:color="575757"/>
              <w:left w:val="single" w:sz="7.654952" w:space="0" w:color="545454"/>
              <w:right w:val="single" w:sz="7.654952" w:space="0" w:color="545454"/>
            </w:tcBorders>
          </w:tcPr>
          <w:p>
            <w:pPr>
              <w:spacing w:before="0" w:after="0" w:line="182" w:lineRule="exact"/>
              <w:ind w:left="105" w:right="8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75757"/>
                <w:w w:val="92"/>
              </w:rPr>
              <w:t>J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-34"/>
                <w:w w:val="92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858585"/>
                <w:spacing w:val="0"/>
                <w:w w:val="82"/>
              </w:rPr>
              <w:t>,ll</w:t>
            </w:r>
            <w:r>
              <w:rPr>
                <w:rFonts w:ascii="Arial" w:hAnsi="Arial" w:cs="Arial" w:eastAsia="Arial"/>
                <w:sz w:val="18"/>
                <w:szCs w:val="18"/>
                <w:color w:val="858585"/>
                <w:spacing w:val="-5"/>
                <w:w w:val="83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74"/>
              </w:rPr>
              <w:t>HCTBeHH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23" w:after="0" w:line="240" w:lineRule="auto"/>
              <w:ind w:left="230" w:right="19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6E6E6E"/>
                <w:spacing w:val="0"/>
                <w:w w:val="100"/>
              </w:rPr>
              <w:t>6poj</w:t>
            </w:r>
            <w:r>
              <w:rPr>
                <w:rFonts w:ascii="Arial" w:hAnsi="Arial" w:cs="Arial" w:eastAsia="Arial"/>
                <w:sz w:val="18"/>
                <w:szCs w:val="18"/>
                <w:color w:val="6E6E6E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6E6E6E"/>
                <w:spacing w:val="0"/>
                <w:w w:val="100"/>
              </w:rPr>
              <w:t>KEC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20" w:type="dxa"/>
            <w:vMerge/>
            <w:tcBorders>
              <w:bottom w:val="single" w:sz="3.82748" w:space="0" w:color="3F3F3F"/>
              <w:left w:val="single" w:sz="7.654952" w:space="0" w:color="545454"/>
              <w:right w:val="single" w:sz="7.654952" w:space="0" w:color="5B5B5B"/>
            </w:tcBorders>
          </w:tcPr>
          <w:p>
            <w:pPr/>
            <w:rPr/>
          </w:p>
        </w:tc>
        <w:tc>
          <w:tcPr>
            <w:tcW w:w="1765" w:type="dxa"/>
            <w:tcBorders>
              <w:top w:val="single" w:sz="3.82748" w:space="0" w:color="2F2F2F"/>
              <w:bottom w:val="single" w:sz="3.82748" w:space="0" w:color="1C1C1C"/>
              <w:left w:val="single" w:sz="7.654952" w:space="0" w:color="5B5B5B"/>
              <w:right w:val="single" w:sz="7.654952" w:space="0" w:color="575757"/>
            </w:tcBorders>
          </w:tcPr>
          <w:p>
            <w:pPr/>
            <w:rPr/>
          </w:p>
        </w:tc>
        <w:tc>
          <w:tcPr>
            <w:tcW w:w="225" w:type="dxa"/>
            <w:vMerge/>
            <w:tcBorders>
              <w:bottom w:val="single" w:sz="7.654952" w:space="0" w:color="343434"/>
              <w:left w:val="single" w:sz="7.654952" w:space="0" w:color="575757"/>
              <w:right w:val="single" w:sz="7.654952" w:space="0" w:color="4F4F4F"/>
            </w:tcBorders>
          </w:tcPr>
          <w:p>
            <w:pPr/>
            <w:rPr/>
          </w:p>
        </w:tc>
        <w:tc>
          <w:tcPr>
            <w:tcW w:w="1120" w:type="dxa"/>
            <w:tcBorders>
              <w:top w:val="single" w:sz="3.82748" w:space="0" w:color="343434"/>
              <w:bottom w:val="single" w:sz="7.654952" w:space="0" w:color="4F4F4F"/>
              <w:left w:val="single" w:sz="7.654952" w:space="0" w:color="4F4F4F"/>
              <w:right w:val="single" w:sz="7.654952" w:space="0" w:color="4F4F4F"/>
            </w:tcBorders>
          </w:tcPr>
          <w:p>
            <w:pPr>
              <w:spacing w:before="0" w:after="0" w:line="192" w:lineRule="exact"/>
              <w:ind w:left="163" w:right="13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79"/>
              </w:rPr>
              <w:t>Ce.n.HwTe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23" w:after="0" w:line="200" w:lineRule="exact"/>
              <w:ind w:left="392" w:right="35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114"/>
                <w:position w:val="-1"/>
              </w:rPr>
              <w:t>YT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6" w:type="dxa"/>
            <w:tcBorders>
              <w:top w:val="single" w:sz="3.82748" w:space="0" w:color="343434"/>
              <w:bottom w:val="single" w:sz="7.654952" w:space="0" w:color="4F4F4F"/>
              <w:left w:val="single" w:sz="7.654952" w:space="0" w:color="4F4F4F"/>
              <w:right w:val="single" w:sz="7.654952" w:space="0" w:color="545454"/>
            </w:tcBorders>
          </w:tcPr>
          <w:p>
            <w:pPr/>
            <w:rPr/>
          </w:p>
        </w:tc>
        <w:tc>
          <w:tcPr>
            <w:tcW w:w="962" w:type="dxa"/>
            <w:tcBorders>
              <w:top w:val="single" w:sz="3.82748" w:space="0" w:color="4F4F4F"/>
              <w:bottom w:val="single" w:sz="7.654952" w:space="0" w:color="4F4F4F"/>
              <w:left w:val="single" w:sz="7.654952" w:space="0" w:color="545454"/>
              <w:right w:val="single" w:sz="7.654952" w:space="0" w:color="5B5B5B"/>
            </w:tcBorders>
          </w:tcPr>
          <w:p>
            <w:pPr>
              <w:spacing w:before="0" w:after="0" w:line="192" w:lineRule="exact"/>
              <w:ind w:left="77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575757"/>
                <w:spacing w:val="0"/>
                <w:w w:val="62"/>
              </w:rPr>
              <w:t>Ha.D.JTe&gt;KHH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23" w:after="0" w:line="200" w:lineRule="exact"/>
              <w:ind w:left="105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6E6E6E"/>
                <w:spacing w:val="0"/>
                <w:w w:val="65"/>
                <w:position w:val="-1"/>
              </w:rPr>
              <w:t>.D.HPCKTHH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6" w:type="dxa"/>
            <w:vMerge/>
            <w:tcBorders>
              <w:bottom w:val="single" w:sz="7.654952" w:space="0" w:color="4F4F4F"/>
              <w:left w:val="single" w:sz="7.654952" w:space="0" w:color="5B5B5B"/>
              <w:right w:val="single" w:sz="7.654952" w:space="0" w:color="575757"/>
            </w:tcBorders>
          </w:tcPr>
          <w:p>
            <w:pPr/>
            <w:rPr/>
          </w:p>
        </w:tc>
        <w:tc>
          <w:tcPr>
            <w:tcW w:w="196" w:type="dxa"/>
            <w:vMerge/>
            <w:tcBorders>
              <w:bottom w:val="single" w:sz="7.654952" w:space="0" w:color="4F4F4F"/>
              <w:left w:val="single" w:sz="7.654952" w:space="0" w:color="575757"/>
              <w:right w:val="single" w:sz="7.654952" w:space="0" w:color="5B5B5B"/>
            </w:tcBorders>
          </w:tcPr>
          <w:p>
            <w:pPr/>
            <w:rPr/>
          </w:p>
        </w:tc>
        <w:tc>
          <w:tcPr>
            <w:tcW w:w="196" w:type="dxa"/>
            <w:vMerge/>
            <w:tcBorders>
              <w:bottom w:val="single" w:sz="7.654952" w:space="0" w:color="4F4F4F"/>
              <w:left w:val="single" w:sz="7.654952" w:space="0" w:color="5B5B5B"/>
              <w:right w:val="single" w:sz="7.654952" w:space="0" w:color="575757"/>
            </w:tcBorders>
          </w:tcPr>
          <w:p>
            <w:pPr/>
            <w:rPr/>
          </w:p>
        </w:tc>
        <w:tc>
          <w:tcPr>
            <w:tcW w:w="2000" w:type="dxa"/>
            <w:tcBorders>
              <w:top w:val="single" w:sz="3.82748" w:space="0" w:color="3B3B3B"/>
              <w:bottom w:val="single" w:sz="7.654952" w:space="0" w:color="4F4F4F"/>
              <w:left w:val="single" w:sz="7.654952" w:space="0" w:color="575757"/>
              <w:right w:val="single" w:sz="7.654952" w:space="0" w:color="5B5B5B"/>
            </w:tcBorders>
          </w:tcPr>
          <w:p>
            <w:pPr/>
            <w:rPr/>
          </w:p>
        </w:tc>
      </w:tr>
    </w:tbl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37" w:after="0" w:line="240" w:lineRule="auto"/>
        <w:ind w:left="47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  <w:t>HA3l1B</w:t>
      </w:r>
      <w:r>
        <w:rPr>
          <w:rFonts w:ascii="Arial" w:hAnsi="Arial" w:cs="Arial" w:eastAsia="Arial"/>
          <w:sz w:val="18"/>
          <w:szCs w:val="18"/>
          <w:color w:val="575757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5"/>
        </w:rPr>
        <w:t>KOPI1CHY!KA</w:t>
      </w:r>
      <w:r>
        <w:rPr>
          <w:rFonts w:ascii="Arial" w:hAnsi="Arial" w:cs="Arial" w:eastAsia="Arial"/>
          <w:sz w:val="18"/>
          <w:szCs w:val="18"/>
          <w:color w:val="575757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5"/>
        </w:rPr>
        <w:t>oYI,IETCKMX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414141"/>
          <w:spacing w:val="-23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100"/>
        </w:rPr>
        <w:t>E,llCTABA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498" w:lineRule="auto"/>
        <w:ind w:left="461" w:right="398" w:firstLine="-38"/>
        <w:jc w:val="left"/>
        <w:tabs>
          <w:tab w:pos="1640" w:val="left"/>
          <w:tab w:pos="3900" w:val="left"/>
          <w:tab w:pos="5700" w:val="left"/>
          <w:tab w:pos="92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14.331482pt;margin-top:33.534840pt;width:127.742012pt;height:.1pt;mso-position-horizontal-relative:page;mso-position-vertical-relative:paragraph;z-index:-21791" coordorigin="6287,671" coordsize="2555,2">
            <v:shape style="position:absolute;left:6287;top:671;width:2555;height:2" coordorigin="6287,671" coordsize="2555,0" path="m6287,671l8841,671e" filled="f" stroked="t" strokeweight=".478435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D2D2D"/>
          <w:w w:val="99"/>
        </w:rPr>
      </w:r>
      <w:r>
        <w:rPr>
          <w:rFonts w:ascii="Arial" w:hAnsi="Arial" w:cs="Arial" w:eastAsia="Arial"/>
          <w:sz w:val="18"/>
          <w:szCs w:val="18"/>
          <w:color w:val="2D2D2D"/>
          <w:spacing w:val="-12"/>
          <w:w w:val="99"/>
          <w:u w:val="single" w:color="4B4B4B"/>
        </w:rPr>
        <w:t> </w:t>
      </w:r>
      <w:r>
        <w:rPr>
          <w:rFonts w:ascii="Arial" w:hAnsi="Arial" w:cs="Arial" w:eastAsia="Arial"/>
          <w:sz w:val="18"/>
          <w:szCs w:val="18"/>
          <w:color w:val="2D2D2D"/>
          <w:spacing w:val="-12"/>
          <w:w w:val="99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5"/>
          <w:u w:val="single" w:color="4B4B4B"/>
        </w:rPr>
        <w:t>OMJIA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5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5"/>
          <w:u w:val="single" w:color="4B4B4B"/>
        </w:rPr>
        <w:t>)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5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5"/>
          <w:u w:val="single" w:color="4B4B4B"/>
        </w:rPr>
        <w:t>J:H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5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2D2D2D"/>
          <w:spacing w:val="-20"/>
          <w:w w:val="105"/>
          <w:u w:val="single" w:color="4B4B4B"/>
        </w:rPr>
        <w:t>H</w:t>
      </w:r>
      <w:r>
        <w:rPr>
          <w:rFonts w:ascii="Arial" w:hAnsi="Arial" w:cs="Arial" w:eastAsia="Arial"/>
          <w:sz w:val="18"/>
          <w:szCs w:val="18"/>
          <w:color w:val="2D2D2D"/>
          <w:spacing w:val="-20"/>
          <w:w w:val="105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2D2D2D"/>
          <w:spacing w:val="-20"/>
          <w:w w:val="105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5"/>
          <w:u w:val="single" w:color="4B4B4B"/>
        </w:rPr>
        <w:t>CK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5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5"/>
          <w:u w:val="single" w:color="4B4B4B"/>
        </w:rPr>
        <w:t>O</w:t>
      </w:r>
      <w:r>
        <w:rPr>
          <w:rFonts w:ascii="Arial" w:hAnsi="Arial" w:cs="Arial" w:eastAsia="Arial"/>
          <w:sz w:val="18"/>
          <w:szCs w:val="18"/>
          <w:color w:val="575757"/>
          <w:spacing w:val="1"/>
          <w:w w:val="105"/>
          <w:u w:val="single" w:color="4B4B4B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21"/>
          <w:u w:val="single" w:color="4B4B4B"/>
        </w:rPr>
        <w:t>fi030PHlllT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21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21"/>
          <w:u w:val="single" w:color="4B4B4B"/>
        </w:rPr>
        <w:t>E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21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414141"/>
          <w:spacing w:val="-30"/>
          <w:w w:val="99"/>
          <w:u w:val="single" w:color="4B4B4B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-30"/>
          <w:w w:val="99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414141"/>
          <w:spacing w:val="-30"/>
          <w:w w:val="99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  <w:u w:val="single" w:color="4B4B4B"/>
        </w:rPr>
        <w:t>JlA.l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575757"/>
          <w:spacing w:val="-28"/>
          <w:w w:val="100"/>
          <w:u w:val="single" w:color="4B4B4B"/>
        </w:rPr>
        <w:t>l</w:t>
      </w:r>
      <w:r>
        <w:rPr>
          <w:rFonts w:ascii="Arial" w:hAnsi="Arial" w:cs="Arial" w:eastAsia="Arial"/>
          <w:sz w:val="18"/>
          <w:szCs w:val="18"/>
          <w:color w:val="575757"/>
          <w:spacing w:val="-28"/>
          <w:w w:val="100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575757"/>
          <w:spacing w:val="-28"/>
          <w:w w:val="100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u w:val="single" w:color="4B4B4B"/>
        </w:rPr>
        <w:t>OB</w:t>
      </w:r>
      <w:r>
        <w:rPr>
          <w:rFonts w:ascii="Arial" w:hAnsi="Arial" w:cs="Arial" w:eastAsia="Arial"/>
          <w:sz w:val="18"/>
          <w:szCs w:val="18"/>
          <w:color w:val="2D2D2D"/>
          <w:spacing w:val="42"/>
          <w:w w:val="100"/>
          <w:u w:val="single" w:color="4B4B4B"/>
        </w:rPr>
        <w:t> 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u w:val="single" w:color="4B4B4B"/>
        </w:rPr>
        <w:tab/>
        <w:tab/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u w:val="single" w:color="4B4B4B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8"/>
        </w:rPr>
        <w:t>CE,ll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9"/>
        </w:rPr>
        <w:t>)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8"/>
        </w:rPr>
        <w:t>ifillTE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55"/>
        </w:rPr>
        <w:t>_Ji_E"</w:t>
      </w:r>
      <w:r>
        <w:rPr>
          <w:rFonts w:ascii="Arial" w:hAnsi="Arial" w:cs="Arial" w:eastAsia="Arial"/>
          <w:sz w:val="18"/>
          <w:szCs w:val="18"/>
          <w:color w:val="575757"/>
          <w:spacing w:val="-48"/>
          <w:w w:val="55"/>
        </w:rPr>
        <w:t>"</w:t>
      </w:r>
      <w:r>
        <w:rPr>
          <w:rFonts w:ascii="Arial" w:hAnsi="Arial" w:cs="Arial" w:eastAsia="Arial"/>
          <w:sz w:val="18"/>
          <w:szCs w:val="18"/>
          <w:color w:val="2D2D2D"/>
          <w:spacing w:val="-108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55"/>
        </w:rPr>
        <w:t>"</w:t>
      </w:r>
      <w:r>
        <w:rPr>
          <w:rFonts w:ascii="Arial" w:hAnsi="Arial" w:cs="Arial" w:eastAsia="Arial"/>
          <w:sz w:val="18"/>
          <w:szCs w:val="18"/>
          <w:color w:val="575757"/>
          <w:spacing w:val="2"/>
          <w:w w:val="55"/>
        </w:rPr>
        <w:t>"</w:t>
      </w:r>
      <w:r>
        <w:rPr>
          <w:rFonts w:ascii="Arial" w:hAnsi="Arial" w:cs="Arial" w:eastAsia="Arial"/>
          <w:sz w:val="18"/>
          <w:szCs w:val="18"/>
          <w:color w:val="575757"/>
          <w:spacing w:val="-61"/>
          <w:w w:val="128"/>
        </w:rPr>
        <w:t>_</w:t>
      </w:r>
      <w:r>
        <w:rPr>
          <w:rFonts w:ascii="Arial" w:hAnsi="Arial" w:cs="Arial" w:eastAsia="Arial"/>
          <w:sz w:val="18"/>
          <w:szCs w:val="18"/>
          <w:color w:val="2D2D2D"/>
          <w:spacing w:val="2"/>
          <w:w w:val="207"/>
        </w:rPr>
        <w:t>r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76"/>
        </w:rPr>
        <w:t>_P..;....A.il=</w:t>
      </w:r>
      <w:r>
        <w:rPr>
          <w:rFonts w:ascii="Arial" w:hAnsi="Arial" w:cs="Arial" w:eastAsia="Arial"/>
          <w:sz w:val="18"/>
          <w:szCs w:val="18"/>
          <w:color w:val="575757"/>
          <w:spacing w:val="-14"/>
          <w:w w:val="76"/>
        </w:rPr>
        <w:t>-</w:t>
      </w:r>
      <w:r>
        <w:rPr>
          <w:rFonts w:ascii="Arial" w:hAnsi="Arial" w:cs="Arial" w:eastAsia="Arial"/>
          <w:sz w:val="18"/>
          <w:szCs w:val="18"/>
          <w:color w:val="2D2D2D"/>
          <w:spacing w:val="-14"/>
          <w:w w:val="402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402"/>
          <w:emboss/>
        </w:rPr>
        <w:t>-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402"/>
          <w:emboss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402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402"/>
        </w:rPr>
        <w:t>--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5"/>
          <w:position w:val="3"/>
        </w:rPr>
        <w:t>M</w:t>
      </w:r>
      <w:r>
        <w:rPr>
          <w:rFonts w:ascii="Arial" w:hAnsi="Arial" w:cs="Arial" w:eastAsia="Arial"/>
          <w:sz w:val="18"/>
          <w:szCs w:val="18"/>
          <w:color w:val="414141"/>
          <w:spacing w:val="6"/>
          <w:w w:val="105"/>
          <w:position w:val="3"/>
        </w:rPr>
        <w:t>A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5"/>
          <w:position w:val="3"/>
        </w:rPr>
        <w:t>TWIHI</w:t>
      </w:r>
      <w:r>
        <w:rPr>
          <w:rFonts w:ascii="Arial" w:hAnsi="Arial" w:cs="Arial" w:eastAsia="Arial"/>
          <w:sz w:val="18"/>
          <w:szCs w:val="18"/>
          <w:color w:val="2D2D2D"/>
          <w:spacing w:val="-10"/>
          <w:w w:val="105"/>
          <w:position w:val="3"/>
        </w:rPr>
        <w:t>1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5"/>
          <w:position w:val="3"/>
        </w:rPr>
        <w:t>EPOJ</w:t>
      </w:r>
      <w:r>
        <w:rPr>
          <w:rFonts w:ascii="Arial" w:hAnsi="Arial" w:cs="Arial" w:eastAsia="Arial"/>
          <w:sz w:val="18"/>
          <w:szCs w:val="18"/>
          <w:color w:val="414141"/>
          <w:spacing w:val="-49"/>
          <w:w w:val="105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position w:val="3"/>
        </w:rPr>
        <w:t>07771550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452" w:right="-20"/>
        <w:jc w:val="left"/>
        <w:tabs>
          <w:tab w:pos="1080" w:val="left"/>
          <w:tab w:pos="3900" w:val="left"/>
          <w:tab w:pos="7740" w:val="left"/>
          <w:tab w:pos="85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1"/>
        </w:rPr>
        <w:t>I111]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1"/>
        </w:rPr>
        <w:t>)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position w:val="1"/>
        </w:rPr>
        <w:t>100289723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95"/>
          <w:position w:val="1"/>
        </w:rPr>
        <w:t>6PO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96"/>
          <w:position w:val="1"/>
        </w:rPr>
        <w:t>J</w:t>
      </w:r>
      <w:r>
        <w:rPr>
          <w:rFonts w:ascii="Arial" w:hAnsi="Arial" w:cs="Arial" w:eastAsia="Arial"/>
          <w:sz w:val="18"/>
          <w:szCs w:val="18"/>
          <w:color w:val="414141"/>
          <w:spacing w:val="-3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position w:val="1"/>
        </w:rPr>
        <w:t>IT</w:t>
      </w:r>
      <w:r>
        <w:rPr>
          <w:rFonts w:ascii="Arial" w:hAnsi="Arial" w:cs="Arial" w:eastAsia="Arial"/>
          <w:sz w:val="18"/>
          <w:szCs w:val="18"/>
          <w:color w:val="2D2D2D"/>
          <w:spacing w:val="-27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1"/>
        </w:rPr>
        <w:t>.U</w:t>
      </w:r>
      <w:r>
        <w:rPr>
          <w:rFonts w:ascii="Arial" w:hAnsi="Arial" w:cs="Arial" w:eastAsia="Arial"/>
          <w:sz w:val="18"/>
          <w:szCs w:val="18"/>
          <w:color w:val="414141"/>
          <w:spacing w:val="-9"/>
          <w:w w:val="100"/>
          <w:position w:val="1"/>
        </w:rPr>
        <w:t>P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1"/>
        </w:rPr>
        <w:t>AtiYHA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59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575757"/>
          <w:spacing w:val="-18"/>
          <w:w w:val="59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2D2D2D"/>
          <w:spacing w:val="-87"/>
          <w:w w:val="99"/>
          <w:position w:val="1"/>
        </w:rPr>
        <w:t>8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59"/>
          <w:position w:val="1"/>
        </w:rPr>
        <w:t>=</w:t>
      </w:r>
      <w:r>
        <w:rPr>
          <w:rFonts w:ascii="Arial" w:hAnsi="Arial" w:cs="Arial" w:eastAsia="Arial"/>
          <w:sz w:val="18"/>
          <w:szCs w:val="18"/>
          <w:color w:val="575757"/>
          <w:spacing w:val="-18"/>
          <w:w w:val="59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575757"/>
          <w:spacing w:val="-21"/>
          <w:w w:val="49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2D2D2D"/>
          <w:spacing w:val="-86"/>
          <w:w w:val="99"/>
          <w:position w:val="1"/>
        </w:rPr>
        <w:t>4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49"/>
          <w:position w:val="1"/>
        </w:rPr>
        <w:t>.:.</w:t>
      </w:r>
      <w:r>
        <w:rPr>
          <w:rFonts w:ascii="Arial" w:hAnsi="Arial" w:cs="Arial" w:eastAsia="Arial"/>
          <w:sz w:val="18"/>
          <w:szCs w:val="18"/>
          <w:color w:val="575757"/>
          <w:spacing w:val="-30"/>
          <w:w w:val="49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2D2D2D"/>
          <w:spacing w:val="-77"/>
          <w:w w:val="91"/>
          <w:position w:val="1"/>
        </w:rPr>
        <w:t>0</w:t>
      </w:r>
      <w:r>
        <w:rPr>
          <w:rFonts w:ascii="Arial" w:hAnsi="Arial" w:cs="Arial" w:eastAsia="Arial"/>
          <w:sz w:val="18"/>
          <w:szCs w:val="18"/>
          <w:color w:val="575757"/>
          <w:spacing w:val="-14"/>
          <w:w w:val="49"/>
          <w:position w:val="1"/>
        </w:rPr>
        <w:t>;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36"/>
          <w:position w:val="1"/>
        </w:rPr>
        <w:t>;...:-9:..</w:t>
      </w:r>
      <w:r>
        <w:rPr>
          <w:rFonts w:ascii="Arial" w:hAnsi="Arial" w:cs="Arial" w:eastAsia="Arial"/>
          <w:sz w:val="18"/>
          <w:szCs w:val="18"/>
          <w:color w:val="575757"/>
          <w:spacing w:val="-25"/>
          <w:w w:val="36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2D2D2D"/>
          <w:spacing w:val="-82"/>
          <w:w w:val="90"/>
          <w:position w:val="1"/>
        </w:rPr>
        <w:t>8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36"/>
          <w:position w:val="1"/>
        </w:rPr>
        <w:t>.:</w:t>
      </w:r>
      <w:r>
        <w:rPr>
          <w:rFonts w:ascii="Arial" w:hAnsi="Arial" w:cs="Arial" w:eastAsia="Arial"/>
          <w:sz w:val="18"/>
          <w:szCs w:val="18"/>
          <w:color w:val="575757"/>
          <w:spacing w:val="-13"/>
          <w:w w:val="36"/>
          <w:position w:val="1"/>
        </w:rPr>
        <w:t>: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27"/>
          <w:position w:val="1"/>
        </w:rPr>
        <w:t>..:..;</w:t>
      </w:r>
      <w:r>
        <w:rPr>
          <w:rFonts w:ascii="Arial" w:hAnsi="Arial" w:cs="Arial" w:eastAsia="Arial"/>
          <w:sz w:val="18"/>
          <w:szCs w:val="18"/>
          <w:color w:val="575757"/>
          <w:spacing w:val="-43"/>
          <w:w w:val="28"/>
          <w:position w:val="1"/>
        </w:rPr>
        <w:t>7</w:t>
      </w:r>
      <w:r>
        <w:rPr>
          <w:rFonts w:ascii="Arial" w:hAnsi="Arial" w:cs="Arial" w:eastAsia="Arial"/>
          <w:sz w:val="18"/>
          <w:szCs w:val="18"/>
          <w:color w:val="2D2D2D"/>
          <w:spacing w:val="-88"/>
          <w:w w:val="90"/>
          <w:position w:val="1"/>
        </w:rPr>
        <w:t>6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61"/>
          <w:position w:val="1"/>
        </w:rPr>
        <w:t>:.</w:t>
      </w:r>
      <w:r>
        <w:rPr>
          <w:rFonts w:ascii="Arial" w:hAnsi="Arial" w:cs="Arial" w:eastAsia="Arial"/>
          <w:sz w:val="18"/>
          <w:szCs w:val="18"/>
          <w:color w:val="575757"/>
          <w:spacing w:val="-23"/>
          <w:w w:val="61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2D2D2D"/>
          <w:spacing w:val="-84"/>
          <w:w w:val="101"/>
          <w:position w:val="1"/>
        </w:rPr>
        <w:t>6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61"/>
          <w:position w:val="1"/>
        </w:rPr>
        <w:t>:</w:t>
      </w:r>
      <w:r>
        <w:rPr>
          <w:rFonts w:ascii="Arial" w:hAnsi="Arial" w:cs="Arial" w:eastAsia="Arial"/>
          <w:sz w:val="18"/>
          <w:szCs w:val="18"/>
          <w:color w:val="575757"/>
          <w:spacing w:val="-29"/>
          <w:w w:val="61"/>
          <w:position w:val="1"/>
        </w:rPr>
        <w:t>: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38"/>
          <w:position w:val="1"/>
        </w:rPr>
        <w:t>..:...4</w:t>
      </w:r>
      <w:r>
        <w:rPr>
          <w:rFonts w:ascii="Arial" w:hAnsi="Arial" w:cs="Arial" w:eastAsia="Arial"/>
          <w:sz w:val="18"/>
          <w:szCs w:val="18"/>
          <w:color w:val="575757"/>
          <w:spacing w:val="-10"/>
          <w:w w:val="39"/>
          <w:position w:val="1"/>
        </w:rPr>
        <w:t>-</w:t>
      </w:r>
      <w:r>
        <w:rPr>
          <w:rFonts w:ascii="Arial" w:hAnsi="Arial" w:cs="Arial" w:eastAsia="Arial"/>
          <w:sz w:val="18"/>
          <w:szCs w:val="18"/>
          <w:color w:val="2D2D2D"/>
          <w:spacing w:val="-94"/>
          <w:w w:val="102"/>
          <w:position w:val="1"/>
        </w:rPr>
        <w:t>8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38"/>
          <w:position w:val="1"/>
        </w:rPr>
        <w:t>..=.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9"/>
          <w:position w:val="1"/>
        </w:rPr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9"/>
          <w:u w:val="single" w:color="56565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  <w:u w:val="single" w:color="565656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  <w:u w:val="single" w:color="565656"/>
          <w:position w:val="1"/>
        </w:rPr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9"/>
          <w:u w:val="single" w:color="56565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  <w:u w:val="single" w:color="565656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  <w:u w:val="single" w:color="565656"/>
          <w:position w:val="1"/>
        </w:rPr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210"/>
          <w:position w:val="1"/>
        </w:rPr>
        <w:t>_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4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  <w:t>HA3l1B</w:t>
      </w:r>
      <w:r>
        <w:rPr>
          <w:rFonts w:ascii="Arial" w:hAnsi="Arial" w:cs="Arial" w:eastAsia="Arial"/>
          <w:sz w:val="18"/>
          <w:szCs w:val="18"/>
          <w:color w:val="575757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94"/>
        </w:rPr>
        <w:t>HA,L</w:t>
      </w:r>
      <w:r>
        <w:rPr>
          <w:rFonts w:ascii="Arial" w:hAnsi="Arial" w:cs="Arial" w:eastAsia="Arial"/>
          <w:sz w:val="18"/>
          <w:szCs w:val="18"/>
          <w:color w:val="414141"/>
          <w:spacing w:val="-82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6E6E6E"/>
          <w:spacing w:val="-25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414141"/>
          <w:spacing w:val="-23"/>
          <w:w w:val="94"/>
        </w:rPr>
        <w:t>I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94"/>
        </w:rPr>
        <w:t>:&gt;KHOf</w:t>
      </w:r>
      <w:r>
        <w:rPr>
          <w:rFonts w:ascii="Arial" w:hAnsi="Arial" w:cs="Arial" w:eastAsia="Arial"/>
          <w:sz w:val="18"/>
          <w:szCs w:val="18"/>
          <w:color w:val="6E6E6E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4"/>
        </w:rPr>
        <w:t>.l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4"/>
        </w:rPr>
        <w:t>(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94"/>
        </w:rPr>
        <w:t>I1PEKTHOf</w:t>
      </w:r>
      <w:r>
        <w:rPr>
          <w:rFonts w:ascii="Arial" w:hAnsi="Arial" w:cs="Arial" w:eastAsia="Arial"/>
          <w:sz w:val="18"/>
          <w:szCs w:val="18"/>
          <w:color w:val="575757"/>
          <w:spacing w:val="3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94"/>
        </w:rPr>
        <w:t>KOPI1CHI1KA</w:t>
      </w:r>
      <w:r>
        <w:rPr>
          <w:rFonts w:ascii="Arial" w:hAnsi="Arial" w:cs="Arial" w:eastAsia="Arial"/>
          <w:sz w:val="18"/>
          <w:szCs w:val="18"/>
          <w:color w:val="414141"/>
          <w:spacing w:val="2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  <w:t>EYI,IET</w:t>
      </w:r>
      <w:r>
        <w:rPr>
          <w:rFonts w:ascii="Arial" w:hAnsi="Arial" w:cs="Arial" w:eastAsia="Arial"/>
          <w:sz w:val="18"/>
          <w:szCs w:val="18"/>
          <w:color w:val="2D2D2D"/>
          <w:spacing w:val="-1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  <w:t>KMX</w:t>
      </w:r>
      <w:r>
        <w:rPr>
          <w:rFonts w:ascii="Arial" w:hAnsi="Arial" w:cs="Arial" w:eastAsia="Arial"/>
          <w:sz w:val="18"/>
          <w:szCs w:val="18"/>
          <w:color w:val="575757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  <w:t>CPE,llC</w:t>
      </w:r>
      <w:r>
        <w:rPr>
          <w:rFonts w:ascii="Arial" w:hAnsi="Arial" w:cs="Arial" w:eastAsia="Arial"/>
          <w:sz w:val="18"/>
          <w:szCs w:val="18"/>
          <w:color w:val="575757"/>
          <w:spacing w:val="-5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  <w:t>ABA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1.192493pt;margin-top:11.73232pt;width:441.116613pt;height:.1pt;mso-position-horizontal-relative:page;mso-position-vertical-relative:paragraph;z-index:-21790" coordorigin="1024,235" coordsize="8822,2">
            <v:shape style="position:absolute;left:1024;top:235;width:8822;height:2" coordorigin="1024,235" coordsize="8822,0" path="m1024,235l9846,235e" filled="f" stroked="t" strokeweight=".478435pt" strokecolor="#44444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  <w:t>rPA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  <w:t>)J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D2D2D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JiEOrPA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J:-CEKPETAPHJAT</w:t>
      </w:r>
      <w:r>
        <w:rPr>
          <w:rFonts w:ascii="Arial" w:hAnsi="Arial" w:cs="Arial" w:eastAsia="Arial"/>
          <w:sz w:val="18"/>
          <w:szCs w:val="18"/>
          <w:color w:val="41414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14141"/>
          <w:spacing w:val="0"/>
          <w:w w:val="100"/>
        </w:rPr>
        <w:t>KYJITYPY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2351" w:right="253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75757"/>
          <w:w w:val="80"/>
        </w:rPr>
        <w:t>(</w:t>
      </w:r>
      <w:r>
        <w:rPr>
          <w:rFonts w:ascii="Arial" w:hAnsi="Arial" w:cs="Arial" w:eastAsia="Arial"/>
          <w:sz w:val="18"/>
          <w:szCs w:val="18"/>
          <w:color w:val="575757"/>
          <w:w w:val="79"/>
        </w:rPr>
        <w:t>fJOnyH&gt;aaa</w:t>
      </w:r>
      <w:r>
        <w:rPr>
          <w:rFonts w:ascii="Arial" w:hAnsi="Arial" w:cs="Arial" w:eastAsia="Arial"/>
          <w:sz w:val="18"/>
          <w:szCs w:val="18"/>
          <w:color w:val="57575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0"/>
          <w:w w:val="93"/>
        </w:rPr>
        <w:t>C31.10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72"/>
        </w:rPr>
        <w:t>HH.D.HpeKTH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73"/>
        </w:rPr>
        <w:t>H</w:t>
      </w:r>
      <w:r>
        <w:rPr>
          <w:rFonts w:ascii="Arial" w:hAnsi="Arial" w:cs="Arial" w:eastAsia="Arial"/>
          <w:sz w:val="18"/>
          <w:szCs w:val="18"/>
          <w:color w:val="575757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77"/>
        </w:rPr>
        <w:t>KOpHCHHK</w:t>
      </w:r>
      <w:r>
        <w:rPr>
          <w:rFonts w:ascii="Arial" w:hAnsi="Arial" w:cs="Arial" w:eastAsia="Arial"/>
          <w:sz w:val="18"/>
          <w:szCs w:val="18"/>
          <w:color w:val="575757"/>
          <w:spacing w:val="-5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77"/>
        </w:rPr>
        <w:t>6yueTCKHX</w:t>
      </w:r>
      <w:r>
        <w:rPr>
          <w:rFonts w:ascii="Arial" w:hAnsi="Arial" w:cs="Arial" w:eastAsia="Arial"/>
          <w:sz w:val="18"/>
          <w:szCs w:val="18"/>
          <w:color w:val="575757"/>
          <w:spacing w:val="12"/>
          <w:w w:val="77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67"/>
        </w:rPr>
        <w:t>Cpe.D.CTaBa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68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33" w:right="4030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D2D2D"/>
          <w:spacing w:val="0"/>
          <w:w w:val="108"/>
        </w:rPr>
        <w:t>liMJIAH</w:t>
      </w:r>
      <w:r>
        <w:rPr>
          <w:rFonts w:ascii="Arial" w:hAnsi="Arial" w:cs="Arial" w:eastAsia="Arial"/>
          <w:sz w:val="19"/>
          <w:szCs w:val="19"/>
          <w:color w:val="2D2D2D"/>
          <w:spacing w:val="0"/>
          <w:w w:val="108"/>
        </w:rPr>
        <w:t>C</w:t>
      </w:r>
      <w:r>
        <w:rPr>
          <w:rFonts w:ascii="Arial" w:hAnsi="Arial" w:cs="Arial" w:eastAsia="Arial"/>
          <w:sz w:val="19"/>
          <w:szCs w:val="19"/>
          <w:color w:val="2D2D2D"/>
          <w:spacing w:val="29"/>
          <w:w w:val="108"/>
        </w:rPr>
        <w:t> </w:t>
      </w:r>
      <w:r>
        <w:rPr>
          <w:rFonts w:ascii="Arial" w:hAnsi="Arial" w:cs="Arial" w:eastAsia="Arial"/>
          <w:sz w:val="19"/>
          <w:szCs w:val="19"/>
          <w:color w:val="2D2D2D"/>
          <w:spacing w:val="0"/>
          <w:w w:val="108"/>
        </w:rPr>
        <w:t>CTAI:bA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9" w:after="0" w:line="240" w:lineRule="auto"/>
        <w:ind w:left="2303" w:right="2375"/>
        <w:jc w:val="center"/>
        <w:tabs>
          <w:tab w:pos="3500" w:val="left"/>
          <w:tab w:pos="56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08.597443pt;margin-top:13.767543pt;width:41.623802pt;height:.1pt;mso-position-horizontal-relative:page;mso-position-vertical-relative:paragraph;z-index:-21786" coordorigin="4172,275" coordsize="832,2">
            <v:shape style="position:absolute;left:4172;top:275;width:832;height:2" coordorigin="4172,275" coordsize="832,0" path="m4172,275l5004,275e" filled="f" stroked="t" strokeweight=".95686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1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575757"/>
          <w:spacing w:val="0"/>
          <w:w w:val="80"/>
        </w:rPr>
        <w:t>nepHOAY</w:t>
      </w:r>
      <w:r>
        <w:rPr>
          <w:rFonts w:ascii="Arial" w:hAnsi="Arial" w:cs="Arial" w:eastAsia="Arial"/>
          <w:sz w:val="16"/>
          <w:szCs w:val="16"/>
          <w:color w:val="575757"/>
          <w:spacing w:val="3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575757"/>
          <w:spacing w:val="0"/>
          <w:w w:val="80"/>
        </w:rPr>
        <w:t>OA</w:t>
      </w:r>
      <w:r>
        <w:rPr>
          <w:rFonts w:ascii="Arial" w:hAnsi="Arial" w:cs="Arial" w:eastAsia="Arial"/>
          <w:sz w:val="16"/>
          <w:szCs w:val="16"/>
          <w:color w:val="575757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575757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93"/>
        </w:rPr>
        <w:t>01.01.2</w:t>
      </w:r>
      <w:r>
        <w:rPr>
          <w:rFonts w:ascii="Arial" w:hAnsi="Arial" w:cs="Arial" w:eastAsia="Arial"/>
          <w:sz w:val="18"/>
          <w:szCs w:val="18"/>
          <w:color w:val="2D2D2D"/>
          <w:spacing w:val="-10"/>
          <w:w w:val="94"/>
        </w:rPr>
        <w:t>0</w:t>
      </w:r>
      <w:r>
        <w:rPr>
          <w:rFonts w:ascii="Arial" w:hAnsi="Arial" w:cs="Arial" w:eastAsia="Arial"/>
          <w:sz w:val="18"/>
          <w:szCs w:val="18"/>
          <w:color w:val="131313"/>
          <w:spacing w:val="-31"/>
          <w:w w:val="141"/>
        </w:rPr>
        <w:t>1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13"/>
        </w:rPr>
        <w:t>8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93"/>
        </w:rPr>
        <w:t>ro.nHH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414141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  <w:t>.no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3l.l2.201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14141"/>
          <w:spacing w:val="0"/>
          <w:w w:val="122"/>
        </w:rPr>
        <w:t>r</w:t>
      </w:r>
      <w:r>
        <w:rPr>
          <w:rFonts w:ascii="Arial" w:hAnsi="Arial" w:cs="Arial" w:eastAsia="Arial"/>
          <w:sz w:val="18"/>
          <w:szCs w:val="18"/>
          <w:color w:val="414141"/>
          <w:spacing w:val="-26"/>
          <w:w w:val="122"/>
        </w:rPr>
        <w:t>o</w:t>
      </w:r>
      <w:r>
        <w:rPr>
          <w:rFonts w:ascii="Arial" w:hAnsi="Arial" w:cs="Arial" w:eastAsia="Arial"/>
          <w:sz w:val="18"/>
          <w:szCs w:val="18"/>
          <w:color w:val="6E6E6E"/>
          <w:spacing w:val="0"/>
          <w:w w:val="86"/>
        </w:rPr>
        <w:t>.nHHe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1" w:lineRule="exact"/>
        <w:ind w:right="28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882587pt;margin-top:8.908259pt;width:468.865815pt;height:305.772909pt;mso-position-horizontal-relative:page;mso-position-vertical-relative:paragraph;z-index:-2178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57" w:hRule="exact"/>
                    </w:trPr>
                    <w:tc>
                      <w:tcPr>
                        <w:tcW w:w="636" w:type="dxa"/>
                        <w:vMerge w:val="restart"/>
                        <w:tcBorders>
                          <w:top w:val="single" w:sz="15.309904" w:space="0" w:color="343434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5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174" w:lineRule="exact"/>
                          <w:ind w:left="-6" w:right="-5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01"/>
                            <w:position w:val="-1"/>
                          </w:rPr>
                          <w:t>03H3K3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80" w:lineRule="exact"/>
                          <w:ind w:left="131" w:right="75"/>
                          <w:jc w:val="center"/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  <w:color w:val="2D2D2D"/>
                            <w:spacing w:val="0"/>
                            <w:w w:val="89"/>
                            <w:position w:val="3"/>
                          </w:rPr>
                          <w:t>on</w:t>
                        </w:r>
                        <w:r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vMerge w:val="restart"/>
                        <w:tcBorders>
                          <w:top w:val="single" w:sz="15.309904" w:space="0" w:color="343434"/>
                          <w:left w:val="single" w:sz="7.654952" w:space="0" w:color="3B3B3B"/>
                          <w:right w:val="single" w:sz="7.654952" w:space="0" w:color="4B4B4B"/>
                        </w:tcBorders>
                      </w:tcPr>
                      <w:p>
                        <w:pPr>
                          <w:spacing w:before="5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3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26"/>
                          </w:rPr>
                          <w:t>6poj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7" w:after="0" w:line="240" w:lineRule="auto"/>
                          <w:ind w:left="18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83"/>
                          </w:rPr>
                          <w:t>KOH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1"/>
                            <w:w w:val="82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2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9" w:type="dxa"/>
                        <w:vMerge w:val="restart"/>
                        <w:tcBorders>
                          <w:top w:val="single" w:sz="15.309904" w:space="0" w:color="343434"/>
                          <w:left w:val="single" w:sz="7.654952" w:space="0" w:color="4B4B4B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1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674" w:right="1657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16"/>
                          </w:rPr>
                          <w:t>Onnc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vMerge w:val="restart"/>
                        <w:tcBorders>
                          <w:top w:val="single" w:sz="15.309904" w:space="0" w:color="34343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18" w:after="0" w:line="240" w:lineRule="auto"/>
                          <w:ind w:left="16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0"/>
                            <w:w w:val="113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9"/>
                            <w:w w:val="1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2"/>
                            <w:w w:val="7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7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72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6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3"/>
                            <w:w w:val="6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E6E6E"/>
                            <w:spacing w:val="0"/>
                            <w:w w:val="1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7" w:after="0" w:line="240" w:lineRule="auto"/>
                          <w:ind w:left="71" w:right="5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84"/>
                          </w:rPr>
                          <w:t>DpeTX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28"/>
                            <w:w w:val="8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83"/>
                          </w:rPr>
                          <w:t>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4"/>
                            <w:w w:val="83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1"/>
                            <w:w w:val="7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6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7" w:after="0" w:line="240" w:lineRule="auto"/>
                          <w:ind w:left="195" w:right="164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121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22"/>
                            <w:w w:val="12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8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8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9"/>
                          </w:rPr>
                          <w:t>une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260" w:lineRule="exact"/>
                          <w:jc w:val="left"/>
                          <w:rPr>
                            <w:sz w:val="26"/>
                            <w:szCs w:val="26"/>
                          </w:rPr>
                        </w:pPr>
                        <w:rPr/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21" w:right="255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131313"/>
                            <w:w w:val="152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131313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2D2D2D"/>
                            <w:spacing w:val="0"/>
                            <w:w w:val="151"/>
                          </w:rPr>
                          <w:t>albt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2D2D2D"/>
                            <w:spacing w:val="-15"/>
                            <w:w w:val="15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575757"/>
                            <w:spacing w:val="0"/>
                            <w:w w:val="193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990" w:type="dxa"/>
                        <w:gridSpan w:val="3"/>
                        <w:tcBorders>
                          <w:top w:val="single" w:sz="15.309904" w:space="0" w:color="343434"/>
                          <w:bottom w:val="nil" w:sz="6" w:space="0" w:color="auto"/>
                          <w:left w:val="single" w:sz="7.654952" w:space="0" w:color="3F3F3F"/>
                          <w:right w:val="single" w:sz="15.309904" w:space="0" w:color="2B2B2B"/>
                        </w:tcBorders>
                      </w:tcPr>
                      <w:p>
                        <w:pPr>
                          <w:spacing w:before="1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0"/>
                          </w:rPr>
                          <w:t>H3no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96"/>
                          </w:rPr>
                          <w:t>TeKyfie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8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22"/>
                          </w:rPr>
                          <w:t>roaune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636" w:type="dxa"/>
                        <w:vMerge/>
                        <w:tcBorders>
                          <w:bottom w:val="single" w:sz="7.654952" w:space="0" w:color="3B3B3F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16" w:type="dxa"/>
                        <w:vMerge/>
                        <w:tcBorders>
                          <w:bottom w:val="single" w:sz="7.654952" w:space="0" w:color="3B3B3F"/>
                          <w:left w:val="single" w:sz="7.654952" w:space="0" w:color="3B3B3B"/>
                          <w:right w:val="single" w:sz="7.654952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39" w:type="dxa"/>
                        <w:vMerge/>
                        <w:tcBorders>
                          <w:bottom w:val="single" w:sz="7.654952" w:space="0" w:color="3B3B3F"/>
                          <w:left w:val="single" w:sz="7.654952" w:space="0" w:color="4B4B4B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vMerge/>
                        <w:tcBorders>
                          <w:bottom w:val="single" w:sz="7.654952" w:space="0" w:color="3B3B3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3.82748" w:space="0" w:color="4F4F4F"/>
                          <w:bottom w:val="single" w:sz="7.654952" w:space="0" w:color="3B3B3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5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6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22"/>
                          </w:rPr>
                          <w:t>6pyro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3.82748" w:space="0" w:color="444444"/>
                          <w:bottom w:val="single" w:sz="7.654952" w:space="0" w:color="3B3B3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74" w:lineRule="exact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10"/>
                          </w:rPr>
                          <w:t>HcnpaaKa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5" w:after="0" w:line="240" w:lineRule="auto"/>
                          <w:ind w:left="105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w w:val="11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-9"/>
                            <w:w w:val="111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66"/>
                          </w:rPr>
                          <w:t>C.Il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8"/>
                            <w:w w:val="6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0"/>
                            <w:w w:val="9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-1"/>
                            <w:w w:val="8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7"/>
                          </w:rPr>
                          <w:t>CTO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3.82748" w:space="0" w:color="444444"/>
                          <w:bottom w:val="single" w:sz="7.654952" w:space="0" w:color="3B3B3F"/>
                          <w:left w:val="single" w:sz="7.654952" w:space="0" w:color="3F3F3F"/>
                          <w:right w:val="single" w:sz="15.309904" w:space="0" w:color="2B2B2B"/>
                        </w:tcBorders>
                      </w:tcPr>
                      <w:p>
                        <w:pPr>
                          <w:spacing w:before="0" w:after="0" w:line="174" w:lineRule="exact"/>
                          <w:ind w:left="30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4"/>
                          </w:rPr>
                          <w:t>HeTo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7" w:after="0" w:line="240" w:lineRule="auto"/>
                          <w:ind w:left="2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00"/>
                          </w:rPr>
                          <w:t>(5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4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1"/>
                            <w:w w:val="143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33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B3B3F"/>
                          <w:bottom w:val="single" w:sz="15.309904" w:space="0" w:color="2F2F2F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85" w:lineRule="exact"/>
                          <w:ind w:left="254" w:right="158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D2D2D"/>
                            <w:spacing w:val="0"/>
                            <w:w w:val="12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3B3B3F"/>
                          <w:bottom w:val="single" w:sz="15.309904" w:space="0" w:color="2F2F2F"/>
                          <w:left w:val="single" w:sz="7.654952" w:space="0" w:color="3B3B3B"/>
                          <w:right w:val="single" w:sz="7.654952" w:space="0" w:color="2B2B2F"/>
                        </w:tcBorders>
                      </w:tcPr>
                      <w:p>
                        <w:pPr>
                          <w:spacing w:before="0" w:after="0" w:line="187" w:lineRule="exact"/>
                          <w:ind w:left="334" w:right="243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115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B3B3F"/>
                          <w:bottom w:val="single" w:sz="15.309904" w:space="0" w:color="2F2F2F"/>
                          <w:left w:val="single" w:sz="7.654952" w:space="0" w:color="2B2B2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87" w:lineRule="exact"/>
                          <w:ind w:left="1824" w:right="1780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112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F"/>
                          <w:bottom w:val="single" w:sz="15.309904" w:space="0" w:color="2F2F2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87" w:lineRule="exact"/>
                          <w:ind w:left="415" w:right="336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107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F"/>
                          <w:bottom w:val="single" w:sz="15.309904" w:space="0" w:color="2F2F2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87" w:lineRule="exact"/>
                          <w:ind w:left="411" w:right="350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99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B3B3F"/>
                          <w:bottom w:val="single" w:sz="15.309904" w:space="0" w:color="2F2F2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87" w:lineRule="exact"/>
                          <w:ind w:left="416" w:right="38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14141"/>
                            <w:spacing w:val="0"/>
                            <w:w w:val="114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B3B3F"/>
                          <w:bottom w:val="single" w:sz="15.309904" w:space="0" w:color="2F2F2F"/>
                          <w:left w:val="single" w:sz="7.654952" w:space="0" w:color="3F3F3F"/>
                          <w:right w:val="single" w:sz="15.309904" w:space="0" w:color="2B2B2B"/>
                        </w:tcBorders>
                      </w:tcPr>
                      <w:p>
                        <w:pPr>
                          <w:spacing w:before="0" w:after="0" w:line="176" w:lineRule="exact"/>
                          <w:ind w:left="429" w:right="36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D2D2D"/>
                            <w:spacing w:val="0"/>
                            <w:w w:val="10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636" w:type="dxa"/>
                        <w:tcBorders>
                          <w:top w:val="single" w:sz="15.309904" w:space="0" w:color="2F2F2F"/>
                          <w:bottom w:val="single" w:sz="7.654952" w:space="0" w:color="444444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16" w:type="dxa"/>
                        <w:tcBorders>
                          <w:top w:val="single" w:sz="15.309904" w:space="0" w:color="2F2F2F"/>
                          <w:bottom w:val="single" w:sz="7.654952" w:space="0" w:color="444444"/>
                          <w:left w:val="single" w:sz="7.654952" w:space="0" w:color="3B3B3B"/>
                          <w:right w:val="single" w:sz="7.654952" w:space="0" w:color="2B2B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39" w:type="dxa"/>
                        <w:tcBorders>
                          <w:top w:val="single" w:sz="15.309904" w:space="0" w:color="2F2F2F"/>
                          <w:bottom w:val="single" w:sz="7.654952" w:space="0" w:color="444444"/>
                          <w:left w:val="single" w:sz="7.654952" w:space="0" w:color="2B2B2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203" w:lineRule="exact"/>
                          <w:ind w:left="31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14141"/>
                            <w:spacing w:val="0"/>
                            <w:w w:val="114"/>
                          </w:rPr>
                          <w:t>AKTHBA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15.309904" w:space="0" w:color="2F2F2F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15.309904" w:space="0" w:color="2F2F2F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15.309904" w:space="0" w:color="2F2F2F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15.309904" w:space="0" w:color="2F2F2F"/>
                          <w:bottom w:val="single" w:sz="7.654952" w:space="0" w:color="2B2B2B"/>
                          <w:left w:val="single" w:sz="7.654952" w:space="0" w:color="3F3F3F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444444"/>
                          <w:bottom w:val="single" w:sz="7.654952" w:space="0" w:color="484848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67" w:after="0" w:line="240" w:lineRule="auto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1"/>
                          </w:rPr>
                          <w:t>1001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444444"/>
                          <w:bottom w:val="single" w:sz="7.654952" w:space="0" w:color="484848"/>
                          <w:left w:val="single" w:sz="7.654952" w:space="0" w:color="3B3B3B"/>
                          <w:right w:val="single" w:sz="7.654952" w:space="0" w:color="2B2B2F"/>
                        </w:tcBorders>
                      </w:tcPr>
                      <w:p>
                        <w:pPr>
                          <w:spacing w:before="67" w:after="0" w:line="240" w:lineRule="auto"/>
                          <w:ind w:left="14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1"/>
                          </w:rPr>
                          <w:t>000000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444444"/>
                          <w:bottom w:val="single" w:sz="7.654952" w:space="0" w:color="484848"/>
                          <w:left w:val="single" w:sz="7.654952" w:space="0" w:color="2B2B2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52" w:lineRule="exact"/>
                          <w:ind w:left="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(J)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BBAHCliJCK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4"/>
                          </w:rPr>
                          <w:t>BMOBBHA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97" w:lineRule="exact"/>
                          <w:ind w:left="31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0"/>
                            <w:w w:val="100"/>
                          </w:rPr>
                          <w:t>(1002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E6E6E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6E6E6E"/>
                            <w:spacing w:val="-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0"/>
                            <w:w w:val="100"/>
                          </w:rPr>
                          <w:t>1020)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44444"/>
                          <w:bottom w:val="single" w:sz="7.654952" w:space="0" w:color="484848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6" w:after="0" w:line="240" w:lineRule="auto"/>
                          <w:ind w:left="555" w:right="-78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73"/>
                          </w:rPr>
                          <w:t>1,118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44444"/>
                          <w:bottom w:val="single" w:sz="7.654952" w:space="0" w:color="484848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6" w:after="0" w:line="240" w:lineRule="auto"/>
                          <w:ind w:left="445" w:right="-65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5"/>
                          </w:rPr>
                          <w:t>14,696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444444"/>
                          <w:bottom w:val="single" w:sz="7.654952" w:space="0" w:color="484848"/>
                          <w:left w:val="single" w:sz="7.654952" w:space="0" w:color="3F3F3F"/>
                          <w:right w:val="single" w:sz="7.654952" w:space="0" w:color="2F2F2F"/>
                        </w:tcBorders>
                      </w:tcPr>
                      <w:p>
                        <w:pPr>
                          <w:spacing w:before="67" w:after="0" w:line="240" w:lineRule="auto"/>
                          <w:ind w:left="459" w:right="-71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8"/>
                          </w:rPr>
                          <w:t>13,054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2B2B2B"/>
                          <w:bottom w:val="single" w:sz="7.654952" w:space="0" w:color="2F2F2F"/>
                          <w:left w:val="single" w:sz="7.654952" w:space="0" w:color="2F2F2F"/>
                          <w:right w:val="single" w:sz="15.309904" w:space="0" w:color="2B2B2B"/>
                        </w:tcBorders>
                      </w:tcPr>
                      <w:p>
                        <w:pPr>
                          <w:spacing w:before="67" w:after="0" w:line="240" w:lineRule="auto"/>
                          <w:ind w:left="560" w:right="-105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76"/>
                          </w:rPr>
                          <w:t>1,642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56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3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31313"/>
                            <w:spacing w:val="-23"/>
                            <w:w w:val="100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100"/>
                          </w:rPr>
                          <w:t>002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3B3B3B"/>
                          <w:right w:val="single" w:sz="7.654952" w:space="0" w:color="2B2B2F"/>
                        </w:tcBorders>
                      </w:tcPr>
                      <w:p>
                        <w:pPr>
                          <w:spacing w:before="3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4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1"/>
                          </w:rPr>
                          <w:t>010000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2B2B2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52" w:lineRule="exact"/>
                          <w:ind w:left="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(J)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BBAHCBJCK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0"/>
                          </w:rPr>
                          <w:t>BMOBBH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9" w:after="0" w:line="240" w:lineRule="auto"/>
                          <w:ind w:left="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-18"/>
                            <w:w w:val="14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220"/>
                          </w:rPr>
                          <w:t>fAJ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-10"/>
                            <w:w w:val="2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-8"/>
                            <w:w w:val="10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1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0"/>
                            <w:w w:val="19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0"/>
                            <w:w w:val="190"/>
                          </w:rPr>
                          <w:t>CTB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83" w:lineRule="exact"/>
                          <w:ind w:left="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w w:val="84"/>
                          </w:rPr>
                          <w:t>11100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10"/>
                            <w:w w:val="84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75757"/>
                            <w:spacing w:val="0"/>
                            <w:w w:val="11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75757"/>
                            <w:spacing w:val="-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0"/>
                            <w:w w:val="99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8"/>
                            <w:w w:val="99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14141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14141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0"/>
                            <w:w w:val="96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7"/>
                            <w:w w:val="96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2D2D2D"/>
                            <w:spacing w:val="0"/>
                            <w:w w:val="11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2D2D2D"/>
                            <w:spacing w:val="-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0"/>
                            <w:w w:val="99"/>
                          </w:rPr>
                          <w:t>101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8"/>
                            <w:w w:val="9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14141"/>
                            <w:spacing w:val="0"/>
                            <w:w w:val="11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14141"/>
                            <w:spacing w:val="-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0"/>
                            <w:w w:val="10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-22"/>
                            <w:w w:val="10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131313"/>
                            <w:spacing w:val="-20"/>
                            <w:w w:val="15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0"/>
                            <w:w w:val="115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14141"/>
                            <w:spacing w:val="1"/>
                            <w:w w:val="125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0"/>
                            <w:w w:val="102"/>
                          </w:rPr>
                          <w:t>1018)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3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9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14141"/>
                            <w:spacing w:val="0"/>
                            <w:w w:val="104"/>
                          </w:rPr>
                          <w:t>713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3F3F3F"/>
                          <w:right w:val="single" w:sz="3.82748" w:space="0" w:color="131313"/>
                        </w:tcBorders>
                      </w:tcPr>
                      <w:p>
                        <w:pPr>
                          <w:spacing w:before="3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45" w:right="-6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75"/>
                          </w:rPr>
                          <w:t>14,291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3.82748" w:space="0" w:color="131313"/>
                          <w:right w:val="nil" w:sz="6" w:space="0" w:color="auto"/>
                        </w:tcBorders>
                      </w:tcPr>
                      <w:p>
                        <w:pPr>
                          <w:spacing w:before="3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64" w:right="-48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76"/>
                          </w:rPr>
                          <w:t>13,013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2F2F2F"/>
                          <w:bottom w:val="single" w:sz="7.654952" w:space="0" w:color="3B3B3B"/>
                          <w:left w:val="nil" w:sz="6" w:space="0" w:color="auto"/>
                          <w:right w:val="single" w:sz="15.309904" w:space="0" w:color="2B2B2B"/>
                        </w:tcBorders>
                      </w:tcPr>
                      <w:p>
                        <w:pPr>
                          <w:spacing w:before="3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69" w:right="-92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6"/>
                          </w:rPr>
                          <w:t>1,278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B3B3B"/>
                          <w:bottom w:val="single" w:sz="7.654952" w:space="0" w:color="3B3B3B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3"/>
                          </w:rPr>
                          <w:t>1003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3B3B3B"/>
                          <w:bottom w:val="single" w:sz="7.654952" w:space="0" w:color="4B4B4F"/>
                          <w:left w:val="single" w:sz="7.654952" w:space="0" w:color="3B3B3B"/>
                          <w:right w:val="single" w:sz="7.654952" w:space="0" w:color="2B2B2F"/>
                        </w:tcBorders>
                      </w:tcPr>
                      <w:p>
                        <w:pPr>
                          <w:spacing w:before="76" w:after="0" w:line="240" w:lineRule="auto"/>
                          <w:ind w:left="13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1"/>
                          </w:rPr>
                          <w:t>011000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B3B3B"/>
                          <w:bottom w:val="single" w:sz="7.654952" w:space="0" w:color="343434"/>
                          <w:left w:val="single" w:sz="7.654952" w:space="0" w:color="2B2B2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62" w:lineRule="exact"/>
                          <w:ind w:left="2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7"/>
                          </w:rPr>
                          <w:t>BEK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7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0"/>
                            <w:w w:val="107"/>
                          </w:rPr>
                          <w:t>ETBBBE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0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0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6"/>
                          </w:rPr>
                          <w:t>OllPEMA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8" w:after="0" w:line="240" w:lineRule="auto"/>
                          <w:ind w:left="2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0"/>
                            <w:w w:val="109"/>
                          </w:rPr>
                          <w:t>'oll100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3"/>
                            <w:w w:val="10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9"/>
                          </w:rPr>
                          <w:t>ll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8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1006)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B"/>
                          <w:bottom w:val="single" w:sz="7.654952" w:space="0" w:color="34343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6" w:after="0" w:line="240" w:lineRule="auto"/>
                          <w:ind w:right="-19"/>
                          <w:jc w:val="righ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85"/>
                          </w:rPr>
                          <w:t>713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B"/>
                          <w:bottom w:val="single" w:sz="7.654952" w:space="0" w:color="34343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6" w:after="0" w:line="240" w:lineRule="auto"/>
                          <w:ind w:left="445" w:right="-44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2"/>
                          </w:rPr>
                          <w:t>14,291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B3B3B"/>
                          <w:bottom w:val="single" w:sz="7.654952" w:space="0" w:color="343434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>
                          <w:spacing w:before="76" w:after="0" w:line="240" w:lineRule="auto"/>
                          <w:ind w:left="459" w:right="-41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w w:val="8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-38"/>
                            <w:w w:val="8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77"/>
                          </w:rPr>
                          <w:t>,013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B3B3B"/>
                          <w:bottom w:val="single" w:sz="7.654952" w:space="0" w:color="343434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>
                          <w:spacing w:before="67" w:after="0" w:line="240" w:lineRule="auto"/>
                          <w:ind w:left="560" w:right="-103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6"/>
                          </w:rPr>
                          <w:t>1,278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B3B3B"/>
                          <w:bottom w:val="single" w:sz="7.654952" w:space="0" w:color="484848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201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81"/>
                            <w:position w:val="1"/>
                          </w:rPr>
                          <w:t>1004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4B4B4F"/>
                          <w:bottom w:val="single" w:sz="7.654952" w:space="0" w:color="484848"/>
                          <w:left w:val="single" w:sz="7.654952" w:space="0" w:color="3B3B3B"/>
                          <w:right w:val="single" w:sz="7.654952" w:space="0" w:color="2B2B2F"/>
                        </w:tcBorders>
                      </w:tcPr>
                      <w:p>
                        <w:pPr>
                          <w:spacing w:before="0" w:after="0" w:line="201" w:lineRule="exact"/>
                          <w:ind w:left="13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1"/>
                          </w:rPr>
                          <w:t>011100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43434"/>
                          <w:bottom w:val="single" w:sz="7.654952" w:space="0" w:color="484848"/>
                          <w:left w:val="single" w:sz="7.654952" w:space="0" w:color="2B2B2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" w:after="0" w:line="240" w:lineRule="auto"/>
                          <w:ind w:left="2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90"/>
                          </w:rPr>
                          <w:t>3rpa.u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9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2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2"/>
                          </w:rPr>
                          <w:t>rpaljeBHHCK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3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o6jeKTH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43434"/>
                          <w:bottom w:val="single" w:sz="7.654952" w:space="0" w:color="484848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43434"/>
                          <w:bottom w:val="single" w:sz="7.654952" w:space="0" w:color="484848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43434"/>
                          <w:bottom w:val="single" w:sz="7.654952" w:space="0" w:color="484848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43434"/>
                          <w:bottom w:val="single" w:sz="7.654952" w:space="0" w:color="2F2F2F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92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8"/>
                          </w:rPr>
                          <w:t>1005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3B3B3B"/>
                          <w:right w:val="single" w:sz="7.654952" w:space="0" w:color="2B2B2F"/>
                        </w:tcBorders>
                      </w:tcPr>
                      <w:p>
                        <w:pPr>
                          <w:spacing w:before="0" w:after="0" w:line="192" w:lineRule="exact"/>
                          <w:ind w:left="13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1"/>
                          </w:rPr>
                          <w:t>011200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2B2B2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" w:after="0" w:line="240" w:lineRule="auto"/>
                          <w:ind w:left="1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OnpeMa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92" w:lineRule="exact"/>
                          <w:ind w:right="-19"/>
                          <w:jc w:val="righ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85"/>
                          </w:rPr>
                          <w:t>713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92" w:lineRule="exact"/>
                          <w:ind w:left="44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w w:val="88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-56"/>
                            <w:w w:val="88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6E6E6E"/>
                            <w:spacing w:val="0"/>
                            <w:w w:val="74"/>
                          </w:rPr>
                          <w:t>,2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6E6E6E"/>
                            <w:spacing w:val="-18"/>
                            <w:w w:val="74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67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484848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192" w:lineRule="exact"/>
                          <w:ind w:left="459" w:right="-57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6"/>
                          </w:rPr>
                          <w:t>13,013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2F2F2F"/>
                          <w:bottom w:val="single" w:sz="7.654952" w:space="0" w:color="3B3B3B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>
                          <w:spacing w:before="0" w:after="0" w:line="192" w:lineRule="exact"/>
                          <w:ind w:left="560" w:right="-92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6"/>
                          </w:rPr>
                          <w:t>1,278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B3B3B"/>
                          <w:bottom w:val="single" w:sz="7.654952" w:space="0" w:color="3B3B3B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92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80"/>
                          </w:rPr>
                          <w:t>1006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3B3B3B"/>
                          <w:bottom w:val="single" w:sz="7.654952" w:space="0" w:color="3B3B3B"/>
                          <w:left w:val="single" w:sz="7.654952" w:space="0" w:color="3B3B3B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192" w:lineRule="exact"/>
                          <w:ind w:left="13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1"/>
                          </w:rPr>
                          <w:t>011300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B3B3B"/>
                          <w:bottom w:val="single" w:sz="7.654952" w:space="0" w:color="3B3B3B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" w:after="0" w:line="240" w:lineRule="auto"/>
                          <w:ind w:left="1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92"/>
                          </w:rPr>
                          <w:t>OcTan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93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0"/>
                          </w:rPr>
                          <w:t>HCKpeTHI!H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9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OnpeMa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B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B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B3B3B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B3B3B"/>
                          <w:bottom w:val="single" w:sz="7.654952" w:space="0" w:color="3B3B3B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B3B3B"/>
                          <w:bottom w:val="single" w:sz="7.654952" w:space="0" w:color="444444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201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1"/>
                            <w:position w:val="1"/>
                          </w:rPr>
                          <w:t>1007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3B3B3B"/>
                          <w:bottom w:val="single" w:sz="7.654952" w:space="0" w:color="444444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201" w:lineRule="exact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27"/>
                            <w:szCs w:val="2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7"/>
                            <w:szCs w:val="27"/>
                            <w:color w:val="414141"/>
                            <w:spacing w:val="0"/>
                            <w:w w:val="55"/>
                            <w:position w:val="1"/>
                          </w:rPr>
                          <w:t>o12ooe</w:t>
                        </w:r>
                        <w:r>
                          <w:rPr>
                            <w:rFonts w:ascii="Courier New" w:hAnsi="Courier New" w:cs="Courier New" w:eastAsia="Courier New"/>
                            <w:sz w:val="27"/>
                            <w:szCs w:val="2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B3B3B"/>
                          <w:bottom w:val="single" w:sz="7.654952" w:space="0" w:color="444444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8" w:after="0" w:line="240" w:lineRule="auto"/>
                          <w:ind w:left="1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KYJITIIBIICAB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IIMOBBH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1"/>
                          </w:rPr>
                          <w:t>(1008)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B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B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B3B3B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B3B3B"/>
                          <w:bottom w:val="single" w:sz="7.654952" w:space="0" w:color="282828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444444"/>
                          <w:bottom w:val="single" w:sz="7.654952" w:space="0" w:color="3F3F3F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197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9"/>
                            <w:position w:val="1"/>
                          </w:rPr>
                          <w:t>1008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444444"/>
                          <w:bottom w:val="single" w:sz="7.654952" w:space="0" w:color="3F3F3F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197" w:lineRule="exact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1"/>
                          </w:rPr>
                          <w:t>012100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444444"/>
                          <w:bottom w:val="single" w:sz="7.654952" w:space="0" w:color="3F3F3F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" w:after="0" w:line="240" w:lineRule="auto"/>
                          <w:ind w:left="1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85"/>
                          </w:rPr>
                          <w:t>KyJITHIIHcaH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8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75"/>
                          </w:rPr>
                          <w:t>HMOBHHa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44444"/>
                          <w:bottom w:val="single" w:sz="7.654952" w:space="0" w:color="3F3F3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44444"/>
                          <w:bottom w:val="single" w:sz="7.654952" w:space="0" w:color="3F3F3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444444"/>
                          <w:bottom w:val="single" w:sz="7.654952" w:space="0" w:color="3F3F3F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282828"/>
                          <w:bottom w:val="single" w:sz="7.654952" w:space="0" w:color="3F3F3F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F3F3F"/>
                          <w:bottom w:val="single" w:sz="7.654952" w:space="0" w:color="383838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197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0"/>
                          </w:rPr>
                          <w:t>1009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3F3F3F"/>
                          <w:bottom w:val="single" w:sz="11.482432" w:space="0" w:color="4F4F4F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192" w:lineRule="exact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81"/>
                          </w:rPr>
                          <w:t>013000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F3F3F"/>
                          <w:bottom w:val="single" w:sz="7.654952" w:space="0" w:color="383838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3" w:after="0" w:line="240" w:lineRule="auto"/>
                          <w:ind w:left="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7"/>
                          </w:rPr>
                          <w:t>,llPAroiJ,EBOCT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7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-16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(1010)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F3F3F"/>
                          <w:bottom w:val="single" w:sz="7.654952" w:space="0" w:color="383838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F3F3F"/>
                          <w:bottom w:val="single" w:sz="7.654952" w:space="0" w:color="383838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F3F3F"/>
                          <w:bottom w:val="single" w:sz="7.654952" w:space="0" w:color="383838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F3F3F"/>
                          <w:bottom w:val="single" w:sz="7.654952" w:space="0" w:color="383838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83838"/>
                          <w:bottom w:val="single" w:sz="7.654952" w:space="0" w:color="444444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201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1"/>
                          </w:rPr>
                          <w:t>1010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11.482432" w:space="0" w:color="4F4F4F"/>
                          <w:bottom w:val="single" w:sz="7.654952" w:space="0" w:color="444444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197" w:lineRule="exact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1"/>
                          </w:rPr>
                          <w:t>013100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83838"/>
                          <w:bottom w:val="single" w:sz="7.654952" w:space="0" w:color="444444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" w:after="0" w:line="240" w:lineRule="auto"/>
                          <w:ind w:left="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,Zijlaroueuocm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83838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83838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83838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83838"/>
                          <w:bottom w:val="single" w:sz="7.654952" w:space="0" w:color="444444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3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444444"/>
                          <w:bottom w:val="single" w:sz="7.654952" w:space="0" w:color="3B3B3B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76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1"/>
                          </w:rPr>
                          <w:t>1011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444444"/>
                          <w:bottom w:val="single" w:sz="7.654952" w:space="0" w:color="3B3B3B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76" w:after="0" w:line="240" w:lineRule="auto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79"/>
                          </w:rPr>
                          <w:t>014000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444444"/>
                          <w:bottom w:val="single" w:sz="7.654952" w:space="0" w:color="3B3B3B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62" w:lineRule="exact"/>
                          <w:ind w:left="1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w w:val="168"/>
                          </w:rPr>
                          <w:t>IIPIIPO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w w:val="100"/>
                          </w:rPr>
                          <w:t>UMOBIIBA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w w:val="100"/>
                          </w:rPr>
                        </w:r>
                      </w:p>
                      <w:p>
                        <w:pPr>
                          <w:spacing w:before="28" w:after="0" w:line="240" w:lineRule="auto"/>
                          <w:ind w:left="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8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86"/>
                          </w:rPr>
                          <w:t>0.11101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87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77"/>
                          </w:rPr>
                          <w:t>Jl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7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1014)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44444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44444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444444"/>
                          <w:bottom w:val="single" w:sz="7.654952" w:space="0" w:color="3B3B3B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444444"/>
                          <w:bottom w:val="single" w:sz="7.654952" w:space="0" w:color="3B3B3B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201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79"/>
                            <w:position w:val="1"/>
                          </w:rPr>
                          <w:t>1012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201" w:lineRule="exact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1"/>
                          </w:rPr>
                          <w:t>014100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" w:after="0" w:line="240" w:lineRule="auto"/>
                          <w:ind w:left="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6E6E6E"/>
                            <w:spacing w:val="0"/>
                            <w:w w:val="100"/>
                          </w:rPr>
                          <w:t>3eMn.uurre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B3B3B"/>
                          <w:bottom w:val="single" w:sz="7.654952" w:space="0" w:color="2B2B2B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F3F3F"/>
                          <w:bottom w:val="single" w:sz="7.654952" w:space="0" w:color="3F3F44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201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78"/>
                            <w:position w:val="1"/>
                          </w:rPr>
                          <w:t>1013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3F3F3F"/>
                          <w:bottom w:val="single" w:sz="7.654952" w:space="0" w:color="3F3F44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196" w:lineRule="exact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2"/>
                          </w:rPr>
                          <w:t>014200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F3F3F"/>
                          <w:bottom w:val="single" w:sz="7.654952" w:space="0" w:color="3F3F44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" w:after="0" w:line="240" w:lineRule="auto"/>
                          <w:ind w:left="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96"/>
                          </w:rPr>
                          <w:t>00/llCMH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9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6nara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F3F3F"/>
                          <w:bottom w:val="single" w:sz="7.654952" w:space="0" w:color="3F3F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F3F3F"/>
                          <w:bottom w:val="single" w:sz="7.654952" w:space="0" w:color="3F3F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F3F3F"/>
                          <w:bottom w:val="single" w:sz="7.654952" w:space="0" w:color="3F3F44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2B2B2B"/>
                          <w:bottom w:val="single" w:sz="7.654952" w:space="0" w:color="3F3F44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F3F44"/>
                          <w:bottom w:val="single" w:sz="7.654952" w:space="0" w:color="3B3B3F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192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6"/>
                            <w:w w:val="53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7"/>
                            <w:position w:val="1"/>
                          </w:rPr>
                          <w:t>014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3F3F44"/>
                          <w:bottom w:val="single" w:sz="7.654952" w:space="0" w:color="4F4F4F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192" w:lineRule="exact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81"/>
                            <w:position w:val="1"/>
                          </w:rPr>
                          <w:t>014300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F3F44"/>
                          <w:bottom w:val="single" w:sz="7.654952" w:space="0" w:color="343434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7" w:after="0" w:line="240" w:lineRule="auto"/>
                          <w:ind w:left="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ill)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'M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2"/>
                            <w:w w:val="8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1"/>
                          </w:rPr>
                          <w:t>BOllC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F3F44"/>
                          <w:bottom w:val="single" w:sz="7.654952" w:space="0" w:color="34343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F3F44"/>
                          <w:bottom w:val="single" w:sz="7.654952" w:space="0" w:color="34343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F3F44"/>
                          <w:bottom w:val="single" w:sz="7.654952" w:space="0" w:color="343434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F3F44"/>
                          <w:bottom w:val="single" w:sz="7.654952" w:space="0" w:color="343434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B3B3F"/>
                          <w:bottom w:val="single" w:sz="7.654952" w:space="0" w:color="444444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76" w:after="0" w:line="240" w:lineRule="auto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D2D2D"/>
                            <w:spacing w:val="0"/>
                            <w:w w:val="83"/>
                          </w:rPr>
                          <w:t>1015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4F4F4F"/>
                          <w:bottom w:val="single" w:sz="7.654952" w:space="0" w:color="444444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76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79"/>
                          </w:rPr>
                          <w:t>015000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343434"/>
                          <w:bottom w:val="single" w:sz="7.654952" w:space="0" w:color="444444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0" w:after="0" w:line="162" w:lineRule="exact"/>
                          <w:ind w:left="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B£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(J)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BHABCDJCK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BMOBBH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8" w:after="0" w:line="240" w:lineRule="auto"/>
                          <w:ind w:left="2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w w:val="122"/>
                          </w:rPr>
                          <w:t>DPBllPEMII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0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ABABC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0"/>
                            <w:w w:val="100"/>
                          </w:rPr>
                          <w:t>(1016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14141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75757"/>
                            <w:spacing w:val="10"/>
                            <w:w w:val="125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D2D2D"/>
                            <w:spacing w:val="0"/>
                            <w:w w:val="99"/>
                          </w:rPr>
                          <w:t>1017)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43434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343434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343434"/>
                          <w:bottom w:val="single" w:sz="7.654952" w:space="0" w:color="444444"/>
                          <w:left w:val="single" w:sz="7.654952" w:space="0" w:color="3F3F3F"/>
                          <w:right w:val="single" w:sz="7.65495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343434"/>
                          <w:bottom w:val="single" w:sz="7.654952" w:space="0" w:color="282828"/>
                          <w:left w:val="single" w:sz="7.654952" w:space="0" w:color="484848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444444"/>
                          <w:bottom w:val="single" w:sz="15.309904" w:space="0" w:color="343434"/>
                          <w:left w:val="single" w:sz="15.309904" w:space="0" w:color="2B2B2B"/>
                          <w:right w:val="single" w:sz="7.654952" w:space="0" w:color="484848"/>
                        </w:tcBorders>
                      </w:tcPr>
                      <w:p>
                        <w:pPr>
                          <w:spacing w:before="0" w:after="0" w:line="201" w:lineRule="exact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14141"/>
                            <w:spacing w:val="0"/>
                            <w:w w:val="80"/>
                            <w:position w:val="1"/>
                          </w:rPr>
                          <w:t>1016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7.654952" w:space="0" w:color="444444"/>
                          <w:bottom w:val="single" w:sz="15.309904" w:space="0" w:color="343434"/>
                          <w:left w:val="single" w:sz="7.654952" w:space="0" w:color="484848"/>
                          <w:right w:val="single" w:sz="7.654952" w:space="0" w:color="444444"/>
                        </w:tcBorders>
                      </w:tcPr>
                      <w:p>
                        <w:pPr>
                          <w:spacing w:before="0" w:after="0" w:line="201" w:lineRule="exact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75757"/>
                            <w:spacing w:val="0"/>
                            <w:w w:val="79"/>
                            <w:position w:val="1"/>
                          </w:rPr>
                          <w:t>015100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9" w:type="dxa"/>
                        <w:tcBorders>
                          <w:top w:val="single" w:sz="7.654952" w:space="0" w:color="444444"/>
                          <w:bottom w:val="single" w:sz="15.309904" w:space="0" w:color="343434"/>
                          <w:left w:val="single" w:sz="7.654952" w:space="0" w:color="444444"/>
                          <w:right w:val="single" w:sz="7.654952" w:space="0" w:color="3F3F3F"/>
                        </w:tcBorders>
                      </w:tcPr>
                      <w:p>
                        <w:pPr>
                          <w:spacing w:before="17" w:after="0" w:line="240" w:lineRule="auto"/>
                          <w:ind w:left="-7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w w:val="93"/>
                          </w:rPr>
                          <w:t>Hecjmu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7"/>
                            <w:w w:val="9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-15"/>
                            <w:w w:val="6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77"/>
                          </w:rPr>
                          <w:t>HCHjCK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9"/>
                            <w:w w:val="7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79"/>
                          </w:rPr>
                          <w:t>IIMOBHH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nplfllJlCMII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44444"/>
                          <w:bottom w:val="single" w:sz="15.309904" w:space="0" w:color="34343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81" w:type="dxa"/>
                        <w:tcBorders>
                          <w:top w:val="single" w:sz="7.654952" w:space="0" w:color="444444"/>
                          <w:bottom w:val="single" w:sz="15.309904" w:space="0" w:color="343434"/>
                          <w:left w:val="single" w:sz="7.654952" w:space="0" w:color="3F3F3F"/>
                          <w:right w:val="single" w:sz="7.65495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9" w:type="dxa"/>
                        <w:tcBorders>
                          <w:top w:val="single" w:sz="7.654952" w:space="0" w:color="444444"/>
                          <w:bottom w:val="single" w:sz="15.309904" w:space="0" w:color="343434"/>
                          <w:left w:val="single" w:sz="7.654952" w:space="0" w:color="3F3F3F"/>
                          <w:right w:val="single" w:sz="7.654952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0" w:type="dxa"/>
                        <w:tcBorders>
                          <w:top w:val="single" w:sz="7.654952" w:space="0" w:color="282828"/>
                          <w:bottom w:val="single" w:sz="15.309904" w:space="0" w:color="343434"/>
                          <w:left w:val="single" w:sz="7.654952" w:space="0" w:color="343434"/>
                          <w:right w:val="single" w:sz="15.309904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</w:rPr>
        <w:t>(Y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77"/>
        </w:rPr>
        <w:t>XWL3.11.3Ma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-6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6"/>
        </w:rPr>
        <w:t>.a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8"/>
          <w:w w:val="10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15"/>
        </w:rPr>
        <w:t>napa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16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58" w:after="0" w:line="240" w:lineRule="auto"/>
        <w:ind w:left="5569" w:right="335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14141"/>
          <w:w w:val="86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w w:val="85"/>
        </w:rPr>
        <w:t>DO'IeTRO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</w:rPr>
      </w:r>
    </w:p>
    <w:p>
      <w:pPr>
        <w:jc w:val="center"/>
        <w:spacing w:after="0"/>
        <w:sectPr>
          <w:pgSz w:w="11980" w:h="16880"/>
          <w:pgMar w:top="1580" w:bottom="280" w:left="620" w:right="1680"/>
        </w:sectPr>
      </w:pPr>
      <w:rPr/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80" w:h="16880"/>
          <w:pgMar w:top="1580" w:bottom="280" w:left="140" w:right="168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81" w:right="-23"/>
        <w:jc w:val="center"/>
        <w:tabs>
          <w:tab w:pos="15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1"/>
          <w:szCs w:val="11"/>
          <w:color w:val="424244"/>
          <w:spacing w:val="0"/>
          <w:w w:val="127"/>
        </w:rPr>
        <w:t>03H3K3</w:t>
      </w:r>
      <w:r>
        <w:rPr>
          <w:rFonts w:ascii="Arial" w:hAnsi="Arial" w:cs="Arial" w:eastAsia="Arial"/>
          <w:sz w:val="11"/>
          <w:szCs w:val="11"/>
          <w:color w:val="424244"/>
          <w:spacing w:val="-15"/>
          <w:w w:val="127"/>
        </w:rPr>
        <w:t> </w:t>
      </w:r>
      <w:r>
        <w:rPr>
          <w:rFonts w:ascii="Arial" w:hAnsi="Arial" w:cs="Arial" w:eastAsia="Arial"/>
          <w:sz w:val="11"/>
          <w:szCs w:val="11"/>
          <w:color w:val="424244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424244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27"/>
        </w:rPr>
        <w:t>6poj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28" w:lineRule="exact"/>
        <w:ind w:left="908" w:right="-57"/>
        <w:jc w:val="center"/>
        <w:tabs>
          <w:tab w:pos="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color w:val="2D2D2F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D2D2F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D2D2F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D2D2F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  <w:position w:val="1"/>
        </w:rPr>
        <w:t>KOHT3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left="2235" w:right="3287"/>
        <w:jc w:val="center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  <w:t>1-bnoc</w:t>
      </w:r>
      <w:r>
        <w:rPr>
          <w:rFonts w:ascii="Arial" w:hAnsi="Arial" w:cs="Arial" w:eastAsia="Arial"/>
          <w:sz w:val="14"/>
          <w:szCs w:val="14"/>
          <w:color w:val="2D2D2F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D2D2F"/>
          <w:spacing w:val="0"/>
          <w:w w:val="249"/>
        </w:rPr>
        <w:t>Ill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" w:after="0" w:line="240" w:lineRule="auto"/>
        <w:ind w:left="2208" w:right="-20"/>
        <w:jc w:val="left"/>
        <w:tabs>
          <w:tab w:pos="38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61616"/>
          <w:w w:val="126"/>
          <w:position w:val="-5"/>
        </w:rPr>
        <w:t>npenoa</w:t>
      </w:r>
      <w:r>
        <w:rPr>
          <w:rFonts w:ascii="Arial" w:hAnsi="Arial" w:cs="Arial" w:eastAsia="Arial"/>
          <w:sz w:val="14"/>
          <w:szCs w:val="14"/>
          <w:color w:val="161616"/>
          <w:spacing w:val="-1"/>
          <w:w w:val="126"/>
          <w:position w:val="-5"/>
        </w:rPr>
        <w:t>n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1"/>
          <w:position w:val="-5"/>
        </w:rPr>
        <w:t>e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-5"/>
        </w:rPr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43"/>
          <w:position w:val="0"/>
        </w:rPr>
        <w:t>lilnoc</w:t>
      </w:r>
      <w:r>
        <w:rPr>
          <w:rFonts w:ascii="Arial" w:hAnsi="Arial" w:cs="Arial" w:eastAsia="Arial"/>
          <w:sz w:val="14"/>
          <w:szCs w:val="14"/>
          <w:color w:val="2D2D2F"/>
          <w:spacing w:val="-12"/>
          <w:w w:val="14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0"/>
        </w:rPr>
        <w:t>TC</w:t>
      </w:r>
      <w:r>
        <w:rPr>
          <w:rFonts w:ascii="Arial" w:hAnsi="Arial" w:cs="Arial" w:eastAsia="Arial"/>
          <w:sz w:val="14"/>
          <w:szCs w:val="14"/>
          <w:color w:val="2D2D2F"/>
          <w:spacing w:val="-24"/>
          <w:w w:val="100"/>
          <w:position w:val="0"/>
        </w:rPr>
        <w:t>J</w:t>
      </w:r>
      <w:r>
        <w:rPr>
          <w:rFonts w:ascii="Arial" w:hAnsi="Arial" w:cs="Arial" w:eastAsia="Arial"/>
          <w:sz w:val="14"/>
          <w:szCs w:val="14"/>
          <w:color w:val="575759"/>
          <w:spacing w:val="-31"/>
          <w:w w:val="100"/>
          <w:position w:val="0"/>
        </w:rPr>
        <w:t>"</w:t>
      </w:r>
      <w:r>
        <w:rPr>
          <w:rFonts w:ascii="Arial" w:hAnsi="Arial" w:cs="Arial" w:eastAsia="Arial"/>
          <w:sz w:val="14"/>
          <w:szCs w:val="14"/>
          <w:color w:val="2D2D2F"/>
          <w:spacing w:val="4"/>
          <w:w w:val="100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575759"/>
          <w:spacing w:val="0"/>
          <w:w w:val="100"/>
          <w:position w:val="0"/>
        </w:rPr>
        <w:t>ylic</w:t>
      </w:r>
      <w:r>
        <w:rPr>
          <w:rFonts w:ascii="Arial" w:hAnsi="Arial" w:cs="Arial" w:eastAsia="Arial"/>
          <w:sz w:val="14"/>
          <w:szCs w:val="14"/>
          <w:color w:val="575759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3"/>
          <w:position w:val="0"/>
        </w:rPr>
        <w:t>ro.nuue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right="-20"/>
        <w:jc w:val="left"/>
        <w:tabs>
          <w:tab w:pos="23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F"/>
          <w:spacing w:val="0"/>
          <w:w w:val="123"/>
          <w:position w:val="1"/>
        </w:rPr>
        <w:t>Onuc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23"/>
          <w:position w:val="0"/>
        </w:rPr>
        <w:t>rollnne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0" w:after="0" w:line="163" w:lineRule="exact"/>
        <w:ind w:left="2256" w:right="-20"/>
        <w:jc w:val="left"/>
        <w:tabs>
          <w:tab w:pos="4200" w:val="left"/>
          <w:tab w:pos="53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F"/>
          <w:spacing w:val="0"/>
          <w:w w:val="120"/>
          <w:position w:val="-3"/>
        </w:rPr>
        <w:t>(noqeruo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20"/>
          <w:position w:val="-1"/>
        </w:rPr>
        <w:t>HcnpasKa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20"/>
          <w:position w:val="0"/>
        </w:rPr>
        <w:t>Hero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51" w:lineRule="exact"/>
        <w:ind w:left="3329" w:right="2414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4"/>
          <w:spacing w:val="0"/>
          <w:w w:val="117"/>
          <w:position w:val="-4"/>
        </w:rPr>
        <w:t>I&gt;pyro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80" w:h="16880"/>
          <w:pgMar w:top="1580" w:bottom="280" w:left="140" w:right="1680"/>
          <w:cols w:num="2" w:equalWidth="0">
            <w:col w:w="1989" w:space="1884"/>
            <w:col w:w="6287"/>
          </w:cols>
        </w:sectPr>
      </w:pPr>
      <w:rPr/>
    </w:p>
    <w:p>
      <w:pPr>
        <w:spacing w:before="36" w:after="0" w:line="158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F"/>
          <w:w w:val="98"/>
          <w:position w:val="-1"/>
        </w:rPr>
        <w:t>CTalbe</w:t>
      </w:r>
      <w:r>
        <w:rPr>
          <w:rFonts w:ascii="Arial" w:hAnsi="Arial" w:cs="Arial" w:eastAsia="Arial"/>
          <w:sz w:val="14"/>
          <w:szCs w:val="14"/>
          <w:color w:val="2D2D2F"/>
          <w:w w:val="99"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000000"/>
          <w:w w:val="100"/>
          <w:position w:val="0"/>
        </w:rPr>
      </w:r>
    </w:p>
    <w:p>
      <w:pPr>
        <w:spacing w:before="0" w:after="0" w:line="169" w:lineRule="exact"/>
        <w:ind w:right="-20"/>
        <w:jc w:val="left"/>
        <w:tabs>
          <w:tab w:pos="11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D2D2F"/>
          <w:w w:val="93"/>
        </w:rPr>
        <w:t>Bp</w:t>
      </w:r>
      <w:r>
        <w:rPr>
          <w:rFonts w:ascii="Arial" w:hAnsi="Arial" w:cs="Arial" w:eastAsia="Arial"/>
          <w:sz w:val="14"/>
          <w:szCs w:val="14"/>
          <w:color w:val="2D2D2F"/>
          <w:spacing w:val="-22"/>
          <w:w w:val="94"/>
        </w:rPr>
        <w:t>C</w:t>
      </w:r>
      <w:r>
        <w:rPr>
          <w:rFonts w:ascii="Arial" w:hAnsi="Arial" w:cs="Arial" w:eastAsia="Arial"/>
          <w:sz w:val="14"/>
          <w:szCs w:val="14"/>
          <w:color w:val="575759"/>
          <w:spacing w:val="-7"/>
          <w:w w:val="221"/>
        </w:rPr>
        <w:t>l</w:t>
      </w:r>
      <w:r>
        <w:rPr>
          <w:rFonts w:ascii="Arial" w:hAnsi="Arial" w:cs="Arial" w:eastAsia="Arial"/>
          <w:sz w:val="14"/>
          <w:szCs w:val="14"/>
          <w:color w:val="575759"/>
          <w:spacing w:val="0"/>
          <w:w w:val="221"/>
        </w:rPr>
        <w:t>l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</w:rPr>
        <w:t>HOCTll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D2D2F"/>
          <w:spacing w:val="0"/>
          <w:w w:val="122"/>
          <w:position w:val="1"/>
        </w:rPr>
        <w:t>(5-6)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  <w:cols w:num="2" w:equalWidth="0">
            <w:col w:w="6698" w:space="1379"/>
            <w:col w:w="2083"/>
          </w:cols>
        </w:sectPr>
      </w:pPr>
      <w:rPr/>
    </w:p>
    <w:p>
      <w:pPr>
        <w:spacing w:before="5" w:after="0" w:line="240" w:lineRule="auto"/>
        <w:ind w:left="1041" w:right="-20"/>
        <w:jc w:val="left"/>
        <w:tabs>
          <w:tab w:pos="1720" w:val="left"/>
          <w:tab w:pos="4000" w:val="left"/>
          <w:tab w:pos="6400" w:val="left"/>
          <w:tab w:pos="7400" w:val="left"/>
          <w:tab w:pos="8400" w:val="left"/>
          <w:tab w:pos="93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D2D2F"/>
          <w:spacing w:val="0"/>
          <w:w w:val="440"/>
        </w:rPr>
        <w:t>I</w:t>
      </w:r>
      <w:r>
        <w:rPr>
          <w:rFonts w:ascii="Arial" w:hAnsi="Arial" w:cs="Arial" w:eastAsia="Arial"/>
          <w:sz w:val="16"/>
          <w:szCs w:val="16"/>
          <w:color w:val="2D2D2F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D2D2F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97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-100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2"/>
        </w:rPr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3"/>
        </w:rPr>
        <w:t>4</w:t>
      </w:r>
      <w:r>
        <w:rPr>
          <w:rFonts w:ascii="Arial" w:hAnsi="Arial" w:cs="Arial" w:eastAsia="Arial"/>
          <w:sz w:val="14"/>
          <w:szCs w:val="14"/>
          <w:color w:val="2D2D2F"/>
          <w:spacing w:val="-30"/>
          <w:w w:val="100"/>
          <w:position w:val="3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7"/>
          <w:szCs w:val="17"/>
          <w:color w:val="2D2D2F"/>
          <w:spacing w:val="0"/>
          <w:w w:val="132"/>
          <w:position w:val="2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2D2D2F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D2D2F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2"/>
        </w:rPr>
        <w:t>6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106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15"/>
          <w:position w:val="3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left="916" w:right="-20"/>
        <w:jc w:val="left"/>
        <w:tabs>
          <w:tab w:pos="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77"/>
          <w:position w:val="1"/>
        </w:rPr>
        <w:t>1017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-79"/>
          <w:w w:val="77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7"/>
          <w:position w:val="1"/>
        </w:rPr>
        <w:t>015200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39"/>
          <w:w w:val="7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6"/>
          <w:position w:val="2"/>
        </w:rPr>
        <w:t>Asauc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7"/>
          <w:position w:val="2"/>
        </w:rPr>
        <w:t>u</w:t>
      </w:r>
      <w:r>
        <w:rPr>
          <w:rFonts w:ascii="Arial" w:hAnsi="Arial" w:cs="Arial" w:eastAsia="Arial"/>
          <w:sz w:val="14"/>
          <w:szCs w:val="14"/>
          <w:color w:val="424244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33</w:t>
      </w:r>
      <w:r>
        <w:rPr>
          <w:rFonts w:ascii="Arial" w:hAnsi="Arial" w:cs="Arial" w:eastAsia="Arial"/>
          <w:sz w:val="14"/>
          <w:szCs w:val="14"/>
          <w:color w:val="424244"/>
          <w:spacing w:val="-5"/>
          <w:w w:val="8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ueljluuaucnjcr..-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y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1"/>
          <w:w w:val="8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IIMOBHHY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906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78"/>
        </w:rPr>
        <w:t>1018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8"/>
        </w:rPr>
        <w:t>016000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40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6"/>
          <w:position w:val="1"/>
        </w:rPr>
        <w:t>HEMATEPHJ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-5"/>
          <w:w w:val="106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575759"/>
          <w:spacing w:val="-29"/>
          <w:w w:val="106"/>
          <w:position w:val="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6"/>
          <w:position w:val="1"/>
        </w:rPr>
        <w:t>lB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6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17"/>
          <w:w w:val="106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1"/>
        </w:rPr>
        <w:t>HMOBUH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>(1019)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916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5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14"/>
          <w:w w:val="85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85"/>
          <w:position w:val="1"/>
        </w:rPr>
        <w:t>19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85"/>
          <w:position w:val="1"/>
        </w:rPr>
        <w:t>016100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-25"/>
          <w:w w:val="8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HeMaTepujanu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7"/>
          <w:w w:val="8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2"/>
        </w:rPr>
        <w:t>I!MOBuna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897" w:right="-20"/>
        <w:jc w:val="left"/>
        <w:tabs>
          <w:tab w:pos="1500" w:val="left"/>
          <w:tab w:pos="6600" w:val="left"/>
          <w:tab w:pos="7600" w:val="left"/>
          <w:tab w:pos="8700" w:val="left"/>
          <w:tab w:pos="95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5.192307pt;margin-top:9.910592pt;width:41.715644pt;height:8.5pt;mso-position-horizontal-relative:page;mso-position-vertical-relative:paragraph;z-index:-21780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424244"/>
                      <w:w w:val="95"/>
                    </w:rPr>
                    <w:t>(1021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24244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424244"/>
                      <w:spacing w:val="0"/>
                      <w:w w:val="106"/>
                    </w:rPr>
                    <w:t>+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424244"/>
                      <w:spacing w:val="-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D2D2F"/>
                      <w:spacing w:val="0"/>
                      <w:w w:val="100"/>
                    </w:rPr>
                    <w:t>1025)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8"/>
          <w:position w:val="-11"/>
        </w:rPr>
        <w:t>1020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75"/>
          <w:w w:val="78"/>
          <w:position w:val="-1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8"/>
          <w:position w:val="-11"/>
        </w:rPr>
        <w:t>020000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31"/>
          <w:w w:val="78"/>
          <w:position w:val="-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96"/>
          <w:position w:val="0"/>
        </w:rPr>
        <w:t>HECl&gt;lfHAHCHJCK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96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0"/>
        </w:rPr>
        <w:t>HMOBHH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42424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0"/>
        </w:rPr>
        <w:t>3AJIHXAMA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1"/>
        </w:rPr>
        <w:t>405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1"/>
        </w:rPr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-11"/>
        </w:rPr>
        <w:t>405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-11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1"/>
        </w:rPr>
        <w:t>41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1"/>
        </w:rPr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-10"/>
        </w:rPr>
        <w:t>364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7" w:after="0" w:line="240" w:lineRule="auto"/>
        <w:ind w:left="887" w:right="-20"/>
        <w:jc w:val="left"/>
        <w:tabs>
          <w:tab w:pos="1500" w:val="left"/>
          <w:tab w:pos="6600" w:val="left"/>
          <w:tab w:pos="7600" w:val="left"/>
          <w:tab w:pos="8700" w:val="left"/>
          <w:tab w:pos="95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7"/>
        </w:rPr>
        <w:t>1021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79"/>
          <w:w w:val="77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7"/>
        </w:rPr>
        <w:t>021000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39"/>
          <w:w w:val="7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1"/>
        </w:rPr>
        <w:t>3AJllfXE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>(oa1022</w:t>
      </w:r>
      <w:r>
        <w:rPr>
          <w:rFonts w:ascii="Arial" w:hAnsi="Arial" w:cs="Arial" w:eastAsia="Arial"/>
          <w:sz w:val="14"/>
          <w:szCs w:val="14"/>
          <w:color w:val="2D2D2F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9"/>
          <w:position w:val="1"/>
        </w:rPr>
        <w:t>.llO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>1024)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0"/>
        </w:rPr>
        <w:t>405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0"/>
        </w:rPr>
        <w:t>405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>41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>364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97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82"/>
          <w:position w:val="1"/>
        </w:rPr>
        <w:t>1022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82"/>
          <w:position w:val="1"/>
        </w:rPr>
        <w:t>021100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-1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2"/>
          <w:position w:val="1"/>
        </w:rPr>
        <w:t>Po6n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4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1"/>
        </w:rPr>
        <w:t>pe3epse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897" w:right="-20"/>
        <w:jc w:val="left"/>
        <w:tabs>
          <w:tab w:pos="1500" w:val="left"/>
          <w:tab w:pos="66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84"/>
          <w:position w:val="1"/>
        </w:rPr>
        <w:t>1023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84"/>
          <w:position w:val="2"/>
        </w:rPr>
        <w:t>021200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27"/>
          <w:w w:val="84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4"/>
          <w:position w:val="2"/>
        </w:rPr>
        <w:t>3anuxe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4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13"/>
          <w:w w:val="84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4"/>
          <w:position w:val="2"/>
        </w:rPr>
        <w:t>np0113BOAH&gt;e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1"/>
        </w:rPr>
        <w:t>405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87" w:right="-20"/>
        <w:jc w:val="left"/>
        <w:tabs>
          <w:tab w:pos="1500" w:val="left"/>
          <w:tab w:pos="7600" w:val="left"/>
          <w:tab w:pos="8700" w:val="left"/>
          <w:tab w:pos="95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0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28"/>
          <w:w w:val="80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80"/>
          <w:position w:val="1"/>
        </w:rPr>
        <w:t>24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-66"/>
          <w:w w:val="8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80"/>
          <w:position w:val="1"/>
        </w:rPr>
        <w:t>021300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5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5"/>
          <w:position w:val="2"/>
        </w:rPr>
        <w:t>Po6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6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424244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7"/>
          <w:position w:val="2"/>
        </w:rPr>
        <w:t>33</w:t>
      </w:r>
      <w:r>
        <w:rPr>
          <w:rFonts w:ascii="Arial" w:hAnsi="Arial" w:cs="Arial" w:eastAsia="Arial"/>
          <w:sz w:val="14"/>
          <w:szCs w:val="14"/>
          <w:color w:val="2D2D2F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.nan.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5"/>
          <w:position w:val="2"/>
        </w:rPr>
        <w:t>y</w:t>
      </w:r>
      <w:r>
        <w:rPr>
          <w:rFonts w:ascii="Arial" w:hAnsi="Arial" w:cs="Arial" w:eastAsia="Arial"/>
          <w:sz w:val="14"/>
          <w:szCs w:val="14"/>
          <w:color w:val="424244"/>
          <w:spacing w:val="-4"/>
          <w:w w:val="8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2"/>
        </w:rPr>
        <w:t>npo.najy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1"/>
        </w:rPr>
        <w:t>405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>41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2"/>
        </w:rPr>
        <w:t>364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214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876602pt;margin-top:5.498288pt;width:56.36795pt;height:9.5pt;mso-position-horizontal-relative:page;mso-position-vertical-relative:paragraph;z-index:-2178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8"/>
                      <w:position w:val="1"/>
                    </w:rPr>
                    <w:t>1025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8"/>
                      <w:position w:val="1"/>
                    </w:rPr>
                    <w:t>022000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</w:rPr>
        <w:t>3AJIJIX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7"/>
        </w:rPr>
        <w:t>CHTHO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27"/>
          <w:w w:val="10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7"/>
        </w:rPr>
        <w:t>HBBEHTAP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-14"/>
          <w:w w:val="10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7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214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14"/>
        </w:rPr>
        <w:t>llOTPOWBO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5"/>
        </w:rPr>
        <w:t>MATEPHJAJI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-10"/>
          <w:w w:val="105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  <w:t>(1026</w:t>
      </w:r>
      <w:r>
        <w:rPr>
          <w:rFonts w:ascii="Arial" w:hAnsi="Arial" w:cs="Arial" w:eastAsia="Arial"/>
          <w:sz w:val="14"/>
          <w:szCs w:val="14"/>
          <w:color w:val="2D2D2F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F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2D2D2F"/>
          <w:spacing w:val="-3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  <w:t>1027)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6" w:after="0" w:line="240" w:lineRule="auto"/>
        <w:ind w:left="887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82"/>
        </w:rPr>
        <w:t>1026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82"/>
          <w:position w:val="1"/>
        </w:rPr>
        <w:t>022100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-1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2"/>
          <w:position w:val="1"/>
        </w:rPr>
        <w:t>3anuxe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9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8"/>
          <w:position w:val="1"/>
        </w:rPr>
        <w:t>CHTHOf</w:t>
      </w:r>
      <w:r>
        <w:rPr>
          <w:rFonts w:ascii="Arial" w:hAnsi="Arial" w:cs="Arial" w:eastAsia="Arial"/>
          <w:sz w:val="14"/>
          <w:szCs w:val="14"/>
          <w:color w:val="424244"/>
          <w:spacing w:val="6"/>
          <w:w w:val="7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>ltHBeHTapa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78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7"/>
          <w:position w:val="1"/>
        </w:rPr>
        <w:t>1027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79"/>
          <w:w w:val="77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7"/>
          <w:position w:val="1"/>
        </w:rPr>
        <w:t>022200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48"/>
          <w:w w:val="7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2"/>
          <w:position w:val="1"/>
        </w:rPr>
        <w:t>3anuxe</w:t>
      </w:r>
      <w:r>
        <w:rPr>
          <w:rFonts w:ascii="Arial" w:hAnsi="Arial" w:cs="Arial" w:eastAsia="Arial"/>
          <w:sz w:val="14"/>
          <w:szCs w:val="14"/>
          <w:color w:val="424244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4"/>
          <w:position w:val="1"/>
        </w:rPr>
        <w:t>norpow11or</w:t>
      </w:r>
      <w:r>
        <w:rPr>
          <w:rFonts w:ascii="Arial" w:hAnsi="Arial" w:cs="Arial" w:eastAsia="Arial"/>
          <w:sz w:val="14"/>
          <w:szCs w:val="14"/>
          <w:color w:val="424244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1"/>
        </w:rPr>
        <w:t>MaTepujana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868" w:right="-20"/>
        <w:jc w:val="left"/>
        <w:tabs>
          <w:tab w:pos="1480" w:val="left"/>
          <w:tab w:pos="6600" w:val="left"/>
          <w:tab w:pos="7700" w:val="left"/>
          <w:tab w:pos="96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752403pt;margin-top:9.930795pt;width:65.281273pt;height:8.5pt;mso-position-horizontal-relative:page;mso-position-vertical-relative:paragraph;z-index:-21779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424244"/>
                      <w:w w:val="98"/>
                    </w:rPr>
                    <w:t>(1029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424244"/>
                      <w:spacing w:val="-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2D2D2F"/>
                      <w:spacing w:val="11"/>
                      <w:w w:val="100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D2D2F"/>
                      <w:spacing w:val="0"/>
                      <w:w w:val="100"/>
                    </w:rPr>
                    <w:t>1049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D2D2F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2D2D2F"/>
                      <w:spacing w:val="11"/>
                      <w:w w:val="118"/>
                    </w:rPr>
                    <w:t>+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2D2D2F"/>
                      <w:spacing w:val="0"/>
                      <w:w w:val="102"/>
                    </w:rPr>
                    <w:t>1067)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7"/>
          <w:position w:val="-10"/>
        </w:rPr>
        <w:t>1028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70"/>
          <w:w w:val="77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7"/>
          <w:position w:val="-10"/>
        </w:rPr>
        <w:t>100000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29"/>
          <w:w w:val="77"/>
          <w:position w:val="-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4"/>
          <w:position w:val="0"/>
        </w:rPr>
        <w:t>Cl&gt;HBAHCHJCK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4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0"/>
        </w:rPr>
        <w:t>HMOBHHA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-10"/>
        </w:rPr>
        <w:t>687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0"/>
        </w:rPr>
        <w:t>57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9"/>
        </w:rPr>
        <w:t>57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6" w:after="0" w:line="116" w:lineRule="exact"/>
        <w:ind w:left="212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6"/>
          <w:position w:val="-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6"/>
          <w:position w:val="-5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6"/>
          <w:position w:val="-5"/>
        </w:rPr>
        <w:t>YTOPO'IB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6"/>
          <w:position w:val="-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2"/>
          <w:w w:val="106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6"/>
          <w:position w:val="-5"/>
        </w:rPr>
        <w:t>Cl&gt;HHAHCHJCK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6"/>
          <w:position w:val="-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1"/>
          <w:w w:val="96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2"/>
          <w:position w:val="-5"/>
        </w:rPr>
        <w:t>HMOBIIHA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</w:sectPr>
      </w:pPr>
      <w:rPr/>
    </w:p>
    <w:p>
      <w:pPr>
        <w:spacing w:before="0" w:after="0" w:line="197" w:lineRule="exact"/>
        <w:ind w:left="858" w:right="-69"/>
        <w:jc w:val="left"/>
        <w:tabs>
          <w:tab w:pos="14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76"/>
          <w:position w:val="2"/>
        </w:rPr>
        <w:t>1029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68"/>
          <w:w w:val="76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76"/>
          <w:position w:val="2"/>
        </w:rPr>
        <w:t>110000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7" w:after="0" w:line="192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4"/>
          <w:szCs w:val="14"/>
          <w:color w:val="2D2D2F"/>
          <w:spacing w:val="-29"/>
          <w:w w:val="100"/>
          <w:position w:val="-1"/>
        </w:rPr>
        <w:t>1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030</w:t>
      </w:r>
      <w:r>
        <w:rPr>
          <w:rFonts w:ascii="Arial" w:hAnsi="Arial" w:cs="Arial" w:eastAsia="Arial"/>
          <w:sz w:val="14"/>
          <w:szCs w:val="14"/>
          <w:color w:val="2D2D2F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D2D2F"/>
          <w:spacing w:val="11"/>
          <w:w w:val="118"/>
          <w:position w:val="-1"/>
        </w:rPr>
        <w:t>+</w:t>
      </w:r>
      <w:r>
        <w:rPr>
          <w:rFonts w:ascii="Arial" w:hAnsi="Arial" w:cs="Arial" w:eastAsia="Arial"/>
          <w:sz w:val="14"/>
          <w:szCs w:val="14"/>
          <w:color w:val="2D2D2F"/>
          <w:spacing w:val="-17"/>
          <w:w w:val="130"/>
          <w:position w:val="-1"/>
        </w:rPr>
        <w:t>1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040)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  <w:cols w:num="2" w:equalWidth="0">
            <w:col w:w="1982" w:space="143"/>
            <w:col w:w="8035"/>
          </w:cols>
        </w:sectPr>
      </w:pPr>
      <w:rPr/>
    </w:p>
    <w:p>
      <w:pPr>
        <w:spacing w:before="39" w:after="0" w:line="267" w:lineRule="auto"/>
        <w:ind w:left="2116" w:right="5094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436699pt;margin-top:7.248257pt;width:56.163915pt;height:9.5pt;mso-position-horizontal-relative:page;mso-position-vertical-relative:paragraph;z-index:-2177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77"/>
                      <w:position w:val="1"/>
                    </w:rPr>
                    <w:t>1030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-70"/>
                      <w:w w:val="77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77"/>
                      <w:position w:val="1"/>
                    </w:rPr>
                    <w:t>111000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D2D2F"/>
          <w:w w:val="107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w w:val="108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w w:val="107"/>
        </w:rPr>
        <w:t>YTOPOlfli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w w:val="10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91"/>
        </w:rPr>
        <w:t>}.J.OMA1i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</w:rPr>
        <w:t>Cl&gt;IIHABCHJCKA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</w:rPr>
        <w:t>IIMOBHH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4"/>
        </w:rPr>
        <w:t>(oa103</w:t>
      </w:r>
      <w:r>
        <w:rPr>
          <w:rFonts w:ascii="Arial" w:hAnsi="Arial" w:cs="Arial" w:eastAsia="Arial"/>
          <w:sz w:val="14"/>
          <w:szCs w:val="14"/>
          <w:color w:val="2D2D2F"/>
          <w:spacing w:val="5"/>
          <w:w w:val="104"/>
        </w:rPr>
        <w:t>1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4"/>
        </w:rPr>
        <w:t>ao</w:t>
      </w:r>
      <w:r>
        <w:rPr>
          <w:rFonts w:ascii="Arial" w:hAnsi="Arial" w:cs="Arial" w:eastAsia="Arial"/>
          <w:sz w:val="14"/>
          <w:szCs w:val="14"/>
          <w:color w:val="424244"/>
          <w:spacing w:val="11"/>
          <w:w w:val="104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4"/>
        </w:rPr>
        <w:t>1039)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71" w:lineRule="auto"/>
        <w:ind w:left="2116" w:right="5433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436699pt;margin-top:5.332424pt;width:56.163915pt;height:9.5pt;mso-position-horizontal-relative:page;mso-position-vertical-relative:paragraph;z-index:-2177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5"/>
                      <w:position w:val="1"/>
                    </w:rPr>
                    <w:t>1031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-76"/>
                      <w:w w:val="75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5"/>
                      <w:position w:val="1"/>
                    </w:rPr>
                    <w:t>111100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424244"/>
          <w:w w:val="90"/>
        </w:rPr>
        <w:t>.llyropO'IH</w:t>
      </w:r>
      <w:r>
        <w:rPr>
          <w:rFonts w:ascii="Arial" w:hAnsi="Arial" w:cs="Arial" w:eastAsia="Arial"/>
          <w:sz w:val="14"/>
          <w:szCs w:val="14"/>
          <w:color w:val="424244"/>
          <w:w w:val="91"/>
        </w:rPr>
        <w:t>C</w:t>
      </w:r>
      <w:r>
        <w:rPr>
          <w:rFonts w:ascii="Arial" w:hAnsi="Arial" w:cs="Arial" w:eastAsia="Arial"/>
          <w:sz w:val="14"/>
          <w:szCs w:val="14"/>
          <w:color w:val="424244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</w:rPr>
        <w:t>)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8"/>
        </w:rPr>
        <w:t>lOMali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</w:rPr>
        <w:t>e</w:t>
      </w:r>
      <w:r>
        <w:rPr>
          <w:rFonts w:ascii="Arial" w:hAnsi="Arial" w:cs="Arial" w:eastAsia="Arial"/>
          <w:sz w:val="14"/>
          <w:szCs w:val="14"/>
          <w:color w:val="424244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  <w:t>xapruje</w:t>
      </w:r>
      <w:r>
        <w:rPr>
          <w:rFonts w:ascii="Arial" w:hAnsi="Arial" w:cs="Arial" w:eastAsia="Arial"/>
          <w:sz w:val="14"/>
          <w:szCs w:val="14"/>
          <w:color w:val="2D2D2F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8"/>
        </w:rPr>
        <w:t>O.l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9"/>
        </w:rPr>
        <w:t>l</w:t>
      </w:r>
      <w:r>
        <w:rPr>
          <w:rFonts w:ascii="Arial" w:hAnsi="Arial" w:cs="Arial" w:eastAsia="Arial"/>
          <w:sz w:val="14"/>
          <w:szCs w:val="14"/>
          <w:color w:val="424244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75"/>
        </w:rPr>
        <w:t>BpC.IlHOCTH,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6"/>
        </w:rPr>
        <w:t>IJ3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7"/>
        </w:rPr>
        <w:t>)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6"/>
        </w:rPr>
        <w:t>'3C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7"/>
        </w:rPr>
        <w:t>8</w:t>
      </w:r>
      <w:r>
        <w:rPr>
          <w:rFonts w:ascii="Arial" w:hAnsi="Arial" w:cs="Arial" w:eastAsia="Arial"/>
          <w:sz w:val="14"/>
          <w:szCs w:val="14"/>
          <w:color w:val="424244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6"/>
        </w:rPr>
        <w:t>3KQ11ja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170" w:lineRule="atLeast"/>
        <w:ind w:left="2106" w:right="5452" w:firstLine="-1267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w w:val="67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24244"/>
          <w:w w:val="87"/>
        </w:rPr>
        <w:t>032</w:t>
      </w:r>
      <w:r>
        <w:rPr>
          <w:rFonts w:ascii="Courier New" w:hAnsi="Courier New" w:cs="Courier New" w:eastAsia="Courier New"/>
          <w:sz w:val="19"/>
          <w:szCs w:val="19"/>
          <w:color w:val="424244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72"/>
        </w:rPr>
        <w:t>111200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59"/>
          <w:w w:val="72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  <w:position w:val="1"/>
        </w:rPr>
        <w:t>Kpe.nuT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0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2D2D2F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1"/>
          <w:position w:val="1"/>
        </w:rPr>
        <w:t>OCTanlt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2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2D2D2F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  <w:position w:val="1"/>
        </w:rPr>
        <w:t>HliBOI!M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424244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1"/>
        </w:rPr>
        <w:t>snaCTH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6"/>
          <w:position w:val="0"/>
        </w:rPr>
        <w:t>KpeAHT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6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D2D2F"/>
          <w:spacing w:val="-5"/>
          <w:w w:val="8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6"/>
          <w:position w:val="0"/>
        </w:rPr>
        <w:t>AOMalili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6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24244"/>
          <w:spacing w:val="-5"/>
          <w:w w:val="8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0"/>
        </w:rPr>
        <w:t>jasnnM</w:t>
      </w:r>
      <w:r>
        <w:rPr>
          <w:rFonts w:ascii="Arial" w:hAnsi="Arial" w:cs="Arial" w:eastAsia="Arial"/>
          <w:sz w:val="14"/>
          <w:szCs w:val="14"/>
          <w:color w:val="424244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4"/>
          <w:position w:val="0"/>
        </w:rPr>
        <w:t>lj!HHancnj</w:t>
      </w:r>
      <w:r>
        <w:rPr>
          <w:rFonts w:ascii="Arial" w:hAnsi="Arial" w:cs="Arial" w:eastAsia="Arial"/>
          <w:sz w:val="14"/>
          <w:szCs w:val="14"/>
          <w:color w:val="2D2D2F"/>
          <w:spacing w:val="-12"/>
          <w:w w:val="95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575759"/>
          <w:spacing w:val="0"/>
          <w:w w:val="82"/>
          <w:position w:val="0"/>
        </w:rPr>
        <w:t>KHM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</w:sectPr>
      </w:pPr>
      <w:rPr/>
    </w:p>
    <w:p>
      <w:pPr>
        <w:spacing w:before="0" w:after="0" w:line="133" w:lineRule="exact"/>
        <w:ind w:left="839" w:right="-68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8"/>
          <w:position w:val="3"/>
        </w:rPr>
        <w:t>1033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161616"/>
          <w:spacing w:val="15"/>
          <w:w w:val="54"/>
          <w:position w:val="3"/>
        </w:rPr>
        <w:t>I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10"/>
          <w:w w:val="67"/>
          <w:position w:val="3"/>
        </w:rPr>
        <w:t>I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2"/>
          <w:position w:val="3"/>
        </w:rPr>
        <w:t>1300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1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IIHCTIIT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'UUja\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  <w:cols w:num="2" w:equalWidth="0">
            <w:col w:w="1965" w:space="151"/>
            <w:col w:w="8044"/>
          </w:cols>
        </w:sectPr>
      </w:pPr>
      <w:rPr/>
    </w:p>
    <w:p>
      <w:pPr>
        <w:spacing w:before="16" w:after="0" w:line="240" w:lineRule="auto"/>
        <w:ind w:left="849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6"/>
        </w:rPr>
        <w:t>1034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73"/>
          <w:w w:val="76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6"/>
          <w:position w:val="1"/>
        </w:rPr>
        <w:t>111400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27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24244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424244"/>
          <w:spacing w:val="0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424244"/>
          <w:spacing w:val="0"/>
          <w:w w:val="100"/>
          <w:position w:val="1"/>
        </w:rPr>
        <w:t>peJI14TI&lt;</w:t>
      </w:r>
      <w:r>
        <w:rPr>
          <w:rFonts w:ascii="Times New Roman" w:hAnsi="Times New Roman" w:cs="Times New Roman" w:eastAsia="Times New Roman"/>
          <w:sz w:val="11"/>
          <w:szCs w:val="11"/>
          <w:color w:val="424244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76"/>
          <w:position w:val="1"/>
        </w:rPr>
        <w:t>,l\OM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7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4"/>
          <w:w w:val="7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76"/>
          <w:position w:val="1"/>
        </w:rPr>
        <w:t>I\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76"/>
          <w:position w:val="1"/>
        </w:rPr>
        <w:t>HM</w:t>
      </w:r>
      <w:r>
        <w:rPr>
          <w:rFonts w:ascii="Arial" w:hAnsi="Arial" w:cs="Arial" w:eastAsia="Arial"/>
          <w:sz w:val="14"/>
          <w:szCs w:val="14"/>
          <w:color w:val="2D2D2F"/>
          <w:spacing w:val="21"/>
          <w:w w:val="7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6"/>
          <w:position w:val="1"/>
        </w:rPr>
        <w:t>OOCJIOBHII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6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424244"/>
          <w:spacing w:val="-5"/>
          <w:w w:val="7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6"/>
          <w:position w:val="1"/>
        </w:rPr>
        <w:t>6aHJ&lt;aMa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7" w:after="0" w:line="159" w:lineRule="auto"/>
        <w:ind w:left="2116" w:right="5291" w:firstLine="-643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436699pt;margin-top:5.519236pt;width:17.784001pt;height:9.5pt;mso-position-horizontal-relative:page;mso-position-vertical-relative:paragraph;z-index:-2177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4"/>
                      <w:spacing w:val="0"/>
                      <w:w w:val="78"/>
                      <w:position w:val="1"/>
                    </w:rPr>
                    <w:t>1035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73"/>
          <w:position w:val="-10"/>
        </w:rPr>
        <w:t>111500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61"/>
          <w:w w:val="73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  <w:position w:val="0"/>
        </w:rPr>
        <w:t>KpeAI!T</w:t>
      </w:r>
      <w:r>
        <w:rPr>
          <w:rFonts w:ascii="Arial" w:hAnsi="Arial" w:cs="Arial" w:eastAsia="Arial"/>
          <w:sz w:val="14"/>
          <w:szCs w:val="14"/>
          <w:color w:val="424244"/>
          <w:spacing w:val="4"/>
          <w:w w:val="89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  <w:position w:val="0"/>
        </w:rPr>
        <w:t>.noMalii!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24244"/>
          <w:spacing w:val="-2"/>
          <w:w w:val="8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4"/>
          <w:position w:val="0"/>
        </w:rPr>
        <w:t>jasmt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4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2D2D2F"/>
          <w:spacing w:val="14"/>
          <w:w w:val="9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4"/>
          <w:position w:val="0"/>
        </w:rPr>
        <w:t>uecjmuaucujCKltM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  <w:position w:val="0"/>
        </w:rPr>
        <w:t>IIHCTHryuHjaMa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0" w:after="0" w:line="240" w:lineRule="auto"/>
        <w:ind w:left="211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436699pt;margin-top:6.882424pt;width:56.163915pt;height:9.979828pt;mso-position-horizontal-relative:page;mso-position-vertical-relative:paragraph;z-index:-2177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5"/>
                      <w:position w:val="1"/>
                    </w:rPr>
                    <w:t>1036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-72"/>
                      <w:w w:val="75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4"/>
                      <w:spacing w:val="0"/>
                      <w:w w:val="75"/>
                      <w:position w:val="2"/>
                    </w:rPr>
                    <w:t>111600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424244"/>
          <w:w w:val="90"/>
        </w:rPr>
        <w:t>Kpe.nHTHijlll3li'IKH</w:t>
      </w:r>
      <w:r>
        <w:rPr>
          <w:rFonts w:ascii="Arial" w:hAnsi="Arial" w:cs="Arial" w:eastAsia="Arial"/>
          <w:sz w:val="14"/>
          <w:szCs w:val="14"/>
          <w:color w:val="424244"/>
          <w:w w:val="91"/>
        </w:rPr>
        <w:t>M</w:t>
      </w:r>
      <w:r>
        <w:rPr>
          <w:rFonts w:ascii="Arial" w:hAnsi="Arial" w:cs="Arial" w:eastAsia="Arial"/>
          <w:sz w:val="14"/>
          <w:szCs w:val="14"/>
          <w:color w:val="424244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1"/>
        </w:rPr>
        <w:t>nuUHMa</w:t>
      </w:r>
      <w:r>
        <w:rPr>
          <w:rFonts w:ascii="Arial" w:hAnsi="Arial" w:cs="Arial" w:eastAsia="Arial"/>
          <w:sz w:val="14"/>
          <w:szCs w:val="14"/>
          <w:color w:val="2D2D2F"/>
          <w:spacing w:val="-11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31"/>
        </w:rPr>
        <w:t>u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40" w:lineRule="auto"/>
        <w:ind w:left="210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4"/>
          <w:w w:val="82"/>
        </w:rPr>
        <w:t>;[</w:t>
      </w:r>
      <w:r>
        <w:rPr>
          <w:rFonts w:ascii="Arial" w:hAnsi="Arial" w:cs="Arial" w:eastAsia="Arial"/>
          <w:sz w:val="14"/>
          <w:szCs w:val="14"/>
          <w:color w:val="424244"/>
          <w:w w:val="83"/>
        </w:rPr>
        <w:t>(</w:t>
      </w:r>
      <w:r>
        <w:rPr>
          <w:rFonts w:ascii="Arial" w:hAnsi="Arial" w:cs="Arial" w:eastAsia="Arial"/>
          <w:sz w:val="14"/>
          <w:szCs w:val="14"/>
          <w:color w:val="424244"/>
          <w:w w:val="82"/>
        </w:rPr>
        <w:t>OMaliliHCTBIIM</w:t>
      </w:r>
      <w:r>
        <w:rPr>
          <w:rFonts w:ascii="Arial" w:hAnsi="Arial" w:cs="Arial" w:eastAsia="Arial"/>
          <w:sz w:val="14"/>
          <w:szCs w:val="14"/>
          <w:color w:val="424244"/>
          <w:w w:val="83"/>
        </w:rPr>
        <w:t>3</w:t>
      </w:r>
      <w:r>
        <w:rPr>
          <w:rFonts w:ascii="Arial" w:hAnsi="Arial" w:cs="Arial" w:eastAsia="Arial"/>
          <w:sz w:val="14"/>
          <w:szCs w:val="14"/>
          <w:color w:val="424244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424244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  <w:t>3eMJbll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97" w:lineRule="exact"/>
        <w:ind w:left="210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F"/>
          <w:w w:val="85"/>
          <w:position w:val="-5"/>
        </w:rPr>
        <w:t>Kpe.!IHTHAOMaliH</w:t>
      </w:r>
      <w:r>
        <w:rPr>
          <w:rFonts w:ascii="Arial" w:hAnsi="Arial" w:cs="Arial" w:eastAsia="Arial"/>
          <w:sz w:val="14"/>
          <w:szCs w:val="14"/>
          <w:color w:val="2D2D2F"/>
          <w:w w:val="86"/>
          <w:position w:val="-5"/>
        </w:rPr>
        <w:t>M</w:t>
      </w:r>
      <w:r>
        <w:rPr>
          <w:rFonts w:ascii="Arial" w:hAnsi="Arial" w:cs="Arial" w:eastAsia="Arial"/>
          <w:sz w:val="14"/>
          <w:szCs w:val="14"/>
          <w:color w:val="2D2D2F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5"/>
        </w:rPr>
        <w:t>uesna.nuuuM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</w:sectPr>
      </w:pPr>
      <w:rPr/>
    </w:p>
    <w:p>
      <w:pPr>
        <w:spacing w:before="0" w:after="0" w:line="197" w:lineRule="exact"/>
        <w:ind w:left="849" w:right="-68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6"/>
          <w:position w:val="2"/>
        </w:rPr>
        <w:t>1037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73"/>
          <w:w w:val="76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6"/>
          <w:position w:val="2"/>
        </w:rPr>
        <w:t>111700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4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Opramt33Uuja\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  <w:cols w:num="2" w:equalWidth="0">
            <w:col w:w="1973" w:space="143"/>
            <w:col w:w="8044"/>
          </w:cols>
        </w:sectPr>
      </w:pPr>
      <w:rPr/>
    </w:p>
    <w:p>
      <w:pPr>
        <w:spacing w:before="87" w:after="0" w:line="159" w:lineRule="auto"/>
        <w:ind w:left="2106" w:right="5763" w:firstLine="-643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588.440735pt;margin-top:4.798181pt;width:.1pt;height:30.708357pt;mso-position-horizontal-relative:page;mso-position-vertical-relative:page;z-index:-21784" coordorigin="11769,96" coordsize="2,614">
            <v:shape style="position:absolute;left:11769;top:96;width:2;height:614" coordorigin="11769,96" coordsize="0,614" path="m11769,710l11769,96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587.960754pt;margin-top:502.849335pt;width:.1pt;height:310.922115pt;mso-position-horizontal-relative:page;mso-position-vertical-relative:page;z-index:-21783" coordorigin="11759,10057" coordsize="2,6218">
            <v:shape style="position:absolute;left:11759;top:10057;width:2;height:6218" coordorigin="11759,10057" coordsize="0,6218" path="m11759,16275l11759,10057e" filled="f" stroked="t" strokeweight="1.439904pt" strokecolor="#DBDBD4">
              <v:path arrowok="t"/>
            </v:shape>
          </v:group>
          <w10:wrap type="none"/>
        </w:pict>
      </w:r>
      <w:r>
        <w:rPr/>
        <w:pict>
          <v:group style="position:absolute;margin-left:38.397434pt;margin-top:103.400719pt;width:465.328926pt;height:546.992909pt;mso-position-horizontal-relative:page;mso-position-vertical-relative:page;z-index:-21782" coordorigin="768,2068" coordsize="9307,10940">
            <v:group style="position:absolute;left:835;top:2082;width:2;height:1737" coordorigin="835,2082" coordsize="2,1737">
              <v:shape style="position:absolute;left:835;top:2082;width:2;height:1737" coordorigin="835,2082" coordsize="0,1737" path="m835,3819l835,2082e" filled="f" stroked="t" strokeweight=".479968pt" strokecolor="#000000">
                <v:path arrowok="t"/>
              </v:shape>
            </v:group>
            <v:group style="position:absolute;left:1531;top:2102;width:2;height:240" coordorigin="1531,2102" coordsize="2,240">
              <v:shape style="position:absolute;left:1531;top:2102;width:2;height:240" coordorigin="1531,2102" coordsize="0,240" path="m1531,2342l1531,2102e" filled="f" stroked="t" strokeweight=".479968pt" strokecolor="#0C0C0C">
                <v:path arrowok="t"/>
              </v:shape>
            </v:group>
            <v:group style="position:absolute;left:893;top:2111;width:7200;height:2" coordorigin="893,2111" coordsize="7200,2">
              <v:shape style="position:absolute;left:893;top:2111;width:7200;height:2" coordorigin="893,2111" coordsize="7200,0" path="m893,2111l8092,2111e" filled="f" stroked="t" strokeweight="1.439904pt" strokecolor="#1F1F1F">
                <v:path arrowok="t"/>
              </v:shape>
            </v:group>
            <v:group style="position:absolute;left:2237;top:2082;width:2;height:230" coordorigin="2237,2082" coordsize="2,230">
              <v:shape style="position:absolute;left:2237;top:2082;width:2;height:230" coordorigin="2237,2082" coordsize="0,230" path="m2237,2313l2237,2082e" filled="f" stroked="t" strokeweight=".479968pt" strokecolor="#3B3B3B">
                <v:path arrowok="t"/>
              </v:shape>
            </v:group>
            <v:group style="position:absolute;left:6057;top:2082;width:2;height:230" coordorigin="6057,2082" coordsize="2,230">
              <v:shape style="position:absolute;left:6057;top:2082;width:2;height:230" coordorigin="6057,2082" coordsize="0,230" path="m6057,2313l6057,2082e" filled="f" stroked="t" strokeweight=".479968pt" strokecolor="#131313">
                <v:path arrowok="t"/>
              </v:shape>
            </v:group>
            <v:group style="position:absolute;left:7046;top:2073;width:2;height:240" coordorigin="7046,2073" coordsize="2,240">
              <v:shape style="position:absolute;left:7046;top:2073;width:2;height:240" coordorigin="7046,2073" coordsize="0,240" path="m7046,2313l7046,2073e" filled="f" stroked="t" strokeweight=".479968pt" strokecolor="#131313">
                <v:path arrowok="t"/>
              </v:shape>
            </v:group>
            <v:group style="position:absolute;left:8025;top:2111;width:1046;height:2" coordorigin="8025,2111" coordsize="1046,2">
              <v:shape style="position:absolute;left:8025;top:2111;width:1046;height:2" coordorigin="8025,2111" coordsize="1046,0" path="m8025,2111l9071,2111e" filled="f" stroked="t" strokeweight="1.919872pt" strokecolor="#343434">
                <v:path arrowok="t"/>
              </v:shape>
            </v:group>
            <v:group style="position:absolute;left:9004;top:2106;width:1056;height:2" coordorigin="9004,2106" coordsize="1056,2">
              <v:shape style="position:absolute;left:9004;top:2106;width:1056;height:2" coordorigin="9004,2106" coordsize="1056,0" path="m9004,2106l10060,2106e" filled="f" stroked="t" strokeweight="1.439904pt" strokecolor="#181818">
                <v:path arrowok="t"/>
              </v:shape>
            </v:group>
            <v:group style="position:absolute;left:10041;top:2092;width:2;height:902" coordorigin="10041,2092" coordsize="2,902">
              <v:shape style="position:absolute;left:10041;top:2092;width:2;height:902" coordorigin="10041,2092" coordsize="0,902" path="m10041,2994l10041,2092e" filled="f" stroked="t" strokeweight="1.919872pt" strokecolor="#2F2F2F">
                <v:path arrowok="t"/>
              </v:shape>
            </v:group>
            <v:group style="position:absolute;left:2237;top:2303;width:2;height:653" coordorigin="2237,2303" coordsize="2,653">
              <v:shape style="position:absolute;left:2237;top:2303;width:2;height:653" coordorigin="2237,2303" coordsize="0,653" path="m2237,2956l2237,2303e" filled="f" stroked="t" strokeweight=".479968pt" strokecolor="#000000">
                <v:path arrowok="t"/>
              </v:shape>
            </v:group>
            <v:group style="position:absolute;left:6057;top:2303;width:2;height:653" coordorigin="6057,2303" coordsize="2,653">
              <v:shape style="position:absolute;left:6057;top:2303;width:2;height:653" coordorigin="6057,2303" coordsize="0,653" path="m6057,2956l6057,2303e" filled="f" stroked="t" strokeweight=".479968pt" strokecolor="#000000">
                <v:path arrowok="t"/>
              </v:shape>
            </v:group>
            <v:group style="position:absolute;left:7046;top:2303;width:2;height:259" coordorigin="7046,2303" coordsize="2,259">
              <v:shape style="position:absolute;left:7046;top:2303;width:2;height:259" coordorigin="7046,2303" coordsize="0,259" path="m7046,2562l7046,2303e" filled="f" stroked="t" strokeweight=".479968pt" strokecolor="#000000">
                <v:path arrowok="t"/>
              </v:shape>
            </v:group>
            <v:group style="position:absolute;left:7084;top:2697;width:1987;height:2" coordorigin="7084,2697" coordsize="1987,2">
              <v:shape style="position:absolute;left:7084;top:2697;width:1987;height:2" coordorigin="7084,2697" coordsize="1987,0" path="m7084,2697l9071,2697e" filled="f" stroked="t" strokeweight=".959936pt" strokecolor="#444444">
                <v:path arrowok="t"/>
              </v:shape>
            </v:group>
            <v:group style="position:absolute;left:9004;top:2692;width:749;height:2" coordorigin="9004,2692" coordsize="749,2">
              <v:shape style="position:absolute;left:9004;top:2692;width:749;height:2" coordorigin="9004,2692" coordsize="749,0" path="m9004,2692l9753,2692e" filled="f" stroked="t" strokeweight=".479968pt" strokecolor="#0F0F0F">
                <v:path arrowok="t"/>
              </v:shape>
            </v:group>
            <v:group style="position:absolute;left:9695;top:2692;width:365;height:2" coordorigin="9695,2692" coordsize="365,2">
              <v:shape style="position:absolute;left:9695;top:2692;width:365;height:2" coordorigin="9695,2692" coordsize="365,0" path="m9695,2692l10060,2692e" filled="f" stroked="t" strokeweight=".479968pt" strokecolor="#232323">
                <v:path arrowok="t"/>
              </v:shape>
            </v:group>
            <v:group style="position:absolute;left:8092;top:2687;width:2;height:4856" coordorigin="8092,2687" coordsize="2,4856">
              <v:shape style="position:absolute;left:8092;top:2687;width:2;height:4856" coordorigin="8092,2687" coordsize="0,4856" path="m8092,7543l8092,2687e" filled="f" stroked="t" strokeweight=".959936pt" strokecolor="#2B2B2B">
                <v:path arrowok="t"/>
              </v:shape>
            </v:group>
            <v:group style="position:absolute;left:874;top:3191;width:691;height:2" coordorigin="874,3191" coordsize="691,2">
              <v:shape style="position:absolute;left:874;top:3191;width:691;height:2" coordorigin="874,3191" coordsize="691,0" path="m874,3191l1565,3191e" filled="f" stroked="t" strokeweight=".479968pt" strokecolor="#131313">
                <v:path arrowok="t"/>
              </v:shape>
            </v:group>
            <v:group style="position:absolute;left:1521;top:2274;width:2;height:1343" coordorigin="1521,2274" coordsize="2,1343">
              <v:shape style="position:absolute;left:1521;top:2274;width:2;height:1343" coordorigin="1521,2274" coordsize="0,1343" path="m1521,3618l1521,2274e" filled="f" stroked="t" strokeweight=".959936pt" strokecolor="#2F2F2F">
                <v:path arrowok="t"/>
              </v:shape>
            </v:group>
            <v:group style="position:absolute;left:1421;top:3186;width:854;height:2" coordorigin="1421,3186" coordsize="854,2">
              <v:shape style="position:absolute;left:1421;top:3186;width:854;height:2" coordorigin="1421,3186" coordsize="854,0" path="m1421,3186l2275,3186e" filled="f" stroked="t" strokeweight=".959936pt" strokecolor="#3B3B3B">
                <v:path arrowok="t"/>
              </v:shape>
            </v:group>
            <v:group style="position:absolute;left:2237;top:2956;width:2;height:230" coordorigin="2237,2956" coordsize="2,230">
              <v:shape style="position:absolute;left:2237;top:2956;width:2;height:230" coordorigin="2237,2956" coordsize="0,230" path="m2237,3186l2237,2956e" filled="f" stroked="t" strokeweight=".479968pt" strokecolor="#3F3F3F">
                <v:path arrowok="t"/>
              </v:shape>
            </v:group>
            <v:group style="position:absolute;left:2198;top:3191;width:3897;height:2" coordorigin="2198,3191" coordsize="3897,2">
              <v:shape style="position:absolute;left:2198;top:3191;width:3897;height:2" coordorigin="2198,3191" coordsize="3897,0" path="m2198,3191l6096,3191e" filled="f" stroked="t" strokeweight=".479968pt" strokecolor="#232323">
                <v:path arrowok="t"/>
              </v:shape>
            </v:group>
            <v:group style="position:absolute;left:6091;top:2102;width:2;height:4817" coordorigin="6091,2102" coordsize="2,4817">
              <v:shape style="position:absolute;left:6091;top:2102;width:2;height:4817" coordorigin="6091,2102" coordsize="0,4817" path="m6091,6919l6091,2102e" filled="f" stroked="t" strokeweight=".479968pt" strokecolor="#282828">
                <v:path arrowok="t"/>
              </v:shape>
            </v:group>
            <v:group style="position:absolute;left:6019;top:3191;width:1066;height:2" coordorigin="6019,3191" coordsize="1066,2">
              <v:shape style="position:absolute;left:6019;top:3191;width:1066;height:2" coordorigin="6019,3191" coordsize="1066,0" path="m6019,3191l7084,3191e" filled="f" stroked="t" strokeweight=".479968pt" strokecolor="#080808">
                <v:path arrowok="t"/>
              </v:shape>
            </v:group>
            <v:group style="position:absolute;left:7017;top:3186;width:1085;height:2" coordorigin="7017,3186" coordsize="1085,2">
              <v:shape style="position:absolute;left:7017;top:3186;width:1085;height:2" coordorigin="7017,3186" coordsize="1085,0" path="m7017,3186l8102,3186e" filled="f" stroked="t" strokeweight=".479968pt" strokecolor="#232323">
                <v:path arrowok="t"/>
              </v:shape>
            </v:group>
            <v:group style="position:absolute;left:7766;top:3186;width:1315;height:2" coordorigin="7766,3186" coordsize="1315,2">
              <v:shape style="position:absolute;left:7766;top:3186;width:1315;height:2" coordorigin="7766,3186" coordsize="1315,0" path="m7766,3186l9081,3186e" filled="f" stroked="t" strokeweight=".959936pt" strokecolor="#3B3B3B">
                <v:path arrowok="t"/>
              </v:shape>
            </v:group>
            <v:group style="position:absolute;left:8995;top:3181;width:1056;height:2" coordorigin="8995,3181" coordsize="1056,2">
              <v:shape style="position:absolute;left:8995;top:3181;width:1056;height:2" coordorigin="8995,3181" coordsize="1056,0" path="m8995,3181l10051,3181e" filled="f" stroked="t" strokeweight=".479968pt" strokecolor="#181818">
                <v:path arrowok="t"/>
              </v:shape>
            </v:group>
            <v:group style="position:absolute;left:2237;top:3157;width:2;height:662" coordorigin="2237,3157" coordsize="2,662">
              <v:shape style="position:absolute;left:2237;top:3157;width:2;height:662" coordorigin="2237,3157" coordsize="0,662" path="m2237,3819l2237,3157e" filled="f" stroked="t" strokeweight=".479968pt" strokecolor="#282828">
                <v:path arrowok="t"/>
              </v:shape>
            </v:group>
            <v:group style="position:absolute;left:874;top:3383;width:9177;height:2" coordorigin="874,3383" coordsize="9177,2">
              <v:shape style="position:absolute;left:874;top:3383;width:9177;height:2" coordorigin="874,3383" coordsize="9177,0" path="m874,3383l10051,3383e" filled="f" stroked="t" strokeweight="1.439904pt" strokecolor="#181818">
                <v:path arrowok="t"/>
              </v:shape>
            </v:group>
            <v:group style="position:absolute;left:874;top:3599;width:691;height:2" coordorigin="874,3599" coordsize="691,2">
              <v:shape style="position:absolute;left:874;top:3599;width:691;height:2" coordorigin="874,3599" coordsize="691,0" path="m874,3599l1565,3599e" filled="f" stroked="t" strokeweight=".959936pt" strokecolor="#282828">
                <v:path arrowok="t"/>
              </v:shape>
            </v:group>
            <v:group style="position:absolute;left:1373;top:3599;width:902;height:2" coordorigin="1373,3599" coordsize="902,2">
              <v:shape style="position:absolute;left:1373;top:3599;width:902;height:2" coordorigin="1373,3599" coordsize="902,0" path="m1373,3599l2275,3599e" filled="f" stroked="t" strokeweight=".959936pt" strokecolor="#3F3F3F">
                <v:path arrowok="t"/>
              </v:shape>
            </v:group>
            <v:group style="position:absolute;left:2198;top:3594;width:7852;height:2" coordorigin="2198,3594" coordsize="7852,2">
              <v:shape style="position:absolute;left:2198;top:3594;width:7852;height:2" coordorigin="2198,3594" coordsize="7852,0" path="m2198,3594l10051,3594e" filled="f" stroked="t" strokeweight=".959936pt" strokecolor="#2B2B2B">
                <v:path arrowok="t"/>
              </v:shape>
            </v:group>
            <v:group style="position:absolute;left:874;top:3819;width:7228;height:2" coordorigin="874,3819" coordsize="7228,2">
              <v:shape style="position:absolute;left:874;top:3819;width:7228;height:2" coordorigin="874,3819" coordsize="7228,0" path="m874,3819l8102,3819e" filled="f" stroked="t" strokeweight=".959936pt" strokecolor="#343434">
                <v:path arrowok="t"/>
              </v:shape>
            </v:group>
            <v:group style="position:absolute;left:8015;top:3815;width:1066;height:2" coordorigin="8015,3815" coordsize="1066,2">
              <v:shape style="position:absolute;left:8015;top:3815;width:1066;height:2" coordorigin="8015,3815" coordsize="1066,0" path="m8015,3815l9081,3815e" filled="f" stroked="t" strokeweight=".479968pt" strokecolor="#131313">
                <v:path arrowok="t"/>
              </v:shape>
            </v:group>
            <v:group style="position:absolute;left:8947;top:3810;width:1104;height:2" coordorigin="8947,3810" coordsize="1104,2">
              <v:shape style="position:absolute;left:8947;top:3810;width:1104;height:2" coordorigin="8947,3810" coordsize="1104,0" path="m8947,3810l10051,3810e" filled="f" stroked="t" strokeweight=".959936pt" strokecolor="#343434">
                <v:path arrowok="t"/>
              </v:shape>
            </v:group>
            <v:group style="position:absolute;left:864;top:4035;width:701;height:2" coordorigin="864,4035" coordsize="701,2">
              <v:shape style="position:absolute;left:864;top:4035;width:701;height:2" coordorigin="864,4035" coordsize="701,0" path="m864,4035l1565,4035e" filled="f" stroked="t" strokeweight=".479968pt" strokecolor="#0F0F0F">
                <v:path arrowok="t"/>
              </v:shape>
            </v:group>
            <v:group style="position:absolute;left:874;top:3244;width:2;height:3138" coordorigin="874,3244" coordsize="2,3138">
              <v:shape style="position:absolute;left:874;top:3244;width:2;height:3138" coordorigin="874,3244" coordsize="0,3138" path="m874,6382l874,3244e" filled="f" stroked="t" strokeweight="1.919872pt" strokecolor="#1F1F1F">
                <v:path arrowok="t"/>
              </v:shape>
            </v:group>
            <v:group style="position:absolute;left:1488;top:4030;width:787;height:2" coordorigin="1488,4030" coordsize="787,2">
              <v:shape style="position:absolute;left:1488;top:4030;width:787;height:2" coordorigin="1488,4030" coordsize="787,0" path="m1488,4030l2275,4030e" filled="f" stroked="t" strokeweight=".959936pt" strokecolor="#2F2F2F">
                <v:path arrowok="t"/>
              </v:shape>
            </v:group>
            <v:group style="position:absolute;left:2237;top:3791;width:2;height:240" coordorigin="2237,3791" coordsize="2,240">
              <v:shape style="position:absolute;left:2237;top:3791;width:2;height:240" coordorigin="2237,3791" coordsize="0,240" path="m2237,4030l2237,3791e" filled="f" stroked="t" strokeweight=".479968pt" strokecolor="#000000">
                <v:path arrowok="t"/>
              </v:shape>
            </v:group>
            <v:group style="position:absolute;left:2198;top:4035;width:4886;height:2" coordorigin="2198,4035" coordsize="4886,2">
              <v:shape style="position:absolute;left:2198;top:4035;width:4886;height:2" coordorigin="2198,4035" coordsize="4886,0" path="m2198,4035l7084,4035e" filled="f" stroked="t" strokeweight=".479968pt" strokecolor="#131313">
                <v:path arrowok="t"/>
              </v:shape>
            </v:group>
            <v:group style="position:absolute;left:7008;top:4030;width:2745;height:2" coordorigin="7008,4030" coordsize="2745,2">
              <v:shape style="position:absolute;left:7008;top:4030;width:2745;height:2" coordorigin="7008,4030" coordsize="2745,0" path="m7008,4030l9753,4030e" filled="f" stroked="t" strokeweight=".959936pt" strokecolor="#2B2B2B">
                <v:path arrowok="t"/>
              </v:shape>
            </v:group>
            <v:group style="position:absolute;left:9695;top:4026;width:355;height:2" coordorigin="9695,4026" coordsize="355,2">
              <v:shape style="position:absolute;left:9695;top:4026;width:355;height:2" coordorigin="9695,4026" coordsize="355,0" path="m9695,4026l10051,4026e" filled="f" stroked="t" strokeweight=".479968pt" strokecolor="#0C0C0C">
                <v:path arrowok="t"/>
              </v:shape>
            </v:group>
            <v:group style="position:absolute;left:864;top:4429;width:701;height:2" coordorigin="864,4429" coordsize="701,2">
              <v:shape style="position:absolute;left:864;top:4429;width:701;height:2" coordorigin="864,4429" coordsize="701,0" path="m864,4429l1565,4429e" filled="f" stroked="t" strokeweight=".479968pt" strokecolor="#0C0C0C">
                <v:path arrowok="t"/>
              </v:shape>
            </v:group>
            <v:group style="position:absolute;left:1488;top:4424;width:787;height:2" coordorigin="1488,4424" coordsize="787,2">
              <v:shape style="position:absolute;left:1488;top:4424;width:787;height:2" coordorigin="1488,4424" coordsize="787,0" path="m1488,4424l2275,4424e" filled="f" stroked="t" strokeweight=".959936pt" strokecolor="#383838">
                <v:path arrowok="t"/>
              </v:shape>
            </v:group>
            <v:group style="position:absolute;left:6019;top:4429;width:1066;height:2" coordorigin="6019,4429" coordsize="1066,2">
              <v:shape style="position:absolute;left:6019;top:4429;width:1066;height:2" coordorigin="6019,4429" coordsize="1066,0" path="m6019,4429l7084,4429e" filled="f" stroked="t" strokeweight=".479968pt" strokecolor="#0C0C0C">
                <v:path arrowok="t"/>
              </v:shape>
            </v:group>
            <v:group style="position:absolute;left:7008;top:4424;width:2745;height:2" coordorigin="7008,4424" coordsize="2745,2">
              <v:shape style="position:absolute;left:7008;top:4424;width:2745;height:2" coordorigin="7008,4424" coordsize="2745,0" path="m7008,4424l9753,4424e" filled="f" stroked="t" strokeweight=".959936pt" strokecolor="#2F2F2F">
                <v:path arrowok="t"/>
              </v:shape>
            </v:group>
            <v:group style="position:absolute;left:9695;top:4419;width:355;height:2" coordorigin="9695,4419" coordsize="355,2">
              <v:shape style="position:absolute;left:9695;top:4419;width:355;height:2" coordorigin="9695,4419" coordsize="355,0" path="m9695,4419l10051,4419e" filled="f" stroked="t" strokeweight=".479968pt" strokecolor="#080808">
                <v:path arrowok="t"/>
              </v:shape>
            </v:group>
            <v:group style="position:absolute;left:2198;top:4429;width:3897;height:2" coordorigin="2198,4429" coordsize="3897,2">
              <v:shape style="position:absolute;left:2198;top:4429;width:3897;height:2" coordorigin="2198,4429" coordsize="3897,0" path="m2198,4429l6096,4429e" filled="f" stroked="t" strokeweight=".479968pt" strokecolor="#1F1F1F">
                <v:path arrowok="t"/>
              </v:shape>
            </v:group>
            <v:group style="position:absolute;left:1502;top:3541;width:2;height:2255" coordorigin="1502,3541" coordsize="2,2255">
              <v:shape style="position:absolute;left:1502;top:3541;width:2;height:2255" coordorigin="1502,3541" coordsize="0,2255" path="m1502,5796l1502,3541e" filled="f" stroked="t" strokeweight=".959936pt" strokecolor="#2B2B2B">
                <v:path arrowok="t"/>
              </v:shape>
            </v:group>
            <v:group style="position:absolute;left:9067;top:2687;width:2;height:3848" coordorigin="9067,2687" coordsize="2,3848">
              <v:shape style="position:absolute;left:9067;top:2687;width:2;height:3848" coordorigin="9067,2687" coordsize="0,3848" path="m9067,6535l9067,2687e" filled="f" stroked="t" strokeweight=".959936pt" strokecolor="#2F2F2F">
                <v:path arrowok="t"/>
              </v:shape>
            </v:group>
            <v:group style="position:absolute;left:854;top:4640;width:9196;height:2" coordorigin="854,4640" coordsize="9196,2">
              <v:shape style="position:absolute;left:854;top:4640;width:9196;height:2" coordorigin="854,4640" coordsize="9196,0" path="m854,4640l10051,4640e" filled="f" stroked="t" strokeweight=".959936pt" strokecolor="#2B2B2B">
                <v:path arrowok="t"/>
              </v:shape>
            </v:group>
            <v:group style="position:absolute;left:854;top:4865;width:710;height:2" coordorigin="854,4865" coordsize="710,2">
              <v:shape style="position:absolute;left:854;top:4865;width:710;height:2" coordorigin="854,4865" coordsize="710,0" path="m854,4865l1565,4865e" filled="f" stroked="t" strokeweight=".959936pt" strokecolor="#2F2F2F">
                <v:path arrowok="t"/>
              </v:shape>
            </v:group>
            <v:group style="position:absolute;left:1488;top:4861;width:4608;height:2" coordorigin="1488,4861" coordsize="4608,2">
              <v:shape style="position:absolute;left:1488;top:4861;width:4608;height:2" coordorigin="1488,4861" coordsize="4608,0" path="m1488,4861l6096,4861e" filled="f" stroked="t" strokeweight=".479968pt" strokecolor="#181818">
                <v:path arrowok="t"/>
              </v:shape>
            </v:group>
            <v:group style="position:absolute;left:2265;top:3973;width:2;height:1737" coordorigin="2265,3973" coordsize="2,1737">
              <v:shape style="position:absolute;left:2265;top:3973;width:2;height:1737" coordorigin="2265,3973" coordsize="0,1737" path="m2265,5710l2265,3973e" filled="f" stroked="t" strokeweight=".959936pt" strokecolor="#2B2B2B">
                <v:path arrowok="t"/>
              </v:shape>
            </v:group>
            <v:group style="position:absolute;left:5721;top:4865;width:1363;height:2" coordorigin="5721,4865" coordsize="1363,2">
              <v:shape style="position:absolute;left:5721;top:4865;width:1363;height:2" coordorigin="5721,4865" coordsize="1363,0" path="m5721,4865l7084,4865e" filled="f" stroked="t" strokeweight=".959936pt" strokecolor="#2F2F2F">
                <v:path arrowok="t"/>
              </v:shape>
            </v:group>
            <v:group style="position:absolute;left:7008;top:4861;width:1094;height:2" coordorigin="7008,4861" coordsize="1094,2">
              <v:shape style="position:absolute;left:7008;top:4861;width:1094;height:2" coordorigin="7008,4861" coordsize="1094,0" path="m7008,4861l8102,4861e" filled="f" stroked="t" strokeweight=".479968pt" strokecolor="#0C0C0C">
                <v:path arrowok="t"/>
              </v:shape>
            </v:group>
            <v:group style="position:absolute;left:8015;top:4856;width:1737;height:2" coordorigin="8015,4856" coordsize="1737,2">
              <v:shape style="position:absolute;left:8015;top:4856;width:1737;height:2" coordorigin="8015,4856" coordsize="1737,0" path="m8015,4856l9753,4856e" filled="f" stroked="t" strokeweight=".959936pt" strokecolor="#343434">
                <v:path arrowok="t"/>
              </v:shape>
            </v:group>
            <v:group style="position:absolute;left:9695;top:4851;width:355;height:2" coordorigin="9695,4851" coordsize="355,2">
              <v:shape style="position:absolute;left:9695;top:4851;width:355;height:2" coordorigin="9695,4851" coordsize="355,0" path="m9695,4851l10051,4851e" filled="f" stroked="t" strokeweight=".479968pt" strokecolor="#08080C">
                <v:path arrowok="t"/>
              </v:shape>
            </v:group>
            <v:group style="position:absolute;left:854;top:5076;width:8227;height:2" coordorigin="854,5076" coordsize="8227,2">
              <v:shape style="position:absolute;left:854;top:5076;width:8227;height:2" coordorigin="854,5076" coordsize="8227,0" path="m854,5076l9081,5076e" filled="f" stroked="t" strokeweight=".959936pt" strokecolor="#2F2F2F">
                <v:path arrowok="t"/>
              </v:shape>
            </v:group>
            <v:group style="position:absolute;left:8995;top:5072;width:758;height:2" coordorigin="8995,5072" coordsize="758,2">
              <v:shape style="position:absolute;left:8995;top:5072;width:758;height:2" coordorigin="8995,5072" coordsize="758,0" path="m8995,5072l9753,5072e" filled="f" stroked="t" strokeweight=".479968pt" strokecolor="#1C1C1C">
                <v:path arrowok="t"/>
              </v:shape>
            </v:group>
            <v:group style="position:absolute;left:9523;top:5067;width:528;height:2" coordorigin="9523,5067" coordsize="528,2">
              <v:shape style="position:absolute;left:9523;top:5067;width:528;height:2" coordorigin="9523,5067" coordsize="528,0" path="m9523,5067l10051,5067e" filled="f" stroked="t" strokeweight=".959936pt" strokecolor="#2F2B2F">
                <v:path arrowok="t"/>
              </v:shape>
            </v:group>
            <v:group style="position:absolute;left:845;top:5288;width:8236;height:2" coordorigin="845,5288" coordsize="8236,2">
              <v:shape style="position:absolute;left:845;top:5288;width:8236;height:2" coordorigin="845,5288" coordsize="8236,0" path="m845,5288l9081,5288e" filled="f" stroked="t" strokeweight=".959936pt" strokecolor="#2B2B2B">
                <v:path arrowok="t"/>
              </v:shape>
            </v:group>
            <v:group style="position:absolute;left:864;top:3244;width:2;height:3455" coordorigin="864,3244" coordsize="2,3455">
              <v:shape style="position:absolute;left:864;top:3244;width:2;height:3455" coordorigin="864,3244" coordsize="0,3455" path="m864,6698l864,3244e" filled="f" stroked="t" strokeweight="1.919872pt" strokecolor="#1F1F1F">
                <v:path arrowok="t"/>
              </v:shape>
            </v:group>
            <v:group style="position:absolute;left:7070;top:2102;width:2;height:4779" coordorigin="7070,2102" coordsize="2,4779">
              <v:shape style="position:absolute;left:7070;top:2102;width:2;height:4779" coordorigin="7070,2102" coordsize="0,4779" path="m7070,6881l7070,2102e" filled="f" stroked="t" strokeweight=".959936pt" strokecolor="#282828">
                <v:path arrowok="t"/>
              </v:shape>
            </v:group>
            <v:group style="position:absolute;left:8995;top:5283;width:758;height:2" coordorigin="8995,5283" coordsize="758,2">
              <v:shape style="position:absolute;left:8995;top:5283;width:758;height:2" coordorigin="8995,5283" coordsize="758,0" path="m8995,5283l9753,5283e" filled="f" stroked="t" strokeweight=".479968pt" strokecolor="#181818">
                <v:path arrowok="t"/>
              </v:shape>
            </v:group>
            <v:group style="position:absolute;left:9695;top:5278;width:355;height:2" coordorigin="9695,5278" coordsize="355,2">
              <v:shape style="position:absolute;left:9695;top:5278;width:355;height:2" coordorigin="9695,5278" coordsize="355,0" path="m9695,5278l10051,5278e" filled="f" stroked="t" strokeweight=".959936pt" strokecolor="#2B2B2B">
                <v:path arrowok="t"/>
              </v:shape>
            </v:group>
            <v:group style="position:absolute;left:845;top:5686;width:720;height:2" coordorigin="845,5686" coordsize="720,2">
              <v:shape style="position:absolute;left:845;top:5686;width:720;height:2" coordorigin="845,5686" coordsize="720,0" path="m845,5686l1565,5686e" filled="f" stroked="t" strokeweight=".479968pt" strokecolor="#131313">
                <v:path arrowok="t"/>
              </v:shape>
            </v:group>
            <v:group style="position:absolute;left:1488;top:5681;width:787;height:2" coordorigin="1488,5681" coordsize="787,2">
              <v:shape style="position:absolute;left:1488;top:5681;width:787;height:2" coordorigin="1488,5681" coordsize="787,0" path="m1488,5681l2275,5681e" filled="f" stroked="t" strokeweight=".959936pt" strokecolor="#38383B">
                <v:path arrowok="t"/>
              </v:shape>
            </v:group>
            <v:group style="position:absolute;left:6081;top:2102;width:2;height:10892" coordorigin="6081,2102" coordsize="2,10892">
              <v:shape style="position:absolute;left:6081;top:2102;width:2;height:10892" coordorigin="6081,2102" coordsize="0,10892" path="m6081,12993l6081,2102e" filled="f" stroked="t" strokeweight=".959936pt" strokecolor="#282828">
                <v:path arrowok="t"/>
              </v:shape>
            </v:group>
            <v:group style="position:absolute;left:2189;top:5681;width:7564;height:2" coordorigin="2189,5681" coordsize="7564,2">
              <v:shape style="position:absolute;left:2189;top:5681;width:7564;height:2" coordorigin="2189,5681" coordsize="7564,0" path="m2189,5681l9753,5681e" filled="f" stroked="t" strokeweight=".959936pt" strokecolor="#282828">
                <v:path arrowok="t"/>
              </v:shape>
            </v:group>
            <v:group style="position:absolute;left:8078;top:2687;width:2;height:10297" coordorigin="8078,2687" coordsize="2,10297">
              <v:shape style="position:absolute;left:8078;top:2687;width:2;height:10297" coordorigin="8078,2687" coordsize="0,10297" path="m8078,12984l8078,2687e" filled="f" stroked="t" strokeweight=".959936pt" strokecolor="#232323">
                <v:path arrowok="t"/>
              </v:shape>
            </v:group>
            <v:group style="position:absolute;left:9695;top:5676;width:355;height:2" coordorigin="9695,5676" coordsize="355,2">
              <v:shape style="position:absolute;left:9695;top:5676;width:355;height:2" coordorigin="9695,5676" coordsize="355,0" path="m9695,5676l10051,5676e" filled="f" stroked="t" strokeweight=".479968pt" strokecolor="#0C0C0C">
                <v:path arrowok="t"/>
              </v:shape>
            </v:group>
            <v:group style="position:absolute;left:835;top:5897;width:9215;height:2" coordorigin="835,5897" coordsize="9215,2">
              <v:shape style="position:absolute;left:835;top:5897;width:9215;height:2" coordorigin="835,5897" coordsize="9215,0" path="m835,5897l10051,5897e" filled="f" stroked="t" strokeweight=".959936pt" strokecolor="#282828">
                <v:path arrowok="t"/>
              </v:shape>
            </v:group>
            <v:group style="position:absolute;left:835;top:6122;width:730;height:2" coordorigin="835,6122" coordsize="730,2">
              <v:shape style="position:absolute;left:835;top:6122;width:730;height:2" coordorigin="835,6122" coordsize="730,0" path="m835,6122l1565,6122e" filled="f" stroked="t" strokeweight=".959936pt" strokecolor="#2F2F34">
                <v:path arrowok="t"/>
              </v:shape>
            </v:group>
            <v:group style="position:absolute;left:1526;top:5873;width:2;height:2034" coordorigin="1526,5873" coordsize="2,2034">
              <v:shape style="position:absolute;left:1526;top:5873;width:2;height:2034" coordorigin="1526,5873" coordsize="0,2034" path="m1526,7907l1526,5873e" filled="f" stroked="t" strokeweight=".479968pt" strokecolor="#282828">
                <v:path arrowok="t"/>
              </v:shape>
            </v:group>
            <v:group style="position:absolute;left:1498;top:6118;width:778;height:2" coordorigin="1498,6118" coordsize="778,2">
              <v:shape style="position:absolute;left:1498;top:6118;width:778;height:2" coordorigin="1498,6118" coordsize="778,0" path="m1498,6118l2275,6118e" filled="f" stroked="t" strokeweight=".479968pt" strokecolor="#0C080C">
                <v:path arrowok="t"/>
              </v:shape>
            </v:group>
            <v:group style="position:absolute;left:2189;top:6122;width:4896;height:2" coordorigin="2189,6122" coordsize="4896,2">
              <v:shape style="position:absolute;left:2189;top:6122;width:4896;height:2" coordorigin="2189,6122" coordsize="4896,0" path="m2189,6122l7084,6122e" filled="f" stroked="t" strokeweight=".959936pt" strokecolor="#2B2B2B">
                <v:path arrowok="t"/>
              </v:shape>
            </v:group>
            <v:group style="position:absolute;left:7008;top:6118;width:1094;height:2" coordorigin="7008,6118" coordsize="1094,2">
              <v:shape style="position:absolute;left:7008;top:6118;width:1094;height:2" coordorigin="7008,6118" coordsize="1094,0" path="m7008,6118l8102,6118e" filled="f" stroked="t" strokeweight=".479968pt" strokecolor="#0C0C0C">
                <v:path arrowok="t"/>
              </v:shape>
            </v:group>
            <v:group style="position:absolute;left:8078;top:2687;width:2;height:10297" coordorigin="8078,2687" coordsize="2,10297">
              <v:shape style="position:absolute;left:8078;top:2687;width:2;height:10297" coordorigin="8078,2687" coordsize="0,10297" path="m8078,12984l8078,2687e" filled="f" stroked="t" strokeweight=".959936pt" strokecolor="#282828">
                <v:path arrowok="t"/>
              </v:shape>
            </v:group>
            <v:group style="position:absolute;left:8015;top:6113;width:2035;height:2" coordorigin="8015,6113" coordsize="2035,2">
              <v:shape style="position:absolute;left:8015;top:6113;width:2035;height:2" coordorigin="8015,6113" coordsize="2035,0" path="m8015,6113l10051,6113e" filled="f" stroked="t" strokeweight=".959936pt" strokecolor="#2B2B2B">
                <v:path arrowok="t"/>
              </v:shape>
            </v:group>
            <v:group style="position:absolute;left:826;top:6516;width:739;height:2" coordorigin="826,6516" coordsize="739,2">
              <v:shape style="position:absolute;left:826;top:6516;width:739;height:2" coordorigin="826,6516" coordsize="739,0" path="m826,6516l1565,6516e" filled="f" stroked="t" strokeweight=".959936pt" strokecolor="#2F2F2F">
                <v:path arrowok="t"/>
              </v:shape>
            </v:group>
            <v:group style="position:absolute;left:1498;top:6511;width:778;height:2" coordorigin="1498,6511" coordsize="778,2">
              <v:shape style="position:absolute;left:1498;top:6511;width:778;height:2" coordorigin="1498,6511" coordsize="778,0" path="m1498,6511l2275,6511e" filled="f" stroked="t" strokeweight=".479968pt" strokecolor="#080808">
                <v:path arrowok="t"/>
              </v:shape>
            </v:group>
            <v:group style="position:absolute;left:7008;top:6511;width:1094;height:2" coordorigin="7008,6511" coordsize="1094,2">
              <v:shape style="position:absolute;left:7008;top:6511;width:1094;height:2" coordorigin="7008,6511" coordsize="1094,0" path="m7008,6511l8102,6511e" filled="f" stroked="t" strokeweight=".479968pt" strokecolor="#0C0C0F">
                <v:path arrowok="t"/>
              </v:shape>
            </v:group>
            <v:group style="position:absolute;left:2189;top:6516;width:4896;height:2" coordorigin="2189,6516" coordsize="4896,2">
              <v:shape style="position:absolute;left:2189;top:6516;width:4896;height:2" coordorigin="2189,6516" coordsize="4896,0" path="m2189,6516l7084,6516e" filled="f" stroked="t" strokeweight=".959936pt" strokecolor="#2F2F2F">
                <v:path arrowok="t"/>
              </v:shape>
            </v:group>
            <v:group style="position:absolute;left:7987;top:6506;width:2064;height:2" coordorigin="7987,6506" coordsize="2064,2">
              <v:shape style="position:absolute;left:7987;top:6506;width:2064;height:2" coordorigin="7987,6506" coordsize="2064,0" path="m7987,6506l10051,6506e" filled="f" stroked="t" strokeweight=".959936pt" strokecolor="#2B2B2B">
                <v:path arrowok="t"/>
              </v:shape>
            </v:group>
            <v:group style="position:absolute;left:2251;top:3176;width:2;height:7869" coordorigin="2251,3176" coordsize="2,7869">
              <v:shape style="position:absolute;left:2251;top:3176;width:2;height:7869" coordorigin="2251,3176" coordsize="0,7869" path="m2251,11045l2251,3176e" filled="f" stroked="t" strokeweight=".959936pt" strokecolor="#2B2B2B">
                <v:path arrowok="t"/>
              </v:shape>
            </v:group>
            <v:group style="position:absolute;left:9052;top:6449;width:2;height:691" coordorigin="9052,6449" coordsize="2,691">
              <v:shape style="position:absolute;left:9052;top:6449;width:2;height:691" coordorigin="9052,6449" coordsize="0,691" path="m9052,7140l9052,6449e" filled="f" stroked="t" strokeweight=".959936pt" strokecolor="#2F2F2F">
                <v:path arrowok="t"/>
              </v:shape>
            </v:group>
            <v:group style="position:absolute;left:816;top:6905;width:9225;height:2" coordorigin="816,6905" coordsize="9225,2">
              <v:shape style="position:absolute;left:816;top:6905;width:9225;height:2" coordorigin="816,6905" coordsize="9225,0" path="m816,6905l10041,6905e" filled="f" stroked="t" strokeweight=".959936pt" strokecolor="#282828">
                <v:path arrowok="t"/>
              </v:shape>
            </v:group>
            <v:group style="position:absolute;left:845;top:4021;width:2;height:3301" coordorigin="845,4021" coordsize="2,3301">
              <v:shape style="position:absolute;left:845;top:4021;width:2;height:3301" coordorigin="845,4021" coordsize="0,3301" path="m845,7322l845,4021e" filled="f" stroked="t" strokeweight="1.919872pt" strokecolor="#1F1F1F">
                <v:path arrowok="t"/>
              </v:shape>
            </v:group>
            <v:group style="position:absolute;left:7051;top:6449;width:2;height:6535" coordorigin="7051,6449" coordsize="2,6535">
              <v:shape style="position:absolute;left:7051;top:6449;width:2;height:6535" coordorigin="7051,6449" coordsize="0,6535" path="m7051,12984l7051,6449e" filled="f" stroked="t" strokeweight=".959936pt" strokecolor="#2B2B2B">
                <v:path arrowok="t"/>
              </v:shape>
            </v:group>
            <v:group style="position:absolute;left:10031;top:2927;width:2;height:10057" coordorigin="10031,2927" coordsize="2,10057">
              <v:shape style="position:absolute;left:10031;top:2927;width:2;height:10057" coordorigin="10031,2927" coordsize="0,10057" path="m10031,12984l10031,2927e" filled="f" stroked="t" strokeweight="1.919872pt" strokecolor="#1C1C1C">
                <v:path arrowok="t"/>
              </v:shape>
            </v:group>
            <v:group style="position:absolute;left:6067;top:5710;width:2;height:7284" coordorigin="6067,5710" coordsize="2,7284">
              <v:shape style="position:absolute;left:6067;top:5710;width:2;height:7284" coordorigin="6067,5710" coordsize="0,7284" path="m6067,12993l6067,5710e" filled="f" stroked="t" strokeweight=".959936pt" strokecolor="#282828">
                <v:path arrowok="t"/>
              </v:shape>
            </v:group>
            <v:group style="position:absolute;left:9047;top:7073;width:2;height:250" coordorigin="9047,7073" coordsize="2,250">
              <v:shape style="position:absolute;left:9047;top:7073;width:2;height:250" coordorigin="9047,7073" coordsize="0,250" path="m9047,7322l9047,7073e" filled="f" stroked="t" strokeweight=".479968pt" strokecolor="#131313">
                <v:path arrowok="t"/>
              </v:shape>
            </v:group>
            <v:group style="position:absolute;left:806;top:7298;width:9235;height:2" coordorigin="806,7298" coordsize="9235,2">
              <v:shape style="position:absolute;left:806;top:7298;width:9235;height:2" coordorigin="806,7298" coordsize="9235,0" path="m806,7298l10041,7298e" filled="f" stroked="t" strokeweight=".959936pt" strokecolor="#2B2B2B">
                <v:path arrowok="t"/>
              </v:shape>
            </v:group>
            <v:group style="position:absolute;left:9047;top:7245;width:2;height:5739" coordorigin="9047,7245" coordsize="2,5739">
              <v:shape style="position:absolute;left:9047;top:7245;width:2;height:5739" coordorigin="9047,7245" coordsize="0,5739" path="m9047,12984l9047,7245e" filled="f" stroked="t" strokeweight=".959936pt" strokecolor="#232323">
                <v:path arrowok="t"/>
              </v:shape>
            </v:group>
            <v:group style="position:absolute;left:8063;top:5931;width:2;height:4174" coordorigin="8063,5931" coordsize="2,4174">
              <v:shape style="position:absolute;left:8063;top:5931;width:2;height:4174" coordorigin="8063,5931" coordsize="0,4174" path="m8063,10105l8063,5931e" filled="f" stroked="t" strokeweight=".959936pt" strokecolor="#2B2B2F">
                <v:path arrowok="t"/>
              </v:shape>
            </v:group>
            <v:group style="position:absolute;left:797;top:7691;width:9235;height:2" coordorigin="797,7691" coordsize="9235,2">
              <v:shape style="position:absolute;left:797;top:7691;width:9235;height:2" coordorigin="797,7691" coordsize="9235,0" path="m797,7691l10031,7691e" filled="f" stroked="t" strokeweight=".959936pt" strokecolor="#282828">
                <v:path arrowok="t"/>
              </v:shape>
            </v:group>
            <v:group style="position:absolute;left:797;top:7903;width:9235;height:2" coordorigin="797,7903" coordsize="9235,2">
              <v:shape style="position:absolute;left:797;top:7903;width:9235;height:2" coordorigin="797,7903" coordsize="9235,0" path="m797,7903l10031,7903e" filled="f" stroked="t" strokeweight=".959936pt" strokecolor="#232323">
                <v:path arrowok="t"/>
              </v:shape>
            </v:group>
            <v:group style="position:absolute;left:1526;top:7879;width:2;height:422" coordorigin="1526,7879" coordsize="2,422">
              <v:shape style="position:absolute;left:1526;top:7879;width:2;height:422" coordorigin="1526,7879" coordsize="0,422" path="m1526,8301l1526,7879e" filled="f" stroked="t" strokeweight=".479968pt" strokecolor="#030303">
                <v:path arrowok="t"/>
              </v:shape>
            </v:group>
            <v:group style="position:absolute;left:806;top:8306;width:9235;height:2" coordorigin="806,8306" coordsize="9235,2">
              <v:shape style="position:absolute;left:806;top:8306;width:9235;height:2" coordorigin="806,8306" coordsize="9235,0" path="m806,8306l10041,8306e" filled="f" stroked="t" strokeweight=".959936pt" strokecolor="#2B2B2B">
                <v:path arrowok="t"/>
              </v:shape>
            </v:group>
            <v:group style="position:absolute;left:1526;top:8282;width:2;height:221" coordorigin="1526,8282" coordsize="2,221">
              <v:shape style="position:absolute;left:1526;top:8282;width:2;height:221" coordorigin="1526,8282" coordsize="0,221" path="m1526,8502l1526,8282e" filled="f" stroked="t" strokeweight=".479968pt" strokecolor="#4B4B4B">
                <v:path arrowok="t"/>
              </v:shape>
            </v:group>
            <v:group style="position:absolute;left:806;top:8507;width:9244;height:2" coordorigin="806,8507" coordsize="9244,2">
              <v:shape style="position:absolute;left:806;top:8507;width:9244;height:2" coordorigin="806,8507" coordsize="9244,0" path="m806,8507l10051,8507e" filled="f" stroked="t" strokeweight=".959936pt" strokecolor="#232323">
                <v:path arrowok="t"/>
              </v:shape>
            </v:group>
            <v:group style="position:absolute;left:1526;top:8483;width:2;height:1593" coordorigin="1526,8483" coordsize="2,1593">
              <v:shape style="position:absolute;left:1526;top:8483;width:2;height:1593" coordorigin="1526,8483" coordsize="0,1593" path="m1526,10076l1526,8483e" filled="f" stroked="t" strokeweight=".479968pt" strokecolor="#282828">
                <v:path arrowok="t"/>
              </v:shape>
            </v:group>
            <v:group style="position:absolute;left:806;top:8901;width:9244;height:2" coordorigin="806,8901" coordsize="9244,2">
              <v:shape style="position:absolute;left:806;top:8901;width:9244;height:2" coordorigin="806,8901" coordsize="9244,0" path="m806,8901l10051,8901e" filled="f" stroked="t" strokeweight=".959936pt" strokecolor="#1F1F1F">
                <v:path arrowok="t"/>
              </v:shape>
            </v:group>
            <v:group style="position:absolute;left:806;top:9294;width:9244;height:2" coordorigin="806,9294" coordsize="9244,2">
              <v:shape style="position:absolute;left:806;top:9294;width:9244;height:2" coordorigin="806,9294" coordsize="9244,0" path="m806,9294l10051,9294e" filled="f" stroked="t" strokeweight=".959936pt" strokecolor="#1C1C1F">
                <v:path arrowok="t"/>
              </v:shape>
            </v:group>
            <v:group style="position:absolute;left:806;top:9688;width:9254;height:2" coordorigin="806,9688" coordsize="9254,2">
              <v:shape style="position:absolute;left:806;top:9688;width:9254;height:2" coordorigin="806,9688" coordsize="9254,0" path="m806,9688l10060,9688e" filled="f" stroked="t" strokeweight=".959936pt" strokecolor="#2B2B2B">
                <v:path arrowok="t"/>
              </v:shape>
            </v:group>
            <v:group style="position:absolute;left:797;top:10081;width:9254;height:2" coordorigin="797,10081" coordsize="9254,2">
              <v:shape style="position:absolute;left:797;top:10081;width:9254;height:2" coordorigin="797,10081" coordsize="9254,0" path="m797,10081l10051,10081e" filled="f" stroked="t" strokeweight=".959936pt" strokecolor="#1C1C1C">
                <v:path arrowok="t"/>
              </v:shape>
            </v:group>
            <v:group style="position:absolute;left:1526;top:10057;width:2;height:633" coordorigin="1526,10057" coordsize="2,633">
              <v:shape style="position:absolute;left:1526;top:10057;width:2;height:633" coordorigin="1526,10057" coordsize="0,633" path="m1526,10690l1526,10057e" filled="f" stroked="t" strokeweight=".479968pt" strokecolor="#0C0C0C">
                <v:path arrowok="t"/>
              </v:shape>
            </v:group>
            <v:group style="position:absolute;left:797;top:10302;width:9254;height:2" coordorigin="797,10302" coordsize="9254,2">
              <v:shape style="position:absolute;left:797;top:10302;width:9254;height:2" coordorigin="797,10302" coordsize="9254,0" path="m797,10302l10051,10302e" filled="f" stroked="t" strokeweight=".959936pt" strokecolor="#2B2B2B">
                <v:path arrowok="t"/>
              </v:shape>
            </v:group>
            <v:group style="position:absolute;left:2227;top:6852;width:2;height:4261" coordorigin="2227,6852" coordsize="2,4261">
              <v:shape style="position:absolute;left:2227;top:6852;width:2;height:4261" coordorigin="2227,6852" coordsize="0,4261" path="m2227,11113l2227,6852e" filled="f" stroked="t" strokeweight=".959936pt" strokecolor="#28282B">
                <v:path arrowok="t"/>
              </v:shape>
            </v:group>
            <v:group style="position:absolute;left:8063;top:10028;width:2;height:2956" coordorigin="8063,10028" coordsize="2,2956">
              <v:shape style="position:absolute;left:8063;top:10028;width:2;height:2956" coordorigin="8063,10028" coordsize="0,2956" path="m8063,12984l8063,10028e" filled="f" stroked="t" strokeweight=".959936pt" strokecolor="#232323">
                <v:path arrowok="t"/>
              </v:shape>
            </v:group>
            <v:group style="position:absolute;left:787;top:10695;width:9263;height:2" coordorigin="787,10695" coordsize="9263,2">
              <v:shape style="position:absolute;left:787;top:10695;width:9263;height:2" coordorigin="787,10695" coordsize="9263,0" path="m787,10695l10051,10695e" filled="f" stroked="t" strokeweight=".959936pt" strokecolor="#2B2B2B">
                <v:path arrowok="t"/>
              </v:shape>
            </v:group>
            <v:group style="position:absolute;left:1526;top:10671;width:2;height:633" coordorigin="1526,10671" coordsize="2,633">
              <v:shape style="position:absolute;left:1526;top:10671;width:2;height:633" coordorigin="1526,10671" coordsize="0,633" path="m1526,11305l1526,10671e" filled="f" stroked="t" strokeweight=".479968pt" strokecolor="#282828">
                <v:path arrowok="t"/>
              </v:shape>
            </v:group>
            <v:group style="position:absolute;left:787;top:11084;width:9263;height:2" coordorigin="787,11084" coordsize="9263,2">
              <v:shape style="position:absolute;left:787;top:11084;width:9263;height:2" coordorigin="787,11084" coordsize="9263,0" path="m787,11084l10051,11084e" filled="f" stroked="t" strokeweight=".959936pt" strokecolor="#282828">
                <v:path arrowok="t"/>
              </v:shape>
            </v:group>
            <v:group style="position:absolute;left:7008;top:11305;width:1123;height:2" coordorigin="7008,11305" coordsize="1123,2">
              <v:shape style="position:absolute;left:7008;top:11305;width:1123;height:2" coordorigin="7008,11305" coordsize="1123,0" path="m7008,11305l8131,11305e" filled="f" stroked="t" strokeweight=".959936pt" strokecolor="#3B3B3B">
                <v:path arrowok="t"/>
              </v:shape>
            </v:group>
            <v:group style="position:absolute;left:787;top:11300;width:8966;height:2" coordorigin="787,11300" coordsize="8966,2">
              <v:shape style="position:absolute;left:787;top:11300;width:8966;height:2" coordorigin="787,11300" coordsize="8966,0" path="m787,11300l9753,11300e" filled="f" stroked="t" strokeweight=".959936pt" strokecolor="#1F1F1F">
                <v:path arrowok="t"/>
              </v:shape>
            </v:group>
            <v:group style="position:absolute;left:9695;top:11295;width:355;height:2" coordorigin="9695,11295" coordsize="355,2">
              <v:shape style="position:absolute;left:9695;top:11295;width:355;height:2" coordorigin="9695,11295" coordsize="355,0" path="m9695,11295l10051,11295e" filled="f" stroked="t" strokeweight=".959936pt" strokecolor="#0C0C0C">
                <v:path arrowok="t"/>
              </v:shape>
            </v:group>
            <v:group style="position:absolute;left:1526;top:11276;width:2;height:1459" coordorigin="1526,11276" coordsize="2,1459">
              <v:shape style="position:absolute;left:1526;top:11276;width:2;height:1459" coordorigin="1526,11276" coordsize="0,1459" path="m1526,12734l1526,11276e" filled="f" stroked="t" strokeweight=".479968pt" strokecolor="#0C0C0C">
                <v:path arrowok="t"/>
              </v:shape>
            </v:group>
            <v:group style="position:absolute;left:2208;top:11026;width:2;height:1958" coordorigin="2208,11026" coordsize="2,1958">
              <v:shape style="position:absolute;left:2208;top:11026;width:2;height:1958" coordorigin="2208,11026" coordsize="0,1958" path="m2208,12984l2208,11026e" filled="f" stroked="t" strokeweight=".959936pt" strokecolor="#282828">
                <v:path arrowok="t"/>
              </v:shape>
            </v:group>
            <v:group style="position:absolute;left:787;top:11516;width:9263;height:2" coordorigin="787,11516" coordsize="9263,2">
              <v:shape style="position:absolute;left:787;top:11516;width:9263;height:2" coordorigin="787,11516" coordsize="9263,0" path="m787,11516l10051,11516e" filled="f" stroked="t" strokeweight=".959936pt" strokecolor="#28282B">
                <v:path arrowok="t"/>
              </v:shape>
            </v:group>
            <v:group style="position:absolute;left:787;top:11736;width:6297;height:2" coordorigin="787,11736" coordsize="6297,2">
              <v:shape style="position:absolute;left:787;top:11736;width:6297;height:2" coordorigin="787,11736" coordsize="6297,0" path="m787,11736l7084,11736e" filled="f" stroked="t" strokeweight=".959936pt" strokecolor="#131313">
                <v:path arrowok="t"/>
              </v:shape>
            </v:group>
            <v:group style="position:absolute;left:7008;top:11732;width:2745;height:2" coordorigin="7008,11732" coordsize="2745,2">
              <v:shape style="position:absolute;left:7008;top:11732;width:2745;height:2" coordorigin="7008,11732" coordsize="2745,0" path="m7008,11732l9753,11732e" filled="f" stroked="t" strokeweight=".959936pt" strokecolor="#282828">
                <v:path arrowok="t"/>
              </v:shape>
            </v:group>
            <v:group style="position:absolute;left:9695;top:11727;width:355;height:2" coordorigin="9695,11727" coordsize="355,2">
              <v:shape style="position:absolute;left:9695;top:11727;width:355;height:2" coordorigin="9695,11727" coordsize="355,0" path="m9695,11727l10051,11727e" filled="f" stroked="t" strokeweight=".959936pt" strokecolor="#0C0C0C">
                <v:path arrowok="t"/>
              </v:shape>
            </v:group>
            <v:group style="position:absolute;left:816;top:5950;width:2;height:7044" coordorigin="816,5950" coordsize="2,7044">
              <v:shape style="position:absolute;left:816;top:5950;width:2;height:7044" coordorigin="816,5950" coordsize="0,7044" path="m816,12993l816,5950e" filled="f" stroked="t" strokeweight="1.439904pt" strokecolor="#1F1F1F">
                <v:path arrowok="t"/>
              </v:shape>
            </v:group>
            <v:group style="position:absolute;left:787;top:12125;width:9263;height:2" coordorigin="787,12125" coordsize="9263,2">
              <v:shape style="position:absolute;left:787;top:12125;width:9263;height:2" coordorigin="787,12125" coordsize="9263,0" path="m787,12125l10051,12125e" filled="f" stroked="t" strokeweight=".959936pt" strokecolor="#232323">
                <v:path arrowok="t"/>
              </v:shape>
            </v:group>
            <v:group style="position:absolute;left:787;top:12523;width:7209;height:2" coordorigin="787,12523" coordsize="7209,2">
              <v:shape style="position:absolute;left:787;top:12523;width:7209;height:2" coordorigin="787,12523" coordsize="7209,0" path="m787,12523l7996,12523e" filled="f" stroked="t" strokeweight=".959936pt" strokecolor="#1C1C1C">
                <v:path arrowok="t"/>
              </v:shape>
            </v:group>
            <v:group style="position:absolute;left:7008;top:12523;width:1094;height:2" coordorigin="7008,12523" coordsize="1094,2">
              <v:shape style="position:absolute;left:7008;top:12523;width:1094;height:2" coordorigin="7008,12523" coordsize="1094,0" path="m7008,12523l8102,12523e" filled="f" stroked="t" strokeweight=".959936pt" strokecolor="#3B3B3B">
                <v:path arrowok="t"/>
              </v:shape>
            </v:group>
            <v:group style="position:absolute;left:8015;top:12514;width:1737;height:2" coordorigin="8015,12514" coordsize="1737,2">
              <v:shape style="position:absolute;left:8015;top:12514;width:1737;height:2" coordorigin="8015,12514" coordsize="1737,0" path="m8015,12514l9753,12514e" filled="f" stroked="t" strokeweight=".959936pt" strokecolor="#232323">
                <v:path arrowok="t"/>
              </v:shape>
            </v:group>
            <v:group style="position:absolute;left:9695;top:12514;width:355;height:2" coordorigin="9695,12514" coordsize="355,2">
              <v:shape style="position:absolute;left:9695;top:12514;width:355;height:2" coordorigin="9695,12514" coordsize="355,0" path="m9695,12514l10051,12514e" filled="f" stroked="t" strokeweight=".959936pt" strokecolor="#0F0F0F">
                <v:path arrowok="t"/>
              </v:shape>
            </v:group>
            <v:group style="position:absolute;left:787;top:12739;width:9263;height:2" coordorigin="787,12739" coordsize="9263,2">
              <v:shape style="position:absolute;left:787;top:12739;width:9263;height:2" coordorigin="787,12739" coordsize="9263,0" path="m787,12739l10051,12739e" filled="f" stroked="t" strokeweight=".959936pt" strokecolor="#282828">
                <v:path arrowok="t"/>
              </v:shape>
            </v:group>
            <v:group style="position:absolute;left:1526;top:12715;width:2;height:259" coordorigin="1526,12715" coordsize="2,259">
              <v:shape style="position:absolute;left:1526;top:12715;width:2;height:259" coordorigin="1526,12715" coordsize="0,259" path="m1526,12974l1526,12715e" filled="f" stroked="t" strokeweight=".479968pt" strokecolor="#2B2B2B">
                <v:path arrowok="t"/>
              </v:shape>
            </v:group>
            <v:group style="position:absolute;left:787;top:12969;width:9263;height:2" coordorigin="787,12969" coordsize="9263,2">
              <v:shape style="position:absolute;left:787;top:12969;width:9263;height:2" coordorigin="787,12969" coordsize="9263,0" path="m787,12969l10051,12969e" filled="f" stroked="t" strokeweight="1.919872pt" strokecolor="#232323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95673pt;margin-top:7.019205pt;width:18.012001pt;height:9.5pt;mso-position-horizontal-relative:page;mso-position-vertical-relative:paragraph;z-index:-2177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9"/>
                      <w:position w:val="1"/>
                    </w:rPr>
                    <w:t>1038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73"/>
          <w:position w:val="-10"/>
        </w:rPr>
        <w:t>111800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61"/>
          <w:w w:val="73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4"/>
          <w:position w:val="0"/>
        </w:rPr>
        <w:t>Kpe.nHT</w:t>
      </w:r>
      <w:r>
        <w:rPr>
          <w:rFonts w:ascii="Arial" w:hAnsi="Arial" w:cs="Arial" w:eastAsia="Arial"/>
          <w:sz w:val="14"/>
          <w:szCs w:val="14"/>
          <w:color w:val="2D2D2F"/>
          <w:spacing w:val="9"/>
          <w:w w:val="85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6"/>
          <w:position w:val="0"/>
        </w:rPr>
        <w:t>.noMahu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7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24244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1"/>
          <w:position w:val="0"/>
        </w:rPr>
        <w:t>necjmuaucujcKHM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1"/>
          <w:position w:val="0"/>
        </w:rPr>
        <w:t>OpliB3TIIli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2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24244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0"/>
          <w:position w:val="0"/>
        </w:rPr>
        <w:t>Ope.!zy3ehHM3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3" w:after="0" w:line="262" w:lineRule="auto"/>
        <w:ind w:left="2097" w:right="5168" w:firstLine="-1267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476765pt;margin-top:17.931440pt;width:56.709946pt;height:9.5pt;mso-position-horizontal-relative:page;mso-position-vertical-relative:paragraph;z-index:-21772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78"/>
                      <w:position w:val="1"/>
                    </w:rPr>
                    <w:t>1040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78"/>
                      <w:position w:val="1"/>
                    </w:rPr>
                    <w:t>112000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76"/>
        </w:rPr>
        <w:t>1039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-68"/>
          <w:w w:val="76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6"/>
        </w:rPr>
        <w:t>111900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27"/>
          <w:w w:val="76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5"/>
        </w:rPr>
        <w:t>,lloMah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5"/>
        </w:rPr>
        <w:t>e</w:t>
      </w:r>
      <w:r>
        <w:rPr>
          <w:rFonts w:ascii="Arial" w:hAnsi="Arial" w:cs="Arial" w:eastAsia="Arial"/>
          <w:sz w:val="14"/>
          <w:szCs w:val="14"/>
          <w:color w:val="2D2D2F"/>
          <w:spacing w:val="26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5"/>
        </w:rPr>
        <w:t>aKUHj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5"/>
        </w:rPr>
        <w:t>e</w:t>
      </w:r>
      <w:r>
        <w:rPr>
          <w:rFonts w:ascii="Arial" w:hAnsi="Arial" w:cs="Arial" w:eastAsia="Arial"/>
          <w:sz w:val="14"/>
          <w:szCs w:val="14"/>
          <w:color w:val="2D2D2F"/>
          <w:spacing w:val="-9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31"/>
        </w:rPr>
        <w:t>u</w:t>
      </w:r>
      <w:r>
        <w:rPr>
          <w:rFonts w:ascii="Arial" w:hAnsi="Arial" w:cs="Arial" w:eastAsia="Arial"/>
          <w:sz w:val="14"/>
          <w:szCs w:val="14"/>
          <w:color w:val="424244"/>
          <w:spacing w:val="-2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24244"/>
          <w:spacing w:val="0"/>
          <w:w w:val="100"/>
        </w:rPr>
        <w:t>OCTa1IH</w:t>
      </w:r>
      <w:r>
        <w:rPr>
          <w:rFonts w:ascii="Arial" w:hAnsi="Arial" w:cs="Arial" w:eastAsia="Arial"/>
          <w:sz w:val="10"/>
          <w:szCs w:val="10"/>
          <w:color w:val="424244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1"/>
        </w:rPr>
        <w:t>I&lt;anHTaJI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9"/>
        </w:rPr>
        <w:t>YTOPOlfli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-18"/>
          <w:w w:val="10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9"/>
        </w:rPr>
        <w:t>CfPAH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5"/>
        </w:rPr>
        <w:t>Cl&gt;HHAHCHJCKA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</w:rPr>
        <w:t>HMOBHH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D2D2F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0"/>
        </w:rPr>
        <w:t>(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</w:rPr>
        <w:t>o.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0"/>
        </w:rPr>
        <w:t>n</w:t>
      </w:r>
      <w:r>
        <w:rPr>
          <w:rFonts w:ascii="Arial" w:hAnsi="Arial" w:cs="Arial" w:eastAsia="Arial"/>
          <w:sz w:val="14"/>
          <w:szCs w:val="14"/>
          <w:color w:val="2D2D2F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  <w:t>1041ao</w:t>
      </w:r>
      <w:r>
        <w:rPr>
          <w:rFonts w:ascii="Arial" w:hAnsi="Arial" w:cs="Arial" w:eastAsia="Arial"/>
          <w:sz w:val="14"/>
          <w:szCs w:val="14"/>
          <w:color w:val="2D2D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9"/>
        </w:rPr>
        <w:t>1048)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6" w:after="0" w:line="159" w:lineRule="auto"/>
        <w:ind w:left="2097" w:right="5445" w:firstLine="-1267"/>
        <w:jc w:val="left"/>
        <w:tabs>
          <w:tab w:pos="208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674683pt;margin-top:5.469236pt;width:24.966001pt;height:9.5pt;mso-position-horizontal-relative:page;mso-position-vertical-relative:paragraph;z-index:-21773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3"/>
                      <w:position w:val="1"/>
                    </w:rPr>
                    <w:t>112100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92"/>
          <w:position w:val="-10"/>
        </w:rPr>
        <w:t>1041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10"/>
        </w:rPr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2"/>
          <w:position w:val="0"/>
        </w:rPr>
        <w:t>Jlyropoque</w:t>
      </w:r>
      <w:r>
        <w:rPr>
          <w:rFonts w:ascii="Arial" w:hAnsi="Arial" w:cs="Arial" w:eastAsia="Arial"/>
          <w:sz w:val="14"/>
          <w:szCs w:val="14"/>
          <w:color w:val="2D2D2F"/>
          <w:spacing w:val="32"/>
          <w:w w:val="9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0"/>
        </w:rPr>
        <w:t>crpaue</w:t>
      </w:r>
      <w:r>
        <w:rPr>
          <w:rFonts w:ascii="Arial" w:hAnsi="Arial" w:cs="Arial" w:eastAsia="Arial"/>
          <w:sz w:val="14"/>
          <w:szCs w:val="14"/>
          <w:color w:val="2D2D2F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0"/>
        </w:rPr>
        <w:t>xapruje</w:t>
      </w:r>
      <w:r>
        <w:rPr>
          <w:rFonts w:ascii="Arial" w:hAnsi="Arial" w:cs="Arial" w:eastAsia="Arial"/>
          <w:sz w:val="14"/>
          <w:szCs w:val="14"/>
          <w:color w:val="2D2D2F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69"/>
          <w:position w:val="0"/>
        </w:rPr>
        <w:t>O.A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6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9"/>
          <w:position w:val="0"/>
        </w:rPr>
        <w:t>ape.nHOCTH,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  <w:position w:val="0"/>
        </w:rPr>
        <w:t>u3)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8"/>
          <w:position w:val="0"/>
        </w:rPr>
        <w:t>'3e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2D2D2F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2D2D2F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0"/>
        </w:rPr>
        <w:t>&lt;uuja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830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80"/>
        </w:rPr>
        <w:t>1042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80"/>
        </w:rPr>
        <w:t>112200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5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0"/>
        </w:rPr>
        <w:t>Kpe,D,HTI</w:t>
      </w:r>
      <w:r>
        <w:rPr>
          <w:rFonts w:ascii="Arial" w:hAnsi="Arial" w:cs="Arial" w:eastAsia="Arial"/>
          <w:sz w:val="14"/>
          <w:szCs w:val="14"/>
          <w:color w:val="2D2D2F"/>
          <w:spacing w:val="6"/>
          <w:w w:val="80"/>
        </w:rPr>
        <w:t>I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0"/>
        </w:rPr>
        <w:t>Ctp3HI!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0"/>
        </w:rPr>
        <w:t>M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8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0"/>
        </w:rPr>
        <w:t>BJI3,[1,3M8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830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5"/>
        </w:rPr>
        <w:t>1043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81"/>
          <w:w w:val="75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5"/>
        </w:rPr>
        <w:t>112300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44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</w:rPr>
        <w:t>Kpe.llHTI</w:t>
      </w:r>
      <w:r>
        <w:rPr>
          <w:rFonts w:ascii="Arial" w:hAnsi="Arial" w:cs="Arial" w:eastAsia="Arial"/>
          <w:sz w:val="14"/>
          <w:szCs w:val="14"/>
          <w:color w:val="424244"/>
          <w:spacing w:val="4"/>
          <w:w w:val="89"/>
        </w:rPr>
        <w:t>I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</w:rPr>
        <w:t>MCij)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</w:rPr>
        <w:t>'llapo.nnH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</w:rPr>
        <w:t>M</w:t>
      </w:r>
      <w:r>
        <w:rPr>
          <w:rFonts w:ascii="Arial" w:hAnsi="Arial" w:cs="Arial" w:eastAsia="Arial"/>
          <w:sz w:val="14"/>
          <w:szCs w:val="14"/>
          <w:color w:val="2D2D2F"/>
          <w:spacing w:val="-10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</w:rPr>
        <w:t>Opral!ll3al.llljaMa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11" w:lineRule="exact"/>
        <w:ind w:left="820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77"/>
          <w:position w:val="1"/>
        </w:rPr>
        <w:t>1044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-65"/>
          <w:w w:val="77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7"/>
          <w:position w:val="1"/>
        </w:rPr>
        <w:t>112400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19"/>
          <w:w w:val="7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79"/>
          <w:position w:val="1"/>
        </w:rPr>
        <w:t>Kpe.n:HT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0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2D2D2F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1"/>
          <w:position w:val="1"/>
        </w:rPr>
        <w:t>crpauHM</w:t>
      </w:r>
      <w:r>
        <w:rPr>
          <w:rFonts w:ascii="Arial" w:hAnsi="Arial" w:cs="Arial" w:eastAsia="Arial"/>
          <w:sz w:val="14"/>
          <w:szCs w:val="14"/>
          <w:color w:val="2D2D2F"/>
          <w:spacing w:val="11"/>
          <w:w w:val="9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1"/>
          <w:position w:val="1"/>
        </w:rPr>
        <w:t>nocnoBIIH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91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2D2D2F"/>
          <w:spacing w:val="-9"/>
          <w:w w:val="9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>6aHKa\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71" w:lineRule="auto"/>
        <w:ind w:left="2097" w:right="5814" w:firstLine="-1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996796pt;margin-top:5.482409pt;width:56.847915pt;height:9.5pt;mso-position-horizontal-relative:page;mso-position-vertical-relative:paragraph;z-index:-2177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6"/>
                      <w:position w:val="1"/>
                    </w:rPr>
                    <w:t>1045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-78"/>
                      <w:w w:val="76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D2D2F"/>
                      <w:spacing w:val="0"/>
                      <w:w w:val="76"/>
                      <w:position w:val="1"/>
                    </w:rPr>
                    <w:t>112500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</w:rPr>
        <w:t>Kpe.llliT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9"/>
        </w:rPr>
        <w:t>R</w:t>
      </w:r>
      <w:r>
        <w:rPr>
          <w:rFonts w:ascii="Arial" w:hAnsi="Arial" w:cs="Arial" w:eastAsia="Arial"/>
          <w:sz w:val="14"/>
          <w:szCs w:val="14"/>
          <w:color w:val="2D2D2F"/>
          <w:spacing w:val="11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</w:rPr>
        <w:t>crpauu.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</w:rPr>
        <w:t>M</w:t>
      </w:r>
      <w:r>
        <w:rPr>
          <w:rFonts w:ascii="Arial" w:hAnsi="Arial" w:cs="Arial" w:eastAsia="Arial"/>
          <w:sz w:val="14"/>
          <w:szCs w:val="14"/>
          <w:color w:val="424244"/>
          <w:spacing w:val="4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</w:rPr>
        <w:t>He.cjmuaucujcKHM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00"/>
        </w:rPr>
        <w:t>HHCTHryuHjaMa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9" w:after="0" w:line="249" w:lineRule="exact"/>
        <w:ind w:left="820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5"/>
          <w:position w:val="-3"/>
        </w:rPr>
        <w:t>1046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72"/>
          <w:w w:val="75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75"/>
          <w:position w:val="-3"/>
        </w:rPr>
        <w:t>112600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45"/>
          <w:w w:val="75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7"/>
          <w:position w:val="7"/>
        </w:rPr>
        <w:t>Kpe.nnr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98"/>
          <w:position w:val="7"/>
        </w:rPr>
        <w:t>n</w:t>
      </w:r>
      <w:r>
        <w:rPr>
          <w:rFonts w:ascii="Arial" w:hAnsi="Arial" w:cs="Arial" w:eastAsia="Arial"/>
          <w:sz w:val="14"/>
          <w:szCs w:val="14"/>
          <w:color w:val="424244"/>
          <w:spacing w:val="-27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color w:val="424244"/>
          <w:spacing w:val="0"/>
          <w:w w:val="127"/>
          <w:position w:val="7"/>
        </w:rPr>
        <w:t>Ctpalll!</w:t>
      </w:r>
      <w:r>
        <w:rPr>
          <w:rFonts w:ascii="Arial" w:hAnsi="Arial" w:cs="Arial" w:eastAsia="Arial"/>
          <w:sz w:val="11"/>
          <w:szCs w:val="11"/>
          <w:color w:val="424244"/>
          <w:spacing w:val="0"/>
          <w:w w:val="128"/>
          <w:position w:val="7"/>
        </w:rPr>
        <w:t>M</w:t>
      </w:r>
      <w:r>
        <w:rPr>
          <w:rFonts w:ascii="Arial" w:hAnsi="Arial" w:cs="Arial" w:eastAsia="Arial"/>
          <w:sz w:val="11"/>
          <w:szCs w:val="11"/>
          <w:color w:val="424244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78"/>
          <w:position w:val="7"/>
        </w:rPr>
        <w:t>HCBJIBAHHHM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08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1"/>
        </w:rPr>
        <w:t>opraHH33lllljaMa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820" w:right="-20"/>
        <w:jc w:val="left"/>
        <w:tabs>
          <w:tab w:pos="142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80"/>
        </w:rPr>
        <w:t>1047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80"/>
        </w:rPr>
        <w:t>112700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15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4"/>
          <w:spacing w:val="0"/>
          <w:w w:val="80"/>
          <w:position w:val="1"/>
        </w:rPr>
        <w:t>Crpa11e</w:t>
      </w:r>
      <w:r>
        <w:rPr>
          <w:rFonts w:ascii="Times New Roman" w:hAnsi="Times New Roman" w:cs="Times New Roman" w:eastAsia="Times New Roman"/>
          <w:sz w:val="16"/>
          <w:szCs w:val="16"/>
          <w:color w:val="424244"/>
          <w:spacing w:val="7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0"/>
          <w:position w:val="1"/>
        </w:rPr>
        <w:t>aKUHj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8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24244"/>
          <w:spacing w:val="17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4"/>
          <w:spacing w:val="0"/>
          <w:w w:val="131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424244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5"/>
          <w:position w:val="1"/>
        </w:rPr>
        <w:t>oCTanH</w:t>
      </w:r>
      <w:r>
        <w:rPr>
          <w:rFonts w:ascii="Arial" w:hAnsi="Arial" w:cs="Arial" w:eastAsia="Arial"/>
          <w:sz w:val="14"/>
          <w:szCs w:val="14"/>
          <w:color w:val="2D2D2F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2D2D2F"/>
          <w:spacing w:val="0"/>
          <w:w w:val="105"/>
          <w:position w:val="1"/>
        </w:rPr>
        <w:t>I&lt;anHTaJI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19" w:right="-20"/>
        <w:jc w:val="left"/>
        <w:tabs>
          <w:tab w:pos="820" w:val="left"/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color w:val="BDBCB5"/>
          <w:spacing w:val="0"/>
          <w:w w:val="62"/>
          <w:i/>
          <w:position w:val="-15"/>
        </w:rPr>
        <w:t>J</w:t>
      </w:r>
      <w:r>
        <w:rPr>
          <w:rFonts w:ascii="Arial" w:hAnsi="Arial" w:cs="Arial" w:eastAsia="Arial"/>
          <w:sz w:val="22"/>
          <w:szCs w:val="22"/>
          <w:color w:val="BDBCB5"/>
          <w:spacing w:val="0"/>
          <w:w w:val="100"/>
          <w:i/>
          <w:position w:val="-15"/>
        </w:rPr>
        <w:tab/>
      </w:r>
      <w:r>
        <w:rPr>
          <w:rFonts w:ascii="Arial" w:hAnsi="Arial" w:cs="Arial" w:eastAsia="Arial"/>
          <w:sz w:val="22"/>
          <w:szCs w:val="22"/>
          <w:color w:val="BDBCB5"/>
          <w:spacing w:val="0"/>
          <w:w w:val="100"/>
          <w:i/>
          <w:position w:val="-15"/>
        </w:rPr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62"/>
          <w:position w:val="0"/>
        </w:rPr>
        <w:t>1048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-2"/>
          <w:w w:val="62"/>
          <w:position w:val="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F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62"/>
          <w:position w:val="0"/>
        </w:rPr>
        <w:t>112800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0"/>
          <w:w w:val="62"/>
          <w:position w:val="0"/>
        </w:rPr>
        <w:t>  </w:t>
      </w:r>
      <w:r>
        <w:rPr>
          <w:rFonts w:ascii="Courier New" w:hAnsi="Courier New" w:cs="Courier New" w:eastAsia="Courier New"/>
          <w:sz w:val="19"/>
          <w:szCs w:val="19"/>
          <w:color w:val="424244"/>
          <w:spacing w:val="17"/>
          <w:w w:val="6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78"/>
          <w:position w:val="0"/>
        </w:rPr>
        <w:t>Crpa1111</w:t>
      </w:r>
      <w:r>
        <w:rPr>
          <w:rFonts w:ascii="Arial" w:hAnsi="Arial" w:cs="Arial" w:eastAsia="Arial"/>
          <w:sz w:val="14"/>
          <w:szCs w:val="14"/>
          <w:color w:val="2D2D2F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86"/>
          <w:position w:val="0"/>
        </w:rPr>
        <w:t>lj!HHaliCHjCKlt</w:t>
      </w:r>
      <w:r>
        <w:rPr>
          <w:rFonts w:ascii="Arial" w:hAnsi="Arial" w:cs="Arial" w:eastAsia="Arial"/>
          <w:sz w:val="14"/>
          <w:szCs w:val="14"/>
          <w:color w:val="2D2D2F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F"/>
          <w:spacing w:val="0"/>
          <w:w w:val="100"/>
          <w:position w:val="0"/>
        </w:rPr>
        <w:t>,llepi!BBTH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6.040894pt;margin-top:402.087555pt;width:.1pt;height:39.345082pt;mso-position-horizontal-relative:page;mso-position-vertical-relative:page;z-index:-21770" coordorigin="11721,8042" coordsize="2,787">
            <v:shape style="position:absolute;left:11721;top:8042;width:2;height:787" coordorigin="11721,8042" coordsize="0,787" path="m11721,8829l11721,8042e" filled="f" stroked="t" strokeweight=".479968pt" strokecolor="#000000">
              <v:path arrowok="t"/>
            </v:shape>
          </v:group>
          <w10:wrap type="none"/>
        </w:pict>
      </w:r>
      <w:r>
        <w:rPr/>
        <w:pict>
          <v:group style="position:absolute;margin-left:586.040894pt;margin-top:466.383179pt;width:.1pt;height:133.389426pt;mso-position-horizontal-relative:page;mso-position-vertical-relative:page;z-index:-21769" coordorigin="11721,9328" coordsize="2,2668">
            <v:shape style="position:absolute;left:11721;top:9328;width:2;height:2668" coordorigin="11721,9328" coordsize="0,2668" path="m11721,11995l11721,9328e" filled="f" stroked="t" strokeweight=".479968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077324pt;margin-top:101.241318pt;width:466.288862pt;height:368.980702pt;mso-position-horizontal-relative:page;mso-position-vertical-relative:page;z-index:-21768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09" w:hRule="exact"/>
                    </w:trPr>
                    <w:tc>
                      <w:tcPr>
                        <w:tcW w:w="646" w:type="dxa"/>
                        <w:vMerge w:val="restart"/>
                        <w:tcBorders>
                          <w:top w:val="single" w:sz="15.358976" w:space="0" w:color="2B2B2B"/>
                          <w:left w:val="single" w:sz="11.519232" w:space="0" w:color="1C1C1C"/>
                          <w:right w:val="single" w:sz="3.839744" w:space="0" w:color="2B2B2B"/>
                        </w:tcBorders>
                      </w:tcPr>
                      <w:p>
                        <w:pPr>
                          <w:spacing w:before="4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128" w:lineRule="exact"/>
                          <w:ind w:left="43" w:right="-35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484848"/>
                            <w:spacing w:val="0"/>
                            <w:w w:val="117"/>
                            <w:position w:val="-1"/>
                          </w:rPr>
                          <w:t>03H3K3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80" w:lineRule="exact"/>
                          <w:ind w:left="170" w:right="85"/>
                          <w:jc w:val="center"/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  <w:color w:val="282828"/>
                            <w:spacing w:val="0"/>
                            <w:w w:val="80"/>
                            <w:position w:val="3"/>
                          </w:rPr>
                          <w:t>on</w:t>
                        </w:r>
                        <w:r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vMerge w:val="restart"/>
                        <w:tcBorders>
                          <w:top w:val="single" w:sz="15.358976" w:space="0" w:color="2B2B2B"/>
                          <w:left w:val="single" w:sz="3.839744" w:space="0" w:color="2B2B2B"/>
                          <w:right w:val="single" w:sz="3.839744" w:space="0" w:color="0F0F0F"/>
                        </w:tcBorders>
                      </w:tcPr>
                      <w:p>
                        <w:pPr>
                          <w:spacing w:before="7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31"/>
                          </w:rPr>
                          <w:t>6poj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8" w:after="0" w:line="240" w:lineRule="auto"/>
                          <w:ind w:left="18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w w:val="83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2"/>
                            <w:w w:val="8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0"/>
                            <w:w w:val="8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-7"/>
                            <w:w w:val="8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15"/>
                          </w:rPr>
                          <w:t>T3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vMerge w:val="restart"/>
                        <w:tcBorders>
                          <w:top w:val="single" w:sz="15.358976" w:space="0" w:color="2B2B2B"/>
                          <w:left w:val="single" w:sz="3.839744" w:space="0" w:color="0F0F0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3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23" w:right="161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18"/>
                          </w:rPr>
                          <w:t>Onuc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vMerge w:val="restart"/>
                        <w:tcBorders>
                          <w:top w:val="single" w:sz="15.358976" w:space="0" w:color="2B2B2B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43" w:lineRule="exact"/>
                          <w:ind w:left="2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6"/>
                          </w:rPr>
                          <w:t>J13HO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1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6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3"/>
                            <w:w w:val="6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8" w:after="0" w:line="293" w:lineRule="auto"/>
                          <w:ind w:left="141" w:right="58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w w:val="128"/>
                          </w:rPr>
                          <w:t>npen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9"/>
                            <w:w w:val="128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8"/>
                          </w:rPr>
                          <w:t>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7"/>
                            <w:w w:val="97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11"/>
                          </w:rPr>
                          <w:t>ue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3"/>
                          </w:rPr>
                          <w:t>fOJliiHC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169" w:lineRule="exact"/>
                          <w:ind w:left="247" w:right="155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w w:val="95"/>
                            <w:position w:val="-1"/>
                          </w:rPr>
                          <w:t>CTaH.e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w w:val="96"/>
                            <w:position w:val="-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971" w:type="dxa"/>
                        <w:gridSpan w:val="3"/>
                        <w:tcBorders>
                          <w:top w:val="single" w:sz="15.358976" w:space="0" w:color="2B2B2B"/>
                          <w:bottom w:val="nil" w:sz="6" w:space="0" w:color="auto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1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2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w w:val="132"/>
                          </w:rPr>
                          <w:t>lhuoc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2"/>
                          </w:rPr>
                          <w:t>Tek.-ylie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6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2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20"/>
                            <w:w w:val="12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2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6"/>
                            <w:w w:val="10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1"/>
                          </w:rPr>
                          <w:t>nHe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46" w:type="dxa"/>
                        <w:vMerge/>
                        <w:tcBorders>
                          <w:bottom w:val="single" w:sz="7.679488" w:space="0" w:color="2F2F2F"/>
                          <w:left w:val="single" w:sz="11.519232" w:space="0" w:color="1C1C1C"/>
                          <w:right w:val="single" w:sz="3.839744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58" w:type="dxa"/>
                        <w:vMerge/>
                        <w:tcBorders>
                          <w:bottom w:val="single" w:sz="3.839744" w:space="0" w:color="080808"/>
                          <w:left w:val="single" w:sz="3.839744" w:space="0" w:color="2B2B2B"/>
                          <w:right w:val="single" w:sz="3.839744" w:space="0" w:color="0F0F0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23" w:type="dxa"/>
                        <w:vMerge/>
                        <w:tcBorders>
                          <w:bottom w:val="single" w:sz="7.679488" w:space="0" w:color="343434"/>
                          <w:left w:val="single" w:sz="3.839744" w:space="0" w:color="0F0F0F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03" w:type="dxa"/>
                        <w:vMerge/>
                        <w:tcBorders>
                          <w:bottom w:val="single" w:sz="7.679488" w:space="0" w:color="343434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3.839744" w:space="0" w:color="080808"/>
                          <w:bottom w:val="single" w:sz="7.679488" w:space="0" w:color="343434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95" w:after="0" w:line="240" w:lineRule="auto"/>
                          <w:ind w:left="28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Dp)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'TO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3B3B3B"/>
                          <w:bottom w:val="single" w:sz="3.839744" w:space="0" w:color="0C0C0C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67" w:lineRule="exact"/>
                          <w:ind w:left="13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10"/>
                          </w:rPr>
                          <w:t>H.cnpasKa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9" w:after="0" w:line="240" w:lineRule="auto"/>
                          <w:ind w:left="12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1"/>
                            <w:w w:val="85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9"/>
                            <w:w w:val="101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2"/>
                          </w:rPr>
                          <w:t>CJllfOCTII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3.839744" w:space="0" w:color="181818"/>
                          <w:bottom w:val="single" w:sz="7.679488" w:space="0" w:color="383838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62" w:lineRule="exact"/>
                          <w:ind w:left="3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8"/>
                          </w:rPr>
                          <w:t>HeTo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9" w:after="0" w:line="188" w:lineRule="exact"/>
                          <w:ind w:left="290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w w:val="93"/>
                          </w:rPr>
                          <w:t>(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7"/>
                            <w:w w:val="93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6"/>
                            <w:w w:val="76"/>
                          </w:rPr>
                          <w:t>-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96"/>
                          </w:rPr>
                          <w:t>6)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F2F2F"/>
                          <w:bottom w:val="single" w:sz="11.519232" w:space="0" w:color="1F1F1F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3" w:after="0" w:line="240" w:lineRule="auto"/>
                          <w:ind w:left="266" w:right="181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282828"/>
                            <w:spacing w:val="0"/>
                            <w:w w:val="116"/>
                            <w:i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3.839744" w:space="0" w:color="080808"/>
                          <w:bottom w:val="single" w:sz="11.519232" w:space="0" w:color="1F1F1F"/>
                          <w:left w:val="single" w:sz="3.839744" w:space="0" w:color="2B2B2B"/>
                          <w:right w:val="single" w:sz="3.839744" w:space="0" w:color="232323"/>
                        </w:tcBorders>
                      </w:tcPr>
                      <w:p>
                        <w:pPr>
                          <w:spacing w:before="0" w:after="0" w:line="187" w:lineRule="exact"/>
                          <w:ind w:left="319" w:right="226"/>
                          <w:jc w:val="center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108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343434"/>
                          <w:bottom w:val="single" w:sz="11.519232" w:space="0" w:color="1F1F1F"/>
                          <w:left w:val="single" w:sz="3.839744" w:space="0" w:color="232323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2" w:lineRule="exact"/>
                          <w:ind w:left="1855" w:right="1753"/>
                          <w:jc w:val="center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105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343434"/>
                          <w:bottom w:val="single" w:sz="11.519232" w:space="0" w:color="1F1F1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2" w:lineRule="exact"/>
                          <w:ind w:left="446" w:right="327"/>
                          <w:jc w:val="center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114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343434"/>
                          <w:bottom w:val="single" w:sz="11.519232" w:space="0" w:color="1F1F1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1" w:lineRule="exact"/>
                          <w:ind w:left="423" w:right="342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82828"/>
                            <w:spacing w:val="0"/>
                            <w:w w:val="117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3.839744" w:space="0" w:color="0C0C0C"/>
                          <w:bottom w:val="single" w:sz="11.519232" w:space="0" w:color="1F1F1F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87" w:lineRule="exact"/>
                          <w:ind w:left="422" w:right="342"/>
                          <w:jc w:val="center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112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383838"/>
                          <w:bottom w:val="single" w:sz="11.519232" w:space="0" w:color="1F1F1F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9" w:lineRule="exact"/>
                          <w:ind w:left="428" w:right="341"/>
                          <w:jc w:val="center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113"/>
                            <w:position w:val="2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561" w:hRule="exact"/>
                    </w:trPr>
                    <w:tc>
                      <w:tcPr>
                        <w:tcW w:w="646" w:type="dxa"/>
                        <w:tcBorders>
                          <w:top w:val="single" w:sz="11.519232" w:space="0" w:color="1F1F1F"/>
                          <w:bottom w:val="single" w:sz="7.679488" w:space="0" w:color="343434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7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51515"/>
                            <w:spacing w:val="0"/>
                            <w:w w:val="80"/>
                          </w:rPr>
                          <w:t>1049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11.519232" w:space="0" w:color="1F1F1F"/>
                          <w:bottom w:val="single" w:sz="3.839744" w:space="0" w:color="1C1C1C"/>
                          <w:left w:val="single" w:sz="3.839744" w:space="0" w:color="2B2B2B"/>
                          <w:right w:val="nil" w:sz="6" w:space="0" w:color="auto"/>
                        </w:tcBorders>
                      </w:tcPr>
                      <w:p>
                        <w:pPr>
                          <w:spacing w:before="7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4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1"/>
                          </w:rPr>
                          <w:t>120000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11.519232" w:space="0" w:color="1F1F1F"/>
                          <w:bottom w:val="single" w:sz="7.679488" w:space="0" w:color="2F2F2F"/>
                          <w:left w:val="nil" w:sz="6" w:space="0" w:color="auto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48" w:lineRule="exact"/>
                          <w:ind w:left="7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HUB'!AH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8"/>
                          </w:rPr>
                          <w:t>CPE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8"/>
                          </w:rPr>
                          <w:t>l.CTBA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12"/>
                            <w:w w:val="9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DJI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5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0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7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IIT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4"/>
                          </w:rPr>
                          <w:t>METAJIH,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9" w:after="0" w:line="267" w:lineRule="auto"/>
                          <w:ind w:left="60" w:right="299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3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PTHJE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5"/>
                          </w:rPr>
                          <w:t>O)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3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2"/>
                            <w:w w:val="10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3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2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23"/>
                            <w:w w:val="9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4"/>
                          </w:rPr>
                          <w:t>HOCTI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3"/>
                            <w:w w:val="10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5"/>
                            <w:w w:val="17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4"/>
                          </w:rPr>
                          <w:t>llOTPA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5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4"/>
                          </w:rPr>
                          <w:t>I{llBAlL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24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6"/>
                          </w:rPr>
                          <w:t>KPATKOPO'!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1"/>
                            <w:w w:val="106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6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1"/>
                            <w:w w:val="10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5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9"/>
                            <w:w w:val="15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0"/>
                          </w:rPr>
                          <w:t>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7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2"/>
                          </w:rPr>
                          <w:t>CMAHI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11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4"/>
                            <w:w w:val="11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11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11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0"/>
                            <w:w w:val="1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1060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2626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2626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3"/>
                          </w:rPr>
                          <w:t>1062)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11.519232" w:space="0" w:color="1F1F1F"/>
                          <w:bottom w:val="single" w:sz="7.679488" w:space="0" w:color="2F2F2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8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2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84848"/>
                            <w:w w:val="113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84848"/>
                            <w:spacing w:val="-9"/>
                            <w:w w:val="113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82828"/>
                            <w:spacing w:val="0"/>
                            <w:w w:val="10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11.519232" w:space="0" w:color="1F1F1F"/>
                          <w:bottom w:val="single" w:sz="3.839744" w:space="0" w:color="131313"/>
                          <w:left w:val="single" w:sz="7.679488" w:space="0" w:color="2B2B2B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4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83838"/>
                            <w:spacing w:val="0"/>
                            <w:w w:val="106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11.519232" w:space="0" w:color="1F1F1F"/>
                          <w:bottom w:val="single" w:sz="3.839744" w:space="0" w:color="131313"/>
                          <w:left w:val="nil" w:sz="6" w:space="0" w:color="auto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11.519232" w:space="0" w:color="1F1F1F"/>
                          <w:bottom w:val="single" w:sz="7.679488" w:space="0" w:color="282B2B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9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20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84848"/>
                            <w:spacing w:val="0"/>
                            <w:w w:val="112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343434"/>
                          <w:bottom w:val="single" w:sz="7.679488" w:space="0" w:color="383838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80" w:after="0" w:line="240" w:lineRule="auto"/>
                          <w:ind w:left="16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1"/>
                          </w:rPr>
                          <w:t>1050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3.839744" w:space="0" w:color="1C1C1C"/>
                          <w:bottom w:val="single" w:sz="7.679488" w:space="0" w:color="383838"/>
                          <w:left w:val="single" w:sz="3.839744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5" w:after="0" w:line="240" w:lineRule="auto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2"/>
                          </w:rPr>
                          <w:t>121000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F2F2F"/>
                          <w:bottom w:val="single" w:sz="3.839744" w:space="0" w:color="1F1F1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57" w:lineRule="exact"/>
                          <w:ind w:left="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HOB'!AH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1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1"/>
                            <w:w w:val="111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7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26"/>
                            <w:w w:val="9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9"/>
                          </w:rPr>
                          <w:t>CTB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3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7"/>
                          </w:rPr>
                          <w:t>llJIEMEHIIT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7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7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9"/>
                          </w:rPr>
                          <w:t>METAJill,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9" w:after="0" w:line="240" w:lineRule="auto"/>
                          <w:ind w:left="4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9"/>
                          </w:rPr>
                          <w:t>XAPTIIJE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12"/>
                            <w:w w:val="10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6"/>
                          </w:rPr>
                          <w:t>O)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2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6"/>
                          </w:rPr>
                          <w:t>BPE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6"/>
                          </w:rPr>
                          <w:t>l.HOCTI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11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4"/>
                          </w:rPr>
                          <w:t>(on105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2"/>
                            <w:w w:val="10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4"/>
                          </w:rPr>
                          <w:t>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6"/>
                            <w:w w:val="10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4"/>
                          </w:rPr>
                          <w:t>1059)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F2F2F"/>
                          <w:bottom w:val="single" w:sz="3.839744" w:space="0" w:color="1F1F1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62" w:after="0" w:line="240" w:lineRule="auto"/>
                          <w:ind w:right="-2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83838"/>
                            <w:spacing w:val="0"/>
                            <w:w w:val="106"/>
                          </w:rPr>
                          <w:t>687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3.839744" w:space="0" w:color="131313"/>
                          <w:bottom w:val="single" w:sz="3.839744" w:space="0" w:color="080808"/>
                          <w:left w:val="single" w:sz="7.679488" w:space="0" w:color="2B2B2B"/>
                          <w:right w:val="single" w:sz="3.839744" w:space="0" w:color="131313"/>
                        </w:tcBorders>
                      </w:tcPr>
                      <w:p>
                        <w:pPr>
                          <w:spacing w:before="67" w:after="0" w:line="240" w:lineRule="auto"/>
                          <w:ind w:right="-9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83838"/>
                            <w:spacing w:val="0"/>
                            <w:w w:val="106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3.839744" w:space="0" w:color="131313"/>
                          <w:bottom w:val="single" w:sz="7.679488" w:space="0" w:color="2B2B2B"/>
                          <w:left w:val="single" w:sz="3.839744" w:space="0" w:color="131313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82B2B"/>
                          <w:bottom w:val="single" w:sz="7.679488" w:space="0" w:color="2B2B2B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52" w:after="0" w:line="240" w:lineRule="auto"/>
                          <w:ind w:right="-20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83838"/>
                            <w:spacing w:val="0"/>
                            <w:w w:val="112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383838"/>
                          <w:bottom w:val="single" w:sz="7.679488" w:space="0" w:color="2F2F2F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0" w:after="0" w:line="188" w:lineRule="exact"/>
                          <w:ind w:left="17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w w:val="82"/>
                            <w:position w:val="2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-58"/>
                            <w:w w:val="82"/>
                            <w:position w:val="2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-11"/>
                            <w:w w:val="105"/>
                            <w:position w:val="2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51515"/>
                            <w:spacing w:val="0"/>
                            <w:w w:val="57"/>
                            <w:position w:val="2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383838"/>
                          <w:bottom w:val="single" w:sz="7.679488" w:space="0" w:color="2F2F2F"/>
                          <w:left w:val="single" w:sz="3.839744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88" w:lineRule="exact"/>
                          <w:ind w:left="14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79"/>
                            <w:position w:val="2"/>
                          </w:rPr>
                          <w:t>121100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3.839744" w:space="0" w:color="1F1F1F"/>
                          <w:bottom w:val="single" w:sz="7.679488" w:space="0" w:color="2F2F2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2" w:lineRule="exact"/>
                          <w:ind w:left="4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4"/>
                          </w:rPr>
                          <w:t>)I(HpO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1"/>
                            <w:w w:val="8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383838"/>
                            <w:spacing w:val="0"/>
                            <w:w w:val="20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383838"/>
                            <w:spacing w:val="1"/>
                            <w:w w:val="20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8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0"/>
                            <w:w w:val="8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1"/>
                          </w:rPr>
                          <w:t>K)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7"/>
                            <w:w w:val="8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73"/>
                          </w:rPr>
                          <w:t>Iil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7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2"/>
                          </w:rPr>
                          <w:t>pa'I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3"/>
                          </w:rPr>
                          <w:t>)'HH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3.839744" w:space="0" w:color="1F1F1F"/>
                          <w:bottom w:val="single" w:sz="3.839744" w:space="0" w:color="0F0F0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97" w:lineRule="exact"/>
                          <w:ind w:right="-2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84848"/>
                            <w:spacing w:val="0"/>
                            <w:w w:val="106"/>
                          </w:rPr>
                          <w:t>687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3.839744" w:space="0" w:color="080808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8" w:lineRule="exact"/>
                          <w:ind w:right="-14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83838"/>
                            <w:spacing w:val="0"/>
                            <w:w w:val="106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20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83838"/>
                            <w:spacing w:val="0"/>
                            <w:w w:val="112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0" w:after="0" w:line="197" w:lineRule="exact"/>
                          <w:ind w:left="16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1052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3.839744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7" w:lineRule="exact"/>
                          <w:ind w:left="14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51515"/>
                            <w:spacing w:val="1"/>
                            <w:w w:val="57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4"/>
                            <w:position w:val="1"/>
                          </w:rPr>
                          <w:t>21200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4" w:after="0" w:line="240" w:lineRule="auto"/>
                          <w:ind w:left="4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2"/>
                          </w:rPr>
                          <w:t>J13JIBOjeua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3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2"/>
                          </w:rPr>
                          <w:t>HO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9"/>
                            <w:w w:val="82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2"/>
                          </w:rPr>
                          <w:t>'lalla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6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70"/>
                          </w:rPr>
                          <w:t>CpCJIC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2"/>
                            <w:w w:val="7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0"/>
                            <w:w w:val="6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9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4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9"/>
                          </w:rPr>
                          <w:t>aKpe.!li!TliBI!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3.839744" w:space="0" w:color="0F0F0F"/>
                          <w:bottom w:val="single" w:sz="7.679488" w:space="0" w:color="2F2F2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B2B2B"/>
                          <w:bottom w:val="single" w:sz="3.839744" w:space="0" w:color="0F0F0F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B2B2B"/>
                          <w:bottom w:val="single" w:sz="7.679488" w:space="0" w:color="282828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0" w:after="0" w:line="193" w:lineRule="exact"/>
                          <w:ind w:left="16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5"/>
                            <w:w w:val="57"/>
                            <w:position w:val="2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0"/>
                            <w:w w:val="84"/>
                            <w:position w:val="2"/>
                          </w:rPr>
                          <w:t>053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3.839744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7" w:lineRule="exact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121300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F2F2F"/>
                          <w:bottom w:val="single" w:sz="3.839744" w:space="0" w:color="1C1C1C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4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3"/>
                          </w:rPr>
                          <w:t>Snarajua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F2F2F"/>
                          <w:bottom w:val="single" w:sz="3.839744" w:space="0" w:color="03030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F2F2F"/>
                          <w:bottom w:val="single" w:sz="3.839744" w:space="0" w:color="18181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3.839744" w:space="0" w:color="0F0F0F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F2F2F"/>
                          <w:bottom w:val="single" w:sz="3.839744" w:space="0" w:color="0C0C0C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0" w:after="0" w:line="188" w:lineRule="exact"/>
                          <w:ind w:left="15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2"/>
                          </w:rPr>
                          <w:t>1054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F2F2F"/>
                          <w:bottom w:val="single" w:sz="3.839744" w:space="0" w:color="0C0C0C"/>
                          <w:left w:val="single" w:sz="3.839744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8" w:lineRule="exact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w w:val="83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-25"/>
                            <w:w w:val="83"/>
                            <w:position w:val="1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78"/>
                            <w:position w:val="1"/>
                          </w:rPr>
                          <w:t>1400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3.839744" w:space="0" w:color="1C1C1C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8" w:after="0" w:line="240" w:lineRule="auto"/>
                          <w:ind w:left="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4"/>
                          </w:rPr>
                          <w:t>JleBI!3HI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4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5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1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0"/>
                          </w:rPr>
                          <w:t>a'lyH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3.839744" w:space="0" w:color="03030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3.839744" w:space="0" w:color="181818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B2B2B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B2B2B"/>
                          <w:bottom w:val="single" w:sz="7.679488" w:space="0" w:color="282828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46" w:type="dxa"/>
                        <w:tcBorders>
                          <w:top w:val="single" w:sz="3.839744" w:space="0" w:color="0C0C0C"/>
                          <w:bottom w:val="single" w:sz="3.839744" w:space="0" w:color="131313"/>
                          <w:left w:val="single" w:sz="11.519232" w:space="0" w:color="1F1F1F"/>
                          <w:right w:val="single" w:sz="3.839744" w:space="0" w:color="131313"/>
                        </w:tcBorders>
                      </w:tcPr>
                      <w:p>
                        <w:pPr>
                          <w:spacing w:before="0" w:after="0" w:line="198" w:lineRule="exact"/>
                          <w:ind w:left="15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78"/>
                            <w:position w:val="1"/>
                          </w:rPr>
                          <w:t>1055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3.839744" w:space="0" w:color="0C0C0C"/>
                          <w:bottom w:val="single" w:sz="3.839744" w:space="0" w:color="131313"/>
                          <w:left w:val="single" w:sz="3.839744" w:space="0" w:color="131313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8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121500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w w:val="85"/>
                          </w:rPr>
                          <w:t>,[(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w w:val="84"/>
                          </w:rPr>
                          <w:t>esH3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6"/>
                            <w:w w:val="8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7"/>
                          </w:rPr>
                          <w:t>I!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6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1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69"/>
                          </w:rPr>
                          <w:t>-.-pe.!IHTIIBII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646" w:type="dxa"/>
                        <w:tcBorders>
                          <w:top w:val="single" w:sz="3.839744" w:space="0" w:color="131313"/>
                          <w:bottom w:val="single" w:sz="7.679488" w:space="0" w:color="343434"/>
                          <w:left w:val="single" w:sz="11.519232" w:space="0" w:color="1F1F1F"/>
                          <w:right w:val="single" w:sz="3.839744" w:space="0" w:color="131313"/>
                        </w:tcBorders>
                      </w:tcPr>
                      <w:p>
                        <w:pPr>
                          <w:spacing w:before="3" w:after="0" w:line="203" w:lineRule="exact"/>
                          <w:ind w:left="15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w w:val="77"/>
                            <w:position w:val="1"/>
                          </w:rPr>
                          <w:t>10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-42"/>
                            <w:w w:val="77"/>
                            <w:position w:val="1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0"/>
                            <w:w w:val="127"/>
                            <w:position w:val="1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3.839744" w:space="0" w:color="131313"/>
                          <w:bottom w:val="single" w:sz="7.679488" w:space="0" w:color="343434"/>
                          <w:left w:val="single" w:sz="3.839744" w:space="0" w:color="131313"/>
                          <w:right w:val="single" w:sz="7.679488" w:space="0" w:color="282828"/>
                        </w:tcBorders>
                      </w:tcPr>
                      <w:p>
                        <w:pPr>
                          <w:spacing w:before="3" w:after="0" w:line="203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121600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82828"/>
                          <w:bottom w:val="single" w:sz="7.679488" w:space="0" w:color="343434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2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79"/>
                          </w:rPr>
                          <w:t>,[(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79"/>
                          </w:rPr>
                          <w:t>eB1!3Ha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7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3"/>
                          </w:rPr>
                          <w:t>6narajua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82828"/>
                          <w:bottom w:val="single" w:sz="7.679488" w:space="0" w:color="343434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82828"/>
                          <w:bottom w:val="single" w:sz="3.839744" w:space="0" w:color="1F1F1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343434"/>
                          <w:bottom w:val="single" w:sz="7.679488" w:space="0" w:color="2F2F2F"/>
                          <w:left w:val="single" w:sz="11.519232" w:space="0" w:color="1F1F1F"/>
                          <w:right w:val="single" w:sz="3.839744" w:space="0" w:color="131313"/>
                        </w:tcBorders>
                      </w:tcPr>
                      <w:p>
                        <w:pPr>
                          <w:spacing w:before="0" w:after="0" w:line="193" w:lineRule="exact"/>
                          <w:ind w:left="15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79"/>
                            <w:position w:val="2"/>
                          </w:rPr>
                          <w:t>1057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343434"/>
                          <w:bottom w:val="single" w:sz="7.679488" w:space="0" w:color="2F2F2F"/>
                          <w:left w:val="single" w:sz="3.839744" w:space="0" w:color="131313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3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-5"/>
                            <w:w w:val="71"/>
                            <w:position w:val="2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-24"/>
                            <w:w w:val="122"/>
                            <w:position w:val="2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0"/>
                            <w:w w:val="81"/>
                            <w:position w:val="2"/>
                          </w:rPr>
                          <w:t>1700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343434"/>
                          <w:bottom w:val="single" w:sz="7.679488" w:space="0" w:color="2F2F2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2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5"/>
                          </w:rPr>
                          <w:t>OcTaJJa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14"/>
                            <w:w w:val="8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5"/>
                          </w:rPr>
                          <w:t>HO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2"/>
                            <w:w w:val="85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5"/>
                          </w:rPr>
                          <w:t>'lana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5"/>
                            <w:w w:val="8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6"/>
                            <w:w w:val="11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7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7"/>
                            <w:w w:val="9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26262"/>
                            <w:spacing w:val="-6"/>
                            <w:w w:val="105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9"/>
                          </w:rPr>
                          <w:t>crsa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343434"/>
                          <w:bottom w:val="single" w:sz="3.839744" w:space="0" w:color="13131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3.839744" w:space="0" w:color="1F1F1F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F2F2F"/>
                          <w:bottom w:val="single" w:sz="3.839744" w:space="0" w:color="080808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98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1058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F2F2F"/>
                          <w:bottom w:val="single" w:sz="3.839744" w:space="0" w:color="080808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8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79"/>
                            <w:position w:val="1"/>
                          </w:rPr>
                          <w:t>121800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F2F2F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4" w:after="0" w:line="240" w:lineRule="auto"/>
                          <w:ind w:left="2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2"/>
                          </w:rPr>
                          <w:t>flneMCIIHTH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2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383838"/>
                            <w:spacing w:val="0"/>
                            <w:w w:val="105"/>
                          </w:rPr>
                          <w:t>MeTa!Jll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3.839744" w:space="0" w:color="131313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646" w:type="dxa"/>
                        <w:tcBorders>
                          <w:top w:val="single" w:sz="3.839744" w:space="0" w:color="080808"/>
                          <w:bottom w:val="single" w:sz="7.679488" w:space="0" w:color="38383B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98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0"/>
                            <w:w w:val="80"/>
                            <w:position w:val="1"/>
                          </w:rPr>
                          <w:t>1059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3.839744" w:space="0" w:color="080808"/>
                          <w:bottom w:val="single" w:sz="7.679488" w:space="0" w:color="38383B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8" w:lineRule="exact"/>
                          <w:ind w:left="11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121900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32323"/>
                          <w:bottom w:val="single" w:sz="3.839744" w:space="0" w:color="1F1F1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8" w:after="0" w:line="240" w:lineRule="auto"/>
                          <w:ind w:left="2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0"/>
                          </w:rPr>
                          <w:t>Xapruje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72"/>
                          </w:rPr>
                          <w:t>0.!1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69"/>
                          </w:rPr>
                          <w:t>BPC.IUIOCTI!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32323"/>
                          <w:bottom w:val="single" w:sz="7.679488" w:space="0" w:color="343434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32323"/>
                          <w:bottom w:val="single" w:sz="3.839744" w:space="0" w:color="08080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38383B"/>
                          <w:bottom w:val="single" w:sz="7.679488" w:space="0" w:color="232323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87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1060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38383B"/>
                          <w:bottom w:val="single" w:sz="7.679488" w:space="0" w:color="232323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87" w:lineRule="exact"/>
                          <w:ind w:left="10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51515"/>
                            <w:w w:val="83"/>
                            <w:position w:val="1"/>
                          </w:rPr>
                          <w:t>1220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51515"/>
                            <w:spacing w:val="-42"/>
                            <w:w w:val="83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113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3.839744" w:space="0" w:color="1F1F1F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7" w:lineRule="exact"/>
                          <w:ind w:left="2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KPATKOPOlJH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8"/>
                          </w:rPr>
                          <w:t>llOTPA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8"/>
                          </w:rPr>
                          <w:t>I{HBAH.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5"/>
                            <w:w w:val="9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2"/>
                          </w:rPr>
                          <w:t>(1061)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343434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3.839744" w:space="0" w:color="080808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87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0"/>
                            <w:w w:val="76"/>
                            <w:position w:val="2"/>
                          </w:rPr>
                          <w:t>1061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87" w:lineRule="exact"/>
                          <w:ind w:left="11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79"/>
                            <w:position w:val="1"/>
                          </w:rPr>
                          <w:t>122100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7" w:lineRule="exact"/>
                          <w:ind w:left="1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3"/>
                          </w:rPr>
                          <w:t>norpiDKHBa!l&gt;a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5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1"/>
                          </w:rPr>
                          <w:t>ocuos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23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1"/>
                          </w:rPr>
                          <w:t>npollaje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22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9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1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0"/>
                          </w:rPr>
                          <w:t>llpyra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7"/>
                          </w:rPr>
                          <w:t>norpallmsma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32323"/>
                          <w:bottom w:val="single" w:sz="3.839744" w:space="0" w:color="0C0C0C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97" w:lineRule="exact"/>
                          <w:ind w:left="12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1"/>
                            <w:position w:val="1"/>
                          </w:rPr>
                          <w:t>1062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32323"/>
                          <w:bottom w:val="single" w:sz="3.839744" w:space="0" w:color="0C0C0C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7" w:lineRule="exact"/>
                          <w:ind w:left="9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51515"/>
                            <w:spacing w:val="0"/>
                            <w:w w:val="100"/>
                            <w:position w:val="1"/>
                          </w:rPr>
                          <w:t>12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51515"/>
                            <w:spacing w:val="-35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100"/>
                            <w:position w:val="1"/>
                          </w:rPr>
                          <w:t>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8" w:after="0" w:line="240" w:lineRule="auto"/>
                          <w:ind w:left="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5"/>
                          </w:rPr>
                          <w:t>KPATKOP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13"/>
                            <w:w w:val="10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0"/>
                            <w:w w:val="105"/>
                          </w:rPr>
                          <w:t>lJH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0"/>
                            <w:w w:val="10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1"/>
                            <w:w w:val="10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llJIACMAH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oA1063Ji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3"/>
                          </w:rPr>
                          <w:t>1066)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646" w:type="dxa"/>
                        <w:tcBorders>
                          <w:top w:val="single" w:sz="3.839744" w:space="0" w:color="0C0C0C"/>
                          <w:bottom w:val="single" w:sz="7.679488" w:space="0" w:color="2F2B2F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3" w:after="0" w:line="203" w:lineRule="exact"/>
                          <w:ind w:left="12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0"/>
                            <w:w w:val="78"/>
                            <w:position w:val="1"/>
                          </w:rPr>
                          <w:t>1063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3.839744" w:space="0" w:color="0C0C0C"/>
                          <w:bottom w:val="single" w:sz="7.679488" w:space="0" w:color="2F2B2F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3" w:after="0" w:line="203" w:lineRule="exact"/>
                          <w:ind w:left="10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79"/>
                            <w:position w:val="1"/>
                          </w:rPr>
                          <w:t>123100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82828"/>
                          <w:bottom w:val="single" w:sz="7.679488" w:space="0" w:color="2F2B2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3"/>
                          </w:rPr>
                          <w:t>KpaTKopo'IH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3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12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3"/>
                          </w:rPr>
                          <w:t>Kpelll!TH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82828"/>
                          <w:bottom w:val="single" w:sz="7.679488" w:space="0" w:color="2F2B2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82828"/>
                          <w:bottom w:val="single" w:sz="7.679488" w:space="0" w:color="2F2B2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F2B2F"/>
                          <w:bottom w:val="single" w:sz="7.679488" w:space="0" w:color="2B2B2B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1"/>
                            <w:position w:val="1"/>
                          </w:rPr>
                          <w:t>1064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F2B2F"/>
                          <w:bottom w:val="single" w:sz="7.679488" w:space="0" w:color="2B2B2B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9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123200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F2B2F"/>
                          <w:bottom w:val="single" w:sz="7.679488" w:space="0" w:color="2B2B2B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5"/>
                          </w:rPr>
                          <w:t>,[(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5"/>
                          </w:rPr>
                          <w:t>aTI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5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"/>
                            <w:w w:val="8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7"/>
                          </w:rPr>
                          <w:t>asaHCII,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484848"/>
                            <w:spacing w:val="0"/>
                            <w:w w:val="105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484848"/>
                            <w:spacing w:val="-8"/>
                            <w:w w:val="10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282828"/>
                            <w:spacing w:val="0"/>
                            <w:w w:val="105"/>
                          </w:rPr>
                          <w:t>CI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282828"/>
                            <w:spacing w:val="3"/>
                            <w:w w:val="10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484848"/>
                            <w:spacing w:val="0"/>
                            <w:w w:val="105"/>
                          </w:rPr>
                          <w:t>03HTI!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484848"/>
                            <w:spacing w:val="0"/>
                            <w:w w:val="10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3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7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3"/>
                          </w:rPr>
                          <w:t>KayUl!je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F2B2F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F2B2F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202" w:lineRule="exact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0"/>
                            <w:position w:val="1"/>
                          </w:rPr>
                          <w:t>1065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202" w:lineRule="exact"/>
                          <w:ind w:left="9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1"/>
                          </w:rPr>
                          <w:t>123300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0"/>
                          </w:rPr>
                          <w:t>Xaprnje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2"/>
                          </w:rPr>
                          <w:t>Oll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27"/>
                            <w:w w:val="7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72"/>
                          </w:rPr>
                          <w:t>Bpe.!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"/>
                            <w:w w:val="7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72"/>
                          </w:rPr>
                          <w:t>HOCT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72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1"/>
                            <w:w w:val="7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0"/>
                          </w:rPr>
                          <w:t>uaMeu,eue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2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6"/>
                          </w:rPr>
                          <w:t>np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9"/>
                            <w:w w:val="9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2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7"/>
                            <w:w w:val="8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77"/>
                          </w:rPr>
                          <w:t>aj11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32323"/>
                          <w:bottom w:val="single" w:sz="3.839744" w:space="0" w:color="18181C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93" w:lineRule="exact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78"/>
                            <w:position w:val="2"/>
                          </w:rPr>
                          <w:t>1066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8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-53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0"/>
                            <w:w w:val="100"/>
                            <w:position w:val="1"/>
                          </w:rPr>
                          <w:t>3900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2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4"/>
                          </w:rPr>
                          <w:t>0CTaJJ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4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10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4"/>
                          </w:rPr>
                          <w:t>l&lt;p3TKOp0'1H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17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4"/>
                          </w:rPr>
                          <w:t>IIJI3CM31111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46" w:type="dxa"/>
                        <w:tcBorders>
                          <w:top w:val="single" w:sz="3.839744" w:space="0" w:color="18181C"/>
                          <w:bottom w:val="single" w:sz="7.679488" w:space="0" w:color="2F2F2F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97" w:lineRule="exact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100"/>
                            <w:position w:val="1"/>
                          </w:rPr>
                          <w:t>1067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82828"/>
                          <w:bottom w:val="single" w:sz="7.679488" w:space="0" w:color="2F2F2F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7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1"/>
                          </w:rPr>
                          <w:t>130000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82828"/>
                          <w:bottom w:val="single" w:sz="7.679488" w:space="0" w:color="2F2F2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AKTHBH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7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MEHCK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8"/>
                          </w:rPr>
                          <w:t>PA3fPAIIIfllElb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24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8"/>
                          </w:rPr>
                          <w:t>(1068)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82828"/>
                          <w:bottom w:val="single" w:sz="7.679488" w:space="0" w:color="2F2F2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82828"/>
                          <w:bottom w:val="single" w:sz="7.679488" w:space="0" w:color="2F2F2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F2F2F"/>
                          <w:bottom w:val="single" w:sz="7.679488" w:space="0" w:color="1F1F1F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85" w:after="0" w:line="240" w:lineRule="auto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3"/>
                          </w:rPr>
                          <w:t>1068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F2F2F"/>
                          <w:bottom w:val="single" w:sz="7.679488" w:space="0" w:color="1F1F1F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5" w:after="0" w:line="240" w:lineRule="auto"/>
                          <w:ind w:left="7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2"/>
                          </w:rPr>
                          <w:t>131000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F2F2F"/>
                          <w:bottom w:val="single" w:sz="7.679488" w:space="0" w:color="1F1F1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9"/>
                          </w:rPr>
                          <w:t>AJ..'"THBH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2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BPEMEHCK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7"/>
                          </w:rPr>
                          <w:t>PA3fPAHWIEH.A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9" w:after="0" w:line="240" w:lineRule="auto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w w:val="77"/>
                          </w:rPr>
                          <w:t>(0.!1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-16"/>
                            <w:w w:val="14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8"/>
                          </w:rPr>
                          <w:t>06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8"/>
                            <w:w w:val="108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82828"/>
                            <w:spacing w:val="0"/>
                            <w:w w:val="88"/>
                          </w:rPr>
                          <w:t>.!1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82828"/>
                            <w:spacing w:val="0"/>
                            <w:w w:val="89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82828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3"/>
                          </w:rPr>
                          <w:t>1071)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F2F2F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F2F2F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B2B2B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B2B2B"/>
                          <w:bottom w:val="single" w:sz="7.679488" w:space="0" w:color="1F1F1F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82" w:lineRule="exact"/>
                          <w:ind w:left="106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w w:val="83"/>
                            <w:position w:val="1"/>
                          </w:rPr>
                          <w:t>10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84848"/>
                            <w:spacing w:val="-59"/>
                            <w:w w:val="83"/>
                            <w:position w:val="1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113"/>
                            <w:position w:val="1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82" w:lineRule="exact"/>
                          <w:ind w:left="8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</w:rPr>
                          <w:t>131100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2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8"/>
                          </w:rPr>
                          <w:t>P33rpaHH'IeHI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5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8"/>
                          </w:rPr>
                          <w:t>pacxoll!l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17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1"/>
                          </w:rPr>
                          <w:t>Jl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7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3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3"/>
                          </w:rPr>
                          <w:t>jeJU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3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8"/>
                          </w:rPr>
                          <w:t>ro.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1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8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1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10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1C1C1C"/>
                          <w:bottom w:val="single" w:sz="7.679488" w:space="0" w:color="2F2F2F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93" w:lineRule="exact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81"/>
                            <w:position w:val="2"/>
                          </w:rPr>
                          <w:t>1070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1C1C1C"/>
                          <w:bottom w:val="single" w:sz="7.679488" w:space="0" w:color="2F2F2F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202" w:lineRule="exact"/>
                          <w:ind w:left="8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1"/>
                            <w:position w:val="1"/>
                          </w:rPr>
                          <w:t>131200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1C1C1C"/>
                          <w:bottom w:val="single" w:sz="7.679488" w:space="0" w:color="2F2F2F"/>
                          <w:left w:val="single" w:sz="7.679488" w:space="0" w:color="282828"/>
                          <w:right w:val="single" w:sz="11.519232" w:space="0" w:color="1F1F1F"/>
                        </w:tcBorders>
                      </w:tcPr>
                      <w:p>
                        <w:pPr>
                          <w:spacing w:before="0" w:after="0" w:line="172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06paqyHar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9"/>
                          </w:rPr>
                          <w:t>uennaheH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0"/>
                            <w:w w:val="8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6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2"/>
                          </w:rPr>
                          <w:t>pacxOllllll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6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2"/>
                            <w:w w:val="6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23"/>
                            <w:w w:val="10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66"/>
                          </w:rPr>
                          <w:t>.D,3UII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1C1C1C"/>
                          <w:bottom w:val="single" w:sz="7.679488" w:space="0" w:color="2F2F2F"/>
                          <w:left w:val="single" w:sz="11.519232" w:space="0" w:color="1F1F1F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1C1C1C"/>
                          <w:bottom w:val="single" w:sz="7.679488" w:space="0" w:color="2F2F2F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1C1C1C"/>
                          <w:bottom w:val="single" w:sz="7.679488" w:space="0" w:color="2B2B2B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1C1C1C"/>
                          <w:bottom w:val="single" w:sz="7.679488" w:space="0" w:color="2B2B2B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F2F2F"/>
                          <w:bottom w:val="single" w:sz="7.679488" w:space="0" w:color="282828"/>
                          <w:left w:val="single" w:sz="11.519232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93" w:lineRule="exact"/>
                          <w:ind w:left="106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78"/>
                            <w:position w:val="2"/>
                          </w:rPr>
                          <w:t>1071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F2F2F"/>
                          <w:bottom w:val="single" w:sz="7.679488" w:space="0" w:color="282828"/>
                          <w:left w:val="single" w:sz="3.839744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7" w:lineRule="exact"/>
                          <w:ind w:left="9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383838"/>
                            <w:spacing w:val="0"/>
                            <w:w w:val="79"/>
                            <w:position w:val="1"/>
                          </w:rPr>
                          <w:t>131300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F2F2F"/>
                          <w:bottom w:val="single" w:sz="7.679488" w:space="0" w:color="282828"/>
                          <w:left w:val="single" w:sz="7.679488" w:space="0" w:color="282828"/>
                          <w:right w:val="single" w:sz="11.519232" w:space="0" w:color="1F1F1F"/>
                        </w:tcBorders>
                      </w:tcPr>
                      <w:p>
                        <w:pPr>
                          <w:spacing w:before="0" w:after="0" w:line="172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w w:val="86"/>
                          </w:rPr>
                          <w:t>OCTaJia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8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38"/>
                            <w:w w:val="8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22"/>
                            <w:w w:val="123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2"/>
                            <w:w w:val="8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-8"/>
                            <w:w w:val="12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15"/>
                          </w:rPr>
                          <w:t>su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1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4"/>
                          </w:rPr>
                          <w:t>speMeHcKa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3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pa3rpaliH'!e&amp;a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2F2F2F"/>
                          <w:bottom w:val="single" w:sz="7.679488" w:space="0" w:color="3B3B3B"/>
                          <w:left w:val="single" w:sz="11.519232" w:space="0" w:color="1F1F1F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2F2F2F"/>
                          <w:bottom w:val="single" w:sz="7.679488" w:space="0" w:color="3B3B3B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2B2B2B"/>
                          <w:bottom w:val="single" w:sz="7.679488" w:space="0" w:color="1C1C1C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2B2B2B"/>
                          <w:bottom w:val="single" w:sz="7.679488" w:space="0" w:color="1C1C1C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282828"/>
                          <w:bottom w:val="single" w:sz="7.679488" w:space="0" w:color="1C1C1C"/>
                          <w:left w:val="single" w:sz="11.519232" w:space="0" w:color="0F0F0F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97" w:lineRule="exact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100"/>
                            <w:position w:val="1"/>
                          </w:rPr>
                          <w:t>1072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282828"/>
                          <w:bottom w:val="single" w:sz="7.679488" w:space="0" w:color="1C1C1C"/>
                          <w:left w:val="single" w:sz="3.839744" w:space="0" w:color="0F0F0F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282828"/>
                          <w:bottom w:val="single" w:sz="7.679488" w:space="0" w:color="1C1C1C"/>
                          <w:left w:val="single" w:sz="7.679488" w:space="0" w:color="282828"/>
                          <w:right w:val="single" w:sz="11.519232" w:space="0" w:color="1F1F1F"/>
                        </w:tcBorders>
                      </w:tcPr>
                      <w:p>
                        <w:pPr>
                          <w:spacing w:before="4" w:after="0" w:line="240" w:lineRule="auto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YKYliH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4"/>
                          </w:rPr>
                          <w:t>Ak"THB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4"/>
                            <w:w w:val="9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94"/>
                          </w:rPr>
                          <w:t>(1001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-27"/>
                            <w:w w:val="9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84848"/>
                            <w:spacing w:val="8"/>
                            <w:w w:val="108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3"/>
                          </w:rPr>
                          <w:t>1028)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3B3B3B"/>
                          <w:bottom w:val="single" w:sz="7.679488" w:space="0" w:color="1C1C1C"/>
                          <w:left w:val="single" w:sz="11.519232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92" w:lineRule="exact"/>
                          <w:ind w:left="552" w:right="-57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82828"/>
                            <w:spacing w:val="0"/>
                            <w:w w:val="103"/>
                          </w:rPr>
                          <w:t>1,805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3B3B3B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>
                          <w:spacing w:before="0" w:after="0" w:line="192" w:lineRule="exact"/>
                          <w:ind w:left="437" w:right="-6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82828"/>
                            <w:spacing w:val="-7"/>
                            <w:w w:val="10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84848"/>
                            <w:spacing w:val="-18"/>
                            <w:w w:val="119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82828"/>
                            <w:spacing w:val="0"/>
                            <w:w w:val="106"/>
                          </w:rPr>
                          <w:t>,753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1C1C1C"/>
                          <w:bottom w:val="single" w:sz="7.679488" w:space="0" w:color="1C1C1C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446" w:right="-69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82828"/>
                            <w:w w:val="10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82828"/>
                            <w:spacing w:val="-9"/>
                            <w:w w:val="10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84848"/>
                            <w:spacing w:val="0"/>
                            <w:w w:val="109"/>
                          </w:rPr>
                          <w:t>,054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1C1C1C"/>
                          <w:bottom w:val="single" w:sz="7.679488" w:space="0" w:color="1C1C1C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left="559" w:right="-8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82828"/>
                            <w:spacing w:val="0"/>
                            <w:w w:val="107"/>
                          </w:rPr>
                          <w:t>1,699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646" w:type="dxa"/>
                        <w:tcBorders>
                          <w:top w:val="single" w:sz="7.679488" w:space="0" w:color="1C1C1C"/>
                          <w:bottom w:val="single" w:sz="15.358976" w:space="0" w:color="1C1C1C"/>
                          <w:left w:val="single" w:sz="11.519232" w:space="0" w:color="0F0F0F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202" w:lineRule="exact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10101"/>
                            <w:spacing w:val="-31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100"/>
                            <w:position w:val="1"/>
                          </w:rPr>
                          <w:t>073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7.679488" w:space="0" w:color="1C1C1C"/>
                          <w:bottom w:val="single" w:sz="15.358976" w:space="0" w:color="1C1C1C"/>
                          <w:left w:val="single" w:sz="3.839744" w:space="0" w:color="0F0F0F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" w:after="0" w:line="193" w:lineRule="exact"/>
                          <w:ind w:left="6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82828"/>
                            <w:spacing w:val="0"/>
                            <w:w w:val="83"/>
                          </w:rPr>
                          <w:t>351000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tcBorders>
                          <w:top w:val="single" w:sz="7.679488" w:space="0" w:color="1C1C1C"/>
                          <w:bottom w:val="single" w:sz="15.358976" w:space="0" w:color="1C1C1C"/>
                          <w:left w:val="single" w:sz="7.679488" w:space="0" w:color="282828"/>
                          <w:right w:val="single" w:sz="11.519232" w:space="0" w:color="1F1F1F"/>
                        </w:tcBorders>
                      </w:tcPr>
                      <w:p>
                        <w:pPr>
                          <w:spacing w:before="8" w:after="0" w:line="240" w:lineRule="auto"/>
                          <w:ind w:left="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BAH.lillJIAHCH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82828"/>
                            <w:spacing w:val="0"/>
                            <w:w w:val="100"/>
                          </w:rPr>
                          <w:t>AKTH.BA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7.679488" w:space="0" w:color="1C1C1C"/>
                          <w:bottom w:val="single" w:sz="15.358976" w:space="0" w:color="1C1C1C"/>
                          <w:left w:val="single" w:sz="11.519232" w:space="0" w:color="1F1F1F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70" w:type="dxa"/>
                        <w:tcBorders>
                          <w:top w:val="single" w:sz="7.679488" w:space="0" w:color="1C1C1C"/>
                          <w:bottom w:val="single" w:sz="15.358976" w:space="0" w:color="1C1C1C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91" w:type="dxa"/>
                        <w:tcBorders>
                          <w:top w:val="single" w:sz="7.679488" w:space="0" w:color="1C1C1C"/>
                          <w:bottom w:val="single" w:sz="15.358976" w:space="0" w:color="1C1C1C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0" w:type="dxa"/>
                        <w:tcBorders>
                          <w:top w:val="single" w:sz="7.679488" w:space="0" w:color="1C1C1C"/>
                          <w:bottom w:val="single" w:sz="15.358976" w:space="0" w:color="1C1C1C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0" w:after="0" w:line="169" w:lineRule="exact"/>
        <w:ind w:left="614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IIO'ICTIIO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129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C1BFBA"/>
          <w:spacing w:val="0"/>
          <w:w w:val="54"/>
        </w:rPr>
        <w:t>J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47"/>
          <w:szCs w:val="47"/>
        </w:rPr>
      </w:pPr>
      <w:rPr/>
      <w:r>
        <w:rPr>
          <w:rFonts w:ascii="Arial" w:hAnsi="Arial" w:cs="Arial" w:eastAsia="Arial"/>
          <w:sz w:val="47"/>
          <w:szCs w:val="47"/>
          <w:color w:val="C1BFBA"/>
          <w:spacing w:val="0"/>
          <w:w w:val="61"/>
        </w:rPr>
        <w:t>j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C1BFBA"/>
          <w:spacing w:val="0"/>
          <w:w w:val="54"/>
        </w:rPr>
        <w:t>J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pgSz w:w="11980" w:h="16880"/>
          <w:pgMar w:top="1580" w:bottom="280" w:left="140" w:right="16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585.147522pt;margin-top:389.464844pt;width:.1pt;height:30.621315pt;mso-position-horizontal-relative:page;mso-position-vertical-relative:page;z-index:-21767" coordorigin="11703,7789" coordsize="2,612">
            <v:shape style="position:absolute;left:11703;top:7789;width:2;height:612" coordorigin="11703,7789" coordsize="0,612" path="m11703,8402l11703,7789e" filled="f" stroked="t" strokeweight=".477671pt" strokecolor="#000000">
              <v:path arrowok="t"/>
            </v:shape>
          </v:group>
          <w10:wrap type="none"/>
        </w:pict>
      </w:r>
      <w:r>
        <w:rPr/>
        <w:pict>
          <v:group style="position:absolute;margin-left:585.625183pt;margin-top:488.027222pt;width:.1pt;height:60.285714pt;mso-position-horizontal-relative:page;mso-position-vertical-relative:page;z-index:-21766" coordorigin="11713,9761" coordsize="2,1206">
            <v:shape style="position:absolute;left:11713;top:9761;width:2;height:1206" coordorigin="11713,9761" coordsize="0,1206" path="m11713,10966l11713,9761e" filled="f" stroked="t" strokeweight=".955343pt" strokecolor="#000000">
              <v:path arrowok="t"/>
            </v:shape>
          </v:group>
          <w10:wrap type="none"/>
        </w:pict>
      </w:r>
      <w:r>
        <w:rPr/>
        <w:pict>
          <v:group style="position:absolute;margin-left:585.625183pt;margin-top:562.666687pt;width:.1pt;height:90.907029pt;mso-position-horizontal-relative:page;mso-position-vertical-relative:page;z-index:-21765" coordorigin="11713,11253" coordsize="2,1818">
            <v:shape style="position:absolute;left:11713;top:11253;width:2;height:1818" coordorigin="11713,11253" coordsize="0,1818" path="m11713,13071l11713,11253e" filled="f" stroked="t" strokeweight=".955343pt" strokecolor="#000000">
              <v:path arrowok="t"/>
            </v:shape>
          </v:group>
          <w10:wrap type="none"/>
        </w:pict>
      </w:r>
      <w:r>
        <w:rPr/>
        <w:pict>
          <v:group style="position:absolute;margin-left:585.147522pt;margin-top:657.401367pt;width:.1pt;height:89.950113pt;mso-position-horizontal-relative:page;mso-position-vertical-relative:page;z-index:-21764" coordorigin="11703,13148" coordsize="2,1799">
            <v:shape style="position:absolute;left:11703;top:13148;width:2;height:1799" coordorigin="11703,13148" coordsize="0,1799" path="m11703,14947l11703,13148e" filled="f" stroked="t" strokeweight=".477671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124401pt;margin-top:101.673515pt;width:463.818979pt;height:605.008238pt;mso-position-horizontal-relative:page;mso-position-vertical-relative:page;z-index:-2176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69" w:hRule="exact"/>
                    </w:trPr>
                    <w:tc>
                      <w:tcPr>
                        <w:tcW w:w="666" w:type="dxa"/>
                        <w:vMerge w:val="restart"/>
                        <w:tcBorders>
                          <w:top w:val="single" w:sz="11.464112" w:space="0" w:color="2F2F2F"/>
                          <w:left w:val="single" w:sz="3.821368" w:space="0" w:color="000000"/>
                          <w:right w:val="single" w:sz="7.642744" w:space="0" w:color="444444"/>
                        </w:tcBorders>
                      </w:tcPr>
                      <w:p>
                        <w:pPr>
                          <w:spacing w:before="13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7" w:right="-45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B5B5B"/>
                            <w:spacing w:val="0"/>
                            <w:w w:val="115"/>
                          </w:rPr>
                          <w:t>031l8K3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3" w:lineRule="exact"/>
                          <w:ind w:left="214" w:right="81"/>
                          <w:jc w:val="center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464646"/>
                            <w:spacing w:val="0"/>
                            <w:w w:val="103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vMerge w:val="restart"/>
                        <w:tcBorders>
                          <w:top w:val="single" w:sz="11.464112" w:space="0" w:color="2F2F2F"/>
                          <w:left w:val="single" w:sz="7.642744" w:space="0" w:color="444444"/>
                          <w:right w:val="nil" w:sz="6" w:space="0" w:color="auto"/>
                        </w:tcBorders>
                      </w:tcPr>
                      <w:p>
                        <w:pPr>
                          <w:spacing w:before="7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43434"/>
                            <w:spacing w:val="0"/>
                            <w:w w:val="100"/>
                          </w:rPr>
                          <w:t>Gpoj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9" w:after="0" w:line="240" w:lineRule="auto"/>
                          <w:ind w:left="279" w:right="-48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&gt;O</w:t>
                        </w:r>
                        <w:r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  <w:color w:val="343434"/>
                            <w:spacing w:val="-10"/>
                            <w:w w:val="100"/>
                          </w:rPr>
                          <w:t>u</w:t>
                        </w:r>
                        <w:r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  <w:color w:val="5B5B5B"/>
                            <w:spacing w:val="-21"/>
                            <w:w w:val="100"/>
                          </w:rPr>
                          <w:t>T</w:t>
                        </w:r>
                        <w:r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vMerge w:val="restart"/>
                        <w:tcBorders>
                          <w:top w:val="single" w:sz="11.464112" w:space="0" w:color="2F2F2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42" w:right="1603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25"/>
                          </w:rPr>
                          <w:t>Onuc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36" w:type="dxa"/>
                        <w:gridSpan w:val="3"/>
                        <w:tcBorders>
                          <w:top w:val="single" w:sz="11.464112" w:space="0" w:color="2F2F2F"/>
                          <w:bottom w:val="single" w:sz="7.642744" w:space="0" w:color="4B4B4B"/>
                          <w:left w:val="nil" w:sz="6" w:space="0" w:color="auto"/>
                          <w:right w:val="single" w:sz="15.285488" w:space="0" w:color="2B2B2B"/>
                        </w:tcBorders>
                      </w:tcPr>
                      <w:p>
                        <w:pPr>
                          <w:spacing w:before="5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43" w:right="1638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43434"/>
                            <w:w w:val="113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43434"/>
                            <w:spacing w:val="-18"/>
                            <w:w w:val="113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B5B5B"/>
                            <w:spacing w:val="-11"/>
                            <w:w w:val="119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151515"/>
                            <w:spacing w:val="0"/>
                            <w:w w:val="8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151515"/>
                            <w:spacing w:val="-13"/>
                            <w:w w:val="8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464646"/>
                            <w:spacing w:val="0"/>
                            <w:w w:val="100"/>
                          </w:rPr>
                          <w:t>0C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21" w:hRule="exact"/>
                    </w:trPr>
                    <w:tc>
                      <w:tcPr>
                        <w:tcW w:w="666" w:type="dxa"/>
                        <w:vMerge/>
                        <w:tcBorders>
                          <w:bottom w:val="single" w:sz="7.642744" w:space="0" w:color="606060"/>
                          <w:left w:val="single" w:sz="3.821368" w:space="0" w:color="000000"/>
                          <w:right w:val="single" w:sz="7.642744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02" w:type="dxa"/>
                        <w:vMerge/>
                        <w:tcBorders>
                          <w:bottom w:val="single" w:sz="7.642744" w:space="0" w:color="606060"/>
                          <w:left w:val="single" w:sz="7.642744" w:space="0" w:color="44444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36" w:type="dxa"/>
                        <w:vMerge/>
                        <w:tcBorders>
                          <w:bottom w:val="single" w:sz="3.821368" w:space="0" w:color="3F3F3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B4B4B"/>
                          <w:bottom w:val="single" w:sz="3.821368" w:space="0" w:color="3F3F3F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>
                          <w:spacing w:before="47" w:after="0" w:line="240" w:lineRule="auto"/>
                          <w:ind w:left="32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43434"/>
                            <w:spacing w:val="0"/>
                            <w:w w:val="96"/>
                          </w:rPr>
                          <w:t>IlpeTXoaua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43434"/>
                            <w:spacing w:val="6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43434"/>
                            <w:spacing w:val="0"/>
                            <w:w w:val="109"/>
                          </w:rPr>
                          <w:t>roauua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7.642744" w:space="0" w:color="4B4B4B"/>
                          <w:bottom w:val="single" w:sz="3.821368" w:space="0" w:color="3F3F3F"/>
                          <w:left w:val="single" w:sz="7.642744" w:space="0" w:color="3B3B3B"/>
                          <w:right w:val="single" w:sz="12.02" w:space="0" w:color="EFEFEF"/>
                        </w:tcBorders>
                      </w:tcPr>
                      <w:p>
                        <w:pPr>
                          <w:spacing w:before="37" w:after="0" w:line="240" w:lineRule="auto"/>
                          <w:ind w:left="468" w:right="-97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64646"/>
                            <w:spacing w:val="0"/>
                            <w:w w:val="94"/>
                          </w:rPr>
                          <w:t>TeKylia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64646"/>
                            <w:spacing w:val="7"/>
                            <w:w w:val="9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64646"/>
                            <w:spacing w:val="0"/>
                            <w:w w:val="95"/>
                          </w:rPr>
                          <w:t>roJ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64646"/>
                            <w:spacing w:val="-18"/>
                            <w:w w:val="9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ACACAC"/>
                            <w:spacing w:val="0"/>
                            <w:w w:val="33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single" w:sz="7.642744" w:space="0" w:color="4B4B4B"/>
                          <w:bottom w:val="single" w:sz="3.821368" w:space="0" w:color="3F3F3F"/>
                          <w:left w:val="single" w:sz="12.02" w:space="0" w:color="EFEFEF"/>
                          <w:right w:val="single" w:sz="15.285488" w:space="0" w:color="2B2B2B"/>
                        </w:tcBorders>
                      </w:tcPr>
                      <w:p>
                        <w:pPr>
                          <w:spacing w:before="37" w:after="0" w:line="240" w:lineRule="auto"/>
                          <w:ind w:left="-1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43434"/>
                            <w:spacing w:val="0"/>
                            <w:w w:val="101"/>
                          </w:rPr>
                          <w:t>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606060"/>
                          <w:bottom w:val="single" w:sz="11.464112" w:space="0" w:color="2B2B2B"/>
                          <w:left w:val="single" w:sz="7.642744" w:space="0" w:color="48484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3" w:after="0" w:line="240" w:lineRule="auto"/>
                          <w:ind w:left="310" w:right="203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43434"/>
                            <w:spacing w:val="0"/>
                            <w:w w:val="82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606060"/>
                          <w:bottom w:val="single" w:sz="11.464112" w:space="0" w:color="2B2B2B"/>
                          <w:left w:val="single" w:sz="7.642744" w:space="0" w:color="444444"/>
                          <w:right w:val="single" w:sz="3.821368" w:space="0" w:color="232323"/>
                        </w:tcBorders>
                      </w:tcPr>
                      <w:p>
                        <w:pPr>
                          <w:spacing w:before="0" w:after="0" w:line="210" w:lineRule="exact"/>
                          <w:ind w:left="36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102"/>
                            <w:position w:val="2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3.821368" w:space="0" w:color="3F3F3F"/>
                          <w:bottom w:val="single" w:sz="11.464112" w:space="0" w:color="2B2B2B"/>
                          <w:left w:val="single" w:sz="3.821368" w:space="0" w:color="232323"/>
                          <w:right w:val="single" w:sz="7.642744" w:space="0" w:color="444444"/>
                        </w:tcBorders>
                      </w:tcPr>
                      <w:p>
                        <w:pPr>
                          <w:spacing w:before="9" w:after="0" w:line="206" w:lineRule="exact"/>
                          <w:ind w:left="1886" w:right="1734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99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3.821368" w:space="0" w:color="3F3F3F"/>
                          <w:bottom w:val="single" w:sz="11.464112" w:space="0" w:color="2B2B2B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>
                          <w:spacing w:before="0" w:after="0" w:line="215" w:lineRule="exact"/>
                          <w:ind w:left="912" w:right="836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107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3.821368" w:space="0" w:color="3F3F3F"/>
                          <w:bottom w:val="single" w:sz="11.464112" w:space="0" w:color="2B2B2B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>
                          <w:spacing w:before="0" w:after="0" w:line="195" w:lineRule="exact"/>
                          <w:ind w:left="930" w:right="81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B5B5B"/>
                            <w:spacing w:val="0"/>
                            <w:w w:val="116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66" w:type="dxa"/>
                        <w:tcBorders>
                          <w:top w:val="single" w:sz="11.464112" w:space="0" w:color="2B2B2B"/>
                          <w:bottom w:val="single" w:sz="7.642744" w:space="0" w:color="4B4B4B"/>
                          <w:left w:val="single" w:sz="11.464112" w:space="0" w:color="282828"/>
                          <w:right w:val="single" w:sz="7.642744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02" w:type="dxa"/>
                        <w:tcBorders>
                          <w:top w:val="single" w:sz="11.464112" w:space="0" w:color="2B2B2B"/>
                          <w:bottom w:val="single" w:sz="7.642744" w:space="0" w:color="4B4B4B"/>
                          <w:left w:val="single" w:sz="7.642744" w:space="0" w:color="444444"/>
                          <w:right w:val="single" w:sz="3.821368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36" w:type="dxa"/>
                        <w:tcBorders>
                          <w:top w:val="single" w:sz="11.464112" w:space="0" w:color="2B2B2B"/>
                          <w:bottom w:val="single" w:sz="7.642744" w:space="0" w:color="4B4B4B"/>
                          <w:left w:val="single" w:sz="3.821368" w:space="0" w:color="232323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215" w:lineRule="exact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51515"/>
                            <w:w w:val="11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151515"/>
                            <w:spacing w:val="2"/>
                            <w:w w:val="11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43434"/>
                            <w:spacing w:val="0"/>
                            <w:w w:val="99"/>
                          </w:rPr>
                          <w:t>ACHBA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11.464112" w:space="0" w:color="2B2B2B"/>
                          <w:bottom w:val="single" w:sz="7.642744" w:space="0" w:color="4B4B4B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11.464112" w:space="0" w:color="2B2B2B"/>
                          <w:bottom w:val="single" w:sz="7.642744" w:space="0" w:color="4B4B4B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25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B4B4B"/>
                          <w:bottom w:val="single" w:sz="7.642744" w:space="0" w:color="545454"/>
                          <w:left w:val="single" w:sz="11.464112" w:space="0" w:color="28282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47" w:after="0" w:line="240" w:lineRule="auto"/>
                          <w:ind w:left="18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-22"/>
                            <w:w w:val="93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83"/>
                          </w:rPr>
                          <w:t>074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4B4B4B"/>
                          <w:bottom w:val="single" w:sz="3.821368" w:space="0" w:color="232323"/>
                          <w:left w:val="single" w:sz="7.642744" w:space="0" w:color="444444"/>
                          <w:right w:val="single" w:sz="3.821368" w:space="0" w:color="232323"/>
                        </w:tcBorders>
                      </w:tcPr>
                      <w:p>
                        <w:pPr>
                          <w:spacing w:before="47" w:after="0" w:line="240" w:lineRule="auto"/>
                          <w:ind w:left="14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5"/>
                          </w:rPr>
                          <w:t>200000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4B4B4B"/>
                          <w:bottom w:val="single" w:sz="7.642744" w:space="0" w:color="484848"/>
                          <w:left w:val="single" w:sz="3.821368" w:space="0" w:color="232323"/>
                          <w:right w:val="single" w:sz="7.642744" w:space="0" w:color="444444"/>
                        </w:tcBorders>
                      </w:tcPr>
                      <w:p>
                        <w:pPr>
                          <w:spacing w:before="36" w:after="0" w:line="240" w:lineRule="auto"/>
                          <w:ind w:left="9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94"/>
                          </w:rPr>
                          <w:t>Ol&gt;ABE3E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-9"/>
                            <w:w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(1075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747274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74727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1099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41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4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118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1173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B5B5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B5B5B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1198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7"/>
                          </w:rPr>
                          <w:t>1212)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B4B4B"/>
                          <w:bottom w:val="single" w:sz="7.642744" w:space="0" w:color="484848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B4B4B"/>
                          <w:bottom w:val="single" w:sz="7.642744" w:space="0" w:color="484848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545454"/>
                          <w:bottom w:val="single" w:sz="7.642744" w:space="0" w:color="575757"/>
                          <w:left w:val="single" w:sz="11.464112" w:space="0" w:color="28282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76" w:after="0" w:line="240" w:lineRule="auto"/>
                          <w:ind w:left="19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78"/>
                          </w:rPr>
                          <w:t>1075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3.821368" w:space="0" w:color="232323"/>
                          <w:bottom w:val="single" w:sz="3.821368" w:space="0" w:color="232323"/>
                          <w:left w:val="single" w:sz="7.642744" w:space="0" w:color="444444"/>
                          <w:right w:val="single" w:sz="3.821368" w:space="0" w:color="232323"/>
                        </w:tcBorders>
                      </w:tcPr>
                      <w:p>
                        <w:pPr>
                          <w:spacing w:before="81" w:after="0" w:line="240" w:lineRule="auto"/>
                          <w:ind w:left="134" w:right="-41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77"/>
                          </w:rPr>
                          <w:t>210000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484848"/>
                          <w:bottom w:val="single" w:sz="3.821368" w:space="0" w:color="484848"/>
                          <w:left w:val="single" w:sz="3.821368" w:space="0" w:color="232323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71" w:lineRule="exact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(Yr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POlJ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6"/>
                          </w:rPr>
                          <w:t>OliABEJE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9" w:after="0" w:line="240" w:lineRule="auto"/>
                          <w:ind w:left="8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(1076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1086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747274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74727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14"/>
                            <w:w w:val="1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093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1095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7"/>
                          </w:rPr>
                          <w:t>1097)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84848"/>
                          <w:bottom w:val="single" w:sz="3.821368" w:space="0" w:color="484848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84848"/>
                          <w:bottom w:val="single" w:sz="3.821368" w:space="0" w:color="484848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575757"/>
                          <w:bottom w:val="single" w:sz="7.642744" w:space="0" w:color="484848"/>
                          <w:left w:val="single" w:sz="11.464112" w:space="0" w:color="28282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91" w:lineRule="exact"/>
                          <w:ind w:left="18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-15"/>
                            <w:w w:val="80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82"/>
                          </w:rPr>
                          <w:t>076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3.821368" w:space="0" w:color="232323"/>
                          <w:bottom w:val="single" w:sz="7.642744" w:space="0" w:color="484848"/>
                          <w:left w:val="single" w:sz="7.642744" w:space="0" w:color="444444"/>
                          <w:right w:val="single" w:sz="3.821368" w:space="0" w:color="232323"/>
                        </w:tcBorders>
                      </w:tcPr>
                      <w:p>
                        <w:pPr>
                          <w:spacing w:before="0" w:after="0" w:line="196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75"/>
                          </w:rPr>
                          <w:t>211000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3.821368" w:space="0" w:color="484848"/>
                          <w:bottom w:val="single" w:sz="7.642744" w:space="0" w:color="484848"/>
                          <w:left w:val="single" w:sz="3.821368" w:space="0" w:color="232323"/>
                          <w:right w:val="single" w:sz="7.642744" w:space="0" w:color="444444"/>
                        </w:tcBorders>
                      </w:tcPr>
                      <w:p>
                        <w:pPr>
                          <w:spacing w:before="3" w:after="0" w:line="240" w:lineRule="auto"/>
                          <w:ind w:left="86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3"/>
                          </w:rPr>
                          <w:t>.l{Ol\JAliE.l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3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3"/>
                          </w:rPr>
                          <w:t>YrOPOlJHE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-9"/>
                            <w:w w:val="10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Ol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6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</w:rPr>
                          <w:t>ABE3E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(oa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15"/>
                            <w:w w:val="16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14"/>
                          </w:rPr>
                          <w:t>077ao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4"/>
                          </w:rPr>
                          <w:t>1085)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3.821368" w:space="0" w:color="484848"/>
                          <w:bottom w:val="single" w:sz="7.642744" w:space="0" w:color="484848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3.821368" w:space="0" w:color="484848"/>
                          <w:bottom w:val="single" w:sz="7.642744" w:space="0" w:color="484848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84848"/>
                          <w:bottom w:val="single" w:sz="7.642744" w:space="0" w:color="444444"/>
                          <w:left w:val="single" w:sz="11.464112" w:space="0" w:color="28282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86" w:after="0" w:line="240" w:lineRule="auto"/>
                          <w:ind w:left="18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9"/>
                          </w:rPr>
                          <w:t>1077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484848"/>
                          <w:bottom w:val="single" w:sz="7.642744" w:space="0" w:color="444444"/>
                          <w:left w:val="single" w:sz="7.642744" w:space="0" w:color="444444"/>
                          <w:right w:val="nil" w:sz="6" w:space="0" w:color="auto"/>
                        </w:tcBorders>
                      </w:tcPr>
                      <w:p>
                        <w:pPr>
                          <w:spacing w:before="86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211100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484848"/>
                          <w:bottom w:val="single" w:sz="7.642744" w:space="0" w:color="444444"/>
                          <w:left w:val="nil" w:sz="6" w:space="0" w:color="auto"/>
                          <w:right w:val="single" w:sz="7.642744" w:space="0" w:color="444444"/>
                        </w:tcBorders>
                      </w:tcPr>
                      <w:p>
                        <w:pPr>
                          <w:spacing w:before="17" w:after="0" w:line="240" w:lineRule="auto"/>
                          <w:ind w:left="9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06aae&gt;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1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5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6"/>
                            <w:w w:val="7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2"/>
                          </w:rPr>
                          <w:t>eMUTOB3HHX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7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12"/>
                          </w:rPr>
                          <w:t>xapntj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1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12"/>
                          </w:rPr>
                          <w:t>Ol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9"/>
                            <w:w w:val="113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5"/>
                          </w:rPr>
                          <w:t>Bpe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6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5"/>
                          </w:rPr>
                          <w:t>lHOCTH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6"/>
                            <w:w w:val="8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6"/>
                          </w:rPr>
                          <w:t>ll3y:JeB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1" w:after="0" w:line="240" w:lineRule="auto"/>
                          <w:ind w:left="81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aKUitia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84848"/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84848"/>
                          <w:bottom w:val="single" w:sz="7.642744" w:space="0" w:color="444444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44444"/>
                          <w:bottom w:val="single" w:sz="7.642744" w:space="0" w:color="4B4B4B"/>
                          <w:left w:val="single" w:sz="11.464112" w:space="0" w:color="28282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86" w:after="0" w:line="240" w:lineRule="auto"/>
                          <w:ind w:left="17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79"/>
                          </w:rPr>
                          <w:t>1078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444444"/>
                          <w:bottom w:val="single" w:sz="7.642744" w:space="0" w:color="4B4B4B"/>
                          <w:left w:val="single" w:sz="7.642744" w:space="0" w:color="444444"/>
                          <w:right w:val="nil" w:sz="6" w:space="0" w:color="auto"/>
                        </w:tcBorders>
                      </w:tcPr>
                      <w:p>
                        <w:pPr>
                          <w:spacing w:before="86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5"/>
                          </w:rPr>
                          <w:t>211200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444444"/>
                          <w:bottom w:val="single" w:sz="3.821368" w:space="0" w:color="2F2F2F"/>
                          <w:left w:val="nil" w:sz="6" w:space="0" w:color="auto"/>
                          <w:right w:val="single" w:sz="7.642744" w:space="0" w:color="444444"/>
                        </w:tcBorders>
                      </w:tcPr>
                      <w:p>
                        <w:pPr>
                          <w:spacing w:before="2" w:after="0" w:line="182" w:lineRule="exact"/>
                          <w:ind w:left="81" w:right="542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06aee&gt;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9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5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9"/>
                          </w:rPr>
                          <w:t>,Qyropo•IHHX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4"/>
                            <w:w w:val="8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7"/>
                          </w:rPr>
                          <w:t>KPCllliTa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64646"/>
                            <w:spacing w:val="0"/>
                            <w:w w:val="86"/>
                            <w:i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464646"/>
                            <w:spacing w:val="-29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78"/>
                          </w:rPr>
                          <w:t>OCTaJJIIX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7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81"/>
                          </w:rPr>
                          <w:t>HHSO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8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snaCTH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44444"/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44444"/>
                          <w:bottom w:val="single" w:sz="7.642744" w:space="0" w:color="444444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B4B4B"/>
                          <w:bottom w:val="single" w:sz="7.642744" w:space="0" w:color="444444"/>
                          <w:left w:val="single" w:sz="15.285488" w:space="0" w:color="28282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71" w:after="0" w:line="240" w:lineRule="auto"/>
                          <w:ind w:left="17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5"/>
                          </w:rPr>
                          <w:t>1079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4B4B4B"/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43434"/>
                        </w:tcBorders>
                      </w:tcPr>
                      <w:p>
                        <w:pPr>
                          <w:spacing w:before="71" w:after="0" w:line="240" w:lineRule="auto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211300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3.821368" w:space="0" w:color="2F2F2F"/>
                          <w:bottom w:val="single" w:sz="7.642744" w:space="0" w:color="444444"/>
                          <w:left w:val="single" w:sz="7.642744" w:space="0" w:color="343434"/>
                          <w:right w:val="single" w:sz="7.642744" w:space="0" w:color="444444"/>
                        </w:tcBorders>
                      </w:tcPr>
                      <w:p>
                        <w:pPr>
                          <w:spacing w:before="17" w:after="0" w:line="307" w:lineRule="auto"/>
                          <w:ind w:left="110" w:right="519" w:firstLine="-38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w w:val="97"/>
                          </w:rPr>
                          <w:t>06aae&gt;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w w:val="9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ocHosy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.QYropo•tHu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5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KpenHT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5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O.!lllOMallux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84"/>
                          </w:rPr>
                          <w:t>aBHIIX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1"/>
                            <w:w w:val="8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84"/>
                          </w:rPr>
                          <w:t>QlUHBHCiljCKIIX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3"/>
                            <w:w w:val="8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UIICTUl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'UHja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44444"/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44444"/>
                          <w:bottom w:val="single" w:sz="7.642744" w:space="0" w:color="444444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15.285488" w:space="0" w:color="28282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86" w:after="0" w:line="240" w:lineRule="auto"/>
                          <w:ind w:left="17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6"/>
                          </w:rPr>
                          <w:t>1080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7.642744" w:space="0" w:color="444444"/>
                          <w:right w:val="single" w:sz="7.642744" w:space="0" w:color="48484B"/>
                        </w:tcBorders>
                      </w:tcPr>
                      <w:p>
                        <w:pPr>
                          <w:spacing w:before="76" w:after="0" w:line="240" w:lineRule="auto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211400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7.642744" w:space="0" w:color="48484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17" w:after="0" w:line="240" w:lineRule="auto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06aae&gt;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1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5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"/>
                            <w:w w:val="7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0"/>
                            <w:w w:val="88"/>
                          </w:rPr>
                          <w:t>.QYrOpo'IHIIX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-4"/>
                            <w:w w:val="8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0"/>
                          </w:rPr>
                          <w:t>Kpe,!\I!T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Ol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8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5"/>
                          </w:rPr>
                          <w:t>tafuiX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2" w:after="0" w:line="240" w:lineRule="auto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3"/>
                          </w:rPr>
                          <w:t>nocnoBHilX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1"/>
                            <w:w w:val="9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6aHa.N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F3F3F"/>
                          <w:bottom w:val="single" w:sz="7.642744" w:space="0" w:color="4F4F4F"/>
                          <w:left w:val="single" w:sz="15.285488" w:space="0" w:color="282828"/>
                          <w:right w:val="single" w:sz="7.642744" w:space="0" w:color="444444"/>
                        </w:tcBorders>
                      </w:tcPr>
                      <w:p>
                        <w:pPr>
                          <w:spacing w:before="86" w:after="0" w:line="240" w:lineRule="auto"/>
                          <w:ind w:left="16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2"/>
                          </w:rPr>
                          <w:t>1081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F3F3F"/>
                          <w:bottom w:val="single" w:sz="3.821368" w:space="0" w:color="232323"/>
                          <w:left w:val="single" w:sz="7.642744" w:space="0" w:color="444444"/>
                          <w:right w:val="single" w:sz="7.642744" w:space="0" w:color="48484B"/>
                        </w:tcBorders>
                      </w:tcPr>
                      <w:p>
                        <w:pPr>
                          <w:spacing w:before="86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211500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48484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26" w:after="0" w:line="240" w:lineRule="auto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06aee&gt;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9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8"/>
                          </w:rPr>
                          <w:t>OCIIOBY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0"/>
                            <w:w w:val="96"/>
                          </w:rPr>
                          <w:t>,Qyropo'IHilX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2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6"/>
                          </w:rPr>
                          <w:t>Kpe,!l.lfT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9"/>
                          </w:rPr>
                          <w:t>OJl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5B5B5B"/>
                            <w:spacing w:val="0"/>
                            <w:w w:val="129"/>
                          </w:rPr>
                          <w:t>OCTaJIID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5B5B5B"/>
                            <w:spacing w:val="0"/>
                            <w:w w:val="13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2" w:after="0" w:line="240" w:lineRule="auto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w w:val="91"/>
                          </w:rPr>
                          <w:t>AOMafui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w w:val="92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Kpe.lliiTOpa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F4F4F"/>
                          <w:bottom w:val="nil" w:sz="6" w:space="0" w:color="auto"/>
                          <w:left w:val="single" w:sz="15.285488" w:space="0" w:color="282828"/>
                          <w:right w:val="single" w:sz="7.642744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02" w:type="dxa"/>
                        <w:tcBorders>
                          <w:top w:val="single" w:sz="3.821368" w:space="0" w:color="232323"/>
                          <w:bottom w:val="nil" w:sz="6" w:space="0" w:color="auto"/>
                          <w:left w:val="single" w:sz="7.642744" w:space="0" w:color="444444"/>
                          <w:right w:val="single" w:sz="7.642744" w:space="0" w:color="4848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36" w:type="dxa"/>
                        <w:vMerge w:val="restart"/>
                        <w:tcBorders>
                          <w:top w:val="single" w:sz="7.642744" w:space="0" w:color="444444"/>
                          <w:left w:val="single" w:sz="7.642744" w:space="0" w:color="48484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17" w:after="0" w:line="240" w:lineRule="auto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99"/>
                          </w:rPr>
                          <w:t>06aee&gt;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0"/>
                            <w:w w:val="90"/>
                          </w:rPr>
                          <w:t>.QYTOpo'lliiiX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7"/>
                            <w:w w:val="9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0"/>
                          </w:rPr>
                          <w:t>"'J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0"/>
                          </w:rPr>
                          <w:t>eAI!T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0"/>
                            <w:w w:val="9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67"/>
                          </w:rPr>
                          <w:t>0.11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2" w:after="0" w:line="240" w:lineRule="auto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80"/>
                          </w:rPr>
                          <w:t>,!I.OMaliJrnCTaB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8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9"/>
                          </w:rPr>
                          <w:t>JeMJI&gt;U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vMerge w:val="restart"/>
                        <w:tcBorders>
                          <w:top w:val="single" w:sz="7.642744" w:space="0" w:color="444444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vMerge w:val="restart"/>
                        <w:gridSpan w:val="2"/>
                        <w:tcBorders>
                          <w:top w:val="single" w:sz="7.642744" w:space="0" w:color="444444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1369" w:type="dxa"/>
                        <w:gridSpan w:val="2"/>
                        <w:tcBorders>
                          <w:top w:val="nil" w:sz="6" w:space="0" w:color="auto"/>
                          <w:bottom w:val="single" w:sz="7.642744" w:space="0" w:color="444444"/>
                          <w:left w:val="single" w:sz="15.285488" w:space="0" w:color="282828"/>
                          <w:right w:val="single" w:sz="7.642744" w:space="0" w:color="4848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36" w:type="dxa"/>
                        <w:vMerge/>
                        <w:tcBorders>
                          <w:bottom w:val="single" w:sz="7.642744" w:space="0" w:color="444444"/>
                          <w:left w:val="single" w:sz="7.642744" w:space="0" w:color="48484B"/>
                          <w:right w:val="single" w:sz="7.642744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8" w:type="dxa"/>
                        <w:vMerge/>
                        <w:tcBorders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vMerge/>
                        <w:gridSpan w:val="2"/>
                        <w:tcBorders>
                          <w:bottom w:val="single" w:sz="7.642744" w:space="0" w:color="444444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15.285488" w:space="0" w:color="282828"/>
                          <w:right w:val="nil" w:sz="6" w:space="0" w:color="auto"/>
                        </w:tcBorders>
                      </w:tcPr>
                      <w:p>
                        <w:pPr>
                          <w:spacing w:before="76" w:after="0" w:line="240" w:lineRule="auto"/>
                          <w:ind w:left="14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6"/>
                          </w:rPr>
                          <w:t>1083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444444"/>
                          <w:bottom w:val="single" w:sz="7.642744" w:space="0" w:color="3F3F3F"/>
                          <w:left w:val="nil" w:sz="6" w:space="0" w:color="auto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211700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7" w:after="0" w:line="240" w:lineRule="auto"/>
                          <w:ind w:left="3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10"/>
                          </w:rPr>
                          <w:t>,llyropo'lll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1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0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4"/>
                          </w:rPr>
                          <w:t>o6ase&gt;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8"/>
                            <w:w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8"/>
                          </w:rPr>
                          <w:t>OCHOB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"/>
                            <w:w w:val="7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noMahii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cjnmaucujcKilX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2" w:after="0" w:line="240" w:lineRule="auto"/>
                          <w:ind w:left="3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,qepHBaTa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44444"/>
                          <w:bottom w:val="single" w:sz="7.642744" w:space="0" w:color="3F3F3F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F3F3F"/>
                          <w:bottom w:val="single" w:sz="7.642744" w:space="0" w:color="3F3F3F"/>
                          <w:left w:val="single" w:sz="15.285488" w:space="0" w:color="282828"/>
                          <w:right w:val="single" w:sz="3.821368" w:space="0" w:color="4B4B4B"/>
                        </w:tcBorders>
                      </w:tcPr>
                      <w:p>
                        <w:pPr>
                          <w:spacing w:before="0" w:after="0" w:line="196" w:lineRule="exact"/>
                          <w:ind w:left="13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6"/>
                            <w:position w:val="1"/>
                          </w:rPr>
                          <w:t>1084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F3F3F"/>
                          <w:bottom w:val="single" w:sz="7.642744" w:space="0" w:color="3F3F3F"/>
                          <w:left w:val="single" w:sz="3.821368" w:space="0" w:color="4B4B4B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0" w:after="0" w:line="196" w:lineRule="exact"/>
                          <w:ind w:left="8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  <w:position w:val="1"/>
                          </w:rPr>
                          <w:t>2ll800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3F"/>
                          <w:bottom w:val="single" w:sz="7.642744" w:space="0" w:color="3F3F3F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26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,llyropo'IH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6"/>
                          </w:rPr>
                          <w:t>o6ase3e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2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"/>
                            <w:w w:val="7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AOMahiiX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MCHIIUB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F3F3F"/>
                          <w:bottom w:val="single" w:sz="7.642744" w:space="0" w:color="3F3F3F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F3F3F"/>
                          <w:bottom w:val="single" w:sz="7.642744" w:space="0" w:color="3F3F3F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F3F3F"/>
                          <w:bottom w:val="single" w:sz="7.642744" w:space="0" w:color="3F3F44"/>
                          <w:left w:val="single" w:sz="15.285488" w:space="0" w:color="282828"/>
                          <w:right w:val="single" w:sz="3.821368" w:space="0" w:color="4B4B4B"/>
                        </w:tcBorders>
                      </w:tcPr>
                      <w:p>
                        <w:pPr>
                          <w:spacing w:before="0" w:after="0" w:line="191" w:lineRule="exact"/>
                          <w:ind w:left="13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76"/>
                          </w:rPr>
                          <w:t>1085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F3F3F"/>
                          <w:bottom w:val="single" w:sz="7.642744" w:space="0" w:color="3F3F44"/>
                          <w:left w:val="single" w:sz="3.821368" w:space="0" w:color="4B4B4B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0" w:after="0" w:line="191" w:lineRule="exact"/>
                          <w:ind w:left="8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-26"/>
                            <w:w w:val="115"/>
                            <w:position w:val="1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67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-7"/>
                            <w:w w:val="67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84"/>
                            <w:position w:val="1"/>
                          </w:rPr>
                          <w:t>900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3F"/>
                          <w:bottom w:val="single" w:sz="7.642744" w:space="0" w:color="3F3F44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21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,llyropo•m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0"/>
                          </w:rPr>
                          <w:t>o6aeC3e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3a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1"/>
                          </w:rPr>
                          <w:t>cjJHHal!cnjcK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00"/>
                          </w:rPr>
                          <w:t>nH311Hre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F3F3F"/>
                          <w:bottom w:val="single" w:sz="7.642744" w:space="0" w:color="3F3F44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F3F3F"/>
                          <w:bottom w:val="single" w:sz="7.642744" w:space="0" w:color="3F3F44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F3F44"/>
                          <w:bottom w:val="single" w:sz="7.642744" w:space="0" w:color="4B4B4B"/>
                          <w:left w:val="single" w:sz="15.285488" w:space="0" w:color="282828"/>
                          <w:right w:val="single" w:sz="3.821368" w:space="0" w:color="4B4B4B"/>
                        </w:tcBorders>
                      </w:tcPr>
                      <w:p>
                        <w:pPr>
                          <w:spacing w:before="0" w:after="0" w:line="196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78"/>
                          </w:rPr>
                          <w:t>1086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F3F44"/>
                          <w:bottom w:val="single" w:sz="7.642744" w:space="0" w:color="383838"/>
                          <w:left w:val="single" w:sz="3.821368" w:space="0" w:color="4B4B4B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0" w:after="0" w:line="196" w:lineRule="exact"/>
                          <w:ind w:left="8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75"/>
                          </w:rPr>
                          <w:t>212000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44"/>
                          <w:bottom w:val="single" w:sz="7.642744" w:space="0" w:color="383838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3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CI'PAHE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(YrOPO'-JH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OSABE3E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16"/>
                          </w:rPr>
                          <w:t>(oa1087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64"/>
                          </w:rPr>
                          <w:t>.11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6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4"/>
                            <w:w w:val="6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04"/>
                          </w:rPr>
                          <w:t>1092)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F3F44"/>
                          <w:bottom w:val="single" w:sz="7.642744" w:space="0" w:color="383838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F3F44"/>
                          <w:bottom w:val="single" w:sz="7.642744" w:space="0" w:color="383838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B4B4B"/>
                          <w:bottom w:val="single" w:sz="7.642744" w:space="0" w:color="3F3F3F"/>
                          <w:left w:val="single" w:sz="15.285488" w:space="0" w:color="282828"/>
                          <w:right w:val="single" w:sz="3.821368" w:space="0" w:color="4B4B4B"/>
                        </w:tcBorders>
                      </w:tcPr>
                      <w:p>
                        <w:pPr>
                          <w:spacing w:before="86" w:after="0" w:line="240" w:lineRule="auto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64646"/>
                            <w:spacing w:val="0"/>
                            <w:w w:val="79"/>
                          </w:rPr>
                          <w:t>1087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3.821368" w:space="0" w:color="4B4B4B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212100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17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99"/>
                          </w:rPr>
                          <w:t>,llyrOpo'IH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</w:rPr>
                          <w:t>CTp3H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9"/>
                            <w:w w:val="8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</w:rPr>
                          <w:t>003Be3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6"/>
                            <w:w w:val="8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2"/>
                            <w:w w:val="8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6"/>
                            <w:w w:val="7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eMHTOBaHilX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2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xapntj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75"/>
                            <w:i/>
                          </w:rPr>
                          <w:t>OJJ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76"/>
                            <w:i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-22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3"/>
                          </w:rPr>
                          <w:t>BpeJlHOCTI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6"/>
                            <w:w w:val="83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69"/>
                            <w:w w:val="83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23"/>
                            <w:w w:val="8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83"/>
                          </w:rPr>
                          <w:t>3y:JeB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6"/>
                            <w:w w:val="8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aKUIIja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7.642744" w:space="0" w:color="444444"/>
                          <w:right w:val="single" w:sz="7.642744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7.642744" w:space="0" w:color="3B3B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F3F3F"/>
                          <w:bottom w:val="single" w:sz="7.642744" w:space="0" w:color="909090"/>
                          <w:left w:val="single" w:sz="15.285488" w:space="0" w:color="282828"/>
                          <w:right w:val="nil" w:sz="6" w:space="0" w:color="auto"/>
                        </w:tcBorders>
                      </w:tcPr>
                      <w:p>
                        <w:pPr>
                          <w:spacing w:before="81" w:after="0" w:line="240" w:lineRule="auto"/>
                          <w:ind w:left="13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6"/>
                          </w:rPr>
                          <w:t>1088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F3F3F"/>
                          <w:bottom w:val="single" w:sz="7.642744" w:space="0" w:color="909090"/>
                          <w:left w:val="nil" w:sz="6" w:space="0" w:color="auto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81" w:after="0" w:line="240" w:lineRule="auto"/>
                          <w:ind w:left="7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212200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3F"/>
                          <w:bottom w:val="single" w:sz="7.642744" w:space="0" w:color="6B6B6B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21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06aee&gt;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9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5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0"/>
                            <w:w w:val="95"/>
                          </w:rPr>
                          <w:t>,Qyropo'IHIIX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-3"/>
                            <w:w w:val="9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1"/>
                          </w:rPr>
                          <w:t>"'J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1"/>
                          </w:rPr>
                          <w:t>eAI!T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75"/>
                            <w:i/>
                          </w:rPr>
                          <w:t>OJJ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76"/>
                            <w:i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-17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100"/>
                          </w:rPr>
                          <w:t>CTp311HX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2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sna,qa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909090"/>
                          <w:bottom w:val="single" w:sz="7.642744" w:space="0" w:color="3B3B3B"/>
                          <w:left w:val="single" w:sz="15.285488" w:space="0" w:color="282828"/>
                          <w:right w:val="single" w:sz="3.821368" w:space="0" w:color="747474"/>
                        </w:tcBorders>
                      </w:tcPr>
                      <w:p>
                        <w:pPr>
                          <w:spacing w:before="76" w:after="0" w:line="240" w:lineRule="auto"/>
                          <w:ind w:left="13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8"/>
                          </w:rPr>
                          <w:t>1089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909090"/>
                          <w:bottom w:val="single" w:sz="7.642744" w:space="0" w:color="3B3B3B"/>
                          <w:left w:val="single" w:sz="3.821368" w:space="0" w:color="747474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66" w:after="0" w:line="240" w:lineRule="auto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-26"/>
                            <w:w w:val="127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2"/>
                            <w:w w:val="53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80"/>
                          </w:rPr>
                          <w:t>2300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6B6B6B"/>
                          <w:bottom w:val="single" w:sz="7.642744" w:space="0" w:color="3B3B3B"/>
                          <w:left w:val="single" w:sz="11.464112" w:space="0" w:color="3B3B3B"/>
                          <w:right w:val="single" w:sz="7.642744" w:space="0" w:color="3B3B3B"/>
                        </w:tcBorders>
                      </w:tcPr>
                      <w:p>
                        <w:pPr>
                          <w:spacing w:before="7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06aeeJe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0"/>
                            <w:w w:val="88"/>
                          </w:rPr>
                          <w:t>.QYfOpo'IHHX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-2"/>
                            <w:w w:val="8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6"/>
                          </w:rPr>
                          <w:t>Kpe,!l.lfT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80"/>
                            <w:i/>
                          </w:rPr>
                          <w:t>OJJ.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2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8"/>
                          </w:rPr>
                          <w:t>MynTHnarepallllltX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6"/>
                            <w:w w:val="9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8"/>
                          </w:rPr>
                          <w:t>llliCTHl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1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'UHja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44444"/>
                          <w:bottom w:val="single" w:sz="7.642744" w:space="0" w:color="3B3B3B"/>
                          <w:left w:val="single" w:sz="7.642744" w:space="0" w:color="3B3B3B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44444"/>
                          <w:bottom w:val="single" w:sz="7.642744" w:space="0" w:color="3B3B3B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B3B3B"/>
                          <w:bottom w:val="single" w:sz="7.642744" w:space="0" w:color="3F3F3F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81" w:after="0" w:line="240" w:lineRule="auto"/>
                          <w:ind w:left="13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9"/>
                          </w:rPr>
                          <w:t>1090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B3B3B"/>
                          <w:bottom w:val="single" w:sz="7.642744" w:space="0" w:color="3F3F3F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71" w:after="0" w:line="240" w:lineRule="auto"/>
                          <w:ind w:left="8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212400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B3B3B"/>
                          <w:bottom w:val="single" w:sz="7.642744" w:space="0" w:color="3F3F3F"/>
                          <w:left w:val="single" w:sz="11.464112" w:space="0" w:color="3B3B3B"/>
                          <w:right w:val="single" w:sz="7.642744" w:space="0" w:color="3B3B3B"/>
                        </w:tcBorders>
                      </w:tcPr>
                      <w:p>
                        <w:pPr>
                          <w:spacing w:before="21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06aeeJe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</w:rPr>
                          <w:t>OCUOBY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"/>
                            <w:w w:val="7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6"/>
                          </w:rPr>
                          <w:t>JIYTOpo'IHHX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"/>
                            <w:w w:val="8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8"/>
                          </w:rPr>
                          <w:t>Kpe,!l.lfT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9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80"/>
                            <w:i/>
                          </w:rPr>
                          <w:t>OIJ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81"/>
                            <w:i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-18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5B5B5B"/>
                            <w:spacing w:val="0"/>
                            <w:w w:val="103"/>
                          </w:rPr>
                          <w:t>CTpaHBX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2" w:after="0" w:line="240" w:lineRule="auto"/>
                          <w:ind w:left="38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0"/>
                          </w:rPr>
                          <w:t>nocnoBHHX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7"/>
                            <w:w w:val="9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6aHa.N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B3B3B"/>
                          <w:bottom w:val="single" w:sz="7.642744" w:space="0" w:color="3F3F3F"/>
                          <w:left w:val="single" w:sz="7.642744" w:space="0" w:color="3B3B3B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B3B3B"/>
                          <w:bottom w:val="single" w:sz="7.642744" w:space="0" w:color="3F3F3F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F3F3F"/>
                          <w:bottom w:val="single" w:sz="7.642744" w:space="0" w:color="4B4B4B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90" w:after="0" w:line="240" w:lineRule="auto"/>
                          <w:ind w:left="13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4"/>
                          </w:rPr>
                          <w:t>1091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F3F3F"/>
                          <w:bottom w:val="single" w:sz="7.642744" w:space="0" w:color="2F2F2F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90" w:after="0" w:line="240" w:lineRule="auto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212500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11.464112" w:space="0" w:color="3B3B3B"/>
                          <w:right w:val="single" w:sz="7.642744" w:space="0" w:color="3B3B3B"/>
                        </w:tcBorders>
                      </w:tcPr>
                      <w:p>
                        <w:pPr>
                          <w:spacing w:before="21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06aseJe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12"/>
                            <w:w w:val="14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,QyropO'IHIIX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6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2"/>
                          </w:rPr>
                          <w:t>KpenHT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6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64646"/>
                            <w:spacing w:val="0"/>
                            <w:w w:val="75"/>
                            <w:i/>
                          </w:rPr>
                          <w:t>OJJ.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64646"/>
                            <w:spacing w:val="-3"/>
                            <w:w w:val="75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464646"/>
                            <w:spacing w:val="0"/>
                            <w:w w:val="131"/>
                          </w:rPr>
                          <w:t>OCTaJIID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464646"/>
                            <w:spacing w:val="0"/>
                            <w:w w:val="13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1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82"/>
                          </w:rPr>
                          <w:t>CTpaHHX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1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KpeJlHTOpa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3B3B3B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B4B4B"/>
                          <w:bottom w:val="single" w:sz="7.642744" w:space="0" w:color="383838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86" w:after="0" w:line="240" w:lineRule="auto"/>
                          <w:ind w:left="11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80"/>
                          </w:rPr>
                          <w:t>1093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2F2F2F"/>
                          <w:bottom w:val="single" w:sz="7.642744" w:space="0" w:color="383838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86" w:after="0" w:line="240" w:lineRule="auto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77"/>
                          </w:rPr>
                          <w:t>213000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444444"/>
                          <w:bottom w:val="single" w:sz="7.642744" w:space="0" w:color="383838"/>
                          <w:left w:val="single" w:sz="11.464112" w:space="0" w:color="3B3B3B"/>
                          <w:right w:val="single" w:sz="7.642744" w:space="0" w:color="3B3B3B"/>
                        </w:tcBorders>
                      </w:tcPr>
                      <w:p>
                        <w:pPr>
                          <w:spacing w:before="0" w:after="0" w:line="186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0"/>
                            <w:position w:val="1"/>
                          </w:rPr>
                          <w:t>.l{Yr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-9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-2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  <w:position w:val="1"/>
                          </w:rPr>
                          <w:t>OlfHE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32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  <w:position w:val="1"/>
                          </w:rPr>
                          <w:t>OJ&gt;AB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7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0"/>
                            <w:position w:val="1"/>
                          </w:rPr>
                          <w:t>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13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343434"/>
                            <w:spacing w:val="0"/>
                            <w:w w:val="100"/>
                            <w:position w:val="1"/>
                          </w:rPr>
                          <w:t>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343434"/>
                            <w:spacing w:val="-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6"/>
                            <w:position w:val="1"/>
                          </w:rPr>
                          <w:t>OCBOBY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3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w w:val="103"/>
                          </w:rPr>
                          <w:t>rAPABlJ,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5"/>
                            <w:w w:val="10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51515"/>
                            <w:spacing w:val="-4"/>
                            <w:w w:val="14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9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11"/>
                          </w:rPr>
                          <w:t>(1094)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44444"/>
                          <w:bottom w:val="single" w:sz="7.642744" w:space="0" w:color="383838"/>
                          <w:left w:val="single" w:sz="7.642744" w:space="0" w:color="3B3B3B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44444"/>
                          <w:bottom w:val="single" w:sz="7.642744" w:space="0" w:color="383838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83838"/>
                          <w:bottom w:val="single" w:sz="7.642744" w:space="0" w:color="383838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76" w:after="0" w:line="240" w:lineRule="auto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6"/>
                          </w:rPr>
                          <w:t>1094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83838"/>
                          <w:bottom w:val="single" w:sz="7.642744" w:space="0" w:color="383838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6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213100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83838"/>
                          <w:bottom w:val="single" w:sz="7.642744" w:space="0" w:color="383838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3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,llyropoqa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o6asC3e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0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ocHosy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17"/>
                          </w:rPr>
                          <w:t>rapal!llllja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83838"/>
                          <w:bottom w:val="single" w:sz="7.642744" w:space="0" w:color="383838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83838"/>
                          <w:bottom w:val="single" w:sz="7.642744" w:space="0" w:color="383838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90" w:after="0" w:line="240" w:lineRule="auto"/>
                          <w:ind w:left="10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51515"/>
                            <w:spacing w:val="-32"/>
                            <w:w w:val="100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100"/>
                          </w:rPr>
                          <w:t>095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81" w:after="0" w:line="240" w:lineRule="auto"/>
                          <w:ind w:left="6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77"/>
                          </w:rPr>
                          <w:t>214000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82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  <w:position w:val="1"/>
                          </w:rPr>
                          <w:t>OoABE3E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13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343434"/>
                            <w:spacing w:val="0"/>
                            <w:w w:val="100"/>
                            <w:position w:val="1"/>
                          </w:rPr>
                          <w:t>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343434"/>
                            <w:spacing w:val="-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  <w:position w:val="1"/>
                          </w:rPr>
                          <w:t>OCBOB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  <w:position w:val="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2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9"/>
                            <w:position w:val="1"/>
                          </w:rPr>
                          <w:t>OTWI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2"/>
                            <w:w w:val="109"/>
                            <w:position w:val="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9"/>
                            <w:position w:val="1"/>
                          </w:rPr>
                          <w:t>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2"/>
                            <w:w w:val="109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9"/>
                            <w:position w:val="1"/>
                          </w:rPr>
                          <w:t>rJIABHHIU: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2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3"/>
                            <w:position w:val="1"/>
                          </w:rPr>
                          <w:t>3A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3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CliHBAHCllJCKB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16"/>
                          </w:rPr>
                          <w:t>JIH3IIB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17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6"/>
                            <w:w w:val="156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15"/>
                            <w:w w:val="13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11"/>
                          </w:rPr>
                          <w:t>096)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83838"/>
                          <w:bottom w:val="single" w:sz="7.642744" w:space="0" w:color="3F3F3F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86" w:after="0" w:line="240" w:lineRule="auto"/>
                          <w:ind w:left="11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8"/>
                          </w:rPr>
                          <w:t>1096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6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214100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3F"/>
                          <w:bottom w:val="single" w:sz="7.642744" w:space="0" w:color="2F2F34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06aee&gt;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9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5"/>
                            <w:w w:val="7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OTRnar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9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7"/>
                          </w:rPr>
                          <w:t>rnasHHUe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137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13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-9"/>
                            <w:w w:val="13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7"/>
                          </w:rPr>
                          <w:t>cpaaaucujcK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nH3HHr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F3F3F"/>
                          <w:bottom w:val="single" w:sz="7.642744" w:space="0" w:color="444444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0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44444"/>
                          <w:bottom w:val="single" w:sz="7.642744" w:space="0" w:color="3B3B3B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83" w:after="0" w:line="240" w:lineRule="auto"/>
                          <w:ind w:left="10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81"/>
                          </w:rPr>
                          <w:t>1097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444444"/>
                          <w:bottom w:val="single" w:sz="7.642744" w:space="0" w:color="3B3B3B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83" w:after="0" w:line="240" w:lineRule="auto"/>
                          <w:ind w:left="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77"/>
                          </w:rPr>
                          <w:t>215000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2F2F34"/>
                          <w:bottom w:val="single" w:sz="7.642744" w:space="0" w:color="3B3B3B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69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93"/>
                          </w:rPr>
                          <w:t>OJ&gt;ABE3E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2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DO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4"/>
                            <w:w w:val="10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6"/>
                            <w:w w:val="10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1"/>
                            <w:w w:val="10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07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3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7"/>
                          </w:rPr>
                          <w:t>OTWI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7"/>
                            <w:w w:val="10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7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5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23"/>
                          </w:rPr>
                          <w:t>rAPABml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4"/>
                            <w:w w:val="12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9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6"/>
                          </w:rPr>
                          <w:t>DO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9" w:after="0" w:line="240" w:lineRule="auto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</w:rPr>
                          <w:t>KO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6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7"/>
                            <w:w w:val="1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28"/>
                          </w:rPr>
                          <w:t>P@J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15"/>
                            <w:w w:val="12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5"/>
                            <w:w w:val="106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14"/>
                          </w:rPr>
                          <w:t>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18"/>
                            <w:w w:val="11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0"/>
                            <w:w w:val="119"/>
                          </w:rPr>
                          <w:t>IM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B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10"/>
                          </w:rPr>
                          <w:t>TPABCAK@JAM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1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24"/>
                            <w:w w:val="1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10"/>
                          </w:rPr>
                          <w:t>(1098)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44444"/>
                          <w:bottom w:val="single" w:sz="7.642744" w:space="0" w:color="3B3B3B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44444"/>
                          <w:bottom w:val="single" w:sz="7.642744" w:space="0" w:color="3B3B3B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4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B3B3B"/>
                          <w:bottom w:val="single" w:sz="7.642744" w:space="0" w:color="484848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66" w:after="0" w:line="240" w:lineRule="auto"/>
                          <w:ind w:left="10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9"/>
                          </w:rPr>
                          <w:t>1098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B3B3B"/>
                          <w:bottom w:val="single" w:sz="7.642744" w:space="0" w:color="343438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57" w:after="0" w:line="240" w:lineRule="auto"/>
                          <w:ind w:left="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215100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B3B3B"/>
                          <w:bottom w:val="single" w:sz="7.642744" w:space="0" w:color="343438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47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w w:val="99"/>
                          </w:rPr>
                          <w:t>06aee&gt;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7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0"/>
                            <w:w w:val="109"/>
                          </w:rPr>
                          <w:t>OTMaTa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B5B5B"/>
                            <w:spacing w:val="-5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rapaHuHja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KOMepLtHjanHH!Ii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2" w:after="0" w:line="146" w:lineRule="exact"/>
                          <w:ind w:left="-10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87"/>
                            <w:position w:val="-1"/>
                          </w:rPr>
                          <w:t>ITOaHcaKll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8"/>
                            <w:w w:val="87"/>
                            <w:position w:val="-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65"/>
                            <w:w w:val="87"/>
                            <w:position w:val="-1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87"/>
                            <w:position w:val="-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13"/>
                            <w:w w:val="87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  <w:position w:val="-1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B3B3B"/>
                          <w:bottom w:val="single" w:sz="7.642744" w:space="0" w:color="343438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B3B3B"/>
                          <w:bottom w:val="single" w:sz="7.642744" w:space="0" w:color="343438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84848"/>
                          <w:bottom w:val="single" w:sz="7.642744" w:space="0" w:color="3F3F3F"/>
                          <w:left w:val="single" w:sz="15.285488" w:space="0" w:color="282828"/>
                          <w:right w:val="single" w:sz="3.821368" w:space="0" w:color="3F3F3F"/>
                        </w:tcBorders>
                      </w:tcPr>
                      <w:p>
                        <w:pPr>
                          <w:spacing w:before="0" w:after="0" w:line="201" w:lineRule="exact"/>
                          <w:ind w:left="9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80"/>
                          </w:rPr>
                          <w:t>1099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43438"/>
                          <w:bottom w:val="single" w:sz="7.642744" w:space="0" w:color="3F3F3F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0" w:after="0" w:line="201" w:lineRule="exact"/>
                          <w:ind w:left="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77"/>
                          </w:rPr>
                          <w:t>220000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43438"/>
                          <w:bottom w:val="single" w:sz="7.642744" w:space="0" w:color="3F3F3F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84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10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8"/>
                            <w:w w:val="11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18"/>
                            <w:w w:val="11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10"/>
                          </w:rPr>
                          <w:t>TK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10"/>
                            <w:w w:val="11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1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15"/>
                            <w:w w:val="11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10"/>
                          </w:rPr>
                          <w:t>'IRE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5"/>
                            <w:w w:val="1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97"/>
                          </w:rPr>
                          <w:t>OJ&gt;ABE3E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10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26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33"/>
                            <w:w w:val="12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17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B5B5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B5B5B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00"/>
                          </w:rPr>
                          <w:t>1109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B5B5B"/>
                            <w:spacing w:val="11"/>
                            <w:w w:val="118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151515"/>
                            <w:spacing w:val="-15"/>
                            <w:w w:val="16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07"/>
                          </w:rPr>
                          <w:t>116)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43438"/>
                          <w:bottom w:val="single" w:sz="7.642744" w:space="0" w:color="3F3F3F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43438"/>
                          <w:bottom w:val="single" w:sz="7.642744" w:space="0" w:color="3F3F3F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3F3F3F"/>
                          <w:bottom w:val="single" w:sz="7.642744" w:space="0" w:color="444448"/>
                          <w:left w:val="single" w:sz="11.464112" w:space="0" w:color="2B2B2B"/>
                          <w:right w:val="single" w:sz="3.821368" w:space="0" w:color="3F3F3F"/>
                        </w:tcBorders>
                      </w:tcPr>
                      <w:p>
                        <w:pPr>
                          <w:spacing w:before="76" w:after="0" w:line="240" w:lineRule="auto"/>
                          <w:ind w:left="9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79"/>
                          </w:rPr>
                          <w:t>1100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F3F3F"/>
                          <w:bottom w:val="single" w:sz="7.642744" w:space="0" w:color="343434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66" w:after="0" w:line="240" w:lineRule="auto"/>
                          <w:ind w:left="4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78"/>
                          </w:rPr>
                          <w:t>221000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3F"/>
                          <w:bottom w:val="single" w:sz="7.642744" w:space="0" w:color="343434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52" w:lineRule="exact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</w:rPr>
                          <w:t>KPATKOPO'-JRE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92"/>
                          </w:rPr>
                          <w:t>,ZJ.OMAliE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-8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43434"/>
                            <w:spacing w:val="0"/>
                            <w:w w:val="100"/>
                          </w:rPr>
                          <w:t>OJ&gt;ABE3E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6" w:after="0" w:line="146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80"/>
                            <w:position w:val="-1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80"/>
                            <w:position w:val="-1"/>
                          </w:rPr>
                          <w:t>OA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6"/>
                            <w:w w:val="8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13"/>
                            <w:position w:val="-1"/>
                          </w:rPr>
                          <w:t>1101ao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19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0"/>
                            <w:w w:val="107"/>
                            <w:position w:val="-1"/>
                          </w:rPr>
                          <w:t>1108)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F3F3F"/>
                          <w:bottom w:val="single" w:sz="7.642744" w:space="0" w:color="343434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F3F3F"/>
                          <w:bottom w:val="single" w:sz="7.642744" w:space="0" w:color="343434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44448"/>
                          <w:bottom w:val="single" w:sz="7.642744" w:space="0" w:color="484848"/>
                          <w:left w:val="single" w:sz="11.464112" w:space="0" w:color="2B2B2B"/>
                          <w:right w:val="single" w:sz="3.821368" w:space="0" w:color="3F3F3F"/>
                        </w:tcBorders>
                      </w:tcPr>
                      <w:p>
                        <w:pPr>
                          <w:spacing w:before="86" w:after="0" w:line="240" w:lineRule="auto"/>
                          <w:ind w:left="9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w w:val="80"/>
                          </w:rPr>
                          <w:t>11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-17"/>
                            <w:w w:val="80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43434"/>
                            <w:spacing w:val="0"/>
                            <w:w w:val="53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43434"/>
                          <w:bottom w:val="single" w:sz="7.642744" w:space="0" w:color="2F2F2F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86" w:after="0" w:line="240" w:lineRule="auto"/>
                          <w:ind w:left="4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221100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43434"/>
                          <w:bottom w:val="single" w:sz="7.642744" w:space="0" w:color="444444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17" w:after="0" w:line="240" w:lineRule="auto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w w:val="110"/>
                          </w:rPr>
                          <w:t>Kpanopoqa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w w:val="11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noMahe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9"/>
                          </w:rPr>
                          <w:t>06aBC3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8"/>
                            <w:w w:val="8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0"/>
                          </w:rPr>
                          <w:t>OCH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0"/>
                            <w:w w:val="8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343434"/>
                            <w:spacing w:val="-5"/>
                            <w:w w:val="8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"/>
                            <w:w w:val="8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81"/>
                          </w:rPr>
                          <w:t>eMJITOBBHHX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05" w:lineRule="exact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</w:rPr>
                          <w:t>xapntia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B5B5B"/>
                            <w:spacing w:val="0"/>
                            <w:w w:val="86"/>
                            <w:i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B5B5B"/>
                            <w:spacing w:val="-29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1"/>
                          </w:rPr>
                          <w:t>BpeJlHOCTH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1"/>
                            <w:w w:val="8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1"/>
                          </w:rPr>
                          <w:t>H3y:JeB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21"/>
                            <w:w w:val="8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1"/>
                          </w:rPr>
                          <w:t>BJ&lt;LIHja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43434"/>
                          <w:bottom w:val="single" w:sz="7.642744" w:space="0" w:color="444444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43434"/>
                          <w:bottom w:val="single" w:sz="7.642744" w:space="0" w:color="444444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666" w:type="dxa"/>
                        <w:tcBorders>
                          <w:top w:val="single" w:sz="7.642744" w:space="0" w:color="484848"/>
                          <w:bottom w:val="single" w:sz="11.464112" w:space="0" w:color="4B4B4B"/>
                          <w:left w:val="single" w:sz="11.464112" w:space="0" w:color="2B2B2B"/>
                          <w:right w:val="single" w:sz="3.821368" w:space="0" w:color="3F3F3F"/>
                        </w:tcBorders>
                      </w:tcPr>
                      <w:p>
                        <w:pPr>
                          <w:spacing w:before="81" w:after="0" w:line="240" w:lineRule="auto"/>
                          <w:ind w:left="9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9"/>
                          </w:rPr>
                          <w:t>1102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2F2F2F"/>
                          <w:bottom w:val="single" w:sz="7.642744" w:space="0" w:color="343434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71" w:after="0" w:line="240" w:lineRule="auto"/>
                          <w:ind w:left="4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221200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444444"/>
                          <w:bottom w:val="single" w:sz="7.642744" w:space="0" w:color="343434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75" w:lineRule="exact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  <w:position w:val="1"/>
                          </w:rPr>
                          <w:t>06aaeJe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11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100"/>
                            <w:position w:val="1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15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  <w:position w:val="1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5"/>
                            <w:position w:val="1"/>
                          </w:rPr>
                          <w:t>KpaTKOpo'lliHX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6"/>
                            <w:position w:val="1"/>
                          </w:rPr>
                          <w:t>KpenHTa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B5B5B"/>
                            <w:spacing w:val="0"/>
                            <w:w w:val="86"/>
                            <w:i/>
                            <w:position w:val="1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B5B5B"/>
                            <w:spacing w:val="-29"/>
                            <w:w w:val="100"/>
                            <w:i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5"/>
                            <w:position w:val="1"/>
                          </w:rPr>
                          <w:t>OCTaJJHX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28" w:after="0" w:line="240" w:lineRule="auto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88"/>
                          </w:rPr>
                          <w:t>BHBo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89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7"/>
                          </w:rPr>
                          <w:t>anacrn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444444"/>
                          <w:bottom w:val="single" w:sz="7.642744" w:space="0" w:color="343434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444444"/>
                          <w:bottom w:val="single" w:sz="7.642744" w:space="0" w:color="343434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666" w:type="dxa"/>
                        <w:tcBorders>
                          <w:top w:val="single" w:sz="11.464112" w:space="0" w:color="4B4B4B"/>
                          <w:bottom w:val="single" w:sz="11.464112" w:space="0" w:color="484848"/>
                          <w:left w:val="single" w:sz="11.464112" w:space="0" w:color="2B2B2B"/>
                          <w:right w:val="single" w:sz="3.821368" w:space="0" w:color="3F3F3F"/>
                        </w:tcBorders>
                      </w:tcPr>
                      <w:p>
                        <w:pPr>
                          <w:spacing w:before="81" w:after="0" w:line="240" w:lineRule="auto"/>
                          <w:ind w:left="10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16"/>
                            <w:w w:val="53"/>
                          </w:rPr>
                          <w:t>I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6"/>
                          </w:rPr>
                          <w:t>103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343434"/>
                          <w:bottom w:val="single" w:sz="7.642744" w:space="0" w:color="232323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86" w:after="0" w:line="240" w:lineRule="auto"/>
                          <w:ind w:left="4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7"/>
                          </w:rPr>
                          <w:t>221300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43434"/>
                          <w:bottom w:val="single" w:sz="7.642744" w:space="0" w:color="3F3F3F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80" w:lineRule="exact"/>
                          <w:ind w:right="-49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93"/>
                            <w:position w:val="1"/>
                          </w:rPr>
                          <w:t>06aBC3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94"/>
                            <w:position w:val="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  <w:position w:val="1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5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  <w:position w:val="1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"/>
                            <w:w w:val="76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2"/>
                            <w:position w:val="1"/>
                          </w:rPr>
                          <w:t>KpaTKOpo'IHIIX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"/>
                            <w:w w:val="92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6"/>
                            <w:position w:val="1"/>
                          </w:rPr>
                          <w:t>"'J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7"/>
                            <w:position w:val="1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6"/>
                            <w:position w:val="1"/>
                          </w:rPr>
                          <w:t>e,!l.lfTa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B5B5B"/>
                            <w:spacing w:val="0"/>
                            <w:w w:val="86"/>
                            <w:i/>
                            <w:position w:val="1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B5B5B"/>
                            <w:spacing w:val="-29"/>
                            <w:w w:val="100"/>
                            <w:i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4"/>
                            <w:position w:val="1"/>
                          </w:rPr>
                          <w:t>noMaJiHx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22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747274"/>
                            <w:spacing w:val="0"/>
                            <w:w w:val="100"/>
                            <w:position w:val="1"/>
                          </w:rPr>
                          <w:t>jaaHHX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28" w:after="0" w:line="240" w:lineRule="auto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2"/>
                          </w:rPr>
                          <w:t>cjJIIBaHCHjCKIIX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3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HHCTHT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'WijB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343434"/>
                          <w:bottom w:val="single" w:sz="7.642744" w:space="0" w:color="2B2B2B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343434"/>
                          <w:bottom w:val="single" w:sz="7.642744" w:space="0" w:color="2B2B2B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666" w:type="dxa"/>
                        <w:tcBorders>
                          <w:top w:val="single" w:sz="11.464112" w:space="0" w:color="484848"/>
                          <w:bottom w:val="single" w:sz="7.642744" w:space="0" w:color="3B3B3B"/>
                          <w:left w:val="single" w:sz="11.464112" w:space="0" w:color="2B2B2B"/>
                          <w:right w:val="single" w:sz="3.821368" w:space="0" w:color="3F3F3F"/>
                        </w:tcBorders>
                      </w:tcPr>
                      <w:p>
                        <w:pPr>
                          <w:spacing w:before="78" w:after="0" w:line="240" w:lineRule="auto"/>
                          <w:ind w:left="9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6"/>
                          </w:rPr>
                          <w:t>1104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7.642744" w:space="0" w:color="232323"/>
                          <w:bottom w:val="single" w:sz="7.642744" w:space="0" w:color="3B3B3B"/>
                          <w:left w:val="single" w:sz="3.821368" w:space="0" w:color="3F3F3F"/>
                          <w:right w:val="single" w:sz="11.464112" w:space="0" w:color="3B3B3B"/>
                        </w:tcBorders>
                      </w:tcPr>
                      <w:p>
                        <w:pPr>
                          <w:spacing w:before="83" w:after="0" w:line="240" w:lineRule="auto"/>
                          <w:ind w:left="3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B5B5B"/>
                            <w:spacing w:val="0"/>
                            <w:w w:val="78"/>
                          </w:rPr>
                          <w:t>221400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36" w:type="dxa"/>
                        <w:tcBorders>
                          <w:top w:val="single" w:sz="7.642744" w:space="0" w:color="3F3F3F"/>
                          <w:bottom w:val="single" w:sz="7.642744" w:space="0" w:color="3B3B3B"/>
                          <w:left w:val="single" w:sz="11.464112" w:space="0" w:color="3B3B3B"/>
                          <w:right w:val="single" w:sz="7.642744" w:space="0" w:color="444444"/>
                        </w:tcBorders>
                      </w:tcPr>
                      <w:p>
                        <w:pPr>
                          <w:spacing w:before="0" w:after="0" w:line="177" w:lineRule="exact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w w:val="98"/>
                            <w:position w:val="1"/>
                          </w:rPr>
                          <w:t>06asC3e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  <w:position w:val="1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5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76"/>
                            <w:position w:val="1"/>
                          </w:rPr>
                          <w:t>OCHOBY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1"/>
                            <w:w w:val="76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93"/>
                            <w:position w:val="1"/>
                          </w:rPr>
                          <w:t>KpaTKOpo'IHIIX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6"/>
                            <w:w w:val="93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88"/>
                            <w:position w:val="1"/>
                          </w:rPr>
                          <w:t>Kpe,!l.lfTa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-19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B5B5B"/>
                            <w:spacing w:val="0"/>
                            <w:w w:val="86"/>
                            <w:i/>
                            <w:position w:val="1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B5B5B"/>
                            <w:spacing w:val="-29"/>
                            <w:w w:val="100"/>
                            <w:i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  <w:position w:val="1"/>
                          </w:rPr>
                          <w:t>noMaJiHx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28" w:after="0" w:line="240" w:lineRule="auto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4"/>
                          </w:rPr>
                          <w:t>nocnosHH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0"/>
                            <w:w w:val="94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64646"/>
                            <w:spacing w:val="-3"/>
                            <w:w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B5B5B"/>
                            <w:spacing w:val="0"/>
                            <w:w w:val="100"/>
                          </w:rPr>
                          <w:t>6aua.N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7.642744" w:space="0" w:color="2B2B2B"/>
                          <w:bottom w:val="single" w:sz="7.642744" w:space="0" w:color="3B3B3B"/>
                          <w:left w:val="single" w:sz="7.642744" w:space="0" w:color="444444"/>
                          <w:right w:val="single" w:sz="7.642744" w:space="0" w:color="3838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7.642744" w:space="0" w:color="2B2B2B"/>
                          <w:bottom w:val="single" w:sz="7.642744" w:space="0" w:color="3B3B3B"/>
                          <w:left w:val="single" w:sz="7.642744" w:space="0" w:color="38383B"/>
                          <w:right w:val="single" w:sz="15.285488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09" w:lineRule="exact"/>
        <w:ind w:left="852" w:right="-20"/>
        <w:jc w:val="left"/>
        <w:tabs>
          <w:tab w:pos="14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5B5B5B"/>
          <w:spacing w:val="0"/>
          <w:w w:val="78"/>
          <w:position w:val="1"/>
        </w:rPr>
        <w:t>1082</w:t>
      </w:r>
      <w:r>
        <w:rPr>
          <w:rFonts w:ascii="Courier New" w:hAnsi="Courier New" w:cs="Courier New" w:eastAsia="Courier New"/>
          <w:sz w:val="19"/>
          <w:szCs w:val="19"/>
          <w:color w:val="5B5B5B"/>
          <w:spacing w:val="-84"/>
          <w:w w:val="78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B5B5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B"/>
          <w:spacing w:val="0"/>
          <w:w w:val="78"/>
          <w:position w:val="1"/>
        </w:rPr>
        <w:t>211600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6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group style="position:absolute;margin-left:15.561419pt;margin-top:2.710638pt;width:.1pt;height:20.192872pt;mso-position-horizontal-relative:page;mso-position-vertical-relative:paragraph;z-index:-21763" coordorigin="311,54" coordsize="2,404">
            <v:shape style="position:absolute;left:311;top:54;width:2;height:404" coordorigin="311,54" coordsize="0,404" path="m311,458l311,54e" filled="f" stroked="t" strokeweight="3.19255pt" strokecolor="#EFEFE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color w:val="CAC8C6"/>
          <w:spacing w:val="0"/>
          <w:w w:val="53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pgSz w:w="11980" w:h="16880"/>
          <w:pgMar w:top="1580" w:bottom="280" w:left="1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0" w:after="0" w:line="173" w:lineRule="exact"/>
        <w:ind w:left="855" w:right="-20"/>
        <w:jc w:val="left"/>
        <w:tabs>
          <w:tab w:pos="1620" w:val="left"/>
          <w:tab w:pos="75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-5"/>
          <w:w w:val="176"/>
          <w:position w:val="-4"/>
        </w:rPr>
        <w:t>0</w:t>
      </w:r>
      <w:r>
        <w:rPr>
          <w:rFonts w:ascii="Arial" w:hAnsi="Arial" w:cs="Arial" w:eastAsia="Arial"/>
          <w:sz w:val="14"/>
          <w:szCs w:val="14"/>
          <w:color w:val="797979"/>
          <w:spacing w:val="-20"/>
          <w:w w:val="121"/>
          <w:position w:val="-4"/>
        </w:rPr>
        <w:t>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1"/>
          <w:position w:val="-4"/>
        </w:rPr>
        <w:t>H3K3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30"/>
          <w:position w:val="-4"/>
        </w:rPr>
        <w:t>6poj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color w:val="161616"/>
          <w:spacing w:val="-25"/>
          <w:w w:val="388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27"/>
          <w:position w:val="1"/>
        </w:rPr>
        <w:t>hnoc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80" w:h="16880"/>
          <w:pgMar w:top="1580" w:bottom="280" w:left="140" w:right="1680"/>
        </w:sectPr>
      </w:pPr>
      <w:rPr/>
    </w:p>
    <w:p>
      <w:pPr>
        <w:spacing w:before="12" w:after="0" w:line="240" w:lineRule="auto"/>
        <w:ind w:left="970" w:right="-73"/>
        <w:jc w:val="left"/>
        <w:tabs>
          <w:tab w:pos="156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2"/>
          <w:szCs w:val="22"/>
          <w:color w:val="494949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494949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494949"/>
          <w:spacing w:val="0"/>
          <w:w w:val="108"/>
          <w:position w:val="1"/>
        </w:rPr>
        <w:t>J;OJIT3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16"/>
        </w:rPr>
        <w:t>Onuc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68" w:lineRule="exact"/>
        <w:ind w:right="-20"/>
        <w:jc w:val="left"/>
        <w:tabs>
          <w:tab w:pos="20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94949"/>
          <w:spacing w:val="0"/>
          <w:w w:val="121"/>
          <w:position w:val="-1"/>
        </w:rPr>
        <w:t>flpen:oan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21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494949"/>
          <w:spacing w:val="3"/>
          <w:w w:val="121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21"/>
          <w:position w:val="-1"/>
        </w:rPr>
        <w:t>roanua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21"/>
          <w:position w:val="0"/>
        </w:rPr>
        <w:t>Te"yli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21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494949"/>
          <w:spacing w:val="9"/>
          <w:w w:val="12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21"/>
          <w:position w:val="0"/>
        </w:rPr>
        <w:t>roauua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  <w:cols w:num="3" w:equalWidth="0">
            <w:col w:w="1993" w:space="1905"/>
            <w:col w:w="392" w:space="2000"/>
            <w:col w:w="3870"/>
          </w:cols>
        </w:sectPr>
      </w:pPr>
      <w:rPr/>
    </w:p>
    <w:p>
      <w:pPr>
        <w:spacing w:before="73" w:after="0" w:line="240" w:lineRule="auto"/>
        <w:ind w:left="1066" w:right="-20"/>
        <w:jc w:val="left"/>
        <w:tabs>
          <w:tab w:pos="1720" w:val="left"/>
          <w:tab w:pos="4040" w:val="left"/>
          <w:tab w:pos="6920" w:val="left"/>
          <w:tab w:pos="88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585.843079pt;margin-top:504.195343pt;width:.1pt;height:193.626348pt;mso-position-horizontal-relative:page;mso-position-vertical-relative:page;z-index:-21761" coordorigin="11717,10084" coordsize="2,3873">
            <v:shape style="position:absolute;left:11717;top:10084;width:2;height:3873" coordorigin="11717,10084" coordsize="0,3873" path="m11717,13956l11717,10084e" filled="f" stroked="t" strokeweight="1.435304pt" strokecolor="#DBDBD4">
              <v:path arrowok="t"/>
            </v:shape>
          </v:group>
          <w10:wrap type="none"/>
        </w:pict>
      </w:r>
      <w:r>
        <w:rPr/>
        <w:pict>
          <v:group style="position:absolute;margin-left:19.137381pt;margin-top:842.082886pt;width:44.015975pt;height:.1pt;mso-position-horizontal-relative:page;mso-position-vertical-relative:page;z-index:-21760" coordorigin="383,16842" coordsize="880,2">
            <v:shape style="position:absolute;left:383;top:16842;width:880;height:2" coordorigin="383,16842" coordsize="880,0" path="m383,16842l1263,16842e" filled="f" stroked="t" strokeweight=".478435pt" strokecolor="#D8D8CF">
              <v:path arrowok="t"/>
            </v:shape>
          </v:group>
          <w10:wrap type="none"/>
        </w:pict>
      </w:r>
      <w:r>
        <w:rPr/>
        <w:pict>
          <v:group style="position:absolute;margin-left:40.188499pt;margin-top:105.680145pt;width:464.559905pt;height:573.928328pt;mso-position-horizontal-relative:page;mso-position-vertical-relative:page;z-index:-21759" coordorigin="804,2114" coordsize="9291,11479">
            <v:group style="position:absolute;left:938;top:2152;width:9138;height:2" coordorigin="938,2152" coordsize="9138,2">
              <v:shape style="position:absolute;left:938;top:2152;width:9138;height:2" coordorigin="938,2152" coordsize="9138,0" path="m938,2152l10076,2152e" filled="f" stroked="t" strokeweight="1.913738pt" strokecolor="#383838">
                <v:path arrowok="t"/>
              </v:shape>
            </v:group>
            <v:group style="position:absolute;left:861;top:2118;width:2;height:2368" coordorigin="861,2118" coordsize="2,2368">
              <v:shape style="position:absolute;left:861;top:2118;width:2;height:2368" coordorigin="861,2118" coordsize="0,2368" path="m861,4486l861,2118e" filled="f" stroked="t" strokeweight=".478435pt" strokecolor="#000000">
                <v:path arrowok="t"/>
              </v:shape>
            </v:group>
            <v:group style="position:absolute;left:2249;top:2118;width:2;height:441" coordorigin="2249,2118" coordsize="2,441">
              <v:shape style="position:absolute;left:2249;top:2118;width:2;height:441" coordorigin="2249,2118" coordsize="0,441" path="m2249,2559l2249,2118e" filled="f" stroked="t" strokeweight=".478435pt" strokecolor="#343434">
                <v:path arrowok="t"/>
              </v:shape>
            </v:group>
            <v:group style="position:absolute;left:6067;top:2118;width:2;height:355" coordorigin="6067,2118" coordsize="2,355">
              <v:shape style="position:absolute;left:6067;top:2118;width:2;height:355" coordorigin="6067,2118" coordsize="0,355" path="m6067,2473l6067,2118e" filled="f" stroked="t" strokeweight=".478435pt" strokecolor="#282828">
                <v:path arrowok="t"/>
              </v:shape>
            </v:group>
            <v:group style="position:absolute;left:10057;top:2138;width:2;height:1083" coordorigin="10057,2138" coordsize="2,1083">
              <v:shape style="position:absolute;left:10057;top:2138;width:2;height:1083" coordorigin="10057,2138" coordsize="0,1083" path="m10057,3221l10057,2138e" filled="f" stroked="t" strokeweight="1.913738pt" strokecolor="#383838">
                <v:path arrowok="t"/>
              </v:shape>
            </v:group>
            <v:group style="position:absolute;left:6067;top:2463;width:2;height:259" coordorigin="6067,2463" coordsize="2,259">
              <v:shape style="position:absolute;left:6067;top:2463;width:2;height:259" coordorigin="6067,2463" coordsize="0,259" path="m6067,2722l6067,2463e" filled="f" stroked="t" strokeweight=".478435pt" strokecolor="#000000">
                <v:path arrowok="t"/>
              </v:shape>
            </v:group>
            <v:group style="position:absolute;left:6057;top:2559;width:1990;height:2" coordorigin="6057,2559" coordsize="1990,2">
              <v:shape style="position:absolute;left:6057;top:2559;width:1990;height:2" coordorigin="6057,2559" coordsize="1990,0" path="m6057,2559l8047,2559e" filled="f" stroked="t" strokeweight=".478435pt" strokecolor="#575757">
                <v:path arrowok="t"/>
              </v:shape>
            </v:group>
            <v:group style="position:absolute;left:8038;top:2559;width:2009;height:2" coordorigin="8038,2559" coordsize="2009,2">
              <v:shape style="position:absolute;left:8038;top:2559;width:2009;height:2" coordorigin="8038,2559" coordsize="2009,0" path="m8038,2559l10047,2559e" filled="f" stroked="t" strokeweight=".478435pt" strokecolor="#444444">
                <v:path arrowok="t"/>
              </v:shape>
            </v:group>
            <v:group style="position:absolute;left:2249;top:2550;width:2;height:173" coordorigin="2249,2550" coordsize="2,173">
              <v:shape style="position:absolute;left:2249;top:2550;width:2;height:173" coordorigin="2249,2550" coordsize="0,173" path="m2249,2722l2249,2550e" filled="f" stroked="t" strokeweight=".478435pt" strokecolor="#000000">
                <v:path arrowok="t"/>
              </v:shape>
            </v:group>
            <v:group style="position:absolute;left:8047;top:2550;width:2;height:173" coordorigin="8047,2550" coordsize="2,173">
              <v:shape style="position:absolute;left:8047;top:2550;width:2;height:173" coordorigin="8047,2550" coordsize="0,173" path="m8047,2722l8047,2550e" filled="f" stroked="t" strokeweight=".478435pt" strokecolor="#676767">
                <v:path arrowok="t"/>
              </v:shape>
            </v:group>
            <v:group style="position:absolute;left:928;top:2938;width:622;height:2" coordorigin="928,2938" coordsize="622,2">
              <v:shape style="position:absolute;left:928;top:2938;width:622;height:2" coordorigin="928,2938" coordsize="622,0" path="m928,2938l1550,2938e" filled="f" stroked="t" strokeweight=".478435pt" strokecolor="#3F3F3F">
                <v:path arrowok="t"/>
              </v:shape>
            </v:group>
            <v:group style="position:absolute;left:1474;top:2948;width:8602;height:2" coordorigin="1474,2948" coordsize="8602,2">
              <v:shape style="position:absolute;left:1474;top:2948;width:8602;height:2" coordorigin="1474,2948" coordsize="8602,0" path="m1474,2948l10076,2948e" filled="f" stroked="t" strokeweight=".956869pt" strokecolor="#4F4F4F">
                <v:path arrowok="t"/>
              </v:shape>
            </v:group>
            <v:group style="position:absolute;left:2249;top:2713;width:2;height:230" coordorigin="2249,2713" coordsize="2,230">
              <v:shape style="position:absolute;left:2249;top:2713;width:2;height:230" coordorigin="2249,2713" coordsize="0,230" path="m2249,2943l2249,2713e" filled="f" stroked="t" strokeweight=".478435pt" strokecolor="#707070">
                <v:path arrowok="t"/>
              </v:shape>
            </v:group>
            <v:group style="position:absolute;left:6067;top:2713;width:2;height:230" coordorigin="6067,2713" coordsize="2,230">
              <v:shape style="position:absolute;left:6067;top:2713;width:2;height:230" coordorigin="6067,2713" coordsize="0,230" path="m6067,2943l6067,2713e" filled="f" stroked="t" strokeweight=".478435pt" strokecolor="#343434">
                <v:path arrowok="t"/>
              </v:shape>
            </v:group>
            <v:group style="position:absolute;left:8081;top:2684;width:2;height:1102" coordorigin="8081,2684" coordsize="2,1102">
              <v:shape style="position:absolute;left:8081;top:2684;width:2;height:1102" coordorigin="8081,2684" coordsize="0,1102" path="m8081,3786l8081,2684e" filled="f" stroked="t" strokeweight=".956869pt" strokecolor="#545454">
                <v:path arrowok="t"/>
              </v:shape>
            </v:group>
            <v:group style="position:absolute;left:919;top:3178;width:9148;height:2" coordorigin="919,3178" coordsize="9148,2">
              <v:shape style="position:absolute;left:919;top:3178;width:9148;height:2" coordorigin="919,3178" coordsize="9148,0" path="m919,3178l10066,3178e" filled="f" stroked="t" strokeweight="1.913738pt" strokecolor="#383838">
                <v:path arrowok="t"/>
              </v:shape>
            </v:group>
            <v:group style="position:absolute;left:1531;top:2128;width:2;height:1467" coordorigin="1531,2128" coordsize="2,1467">
              <v:shape style="position:absolute;left:1531;top:2128;width:2;height:1467" coordorigin="1531,2128" coordsize="0,1467" path="m1531,3595l1531,2128e" filled="f" stroked="t" strokeweight=".956869pt" strokecolor="#545454">
                <v:path arrowok="t"/>
              </v:shape>
            </v:group>
            <v:group style="position:absolute;left:2249;top:2924;width:2;height:1562" coordorigin="2249,2924" coordsize="2,1562">
              <v:shape style="position:absolute;left:2249;top:2924;width:2;height:1562" coordorigin="2249,2924" coordsize="0,1562" path="m2249,4486l2249,2924e" filled="f" stroked="t" strokeweight=".478435pt" strokecolor="#5B5B5B">
                <v:path arrowok="t"/>
              </v:shape>
            </v:group>
            <v:group style="position:absolute;left:6100;top:2895;width:2;height:518" coordorigin="6100,2895" coordsize="2,518">
              <v:shape style="position:absolute;left:6100;top:2895;width:2;height:518" coordorigin="6100,2895" coordsize="0,518" path="m6100,3412l6100,2895e" filled="f" stroked="t" strokeweight=".956869pt" strokecolor="#444444">
                <v:path arrowok="t"/>
              </v:shape>
            </v:group>
            <v:group style="position:absolute;left:909;top:3571;width:7177;height:2" coordorigin="909,3571" coordsize="7177,2">
              <v:shape style="position:absolute;left:909;top:3571;width:7177;height:2" coordorigin="909,3571" coordsize="7177,0" path="m909,3571l8086,3571e" filled="f" stroked="t" strokeweight=".956869pt" strokecolor="#4F4F4F">
                <v:path arrowok="t"/>
              </v:shape>
            </v:group>
            <v:group style="position:absolute;left:8009;top:3575;width:2057;height:2" coordorigin="8009,3575" coordsize="2057,2">
              <v:shape style="position:absolute;left:8009;top:3575;width:2057;height:2" coordorigin="8009,3575" coordsize="2057,0" path="m8009,3575l10066,3575e" filled="f" stroked="t" strokeweight=".956869pt" strokecolor="#3B3B3B">
                <v:path arrowok="t"/>
              </v:shape>
            </v:group>
            <v:group style="position:absolute;left:909;top:3925;width:9157;height:2" coordorigin="909,3925" coordsize="9157,2">
              <v:shape style="position:absolute;left:909;top:3925;width:9157;height:2" coordorigin="909,3925" coordsize="9157,0" path="m909,3925l10066,3925e" filled="f" stroked="t" strokeweight=".956869pt" strokecolor="#484848">
                <v:path arrowok="t"/>
              </v:shape>
            </v:group>
            <v:group style="position:absolute;left:8081;top:3719;width:2;height:422" coordorigin="8081,3719" coordsize="2,422">
              <v:shape style="position:absolute;left:8081;top:3719;width:2;height:422" coordorigin="8081,3719" coordsize="0,422" path="m8081,4141l8081,3719e" filled="f" stroked="t" strokeweight=".478435pt" strokecolor="#343434">
                <v:path arrowok="t"/>
              </v:shape>
            </v:group>
            <v:group style="position:absolute;left:899;top:4289;width:9167;height:2" coordorigin="899,4289" coordsize="9167,2">
              <v:shape style="position:absolute;left:899;top:4289;width:9167;height:2" coordorigin="899,4289" coordsize="9167,0" path="m899,4289l10066,4289e" filled="f" stroked="t" strokeweight=".956869pt" strokecolor="#4B4B4B">
                <v:path arrowok="t"/>
              </v:shape>
            </v:group>
            <v:group style="position:absolute;left:899;top:4481;width:651;height:2" coordorigin="899,4481" coordsize="651,2">
              <v:shape style="position:absolute;left:899;top:4481;width:651;height:2" coordorigin="899,4481" coordsize="651,0" path="m899,4481l1550,4481e" filled="f" stroked="t" strokeweight=".478435pt" strokecolor="#282828">
                <v:path arrowok="t"/>
              </v:shape>
            </v:group>
            <v:group style="position:absolute;left:1507;top:3518;width:2;height:1582" coordorigin="1507,3518" coordsize="2,1582">
              <v:shape style="position:absolute;left:1507;top:3518;width:2;height:1582" coordorigin="1507,3518" coordsize="0,1582" path="m1507,5099l1507,3518e" filled="f" stroked="t" strokeweight=".956869pt" strokecolor="#3F3F3F">
                <v:path arrowok="t"/>
              </v:shape>
            </v:group>
            <v:group style="position:absolute;left:1474;top:4491;width:8593;height:2" coordorigin="1474,4491" coordsize="8593,2">
              <v:shape style="position:absolute;left:1474;top:4491;width:8593;height:2" coordorigin="1474,4491" coordsize="8593,0" path="m1474,4491l10066,4491e" filled="f" stroked="t" strokeweight=".956869pt" strokecolor="#3F3F3F">
                <v:path arrowok="t"/>
              </v:shape>
            </v:group>
            <v:group style="position:absolute;left:890;top:4682;width:7196;height:2" coordorigin="890,4682" coordsize="7196,2">
              <v:shape style="position:absolute;left:890;top:4682;width:7196;height:2" coordorigin="890,4682" coordsize="7196,0" path="m890,4682l8086,4682e" filled="f" stroked="t" strokeweight=".956869pt" strokecolor="#4B4B4B">
                <v:path arrowok="t"/>
              </v:shape>
            </v:group>
            <v:group style="position:absolute;left:7999;top:4687;width:2067;height:2" coordorigin="7999,4687" coordsize="2067,2">
              <v:shape style="position:absolute;left:7999;top:4687;width:2067;height:2" coordorigin="7999,4687" coordsize="2067,0" path="m7999,4687l10066,4687e" filled="f" stroked="t" strokeweight=".956869pt" strokecolor="#383838">
                <v:path arrowok="t"/>
              </v:shape>
            </v:group>
            <v:group style="position:absolute;left:890;top:5076;width:7196;height:2" coordorigin="890,5076" coordsize="7196,2">
              <v:shape style="position:absolute;left:890;top:5076;width:7196;height:2" coordorigin="890,5076" coordsize="7196,0" path="m890,5076l8086,5076e" filled="f" stroked="t" strokeweight=".956869pt" strokecolor="#484848">
                <v:path arrowok="t"/>
              </v:shape>
            </v:group>
            <v:group style="position:absolute;left:899;top:3518;width:2;height:1831" coordorigin="899,3518" coordsize="2,1831">
              <v:shape style="position:absolute;left:899;top:3518;width:2;height:1831" coordorigin="899,3518" coordsize="0,1831" path="m899,5349l899,3518e" filled="f" stroked="t" strokeweight=".956869pt" strokecolor="#1F1F1F">
                <v:path arrowok="t"/>
              </v:shape>
            </v:group>
            <v:group style="position:absolute;left:7999;top:5080;width:2067;height:2" coordorigin="7999,5080" coordsize="2067,2">
              <v:shape style="position:absolute;left:7999;top:5080;width:2067;height:2" coordorigin="7999,5080" coordsize="2067,0" path="m7999,5080l10066,5080e" filled="f" stroked="t" strokeweight=".956869pt" strokecolor="#343434">
                <v:path arrowok="t"/>
              </v:shape>
            </v:group>
            <v:group style="position:absolute;left:2277;top:4428;width:2;height:1064" coordorigin="2277,4428" coordsize="2,1064">
              <v:shape style="position:absolute;left:2277;top:4428;width:2;height:1064" coordorigin="2277,4428" coordsize="0,1064" path="m2277,5492l2277,4428e" filled="f" stroked="t" strokeweight=".956869pt" strokecolor="#343434">
                <v:path arrowok="t"/>
              </v:shape>
            </v:group>
            <v:group style="position:absolute;left:8076;top:5023;width:2;height:326" coordorigin="8076,5023" coordsize="2,326">
              <v:shape style="position:absolute;left:8076;top:5023;width:2;height:326" coordorigin="8076,5023" coordsize="0,326" path="m8076,5349l8076,5023e" filled="f" stroked="t" strokeweight=".956869pt" strokecolor="#2B2B2B">
                <v:path arrowok="t"/>
              </v:shape>
            </v:group>
            <v:group style="position:absolute;left:880;top:5469;width:9186;height:2" coordorigin="880,5469" coordsize="9186,2">
              <v:shape style="position:absolute;left:880;top:5469;width:9186;height:2" coordorigin="880,5469" coordsize="9186,0" path="m880,5469l10066,5469e" filled="f" stroked="t" strokeweight=".956869pt" strokecolor="#484848">
                <v:path arrowok="t"/>
              </v:shape>
            </v:group>
            <v:group style="position:absolute;left:8071;top:5291;width:2;height:201" coordorigin="8071,5291" coordsize="2,201">
              <v:shape style="position:absolute;left:8071;top:5291;width:2;height:201" coordorigin="8071,5291" coordsize="0,201" path="m8071,5492l8071,5291e" filled="f" stroked="t" strokeweight=".478435pt" strokecolor="#181818">
                <v:path arrowok="t"/>
              </v:shape>
            </v:group>
            <v:group style="position:absolute;left:880;top:5862;width:8296;height:2" coordorigin="880,5862" coordsize="8296,2">
              <v:shape style="position:absolute;left:880;top:5862;width:8296;height:2" coordorigin="880,5862" coordsize="8296,0" path="m880,5862l9176,5862e" filled="f" stroked="t" strokeweight=".956869pt" strokecolor="#484848">
                <v:path arrowok="t"/>
              </v:shape>
            </v:group>
            <v:group style="position:absolute;left:8071;top:2626;width:2;height:10956" coordorigin="8071,2626" coordsize="2,10956">
              <v:shape style="position:absolute;left:8071;top:2626;width:2;height:10956" coordorigin="8071,2626" coordsize="0,10956" path="m8071,13583l8071,2626e" filled="f" stroked="t" strokeweight=".956869pt" strokecolor="#444444">
                <v:path arrowok="t"/>
              </v:shape>
            </v:group>
            <v:group style="position:absolute;left:7999;top:5866;width:2067;height:2" coordorigin="7999,5866" coordsize="2067,2">
              <v:shape style="position:absolute;left:7999;top:5866;width:2067;height:2" coordorigin="7999,5866" coordsize="2067,0" path="m7999,5866l10066,5866e" filled="f" stroked="t" strokeweight=".956869pt" strokecolor="#343434">
                <v:path arrowok="t"/>
              </v:shape>
            </v:group>
            <v:group style="position:absolute;left:871;top:6255;width:9196;height:2" coordorigin="871,6255" coordsize="9196,2">
              <v:shape style="position:absolute;left:871;top:6255;width:9196;height:2" coordorigin="871,6255" coordsize="9196,0" path="m871,6255l10066,6255e" filled="f" stroked="t" strokeweight=".956869pt" strokecolor="#444444">
                <v:path arrowok="t"/>
              </v:shape>
            </v:group>
            <v:group style="position:absolute;left:1488;top:3662;width:2;height:3920" coordorigin="1488,3662" coordsize="2,3920">
              <v:shape style="position:absolute;left:1488;top:3662;width:2;height:3920" coordorigin="1488,3662" coordsize="0,3920" path="m1488,7582l1488,3662e" filled="f" stroked="t" strokeweight=".956869pt" strokecolor="#444444">
                <v:path arrowok="t"/>
              </v:shape>
            </v:group>
            <v:group style="position:absolute;left:6086;top:3345;width:2;height:5138" coordorigin="6086,3345" coordsize="2,5138">
              <v:shape style="position:absolute;left:6086;top:3345;width:2;height:5138" coordorigin="6086,3345" coordsize="0,5138" path="m6086,8483l6086,3345e" filled="f" stroked="t" strokeweight=".956869pt" strokecolor="#3F3F3F">
                <v:path arrowok="t"/>
              </v:shape>
            </v:group>
            <v:group style="position:absolute;left:861;top:6648;width:9196;height:2" coordorigin="861,6648" coordsize="9196,2">
              <v:shape style="position:absolute;left:861;top:6648;width:9196;height:2" coordorigin="861,6648" coordsize="9196,0" path="m861,6648l10057,6648e" filled="f" stroked="t" strokeweight=".956869pt" strokecolor="#444444">
                <v:path arrowok="t"/>
              </v:shape>
            </v:group>
            <v:group style="position:absolute;left:2268;top:5253;width:2;height:1419" coordorigin="2268,5253" coordsize="2,1419">
              <v:shape style="position:absolute;left:2268;top:5253;width:2;height:1419" coordorigin="2268,5253" coordsize="0,1419" path="m2268,6671l2268,5253e" filled="f" stroked="t" strokeweight=".956869pt" strokecolor="#3F3F3F">
                <v:path arrowok="t"/>
              </v:shape>
            </v:group>
            <v:group style="position:absolute;left:880;top:4198;width:2;height:2933" coordorigin="880,4198" coordsize="2,2933">
              <v:shape style="position:absolute;left:880;top:4198;width:2;height:2933" coordorigin="880,4198" coordsize="0,2933" path="m880,7132l880,4198e" filled="f" stroked="t" strokeweight="1.435304pt" strokecolor="#282828">
                <v:path arrowok="t"/>
              </v:shape>
            </v:group>
            <v:group style="position:absolute;left:1512;top:6624;width:2;height:1026" coordorigin="1512,6624" coordsize="2,1026">
              <v:shape style="position:absolute;left:1512;top:6624;width:2;height:1026" coordorigin="1512,6624" coordsize="0,1026" path="m1512,7649l1512,6624e" filled="f" stroked="t" strokeweight=".478435pt" strokecolor="#484848">
                <v:path arrowok="t"/>
              </v:shape>
            </v:group>
            <v:group style="position:absolute;left:852;top:7041;width:9205;height:2" coordorigin="852,7041" coordsize="9205,2">
              <v:shape style="position:absolute;left:852;top:7041;width:9205;height:2" coordorigin="852,7041" coordsize="9205,0" path="m852,7041l10057,7041e" filled="f" stroked="t" strokeweight=".956869pt" strokecolor="#3F3F3F">
                <v:path arrowok="t"/>
              </v:shape>
            </v:group>
            <v:group style="position:absolute;left:842;top:7429;width:708;height:2" coordorigin="842,7429" coordsize="708,2">
              <v:shape style="position:absolute;left:842;top:7429;width:708;height:2" coordorigin="842,7429" coordsize="708,0" path="m842,7429l1550,7429e" filled="f" stroked="t" strokeweight=".956869pt" strokecolor="#444444">
                <v:path arrowok="t"/>
              </v:shape>
            </v:group>
            <v:group style="position:absolute;left:1483;top:7429;width:1407;height:2" coordorigin="1483,7429" coordsize="1407,2">
              <v:shape style="position:absolute;left:1483;top:7429;width:1407;height:2" coordorigin="1483,7429" coordsize="1407,0" path="m1483,7429l2890,7429e" filled="f" stroked="t" strokeweight=".956869pt" strokecolor="#575757">
                <v:path arrowok="t"/>
              </v:shape>
            </v:group>
            <v:group style="position:absolute;left:10042;top:3115;width:2;height:10458" coordorigin="10042,3115" coordsize="2,10458">
              <v:shape style="position:absolute;left:10042;top:3115;width:2;height:10458" coordorigin="10042,3115" coordsize="0,10458" path="m10042,13573l10042,3115e" filled="f" stroked="t" strokeweight="1.913738pt" strokecolor="#282828">
                <v:path arrowok="t"/>
              </v:shape>
            </v:group>
            <v:group style="position:absolute;left:2201;top:7438;width:7846;height:2" coordorigin="2201,7438" coordsize="7846,2">
              <v:shape style="position:absolute;left:2201;top:7438;width:7846;height:2" coordorigin="2201,7438" coordsize="7846,0" path="m2201,7438l10047,7438e" filled="f" stroked="t" strokeweight=".956869pt" strokecolor="#3F3F3F">
                <v:path arrowok="t"/>
              </v:shape>
            </v:group>
            <v:group style="position:absolute;left:842;top:7649;width:7732;height:2" coordorigin="842,7649" coordsize="7732,2">
              <v:shape style="position:absolute;left:842;top:7649;width:7732;height:2" coordorigin="842,7649" coordsize="7732,0" path="m842,7649l8574,7649e" filled="f" stroked="t" strokeweight=".956869pt" strokecolor="#444444">
                <v:path arrowok="t"/>
              </v:shape>
            </v:group>
            <v:group style="position:absolute;left:2249;top:5253;width:2;height:7707" coordorigin="2249,5253" coordsize="2,7707">
              <v:shape style="position:absolute;left:2249;top:5253;width:2;height:7707" coordorigin="2249,5253" coordsize="0,7707" path="m2249,12960l2249,5253e" filled="f" stroked="t" strokeweight=".956869pt" strokecolor="#3F3F3F">
                <v:path arrowok="t"/>
              </v:shape>
            </v:group>
            <v:group style="position:absolute;left:7999;top:7649;width:2048;height:2" coordorigin="7999,7649" coordsize="2048,2">
              <v:shape style="position:absolute;left:7999;top:7649;width:2048;height:2" coordorigin="7999,7649" coordsize="2048,0" path="m7999,7649l10047,7649e" filled="f" stroked="t" strokeweight=".478435pt" strokecolor="#383838">
                <v:path arrowok="t"/>
              </v:shape>
            </v:group>
            <v:group style="position:absolute;left:1512;top:7620;width:2;height:230" coordorigin="1512,7620" coordsize="2,230">
              <v:shape style="position:absolute;left:1512;top:7620;width:2;height:230" coordorigin="1512,7620" coordsize="0,230" path="m1512,7850l1512,7620e" filled="f" stroked="t" strokeweight=".478435pt" strokecolor="#282828">
                <v:path arrowok="t"/>
              </v:shape>
            </v:group>
            <v:group style="position:absolute;left:8047;top:2981;width:2;height:10602" coordorigin="8047,2981" coordsize="2,10602">
              <v:shape style="position:absolute;left:8047;top:2981;width:2;height:10602" coordorigin="8047,2981" coordsize="0,10602" path="m8047,13583l8047,2981e" filled="f" stroked="t" strokeweight=".956869pt" strokecolor="#444444">
                <v:path arrowok="t"/>
              </v:shape>
            </v:group>
            <v:group style="position:absolute;left:1512;top:7850;width:2;height:201" coordorigin="1512,7850" coordsize="2,201">
              <v:shape style="position:absolute;left:1512;top:7850;width:2;height:201" coordorigin="1512,7850" coordsize="0,201" path="m1512,8052l1512,7850e" filled="f" stroked="t" strokeweight=".478435pt" strokecolor="#000000">
                <v:path arrowok="t"/>
              </v:shape>
            </v:group>
            <v:group style="position:absolute;left:2234;top:7822;width:2;height:259" coordorigin="2234,7822" coordsize="2,259">
              <v:shape style="position:absolute;left:2234;top:7822;width:2;height:259" coordorigin="2234,7822" coordsize="0,259" path="m2234,8081l2234,7822e" filled="f" stroked="t" strokeweight=".956869pt" strokecolor="#4F4F54">
                <v:path arrowok="t"/>
              </v:shape>
            </v:group>
            <v:group style="position:absolute;left:832;top:8248;width:9215;height:2" coordorigin="832,8248" coordsize="9215,2">
              <v:shape style="position:absolute;left:832;top:8248;width:9215;height:2" coordorigin="832,8248" coordsize="9215,0" path="m832,8248l10047,8248e" filled="f" stroked="t" strokeweight=".956869pt" strokecolor="#3F3F3F">
                <v:path arrowok="t"/>
              </v:shape>
            </v:group>
            <v:group style="position:absolute;left:1512;top:8042;width:2;height:1093" coordorigin="1512,8042" coordsize="2,1093">
              <v:shape style="position:absolute;left:1512;top:8042;width:2;height:1093" coordorigin="1512,8042" coordsize="0,1093" path="m1512,9135l1512,8042e" filled="f" stroked="t" strokeweight=".478435pt" strokecolor="#3B3B3B">
                <v:path arrowok="t"/>
              </v:shape>
            </v:group>
            <v:group style="position:absolute;left:842;top:8459;width:9215;height:2" coordorigin="842,8459" coordsize="9215,2">
              <v:shape style="position:absolute;left:842;top:8459;width:9215;height:2" coordorigin="842,8459" coordsize="9215,0" path="m842,8459l10057,8459e" filled="f" stroked="t" strokeweight=".956869pt" strokecolor="#444444">
                <v:path arrowok="t"/>
              </v:shape>
            </v:group>
            <v:group style="position:absolute;left:842;top:8670;width:8382;height:2" coordorigin="842,8670" coordsize="8382,2">
              <v:shape style="position:absolute;left:842;top:8670;width:8382;height:2" coordorigin="842,8670" coordsize="8382,0" path="m842,8670l9224,8670e" filled="f" stroked="t" strokeweight=".956869pt" strokecolor="#444444">
                <v:path arrowok="t"/>
              </v:shape>
            </v:group>
            <v:group style="position:absolute;left:856;top:8406;width:2;height:757" coordorigin="856,8406" coordsize="2,757">
              <v:shape style="position:absolute;left:856;top:8406;width:2;height:757" coordorigin="856,8406" coordsize="0,757" path="m856,9164l856,8406e" filled="f" stroked="t" strokeweight="1.435304pt" strokecolor="#181818">
                <v:path arrowok="t"/>
              </v:shape>
            </v:group>
            <v:group style="position:absolute;left:7999;top:8675;width:2057;height:2" coordorigin="7999,8675" coordsize="2057,2">
              <v:shape style="position:absolute;left:7999;top:8675;width:2057;height:2" coordorigin="7999,8675" coordsize="2057,0" path="m7999,8675l10057,8675e" filled="f" stroked="t" strokeweight=".956869pt" strokecolor="#2F2F2F">
                <v:path arrowok="t"/>
              </v:shape>
            </v:group>
            <v:group style="position:absolute;left:842;top:8886;width:708;height:2" coordorigin="842,8886" coordsize="708,2">
              <v:shape style="position:absolute;left:842;top:8886;width:708;height:2" coordorigin="842,8886" coordsize="708,0" path="m842,8886l1550,8886e" filled="f" stroked="t" strokeweight=".956869pt" strokecolor="#3B3B3B">
                <v:path arrowok="t"/>
              </v:shape>
            </v:group>
            <v:group style="position:absolute;left:1483;top:8886;width:7110;height:2" coordorigin="1483,8886" coordsize="7110,2">
              <v:shape style="position:absolute;left:1483;top:8886;width:7110;height:2" coordorigin="1483,8886" coordsize="7110,0" path="m1483,8886l8593,8886e" filled="f" stroked="t" strokeweight=".956869pt" strokecolor="#444444">
                <v:path arrowok="t"/>
              </v:shape>
            </v:group>
            <v:group style="position:absolute;left:7999;top:8886;width:2057;height:2" coordorigin="7999,8886" coordsize="2057,2">
              <v:shape style="position:absolute;left:7999;top:8886;width:2057;height:2" coordorigin="7999,8886" coordsize="2057,0" path="m7999,8886l10057,8886e" filled="f" stroked="t" strokeweight=".956869pt" strokecolor="#343434">
                <v:path arrowok="t"/>
              </v:shape>
            </v:group>
            <v:group style="position:absolute;left:8047;top:8828;width:2;height:335" coordorigin="8047,8828" coordsize="2,335">
              <v:shape style="position:absolute;left:8047;top:8828;width:2;height:335" coordorigin="8047,8828" coordsize="0,335" path="m8047,9164l8047,8828e" filled="f" stroked="t" strokeweight=".478435pt" strokecolor="#383838">
                <v:path arrowok="t"/>
              </v:shape>
            </v:group>
            <v:group style="position:absolute;left:832;top:9279;width:718;height:2" coordorigin="832,9279" coordsize="718,2">
              <v:shape style="position:absolute;left:832;top:9279;width:718;height:2" coordorigin="832,9279" coordsize="718,0" path="m832,9279l1550,9279e" filled="f" stroked="t" strokeweight=".956869pt" strokecolor="#3B3B3B">
                <v:path arrowok="t"/>
              </v:shape>
            </v:group>
            <v:group style="position:absolute;left:1512;top:9135;width:2;height:498" coordorigin="1512,9135" coordsize="2,498">
              <v:shape style="position:absolute;left:1512;top:9135;width:2;height:498" coordorigin="1512,9135" coordsize="0,498" path="m1512,9633l1512,9135e" filled="f" stroked="t" strokeweight=".478435pt" strokecolor="#232323">
                <v:path arrowok="t"/>
              </v:shape>
            </v:group>
            <v:group style="position:absolute;left:1483;top:9274;width:804;height:2" coordorigin="1483,9274" coordsize="804,2">
              <v:shape style="position:absolute;left:1483;top:9274;width:804;height:2" coordorigin="1483,9274" coordsize="804,0" path="m1483,9274l2287,9274e" filled="f" stroked="t" strokeweight=".956869pt" strokecolor="#4F4F4F">
                <v:path arrowok="t"/>
              </v:shape>
            </v:group>
            <v:group style="position:absolute;left:2201;top:9284;width:7856;height:2" coordorigin="2201,9284" coordsize="7856,2">
              <v:shape style="position:absolute;left:2201;top:9284;width:7856;height:2" coordorigin="2201,9284" coordsize="7856,0" path="m2201,9284l10057,9284e" filled="f" stroked="t" strokeweight=".956869pt" strokecolor="#3B3B3B">
                <v:path arrowok="t"/>
              </v:shape>
            </v:group>
            <v:group style="position:absolute;left:832;top:9878;width:9224;height:2" coordorigin="832,9878" coordsize="9224,2">
              <v:shape style="position:absolute;left:832;top:9878;width:9224;height:2" coordorigin="832,9878" coordsize="9224,0" path="m832,9878l10057,9878e" filled="f" stroked="t" strokeweight=".956869pt" strokecolor="#444444">
                <v:path arrowok="t"/>
              </v:shape>
            </v:group>
            <v:group style="position:absolute;left:1512;top:9624;width:2;height:1620" coordorigin="1512,9624" coordsize="2,1620">
              <v:shape style="position:absolute;left:1512;top:9624;width:2;height:1620" coordorigin="1512,9624" coordsize="0,1620" path="m1512,11244l1512,9624e" filled="f" stroked="t" strokeweight=".478435pt" strokecolor="#444444">
                <v:path arrowok="t"/>
              </v:shape>
            </v:group>
            <v:group style="position:absolute;left:10042;top:9595;width:2;height:307" coordorigin="10042,9595" coordsize="2,307">
              <v:shape style="position:absolute;left:10042;top:9595;width:2;height:307" coordorigin="10042,9595" coordsize="0,307" path="m10042,9902l10042,9595e" filled="f" stroked="t" strokeweight="1.435304pt" strokecolor="#0F0F0F">
                <v:path arrowok="t"/>
              </v:shape>
            </v:group>
            <v:group style="position:absolute;left:823;top:10271;width:9234;height:2" coordorigin="823,10271" coordsize="9234,2">
              <v:shape style="position:absolute;left:823;top:10271;width:9234;height:2" coordorigin="823,10271" coordsize="9234,0" path="m823,10271l10057,10271e" filled="f" stroked="t" strokeweight=".956869pt" strokecolor="#444444">
                <v:path arrowok="t"/>
              </v:shape>
            </v:group>
            <v:group style="position:absolute;left:856;top:6039;width:2;height:5023" coordorigin="856,6039" coordsize="2,5023">
              <v:shape style="position:absolute;left:856;top:6039;width:2;height:5023" coordorigin="856,6039" coordsize="0,5023" path="m856,11062l856,6039e" filled="f" stroked="t" strokeweight="1.913738pt" strokecolor="#282828">
                <v:path arrowok="t"/>
              </v:shape>
            </v:group>
            <v:group style="position:absolute;left:823;top:10664;width:9234;height:2" coordorigin="823,10664" coordsize="9234,2">
              <v:shape style="position:absolute;left:823;top:10664;width:9234;height:2" coordorigin="823,10664" coordsize="9234,0" path="m823,10664l10057,10664e" filled="f" stroked="t" strokeweight=".956869pt" strokecolor="#3F3F3F">
                <v:path arrowok="t"/>
              </v:shape>
            </v:group>
            <v:group style="position:absolute;left:823;top:10875;width:9234;height:2" coordorigin="823,10875" coordsize="9234,2">
              <v:shape style="position:absolute;left:823;top:10875;width:9234;height:2" coordorigin="823,10875" coordsize="9234,0" path="m823,10875l10057,10875e" filled="f" stroked="t" strokeweight=".956869pt" strokecolor="#444444">
                <v:path arrowok="t"/>
              </v:shape>
            </v:group>
            <v:group style="position:absolute;left:2230;top:6509;width:2;height:5761" coordorigin="2230,6509" coordsize="2,5761">
              <v:shape style="position:absolute;left:2230;top:6509;width:2;height:5761" coordorigin="2230,6509" coordsize="0,5761" path="m2230,12269l2230,6509e" filled="f" stroked="t" strokeweight=".956869pt" strokecolor="#3B3B3F">
                <v:path arrowok="t"/>
              </v:shape>
            </v:group>
            <v:group style="position:absolute;left:813;top:11244;width:9243;height:2" coordorigin="813,11244" coordsize="9243,2">
              <v:shape style="position:absolute;left:813;top:11244;width:9243;height:2" coordorigin="813,11244" coordsize="9243,0" path="m813,11244l10057,11244e" filled="f" stroked="t" strokeweight=".956869pt" strokecolor="#444444">
                <v:path arrowok="t"/>
              </v:shape>
            </v:group>
            <v:group style="position:absolute;left:837;top:10822;width:2;height:2626" coordorigin="837,10822" coordsize="2,2626">
              <v:shape style="position:absolute;left:837;top:10822;width:2;height:2626" coordorigin="837,10822" coordsize="0,2626" path="m837,13448l837,10822e" filled="f" stroked="t" strokeweight="1.913738pt" strokecolor="#2F2F2F">
                <v:path arrowok="t"/>
              </v:shape>
            </v:group>
            <v:group style="position:absolute;left:1512;top:11215;width:2;height:278" coordorigin="1512,11215" coordsize="2,278">
              <v:shape style="position:absolute;left:1512;top:11215;width:2;height:278" coordorigin="1512,11215" coordsize="0,278" path="m1512,11493l1512,11215e" filled="f" stroked="t" strokeweight=".478435pt" strokecolor="#1C1C1C">
                <v:path arrowok="t"/>
              </v:shape>
            </v:group>
            <v:group style="position:absolute;left:1512;top:11493;width:2;height:2070" coordorigin="1512,11493" coordsize="2,2070">
              <v:shape style="position:absolute;left:1512;top:11493;width:2;height:2070" coordorigin="1512,11493" coordsize="0,2070" path="m1512,13563l1512,11493e" filled="f" stroked="t" strokeweight=".478435pt" strokecolor="#484848">
                <v:path arrowok="t"/>
              </v:shape>
            </v:group>
            <v:group style="position:absolute;left:813;top:11637;width:9243;height:2" coordorigin="813,11637" coordsize="9243,2">
              <v:shape style="position:absolute;left:813;top:11637;width:9243;height:2" coordorigin="813,11637" coordsize="9243,0" path="m813,11637l10057,11637e" filled="f" stroked="t" strokeweight=".956869pt" strokecolor="#444444">
                <v:path arrowok="t"/>
              </v:shape>
            </v:group>
            <v:group style="position:absolute;left:6062;top:3959;width:2;height:9624" coordorigin="6062,3959" coordsize="2,9624">
              <v:shape style="position:absolute;left:6062;top:3959;width:2;height:9624" coordorigin="6062,3959" coordsize="0,9624" path="m6062,13583l6062,3959e" filled="f" stroked="t" strokeweight=".956869pt" strokecolor="#3F3F3F">
                <v:path arrowok="t"/>
              </v:shape>
            </v:group>
            <v:group style="position:absolute;left:813;top:11996;width:9243;height:2" coordorigin="813,11996" coordsize="9243,2">
              <v:shape style="position:absolute;left:813;top:11996;width:9243;height:2" coordorigin="813,11996" coordsize="9243,0" path="m813,11996l10057,11996e" filled="f" stroked="t" strokeweight=".956869pt" strokecolor="#484848">
                <v:path arrowok="t"/>
              </v:shape>
            </v:group>
            <v:group style="position:absolute;left:813;top:12389;width:9243;height:2" coordorigin="813,12389" coordsize="9243,2">
              <v:shape style="position:absolute;left:813;top:12389;width:9243;height:2" coordorigin="813,12389" coordsize="9243,0" path="m813,12389l10057,12389e" filled="f" stroked="t" strokeweight=".956869pt" strokecolor="#484848">
                <v:path arrowok="t"/>
              </v:shape>
            </v:group>
            <v:group style="position:absolute;left:2215;top:12212;width:2;height:748" coordorigin="2215,12212" coordsize="2,748">
              <v:shape style="position:absolute;left:2215;top:12212;width:2;height:748" coordorigin="2215,12212" coordsize="0,748" path="m2215,12960l2215,12212e" filled="f" stroked="t" strokeweight=".478435pt" strokecolor="#3F3F3F">
                <v:path arrowok="t"/>
              </v:shape>
            </v:group>
            <v:group style="position:absolute;left:813;top:12777;width:737;height:2" coordorigin="813,12777" coordsize="737,2">
              <v:shape style="position:absolute;left:813;top:12777;width:737;height:2" coordorigin="813,12777" coordsize="737,0" path="m813,12777l1550,12777e" filled="f" stroked="t" strokeweight=".956869pt" strokecolor="#343434">
                <v:path arrowok="t"/>
              </v:shape>
            </v:group>
            <v:group style="position:absolute;left:1483;top:12782;width:8564;height:2" coordorigin="1483,12782" coordsize="8564,2">
              <v:shape style="position:absolute;left:1483;top:12782;width:8564;height:2" coordorigin="1483,12782" coordsize="8564,0" path="m1483,12782l10047,12782e" filled="f" stroked="t" strokeweight=".956869pt" strokecolor="#484848">
                <v:path arrowok="t"/>
              </v:shape>
            </v:group>
            <v:group style="position:absolute;left:813;top:13175;width:9234;height:2" coordorigin="813,13175" coordsize="9234,2">
              <v:shape style="position:absolute;left:813;top:13175;width:9234;height:2" coordorigin="813,13175" coordsize="9234,0" path="m813,13175l10047,13175e" filled="f" stroked="t" strokeweight=".956869pt" strokecolor="#484848">
                <v:path arrowok="t"/>
              </v:shape>
            </v:group>
            <v:group style="position:absolute;left:2263;top:13036;width:2;height:288" coordorigin="2263,13036" coordsize="2,288">
              <v:shape style="position:absolute;left:2263;top:13036;width:2;height:288" coordorigin="2263,13036" coordsize="0,288" path="m2263,13324l2263,13036e" filled="f" stroked="t" strokeweight="1.435304pt" strokecolor="#606060">
                <v:path arrowok="t"/>
              </v:shape>
            </v:group>
            <v:group style="position:absolute;left:813;top:13563;width:737;height:2" coordorigin="813,13563" coordsize="737,2">
              <v:shape style="position:absolute;left:813;top:13563;width:737;height:2" coordorigin="813,13563" coordsize="737,0" path="m813,13563l1550,13563e" filled="f" stroked="t" strokeweight=".956869pt" strokecolor="#343434">
                <v:path arrowok="t"/>
              </v:shape>
            </v:group>
            <v:group style="position:absolute;left:823;top:13391;width:2;height:182" coordorigin="823,13391" coordsize="2,182">
              <v:shape style="position:absolute;left:823;top:13391;width:2;height:182" coordorigin="823,13391" coordsize="0,182" path="m823,13573l823,13391e" filled="f" stroked="t" strokeweight=".956869pt" strokecolor="#181818">
                <v:path arrowok="t"/>
              </v:shape>
            </v:group>
            <v:group style="position:absolute;left:1483;top:13568;width:7511;height:2" coordorigin="1483,13568" coordsize="7511,2">
              <v:shape style="position:absolute;left:1483;top:13568;width:7511;height:2" coordorigin="1483,13568" coordsize="7511,0" path="m1483,13568l8995,13568e" filled="f" stroked="t" strokeweight=".956869pt" strokecolor="#4B4B4B">
                <v:path arrowok="t"/>
              </v:shape>
            </v:group>
            <v:group style="position:absolute;left:2263;top:13429;width:2;height:144" coordorigin="2263,13429" coordsize="2,144">
              <v:shape style="position:absolute;left:2263;top:13429;width:2;height:144" coordorigin="2263,13429" coordsize="0,144" path="m2263,13573l2263,13429e" filled="f" stroked="t" strokeweight="1.435304pt" strokecolor="#575757">
                <v:path arrowok="t"/>
              </v:shape>
            </v:group>
            <v:group style="position:absolute;left:7999;top:13568;width:2057;height:2" coordorigin="7999,13568" coordsize="2057,2">
              <v:shape style="position:absolute;left:7999;top:13568;width:2057;height:2" coordorigin="7999,13568" coordsize="2057,0" path="m7999,13568l10057,13568e" filled="f" stroked="t" strokeweight=".956869pt" strokecolor="#3838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401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-11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0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2" w:after="0" w:line="249" w:lineRule="exact"/>
        <w:ind w:left="941" w:right="-20"/>
        <w:jc w:val="left"/>
        <w:tabs>
          <w:tab w:pos="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3"/>
          <w:position w:val="-3"/>
        </w:rPr>
        <w:t>1105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3"/>
          <w:position w:val="-2"/>
        </w:rPr>
        <w:t>221500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3"/>
          <w:position w:val="-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4"/>
          <w:w w:val="73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47"/>
          <w:position w:val="7"/>
        </w:rPr>
        <w:t>0</w:t>
      </w:r>
      <w:r>
        <w:rPr>
          <w:rFonts w:ascii="Arial" w:hAnsi="Arial" w:cs="Arial" w:eastAsia="Arial"/>
          <w:sz w:val="14"/>
          <w:szCs w:val="14"/>
          <w:color w:val="797979"/>
          <w:spacing w:val="-13"/>
          <w:w w:val="116"/>
          <w:position w:val="7"/>
        </w:rPr>
        <w:t>6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3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11"/>
          <w:w w:val="93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75"/>
          <w:position w:val="7"/>
        </w:rPr>
        <w:t>e:J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76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797979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1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-8"/>
          <w:w w:val="76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797979"/>
          <w:spacing w:val="-4"/>
          <w:w w:val="76"/>
          <w:position w:val="7"/>
        </w:rPr>
        <w:t>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6"/>
          <w:position w:val="7"/>
        </w:rPr>
        <w:t>HOB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6"/>
          <w:position w:val="7"/>
        </w:rPr>
        <w:t>y</w:t>
      </w:r>
      <w:r>
        <w:rPr>
          <w:rFonts w:ascii="Arial" w:hAnsi="Arial" w:cs="Arial" w:eastAsia="Arial"/>
          <w:sz w:val="14"/>
          <w:szCs w:val="14"/>
          <w:color w:val="5E5E5E"/>
          <w:spacing w:val="-4"/>
          <w:w w:val="7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Kp3TK0po</w:t>
      </w:r>
      <w:r>
        <w:rPr>
          <w:rFonts w:ascii="Arial" w:hAnsi="Arial" w:cs="Arial" w:eastAsia="Arial"/>
          <w:sz w:val="14"/>
          <w:szCs w:val="14"/>
          <w:color w:val="5E5E5E"/>
          <w:spacing w:val="-7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HH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X</w:t>
      </w:r>
      <w:r>
        <w:rPr>
          <w:rFonts w:ascii="Arial" w:hAnsi="Arial" w:cs="Arial" w:eastAsia="Arial"/>
          <w:sz w:val="14"/>
          <w:szCs w:val="14"/>
          <w:color w:val="5E5E5E"/>
          <w:spacing w:val="-6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Kpemrr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13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5"/>
          <w:position w:val="7"/>
        </w:rPr>
        <w:t>O.!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6"/>
          <w:position w:val="7"/>
        </w:rPr>
        <w:t>l</w:t>
      </w:r>
      <w:r>
        <w:rPr>
          <w:rFonts w:ascii="Arial" w:hAnsi="Arial" w:cs="Arial" w:eastAsia="Arial"/>
          <w:sz w:val="14"/>
          <w:szCs w:val="14"/>
          <w:color w:val="5E5E5E"/>
          <w:spacing w:val="-2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OCTaliiiX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8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w w:val="86"/>
          <w:position w:val="1"/>
        </w:rPr>
        <w:t>.!lOMall</w:t>
      </w:r>
      <w:r>
        <w:rPr>
          <w:rFonts w:ascii="Arial" w:hAnsi="Arial" w:cs="Arial" w:eastAsia="Arial"/>
          <w:sz w:val="14"/>
          <w:szCs w:val="14"/>
          <w:color w:val="5E5E5E"/>
          <w:spacing w:val="-26"/>
          <w:w w:val="87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127"/>
          <w:position w:val="1"/>
        </w:rPr>
        <w:t>x</w:t>
      </w:r>
      <w:r>
        <w:rPr>
          <w:rFonts w:ascii="Arial" w:hAnsi="Arial" w:cs="Arial" w:eastAsia="Arial"/>
          <w:sz w:val="14"/>
          <w:szCs w:val="14"/>
          <w:color w:val="797979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1"/>
        </w:rPr>
        <w:t>K</w:t>
      </w:r>
      <w:r>
        <w:rPr>
          <w:rFonts w:ascii="Arial" w:hAnsi="Arial" w:cs="Arial" w:eastAsia="Arial"/>
          <w:sz w:val="14"/>
          <w:szCs w:val="14"/>
          <w:color w:val="5E5E5E"/>
          <w:spacing w:val="-10"/>
          <w:w w:val="83"/>
          <w:position w:val="1"/>
        </w:rPr>
        <w:t>P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69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797979"/>
          <w:spacing w:val="-18"/>
          <w:w w:val="69"/>
          <w:position w:val="1"/>
        </w:rPr>
        <w:t>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1"/>
          <w:position w:val="1"/>
        </w:rPr>
        <w:t>urropa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1" w:after="0" w:line="239" w:lineRule="exact"/>
        <w:ind w:left="941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w w:val="40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-83"/>
          <w:w w:val="100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"/>
          <w:w w:val="53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0"/>
          <w:position w:val="-3"/>
        </w:rPr>
        <w:t>06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1"/>
          <w:position w:val="-3"/>
        </w:rPr>
        <w:t>221600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4"/>
          <w:w w:val="81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6"/>
        </w:rPr>
        <w:t>106a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81"/>
          <w:position w:val="6"/>
        </w:rPr>
        <w:t>a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81"/>
          <w:position w:val="6"/>
        </w:rPr>
        <w:t>e:</w:t>
      </w:r>
      <w:r>
        <w:rPr>
          <w:rFonts w:ascii="Arial" w:hAnsi="Arial" w:cs="Arial" w:eastAsia="Arial"/>
          <w:sz w:val="14"/>
          <w:szCs w:val="14"/>
          <w:color w:val="797979"/>
          <w:spacing w:val="-10"/>
          <w:w w:val="81"/>
          <w:position w:val="6"/>
        </w:rPr>
        <w:t>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6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25"/>
          <w:w w:val="81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6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4"/>
          <w:position w:val="6"/>
        </w:rPr>
        <w:t>OCHOB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4"/>
          <w:position w:val="6"/>
        </w:rPr>
        <w:t>y</w:t>
      </w:r>
      <w:r>
        <w:rPr>
          <w:rFonts w:ascii="Arial" w:hAnsi="Arial" w:cs="Arial" w:eastAsia="Arial"/>
          <w:sz w:val="14"/>
          <w:szCs w:val="14"/>
          <w:color w:val="5E5E5E"/>
          <w:spacing w:val="-2"/>
          <w:w w:val="74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6"/>
        </w:rPr>
        <w:t>Kp3TK0p0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11"/>
          <w:w w:val="82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6"/>
        </w:rPr>
        <w:t>HIIX</w:t>
      </w:r>
      <w:r>
        <w:rPr>
          <w:rFonts w:ascii="Arial" w:hAnsi="Arial" w:cs="Arial" w:eastAsia="Arial"/>
          <w:sz w:val="14"/>
          <w:szCs w:val="14"/>
          <w:color w:val="5E5E5E"/>
          <w:spacing w:val="12"/>
          <w:w w:val="82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6"/>
        </w:rPr>
        <w:t>Kpe.!lliT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6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2"/>
          <w:w w:val="82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6"/>
        </w:rPr>
        <w:t>O.!l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8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97979"/>
          <w:spacing w:val="0"/>
          <w:w w:val="85"/>
          <w:position w:val="1"/>
        </w:rPr>
        <w:t>.!</w:t>
      </w:r>
      <w:r>
        <w:rPr>
          <w:rFonts w:ascii="Arial" w:hAnsi="Arial" w:cs="Arial" w:eastAsia="Arial"/>
          <w:sz w:val="14"/>
          <w:szCs w:val="14"/>
          <w:color w:val="797979"/>
          <w:spacing w:val="-12"/>
          <w:w w:val="85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5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5E5E5E"/>
          <w:spacing w:val="1"/>
          <w:w w:val="8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5"/>
          <w:position w:val="1"/>
        </w:rPr>
        <w:t>!al\ltHCTaB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797979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1"/>
        </w:rPr>
        <w:t>3CMJbll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1" w:after="0" w:line="249" w:lineRule="exact"/>
        <w:ind w:left="932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81"/>
          <w:position w:val="-3"/>
        </w:rPr>
        <w:t>1107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1"/>
          <w:position w:val="-3"/>
        </w:rPr>
        <w:t>221700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24"/>
          <w:w w:val="81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KpaTKOpO'IH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4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o6aae:J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2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2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20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5"/>
          <w:position w:val="7"/>
        </w:rPr>
        <w:t>ocuoay</w:t>
      </w:r>
      <w:r>
        <w:rPr>
          <w:rFonts w:ascii="Arial" w:hAnsi="Arial" w:cs="Arial" w:eastAsia="Arial"/>
          <w:sz w:val="14"/>
          <w:szCs w:val="14"/>
          <w:color w:val="5E5E5E"/>
          <w:spacing w:val="-24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7"/>
        </w:rPr>
        <w:t>.!lOMai'IIIX</w:t>
      </w:r>
      <w:r>
        <w:rPr>
          <w:rFonts w:ascii="Arial" w:hAnsi="Arial" w:cs="Arial" w:eastAsia="Arial"/>
          <w:sz w:val="14"/>
          <w:szCs w:val="14"/>
          <w:color w:val="5E5E5E"/>
          <w:spacing w:val="-1"/>
          <w:w w:val="78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7"/>
        </w:rPr>
        <w:t>ljluuaHcltjcKitx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7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1"/>
        </w:rPr>
        <w:t>: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1"/>
        </w:rPr>
        <w:t>epuaaTa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left="922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26"/>
          <w:w w:val="53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3"/>
          <w:w w:val="53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8"/>
          <w:position w:val="1"/>
        </w:rPr>
        <w:t>08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6"/>
          <w:position w:val="1"/>
        </w:rPr>
        <w:t>221800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-17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1"/>
        </w:rPr>
        <w:t>KpaTKOpo'lfl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8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9"/>
          <w:position w:val="1"/>
        </w:rPr>
        <w:t>o6aaeJe</w:t>
      </w:r>
      <w:r>
        <w:rPr>
          <w:rFonts w:ascii="Arial" w:hAnsi="Arial" w:cs="Arial" w:eastAsia="Arial"/>
          <w:sz w:val="14"/>
          <w:szCs w:val="14"/>
          <w:color w:val="5E5E5E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69"/>
          <w:position w:val="1"/>
        </w:rPr>
        <w:t>OCHOBY</w:t>
      </w:r>
      <w:r>
        <w:rPr>
          <w:rFonts w:ascii="Arial" w:hAnsi="Arial" w:cs="Arial" w:eastAsia="Arial"/>
          <w:sz w:val="14"/>
          <w:szCs w:val="14"/>
          <w:color w:val="5E5E5E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4"/>
          <w:position w:val="1"/>
        </w:rPr>
        <w:t>liOMai\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5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4"/>
          <w:position w:val="1"/>
        </w:rPr>
        <w:t>X</w:t>
      </w:r>
      <w:r>
        <w:rPr>
          <w:rFonts w:ascii="Arial" w:hAnsi="Arial" w:cs="Arial" w:eastAsia="Arial"/>
          <w:sz w:val="14"/>
          <w:szCs w:val="14"/>
          <w:color w:val="494949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7"/>
          <w:position w:val="1"/>
        </w:rPr>
        <w:t>MC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77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0"/>
          <w:position w:val="1"/>
        </w:rPr>
        <w:t>HU3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913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5"/>
          <w:position w:val="1"/>
        </w:rPr>
        <w:t>1109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81"/>
          <w:w w:val="75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5"/>
          <w:position w:val="2"/>
        </w:rPr>
        <w:t>222000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71"/>
          <w:w w:val="7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75"/>
          <w:position w:val="2"/>
        </w:rPr>
        <w:t>KP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6"/>
          <w:w w:val="75"/>
          <w:position w:val="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8"/>
          <w:position w:val="2"/>
        </w:rPr>
        <w:t>TKOPO'I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9"/>
          <w:position w:val="2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2"/>
        </w:rPr>
        <w:t>CTPABE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2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2"/>
        </w:rPr>
        <w:t>Oli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5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2"/>
        </w:rPr>
        <w:t>BE3E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2"/>
          <w:w w:val="91"/>
          <w:position w:val="2"/>
        </w:rPr>
        <w:t>(</w:t>
      </w:r>
      <w:r>
        <w:rPr>
          <w:rFonts w:ascii="Arial" w:hAnsi="Arial" w:cs="Arial" w:eastAsia="Arial"/>
          <w:sz w:val="14"/>
          <w:szCs w:val="14"/>
          <w:color w:val="383838"/>
          <w:spacing w:val="-25"/>
          <w:w w:val="91"/>
          <w:position w:val="2"/>
        </w:rPr>
        <w:t>o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1"/>
          <w:position w:val="2"/>
        </w:rPr>
        <w:t>.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1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4"/>
          <w:w w:val="91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62"/>
          <w:position w:val="2"/>
        </w:rPr>
        <w:t>ll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5"/>
          <w:w w:val="162"/>
          <w:position w:val="2"/>
        </w:rPr>
        <w:t>l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8"/>
          <w:position w:val="2"/>
        </w:rPr>
        <w:t>On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9"/>
          <w:position w:val="2"/>
        </w:rPr>
        <w:t>o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34"/>
          <w:position w:val="2"/>
        </w:rPr>
        <w:t>lllS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35"/>
          <w:position w:val="2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43" w:lineRule="exact"/>
        <w:ind w:left="1457" w:right="4772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627796pt;margin-top:4.54371pt;width:16.872001pt;height:9.5pt;mso-position-horizontal-relative:page;mso-position-vertical-relative:paragraph;z-index:-2175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9"/>
                      <w:spacing w:val="0"/>
                      <w:w w:val="74"/>
                      <w:position w:val="1"/>
                    </w:rPr>
                    <w:t>1110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1"/>
          <w:position w:val="-3"/>
        </w:rPr>
        <w:t>222100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33"/>
          <w:w w:val="81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KpaTKOpO'Ifi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5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0"/>
          <w:position w:val="7"/>
        </w:rPr>
        <w:t>CTpaH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21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9"/>
          <w:position w:val="7"/>
        </w:rPr>
        <w:t>o6aaeJe</w:t>
      </w:r>
      <w:r>
        <w:rPr>
          <w:rFonts w:ascii="Arial" w:hAnsi="Arial" w:cs="Arial" w:eastAsia="Arial"/>
          <w:sz w:val="14"/>
          <w:szCs w:val="14"/>
          <w:color w:val="5E5E5E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68"/>
          <w:position w:val="7"/>
        </w:rPr>
        <w:t>OCHOBY</w:t>
      </w:r>
      <w:r>
        <w:rPr>
          <w:rFonts w:ascii="Arial" w:hAnsi="Arial" w:cs="Arial" w:eastAsia="Arial"/>
          <w:sz w:val="14"/>
          <w:szCs w:val="14"/>
          <w:color w:val="494949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1"/>
          <w:position w:val="7"/>
        </w:rPr>
        <w:t>!H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91"/>
          <w:position w:val="7"/>
        </w:rPr>
        <w:t>T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3"/>
          <w:position w:val="7"/>
        </w:rPr>
        <w:t>OB3HHX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7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93"/>
          <w:position w:val="1"/>
        </w:rPr>
        <w:t>xapTuj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9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52"/>
          <w:position w:val="1"/>
        </w:rPr>
        <w:t>O.D.</w:t>
      </w:r>
      <w:r>
        <w:rPr>
          <w:rFonts w:ascii="Arial" w:hAnsi="Arial" w:cs="Arial" w:eastAsia="Arial"/>
          <w:sz w:val="14"/>
          <w:szCs w:val="14"/>
          <w:color w:val="5E5E5E"/>
          <w:spacing w:val="14"/>
          <w:w w:val="5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5"/>
          <w:position w:val="1"/>
        </w:rPr>
        <w:t>openuoCTH</w:t>
      </w:r>
      <w:r>
        <w:rPr>
          <w:rFonts w:ascii="Arial" w:hAnsi="Arial" w:cs="Arial" w:eastAsia="Arial"/>
          <w:sz w:val="14"/>
          <w:szCs w:val="14"/>
          <w:color w:val="5E5E5E"/>
          <w:spacing w:val="-4"/>
          <w:w w:val="85"/>
          <w:position w:val="1"/>
        </w:rPr>
        <w:t>,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5"/>
          <w:position w:val="1"/>
        </w:rPr>
        <w:t>llJyJea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2"/>
          <w:w w:val="8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5"/>
          <w:position w:val="1"/>
        </w:rPr>
        <w:t>at&lt;Uuja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4" w:after="0" w:line="159" w:lineRule="auto"/>
        <w:ind w:left="2166" w:right="4671" w:firstLine="-1253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82"/>
          <w:position w:val="-10"/>
        </w:rPr>
        <w:t>1111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2"/>
          <w:position w:val="-10"/>
        </w:rPr>
        <w:t>222200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15"/>
          <w:w w:val="82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0"/>
        </w:rPr>
        <w:t>06a&amp;eJ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3"/>
          <w:w w:val="8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494949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69"/>
          <w:position w:val="0"/>
        </w:rPr>
        <w:t>OCHOBY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6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0"/>
        </w:rPr>
        <w:t>KpaTKOpO'</w:t>
      </w:r>
      <w:r>
        <w:rPr>
          <w:rFonts w:ascii="Arial" w:hAnsi="Arial" w:cs="Arial" w:eastAsia="Arial"/>
          <w:sz w:val="14"/>
          <w:szCs w:val="14"/>
          <w:color w:val="5E5E5E"/>
          <w:spacing w:val="-7"/>
          <w:w w:val="78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383838"/>
          <w:spacing w:val="-7"/>
          <w:w w:val="78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0"/>
        </w:rPr>
        <w:t>X</w:t>
      </w:r>
      <w:r>
        <w:rPr>
          <w:rFonts w:ascii="Arial" w:hAnsi="Arial" w:cs="Arial" w:eastAsia="Arial"/>
          <w:sz w:val="14"/>
          <w:szCs w:val="14"/>
          <w:color w:val="5E5E5E"/>
          <w:spacing w:val="19"/>
          <w:w w:val="7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0"/>
          <w:position w:val="0"/>
        </w:rPr>
        <w:t>Kpelll!T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494949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8"/>
          <w:position w:val="0"/>
        </w:rPr>
        <w:t>O,l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9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494949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1"/>
          <w:position w:val="0"/>
        </w:rPr>
        <w:t>CTp8HlfX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3"/>
          <w:position w:val="0"/>
        </w:rPr>
        <w:t>Mana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0" w:after="0" w:line="249" w:lineRule="exact"/>
        <w:ind w:left="913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75"/>
          <w:position w:val="-3"/>
        </w:rPr>
        <w:t>1112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5"/>
          <w:position w:val="-3"/>
        </w:rPr>
        <w:t>222300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81"/>
          <w:w w:val="75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7"/>
          <w:position w:val="7"/>
        </w:rPr>
        <w:t>06aoeJe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7"/>
        </w:rPr>
        <w:t>OCHOBY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6"/>
          <w:position w:val="7"/>
        </w:rPr>
        <w:t>KP3TKOpo'IH11X</w:t>
      </w:r>
      <w:r>
        <w:rPr>
          <w:rFonts w:ascii="Arial" w:hAnsi="Arial" w:cs="Arial" w:eastAsia="Arial"/>
          <w:sz w:val="14"/>
          <w:szCs w:val="14"/>
          <w:color w:val="5E5E5E"/>
          <w:spacing w:val="2"/>
          <w:w w:val="7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1"/>
          <w:position w:val="7"/>
        </w:rPr>
        <w:t>Kpelllm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2"/>
          <w:position w:val="7"/>
        </w:rPr>
        <w:t>l</w:t>
      </w:r>
      <w:r>
        <w:rPr>
          <w:rFonts w:ascii="Arial" w:hAnsi="Arial" w:cs="Arial" w:eastAsia="Arial"/>
          <w:sz w:val="14"/>
          <w:szCs w:val="14"/>
          <w:color w:val="5E5E5E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3"/>
          <w:position w:val="7"/>
        </w:rPr>
        <w:t>O.ll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6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98"/>
          <w:position w:val="1"/>
        </w:rPr>
        <w:t>Mynn!llareparum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8"/>
          <w:position w:val="1"/>
        </w:rPr>
        <w:t>x</w:t>
      </w:r>
      <w:r>
        <w:rPr>
          <w:rFonts w:ascii="Arial" w:hAnsi="Arial" w:cs="Arial" w:eastAsia="Arial"/>
          <w:sz w:val="14"/>
          <w:szCs w:val="14"/>
          <w:color w:val="5E5E5E"/>
          <w:spacing w:val="-13"/>
          <w:w w:val="9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HHCTnryuuja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0" w:after="0" w:line="239" w:lineRule="exact"/>
        <w:ind w:left="903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6"/>
          <w:szCs w:val="16"/>
          <w:color w:val="5E5E5E"/>
          <w:spacing w:val="0"/>
          <w:w w:val="100"/>
          <w:position w:val="-3"/>
        </w:rPr>
        <w:t>1113</w:t>
      </w:r>
      <w:r>
        <w:rPr>
          <w:rFonts w:ascii="Arial" w:hAnsi="Arial" w:cs="Arial" w:eastAsia="Arial"/>
          <w:sz w:val="16"/>
          <w:szCs w:val="16"/>
          <w:color w:val="5E5E5E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5E5E5E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7"/>
          <w:position w:val="-3"/>
        </w:rPr>
        <w:t>222400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55"/>
          <w:w w:val="77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6"/>
        </w:rPr>
        <w:t>06a</w:t>
      </w:r>
      <w:r>
        <w:rPr>
          <w:rFonts w:ascii="Arial" w:hAnsi="Arial" w:cs="Arial" w:eastAsia="Arial"/>
          <w:sz w:val="14"/>
          <w:szCs w:val="14"/>
          <w:color w:val="5E5E5E"/>
          <w:spacing w:val="-11"/>
          <w:w w:val="100"/>
          <w:position w:val="6"/>
        </w:rPr>
        <w:t>a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100"/>
          <w:position w:val="6"/>
        </w:rPr>
        <w:t>e</w:t>
      </w:r>
      <w:r>
        <w:rPr>
          <w:rFonts w:ascii="Arial" w:hAnsi="Arial" w:cs="Arial" w:eastAsia="Arial"/>
          <w:sz w:val="14"/>
          <w:szCs w:val="14"/>
          <w:color w:val="797979"/>
          <w:spacing w:val="-15"/>
          <w:w w:val="100"/>
          <w:position w:val="6"/>
        </w:rPr>
        <w:t>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6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6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6"/>
          <w:position w:val="6"/>
        </w:rPr>
        <w:t>ocuosy</w:t>
      </w:r>
      <w:r>
        <w:rPr>
          <w:rFonts w:ascii="Arial" w:hAnsi="Arial" w:cs="Arial" w:eastAsia="Arial"/>
          <w:sz w:val="14"/>
          <w:szCs w:val="14"/>
          <w:color w:val="5E5E5E"/>
          <w:spacing w:val="-10"/>
          <w:w w:val="96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4"/>
          <w:position w:val="6"/>
        </w:rPr>
        <w:t>KP3TKOpo'DlllX</w:t>
      </w:r>
      <w:r>
        <w:rPr>
          <w:rFonts w:ascii="Arial" w:hAnsi="Arial" w:cs="Arial" w:eastAsia="Arial"/>
          <w:sz w:val="14"/>
          <w:szCs w:val="14"/>
          <w:color w:val="5E5E5E"/>
          <w:spacing w:val="-16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6"/>
          <w:position w:val="6"/>
        </w:rPr>
        <w:t>1-.-penur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6"/>
          <w:position w:val="6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6"/>
          <w:w w:val="76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3"/>
          <w:position w:val="6"/>
        </w:rPr>
        <w:t>O.l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4"/>
          <w:position w:val="6"/>
        </w:rPr>
        <w:t>l</w:t>
      </w:r>
      <w:r>
        <w:rPr>
          <w:rFonts w:ascii="Arial" w:hAnsi="Arial" w:cs="Arial" w:eastAsia="Arial"/>
          <w:sz w:val="14"/>
          <w:szCs w:val="14"/>
          <w:color w:val="494949"/>
          <w:spacing w:val="-27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6"/>
        </w:rPr>
        <w:t>CTp3flllX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5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1"/>
        </w:rPr>
        <w:t>nocnOBHHX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5"/>
          <w:w w:val="7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1"/>
        </w:rPr>
        <w:t>6aHaJ..'ll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5" w:after="0" w:line="156" w:lineRule="auto"/>
        <w:ind w:left="2147" w:right="4666" w:firstLine="-1253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5"/>
          <w:position w:val="-9"/>
        </w:rPr>
        <w:t>1114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-9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5"/>
          <w:position w:val="-9"/>
        </w:rPr>
        <w:t>222500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81"/>
          <w:w w:val="75"/>
          <w:position w:val="-9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6"/>
          <w:position w:val="0"/>
        </w:rPr>
        <w:t>06a</w:t>
      </w:r>
      <w:r>
        <w:rPr>
          <w:rFonts w:ascii="Arial" w:hAnsi="Arial" w:cs="Arial" w:eastAsia="Arial"/>
          <w:sz w:val="14"/>
          <w:szCs w:val="14"/>
          <w:color w:val="5E5E5E"/>
          <w:spacing w:val="3"/>
          <w:w w:val="95"/>
          <w:position w:val="0"/>
        </w:rPr>
        <w:t>&amp;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8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797979"/>
          <w:spacing w:val="-14"/>
          <w:w w:val="87"/>
          <w:position w:val="0"/>
        </w:rPr>
        <w:t>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15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5E5E5E"/>
          <w:spacing w:val="24"/>
          <w:w w:val="7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0"/>
        </w:rPr>
        <w:t>OCHOBY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4"/>
          <w:position w:val="0"/>
        </w:rPr>
        <w:t>KpaTKOpo'IHIIX</w:t>
      </w:r>
      <w:r>
        <w:rPr>
          <w:rFonts w:ascii="Arial" w:hAnsi="Arial" w:cs="Arial" w:eastAsia="Arial"/>
          <w:sz w:val="14"/>
          <w:szCs w:val="14"/>
          <w:color w:val="5E5E5E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7"/>
          <w:position w:val="0"/>
        </w:rPr>
        <w:t>l."pe.llHT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5"/>
          <w:position w:val="0"/>
        </w:rPr>
        <w:t>0.!</w:t>
      </w:r>
      <w:r>
        <w:rPr>
          <w:rFonts w:ascii="Arial" w:hAnsi="Arial" w:cs="Arial" w:eastAsia="Arial"/>
          <w:sz w:val="14"/>
          <w:szCs w:val="14"/>
          <w:color w:val="5E5E5E"/>
          <w:spacing w:val="6"/>
          <w:w w:val="76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7"/>
          <w:position w:val="0"/>
        </w:rPr>
        <w:t>OCTaliHX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0"/>
        </w:rPr>
        <w:t>CTpaHIIX</w:t>
      </w:r>
      <w:r>
        <w:rPr>
          <w:rFonts w:ascii="Arial" w:hAnsi="Arial" w:cs="Arial" w:eastAsia="Arial"/>
          <w:sz w:val="14"/>
          <w:szCs w:val="14"/>
          <w:color w:val="5E5E5E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68"/>
          <w:position w:val="0"/>
        </w:rPr>
        <w:t>1-.'JlC,liHTOpa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0" w:after="0" w:line="254" w:lineRule="exact"/>
        <w:ind w:left="884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7"/>
          <w:position w:val="-2"/>
        </w:rPr>
        <w:t>1115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7"/>
          <w:position w:val="-2"/>
        </w:rPr>
        <w:t>222600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-15"/>
          <w:w w:val="87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Kp</w:t>
      </w:r>
      <w:r>
        <w:rPr>
          <w:rFonts w:ascii="Arial" w:hAnsi="Arial" w:cs="Arial" w:eastAsia="Arial"/>
          <w:sz w:val="14"/>
          <w:szCs w:val="14"/>
          <w:color w:val="5E5E5E"/>
          <w:spacing w:val="-17"/>
          <w:w w:val="87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797979"/>
          <w:spacing w:val="-10"/>
          <w:w w:val="87"/>
          <w:position w:val="7"/>
        </w:rPr>
        <w:t>T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KOpo'Ul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2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5"/>
          <w:position w:val="7"/>
        </w:rPr>
        <w:t>o6aaeJC</w:t>
      </w:r>
      <w:r>
        <w:rPr>
          <w:rFonts w:ascii="Arial" w:hAnsi="Arial" w:cs="Arial" w:eastAsia="Arial"/>
          <w:sz w:val="14"/>
          <w:szCs w:val="14"/>
          <w:color w:val="5E5E5E"/>
          <w:spacing w:val="-6"/>
          <w:w w:val="85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5"/>
          <w:position w:val="7"/>
        </w:rPr>
        <w:t>ocuoay</w:t>
      </w:r>
      <w:r>
        <w:rPr>
          <w:rFonts w:ascii="Arial" w:hAnsi="Arial" w:cs="Arial" w:eastAsia="Arial"/>
          <w:sz w:val="14"/>
          <w:szCs w:val="14"/>
          <w:color w:val="5E5E5E"/>
          <w:spacing w:val="-16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93"/>
          <w:position w:val="7"/>
        </w:rPr>
        <w:t>CTp3fl1f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93"/>
          <w:position w:val="7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-6"/>
          <w:w w:val="93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7"/>
        </w:rPr>
        <w:t>ljlHHaucujcKHX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213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97979"/>
          <w:w w:val="80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797979"/>
          <w:spacing w:val="-10"/>
          <w:w w:val="81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1"/>
          <w:position w:val="1"/>
        </w:rPr>
        <w:t>ep</w:t>
      </w:r>
      <w:r>
        <w:rPr>
          <w:rFonts w:ascii="Arial" w:hAnsi="Arial" w:cs="Arial" w:eastAsia="Arial"/>
          <w:sz w:val="14"/>
          <w:szCs w:val="14"/>
          <w:color w:val="5E5E5E"/>
          <w:spacing w:val="-30"/>
          <w:w w:val="101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797979"/>
          <w:spacing w:val="-12"/>
          <w:w w:val="114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1"/>
        </w:rPr>
        <w:t>aTa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1" w:after="0" w:line="242" w:lineRule="exact"/>
        <w:ind w:left="865" w:right="-20"/>
        <w:jc w:val="left"/>
        <w:tabs>
          <w:tab w:pos="21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89856pt;margin-top:6.362997pt;width:26.480298pt;height:9.5pt;mso-position-horizontal-relative:page;mso-position-vertical-relative:paragraph;z-index:-2175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w w:val="81"/>
                      <w:position w:val="1"/>
                    </w:rPr>
                    <w:t>22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41"/>
                      <w:w w:val="81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0"/>
                      <w:w w:val="88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-40"/>
                      <w:w w:val="88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7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-4"/>
        </w:rPr>
        <w:t>1116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7"/>
          <w:position w:val="5"/>
        </w:rPr>
        <w:t>KPATKOP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3"/>
          <w:w w:val="107"/>
          <w:position w:val="5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07"/>
          <w:position w:val="5"/>
        </w:rPr>
        <w:t>'I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-6"/>
          <w:w w:val="107"/>
          <w:position w:val="5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7"/>
          <w:position w:val="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4"/>
          <w:w w:val="107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5"/>
        </w:rPr>
        <w:t>OEABE3E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1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53"/>
          <w:position w:val="5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35"/>
          <w:w w:val="153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5"/>
        </w:rPr>
        <w:t>OCBOB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5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8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5"/>
          <w:position w:val="5"/>
        </w:rPr>
        <w:t>rAPABJl,DJA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ind w:left="213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(1117)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874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7"/>
        </w:rPr>
        <w:t>1117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7"/>
        </w:rPr>
        <w:t>223100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-15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</w:rPr>
        <w:t>KpaTKOpo'lu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6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5"/>
        </w:rPr>
        <w:t>o6aaeJC</w:t>
      </w:r>
      <w:r>
        <w:rPr>
          <w:rFonts w:ascii="Arial" w:hAnsi="Arial" w:cs="Arial" w:eastAsia="Arial"/>
          <w:sz w:val="14"/>
          <w:szCs w:val="14"/>
          <w:color w:val="5E5E5E"/>
          <w:spacing w:val="-6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8"/>
        </w:rPr>
        <w:t>ocuo</w:t>
      </w:r>
      <w:r>
        <w:rPr>
          <w:rFonts w:ascii="Arial" w:hAnsi="Arial" w:cs="Arial" w:eastAsia="Arial"/>
          <w:sz w:val="14"/>
          <w:szCs w:val="14"/>
          <w:color w:val="5E5E5E"/>
          <w:spacing w:val="-19"/>
          <w:w w:val="98"/>
        </w:rPr>
        <w:t>a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98"/>
        </w:rPr>
        <w:t>y</w:t>
      </w:r>
      <w:r>
        <w:rPr>
          <w:rFonts w:ascii="Arial" w:hAnsi="Arial" w:cs="Arial" w:eastAsia="Arial"/>
          <w:sz w:val="14"/>
          <w:szCs w:val="14"/>
          <w:color w:val="797979"/>
          <w:spacing w:val="-10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6"/>
        </w:rPr>
        <w:t>rapailllllja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3" w:after="0" w:line="240" w:lineRule="auto"/>
        <w:ind w:left="212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</w:rPr>
        <w:t>OEABE3E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59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37"/>
          <w:w w:val="15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</w:rPr>
        <w:t>OCBOB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7"/>
        </w:rPr>
        <w:t>PACXOJ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7"/>
        </w:rPr>
        <w:t>(A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3"/>
          <w:w w:val="9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6"/>
        </w:rPr>
        <w:t>3AnOCJIEHE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40" w:lineRule="auto"/>
        <w:ind w:left="855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  <w:t>1118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77"/>
        </w:rPr>
        <w:t>230000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65"/>
          <w:w w:val="7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</w:rPr>
        <w:t>(1119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29"/>
        </w:rPr>
        <w:t>+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383838"/>
          <w:spacing w:val="-11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25</w:t>
      </w:r>
      <w:r>
        <w:rPr>
          <w:rFonts w:ascii="Arial" w:hAnsi="Arial" w:cs="Arial" w:eastAsia="Arial"/>
          <w:sz w:val="14"/>
          <w:szCs w:val="14"/>
          <w:color w:val="5E5E5E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29"/>
        </w:rPr>
        <w:t>+</w:t>
      </w:r>
      <w:r>
        <w:rPr>
          <w:rFonts w:ascii="Arial" w:hAnsi="Arial" w:cs="Arial" w:eastAsia="Arial"/>
          <w:sz w:val="14"/>
          <w:szCs w:val="14"/>
          <w:color w:val="5E5E5E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7"/>
          <w:w w:val="143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1"/>
        </w:rPr>
        <w:t>1137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29"/>
        </w:rPr>
        <w:t>+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8"/>
        </w:rPr>
        <w:t>1141</w:t>
      </w:r>
      <w:r>
        <w:rPr>
          <w:rFonts w:ascii="Arial" w:hAnsi="Arial" w:cs="Arial" w:eastAsia="Arial"/>
          <w:sz w:val="14"/>
          <w:szCs w:val="14"/>
          <w:color w:val="494949"/>
          <w:spacing w:val="9"/>
          <w:w w:val="97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1147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29"/>
        </w:rPr>
        <w:t>+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6"/>
        </w:rPr>
        <w:t>1153</w:t>
      </w:r>
      <w:r>
        <w:rPr>
          <w:rFonts w:ascii="Arial" w:hAnsi="Arial" w:cs="Arial" w:eastAsia="Arial"/>
          <w:sz w:val="14"/>
          <w:szCs w:val="14"/>
          <w:color w:val="383838"/>
          <w:spacing w:val="-13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29"/>
        </w:rPr>
        <w:t>+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383838"/>
          <w:spacing w:val="-12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8"/>
        </w:rPr>
        <w:t>6</w:t>
      </w:r>
      <w:r>
        <w:rPr>
          <w:rFonts w:ascii="Arial" w:hAnsi="Arial" w:cs="Arial" w:eastAsia="Arial"/>
          <w:sz w:val="14"/>
          <w:szCs w:val="14"/>
          <w:color w:val="5E5E5E"/>
          <w:spacing w:val="3"/>
          <w:w w:val="108"/>
        </w:rPr>
        <w:t>1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129"/>
        </w:rPr>
        <w:t>+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8" w:lineRule="exact"/>
        <w:ind w:left="212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83838"/>
          <w:w w:val="117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7"/>
          <w:w w:val="117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7"/>
        </w:rPr>
        <w:t>67)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9" w:after="0" w:line="240" w:lineRule="auto"/>
        <w:ind w:left="855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6"/>
        </w:rPr>
        <w:t>1119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6"/>
        </w:rPr>
        <w:t>231000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73"/>
          <w:w w:val="7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7"/>
          <w:position w:val="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7"/>
          <w:position w:val="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5"/>
          <w:w w:val="107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7"/>
          <w:position w:val="1"/>
        </w:rPr>
        <w:t>BE3E3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7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3"/>
          <w:w w:val="107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7"/>
          <w:position w:val="1"/>
        </w:rPr>
        <w:t>llJIATE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6"/>
          <w:w w:val="107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59"/>
          <w:position w:val="1"/>
        </w:rPr>
        <w:t>,C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-4"/>
          <w:w w:val="60"/>
          <w:position w:val="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9"/>
          <w:position w:val="1"/>
        </w:rPr>
        <w:t>OJ(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8"/>
          <w:position w:val="1"/>
        </w:rPr>
        <w:t>ATKE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7"/>
          <w:position w:val="1"/>
        </w:rPr>
        <w:t>(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6"/>
          <w:position w:val="1"/>
        </w:rPr>
        <w:t>oA1</w:t>
      </w:r>
      <w:r>
        <w:rPr>
          <w:rFonts w:ascii="Arial" w:hAnsi="Arial" w:cs="Arial" w:eastAsia="Arial"/>
          <w:sz w:val="14"/>
          <w:szCs w:val="14"/>
          <w:color w:val="5E5E5E"/>
          <w:spacing w:val="-26"/>
          <w:w w:val="107"/>
          <w:position w:val="1"/>
        </w:rPr>
        <w:t>1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7"/>
          <w:position w:val="1"/>
        </w:rPr>
        <w:t>20</w:t>
      </w:r>
      <w:r>
        <w:rPr>
          <w:rFonts w:ascii="Arial" w:hAnsi="Arial" w:cs="Arial" w:eastAsia="Arial"/>
          <w:sz w:val="14"/>
          <w:szCs w:val="14"/>
          <w:color w:val="383838"/>
          <w:spacing w:val="-19"/>
          <w:w w:val="117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8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5E5E5E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9"/>
          <w:position w:val="1"/>
        </w:rPr>
        <w:t>112</w:t>
      </w:r>
      <w:r>
        <w:rPr>
          <w:rFonts w:ascii="Arial" w:hAnsi="Arial" w:cs="Arial" w:eastAsia="Arial"/>
          <w:sz w:val="14"/>
          <w:szCs w:val="14"/>
          <w:color w:val="383838"/>
          <w:spacing w:val="-16"/>
          <w:w w:val="99"/>
          <w:position w:val="1"/>
        </w:rPr>
        <w:t>4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45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874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5"/>
          <w:position w:val="2"/>
        </w:rPr>
        <w:t>ll20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5"/>
          <w:position w:val="2"/>
        </w:rPr>
        <w:t>231100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81"/>
          <w:w w:val="7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5"/>
          <w:position w:val="2"/>
        </w:rPr>
        <w:t>06a</w:t>
      </w:r>
      <w:r>
        <w:rPr>
          <w:rFonts w:ascii="Arial" w:hAnsi="Arial" w:cs="Arial" w:eastAsia="Arial"/>
          <w:sz w:val="14"/>
          <w:szCs w:val="14"/>
          <w:color w:val="5E5E5E"/>
          <w:spacing w:val="-10"/>
          <w:w w:val="105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72"/>
          <w:position w:val="2"/>
        </w:rPr>
        <w:t>e:</w:t>
      </w:r>
      <w:r>
        <w:rPr>
          <w:rFonts w:ascii="Arial" w:hAnsi="Arial" w:cs="Arial" w:eastAsia="Arial"/>
          <w:sz w:val="14"/>
          <w:szCs w:val="14"/>
          <w:color w:val="797979"/>
          <w:spacing w:val="-12"/>
          <w:w w:val="73"/>
          <w:position w:val="2"/>
        </w:rPr>
        <w:t>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  <w:position w:val="2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  <w:position w:val="2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-12"/>
          <w:w w:val="127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5"/>
          <w:position w:val="2"/>
        </w:rPr>
        <w:t>HCTO</w:t>
      </w:r>
      <w:r>
        <w:rPr>
          <w:rFonts w:ascii="Arial" w:hAnsi="Arial" w:cs="Arial" w:eastAsia="Arial"/>
          <w:sz w:val="14"/>
          <w:szCs w:val="14"/>
          <w:color w:val="5E5E5E"/>
          <w:spacing w:val="-3"/>
          <w:w w:val="7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2"/>
        </w:rPr>
        <w:t>rutaT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2"/>
        </w:rPr>
        <w:t>C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28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494949"/>
          <w:spacing w:val="-22"/>
          <w:w w:val="128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1"/>
          <w:position w:val="2"/>
        </w:rPr>
        <w:t>ll0ll3TKe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65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74"/>
          <w:position w:val="1"/>
        </w:rPr>
        <w:t>1121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4"/>
          <w:position w:val="1"/>
        </w:rPr>
        <w:t>231200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4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5"/>
          <w:w w:val="7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06a</w:t>
      </w:r>
      <w:r>
        <w:rPr>
          <w:rFonts w:ascii="Arial" w:hAnsi="Arial" w:cs="Arial" w:eastAsia="Arial"/>
          <w:sz w:val="14"/>
          <w:szCs w:val="14"/>
          <w:color w:val="5E5E5E"/>
          <w:spacing w:val="-11"/>
          <w:w w:val="10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797979"/>
          <w:spacing w:val="-15"/>
          <w:w w:val="100"/>
          <w:position w:val="1"/>
        </w:rPr>
        <w:t>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494949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3"/>
          <w:position w:val="1"/>
        </w:rPr>
        <w:t>ocuoay</w:t>
      </w:r>
      <w:r>
        <w:rPr>
          <w:rFonts w:ascii="Arial" w:hAnsi="Arial" w:cs="Arial" w:eastAsia="Arial"/>
          <w:sz w:val="14"/>
          <w:szCs w:val="14"/>
          <w:color w:val="5E5E5E"/>
          <w:spacing w:val="9"/>
          <w:w w:val="9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3"/>
          <w:position w:val="1"/>
        </w:rPr>
        <w:t>nopeJa</w:t>
      </w:r>
      <w:r>
        <w:rPr>
          <w:rFonts w:ascii="Arial" w:hAnsi="Arial" w:cs="Arial" w:eastAsia="Arial"/>
          <w:sz w:val="14"/>
          <w:szCs w:val="14"/>
          <w:color w:val="494949"/>
          <w:spacing w:val="-12"/>
          <w:w w:val="9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5"/>
          <w:position w:val="1"/>
        </w:rPr>
        <w:t>ua</w:t>
      </w:r>
      <w:r>
        <w:rPr>
          <w:rFonts w:ascii="Arial" w:hAnsi="Arial" w:cs="Arial" w:eastAsia="Arial"/>
          <w:sz w:val="14"/>
          <w:szCs w:val="14"/>
          <w:color w:val="494949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5"/>
          <w:position w:val="1"/>
        </w:rPr>
        <w:t>rutar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6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30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2"/>
          <w:position w:val="1"/>
        </w:rPr>
        <w:t>.nonaTKe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6" w:after="0" w:line="159" w:lineRule="auto"/>
        <w:ind w:left="2128" w:right="5193" w:firstLine="-1273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77"/>
          <w:position w:val="-10"/>
        </w:rPr>
        <w:t>1122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7"/>
          <w:position w:val="-10"/>
        </w:rPr>
        <w:t>231300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65"/>
          <w:w w:val="77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7"/>
          <w:position w:val="0"/>
        </w:rPr>
        <w:t>06aaeJe</w:t>
      </w:r>
      <w:r>
        <w:rPr>
          <w:rFonts w:ascii="Arial" w:hAnsi="Arial" w:cs="Arial" w:eastAsia="Arial"/>
          <w:sz w:val="14"/>
          <w:szCs w:val="14"/>
          <w:color w:val="5E5E5E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8"/>
          <w:position w:val="0"/>
        </w:rPr>
        <w:t>ocuo</w:t>
      </w:r>
      <w:r>
        <w:rPr>
          <w:rFonts w:ascii="Arial" w:hAnsi="Arial" w:cs="Arial" w:eastAsia="Arial"/>
          <w:sz w:val="14"/>
          <w:szCs w:val="14"/>
          <w:color w:val="383838"/>
          <w:spacing w:val="-6"/>
          <w:w w:val="84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15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5E5E5E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2"/>
          <w:position w:val="0"/>
        </w:rPr>
        <w:t>.nonpnnoc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494949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37"/>
          <w:position w:val="0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37"/>
          <w:position w:val="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23"/>
          <w:w w:val="13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7"/>
          <w:position w:val="0"/>
        </w:rPr>
        <w:t>neHJIQCKO</w:t>
      </w:r>
      <w:r>
        <w:rPr>
          <w:rFonts w:ascii="Arial" w:hAnsi="Arial" w:cs="Arial" w:eastAsia="Arial"/>
          <w:sz w:val="14"/>
          <w:szCs w:val="14"/>
          <w:color w:val="383838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67"/>
          <w:position w:val="0"/>
        </w:rPr>
        <w:t>11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6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0"/>
          <w:position w:val="0"/>
        </w:rPr>
        <w:t>nuaann.ncK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0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5E5E5E"/>
          <w:spacing w:val="-7"/>
          <w:w w:val="9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6"/>
          <w:position w:val="0"/>
        </w:rPr>
        <w:t>ocnrypan.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2"/>
          <w:position w:val="0"/>
        </w:rPr>
        <w:t>ua</w:t>
      </w:r>
      <w:r>
        <w:rPr>
          <w:rFonts w:ascii="Arial" w:hAnsi="Arial" w:cs="Arial" w:eastAsia="Arial"/>
          <w:sz w:val="14"/>
          <w:szCs w:val="14"/>
          <w:color w:val="494949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8"/>
          <w:position w:val="0"/>
        </w:rPr>
        <w:t>nnare</w:t>
      </w:r>
      <w:r>
        <w:rPr>
          <w:rFonts w:ascii="Arial" w:hAnsi="Arial" w:cs="Arial" w:eastAsia="Arial"/>
          <w:sz w:val="14"/>
          <w:szCs w:val="14"/>
          <w:color w:val="494949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1"/>
          <w:w w:val="130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7"/>
          <w:position w:val="0"/>
        </w:rPr>
        <w:t>.no.uaTKe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auto"/>
        <w:ind w:left="2128" w:right="4516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235622pt;margin-top:4.376993pt;width:55.336763pt;height:9.5pt;mso-position-horizontal-relative:page;mso-position-vertical-relative:paragraph;z-index:-2175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58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7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12"/>
                      <w:w w:val="77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0"/>
                      <w:w w:val="77"/>
                      <w:position w:val="1"/>
                    </w:rPr>
                    <w:t>23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-87"/>
                      <w:w w:val="77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0"/>
                      <w:w w:val="79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-7"/>
                      <w:w w:val="79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7"/>
                      <w:position w:val="1"/>
                    </w:rPr>
                    <w:t>14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44"/>
                      <w:w w:val="77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0"/>
                      <w:w w:val="107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5E5E5E"/>
          <w:w w:val="97"/>
        </w:rPr>
        <w:t>06aaeJe</w:t>
      </w:r>
      <w:r>
        <w:rPr>
          <w:rFonts w:ascii="Arial" w:hAnsi="Arial" w:cs="Arial" w:eastAsia="Arial"/>
          <w:sz w:val="14"/>
          <w:szCs w:val="14"/>
          <w:color w:val="5E5E5E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5"/>
        </w:rPr>
        <w:t>ocuoay</w:t>
      </w:r>
      <w:r>
        <w:rPr>
          <w:rFonts w:ascii="Arial" w:hAnsi="Arial" w:cs="Arial" w:eastAsia="Arial"/>
          <w:sz w:val="14"/>
          <w:szCs w:val="14"/>
          <w:color w:val="5E5E5E"/>
          <w:spacing w:val="-1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2"/>
        </w:rPr>
        <w:t>.uonpuuoc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3"/>
        </w:rPr>
        <w:t>a</w:t>
      </w:r>
      <w:r>
        <w:rPr>
          <w:rFonts w:ascii="Arial" w:hAnsi="Arial" w:cs="Arial" w:eastAsia="Arial"/>
          <w:sz w:val="14"/>
          <w:szCs w:val="14"/>
          <w:color w:val="49494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-16"/>
          <w:w w:val="12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</w:rPr>
        <w:t>3J</w:t>
      </w:r>
      <w:r>
        <w:rPr>
          <w:rFonts w:ascii="Arial" w:hAnsi="Arial" w:cs="Arial" w:eastAsia="Arial"/>
          <w:sz w:val="14"/>
          <w:szCs w:val="14"/>
          <w:color w:val="5E5E5E"/>
          <w:spacing w:val="-15"/>
          <w:w w:val="82"/>
        </w:rPr>
        <w:t>l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2"/>
        </w:rPr>
        <w:t>paaCTBeu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2"/>
        </w:rPr>
        <w:t>o</w:t>
      </w:r>
      <w:r>
        <w:rPr>
          <w:rFonts w:ascii="Arial" w:hAnsi="Arial" w:cs="Arial" w:eastAsia="Arial"/>
          <w:sz w:val="14"/>
          <w:szCs w:val="14"/>
          <w:color w:val="383838"/>
          <w:spacing w:val="2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3"/>
        </w:rPr>
        <w:t>oc</w:t>
      </w:r>
      <w:r>
        <w:rPr>
          <w:rFonts w:ascii="Arial" w:hAnsi="Arial" w:cs="Arial" w:eastAsia="Arial"/>
          <w:sz w:val="14"/>
          <w:szCs w:val="14"/>
          <w:color w:val="383838"/>
          <w:spacing w:val="-24"/>
          <w:w w:val="103"/>
        </w:rPr>
        <w:t>m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16"/>
        </w:rPr>
        <w:t>y</w:t>
      </w:r>
      <w:r>
        <w:rPr>
          <w:rFonts w:ascii="Arial" w:hAnsi="Arial" w:cs="Arial" w:eastAsia="Arial"/>
          <w:sz w:val="14"/>
          <w:szCs w:val="14"/>
          <w:color w:val="5E5E5E"/>
          <w:spacing w:val="-14"/>
          <w:w w:val="116"/>
        </w:rPr>
        <w:t>p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2"/>
        </w:rPr>
        <w:t>au</w:t>
      </w:r>
      <w:r>
        <w:rPr>
          <w:rFonts w:ascii="Arial" w:hAnsi="Arial" w:cs="Arial" w:eastAsia="Arial"/>
          <w:sz w:val="14"/>
          <w:szCs w:val="14"/>
          <w:color w:val="383838"/>
          <w:spacing w:val="-7"/>
          <w:w w:val="91"/>
        </w:rPr>
        <w:t>.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ua</w:t>
      </w:r>
      <w:r>
        <w:rPr>
          <w:rFonts w:ascii="Arial" w:hAnsi="Arial" w:cs="Arial" w:eastAsia="Arial"/>
          <w:sz w:val="14"/>
          <w:szCs w:val="14"/>
          <w:color w:val="5E5E5E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nnare</w:t>
      </w:r>
      <w:r>
        <w:rPr>
          <w:rFonts w:ascii="Arial" w:hAnsi="Arial" w:cs="Arial" w:eastAsia="Arial"/>
          <w:sz w:val="14"/>
          <w:szCs w:val="14"/>
          <w:color w:val="5E5E5E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5"/>
          <w:w w:val="98"/>
        </w:rPr>
        <w:t>H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8"/>
        </w:rPr>
        <w:t>.no.uaTKe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9" w:lineRule="exact"/>
        <w:ind w:left="855" w:right="-20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7"/>
          <w:position w:val="-3"/>
        </w:rPr>
        <w:t>1124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87"/>
          <w:position w:val="-3"/>
        </w:rPr>
        <w:t>231500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-15"/>
          <w:w w:val="87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06aae3e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9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494949"/>
          <w:spacing w:val="-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7"/>
          <w:position w:val="7"/>
        </w:rPr>
        <w:t>ocuoay</w:t>
      </w:r>
      <w:r>
        <w:rPr>
          <w:rFonts w:ascii="Arial" w:hAnsi="Arial" w:cs="Arial" w:eastAsia="Arial"/>
          <w:sz w:val="14"/>
          <w:szCs w:val="14"/>
          <w:color w:val="494949"/>
          <w:spacing w:val="-25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4"/>
          <w:position w:val="7"/>
        </w:rPr>
        <w:t>.nonp11noc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5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1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27"/>
          <w:position w:val="7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27"/>
          <w:position w:val="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19"/>
          <w:w w:val="12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4"/>
          <w:position w:val="7"/>
        </w:rPr>
        <w:t>ueJanocneuOCT</w:t>
      </w:r>
      <w:r>
        <w:rPr>
          <w:rFonts w:ascii="Arial" w:hAnsi="Arial" w:cs="Arial" w:eastAsia="Arial"/>
          <w:sz w:val="14"/>
          <w:szCs w:val="14"/>
          <w:color w:val="383838"/>
          <w:spacing w:val="-3"/>
          <w:w w:val="84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7"/>
        </w:rPr>
        <w:t>ua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1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70"/>
          <w:position w:val="1"/>
        </w:rPr>
        <w:t>OJ13T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5"/>
          <w:w w:val="7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5"/>
          <w:w w:val="100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.liOllaTKe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1" w:after="0" w:line="192" w:lineRule="exact"/>
        <w:ind w:left="211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278755pt;margin-top:6.833944pt;width:55.860503pt;height:9.5pt;mso-position-horizontal-relative:page;mso-position-vertical-relative:paragraph;z-index:-2175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58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78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-13"/>
                      <w:w w:val="78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8"/>
                      <w:position w:val="1"/>
                    </w:rPr>
                    <w:t>25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81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8"/>
                      <w:position w:val="1"/>
                    </w:rPr>
                    <w:t>232000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-1"/>
        </w:rPr>
        <w:t>O:EABE3E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59"/>
          <w:position w:val="-1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-1"/>
        </w:rPr>
        <w:t>OCBOB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88"/>
          <w:position w:val="-1"/>
        </w:rPr>
        <w:t>IIAK.HAJlA</w:t>
      </w:r>
      <w:r>
        <w:rPr>
          <w:rFonts w:ascii="Arial" w:hAnsi="Arial" w:cs="Arial" w:eastAsia="Arial"/>
          <w:sz w:val="17"/>
          <w:szCs w:val="17"/>
          <w:color w:val="383838"/>
          <w:spacing w:val="-13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  <w:position w:val="-1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5"/>
          <w:w w:val="104"/>
          <w:position w:val="-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16"/>
          <w:position w:val="-1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4"/>
          <w:w w:val="116"/>
          <w:position w:val="-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3"/>
          <w:position w:val="-1"/>
        </w:rPr>
        <w:t>CJIEBIIMA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left="211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(oa</w:t>
      </w:r>
      <w:r>
        <w:rPr>
          <w:rFonts w:ascii="Arial" w:hAnsi="Arial" w:cs="Arial" w:eastAsia="Arial"/>
          <w:sz w:val="14"/>
          <w:szCs w:val="14"/>
          <w:color w:val="5E5E5E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2"/>
        </w:rPr>
        <w:t>1126</w:t>
      </w:r>
      <w:r>
        <w:rPr>
          <w:rFonts w:ascii="Arial" w:hAnsi="Arial" w:cs="Arial" w:eastAsia="Arial"/>
          <w:sz w:val="14"/>
          <w:szCs w:val="14"/>
          <w:color w:val="38383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86"/>
          <w:i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3"/>
          <w:w w:val="86"/>
          <w:i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1130)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846" w:right="-20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86"/>
        </w:rPr>
        <w:t>1126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6"/>
          <w:position w:val="1"/>
        </w:rPr>
        <w:t>232100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-7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1"/>
        </w:rPr>
        <w:t>06aaeJC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4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9"/>
          <w:position w:val="1"/>
        </w:rPr>
        <w:t>ocuoay</w:t>
      </w:r>
      <w:r>
        <w:rPr>
          <w:rFonts w:ascii="Arial" w:hAnsi="Arial" w:cs="Arial" w:eastAsia="Arial"/>
          <w:sz w:val="14"/>
          <w:szCs w:val="14"/>
          <w:color w:val="5E5E5E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1"/>
        </w:rPr>
        <w:t>nero</w:t>
      </w:r>
      <w:r>
        <w:rPr>
          <w:rFonts w:ascii="Arial" w:hAnsi="Arial" w:cs="Arial" w:eastAsia="Arial"/>
          <w:sz w:val="14"/>
          <w:szCs w:val="14"/>
          <w:color w:val="494949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8"/>
          <w:position w:val="1"/>
        </w:rPr>
        <w:t>HaKHa.n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9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494949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1"/>
        </w:rPr>
        <w:t>Janocneumta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2" w:after="0" w:line="240" w:lineRule="auto"/>
        <w:ind w:left="846" w:right="-20"/>
        <w:jc w:val="left"/>
        <w:tabs>
          <w:tab w:pos="1400" w:val="left"/>
          <w:tab w:pos="97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68"/>
          <w:position w:val="1"/>
        </w:rPr>
        <w:t>112'l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68"/>
          <w:position w:val="1"/>
        </w:rPr>
        <w:t>232200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68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68"/>
          <w:w w:val="6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7"/>
          <w:position w:val="1"/>
        </w:rPr>
        <w:t>06aaeJe</w:t>
      </w:r>
      <w:r>
        <w:rPr>
          <w:rFonts w:ascii="Arial" w:hAnsi="Arial" w:cs="Arial" w:eastAsia="Arial"/>
          <w:sz w:val="14"/>
          <w:szCs w:val="14"/>
          <w:color w:val="5E5E5E"/>
          <w:spacing w:val="-5"/>
          <w:w w:val="9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3"/>
          <w:position w:val="1"/>
        </w:rPr>
        <w:t>ocuooy</w:t>
      </w:r>
      <w:r>
        <w:rPr>
          <w:rFonts w:ascii="Arial" w:hAnsi="Arial" w:cs="Arial" w:eastAsia="Arial"/>
          <w:sz w:val="14"/>
          <w:szCs w:val="14"/>
          <w:color w:val="5E5E5E"/>
          <w:spacing w:val="9"/>
          <w:w w:val="9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3"/>
          <w:position w:val="1"/>
        </w:rPr>
        <w:t>nopeJa</w:t>
      </w:r>
      <w:r>
        <w:rPr>
          <w:rFonts w:ascii="Arial" w:hAnsi="Arial" w:cs="Arial" w:eastAsia="Arial"/>
          <w:sz w:val="14"/>
          <w:szCs w:val="14"/>
          <w:color w:val="5E5E5E"/>
          <w:spacing w:val="-12"/>
          <w:w w:val="9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2"/>
          <w:position w:val="1"/>
        </w:rPr>
        <w:t>ua</w:t>
      </w:r>
      <w:r>
        <w:rPr>
          <w:rFonts w:ascii="Arial" w:hAnsi="Arial" w:cs="Arial" w:eastAsia="Arial"/>
          <w:sz w:val="14"/>
          <w:szCs w:val="14"/>
          <w:color w:val="5E5E5E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nnare</w:t>
      </w:r>
      <w:r>
        <w:rPr>
          <w:rFonts w:ascii="Arial" w:hAnsi="Arial" w:cs="Arial" w:eastAsia="Arial"/>
          <w:sz w:val="14"/>
          <w:szCs w:val="14"/>
          <w:color w:val="5E5E5E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38"/>
          <w:position w:val="1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37"/>
          <w:position w:val="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1"/>
        </w:rPr>
        <w:t>HaKHan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9"/>
          <w:position w:val="1"/>
        </w:rPr>
        <w:t>JanOC</w:t>
      </w:r>
      <w:r>
        <w:rPr>
          <w:rFonts w:ascii="Arial" w:hAnsi="Arial" w:cs="Arial" w:eastAsia="Arial"/>
          <w:sz w:val="14"/>
          <w:szCs w:val="14"/>
          <w:color w:val="5E5E5E"/>
          <w:spacing w:val="-34"/>
          <w:w w:val="80"/>
          <w:position w:val="1"/>
        </w:rPr>
        <w:t>J</w:t>
      </w:r>
      <w:r>
        <w:rPr>
          <w:rFonts w:ascii="Arial" w:hAnsi="Arial" w:cs="Arial" w:eastAsia="Arial"/>
          <w:sz w:val="14"/>
          <w:szCs w:val="14"/>
          <w:color w:val="383838"/>
          <w:spacing w:val="-17"/>
          <w:w w:val="136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797979"/>
          <w:spacing w:val="-7"/>
          <w:w w:val="10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1"/>
        </w:rPr>
        <w:t>HH!IIa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5E5E5E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59" w:lineRule="auto"/>
        <w:ind w:left="2109" w:right="5041" w:firstLine="-1263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76"/>
          <w:position w:val="-10"/>
        </w:rPr>
        <w:t>1128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6"/>
          <w:position w:val="-10"/>
        </w:rPr>
        <w:t>232300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82"/>
          <w:w w:val="76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7"/>
          <w:position w:val="0"/>
        </w:rPr>
        <w:t>06aaeJe</w:t>
      </w:r>
      <w:r>
        <w:rPr>
          <w:rFonts w:ascii="Arial" w:hAnsi="Arial" w:cs="Arial" w:eastAsia="Arial"/>
          <w:sz w:val="14"/>
          <w:szCs w:val="14"/>
          <w:color w:val="5E5E5E"/>
          <w:spacing w:val="-11"/>
          <w:w w:val="9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0"/>
        </w:rPr>
        <w:t>00</w:t>
      </w:r>
      <w:r>
        <w:rPr>
          <w:rFonts w:ascii="Arial" w:hAnsi="Arial" w:cs="Arial" w:eastAsia="Arial"/>
          <w:sz w:val="14"/>
          <w:szCs w:val="14"/>
          <w:color w:val="5E5E5E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4"/>
          <w:position w:val="0"/>
        </w:rPr>
        <w:t>OCHOB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5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5E5E5E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0"/>
        </w:rPr>
        <w:t>.!l0np11Hoc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  <w:position w:val="0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  <w:position w:val="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-10"/>
          <w:w w:val="12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78"/>
          <w:position w:val="0"/>
        </w:rPr>
        <w:t>neHJHjCKO</w:t>
      </w:r>
      <w:r>
        <w:rPr>
          <w:rFonts w:ascii="Arial" w:hAnsi="Arial" w:cs="Arial" w:eastAsia="Arial"/>
          <w:sz w:val="14"/>
          <w:szCs w:val="14"/>
          <w:color w:val="494949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10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1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0"/>
        </w:rPr>
        <w:t>I!HBMHllCKO</w:t>
      </w:r>
      <w:r>
        <w:rPr>
          <w:rFonts w:ascii="Arial" w:hAnsi="Arial" w:cs="Arial" w:eastAsia="Arial"/>
          <w:sz w:val="14"/>
          <w:szCs w:val="14"/>
          <w:color w:val="5E5E5E"/>
          <w:spacing w:val="-6"/>
          <w:w w:val="8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0"/>
        </w:rPr>
        <w:t>OCHrypaH.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38"/>
          <w:position w:val="0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37"/>
          <w:position w:val="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6"/>
          <w:position w:val="0"/>
        </w:rPr>
        <w:t>HaKH3ll</w:t>
      </w:r>
      <w:r>
        <w:rPr>
          <w:rFonts w:ascii="Arial" w:hAnsi="Arial" w:cs="Arial" w:eastAsia="Arial"/>
          <w:sz w:val="14"/>
          <w:szCs w:val="14"/>
          <w:color w:val="494949"/>
          <w:spacing w:val="10"/>
          <w:w w:val="8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0"/>
        </w:rPr>
        <w:t>JanocneHH.\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0"/>
        </w:rPr>
        <w:t>13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0" w:after="0" w:line="239" w:lineRule="exact"/>
        <w:ind w:left="836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6"/>
          <w:position w:val="-3"/>
        </w:rPr>
        <w:t>1129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86"/>
          <w:position w:val="-3"/>
        </w:rPr>
        <w:t>232400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-7"/>
          <w:w w:val="86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6"/>
        </w:rPr>
        <w:t>06aaeJC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6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3"/>
          <w:w w:val="86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6"/>
        </w:rPr>
        <w:t>D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6"/>
        </w:rPr>
        <w:t>O</w:t>
      </w:r>
      <w:r>
        <w:rPr>
          <w:rFonts w:ascii="Arial" w:hAnsi="Arial" w:cs="Arial" w:eastAsia="Arial"/>
          <w:sz w:val="14"/>
          <w:szCs w:val="14"/>
          <w:color w:val="5E5E5E"/>
          <w:spacing w:val="-1"/>
          <w:w w:val="78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6"/>
        </w:rPr>
        <w:t>OCHOBY</w:t>
      </w:r>
      <w:r>
        <w:rPr>
          <w:rFonts w:ascii="Arial" w:hAnsi="Arial" w:cs="Arial" w:eastAsia="Arial"/>
          <w:sz w:val="14"/>
          <w:szCs w:val="14"/>
          <w:color w:val="5E5E5E"/>
          <w:spacing w:val="-20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7"/>
          <w:position w:val="6"/>
        </w:rPr>
        <w:t>llODpHHoc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8"/>
          <w:position w:val="6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2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38"/>
          <w:position w:val="6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37"/>
          <w:position w:val="6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-18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5"/>
          <w:position w:val="6"/>
        </w:rPr>
        <w:t>3.llp38CTBCHO</w:t>
      </w:r>
      <w:r>
        <w:rPr>
          <w:rFonts w:ascii="Arial" w:hAnsi="Arial" w:cs="Arial" w:eastAsia="Arial"/>
          <w:sz w:val="14"/>
          <w:szCs w:val="14"/>
          <w:color w:val="5E5E5E"/>
          <w:spacing w:val="-21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6"/>
        </w:rPr>
        <w:t>OCIII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9"/>
          <w:position w:val="6"/>
        </w:rPr>
        <w:t>)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8"/>
          <w:position w:val="6"/>
        </w:rPr>
        <w:t>'paH&gt;C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09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  <w:position w:val="1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  <w:position w:val="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-2"/>
          <w:w w:val="12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1"/>
        </w:rPr>
        <w:t>HaKua.n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4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E5E5E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Janocnellll!lla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1" w:after="0" w:line="249" w:lineRule="exact"/>
        <w:ind w:left="836"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7"/>
          <w:position w:val="-3"/>
        </w:rPr>
        <w:t>1130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7"/>
          <w:position w:val="-3"/>
        </w:rPr>
        <w:t>232500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74"/>
          <w:w w:val="77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8"/>
          <w:position w:val="7"/>
        </w:rPr>
        <w:t>06aaeJe</w:t>
      </w:r>
      <w:r>
        <w:rPr>
          <w:rFonts w:ascii="Arial" w:hAnsi="Arial" w:cs="Arial" w:eastAsia="Arial"/>
          <w:sz w:val="14"/>
          <w:szCs w:val="14"/>
          <w:color w:val="5E5E5E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-1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3"/>
          <w:position w:val="7"/>
        </w:rPr>
        <w:t>OCHOBY</w:t>
      </w:r>
      <w:r>
        <w:rPr>
          <w:rFonts w:ascii="Arial" w:hAnsi="Arial" w:cs="Arial" w:eastAsia="Arial"/>
          <w:sz w:val="14"/>
          <w:szCs w:val="14"/>
          <w:color w:val="5E5E5E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1"/>
          <w:position w:val="7"/>
        </w:rPr>
        <w:t>.!lODpHHoc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1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38"/>
          <w:position w:val="7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37"/>
          <w:position w:val="7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-14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9"/>
          <w:position w:val="7"/>
        </w:rPr>
        <w:t>RCJanocneBOCT</w:t>
      </w:r>
      <w:r>
        <w:rPr>
          <w:rFonts w:ascii="Arial" w:hAnsi="Arial" w:cs="Arial" w:eastAsia="Arial"/>
          <w:sz w:val="14"/>
          <w:szCs w:val="14"/>
          <w:color w:val="5E5E5E"/>
          <w:spacing w:val="-4"/>
          <w:w w:val="79"/>
          <w:position w:val="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E5E5E"/>
          <w:spacing w:val="0"/>
          <w:w w:val="127"/>
          <w:position w:val="7"/>
        </w:rPr>
        <w:t>Ja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09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R3Knane330ocneuHMa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62" w:lineRule="auto"/>
        <w:ind w:left="2099" w:right="4776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321884pt;margin-top:6.859073pt;width:55.874831pt;height:9.5pt;mso-position-horizontal-relative:page;mso-position-vertical-relative:paragraph;z-index:-21753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58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4"/>
                      <w:position w:val="1"/>
                    </w:rPr>
                    <w:t>1131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81"/>
                      <w:position w:val="1"/>
                    </w:rPr>
                    <w:t>23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36"/>
                      <w:w w:val="81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E5E5E"/>
                      <w:spacing w:val="-33"/>
                      <w:w w:val="107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88"/>
                      <w:position w:val="1"/>
                    </w:rPr>
                    <w:t>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83838"/>
          <w:w w:val="99"/>
        </w:rPr>
        <w:t>O:EABE3E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13"/>
        </w:rPr>
        <w:t>HAr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7"/>
          <w:w w:val="113"/>
        </w:rPr>
        <w:t>P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79"/>
        </w:rPr>
        <w:t>A,lJ.E</w:t>
      </w:r>
      <w:r>
        <w:rPr>
          <w:rFonts w:ascii="Arial" w:hAnsi="Arial" w:cs="Arial" w:eastAsia="Arial"/>
          <w:sz w:val="15"/>
          <w:szCs w:val="15"/>
          <w:color w:val="49494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OCTAJIE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00"/>
        </w:rPr>
        <w:t>IIOCEI&gt;HE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0"/>
        </w:rPr>
        <w:t>PACXO,C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11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0"/>
        </w:rPr>
        <w:t>(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0"/>
        </w:rPr>
        <w:t>o.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0"/>
        </w:rPr>
        <w:t>n</w:t>
      </w:r>
      <w:r>
        <w:rPr>
          <w:rFonts w:ascii="Arial" w:hAnsi="Arial" w:cs="Arial" w:eastAsia="Arial"/>
          <w:sz w:val="14"/>
          <w:szCs w:val="14"/>
          <w:color w:val="5E5E5E"/>
          <w:spacing w:val="-10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9"/>
        </w:rPr>
        <w:t>1132</w:t>
      </w:r>
      <w:r>
        <w:rPr>
          <w:rFonts w:ascii="Arial" w:hAnsi="Arial" w:cs="Arial" w:eastAsia="Arial"/>
          <w:sz w:val="14"/>
          <w:szCs w:val="14"/>
          <w:color w:val="383838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11</w:t>
      </w:r>
      <w:r>
        <w:rPr>
          <w:rFonts w:ascii="Arial" w:hAnsi="Arial" w:cs="Arial" w:eastAsia="Arial"/>
          <w:sz w:val="14"/>
          <w:szCs w:val="14"/>
          <w:color w:val="383838"/>
          <w:spacing w:val="-2"/>
          <w:w w:val="100"/>
        </w:rPr>
        <w:t>3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</w:rPr>
        <w:t>6)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239" w:lineRule="exact"/>
        <w:ind w:left="826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77"/>
          <w:position w:val="-3"/>
        </w:rPr>
        <w:t>1132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7"/>
          <w:position w:val="-3"/>
        </w:rPr>
        <w:t>233100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65"/>
          <w:w w:val="77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8"/>
          <w:position w:val="6"/>
        </w:rPr>
        <w:t>063</w:t>
      </w:r>
      <w:r>
        <w:rPr>
          <w:rFonts w:ascii="Arial" w:hAnsi="Arial" w:cs="Arial" w:eastAsia="Arial"/>
          <w:sz w:val="14"/>
          <w:szCs w:val="14"/>
          <w:color w:val="5E5E5E"/>
          <w:spacing w:val="-1"/>
          <w:w w:val="98"/>
          <w:position w:val="6"/>
        </w:rPr>
        <w:t>8</w:t>
      </w:r>
      <w:r>
        <w:rPr>
          <w:rFonts w:ascii="Arial" w:hAnsi="Arial" w:cs="Arial" w:eastAsia="Arial"/>
          <w:sz w:val="14"/>
          <w:szCs w:val="14"/>
          <w:color w:val="797979"/>
          <w:spacing w:val="0"/>
          <w:w w:val="98"/>
          <w:position w:val="6"/>
        </w:rPr>
        <w:t>eJe</w:t>
      </w:r>
      <w:r>
        <w:rPr>
          <w:rFonts w:ascii="Arial" w:hAnsi="Arial" w:cs="Arial" w:eastAsia="Arial"/>
          <w:sz w:val="14"/>
          <w:szCs w:val="14"/>
          <w:color w:val="797979"/>
          <w:spacing w:val="-14"/>
          <w:w w:val="98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6"/>
        </w:rPr>
        <w:t>D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6"/>
        </w:rPr>
        <w:t>O</w:t>
      </w:r>
      <w:r>
        <w:rPr>
          <w:rFonts w:ascii="Arial" w:hAnsi="Arial" w:cs="Arial" w:eastAsia="Arial"/>
          <w:sz w:val="14"/>
          <w:szCs w:val="14"/>
          <w:color w:val="5E5E5E"/>
          <w:spacing w:val="16"/>
          <w:w w:val="71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6"/>
        </w:rPr>
        <w:t>OCHOBY</w:t>
      </w:r>
      <w:r>
        <w:rPr>
          <w:rFonts w:ascii="Arial" w:hAnsi="Arial" w:cs="Arial" w:eastAsia="Arial"/>
          <w:sz w:val="14"/>
          <w:szCs w:val="14"/>
          <w:color w:val="5E5E5E"/>
          <w:spacing w:val="-1"/>
          <w:w w:val="71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71"/>
          <w:position w:val="6"/>
        </w:rPr>
        <w:t>HCTO</w:t>
      </w:r>
      <w:r>
        <w:rPr>
          <w:rFonts w:ascii="Arial" w:hAnsi="Arial" w:cs="Arial" w:eastAsia="Arial"/>
          <w:sz w:val="14"/>
          <w:szCs w:val="14"/>
          <w:color w:val="5E5E5E"/>
          <w:spacing w:val="2"/>
          <w:w w:val="71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9"/>
          <w:position w:val="6"/>
        </w:rPr>
        <w:t>UCM3T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0"/>
          <w:position w:val="6"/>
        </w:rPr>
        <w:t>8</w:t>
      </w:r>
      <w:r>
        <w:rPr>
          <w:rFonts w:ascii="Arial" w:hAnsi="Arial" w:cs="Arial" w:eastAsia="Arial"/>
          <w:sz w:val="14"/>
          <w:szCs w:val="14"/>
          <w:color w:val="5E5E5E"/>
          <w:spacing w:val="-27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2"/>
          <w:position w:val="6"/>
        </w:rPr>
        <w:t>Harpana</w:t>
      </w:r>
      <w:r>
        <w:rPr>
          <w:rFonts w:ascii="Arial" w:hAnsi="Arial" w:cs="Arial" w:eastAsia="Arial"/>
          <w:sz w:val="14"/>
          <w:szCs w:val="14"/>
          <w:color w:val="5E5E5E"/>
          <w:spacing w:val="-27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6"/>
        </w:rPr>
        <w:t>H</w:t>
      </w:r>
      <w:r>
        <w:rPr>
          <w:rFonts w:ascii="Arial" w:hAnsi="Arial" w:cs="Arial" w:eastAsia="Arial"/>
          <w:sz w:val="14"/>
          <w:szCs w:val="14"/>
          <w:color w:val="5E5E5E"/>
          <w:spacing w:val="-14"/>
          <w:w w:val="100"/>
          <w:position w:val="6"/>
        </w:rPr>
        <w:t> </w:t>
      </w:r>
      <w:r>
        <w:rPr>
          <w:rFonts w:ascii="Arial" w:hAnsi="Arial" w:cs="Arial" w:eastAsia="Arial"/>
          <w:sz w:val="10"/>
          <w:szCs w:val="10"/>
          <w:color w:val="5E5E5E"/>
          <w:spacing w:val="0"/>
          <w:w w:val="109"/>
          <w:position w:val="6"/>
        </w:rPr>
        <w:t>OCTaliHX</w:t>
      </w:r>
      <w:r>
        <w:rPr>
          <w:rFonts w:ascii="Arial" w:hAnsi="Arial" w:cs="Arial" w:eastAsia="Arial"/>
          <w:sz w:val="10"/>
          <w:szCs w:val="10"/>
          <w:color w:val="5E5E5E"/>
          <w:spacing w:val="-8"/>
          <w:w w:val="109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6"/>
        </w:rPr>
        <w:t>Doee6RHX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09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1"/>
        </w:rPr>
        <w:t>pacxona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4" w:after="0" w:line="159" w:lineRule="auto"/>
        <w:ind w:left="2090" w:right="4621" w:firstLine="-1263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76"/>
          <w:position w:val="-10"/>
        </w:rPr>
        <w:t>1133</w:t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5E5E5E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494949"/>
          <w:spacing w:val="0"/>
          <w:w w:val="76"/>
          <w:position w:val="-10"/>
        </w:rPr>
        <w:t>233200</w:t>
      </w:r>
      <w:r>
        <w:rPr>
          <w:rFonts w:ascii="Courier New" w:hAnsi="Courier New" w:cs="Courier New" w:eastAsia="Courier New"/>
          <w:sz w:val="19"/>
          <w:szCs w:val="19"/>
          <w:color w:val="494949"/>
          <w:spacing w:val="82"/>
          <w:w w:val="76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7"/>
          <w:position w:val="0"/>
        </w:rPr>
        <w:t>06aaeJe</w:t>
      </w:r>
      <w:r>
        <w:rPr>
          <w:rFonts w:ascii="Arial" w:hAnsi="Arial" w:cs="Arial" w:eastAsia="Arial"/>
          <w:sz w:val="14"/>
          <w:szCs w:val="14"/>
          <w:color w:val="5E5E5E"/>
          <w:spacing w:val="-5"/>
          <w:w w:val="9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7"/>
          <w:position w:val="0"/>
        </w:rPr>
        <w:t>ocnoay</w:t>
      </w:r>
      <w:r>
        <w:rPr>
          <w:rFonts w:ascii="Arial" w:hAnsi="Arial" w:cs="Arial" w:eastAsia="Arial"/>
          <w:sz w:val="14"/>
          <w:szCs w:val="14"/>
          <w:color w:val="5E5E5E"/>
          <w:spacing w:val="-12"/>
          <w:w w:val="9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2"/>
          <w:position w:val="0"/>
        </w:rPr>
        <w:t>DOpeJ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83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5E5E5E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68"/>
          <w:position w:val="0"/>
        </w:rPr>
        <w:t>11a</w:t>
      </w:r>
      <w:r>
        <w:rPr>
          <w:rFonts w:ascii="Arial" w:hAnsi="Arial" w:cs="Arial" w:eastAsia="Arial"/>
          <w:sz w:val="14"/>
          <w:szCs w:val="14"/>
          <w:color w:val="5E5E5E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6"/>
          <w:position w:val="0"/>
        </w:rPr>
        <w:t>narpa.n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86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494949"/>
          <w:spacing w:val="-10"/>
          <w:w w:val="8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98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494949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96"/>
          <w:position w:val="0"/>
        </w:rPr>
        <w:t>ocrane</w:t>
      </w:r>
      <w:r>
        <w:rPr>
          <w:rFonts w:ascii="Arial" w:hAnsi="Arial" w:cs="Arial" w:eastAsia="Arial"/>
          <w:sz w:val="14"/>
          <w:szCs w:val="14"/>
          <w:color w:val="5E5E5E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0"/>
        </w:rPr>
        <w:t>Doce6ue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00"/>
          <w:position w:val="0"/>
        </w:rPr>
        <w:t>pacxone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auto"/>
        <w:ind w:left="109"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/>
        <w:pict>
          <v:group style="position:absolute;margin-left:9.945297pt;margin-top:-2.078077pt;width:5.4825pt;height:28.943117pt;mso-position-horizontal-relative:page;mso-position-vertical-relative:paragraph;z-index:-21758" coordorigin="199,-42" coordsize="110,579">
            <v:shape style="position:absolute;left:199;top:-42;width:110;height:579" coordorigin="199,-42" coordsize="110,579" path="m199,-42l309,-42,309,537,199,537,199,-42e" filled="t" fillcolor="#EFEF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3"/>
          <w:szCs w:val="43"/>
          <w:color w:val="C6C6C1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0" w:after="0" w:line="192" w:lineRule="exact"/>
        <w:ind w:left="860" w:right="-20"/>
        <w:jc w:val="left"/>
        <w:tabs>
          <w:tab w:pos="1640" w:val="left"/>
          <w:tab w:pos="7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color w:val="424242"/>
          <w:spacing w:val="0"/>
          <w:w w:val="117"/>
          <w:position w:val="-3"/>
        </w:rPr>
        <w:t>03H3K3</w:t>
      </w:r>
      <w:r>
        <w:rPr>
          <w:rFonts w:ascii="Arial" w:hAnsi="Arial" w:cs="Arial" w:eastAsia="Arial"/>
          <w:sz w:val="12"/>
          <w:szCs w:val="12"/>
          <w:color w:val="424242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2"/>
          <w:szCs w:val="12"/>
          <w:color w:val="424242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23"/>
          <w:position w:val="-3"/>
        </w:rPr>
        <w:t>Ep</w:t>
      </w:r>
      <w:r>
        <w:rPr>
          <w:rFonts w:ascii="Arial" w:hAnsi="Arial" w:cs="Arial" w:eastAsia="Arial"/>
          <w:sz w:val="14"/>
          <w:szCs w:val="14"/>
          <w:color w:val="2F2F2F"/>
          <w:spacing w:val="-10"/>
          <w:w w:val="124"/>
          <w:position w:val="-3"/>
        </w:rPr>
        <w:t>o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206"/>
          <w:position w:val="-3"/>
        </w:rPr>
        <w:t>j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161616"/>
          <w:spacing w:val="-45"/>
          <w:w w:val="390"/>
          <w:position w:val="2"/>
        </w:rPr>
        <w:t>l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38"/>
          <w:position w:val="2"/>
        </w:rPr>
        <w:t>hnoc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87" w:lineRule="exact"/>
        <w:ind w:left="3872" w:right="5852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F2F2F"/>
          <w:spacing w:val="0"/>
          <w:w w:val="117"/>
          <w:position w:val="-3"/>
        </w:rPr>
        <w:t>Onuc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1980" w:h="16880"/>
          <w:pgMar w:top="1580" w:bottom="280" w:left="100" w:right="1680"/>
        </w:sectPr>
      </w:pPr>
      <w:rPr/>
    </w:p>
    <w:p>
      <w:pPr>
        <w:spacing w:before="0" w:after="0" w:line="143" w:lineRule="exact"/>
        <w:ind w:left="975" w:right="-61"/>
        <w:jc w:val="left"/>
        <w:tabs>
          <w:tab w:pos="15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F2F2F"/>
          <w:spacing w:val="0"/>
          <w:w w:val="177"/>
        </w:rPr>
        <w:t>on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161616"/>
          <w:spacing w:val="-9"/>
          <w:w w:val="115"/>
        </w:rPr>
        <w:t>K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9"/>
        </w:rPr>
        <w:t>OIIT3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158" w:lineRule="exact"/>
        <w:ind w:right="-20"/>
        <w:jc w:val="left"/>
        <w:tabs>
          <w:tab w:pos="21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-1"/>
        </w:rPr>
        <w:t>npeTXOL</w:t>
      </w:r>
      <w:r>
        <w:rPr>
          <w:rFonts w:ascii="Arial" w:hAnsi="Arial" w:cs="Arial" w:eastAsia="Arial"/>
          <w:sz w:val="14"/>
          <w:szCs w:val="14"/>
          <w:color w:val="2F2F2F"/>
          <w:spacing w:val="-12"/>
          <w:w w:val="100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161616"/>
          <w:spacing w:val="-10"/>
          <w:w w:val="100"/>
          <w:position w:val="-1"/>
        </w:rPr>
        <w:t>H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14"/>
          <w:szCs w:val="14"/>
          <w:color w:val="424242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-1"/>
        </w:rPr>
        <w:t>rOD</w:t>
      </w:r>
      <w:r>
        <w:rPr>
          <w:rFonts w:ascii="Arial" w:hAnsi="Arial" w:cs="Arial" w:eastAsia="Arial"/>
          <w:sz w:val="14"/>
          <w:szCs w:val="14"/>
          <w:color w:val="2F2F2F"/>
          <w:spacing w:val="-10"/>
          <w:w w:val="83"/>
          <w:position w:val="-1"/>
        </w:rPr>
        <w:t>,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46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161616"/>
          <w:spacing w:val="-16"/>
          <w:w w:val="146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1"/>
          <w:position w:val="-1"/>
        </w:rPr>
        <w:t>H3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13"/>
          <w:position w:val="-1"/>
        </w:rPr>
        <w:t>TeKyll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13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2F2F2F"/>
          <w:spacing w:val="6"/>
          <w:w w:val="113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13"/>
          <w:position w:val="-1"/>
        </w:rPr>
        <w:t>roL!una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00" w:right="1680"/>
          <w:cols w:num="2" w:equalWidth="0">
            <w:col w:w="2049" w:space="4273"/>
            <w:col w:w="3878"/>
          </w:cols>
        </w:sectPr>
      </w:pPr>
      <w:rPr/>
    </w:p>
    <w:p>
      <w:pPr>
        <w:spacing w:before="83" w:after="0" w:line="240" w:lineRule="auto"/>
        <w:ind w:left="1081" w:right="-20"/>
        <w:jc w:val="left"/>
        <w:tabs>
          <w:tab w:pos="1760" w:val="left"/>
          <w:tab w:pos="4040" w:val="left"/>
          <w:tab w:pos="6920" w:val="left"/>
          <w:tab w:pos="89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585.800903pt;margin-top:358.903931pt;width:.1pt;height:305.164298pt;mso-position-horizontal-relative:page;mso-position-vertical-relative:page;z-index:-21752" coordorigin="11716,7178" coordsize="2,6103">
            <v:shape style="position:absolute;left:11716;top:7178;width:2;height:6103" coordorigin="11716,7178" coordsize="0,6103" path="m11716,13281l11716,7178e" filled="f" stroked="t" strokeweight="1.439904pt" strokecolor="#DFDBD8">
              <v:path arrowok="t"/>
            </v:shape>
          </v:group>
          <w10:wrap type="none"/>
        </w:pict>
      </w:r>
      <w:r>
        <w:rPr/>
        <w:pict>
          <v:group style="position:absolute;margin-left:532.764404pt;margin-top:843.040344pt;width:49.916667pt;height:.1pt;mso-position-horizontal-relative:page;mso-position-vertical-relative:page;z-index:-21751" coordorigin="10655,16861" coordsize="998,2">
            <v:shape style="position:absolute;left:10655;top:16861;width:998;height:2" coordorigin="10655,16861" coordsize="998,0" path="m10655,16861l11654,16861e" filled="f" stroked="t" strokeweight=".479968pt" strokecolor="#000000">
              <v:path arrowok="t"/>
            </v:shape>
          </v:group>
          <w10:wrap type="none"/>
        </w:pict>
      </w:r>
      <w:r>
        <w:rPr/>
        <w:pict>
          <v:group style="position:absolute;margin-left:38.397434pt;margin-top:102.920906pt;width:466.048878pt;height:603.851426pt;mso-position-horizontal-relative:page;mso-position-vertical-relative:page;z-index:-21750" coordorigin="768,2058" coordsize="9321,12077">
            <v:group style="position:absolute;left:893;top:2097;width:9177;height:2" coordorigin="893,2097" coordsize="9177,2">
              <v:shape style="position:absolute;left:893;top:2097;width:9177;height:2" coordorigin="893,2097" coordsize="9177,0" path="m893,2097l10070,2097e" filled="f" stroked="t" strokeweight="1.919872pt" strokecolor="#2B2B2B">
                <v:path arrowok="t"/>
              </v:shape>
            </v:group>
            <v:group style="position:absolute;left:826;top:2063;width:2;height:2044" coordorigin="826,2063" coordsize="2,2044">
              <v:shape style="position:absolute;left:826;top:2063;width:2;height:2044" coordorigin="826,2063" coordsize="0,2044" path="m826,4107l826,2063e" filled="f" stroked="t" strokeweight=".479968pt" strokecolor="#000000">
                <v:path arrowok="t"/>
              </v:shape>
            </v:group>
            <v:group style="position:absolute;left:2237;top:2063;width:2;height:595" coordorigin="2237,2063" coordsize="2,595">
              <v:shape style="position:absolute;left:2237;top:2063;width:2;height:595" coordorigin="2237,2063" coordsize="0,595" path="m2237,2658l2237,2063e" filled="f" stroked="t" strokeweight=".479968pt" strokecolor="#0F0F0F">
                <v:path arrowok="t"/>
              </v:shape>
            </v:group>
            <v:group style="position:absolute;left:6067;top:2063;width:2;height:345" coordorigin="6067,2063" coordsize="2,345">
              <v:shape style="position:absolute;left:6067;top:2063;width:2;height:345" coordorigin="6067,2063" coordsize="0,345" path="m6067,2409l6067,2063e" filled="f" stroked="t" strokeweight=".479968pt" strokecolor="#343434">
                <v:path arrowok="t"/>
              </v:shape>
            </v:group>
            <v:group style="position:absolute;left:10051;top:2082;width:2;height:605" coordorigin="10051,2082" coordsize="2,605">
              <v:shape style="position:absolute;left:10051;top:2082;width:2;height:605" coordorigin="10051,2082" coordsize="0,605" path="m10051,2687l10051,2082e" filled="f" stroked="t" strokeweight="1.919872pt" strokecolor="#343434">
                <v:path arrowok="t"/>
              </v:shape>
            </v:group>
            <v:group style="position:absolute;left:6067;top:2399;width:2;height:489" coordorigin="6067,2399" coordsize="2,489">
              <v:shape style="position:absolute;left:6067;top:2399;width:2;height:489" coordorigin="6067,2399" coordsize="0,489" path="m6067,2889l6067,2399e" filled="f" stroked="t" strokeweight=".479968pt" strokecolor="#030303">
                <v:path arrowok="t"/>
              </v:shape>
            </v:group>
            <v:group style="position:absolute;left:6057;top:2505;width:1968;height:2" coordorigin="6057,2505" coordsize="1968,2">
              <v:shape style="position:absolute;left:6057;top:2505;width:1968;height:2" coordorigin="6057,2505" coordsize="1968,0" path="m6057,2505l8025,2505e" filled="f" stroked="t" strokeweight=".479968pt" strokecolor="#3B3B3B">
                <v:path arrowok="t"/>
              </v:shape>
            </v:group>
            <v:group style="position:absolute;left:8025;top:2505;width:2016;height:2" coordorigin="8025,2505" coordsize="2016,2">
              <v:shape style="position:absolute;left:8025;top:2505;width:2016;height:2" coordorigin="8025,2505" coordsize="2016,0" path="m8025,2505l10041,2505e" filled="f" stroked="t" strokeweight=".479968pt" strokecolor="#282828">
                <v:path arrowok="t"/>
              </v:shape>
            </v:group>
            <v:group style="position:absolute;left:8025;top:2495;width:2;height:163" coordorigin="8025,2495" coordsize="2,163">
              <v:shape style="position:absolute;left:8025;top:2495;width:2;height:163" coordorigin="8025,2495" coordsize="0,163" path="m8025,2658l8025,2495e" filled="f" stroked="t" strokeweight=".479968pt" strokecolor="#444444">
                <v:path arrowok="t"/>
              </v:shape>
            </v:group>
            <v:group style="position:absolute;left:883;top:2889;width:653;height:2" coordorigin="883,2889" coordsize="653,2">
              <v:shape style="position:absolute;left:883;top:2889;width:653;height:2" coordorigin="883,2889" coordsize="653,0" path="m883,2889l1536,2889e" filled="f" stroked="t" strokeweight=".479968pt" strokecolor="#282828">
                <v:path arrowok="t"/>
              </v:shape>
            </v:group>
            <v:group style="position:absolute;left:1306;top:2889;width:970;height:2" coordorigin="1306,2889" coordsize="970,2">
              <v:shape style="position:absolute;left:1306;top:2889;width:970;height:2" coordorigin="1306,2889" coordsize="970,0" path="m1306,2889l2275,2889e" filled="f" stroked="t" strokeweight=".959936pt" strokecolor="#3F3F3F">
                <v:path arrowok="t"/>
              </v:shape>
            </v:group>
            <v:group style="position:absolute;left:2237;top:2658;width:2;height:230" coordorigin="2237,2658" coordsize="2,230">
              <v:shape style="position:absolute;left:2237;top:2658;width:2;height:230" coordorigin="2237,2658" coordsize="0,230" path="m2237,2889l2237,2658e" filled="f" stroked="t" strokeweight=".479968pt" strokecolor="#4B4B4B">
                <v:path arrowok="t"/>
              </v:shape>
            </v:group>
            <v:group style="position:absolute;left:2198;top:2893;width:3907;height:2" coordorigin="2198,2893" coordsize="3907,2">
              <v:shape style="position:absolute;left:2198;top:2893;width:3907;height:2" coordorigin="2198,2893" coordsize="3907,0" path="m2198,2893l6105,2893e" filled="f" stroked="t" strokeweight=".479968pt" strokecolor="#1F1F1F">
                <v:path arrowok="t"/>
              </v:shape>
            </v:group>
            <v:group style="position:absolute;left:5779;top:2898;width:2285;height:2" coordorigin="5779,2898" coordsize="2285,2">
              <v:shape style="position:absolute;left:5779;top:2898;width:2285;height:2" coordorigin="5779,2898" coordsize="2285,0" path="m5779,2898l8063,2898e" filled="f" stroked="t" strokeweight=".959936pt" strokecolor="#383838">
                <v:path arrowok="t"/>
              </v:shape>
            </v:group>
            <v:group style="position:absolute;left:8025;top:2658;width:2;height:230" coordorigin="8025,2658" coordsize="2,230">
              <v:shape style="position:absolute;left:8025;top:2658;width:2;height:230" coordorigin="8025,2658" coordsize="0,230" path="m8025,2889l8025,2658e" filled="f" stroked="t" strokeweight=".479968pt" strokecolor="#000000">
                <v:path arrowok="t"/>
              </v:shape>
            </v:group>
            <v:group style="position:absolute;left:7996;top:2893;width:2064;height:2" coordorigin="7996,2893" coordsize="2064,2">
              <v:shape style="position:absolute;left:7996;top:2893;width:2064;height:2" coordorigin="7996,2893" coordsize="2064,0" path="m7996,2893l10060,2893e" filled="f" stroked="t" strokeweight=".479968pt" strokecolor="#131313">
                <v:path arrowok="t"/>
              </v:shape>
            </v:group>
            <v:group style="position:absolute;left:10046;top:2629;width:2;height:1507" coordorigin="10046,2629" coordsize="2,1507">
              <v:shape style="position:absolute;left:10046;top:2629;width:2;height:1507" coordorigin="10046,2629" coordsize="0,1507" path="m10046,4136l10046,2629e" filled="f" stroked="t" strokeweight="1.439904pt" strokecolor="#0F0F0F">
                <v:path arrowok="t"/>
              </v:shape>
            </v:group>
            <v:group style="position:absolute;left:874;top:3124;width:9187;height:2" coordorigin="874,3124" coordsize="9187,2">
              <v:shape style="position:absolute;left:874;top:3124;width:9187;height:2" coordorigin="874,3124" coordsize="9187,0" path="m874,3124l10060,3124e" filled="f" stroked="t" strokeweight="1.919872pt" strokecolor="#282828">
                <v:path arrowok="t"/>
              </v:shape>
            </v:group>
            <v:group style="position:absolute;left:2237;top:2869;width:2;height:259" coordorigin="2237,2869" coordsize="2,259">
              <v:shape style="position:absolute;left:2237;top:2869;width:2;height:259" coordorigin="2237,2869" coordsize="0,259" path="m2237,3128l2237,2869e" filled="f" stroked="t" strokeweight=".479968pt" strokecolor="#2F2F2F">
                <v:path arrowok="t"/>
              </v:shape>
            </v:group>
            <v:group style="position:absolute;left:6067;top:2869;width:2;height:259" coordorigin="6067,2869" coordsize="2,259">
              <v:shape style="position:absolute;left:6067;top:2869;width:2;height:259" coordorigin="6067,2869" coordsize="0,259" path="m6067,3128l6067,2869e" filled="f" stroked="t" strokeweight=".479968pt" strokecolor="#343434">
                <v:path arrowok="t"/>
              </v:shape>
            </v:group>
            <v:group style="position:absolute;left:8059;top:2956;width:2;height:998" coordorigin="8059,2956" coordsize="2,998">
              <v:shape style="position:absolute;left:8059;top:2956;width:2;height:998" coordorigin="8059,2956" coordsize="0,998" path="m8059,3954l8059,2956e" filled="f" stroked="t" strokeweight=".479968pt" strokecolor="#343434">
                <v:path arrowok="t"/>
              </v:shape>
            </v:group>
            <v:group style="position:absolute;left:1507;top:2073;width:2;height:1670" coordorigin="1507,2073" coordsize="2,1670">
              <v:shape style="position:absolute;left:1507;top:2073;width:2;height:1670" coordorigin="1507,2073" coordsize="0,1670" path="m1507,3743l1507,2073e" filled="f" stroked="t" strokeweight=".959936pt" strokecolor="#343434">
                <v:path arrowok="t"/>
              </v:shape>
            </v:group>
            <v:group style="position:absolute;left:2237;top:3090;width:2;height:240" coordorigin="2237,3090" coordsize="2,240">
              <v:shape style="position:absolute;left:2237;top:3090;width:2;height:240" coordorigin="2237,3090" coordsize="0,240" path="m2237,3330l2237,3090e" filled="f" stroked="t" strokeweight=".479968pt" strokecolor="#1C1C1C">
                <v:path arrowok="t"/>
              </v:shape>
            </v:group>
            <v:group style="position:absolute;left:6100;top:3061;width:2;height:1286" coordorigin="6100,3061" coordsize="2,1286">
              <v:shape style="position:absolute;left:6100;top:3061;width:2;height:1286" coordorigin="6100,3061" coordsize="0,1286" path="m6100,4347l6100,3061e" filled="f" stroked="t" strokeweight=".959936pt" strokecolor="#2F2F2F">
                <v:path arrowok="t"/>
              </v:shape>
            </v:group>
            <v:group style="position:absolute;left:2237;top:3320;width:2;height:221" coordorigin="2237,3320" coordsize="2,221">
              <v:shape style="position:absolute;left:2237;top:3320;width:2;height:221" coordorigin="2237,3320" coordsize="0,221" path="m2237,3541l2237,3320e" filled="f" stroked="t" strokeweight=".479968pt" strokecolor="#000000">
                <v:path arrowok="t"/>
              </v:shape>
            </v:group>
            <v:group style="position:absolute;left:864;top:3719;width:7200;height:2" coordorigin="864,3719" coordsize="7200,2">
              <v:shape style="position:absolute;left:864;top:3719;width:7200;height:2" coordorigin="864,3719" coordsize="7200,0" path="m864,3719l8063,3719e" filled="f" stroked="t" strokeweight=".959936pt" strokecolor="#343434">
                <v:path arrowok="t"/>
              </v:shape>
            </v:group>
            <v:group style="position:absolute;left:2237;top:3531;width:2;height:1161" coordorigin="2237,3531" coordsize="2,1161">
              <v:shape style="position:absolute;left:2237;top:3531;width:2;height:1161" coordorigin="2237,3531" coordsize="0,1161" path="m2237,4693l2237,3531e" filled="f" stroked="t" strokeweight=".479968pt" strokecolor="#343434">
                <v:path arrowok="t"/>
              </v:shape>
            </v:group>
            <v:group style="position:absolute;left:7996;top:3719;width:2064;height:2" coordorigin="7996,3719" coordsize="2064,2">
              <v:shape style="position:absolute;left:7996;top:3719;width:2064;height:2" coordorigin="7996,3719" coordsize="2064,0" path="m7996,3719l10060,3719e" filled="f" stroked="t" strokeweight=".479968pt" strokecolor="#1C1C1C">
                <v:path arrowok="t"/>
              </v:shape>
            </v:group>
            <v:group style="position:absolute;left:864;top:4112;width:7200;height:2" coordorigin="864,4112" coordsize="7200,2">
              <v:shape style="position:absolute;left:864;top:4112;width:7200;height:2" coordorigin="864,4112" coordsize="7200,0" path="m864,4112l8063,4112e" filled="f" stroked="t" strokeweight=".959936pt" strokecolor="#282828">
                <v:path arrowok="t"/>
              </v:shape>
            </v:group>
            <v:group style="position:absolute;left:8059;top:3887;width:2;height:461" coordorigin="8059,3887" coordsize="2,461">
              <v:shape style="position:absolute;left:8059;top:3887;width:2;height:461" coordorigin="8059,3887" coordsize="0,461" path="m8059,4347l8059,3887e" filled="f" stroked="t" strokeweight=".479968pt" strokecolor="#1C1C1C">
                <v:path arrowok="t"/>
              </v:shape>
            </v:group>
            <v:group style="position:absolute;left:7996;top:4112;width:2064;height:2" coordorigin="7996,4112" coordsize="2064,2">
              <v:shape style="position:absolute;left:7996;top:4112;width:2064;height:2" coordorigin="7996,4112" coordsize="2064,0" path="m7996,4112l10060,4112e" filled="f" stroked="t" strokeweight=".479968pt" strokecolor="#181818">
                <v:path arrowok="t"/>
              </v:shape>
            </v:group>
            <v:group style="position:absolute;left:854;top:4505;width:7209;height:2" coordorigin="854,4505" coordsize="7209,2">
              <v:shape style="position:absolute;left:854;top:4505;width:7209;height:2" coordorigin="854,4505" coordsize="7209,0" path="m854,4505l8063,4505e" filled="f" stroked="t" strokeweight=".959936pt" strokecolor="#343434">
                <v:path arrowok="t"/>
              </v:shape>
            </v:group>
            <v:group style="position:absolute;left:864;top:3743;width:2;height:2649" coordorigin="864,3743" coordsize="2,2649">
              <v:shape style="position:absolute;left:864;top:3743;width:2;height:2649" coordorigin="864,3743" coordsize="0,2649" path="m864,6391l864,3743e" filled="f" stroked="t" strokeweight="1.919872pt" strokecolor="#1C1C1C">
                <v:path arrowok="t"/>
              </v:shape>
            </v:group>
            <v:group style="position:absolute;left:7987;top:4505;width:2073;height:2" coordorigin="7987,4505" coordsize="2073,2">
              <v:shape style="position:absolute;left:7987;top:4505;width:2073;height:2" coordorigin="7987,4505" coordsize="2073,0" path="m7987,4505l10060,4505e" filled="f" stroked="t" strokeweight=".479968pt" strokecolor="#232323">
                <v:path arrowok="t"/>
              </v:shape>
            </v:group>
            <v:group style="position:absolute;left:2237;top:4693;width:2;height:182" coordorigin="2237,4693" coordsize="2,182">
              <v:shape style="position:absolute;left:2237;top:4693;width:2;height:182" coordorigin="2237,4693" coordsize="0,182" path="m2237,4875l2237,4693e" filled="f" stroked="t" strokeweight=".479968pt" strokecolor="#000000">
                <v:path arrowok="t"/>
              </v:shape>
            </v:group>
            <v:group style="position:absolute;left:845;top:5072;width:7219;height:2" coordorigin="845,5072" coordsize="7219,2">
              <v:shape style="position:absolute;left:845;top:5072;width:7219;height:2" coordorigin="845,5072" coordsize="7219,0" path="m845,5072l8063,5072e" filled="f" stroked="t" strokeweight=".959936pt" strokecolor="#2B2B2B">
                <v:path arrowok="t"/>
              </v:shape>
            </v:group>
            <v:group style="position:absolute;left:1478;top:2073;width:2;height:4088" coordorigin="1478,2073" coordsize="2,4088">
              <v:shape style="position:absolute;left:1478;top:2073;width:2;height:4088" coordorigin="1478,2073" coordsize="0,4088" path="m1478,6161l1478,2073e" filled="f" stroked="t" strokeweight=".959936pt" strokecolor="#2F2F2F">
                <v:path arrowok="t"/>
              </v:shape>
            </v:group>
            <v:group style="position:absolute;left:2270;top:4846;width:2;height:883" coordorigin="2270,4846" coordsize="2,883">
              <v:shape style="position:absolute;left:2270;top:4846;width:2;height:883" coordorigin="2270,4846" coordsize="0,883" path="m2270,5729l2270,4846e" filled="f" stroked="t" strokeweight=".959936pt" strokecolor="#2F2F2F">
                <v:path arrowok="t"/>
              </v:shape>
            </v:group>
            <v:group style="position:absolute;left:7987;top:5072;width:2073;height:2" coordorigin="7987,5072" coordsize="2073,2">
              <v:shape style="position:absolute;left:7987;top:5072;width:2073;height:2" coordorigin="7987,5072" coordsize="2073,0" path="m7987,5072l10060,5072e" filled="f" stroked="t" strokeweight=".479968pt" strokecolor="#282828">
                <v:path arrowok="t"/>
              </v:shape>
            </v:group>
            <v:group style="position:absolute;left:835;top:5465;width:9225;height:2" coordorigin="835,5465" coordsize="9225,2">
              <v:shape style="position:absolute;left:835;top:5465;width:9225;height:2" coordorigin="835,5465" coordsize="9225,0" path="m835,5465l10060,5465e" filled="f" stroked="t" strokeweight=".959936pt" strokecolor="#232323">
                <v:path arrowok="t"/>
              </v:shape>
            </v:group>
            <v:group style="position:absolute;left:835;top:5839;width:7228;height:2" coordorigin="835,5839" coordsize="7228,2">
              <v:shape style="position:absolute;left:835;top:5839;width:7228;height:2" coordorigin="835,5839" coordsize="7228,0" path="m835,5839l8063,5839e" filled="f" stroked="t" strokeweight=".959936pt" strokecolor="#2F2F2F">
                <v:path arrowok="t"/>
              </v:shape>
            </v:group>
            <v:group style="position:absolute;left:7987;top:5835;width:2064;height:2" coordorigin="7987,5835" coordsize="2064,2">
              <v:shape style="position:absolute;left:7987;top:5835;width:2064;height:2" coordorigin="7987,5835" coordsize="2064,0" path="m7987,5835l10051,5835e" filled="f" stroked="t" strokeweight=".479968pt" strokecolor="#1C1C1C">
                <v:path arrowok="t"/>
              </v:shape>
            </v:group>
            <v:group style="position:absolute;left:8049;top:4280;width:2;height:2265" coordorigin="8049,4280" coordsize="2,2265">
              <v:shape style="position:absolute;left:8049;top:4280;width:2;height:2265" coordorigin="8049,4280" coordsize="0,2265" path="m8049,6545l8049,4280e" filled="f" stroked="t" strokeweight=".959936pt" strokecolor="#2B2B2B">
                <v:path arrowok="t"/>
              </v:shape>
            </v:group>
            <v:group style="position:absolute;left:826;top:6233;width:9225;height:2" coordorigin="826,6233" coordsize="9225,2">
              <v:shape style="position:absolute;left:826;top:6233;width:9225;height:2" coordorigin="826,6233" coordsize="9225,0" path="m826,6233l10051,6233e" filled="f" stroked="t" strokeweight=".959936pt" strokecolor="#2B2B2B">
                <v:path arrowok="t"/>
              </v:shape>
            </v:group>
            <v:group style="position:absolute;left:816;top:6617;width:9235;height:2" coordorigin="816,6617" coordsize="9235,2">
              <v:shape style="position:absolute;left:816;top:6617;width:9235;height:2" coordorigin="816,6617" coordsize="9235,0" path="m816,6617l10051,6617e" filled="f" stroked="t" strokeweight=".959936pt" strokecolor="#282828">
                <v:path arrowok="t"/>
              </v:shape>
            </v:group>
            <v:group style="position:absolute;left:1498;top:6209;width:2;height:1535" coordorigin="1498,6209" coordsize="2,1535">
              <v:shape style="position:absolute;left:1498;top:6209;width:2;height:1535" coordorigin="1498,6209" coordsize="0,1535" path="m1498,7744l1498,6209e" filled="f" stroked="t" strokeweight=".479968pt" strokecolor="#1C1C1C">
                <v:path arrowok="t"/>
              </v:shape>
            </v:group>
            <v:group style="position:absolute;left:2261;top:4357;width:2;height:5710" coordorigin="2261,4357" coordsize="2,5710">
              <v:shape style="position:absolute;left:2261;top:4357;width:2;height:5710" coordorigin="2261,4357" coordsize="0,5710" path="m2261,10067l2261,4357e" filled="f" stroked="t" strokeweight=".959936pt" strokecolor="#2F2F2F">
                <v:path arrowok="t"/>
              </v:shape>
            </v:group>
            <v:group style="position:absolute;left:6086;top:2082;width:2;height:10201" coordorigin="6086,2082" coordsize="2,10201">
              <v:shape style="position:absolute;left:6086;top:2082;width:2;height:10201" coordorigin="6086,2082" coordsize="0,10201" path="m6086,12283l6086,2082e" filled="f" stroked="t" strokeweight=".959936pt" strokecolor="#2B2B2B">
                <v:path arrowok="t"/>
              </v:shape>
            </v:group>
            <v:group style="position:absolute;left:816;top:6828;width:720;height:2" coordorigin="816,6828" coordsize="720,2">
              <v:shape style="position:absolute;left:816;top:6828;width:720;height:2" coordorigin="816,6828" coordsize="720,0" path="m816,6828l1536,6828e" filled="f" stroked="t" strokeweight=".479968pt" strokecolor="#0F0F0F">
                <v:path arrowok="t"/>
              </v:shape>
            </v:group>
            <v:group style="position:absolute;left:845;top:3052;width:2;height:3810" coordorigin="845,3052" coordsize="2,3810">
              <v:shape style="position:absolute;left:845;top:3052;width:2;height:3810" coordorigin="845,3052" coordsize="0,3810" path="m845,6861l845,3052e" filled="f" stroked="t" strokeweight="1.439904pt" strokecolor="#1F1F1F">
                <v:path arrowok="t"/>
              </v:shape>
            </v:group>
            <v:group style="position:absolute;left:1459;top:6837;width:8591;height:2" coordorigin="1459,6837" coordsize="8591,2">
              <v:shape style="position:absolute;left:1459;top:6837;width:8591;height:2" coordorigin="1459,6837" coordsize="8591,0" path="m1459,6837l10051,6837e" filled="f" stroked="t" strokeweight=".959936pt" strokecolor="#232328">
                <v:path arrowok="t"/>
              </v:shape>
            </v:group>
            <v:group style="position:absolute;left:806;top:7049;width:9235;height:2" coordorigin="806,7049" coordsize="9235,2">
              <v:shape style="position:absolute;left:806;top:7049;width:9235;height:2" coordorigin="806,7049" coordsize="9235,0" path="m806,7049l10041,7049e" filled="f" stroked="t" strokeweight=".959936pt" strokecolor="#282828">
                <v:path arrowok="t"/>
              </v:shape>
            </v:group>
            <v:group style="position:absolute;left:826;top:6775;width:2;height:557" coordorigin="826,6775" coordsize="2,557">
              <v:shape style="position:absolute;left:826;top:6775;width:2;height:557" coordorigin="826,6775" coordsize="0,557" path="m826,7332l826,6775e" filled="f" stroked="t" strokeweight="1.439904pt" strokecolor="#232323">
                <v:path arrowok="t"/>
              </v:shape>
            </v:group>
            <v:group style="position:absolute;left:10031;top:4050;width:2;height:10067" coordorigin="10031,4050" coordsize="2,10067">
              <v:shape style="position:absolute;left:10031;top:4050;width:2;height:10067" coordorigin="10031,4050" coordsize="0,10067" path="m10031,14116l10031,4050e" filled="f" stroked="t" strokeweight="1.919872pt" strokecolor="#232323">
                <v:path arrowok="t"/>
              </v:shape>
            </v:group>
            <v:group style="position:absolute;left:806;top:7442;width:7257;height:2" coordorigin="806,7442" coordsize="7257,2">
              <v:shape style="position:absolute;left:806;top:7442;width:7257;height:2" coordorigin="806,7442" coordsize="7257,0" path="m806,7442l8063,7442e" filled="f" stroked="t" strokeweight=".959936pt" strokecolor="#2B2B2B">
                <v:path arrowok="t"/>
              </v:shape>
            </v:group>
            <v:group style="position:absolute;left:7987;top:7442;width:2054;height:2" coordorigin="7987,7442" coordsize="2054,2">
              <v:shape style="position:absolute;left:7987;top:7442;width:2054;height:2" coordorigin="7987,7442" coordsize="2054,0" path="m7987,7442l10041,7442e" filled="f" stroked="t" strokeweight=".479968pt" strokecolor="#1F1F1F">
                <v:path arrowok="t"/>
              </v:shape>
            </v:group>
            <v:group style="position:absolute;left:8035;top:6391;width:2;height:7725" coordorigin="8035,6391" coordsize="2,7725">
              <v:shape style="position:absolute;left:8035;top:6391;width:2;height:7725" coordorigin="8035,6391" coordsize="0,7725" path="m8035,14116l8035,6391e" filled="f" stroked="t" strokeweight=".959936pt" strokecolor="#2B2B2B">
                <v:path arrowok="t"/>
              </v:shape>
            </v:group>
            <v:group style="position:absolute;left:797;top:7951;width:9244;height:2" coordorigin="797,7951" coordsize="9244,2">
              <v:shape style="position:absolute;left:797;top:7951;width:9244;height:2" coordorigin="797,7951" coordsize="9244,0" path="m797,7951l10041,7951e" filled="f" stroked="t" strokeweight=".959936pt" strokecolor="#232323">
                <v:path arrowok="t"/>
              </v:shape>
            </v:group>
            <v:group style="position:absolute;left:1498;top:7744;width:2;height:451" coordorigin="1498,7744" coordsize="2,451">
              <v:shape style="position:absolute;left:1498;top:7744;width:2;height:451" coordorigin="1498,7744" coordsize="0,451" path="m1498,8195l1498,7744e" filled="f" stroked="t" strokeweight=".479968pt" strokecolor="#383838">
                <v:path arrowok="t"/>
              </v:shape>
            </v:group>
            <v:group style="position:absolute;left:2237;top:4846;width:2;height:6084" coordorigin="2237,4846" coordsize="2,6084">
              <v:shape style="position:absolute;left:2237;top:4846;width:2;height:6084" coordorigin="2237,4846" coordsize="0,6084" path="m2237,10930l2237,4846e" filled="f" stroked="t" strokeweight=".959936pt" strokecolor="#2B2B2B">
                <v:path arrowok="t"/>
              </v:shape>
            </v:group>
            <v:group style="position:absolute;left:797;top:8344;width:9244;height:2" coordorigin="797,8344" coordsize="9244,2">
              <v:shape style="position:absolute;left:797;top:8344;width:9244;height:2" coordorigin="797,8344" coordsize="9244,0" path="m797,8344l10041,8344e" filled="f" stroked="t" strokeweight=".959936pt" strokecolor="#282828">
                <v:path arrowok="t"/>
              </v:shape>
            </v:group>
            <v:group style="position:absolute;left:1498;top:8195;width:2;height:3762" coordorigin="1498,8195" coordsize="2,3762">
              <v:shape style="position:absolute;left:1498;top:8195;width:2;height:3762" coordorigin="1498,8195" coordsize="0,3762" path="m1498,11957l1498,8195e" filled="f" stroked="t" strokeweight=".479968pt" strokecolor="#232323">
                <v:path arrowok="t"/>
              </v:shape>
            </v:group>
            <v:group style="position:absolute;left:797;top:8728;width:9254;height:2" coordorigin="797,8728" coordsize="9254,2">
              <v:shape style="position:absolute;left:797;top:8728;width:9254;height:2" coordorigin="797,8728" coordsize="9254,0" path="m797,8728l10051,8728e" filled="f" stroked="t" strokeweight=".959936pt" strokecolor="#282828">
                <v:path arrowok="t"/>
              </v:shape>
            </v:group>
            <v:group style="position:absolute;left:797;top:9121;width:9254;height:2" coordorigin="797,9121" coordsize="9254,2">
              <v:shape style="position:absolute;left:797;top:9121;width:9254;height:2" coordorigin="797,9121" coordsize="9254,0" path="m797,9121l10051,9121e" filled="f" stroked="t" strokeweight=".959936pt" strokecolor="#232323">
                <v:path arrowok="t"/>
              </v:shape>
            </v:group>
            <v:group style="position:absolute;left:797;top:9515;width:9254;height:2" coordorigin="797,9515" coordsize="9254,2">
              <v:shape style="position:absolute;left:797;top:9515;width:9254;height:2" coordorigin="797,9515" coordsize="9254,0" path="m797,9515l10051,9515e" filled="f" stroked="t" strokeweight=".959936pt" strokecolor="#1F1F1F">
                <v:path arrowok="t"/>
              </v:shape>
            </v:group>
            <v:group style="position:absolute;left:787;top:10009;width:1488;height:2" coordorigin="787,10009" coordsize="1488,2">
              <v:shape style="position:absolute;left:787;top:10009;width:1488;height:2" coordorigin="787,10009" coordsize="1488,0" path="m787,10009l2275,10009e" filled="f" stroked="t" strokeweight=".959936pt" strokecolor="#2F2F2F">
                <v:path arrowok="t"/>
              </v:shape>
            </v:group>
            <v:group style="position:absolute;left:2189;top:10019;width:7862;height:2" coordorigin="2189,10019" coordsize="7862,2">
              <v:shape style="position:absolute;left:2189;top:10019;width:7862;height:2" coordorigin="2189,10019" coordsize="7862,0" path="m2189,10019l10051,10019e" filled="f" stroked="t" strokeweight=".959936pt" strokecolor="#1C1C1C">
                <v:path arrowok="t"/>
              </v:shape>
            </v:group>
            <v:group style="position:absolute;left:778;top:10566;width:1833;height:2" coordorigin="778,10566" coordsize="1833,2">
              <v:shape style="position:absolute;left:778;top:10566;width:1833;height:2" coordorigin="778,10566" coordsize="1833,0" path="m778,10566l2611,10566e" filled="f" stroked="t" strokeweight=".959936pt" strokecolor="#343434">
                <v:path arrowok="t"/>
              </v:shape>
            </v:group>
            <v:group style="position:absolute;left:2222;top:8944;width:2;height:2044" coordorigin="2222,8944" coordsize="2,2044">
              <v:shape style="position:absolute;left:2222;top:8944;width:2;height:2044" coordorigin="2222,8944" coordsize="0,2044" path="m2222,10988l2222,8944e" filled="f" stroked="t" strokeweight=".959936pt" strokecolor="#232323">
                <v:path arrowok="t"/>
              </v:shape>
            </v:group>
            <v:group style="position:absolute;left:2189;top:10575;width:7862;height:2" coordorigin="2189,10575" coordsize="7862,2">
              <v:shape style="position:absolute;left:2189;top:10575;width:7862;height:2" coordorigin="2189,10575" coordsize="7862,0" path="m2189,10575l10051,10575e" filled="f" stroked="t" strokeweight=".959936pt" strokecolor="#1C1C1C">
                <v:path arrowok="t"/>
              </v:shape>
            </v:group>
            <v:group style="position:absolute;left:778;top:10959;width:2371;height:2" coordorigin="778,10959" coordsize="2371,2">
              <v:shape style="position:absolute;left:778;top:10959;width:2371;height:2" coordorigin="778,10959" coordsize="2371,0" path="m778,10959l3149,10959e" filled="f" stroked="t" strokeweight=".959936pt" strokecolor="#131313">
                <v:path arrowok="t"/>
              </v:shape>
            </v:group>
            <v:group style="position:absolute;left:806;top:7034;width:2;height:7073" coordorigin="806,7034" coordsize="2,7073">
              <v:shape style="position:absolute;left:806;top:7034;width:2;height:7073" coordorigin="806,7034" coordsize="0,7073" path="m806,14107l806,7034e" filled="f" stroked="t" strokeweight="1.439904pt" strokecolor="#1C1C1C">
                <v:path arrowok="t"/>
              </v:shape>
            </v:group>
            <v:group style="position:absolute;left:2189;top:10964;width:7862;height:2" coordorigin="2189,10964" coordsize="7862,2">
              <v:shape style="position:absolute;left:2189;top:10964;width:7862;height:2" coordorigin="2189,10964" coordsize="7862,0" path="m2189,10964l10051,10964e" filled="f" stroked="t" strokeweight=".959936pt" strokecolor="#282828">
                <v:path arrowok="t"/>
              </v:shape>
            </v:group>
            <v:group style="position:absolute;left:778;top:11357;width:9273;height:2" coordorigin="778,11357" coordsize="9273,2">
              <v:shape style="position:absolute;left:778;top:11357;width:9273;height:2" coordorigin="778,11357" coordsize="9273,0" path="m778,11357l10051,11357e" filled="f" stroked="t" strokeweight=".959936pt" strokecolor="#232323">
                <v:path arrowok="t"/>
              </v:shape>
            </v:group>
            <v:group style="position:absolute;left:778;top:11698;width:1536;height:2" coordorigin="778,11698" coordsize="1536,2">
              <v:shape style="position:absolute;left:778;top:11698;width:1536;height:2" coordorigin="778,11698" coordsize="1536,0" path="m778,11698l2313,11698e" filled="f" stroked="t" strokeweight=".959936pt" strokecolor="#343434">
                <v:path arrowok="t"/>
              </v:shape>
            </v:group>
            <v:group style="position:absolute;left:2208;top:10901;width:2;height:2495" coordorigin="2208,10901" coordsize="2,2495">
              <v:shape style="position:absolute;left:2208;top:10901;width:2;height:2495" coordorigin="2208,10901" coordsize="0,2495" path="m2208,13397l2208,10901e" filled="f" stroked="t" strokeweight=".479968pt" strokecolor="#282828">
                <v:path arrowok="t"/>
              </v:shape>
            </v:group>
            <v:group style="position:absolute;left:2189;top:11708;width:7862;height:2" coordorigin="2189,11708" coordsize="7862,2">
              <v:shape style="position:absolute;left:2189;top:11708;width:7862;height:2" coordorigin="2189,11708" coordsize="7862,0" path="m2189,11708l10051,11708e" filled="f" stroked="t" strokeweight=".959936pt" strokecolor="#1C1C1C">
                <v:path arrowok="t"/>
              </v:shape>
            </v:group>
            <v:group style="position:absolute;left:778;top:12096;width:7286;height:2" coordorigin="778,12096" coordsize="7286,2">
              <v:shape style="position:absolute;left:778;top:12096;width:7286;height:2" coordorigin="778,12096" coordsize="7286,0" path="m778,12096l8063,12096e" filled="f" stroked="t" strokeweight=".959936pt" strokecolor="#1C1C1C">
                <v:path arrowok="t"/>
              </v:shape>
            </v:group>
            <v:group style="position:absolute;left:1498;top:11947;width:2;height:144" coordorigin="1498,11947" coordsize="2,144">
              <v:shape style="position:absolute;left:1498;top:11947;width:2;height:144" coordorigin="1498,11947" coordsize="0,144" path="m1498,12091l1498,11947e" filled="f" stroked="t" strokeweight=".479968pt" strokecolor="#030303">
                <v:path arrowok="t"/>
              </v:shape>
            </v:group>
            <v:group style="position:absolute;left:7987;top:12091;width:2064;height:2" coordorigin="7987,12091" coordsize="2064,2">
              <v:shape style="position:absolute;left:7987;top:12091;width:2064;height:2" coordorigin="7987,12091" coordsize="2064,0" path="m7987,12091l10051,12091e" filled="f" stroked="t" strokeweight=".959936pt" strokecolor="#343434">
                <v:path arrowok="t"/>
              </v:shape>
            </v:group>
            <v:group style="position:absolute;left:778;top:12303;width:7286;height:2" coordorigin="778,12303" coordsize="7286,2">
              <v:shape style="position:absolute;left:778;top:12303;width:7286;height:2" coordorigin="778,12303" coordsize="7286,0" path="m778,12303l8063,12303e" filled="f" stroked="t" strokeweight=".959936pt" strokecolor="#2B2B2B">
                <v:path arrowok="t"/>
              </v:shape>
            </v:group>
            <v:group style="position:absolute;left:1498;top:12072;width:2;height:230" coordorigin="1498,12072" coordsize="2,230">
              <v:shape style="position:absolute;left:1498;top:12072;width:2;height:230" coordorigin="1498,12072" coordsize="0,230" path="m1498,12303l1498,12072e" filled="f" stroked="t" strokeweight=".479968pt" strokecolor="#1F1F1F">
                <v:path arrowok="t"/>
              </v:shape>
            </v:group>
            <v:group style="position:absolute;left:7631;top:12303;width:2419;height:2" coordorigin="7631,12303" coordsize="2419,2">
              <v:shape style="position:absolute;left:7631;top:12303;width:2419;height:2" coordorigin="7631,12303" coordsize="2419,0" path="m7631,12303l10051,12303e" filled="f" stroked="t" strokeweight=".959936pt" strokecolor="#181818">
                <v:path arrowok="t"/>
              </v:shape>
            </v:group>
            <v:group style="position:absolute;left:787;top:7034;width:2;height:7082" coordorigin="787,7034" coordsize="2,7082">
              <v:shape style="position:absolute;left:787;top:7034;width:2;height:7082" coordorigin="787,7034" coordsize="0,7082" path="m787,14116l787,7034e" filled="f" stroked="t" strokeweight=".959936pt" strokecolor="#181818">
                <v:path arrowok="t"/>
              </v:shape>
            </v:group>
            <v:group style="position:absolute;left:1498;top:12283;width:2;height:269" coordorigin="1498,12283" coordsize="2,269">
              <v:shape style="position:absolute;left:1498;top:12283;width:2;height:269" coordorigin="1498,12283" coordsize="0,269" path="m1498,12552l1498,12283e" filled="f" stroked="t" strokeweight=".479968pt" strokecolor="#3B3B3B">
                <v:path arrowok="t"/>
              </v:shape>
            </v:group>
            <v:group style="position:absolute;left:6062;top:6564;width:2;height:7552" coordorigin="6062,6564" coordsize="2,7552">
              <v:shape style="position:absolute;left:6062;top:6564;width:2;height:7552" coordorigin="6062,6564" coordsize="0,7552" path="m6062,14116l6062,6564e" filled="f" stroked="t" strokeweight=".959936pt" strokecolor="#2B2B2B">
                <v:path arrowok="t"/>
              </v:shape>
            </v:group>
            <v:group style="position:absolute;left:778;top:12696;width:3187;height:2" coordorigin="778,12696" coordsize="3187,2">
              <v:shape style="position:absolute;left:778;top:12696;width:3187;height:2" coordorigin="778,12696" coordsize="3187,0" path="m778,12696l3965,12696e" filled="f" stroked="t" strokeweight=".959936pt" strokecolor="#181818">
                <v:path arrowok="t"/>
              </v:shape>
            </v:group>
            <v:group style="position:absolute;left:1498;top:12552;width:2;height:393" coordorigin="1498,12552" coordsize="2,393">
              <v:shape style="position:absolute;left:1498;top:12552;width:2;height:393" coordorigin="1498,12552" coordsize="0,393" path="m1498,12945l1498,12552e" filled="f" stroked="t" strokeweight=".479968pt" strokecolor="#1C1C1C">
                <v:path arrowok="t"/>
              </v:shape>
            </v:group>
            <v:group style="position:absolute;left:2189;top:12701;width:7862;height:2" coordorigin="2189,12701" coordsize="7862,2">
              <v:shape style="position:absolute;left:2189;top:12701;width:7862;height:2" coordorigin="2189,12701" coordsize="7862,0" path="m2189,12701l10051,12701e" filled="f" stroked="t" strokeweight=".959936pt" strokecolor="#2B2B2B">
                <v:path arrowok="t"/>
              </v:shape>
            </v:group>
            <v:group style="position:absolute;left:797;top:13089;width:7267;height:2" coordorigin="797,13089" coordsize="7267,2">
              <v:shape style="position:absolute;left:797;top:13089;width:7267;height:2" coordorigin="797,13089" coordsize="7267,0" path="m797,13089l8063,13089e" filled="f" stroked="t" strokeweight=".959936pt" strokecolor="#282828">
                <v:path arrowok="t"/>
              </v:shape>
            </v:group>
            <v:group style="position:absolute;left:1498;top:12945;width:2;height:489" coordorigin="1498,12945" coordsize="2,489">
              <v:shape style="position:absolute;left:1498;top:12945;width:2;height:489" coordorigin="1498,12945" coordsize="0,489" path="m1498,13435l1498,12945e" filled="f" stroked="t" strokeweight=".479968pt" strokecolor="#3F3F3F">
                <v:path arrowok="t"/>
              </v:shape>
            </v:group>
            <v:group style="position:absolute;left:7987;top:13089;width:2064;height:2" coordorigin="7987,13089" coordsize="2064,2">
              <v:shape style="position:absolute;left:7987;top:13089;width:2064;height:2" coordorigin="7987,13089" coordsize="2064,0" path="m7987,13089l10051,13089e" filled="f" stroked="t" strokeweight=".959936pt" strokecolor="#0F0F0F">
                <v:path arrowok="t"/>
              </v:shape>
            </v:group>
            <v:group style="position:absolute;left:797;top:13680;width:1814;height:2" coordorigin="797,13680" coordsize="1814,2">
              <v:shape style="position:absolute;left:797;top:13680;width:1814;height:2" coordorigin="797,13680" coordsize="1814,0" path="m797,13680l2611,13680e" filled="f" stroked="t" strokeweight=".959936pt" strokecolor="#3B3B3B">
                <v:path arrowok="t"/>
              </v:shape>
            </v:group>
            <v:group style="position:absolute;left:1498;top:13435;width:2;height:509" coordorigin="1498,13435" coordsize="2,509">
              <v:shape style="position:absolute;left:1498;top:13435;width:2;height:509" coordorigin="1498,13435" coordsize="0,509" path="m1498,13944l1498,13435e" filled="f" stroked="t" strokeweight=".479968pt" strokecolor="#2B2B2B">
                <v:path arrowok="t"/>
              </v:shape>
            </v:group>
            <v:group style="position:absolute;left:2237;top:13435;width:2;height:672" coordorigin="2237,13435" coordsize="2,672">
              <v:shape style="position:absolute;left:2237;top:13435;width:2;height:672" coordorigin="2237,13435" coordsize="0,672" path="m2237,14107l2237,13435e" filled="f" stroked="t" strokeweight=".479968pt" strokecolor="#3B3B3B">
                <v:path arrowok="t"/>
              </v:shape>
            </v:group>
            <v:group style="position:absolute;left:2198;top:13684;width:7171;height:2" coordorigin="2198,13684" coordsize="7171,2">
              <v:shape style="position:absolute;left:2198;top:13684;width:7171;height:2" coordorigin="2198,13684" coordsize="7171,0" path="m2198,13684l9369,13684e" filled="f" stroked="t" strokeweight=".959936pt" strokecolor="#1C1C1C">
                <v:path arrowok="t"/>
              </v:shape>
            </v:group>
            <v:group style="position:absolute;left:7987;top:13684;width:2064;height:2" coordorigin="7987,13684" coordsize="2064,2">
              <v:shape style="position:absolute;left:7987;top:13684;width:2064;height:2" coordorigin="7987,13684" coordsize="2064,0" path="m7987,13684l10051,13684e" filled="f" stroked="t" strokeweight=".959936pt" strokecolor="#343434">
                <v:path arrowok="t"/>
              </v:shape>
            </v:group>
            <v:group style="position:absolute;left:797;top:14102;width:739;height:2" coordorigin="797,14102" coordsize="739,2">
              <v:shape style="position:absolute;left:797;top:14102;width:739;height:2" coordorigin="797,14102" coordsize="739,0" path="m797,14102l1536,14102e" filled="f" stroked="t" strokeweight=".479968pt" strokecolor="#181818">
                <v:path arrowok="t"/>
              </v:shape>
            </v:group>
            <v:group style="position:absolute;left:1498;top:13944;width:2;height:163" coordorigin="1498,13944" coordsize="2,163">
              <v:shape style="position:absolute;left:1498;top:13944;width:2;height:163" coordorigin="1498,13944" coordsize="0,163" path="m1498,14107l1498,13944e" filled="f" stroked="t" strokeweight=".479968pt" strokecolor="#444444">
                <v:path arrowok="t"/>
              </v:shape>
            </v:group>
            <v:group style="position:absolute;left:1459;top:14097;width:816;height:2" coordorigin="1459,14097" coordsize="816,2">
              <v:shape style="position:absolute;left:1459;top:14097;width:816;height:2" coordorigin="1459,14097" coordsize="816,0" path="m1459,14097l2275,14097e" filled="f" stroked="t" strokeweight=".959936pt" strokecolor="#383838">
                <v:path arrowok="t"/>
              </v:shape>
            </v:group>
            <v:group style="position:absolute;left:2189;top:14107;width:7862;height:2" coordorigin="2189,14107" coordsize="7862,2">
              <v:shape style="position:absolute;left:2189;top:14107;width:7862;height:2" coordorigin="2189,14107" coordsize="7862,0" path="m2189,14107l10051,14107e" filled="f" stroked="t" strokeweight=".959936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-11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0"/>
        </w:rPr>
        <w:t>3</w:t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-105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0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222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spacing w:val="0"/>
          <w:w w:val="90"/>
        </w:rPr>
        <w:t>06aBe3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0"/>
        </w:rPr>
        <w:t>e</w:t>
      </w:r>
      <w:r>
        <w:rPr>
          <w:rFonts w:ascii="Arial" w:hAnsi="Arial" w:cs="Arial" w:eastAsia="Arial"/>
          <w:sz w:val="14"/>
          <w:szCs w:val="14"/>
          <w:color w:val="424242"/>
          <w:spacing w:val="-11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0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1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1"/>
        </w:rPr>
        <w:t>OCHOB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2"/>
        </w:rPr>
        <w:t>y</w:t>
      </w:r>
      <w:r>
        <w:rPr>
          <w:rFonts w:ascii="Arial" w:hAnsi="Arial" w:cs="Arial" w:eastAsia="Arial"/>
          <w:sz w:val="14"/>
          <w:szCs w:val="14"/>
          <w:color w:val="424242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1"/>
        </w:rPr>
        <w:t>.EJ.Onpi!HOc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2"/>
        </w:rPr>
        <w:t>a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-10"/>
          <w:w w:val="94"/>
        </w:rPr>
        <w:t>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</w:rPr>
        <w:t>8</w:t>
      </w:r>
      <w:r>
        <w:rPr>
          <w:rFonts w:ascii="Arial" w:hAnsi="Arial" w:cs="Arial" w:eastAsia="Arial"/>
          <w:sz w:val="14"/>
          <w:szCs w:val="14"/>
          <w:color w:val="2F2F2F"/>
          <w:spacing w:val="-13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3"/>
        </w:rPr>
        <w:t>ne</w:t>
      </w:r>
      <w:r>
        <w:rPr>
          <w:rFonts w:ascii="Arial" w:hAnsi="Arial" w:cs="Arial" w:eastAsia="Arial"/>
          <w:sz w:val="14"/>
          <w:szCs w:val="14"/>
          <w:color w:val="2F2F2F"/>
          <w:spacing w:val="-26"/>
          <w:w w:val="93"/>
        </w:rPr>
        <w:t>H</w:t>
      </w:r>
      <w:r>
        <w:rPr>
          <w:rFonts w:ascii="Arial" w:hAnsi="Arial" w:cs="Arial" w:eastAsia="Arial"/>
          <w:sz w:val="14"/>
          <w:szCs w:val="14"/>
          <w:color w:val="525252"/>
          <w:spacing w:val="-12"/>
          <w:w w:val="102"/>
        </w:rPr>
        <w:t>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59"/>
        </w:rPr>
        <w:t>1</w:t>
      </w:r>
      <w:r>
        <w:rPr>
          <w:rFonts w:ascii="Arial" w:hAnsi="Arial" w:cs="Arial" w:eastAsia="Arial"/>
          <w:sz w:val="14"/>
          <w:szCs w:val="14"/>
          <w:color w:val="2F2F2F"/>
          <w:spacing w:val="-13"/>
          <w:w w:val="59"/>
        </w:rPr>
        <w:t>1</w:t>
      </w:r>
      <w:r>
        <w:rPr>
          <w:rFonts w:ascii="Arial" w:hAnsi="Arial" w:cs="Arial" w:eastAsia="Arial"/>
          <w:sz w:val="14"/>
          <w:szCs w:val="14"/>
          <w:color w:val="525252"/>
          <w:spacing w:val="-9"/>
          <w:w w:val="172"/>
        </w:rPr>
        <w:t>j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2"/>
        </w:rPr>
        <w:t>CKO</w:t>
      </w:r>
      <w:r>
        <w:rPr>
          <w:rFonts w:ascii="Arial" w:hAnsi="Arial" w:cs="Arial" w:eastAsia="Arial"/>
          <w:sz w:val="14"/>
          <w:szCs w:val="14"/>
          <w:color w:val="2F2F2F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28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92" w:lineRule="exact"/>
        <w:ind w:left="2223" w:right="4790" w:firstLine="-1277"/>
        <w:jc w:val="left"/>
        <w:tabs>
          <w:tab w:pos="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9"/>
          <w:position w:val="1"/>
        </w:rPr>
        <w:t>1134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9"/>
          <w:position w:val="0"/>
        </w:rPr>
        <w:t>233300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61"/>
          <w:w w:val="7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9"/>
          <w:position w:val="0"/>
        </w:rPr>
        <w:t>HHBanu.ncx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9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525252"/>
          <w:spacing w:val="25"/>
          <w:w w:val="7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4"/>
          <w:position w:val="0"/>
        </w:rPr>
        <w:t>ocuryp&lt;Ub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5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0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0"/>
        </w:rPr>
        <w:t>H8rpa.n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2F2F2F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67"/>
          <w:position w:val="0"/>
        </w:rPr>
        <w:t>11</w:t>
      </w:r>
      <w:r>
        <w:rPr>
          <w:rFonts w:ascii="Arial" w:hAnsi="Arial" w:cs="Arial" w:eastAsia="Arial"/>
          <w:sz w:val="14"/>
          <w:szCs w:val="14"/>
          <w:color w:val="424242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4"/>
          <w:w w:val="100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0"/>
        </w:rPr>
        <w:t>Ta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525252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0"/>
        </w:rPr>
        <w:t>noce6ue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62"/>
          <w:position w:val="0"/>
        </w:rPr>
        <w:t>paCXO.EJ.e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1" w:after="0" w:line="239" w:lineRule="exact"/>
        <w:ind w:left="937" w:right="-20"/>
        <w:jc w:val="left"/>
        <w:tabs>
          <w:tab w:pos="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6"/>
          <w:position w:val="-3"/>
        </w:rPr>
        <w:t>1135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6"/>
          <w:position w:val="-3"/>
        </w:rPr>
        <w:t>233400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5"/>
          <w:w w:val="76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1"/>
          <w:position w:val="6"/>
        </w:rPr>
        <w:t>06aaCJe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2"/>
          <w:position w:val="6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0"/>
          <w:position w:val="6"/>
        </w:rPr>
        <w:t>OCHOBY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2"/>
          <w:position w:val="6"/>
        </w:rPr>
        <w:t>.llO</w:t>
      </w:r>
      <w:r>
        <w:rPr>
          <w:rFonts w:ascii="Arial" w:hAnsi="Arial" w:cs="Arial" w:eastAsia="Arial"/>
          <w:sz w:val="14"/>
          <w:szCs w:val="14"/>
          <w:color w:val="525252"/>
          <w:spacing w:val="-25"/>
          <w:w w:val="83"/>
          <w:position w:val="6"/>
        </w:rPr>
        <w:t>n</w:t>
      </w:r>
      <w:r>
        <w:rPr>
          <w:rFonts w:ascii="Arial" w:hAnsi="Arial" w:cs="Arial" w:eastAsia="Arial"/>
          <w:sz w:val="14"/>
          <w:szCs w:val="14"/>
          <w:color w:val="2F2F2F"/>
          <w:spacing w:val="-18"/>
          <w:w w:val="122"/>
          <w:position w:val="6"/>
        </w:rPr>
        <w:t>p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97"/>
          <w:position w:val="6"/>
        </w:rPr>
        <w:t>nnoca</w:t>
      </w:r>
      <w:r>
        <w:rPr>
          <w:rFonts w:ascii="Arial" w:hAnsi="Arial" w:cs="Arial" w:eastAsia="Arial"/>
          <w:sz w:val="14"/>
          <w:szCs w:val="14"/>
          <w:color w:val="525252"/>
          <w:spacing w:val="-22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6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4"/>
          <w:position w:val="6"/>
        </w:rPr>
        <w:t>3.1lpa8CTBe</w:t>
      </w:r>
      <w:r>
        <w:rPr>
          <w:rFonts w:ascii="Arial" w:hAnsi="Arial" w:cs="Arial" w:eastAsia="Arial"/>
          <w:sz w:val="14"/>
          <w:szCs w:val="14"/>
          <w:color w:val="525252"/>
          <w:spacing w:val="-13"/>
          <w:w w:val="74"/>
          <w:position w:val="6"/>
        </w:rPr>
        <w:t>H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4"/>
          <w:position w:val="6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10"/>
          <w:w w:val="74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6"/>
        </w:rPr>
        <w:t>OCHrypalbe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21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w w:val="87"/>
          <w:position w:val="1"/>
        </w:rPr>
        <w:t>38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6"/>
          <w:position w:val="1"/>
        </w:rPr>
        <w:t>uarpa.n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59"/>
          <w:position w:val="1"/>
        </w:rPr>
        <w:t>1</w:t>
      </w:r>
      <w:r>
        <w:rPr>
          <w:rFonts w:ascii="Arial" w:hAnsi="Arial" w:cs="Arial" w:eastAsia="Arial"/>
          <w:sz w:val="14"/>
          <w:szCs w:val="14"/>
          <w:color w:val="424242"/>
          <w:spacing w:val="6"/>
          <w:w w:val="59"/>
          <w:position w:val="1"/>
        </w:rPr>
        <w:t>1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1"/>
        </w:rPr>
        <w:t>ocrane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94"/>
          <w:position w:val="1"/>
        </w:rPr>
        <w:t>noce6ue</w:t>
      </w:r>
      <w:r>
        <w:rPr>
          <w:rFonts w:ascii="Arial" w:hAnsi="Arial" w:cs="Arial" w:eastAsia="Arial"/>
          <w:sz w:val="14"/>
          <w:szCs w:val="14"/>
          <w:color w:val="525252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1"/>
        </w:rPr>
        <w:t>pacxo.lle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0" w:after="0" w:line="249" w:lineRule="exact"/>
        <w:ind w:left="937" w:right="-20"/>
        <w:jc w:val="left"/>
        <w:tabs>
          <w:tab w:pos="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7"/>
          <w:position w:val="-3"/>
        </w:rPr>
        <w:t>I136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7"/>
          <w:position w:val="-3"/>
        </w:rPr>
        <w:t>233500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7"/>
          <w:w w:val="77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2"/>
          <w:position w:val="7"/>
        </w:rPr>
        <w:t>06asCJe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2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68"/>
          <w:position w:val="7"/>
        </w:rPr>
        <w:t>OCHOBY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1"/>
          <w:position w:val="7"/>
        </w:rPr>
        <w:t>.llOnpHHOc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2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525252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3"/>
          <w:position w:val="7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1"/>
          <w:w w:val="83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3"/>
          <w:position w:val="7"/>
        </w:rPr>
        <w:t>CJI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3"/>
          <w:position w:val="7"/>
        </w:rPr>
        <w:t>)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3"/>
          <w:position w:val="7"/>
        </w:rPr>
        <w:t>"</w:t>
      </w:r>
      <w:r>
        <w:rPr>
          <w:rFonts w:ascii="Arial" w:hAnsi="Arial" w:cs="Arial" w:eastAsia="Arial"/>
          <w:sz w:val="14"/>
          <w:szCs w:val="14"/>
          <w:color w:val="525252"/>
          <w:spacing w:val="-19"/>
          <w:w w:val="83"/>
          <w:position w:val="7"/>
        </w:rPr>
        <w:t>l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7"/>
        </w:rPr>
        <w:t>aj</w:t>
      </w:r>
      <w:r>
        <w:rPr>
          <w:rFonts w:ascii="Arial" w:hAnsi="Arial" w:cs="Arial" w:eastAsia="Arial"/>
          <w:sz w:val="14"/>
          <w:szCs w:val="14"/>
          <w:color w:val="2F2F2F"/>
          <w:spacing w:val="20"/>
          <w:w w:val="83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3"/>
          <w:position w:val="7"/>
        </w:rPr>
        <w:t>HCJanOCJICHOCTH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20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w w:val="94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424242"/>
          <w:spacing w:val="9"/>
          <w:w w:val="94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1"/>
        </w:rPr>
        <w:t>H8rp</w:t>
      </w:r>
      <w:r>
        <w:rPr>
          <w:rFonts w:ascii="Arial" w:hAnsi="Arial" w:cs="Arial" w:eastAsia="Arial"/>
          <w:sz w:val="14"/>
          <w:szCs w:val="14"/>
          <w:color w:val="2F2F2F"/>
          <w:spacing w:val="-10"/>
          <w:w w:val="92"/>
          <w:position w:val="1"/>
        </w:rPr>
        <w:t>8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9"/>
          <w:position w:val="1"/>
        </w:rPr>
        <w:t>Jle</w:t>
      </w:r>
      <w:r>
        <w:rPr>
          <w:rFonts w:ascii="Arial" w:hAnsi="Arial" w:cs="Arial" w:eastAsia="Arial"/>
          <w:sz w:val="14"/>
          <w:szCs w:val="14"/>
          <w:color w:val="525252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67"/>
          <w:position w:val="1"/>
        </w:rPr>
        <w:t>11</w:t>
      </w:r>
      <w:r>
        <w:rPr>
          <w:rFonts w:ascii="Arial" w:hAnsi="Arial" w:cs="Arial" w:eastAsia="Arial"/>
          <w:sz w:val="14"/>
          <w:szCs w:val="14"/>
          <w:color w:val="2F2F2F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1"/>
        </w:rPr>
        <w:t>ocrane</w:t>
      </w:r>
      <w:r>
        <w:rPr>
          <w:rFonts w:ascii="Arial" w:hAnsi="Arial" w:cs="Arial" w:eastAsia="Arial"/>
          <w:sz w:val="14"/>
          <w:szCs w:val="14"/>
          <w:color w:val="424242"/>
          <w:spacing w:val="-12"/>
          <w:w w:val="9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1"/>
        </w:rPr>
        <w:t>noce</w:t>
      </w:r>
      <w:r>
        <w:rPr>
          <w:rFonts w:ascii="Arial" w:hAnsi="Arial" w:cs="Arial" w:eastAsia="Arial"/>
          <w:sz w:val="14"/>
          <w:szCs w:val="14"/>
          <w:color w:val="2F2F2F"/>
          <w:spacing w:val="-4"/>
          <w:w w:val="94"/>
          <w:position w:val="1"/>
        </w:rPr>
        <w:t>6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94"/>
          <w:position w:val="1"/>
        </w:rPr>
        <w:t>ue</w:t>
      </w:r>
      <w:r>
        <w:rPr>
          <w:rFonts w:ascii="Arial" w:hAnsi="Arial" w:cs="Arial" w:eastAsia="Arial"/>
          <w:sz w:val="14"/>
          <w:szCs w:val="14"/>
          <w:color w:val="525252"/>
          <w:spacing w:val="-10"/>
          <w:w w:val="9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1"/>
        </w:rPr>
        <w:t>pacxo.ne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2213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4"/>
        </w:rPr>
        <w:t>OJ&gt;ABE3E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9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COI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(IIJA.JIHHX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11"/>
        </w:rPr>
        <w:t>J(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10"/>
        </w:rPr>
        <w:t>Ol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"/>
          <w:w w:val="11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1"/>
          <w:w w:val="114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1"/>
        </w:rPr>
        <w:t>HHOCA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7" w:lineRule="exact"/>
        <w:ind w:left="918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6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33"/>
          <w:w w:val="86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6"/>
          <w:position w:val="2"/>
        </w:rPr>
        <w:t>37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-97"/>
          <w:w w:val="86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9"/>
          <w:position w:val="2"/>
        </w:rPr>
        <w:t>2340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-43"/>
          <w:w w:val="79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7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3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29"/>
          <w:position w:val="2"/>
        </w:rPr>
        <w:t>li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29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29"/>
          <w:position w:val="2"/>
        </w:rPr>
        <w:t>TEPET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16"/>
          <w:position w:val="2"/>
        </w:rPr>
        <w:t>ll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3"/>
          <w:w w:val="116"/>
          <w:position w:val="2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16"/>
          <w:position w:val="2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"/>
          <w:w w:val="11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7"/>
          <w:position w:val="2"/>
        </w:rPr>
        <w:t>OJ(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6"/>
          <w:position w:val="2"/>
        </w:rPr>
        <w:t>ABQA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220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spacing w:val="0"/>
          <w:w w:val="86"/>
        </w:rPr>
        <w:t>(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6"/>
        </w:rPr>
        <w:t>O.Il113</w:t>
      </w:r>
      <w:r>
        <w:rPr>
          <w:rFonts w:ascii="Arial" w:hAnsi="Arial" w:cs="Arial" w:eastAsia="Arial"/>
          <w:sz w:val="14"/>
          <w:szCs w:val="14"/>
          <w:color w:val="424242"/>
          <w:spacing w:val="9"/>
          <w:w w:val="86"/>
        </w:rPr>
        <w:t>8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6"/>
        </w:rPr>
        <w:t>.llO</w:t>
      </w:r>
      <w:r>
        <w:rPr>
          <w:rFonts w:ascii="Arial" w:hAnsi="Arial" w:cs="Arial" w:eastAsia="Arial"/>
          <w:sz w:val="14"/>
          <w:szCs w:val="14"/>
          <w:color w:val="424242"/>
          <w:spacing w:val="5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</w:rPr>
        <w:t>1140)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49" w:lineRule="exact"/>
        <w:ind w:left="918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81"/>
          <w:position w:val="-3"/>
        </w:rPr>
        <w:t>1138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81"/>
          <w:position w:val="-3"/>
        </w:rPr>
        <w:t>234100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45"/>
          <w:w w:val="81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1"/>
          <w:position w:val="7"/>
        </w:rPr>
        <w:t>06ase:J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1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424242"/>
          <w:spacing w:val="26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7"/>
        </w:rPr>
        <w:t>ocuosy</w:t>
      </w:r>
      <w:r>
        <w:rPr>
          <w:rFonts w:ascii="Arial" w:hAnsi="Arial" w:cs="Arial" w:eastAsia="Arial"/>
          <w:sz w:val="14"/>
          <w:szCs w:val="14"/>
          <w:color w:val="2F2F2F"/>
          <w:spacing w:val="-13"/>
          <w:w w:val="94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7"/>
        </w:rPr>
        <w:t>Jlonpmmca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7"/>
          <w:position w:val="7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2"/>
          <w:position w:val="7"/>
        </w:rPr>
        <w:t>ne1131rjcxo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59"/>
          <w:position w:val="7"/>
        </w:rPr>
        <w:t>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20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w w:val="80"/>
          <w:position w:val="1"/>
        </w:rPr>
        <w:t>IIHBMH.IlCKO</w:t>
      </w:r>
      <w:r>
        <w:rPr>
          <w:rFonts w:ascii="Arial" w:hAnsi="Arial" w:cs="Arial" w:eastAsia="Arial"/>
          <w:sz w:val="14"/>
          <w:szCs w:val="14"/>
          <w:color w:val="42424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6"/>
          <w:position w:val="1"/>
        </w:rPr>
        <w:t>OCHryp&lt;Ub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7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24242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2F2F2F"/>
          <w:spacing w:val="9"/>
          <w:w w:val="92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1"/>
        </w:rPr>
        <w:t>Tepe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2F2F2F"/>
          <w:spacing w:val="-2"/>
          <w:w w:val="9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6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77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5"/>
          <w:position w:val="1"/>
        </w:rPr>
        <w:t>JIO.IlaBU8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1" w:after="0" w:line="249" w:lineRule="exact"/>
        <w:ind w:left="908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8"/>
          <w:w w:val="77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2"/>
          <w:w w:val="77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7"/>
          <w:position w:val="-3"/>
        </w:rPr>
        <w:t>39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7"/>
          <w:position w:val="-3"/>
        </w:rPr>
        <w:t>234200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7"/>
          <w:w w:val="77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7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2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20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7"/>
          <w:position w:val="7"/>
        </w:rPr>
        <w:t>ocuosy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1"/>
          <w:position w:val="7"/>
        </w:rPr>
        <w:t>JlonpHnoc</w:t>
      </w:r>
      <w:r>
        <w:rPr>
          <w:rFonts w:ascii="Arial" w:hAnsi="Arial" w:cs="Arial" w:eastAsia="Arial"/>
          <w:sz w:val="14"/>
          <w:szCs w:val="14"/>
          <w:color w:val="424242"/>
          <w:spacing w:val="7"/>
          <w:w w:val="91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7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4"/>
          <w:position w:val="7"/>
        </w:rPr>
        <w:t>3llP8BCTBen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4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5"/>
          <w:w w:val="84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7"/>
        </w:rPr>
        <w:t>oc</w:t>
      </w:r>
      <w:r>
        <w:rPr>
          <w:rFonts w:ascii="Arial" w:hAnsi="Arial" w:cs="Arial" w:eastAsia="Arial"/>
          <w:sz w:val="14"/>
          <w:szCs w:val="14"/>
          <w:color w:val="2F2F2F"/>
          <w:spacing w:val="-12"/>
          <w:w w:val="100"/>
          <w:position w:val="7"/>
        </w:rPr>
        <w:t>u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  <w:position w:val="7"/>
        </w:rPr>
        <w:t>rypalbe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9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w w:val="89"/>
          <w:position w:val="1"/>
        </w:rPr>
        <w:t>Ha</w:t>
      </w:r>
      <w:r>
        <w:rPr>
          <w:rFonts w:ascii="Arial" w:hAnsi="Arial" w:cs="Arial" w:eastAsia="Arial"/>
          <w:sz w:val="14"/>
          <w:szCs w:val="14"/>
          <w:color w:val="42424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1"/>
          <w:position w:val="1"/>
        </w:rPr>
        <w:t>Tepe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1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24242"/>
          <w:spacing w:val="-4"/>
          <w:w w:val="9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1"/>
        </w:rPr>
        <w:t>nocnoAaBU8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5" w:after="0" w:line="159" w:lineRule="auto"/>
        <w:ind w:left="2194" w:right="4514" w:firstLine="-1286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25"/>
          <w:w w:val="54"/>
          <w:position w:val="-10"/>
        </w:rPr>
        <w:t>I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7"/>
          <w:position w:val="-10"/>
        </w:rPr>
        <w:t>I40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9"/>
          <w:position w:val="-10"/>
        </w:rPr>
        <w:t>234300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61"/>
          <w:w w:val="79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1"/>
          <w:position w:val="0"/>
        </w:rPr>
        <w:t>06asCJe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68"/>
          <w:position w:val="0"/>
        </w:rPr>
        <w:t>OCHOBY</w:t>
      </w:r>
      <w:r>
        <w:rPr>
          <w:rFonts w:ascii="Arial" w:hAnsi="Arial" w:cs="Arial" w:eastAsia="Arial"/>
          <w:sz w:val="14"/>
          <w:szCs w:val="14"/>
          <w:color w:val="2F2F2F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3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2"/>
          <w:position w:val="0"/>
        </w:rPr>
        <w:t>lOnpunoc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9"/>
          <w:position w:val="0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11"/>
          <w:w w:val="8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9"/>
          <w:position w:val="0"/>
        </w:rPr>
        <w:t>CJ!y</w:t>
      </w:r>
      <w:r>
        <w:rPr>
          <w:rFonts w:ascii="Arial" w:hAnsi="Arial" w:cs="Arial" w:eastAsia="Arial"/>
          <w:sz w:val="14"/>
          <w:szCs w:val="14"/>
          <w:color w:val="424242"/>
          <w:spacing w:val="3"/>
          <w:w w:val="8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9"/>
          <w:position w:val="0"/>
        </w:rPr>
        <w:t>aj</w:t>
      </w:r>
      <w:r>
        <w:rPr>
          <w:rFonts w:ascii="Arial" w:hAnsi="Arial" w:cs="Arial" w:eastAsia="Arial"/>
          <w:sz w:val="14"/>
          <w:szCs w:val="14"/>
          <w:color w:val="424242"/>
          <w:spacing w:val="-8"/>
          <w:w w:val="8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5"/>
          <w:position w:val="0"/>
        </w:rPr>
        <w:t>HC3anOCJIC</w:t>
      </w:r>
      <w:r>
        <w:rPr>
          <w:rFonts w:ascii="Arial" w:hAnsi="Arial" w:cs="Arial" w:eastAsia="Arial"/>
          <w:sz w:val="14"/>
          <w:szCs w:val="14"/>
          <w:color w:val="525252"/>
          <w:spacing w:val="-18"/>
          <w:w w:val="76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F2F2F"/>
          <w:spacing w:val="-9"/>
          <w:w w:val="69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6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525252"/>
          <w:spacing w:val="-13"/>
          <w:w w:val="75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46"/>
          <w:position w:val="0"/>
        </w:rPr>
        <w:t>II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4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F2F2F"/>
          <w:spacing w:val="9"/>
          <w:w w:val="92"/>
          <w:position w:val="0"/>
        </w:rPr>
        <w:t>8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0"/>
        </w:rPr>
        <w:t>Tepe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2F2F2F"/>
          <w:spacing w:val="-12"/>
          <w:w w:val="9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0"/>
          <w:position w:val="0"/>
        </w:rPr>
        <w:t>nOCJIO.Ila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70"/>
          <w:position w:val="0"/>
        </w:rPr>
        <w:t>B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9"/>
          <w:position w:val="0"/>
        </w:rPr>
        <w:t>U3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1" w:after="0" w:line="258" w:lineRule="exact"/>
        <w:ind w:left="889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9"/>
          <w:position w:val="-3"/>
        </w:rPr>
        <w:t>1141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9"/>
          <w:position w:val="-3"/>
        </w:rPr>
        <w:t>235000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-19"/>
          <w:w w:val="89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9"/>
          <w:position w:val="7"/>
        </w:rPr>
        <w:t>OI&gt;ABE3E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9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8"/>
          <w:w w:val="89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  <w:position w:val="7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1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9"/>
          <w:w w:val="100"/>
          <w:position w:val="7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  <w:position w:val="7"/>
        </w:rPr>
        <w:t>HO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BAKHAJ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(A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9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3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4"/>
          <w:position w:val="7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"/>
          <w:w w:val="104"/>
          <w:position w:val="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6"/>
          <w:position w:val="7"/>
        </w:rPr>
        <w:t>TYPH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8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F2F2F"/>
          <w:w w:val="111"/>
          <w:position w:val="1"/>
        </w:rPr>
        <w:t>(</w:t>
      </w:r>
      <w:r>
        <w:rPr>
          <w:rFonts w:ascii="Arial" w:hAnsi="Arial" w:cs="Arial" w:eastAsia="Arial"/>
          <w:sz w:val="14"/>
          <w:szCs w:val="14"/>
          <w:color w:val="2F2F2F"/>
          <w:w w:val="110"/>
          <w:position w:val="1"/>
        </w:rPr>
        <w:t>O.Illl4</w:t>
      </w:r>
      <w:r>
        <w:rPr>
          <w:rFonts w:ascii="Arial" w:hAnsi="Arial" w:cs="Arial" w:eastAsia="Arial"/>
          <w:sz w:val="14"/>
          <w:szCs w:val="14"/>
          <w:color w:val="2F2F2F"/>
          <w:w w:val="111"/>
          <w:position w:val="1"/>
        </w:rPr>
        <w:t>2</w:t>
      </w:r>
      <w:r>
        <w:rPr>
          <w:rFonts w:ascii="Arial" w:hAnsi="Arial" w:cs="Arial" w:eastAsia="Arial"/>
          <w:sz w:val="14"/>
          <w:szCs w:val="14"/>
          <w:color w:val="2F2F2F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1"/>
          <w:position w:val="1"/>
        </w:rPr>
        <w:t>Jl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1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3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7"/>
          <w:position w:val="1"/>
        </w:rPr>
        <w:t>1146)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889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0"/>
        </w:rPr>
        <w:t>II42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0"/>
        </w:rPr>
        <w:t>235IOO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53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</w:rPr>
        <w:t>06aBC3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</w:rPr>
        <w:t>e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3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2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0"/>
        </w:rPr>
        <w:t>OCHOBY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</w:rPr>
        <w:t>Her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6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7"/>
        </w:rPr>
        <w:t>n3KH3.1l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8"/>
        </w:rPr>
        <w:t>3</w:t>
      </w:r>
      <w:r>
        <w:rPr>
          <w:rFonts w:ascii="Arial" w:hAnsi="Arial" w:cs="Arial" w:eastAsia="Arial"/>
          <w:sz w:val="14"/>
          <w:szCs w:val="14"/>
          <w:color w:val="424242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525252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6"/>
        </w:rPr>
        <w:t>narypu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21" w:lineRule="exact"/>
        <w:ind w:left="889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6"/>
          <w:position w:val="2"/>
        </w:rPr>
        <w:t>1143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6"/>
          <w:position w:val="1"/>
        </w:rPr>
        <w:t>235200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75"/>
          <w:w w:val="7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1"/>
        </w:rPr>
        <w:t>06asCJe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1"/>
        </w:rPr>
        <w:t>ocuosy</w:t>
      </w:r>
      <w:r>
        <w:rPr>
          <w:rFonts w:ascii="Arial" w:hAnsi="Arial" w:cs="Arial" w:eastAsia="Arial"/>
          <w:sz w:val="14"/>
          <w:szCs w:val="14"/>
          <w:color w:val="424242"/>
          <w:spacing w:val="-9"/>
          <w:w w:val="9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7"/>
          <w:position w:val="1"/>
        </w:rPr>
        <w:t>nopC33</w:t>
      </w:r>
      <w:r>
        <w:rPr>
          <w:rFonts w:ascii="Arial" w:hAnsi="Arial" w:cs="Arial" w:eastAsia="Arial"/>
          <w:sz w:val="14"/>
          <w:szCs w:val="14"/>
          <w:color w:val="424242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1"/>
        </w:rPr>
        <w:t>ua</w:t>
      </w:r>
      <w:r>
        <w:rPr>
          <w:rFonts w:ascii="Arial" w:hAnsi="Arial" w:cs="Arial" w:eastAsia="Arial"/>
          <w:sz w:val="14"/>
          <w:szCs w:val="14"/>
          <w:color w:val="2F2F2F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4"/>
          <w:position w:val="1"/>
        </w:rPr>
        <w:t>HaKHa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5"/>
          <w:position w:val="1"/>
        </w:rPr>
        <w:t>)le</w:t>
      </w:r>
      <w:r>
        <w:rPr>
          <w:rFonts w:ascii="Arial" w:hAnsi="Arial" w:cs="Arial" w:eastAsia="Arial"/>
          <w:sz w:val="14"/>
          <w:szCs w:val="14"/>
          <w:color w:val="2F2F2F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2F2F2F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1"/>
        </w:rPr>
        <w:t>H3TYJlH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28" w:lineRule="exact"/>
        <w:ind w:left="879" w:right="-20"/>
        <w:jc w:val="left"/>
        <w:tabs>
          <w:tab w:pos="21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714745pt;margin-top:5.482424pt;width:27.360001pt;height:9.5pt;mso-position-horizontal-relative:page;mso-position-vertical-relative:paragraph;z-index:-2174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80"/>
                      <w:position w:val="1"/>
                    </w:rPr>
                    <w:t>235300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-4"/>
        </w:rPr>
        <w:t>1144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2"/>
          <w:position w:val="5"/>
        </w:rPr>
        <w:t>06asCJe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2"/>
          <w:position w:val="5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20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3"/>
          <w:position w:val="5"/>
        </w:rPr>
        <w:t>ocuo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93"/>
          <w:position w:val="5"/>
        </w:rPr>
        <w:t>a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16"/>
          <w:position w:val="5"/>
        </w:rPr>
        <w:t>y</w:t>
      </w:r>
      <w:r>
        <w:rPr>
          <w:rFonts w:ascii="Arial" w:hAnsi="Arial" w:cs="Arial" w:eastAsia="Arial"/>
          <w:sz w:val="14"/>
          <w:szCs w:val="14"/>
          <w:color w:val="525252"/>
          <w:spacing w:val="-22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8"/>
          <w:position w:val="5"/>
        </w:rPr>
        <w:t>nonpuuoca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7"/>
          <w:position w:val="5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10"/>
          <w:w w:val="87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5"/>
        </w:rPr>
        <w:t>neHJnjcK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3"/>
          <w:position w:val="5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67"/>
          <w:position w:val="5"/>
        </w:rPr>
        <w:t>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216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spacing w:val="0"/>
          <w:w w:val="74"/>
          <w:position w:val="1"/>
        </w:rPr>
        <w:t>HHBaJUI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4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4"/>
          <w:position w:val="1"/>
        </w:rPr>
        <w:t>lCKO</w:t>
      </w:r>
      <w:r>
        <w:rPr>
          <w:rFonts w:ascii="Arial" w:hAnsi="Arial" w:cs="Arial" w:eastAsia="Arial"/>
          <w:sz w:val="14"/>
          <w:szCs w:val="14"/>
          <w:color w:val="424242"/>
          <w:spacing w:val="2"/>
          <w:w w:val="7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6"/>
          <w:position w:val="1"/>
        </w:rPr>
        <w:t>OCHryp&lt;Ub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7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1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1"/>
        </w:rPr>
        <w:t>H3KH3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1"/>
        </w:rPr>
        <w:t>!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2F2F2F"/>
          <w:spacing w:val="-5"/>
          <w:w w:val="7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2F2F2F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1"/>
        </w:rPr>
        <w:t>H8TYJ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1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8" w:after="0" w:line="249" w:lineRule="exact"/>
        <w:ind w:left="870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3"/>
        </w:rPr>
        <w:t>II45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3"/>
        </w:rPr>
        <w:t>235400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9"/>
          <w:w w:val="78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7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68"/>
          <w:position w:val="7"/>
        </w:rPr>
        <w:t>OCHOBY</w:t>
      </w:r>
      <w:r>
        <w:rPr>
          <w:rFonts w:ascii="Arial" w:hAnsi="Arial" w:cs="Arial" w:eastAsia="Arial"/>
          <w:sz w:val="14"/>
          <w:szCs w:val="14"/>
          <w:color w:val="424242"/>
          <w:spacing w:val="-1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6"/>
          <w:position w:val="7"/>
        </w:rPr>
        <w:t>)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5"/>
          <w:position w:val="7"/>
        </w:rPr>
        <w:t>lOnp11HOC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6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424242"/>
          <w:spacing w:val="-18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9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424242"/>
          <w:spacing w:val="4"/>
          <w:w w:val="79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9"/>
          <w:position w:val="7"/>
        </w:rPr>
        <w:t>3.llpa8CTBCHO</w:t>
      </w:r>
      <w:r>
        <w:rPr>
          <w:rFonts w:ascii="Arial" w:hAnsi="Arial" w:cs="Arial" w:eastAsia="Arial"/>
          <w:sz w:val="14"/>
          <w:szCs w:val="14"/>
          <w:color w:val="424242"/>
          <w:spacing w:val="-7"/>
          <w:w w:val="79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7"/>
        </w:rPr>
        <w:t>OCIITypan,e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5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w w:val="87"/>
          <w:position w:val="1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4"/>
          <w:position w:val="1"/>
        </w:rPr>
        <w:t>HaKHa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5"/>
          <w:position w:val="1"/>
        </w:rPr>
        <w:t>)le</w:t>
      </w:r>
      <w:r>
        <w:rPr>
          <w:rFonts w:ascii="Arial" w:hAnsi="Arial" w:cs="Arial" w:eastAsia="Arial"/>
          <w:sz w:val="14"/>
          <w:szCs w:val="14"/>
          <w:color w:val="2F2F2F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42424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1"/>
        </w:rPr>
        <w:t>uaryp11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8" w:after="0" w:line="249" w:lineRule="exact"/>
        <w:ind w:left="870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3"/>
        </w:rPr>
        <w:t>1I46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3"/>
        </w:rPr>
        <w:t>235500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9"/>
          <w:w w:val="78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7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2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20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7"/>
          <w:position w:val="7"/>
        </w:rPr>
        <w:t>ocuosy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7"/>
        </w:rPr>
        <w:t>JlOn</w:t>
      </w:r>
      <w:r>
        <w:rPr>
          <w:rFonts w:ascii="Arial" w:hAnsi="Arial" w:cs="Arial" w:eastAsia="Arial"/>
          <w:sz w:val="14"/>
          <w:szCs w:val="14"/>
          <w:color w:val="2F2F2F"/>
          <w:spacing w:val="-18"/>
          <w:w w:val="84"/>
          <w:position w:val="7"/>
        </w:rPr>
        <w:t>p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9"/>
          <w:position w:val="7"/>
        </w:rPr>
        <w:t>UHoca</w:t>
      </w:r>
      <w:r>
        <w:rPr>
          <w:rFonts w:ascii="Arial" w:hAnsi="Arial" w:cs="Arial" w:eastAsia="Arial"/>
          <w:sz w:val="14"/>
          <w:szCs w:val="14"/>
          <w:color w:val="525252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7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5"/>
          <w:position w:val="7"/>
        </w:rPr>
        <w:t>CJJY'Ia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5"/>
          <w:position w:val="7"/>
        </w:rPr>
        <w:t>j</w:t>
      </w:r>
      <w:r>
        <w:rPr>
          <w:rFonts w:ascii="Arial" w:hAnsi="Arial" w:cs="Arial" w:eastAsia="Arial"/>
          <w:sz w:val="14"/>
          <w:szCs w:val="14"/>
          <w:color w:val="424242"/>
          <w:spacing w:val="8"/>
          <w:w w:val="75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7"/>
        </w:rPr>
        <w:t>ue33nocneuocru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5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25252"/>
          <w:spacing w:val="-11"/>
          <w:w w:val="88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2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2F2F2F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2"/>
          <w:position w:val="1"/>
        </w:rPr>
        <w:t>HaKHa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1"/>
        </w:rPr>
        <w:t>)le</w:t>
      </w:r>
      <w:r>
        <w:rPr>
          <w:rFonts w:ascii="Arial" w:hAnsi="Arial" w:cs="Arial" w:eastAsia="Arial"/>
          <w:sz w:val="14"/>
          <w:szCs w:val="14"/>
          <w:color w:val="2F2F2F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424242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1"/>
        </w:rPr>
        <w:t>HaTypn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58" w:lineRule="exact"/>
        <w:ind w:left="860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2.792465pt;margin-top:11.663275pt;width:59.17864pt;height:7.5pt;mso-position-horizontal-relative:page;mso-position-vertical-relative:paragraph;z-index:-21748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2F"/>
                      <w:w w:val="104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2F"/>
                      <w:spacing w:val="-6"/>
                      <w:w w:val="10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61616"/>
                      <w:spacing w:val="0"/>
                      <w:w w:val="15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61616"/>
                      <w:spacing w:val="-12"/>
                      <w:w w:val="15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2F"/>
                      <w:spacing w:val="0"/>
                      <w:w w:val="155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2F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2F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2F"/>
                      <w:spacing w:val="0"/>
                      <w:w w:val="155"/>
                    </w:rPr>
                    <w:t>HHMA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2"/>
          <w:position w:val="-3"/>
        </w:rPr>
        <w:t>1147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9"/>
          <w:position w:val="-3"/>
        </w:rPr>
        <w:t>2360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-43"/>
          <w:w w:val="79"/>
          <w:position w:val="-3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7"/>
          <w:position w:val="-3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3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0GABE3E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6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2"/>
          <w:w w:val="100"/>
          <w:position w:val="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4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13"/>
          <w:w w:val="100"/>
          <w:position w:val="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5"/>
          <w:w w:val="100"/>
          <w:position w:val="7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10"/>
          <w:w w:val="100"/>
          <w:position w:val="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6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3"/>
          <w:w w:val="109"/>
          <w:position w:val="7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13"/>
          <w:w w:val="109"/>
          <w:position w:val="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9"/>
          <w:position w:val="7"/>
        </w:rPr>
        <w:t>I(IIJAJIH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9"/>
          <w:position w:val="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"/>
          <w:w w:val="109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9"/>
          <w:position w:val="7"/>
        </w:rPr>
        <w:t>DOMO'Iill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3337" w:right="567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w w:val="101"/>
          <w:position w:val="1"/>
        </w:rPr>
        <w:t>(</w:t>
      </w:r>
      <w:r>
        <w:rPr>
          <w:rFonts w:ascii="Arial" w:hAnsi="Arial" w:cs="Arial" w:eastAsia="Arial"/>
          <w:sz w:val="14"/>
          <w:szCs w:val="14"/>
          <w:color w:val="424242"/>
          <w:w w:val="100"/>
          <w:position w:val="1"/>
        </w:rPr>
        <w:t>o.ll114</w:t>
      </w:r>
      <w:r>
        <w:rPr>
          <w:rFonts w:ascii="Arial" w:hAnsi="Arial" w:cs="Arial" w:eastAsia="Arial"/>
          <w:sz w:val="14"/>
          <w:szCs w:val="14"/>
          <w:color w:val="424242"/>
          <w:w w:val="101"/>
          <w:position w:val="1"/>
        </w:rPr>
        <w:t>8</w:t>
      </w:r>
      <w:r>
        <w:rPr>
          <w:rFonts w:ascii="Arial" w:hAnsi="Arial" w:cs="Arial" w:eastAsia="Arial"/>
          <w:sz w:val="14"/>
          <w:szCs w:val="14"/>
          <w:color w:val="424242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9"/>
          <w:position w:val="1"/>
        </w:rPr>
        <w:t>.llO</w:t>
      </w:r>
      <w:r>
        <w:rPr>
          <w:rFonts w:ascii="Arial" w:hAnsi="Arial" w:cs="Arial" w:eastAsia="Arial"/>
          <w:sz w:val="14"/>
          <w:szCs w:val="14"/>
          <w:color w:val="424242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2"/>
          <w:position w:val="1"/>
        </w:rPr>
        <w:t>1152)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0" w:after="0" w:line="249" w:lineRule="exact"/>
        <w:ind w:left="870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25"/>
          <w:w w:val="54"/>
          <w:position w:val="-3"/>
        </w:rPr>
        <w:t>I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7"/>
          <w:position w:val="-3"/>
        </w:rPr>
        <w:t>148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0"/>
          <w:position w:val="-3"/>
        </w:rPr>
        <w:t>236100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53"/>
          <w:w w:val="8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2"/>
          <w:position w:val="7"/>
        </w:rPr>
        <w:t>06asCJe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7"/>
        </w:rPr>
        <w:t>n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2"/>
          <w:w w:val="83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67"/>
          <w:position w:val="7"/>
        </w:rPr>
        <w:t>OCH</w:t>
      </w:r>
      <w:r>
        <w:rPr>
          <w:rFonts w:ascii="Arial" w:hAnsi="Arial" w:cs="Arial" w:eastAsia="Arial"/>
          <w:sz w:val="14"/>
          <w:szCs w:val="14"/>
          <w:color w:val="424242"/>
          <w:spacing w:val="-12"/>
          <w:w w:val="67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161616"/>
          <w:spacing w:val="-6"/>
          <w:w w:val="88"/>
          <w:position w:val="7"/>
        </w:rPr>
        <w:t>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2"/>
          <w:position w:val="7"/>
        </w:rPr>
        <w:t>Y</w:t>
      </w:r>
      <w:r>
        <w:rPr>
          <w:rFonts w:ascii="Arial" w:hAnsi="Arial" w:cs="Arial" w:eastAsia="Arial"/>
          <w:sz w:val="14"/>
          <w:szCs w:val="14"/>
          <w:color w:val="424242"/>
          <w:spacing w:val="-20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7"/>
        </w:rPr>
        <w:t>nero</w:t>
      </w:r>
      <w:r>
        <w:rPr>
          <w:rFonts w:ascii="Arial" w:hAnsi="Arial" w:cs="Arial" w:eastAsia="Arial"/>
          <w:sz w:val="14"/>
          <w:szCs w:val="14"/>
          <w:color w:val="2F2F2F"/>
          <w:spacing w:val="-5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9"/>
          <w:position w:val="7"/>
        </w:rPr>
        <w:t>I!CUJ!aT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0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7"/>
          <w:position w:val="7"/>
        </w:rPr>
        <w:t>COU</w:t>
      </w:r>
      <w:r>
        <w:rPr>
          <w:rFonts w:ascii="Arial" w:hAnsi="Arial" w:cs="Arial" w:eastAsia="Arial"/>
          <w:sz w:val="14"/>
          <w:szCs w:val="14"/>
          <w:color w:val="2F2F2F"/>
          <w:spacing w:val="-27"/>
          <w:w w:val="78"/>
          <w:position w:val="7"/>
        </w:rPr>
        <w:t>H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9"/>
          <w:position w:val="7"/>
        </w:rPr>
        <w:t>jaJUie</w:t>
      </w:r>
      <w:r>
        <w:rPr>
          <w:rFonts w:ascii="Arial" w:hAnsi="Arial" w:cs="Arial" w:eastAsia="Arial"/>
          <w:sz w:val="14"/>
          <w:szCs w:val="14"/>
          <w:color w:val="525252"/>
          <w:spacing w:val="-1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7"/>
        </w:rPr>
        <w:t>flOMOiiH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5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25252"/>
          <w:spacing w:val="-10"/>
          <w:w w:val="88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7"/>
          <w:position w:val="1"/>
        </w:rPr>
        <w:t>anOCJ!eHHM8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0" w:after="0" w:line="249" w:lineRule="exact"/>
        <w:ind w:left="870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3"/>
        </w:rPr>
        <w:t>1149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3"/>
        </w:rPr>
        <w:t>236200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9"/>
          <w:w w:val="78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5"/>
          <w:position w:val="7"/>
        </w:rPr>
        <w:t>06ase3e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7"/>
        </w:rPr>
        <w:t>ocuosy</w:t>
      </w:r>
      <w:r>
        <w:rPr>
          <w:rFonts w:ascii="Arial" w:hAnsi="Arial" w:cs="Arial" w:eastAsia="Arial"/>
          <w:sz w:val="14"/>
          <w:szCs w:val="14"/>
          <w:color w:val="2F2F2F"/>
          <w:spacing w:val="-9"/>
          <w:w w:val="94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3"/>
          <w:position w:val="7"/>
        </w:rPr>
        <w:t>nopeJa</w:t>
      </w:r>
      <w:r>
        <w:rPr>
          <w:rFonts w:ascii="Arial" w:hAnsi="Arial" w:cs="Arial" w:eastAsia="Arial"/>
          <w:sz w:val="14"/>
          <w:szCs w:val="14"/>
          <w:color w:val="2F2F2F"/>
          <w:spacing w:val="-25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5"/>
          <w:position w:val="7"/>
        </w:rPr>
        <w:t>H3</w:t>
      </w:r>
      <w:r>
        <w:rPr>
          <w:rFonts w:ascii="Arial" w:hAnsi="Arial" w:cs="Arial" w:eastAsia="Arial"/>
          <w:sz w:val="14"/>
          <w:szCs w:val="14"/>
          <w:color w:val="424242"/>
          <w:spacing w:val="-2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7"/>
        </w:rPr>
        <w:t>COUI!jaJIH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7"/>
        </w:rPr>
        <w:t>y</w:t>
      </w:r>
      <w:r>
        <w:rPr>
          <w:rFonts w:ascii="Arial" w:hAnsi="Arial" w:cs="Arial" w:eastAsia="Arial"/>
          <w:sz w:val="14"/>
          <w:szCs w:val="14"/>
          <w:color w:val="2F2F2F"/>
          <w:spacing w:val="-2"/>
          <w:w w:val="8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11"/>
          <w:w w:val="8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7"/>
        </w:rPr>
        <w:t>101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7"/>
        </w:rPr>
        <w:t>\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4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spacing w:val="0"/>
          <w:w w:val="75"/>
          <w:position w:val="1"/>
        </w:rPr>
        <w:t>33nOCJJeHHM3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8" w:after="0" w:line="249" w:lineRule="exact"/>
        <w:ind w:left="860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8"/>
          <w:position w:val="-3"/>
        </w:rPr>
        <w:t>1150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8"/>
          <w:position w:val="-3"/>
        </w:rPr>
        <w:t>236300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-11"/>
          <w:w w:val="88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8"/>
          <w:position w:val="7"/>
        </w:rPr>
        <w:t>06aseJe</w:t>
      </w:r>
      <w:r>
        <w:rPr>
          <w:rFonts w:ascii="Arial" w:hAnsi="Arial" w:cs="Arial" w:eastAsia="Arial"/>
          <w:sz w:val="14"/>
          <w:szCs w:val="14"/>
          <w:color w:val="2F2F2F"/>
          <w:spacing w:val="34"/>
          <w:w w:val="88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2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7"/>
        </w:rPr>
        <w:t>OCHos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7"/>
        </w:rPr>
        <w:t>y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8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4"/>
          <w:position w:val="7"/>
        </w:rPr>
        <w:t>JlOnpHHoc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5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7"/>
        </w:rPr>
        <w:t>33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4"/>
          <w:position w:val="7"/>
        </w:rPr>
        <w:t>neHJIIjCKO</w:t>
      </w:r>
      <w:r>
        <w:rPr>
          <w:rFonts w:ascii="Arial" w:hAnsi="Arial" w:cs="Arial" w:eastAsia="Arial"/>
          <w:sz w:val="14"/>
          <w:szCs w:val="14"/>
          <w:color w:val="424242"/>
          <w:spacing w:val="-1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67"/>
          <w:position w:val="7"/>
        </w:rPr>
        <w:t>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5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25252"/>
          <w:w w:val="90"/>
          <w:position w:val="1"/>
        </w:rPr>
        <w:t>HHB</w:t>
      </w:r>
      <w:r>
        <w:rPr>
          <w:rFonts w:ascii="Arial" w:hAnsi="Arial" w:cs="Arial" w:eastAsia="Arial"/>
          <w:sz w:val="14"/>
          <w:szCs w:val="14"/>
          <w:color w:val="525252"/>
          <w:spacing w:val="-34"/>
          <w:w w:val="91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1"/>
        </w:rPr>
        <w:t>HllCKO</w:t>
      </w:r>
      <w:r>
        <w:rPr>
          <w:rFonts w:ascii="Arial" w:hAnsi="Arial" w:cs="Arial" w:eastAsia="Arial"/>
          <w:sz w:val="14"/>
          <w:szCs w:val="14"/>
          <w:color w:val="2F2F2F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4"/>
          <w:position w:val="1"/>
        </w:rPr>
        <w:t>OCHrypalb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4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24242"/>
          <w:spacing w:val="-6"/>
          <w:w w:val="8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7"/>
          <w:position w:val="1"/>
        </w:rPr>
        <w:t>3a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4"/>
          <w:position w:val="1"/>
        </w:rPr>
        <w:t>COQHjanu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5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5"/>
          <w:position w:val="1"/>
        </w:rPr>
        <w:t>nOMOl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6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2F2F2F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1"/>
        </w:rPr>
        <w:t>JanOCJie</w:t>
      </w:r>
      <w:r>
        <w:rPr>
          <w:rFonts w:ascii="Arial" w:hAnsi="Arial" w:cs="Arial" w:eastAsia="Arial"/>
          <w:sz w:val="14"/>
          <w:szCs w:val="14"/>
          <w:color w:val="2F2F2F"/>
          <w:spacing w:val="-44"/>
          <w:w w:val="81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C6C6C1"/>
          <w:spacing w:val="-31"/>
          <w:w w:val="136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6"/>
          <w:position w:val="1"/>
        </w:rPr>
        <w:t>HM8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9" w:lineRule="exact"/>
        <w:ind w:left="860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6"/>
          <w:position w:val="-3"/>
        </w:rPr>
        <w:t>I15I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6"/>
          <w:position w:val="-3"/>
        </w:rPr>
        <w:t>236400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85"/>
          <w:w w:val="76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7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7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7"/>
        </w:rPr>
        <w:t>ocuosy</w:t>
      </w:r>
      <w:r>
        <w:rPr>
          <w:rFonts w:ascii="Arial" w:hAnsi="Arial" w:cs="Arial" w:eastAsia="Arial"/>
          <w:sz w:val="14"/>
          <w:szCs w:val="14"/>
          <w:color w:val="2F2F2F"/>
          <w:spacing w:val="-4"/>
          <w:w w:val="94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6"/>
          <w:position w:val="7"/>
        </w:rPr>
        <w:t>JlOnpHuoc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2F2F2F"/>
          <w:spacing w:val="7"/>
          <w:w w:val="94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3"/>
          <w:position w:val="7"/>
        </w:rPr>
        <w:t>3.npascrseu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424242"/>
          <w:spacing w:val="-21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7"/>
        </w:rPr>
        <w:t>ocmypan,e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3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w w:val="94"/>
          <w:position w:val="1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2"/>
          <w:position w:val="1"/>
        </w:rPr>
        <w:t>COUHjanu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2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424242"/>
          <w:spacing w:val="-5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1"/>
          <w:position w:val="1"/>
        </w:rPr>
        <w:t>DOMO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1"/>
          <w:position w:val="1"/>
        </w:rPr>
        <w:t>D</w:t>
      </w:r>
      <w:r>
        <w:rPr>
          <w:rFonts w:ascii="Arial" w:hAnsi="Arial" w:cs="Arial" w:eastAsia="Arial"/>
          <w:sz w:val="14"/>
          <w:szCs w:val="14"/>
          <w:color w:val="2F2F2F"/>
          <w:spacing w:val="2"/>
          <w:w w:val="7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7"/>
          <w:position w:val="1"/>
        </w:rPr>
        <w:t>3anOCJICHHM8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9" w:lineRule="exact"/>
        <w:ind w:left="860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3"/>
        </w:rPr>
        <w:t>1152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3"/>
        </w:rPr>
        <w:t>236500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59"/>
          <w:w w:val="78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8"/>
          <w:position w:val="6"/>
        </w:rPr>
        <w:t>06aseJe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6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9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67"/>
          <w:position w:val="6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3"/>
          <w:w w:val="68"/>
          <w:position w:val="6"/>
        </w:rPr>
        <w:t>C</w:t>
      </w:r>
      <w:r>
        <w:rPr>
          <w:rFonts w:ascii="Arial" w:hAnsi="Arial" w:cs="Arial" w:eastAsia="Arial"/>
          <w:sz w:val="14"/>
          <w:szCs w:val="14"/>
          <w:color w:val="525252"/>
          <w:spacing w:val="-6"/>
          <w:w w:val="86"/>
          <w:position w:val="6"/>
        </w:rPr>
        <w:t>H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0"/>
          <w:position w:val="6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17"/>
          <w:w w:val="70"/>
          <w:position w:val="6"/>
        </w:rPr>
        <w:t>B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2"/>
          <w:position w:val="6"/>
        </w:rPr>
        <w:t>Y</w:t>
      </w:r>
      <w:r>
        <w:rPr>
          <w:rFonts w:ascii="Arial" w:hAnsi="Arial" w:cs="Arial" w:eastAsia="Arial"/>
          <w:sz w:val="14"/>
          <w:szCs w:val="14"/>
          <w:color w:val="525252"/>
          <w:spacing w:val="-23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6"/>
        </w:rPr>
        <w:t>.ll</w:t>
      </w:r>
      <w:r>
        <w:rPr>
          <w:rFonts w:ascii="Arial" w:hAnsi="Arial" w:cs="Arial" w:eastAsia="Arial"/>
          <w:sz w:val="14"/>
          <w:szCs w:val="14"/>
          <w:color w:val="2F2F2F"/>
          <w:spacing w:val="-10"/>
          <w:w w:val="79"/>
          <w:position w:val="6"/>
        </w:rPr>
        <w:t>O</w:t>
      </w:r>
      <w:r>
        <w:rPr>
          <w:rFonts w:ascii="Arial" w:hAnsi="Arial" w:cs="Arial" w:eastAsia="Arial"/>
          <w:sz w:val="14"/>
          <w:szCs w:val="14"/>
          <w:color w:val="525252"/>
          <w:spacing w:val="-13"/>
          <w:w w:val="79"/>
          <w:position w:val="6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8"/>
          <w:position w:val="6"/>
        </w:rPr>
        <w:t>pRHoca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6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0"/>
          <w:position w:val="6"/>
        </w:rPr>
        <w:t>CJ!y'!B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0"/>
          <w:position w:val="6"/>
        </w:rPr>
        <w:t>j</w:t>
      </w:r>
      <w:r>
        <w:rPr>
          <w:rFonts w:ascii="Arial" w:hAnsi="Arial" w:cs="Arial" w:eastAsia="Arial"/>
          <w:sz w:val="14"/>
          <w:szCs w:val="14"/>
          <w:color w:val="424242"/>
          <w:spacing w:val="13"/>
          <w:w w:val="8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6"/>
        </w:rPr>
        <w:t>HeJBnOCJ!eHOCTH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3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25252"/>
          <w:w w:val="87"/>
          <w:position w:val="1"/>
        </w:rPr>
        <w:t>38</w:t>
      </w:r>
      <w:r>
        <w:rPr>
          <w:rFonts w:ascii="Arial" w:hAnsi="Arial" w:cs="Arial" w:eastAsia="Arial"/>
          <w:sz w:val="14"/>
          <w:szCs w:val="14"/>
          <w:color w:val="525252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2"/>
          <w:position w:val="1"/>
        </w:rPr>
        <w:t>COI.\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3"/>
          <w:position w:val="1"/>
        </w:rPr>
        <w:t>Hjanuy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1"/>
        </w:rPr>
        <w:t>DOMOi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2F2F2F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7"/>
          <w:position w:val="1"/>
        </w:rPr>
        <w:t>33nO</w:t>
      </w:r>
      <w:r>
        <w:rPr>
          <w:rFonts w:ascii="Arial" w:hAnsi="Arial" w:cs="Arial" w:eastAsia="Arial"/>
          <w:sz w:val="14"/>
          <w:szCs w:val="14"/>
          <w:color w:val="2F2F2F"/>
          <w:spacing w:val="-5"/>
          <w:w w:val="78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6"/>
          <w:position w:val="1"/>
        </w:rPr>
        <w:t>JICHH</w:t>
      </w:r>
      <w:r>
        <w:rPr>
          <w:rFonts w:ascii="Arial" w:hAnsi="Arial" w:cs="Arial" w:eastAsia="Arial"/>
          <w:sz w:val="14"/>
          <w:szCs w:val="14"/>
          <w:color w:val="525252"/>
          <w:spacing w:val="-16"/>
          <w:w w:val="77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2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213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036858pt;margin-top:6.898287pt;width:57.52094pt;height:9.5pt;mso-position-horizontal-relative:page;mso-position-vertical-relative:paragraph;z-index:-2174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93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-25"/>
                      <w:w w:val="93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2F"/>
                      <w:spacing w:val="-33"/>
                      <w:w w:val="93"/>
                      <w:position w:val="1"/>
                    </w:rPr>
                    <w:t>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93"/>
                      <w:position w:val="1"/>
                    </w:rPr>
                    <w:t>3</w:t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-104"/>
                      <w:w w:val="93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93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2F"/>
                      <w:spacing w:val="0"/>
                      <w:w w:val="100"/>
                      <w:position w:val="1"/>
                    </w:rPr>
                    <w:t>23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2F"/>
                      <w:spacing w:val="-53"/>
                      <w:w w:val="100"/>
                      <w:position w:val="1"/>
                    </w:rPr>
                    <w:t>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-41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2F"/>
                      <w:spacing w:val="0"/>
                      <w:w w:val="100"/>
                      <w:position w:val="1"/>
                    </w:rPr>
                    <w:t>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8"/>
        </w:rPr>
        <w:t>CJIY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8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"/>
          <w:w w:val="98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8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3"/>
          <w:w w:val="98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8"/>
        </w:rPr>
        <w:t>EB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73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11"/>
          <w:w w:val="173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4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0"/>
          <w:w w:val="10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11"/>
          <w:w w:val="107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81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3"/>
          <w:w w:val="80"/>
        </w:rPr>
        <w:t>&gt;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YCJIYTE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34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4"/>
          <w:w w:val="134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5"/>
          <w:w w:val="107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8"/>
          <w:w w:val="106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21" w:lineRule="exact"/>
        <w:ind w:left="150" w:right="-20"/>
        <w:jc w:val="left"/>
        <w:tabs>
          <w:tab w:pos="21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C6C6C1"/>
          <w:spacing w:val="0"/>
          <w:w w:val="53"/>
          <w:position w:val="-2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C6C6C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C6C6C1"/>
          <w:spacing w:val="0"/>
          <w:w w:val="100"/>
          <w:position w:val="-2"/>
        </w:rPr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10"/>
        </w:rPr>
        <w:t>(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10"/>
        </w:rPr>
        <w:t>oJJ.1154.n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10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5"/>
          <w:w w:val="87"/>
          <w:position w:val="1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10"/>
        </w:rPr>
        <w:t>11</w:t>
      </w:r>
      <w:r>
        <w:rPr>
          <w:rFonts w:ascii="Arial" w:hAnsi="Arial" w:cs="Arial" w:eastAsia="Arial"/>
          <w:sz w:val="14"/>
          <w:szCs w:val="14"/>
          <w:color w:val="2F2F2F"/>
          <w:spacing w:val="-14"/>
          <w:w w:val="87"/>
          <w:position w:val="10"/>
        </w:rPr>
        <w:t>6</w:t>
      </w:r>
      <w:r>
        <w:rPr>
          <w:rFonts w:ascii="Arial" w:hAnsi="Arial" w:cs="Arial" w:eastAsia="Arial"/>
          <w:sz w:val="14"/>
          <w:szCs w:val="14"/>
          <w:color w:val="161616"/>
          <w:spacing w:val="-22"/>
          <w:w w:val="118"/>
          <w:position w:val="10"/>
        </w:rPr>
        <w:t>0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45"/>
          <w:position w:val="10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841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9"/>
          <w:position w:val="2"/>
        </w:rPr>
        <w:t>1154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9"/>
          <w:position w:val="2"/>
        </w:rPr>
        <w:t>237100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51"/>
          <w:w w:val="79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7"/>
          <w:position w:val="2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26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2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2"/>
          <w:position w:val="2"/>
        </w:rPr>
        <w:t>OCHOB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2"/>
          <w:position w:val="2"/>
        </w:rPr>
        <w:t>y</w:t>
      </w:r>
      <w:r>
        <w:rPr>
          <w:rFonts w:ascii="Arial" w:hAnsi="Arial" w:cs="Arial" w:eastAsia="Arial"/>
          <w:sz w:val="14"/>
          <w:szCs w:val="14"/>
          <w:color w:val="2F2F2F"/>
          <w:spacing w:val="1"/>
          <w:w w:val="72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2"/>
        </w:rPr>
        <w:t>nero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2"/>
        </w:rPr>
        <w:t>11cnnara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2"/>
        </w:rPr>
        <w:t>33</w:t>
      </w:r>
      <w:r>
        <w:rPr>
          <w:rFonts w:ascii="Arial" w:hAnsi="Arial" w:cs="Arial" w:eastAsia="Arial"/>
          <w:sz w:val="14"/>
          <w:szCs w:val="14"/>
          <w:color w:val="2F2F2F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7"/>
          <w:position w:val="2"/>
        </w:rPr>
        <w:t>CJJY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8"/>
          <w:position w:val="2"/>
        </w:rPr>
        <w:t>)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7"/>
          <w:position w:val="2"/>
        </w:rPr>
        <w:t>K6eu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8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2F2F2F"/>
          <w:spacing w:val="-25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2"/>
        </w:rPr>
        <w:t>nyroaaH&gt;a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57" w:lineRule="auto"/>
        <w:ind w:left="2137" w:right="4914" w:firstLine="-1296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.559295pt;margin-top:3.623922pt;width:5.119240pt;height:23.5pt;mso-position-horizontal-relative:page;mso-position-vertical-relative:paragraph;z-index:-21744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C6C6C1"/>
                      <w:spacing w:val="0"/>
                      <w:w w:val="56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8"/>
          <w:position w:val="-9"/>
        </w:rPr>
        <w:t>1155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  <w:position w:val="-9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  <w:position w:val="-9"/>
        </w:rPr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9"/>
        </w:rPr>
        <w:t>237200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9"/>
          <w:w w:val="78"/>
          <w:position w:val="-9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7"/>
          <w:position w:val="0"/>
        </w:rPr>
        <w:t>06ase3e</w:t>
      </w:r>
      <w:r>
        <w:rPr>
          <w:rFonts w:ascii="Arial" w:hAnsi="Arial" w:cs="Arial" w:eastAsia="Arial"/>
          <w:sz w:val="14"/>
          <w:szCs w:val="14"/>
          <w:color w:val="424242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1"/>
          <w:w w:val="95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525252"/>
          <w:spacing w:val="-14"/>
          <w:w w:val="131"/>
          <w:position w:val="0"/>
        </w:rPr>
        <w:t>u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0"/>
        </w:rPr>
        <w:t>osy</w:t>
      </w:r>
      <w:r>
        <w:rPr>
          <w:rFonts w:ascii="Arial" w:hAnsi="Arial" w:cs="Arial" w:eastAsia="Arial"/>
          <w:sz w:val="14"/>
          <w:szCs w:val="14"/>
          <w:color w:val="2F2F2F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1"/>
          <w:position w:val="0"/>
        </w:rPr>
        <w:t>nope3a</w:t>
      </w:r>
      <w:r>
        <w:rPr>
          <w:rFonts w:ascii="Arial" w:hAnsi="Arial" w:cs="Arial" w:eastAsia="Arial"/>
          <w:sz w:val="14"/>
          <w:szCs w:val="14"/>
          <w:color w:val="424242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9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424242"/>
          <w:spacing w:val="8"/>
          <w:w w:val="89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2"/>
          <w:position w:val="0"/>
        </w:rPr>
        <w:t>11cnna-re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0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1"/>
          <w:position w:val="0"/>
        </w:rPr>
        <w:t>Cllylt-iieHa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0"/>
        </w:rPr>
        <w:t>nyrosalba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841" w:right="-20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</w:rPr>
        <w:t>1156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</w:rPr>
        <w:t>237300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9"/>
          <w:w w:val="78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</w:rPr>
        <w:t>ocuoay</w:t>
      </w:r>
      <w:r>
        <w:rPr>
          <w:rFonts w:ascii="Arial" w:hAnsi="Arial" w:cs="Arial" w:eastAsia="Arial"/>
          <w:sz w:val="14"/>
          <w:szCs w:val="14"/>
          <w:color w:val="2F2F2F"/>
          <w:spacing w:val="-1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7"/>
        </w:rPr>
        <w:t>Hero</w:t>
      </w:r>
      <w:r>
        <w:rPr>
          <w:rFonts w:ascii="Arial" w:hAnsi="Arial" w:cs="Arial" w:eastAsia="Arial"/>
          <w:sz w:val="14"/>
          <w:szCs w:val="14"/>
          <w:color w:val="424242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8"/>
        </w:rPr>
        <w:t>Hcnnara</w:t>
      </w:r>
      <w:r>
        <w:rPr>
          <w:rFonts w:ascii="Arial" w:hAnsi="Arial" w:cs="Arial" w:eastAsia="Arial"/>
          <w:sz w:val="14"/>
          <w:szCs w:val="14"/>
          <w:color w:val="2F2F2F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</w:rPr>
        <w:t>ycnyre</w:t>
      </w:r>
      <w:r>
        <w:rPr>
          <w:rFonts w:ascii="Arial" w:hAnsi="Arial" w:cs="Arial" w:eastAsia="Arial"/>
          <w:sz w:val="14"/>
          <w:szCs w:val="14"/>
          <w:color w:val="2F2F2F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3"/>
        </w:rPr>
        <w:t>yrosopy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159" w:lineRule="auto"/>
        <w:ind w:left="2117" w:right="4917" w:firstLine="-1286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519231pt;margin-top:18.739538pt;width:7.1307pt;height:22.5pt;mso-position-horizontal-relative:page;mso-position-vertical-relative:paragraph;z-index:-21743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C6C6C1"/>
                      <w:spacing w:val="0"/>
                      <w:w w:val="57"/>
                    </w:rPr>
                    <w:t>1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9"/>
          <w:position w:val="-10"/>
        </w:rPr>
        <w:t>1157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9"/>
          <w:position w:val="-10"/>
        </w:rPr>
        <w:t>237400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1"/>
          <w:w w:val="79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0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0"/>
        </w:rPr>
        <w:t>ocHosy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0"/>
        </w:rPr>
        <w:t>nope33</w:t>
      </w:r>
      <w:r>
        <w:rPr>
          <w:rFonts w:ascii="Arial" w:hAnsi="Arial" w:cs="Arial" w:eastAsia="Arial"/>
          <w:sz w:val="14"/>
          <w:szCs w:val="14"/>
          <w:color w:val="2F2F2F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9"/>
          <w:position w:val="0"/>
        </w:rPr>
        <w:t>Ha</w:t>
      </w:r>
      <w:r>
        <w:rPr>
          <w:rFonts w:ascii="Arial" w:hAnsi="Arial" w:cs="Arial" w:eastAsia="Arial"/>
          <w:sz w:val="14"/>
          <w:szCs w:val="14"/>
          <w:color w:val="2F2F2F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0"/>
          <w:position w:val="0"/>
        </w:rPr>
        <w:t>11cnna-re</w:t>
      </w:r>
      <w:r>
        <w:rPr>
          <w:rFonts w:ascii="Arial" w:hAnsi="Arial" w:cs="Arial" w:eastAsia="Arial"/>
          <w:sz w:val="14"/>
          <w:szCs w:val="14"/>
          <w:color w:val="2F2F2F"/>
          <w:spacing w:val="-3"/>
          <w:w w:val="8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0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0"/>
        </w:rPr>
        <w:t>ycnyre</w:t>
      </w:r>
      <w:r>
        <w:rPr>
          <w:rFonts w:ascii="Arial" w:hAnsi="Arial" w:cs="Arial" w:eastAsia="Arial"/>
          <w:sz w:val="14"/>
          <w:szCs w:val="14"/>
          <w:color w:val="424242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9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1"/>
          <w:position w:val="0"/>
        </w:rPr>
        <w:t>yrosopy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0" w:after="0" w:line="129" w:lineRule="exact"/>
        <w:ind w:left="211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314903pt;margin-top:6.882424pt;width:27.360001pt;height:9.5pt;mso-position-horizontal-relative:page;mso-position-vertical-relative:paragraph;z-index:-2174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2F"/>
                      <w:spacing w:val="0"/>
                      <w:w w:val="80"/>
                      <w:position w:val="1"/>
                    </w:rPr>
                    <w:t>237500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2F2F2F"/>
          <w:w w:val="97"/>
          <w:position w:val="-3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-3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-3"/>
        </w:rPr>
        <w:t>ocu</w:t>
      </w:r>
      <w:r>
        <w:rPr>
          <w:rFonts w:ascii="Arial" w:hAnsi="Arial" w:cs="Arial" w:eastAsia="Arial"/>
          <w:sz w:val="14"/>
          <w:szCs w:val="14"/>
          <w:color w:val="2F2F2F"/>
          <w:spacing w:val="-10"/>
          <w:w w:val="95"/>
          <w:position w:val="-3"/>
        </w:rPr>
        <w:t>o</w:t>
      </w:r>
      <w:r>
        <w:rPr>
          <w:rFonts w:ascii="Arial" w:hAnsi="Arial" w:cs="Arial" w:eastAsia="Arial"/>
          <w:sz w:val="14"/>
          <w:szCs w:val="14"/>
          <w:color w:val="161616"/>
          <w:spacing w:val="-8"/>
          <w:w w:val="111"/>
          <w:position w:val="-3"/>
        </w:rPr>
        <w:t>s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1"/>
          <w:position w:val="-3"/>
        </w:rPr>
        <w:t>y</w:t>
      </w:r>
      <w:r>
        <w:rPr>
          <w:rFonts w:ascii="Arial" w:hAnsi="Arial" w:cs="Arial" w:eastAsia="Arial"/>
          <w:sz w:val="14"/>
          <w:szCs w:val="14"/>
          <w:color w:val="424242"/>
          <w:spacing w:val="-24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86"/>
          <w:position w:val="-3"/>
        </w:rPr>
        <w:t>.n</w:t>
      </w:r>
      <w:r>
        <w:rPr>
          <w:rFonts w:ascii="Arial" w:hAnsi="Arial" w:cs="Arial" w:eastAsia="Arial"/>
          <w:sz w:val="14"/>
          <w:szCs w:val="14"/>
          <w:color w:val="525252"/>
          <w:spacing w:val="-14"/>
          <w:w w:val="87"/>
          <w:position w:val="-3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8"/>
          <w:position w:val="-3"/>
        </w:rPr>
        <w:t>np</w:t>
      </w:r>
      <w:r>
        <w:rPr>
          <w:rFonts w:ascii="Arial" w:hAnsi="Arial" w:cs="Arial" w:eastAsia="Arial"/>
          <w:sz w:val="14"/>
          <w:szCs w:val="14"/>
          <w:color w:val="2F2F2F"/>
          <w:spacing w:val="-20"/>
          <w:w w:val="108"/>
          <w:position w:val="-3"/>
        </w:rPr>
        <w:t>u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9"/>
          <w:position w:val="-3"/>
        </w:rPr>
        <w:t>n</w:t>
      </w:r>
      <w:r>
        <w:rPr>
          <w:rFonts w:ascii="Arial" w:hAnsi="Arial" w:cs="Arial" w:eastAsia="Arial"/>
          <w:sz w:val="14"/>
          <w:szCs w:val="14"/>
          <w:color w:val="525252"/>
          <w:spacing w:val="-11"/>
          <w:w w:val="109"/>
          <w:position w:val="-3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9"/>
          <w:position w:val="-3"/>
        </w:rPr>
        <w:t>ca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4"/>
          <w:position w:val="-3"/>
        </w:rPr>
        <w:t>33</w:t>
      </w:r>
      <w:r>
        <w:rPr>
          <w:rFonts w:ascii="Arial" w:hAnsi="Arial" w:cs="Arial" w:eastAsia="Arial"/>
          <w:sz w:val="14"/>
          <w:szCs w:val="14"/>
          <w:color w:val="2F2F2F"/>
          <w:spacing w:val="-25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8"/>
          <w:position w:val="-3"/>
        </w:rPr>
        <w:t>neHJnjcxo</w:t>
      </w:r>
      <w:r>
        <w:rPr>
          <w:rFonts w:ascii="Arial" w:hAnsi="Arial" w:cs="Arial" w:eastAsia="Arial"/>
          <w:sz w:val="14"/>
          <w:szCs w:val="14"/>
          <w:color w:val="424242"/>
          <w:spacing w:val="-22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67"/>
          <w:position w:val="-3"/>
        </w:rPr>
        <w:t>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841" w:right="-20"/>
        <w:jc w:val="left"/>
        <w:tabs>
          <w:tab w:pos="21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4"/>
          <w:position w:val="7"/>
        </w:rPr>
        <w:t>1158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7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7"/>
        </w:rPr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-2"/>
        </w:rPr>
        <w:t>HHBMII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4"/>
          <w:position w:val="-2"/>
        </w:rPr>
        <w:t>)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3"/>
          <w:position w:val="-2"/>
        </w:rPr>
        <w:t>lCKO</w:t>
      </w:r>
      <w:r>
        <w:rPr>
          <w:rFonts w:ascii="Arial" w:hAnsi="Arial" w:cs="Arial" w:eastAsia="Arial"/>
          <w:sz w:val="14"/>
          <w:szCs w:val="14"/>
          <w:color w:val="2F2F2F"/>
          <w:spacing w:val="-20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8"/>
          <w:position w:val="-2"/>
        </w:rPr>
        <w:t>OCHrypaH&gt;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79"/>
          <w:position w:val="-2"/>
        </w:rPr>
        <w:t>e</w:t>
      </w:r>
      <w:r>
        <w:rPr>
          <w:rFonts w:ascii="Arial" w:hAnsi="Arial" w:cs="Arial" w:eastAsia="Arial"/>
          <w:sz w:val="14"/>
          <w:szCs w:val="14"/>
          <w:color w:val="2F2F2F"/>
          <w:spacing w:val="-22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9"/>
          <w:position w:val="-2"/>
        </w:rPr>
        <w:t>3</w:t>
      </w:r>
      <w:r>
        <w:rPr>
          <w:rFonts w:ascii="Arial" w:hAnsi="Arial" w:cs="Arial" w:eastAsia="Arial"/>
          <w:sz w:val="14"/>
          <w:szCs w:val="14"/>
          <w:color w:val="424242"/>
          <w:spacing w:val="9"/>
          <w:w w:val="99"/>
          <w:position w:val="-2"/>
        </w:rPr>
        <w:t>8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9"/>
          <w:position w:val="-2"/>
        </w:rPr>
        <w:t>ycnyre</w:t>
      </w:r>
      <w:r>
        <w:rPr>
          <w:rFonts w:ascii="Arial" w:hAnsi="Arial" w:cs="Arial" w:eastAsia="Arial"/>
          <w:sz w:val="14"/>
          <w:szCs w:val="14"/>
          <w:color w:val="424242"/>
          <w:spacing w:val="-13"/>
          <w:w w:val="99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-2"/>
        </w:rPr>
        <w:t>no</w:t>
      </w:r>
      <w:r>
        <w:rPr>
          <w:rFonts w:ascii="Arial" w:hAnsi="Arial" w:cs="Arial" w:eastAsia="Arial"/>
          <w:sz w:val="14"/>
          <w:szCs w:val="14"/>
          <w:color w:val="424242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  <w:position w:val="-2"/>
        </w:rPr>
        <w:t>yroaopy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26" w:lineRule="exact"/>
        <w:ind w:left="1387" w:right="4520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556892pt;margin-top:4.862237pt;width:17.328001pt;height:9.5pt;mso-position-horizontal-relative:page;mso-position-vertical-relative:paragraph;z-index:-2174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76"/>
                      <w:position w:val="1"/>
                    </w:rPr>
                    <w:t>1159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88"/>
          <w:position w:val="-5"/>
        </w:rPr>
        <w:t>237600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-11"/>
          <w:w w:val="88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88"/>
          <w:position w:val="5"/>
        </w:rPr>
        <w:t>06aseJe</w:t>
      </w:r>
      <w:r>
        <w:rPr>
          <w:rFonts w:ascii="Arial" w:hAnsi="Arial" w:cs="Arial" w:eastAsia="Arial"/>
          <w:sz w:val="14"/>
          <w:szCs w:val="14"/>
          <w:color w:val="424242"/>
          <w:spacing w:val="33"/>
          <w:w w:val="88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-23"/>
          <w:w w:val="116"/>
          <w:position w:val="5"/>
        </w:rPr>
        <w:t>n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16"/>
          <w:position w:val="5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-15"/>
          <w:w w:val="116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5"/>
        </w:rPr>
        <w:t>ocuoay</w:t>
      </w:r>
      <w:r>
        <w:rPr>
          <w:rFonts w:ascii="Arial" w:hAnsi="Arial" w:cs="Arial" w:eastAsia="Arial"/>
          <w:sz w:val="14"/>
          <w:szCs w:val="14"/>
          <w:color w:val="2F2F2F"/>
          <w:spacing w:val="-25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3"/>
          <w:position w:val="5"/>
        </w:rPr>
        <w:t>.nonpuuoc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4"/>
          <w:position w:val="5"/>
        </w:rPr>
        <w:t>a</w:t>
      </w:r>
      <w:r>
        <w:rPr>
          <w:rFonts w:ascii="Arial" w:hAnsi="Arial" w:cs="Arial" w:eastAsia="Arial"/>
          <w:sz w:val="14"/>
          <w:szCs w:val="14"/>
          <w:color w:val="424242"/>
          <w:spacing w:val="-21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5"/>
        </w:rPr>
        <w:t>s</w:t>
      </w:r>
      <w:r>
        <w:rPr>
          <w:rFonts w:ascii="Arial" w:hAnsi="Arial" w:cs="Arial" w:eastAsia="Arial"/>
          <w:sz w:val="14"/>
          <w:szCs w:val="14"/>
          <w:color w:val="2F2F2F"/>
          <w:spacing w:val="6"/>
          <w:w w:val="92"/>
          <w:position w:val="5"/>
        </w:rPr>
        <w:t>a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5"/>
        </w:rPr>
        <w:t>3.npascr</w:t>
      </w:r>
      <w:r>
        <w:rPr>
          <w:rFonts w:ascii="Arial" w:hAnsi="Arial" w:cs="Arial" w:eastAsia="Arial"/>
          <w:sz w:val="14"/>
          <w:szCs w:val="14"/>
          <w:color w:val="2F2F2F"/>
          <w:spacing w:val="-12"/>
          <w:w w:val="92"/>
          <w:position w:val="5"/>
        </w:rPr>
        <w:t>s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92"/>
          <w:position w:val="5"/>
        </w:rPr>
        <w:t>e</w:t>
      </w:r>
      <w:r>
        <w:rPr>
          <w:rFonts w:ascii="Arial" w:hAnsi="Arial" w:cs="Arial" w:eastAsia="Arial"/>
          <w:sz w:val="14"/>
          <w:szCs w:val="14"/>
          <w:color w:val="525252"/>
          <w:spacing w:val="-6"/>
          <w:w w:val="92"/>
          <w:position w:val="5"/>
        </w:rPr>
        <w:t>H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2"/>
          <w:position w:val="5"/>
        </w:rPr>
        <w:t>o</w:t>
      </w:r>
      <w:r>
        <w:rPr>
          <w:rFonts w:ascii="Arial" w:hAnsi="Arial" w:cs="Arial" w:eastAsia="Arial"/>
          <w:sz w:val="14"/>
          <w:szCs w:val="14"/>
          <w:color w:val="2F2F2F"/>
          <w:spacing w:val="2"/>
          <w:w w:val="92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6"/>
          <w:position w:val="5"/>
        </w:rPr>
        <w:t>ocurypau,e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364" w:lineRule="exact"/>
        <w:ind w:left="130" w:right="-20"/>
        <w:jc w:val="left"/>
        <w:tabs>
          <w:tab w:pos="21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48"/>
          <w:szCs w:val="48"/>
          <w:color w:val="C6C6C1"/>
          <w:spacing w:val="0"/>
          <w:w w:val="61"/>
          <w:position w:val="-4"/>
        </w:rPr>
        <w:t>]</w:t>
      </w:r>
      <w:r>
        <w:rPr>
          <w:rFonts w:ascii="Arial" w:hAnsi="Arial" w:cs="Arial" w:eastAsia="Arial"/>
          <w:sz w:val="48"/>
          <w:szCs w:val="48"/>
          <w:color w:val="C6C6C1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48"/>
          <w:szCs w:val="48"/>
          <w:color w:val="C6C6C1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19"/>
        </w:rPr>
        <w:t>33</w:t>
      </w:r>
      <w:r>
        <w:rPr>
          <w:rFonts w:ascii="Arial" w:hAnsi="Arial" w:cs="Arial" w:eastAsia="Arial"/>
          <w:sz w:val="14"/>
          <w:szCs w:val="14"/>
          <w:color w:val="2F2F2F"/>
          <w:spacing w:val="-17"/>
          <w:w w:val="100"/>
          <w:position w:val="19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19"/>
        </w:rPr>
        <w:t>ycnyre</w:t>
      </w:r>
      <w:r>
        <w:rPr>
          <w:rFonts w:ascii="Arial" w:hAnsi="Arial" w:cs="Arial" w:eastAsia="Arial"/>
          <w:sz w:val="14"/>
          <w:szCs w:val="14"/>
          <w:color w:val="2F2F2F"/>
          <w:spacing w:val="-18"/>
          <w:w w:val="100"/>
          <w:position w:val="19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19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15"/>
          <w:w w:val="100"/>
          <w:position w:val="19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1"/>
          <w:position w:val="19"/>
        </w:rPr>
        <w:t>yrosopy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831" w:right="-20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1"/>
        </w:rPr>
        <w:t>II60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2F"/>
          <w:spacing w:val="0"/>
          <w:w w:val="78"/>
          <w:position w:val="-1"/>
        </w:rPr>
        <w:t>237700</w:t>
      </w:r>
      <w:r>
        <w:rPr>
          <w:rFonts w:ascii="Courier New" w:hAnsi="Courier New" w:cs="Courier New" w:eastAsia="Courier New"/>
          <w:sz w:val="19"/>
          <w:szCs w:val="19"/>
          <w:color w:val="2F2F2F"/>
          <w:spacing w:val="69"/>
          <w:w w:val="78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95"/>
          <w:position w:val="8"/>
        </w:rPr>
        <w:t>06ase3e</w:t>
      </w:r>
      <w:r>
        <w:rPr>
          <w:rFonts w:ascii="Arial" w:hAnsi="Arial" w:cs="Arial" w:eastAsia="Arial"/>
          <w:sz w:val="14"/>
          <w:szCs w:val="14"/>
          <w:color w:val="2F2F2F"/>
          <w:spacing w:val="-16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8"/>
        </w:rPr>
        <w:t>no</w:t>
      </w:r>
      <w:r>
        <w:rPr>
          <w:rFonts w:ascii="Arial" w:hAnsi="Arial" w:cs="Arial" w:eastAsia="Arial"/>
          <w:sz w:val="14"/>
          <w:szCs w:val="14"/>
          <w:color w:val="2F2F2F"/>
          <w:spacing w:val="-9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2"/>
          <w:position w:val="8"/>
        </w:rPr>
        <w:t>OCHOB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3"/>
          <w:position w:val="8"/>
        </w:rPr>
        <w:t>y</w:t>
      </w:r>
      <w:r>
        <w:rPr>
          <w:rFonts w:ascii="Arial" w:hAnsi="Arial" w:cs="Arial" w:eastAsia="Arial"/>
          <w:sz w:val="14"/>
          <w:szCs w:val="14"/>
          <w:color w:val="424242"/>
          <w:spacing w:val="-21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7"/>
          <w:position w:val="8"/>
        </w:rPr>
        <w:t>llODpHHoc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88"/>
          <w:position w:val="8"/>
        </w:rPr>
        <w:t>a</w:t>
      </w:r>
      <w:r>
        <w:rPr>
          <w:rFonts w:ascii="Arial" w:hAnsi="Arial" w:cs="Arial" w:eastAsia="Arial"/>
          <w:sz w:val="14"/>
          <w:szCs w:val="14"/>
          <w:color w:val="2F2F2F"/>
          <w:spacing w:val="-21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5"/>
          <w:position w:val="8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16"/>
          <w:w w:val="75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5"/>
          <w:position w:val="8"/>
        </w:rPr>
        <w:t>CJJY'!B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5"/>
          <w:position w:val="8"/>
        </w:rPr>
        <w:t>j</w:t>
      </w:r>
      <w:r>
        <w:rPr>
          <w:rFonts w:ascii="Arial" w:hAnsi="Arial" w:cs="Arial" w:eastAsia="Arial"/>
          <w:sz w:val="14"/>
          <w:szCs w:val="14"/>
          <w:color w:val="424242"/>
          <w:spacing w:val="-5"/>
          <w:w w:val="75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75"/>
          <w:position w:val="8"/>
        </w:rPr>
        <w:t>HeJanOCJICHOCTH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0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2"/>
          <w:w w:val="94"/>
          <w:position w:val="1"/>
        </w:rPr>
        <w:t>33</w:t>
      </w:r>
      <w:r>
        <w:rPr>
          <w:rFonts w:ascii="Arial" w:hAnsi="Arial" w:cs="Arial" w:eastAsia="Arial"/>
          <w:sz w:val="14"/>
          <w:szCs w:val="14"/>
          <w:color w:val="424242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97"/>
          <w:position w:val="1"/>
        </w:rPr>
        <w:t>ycnyre</w:t>
      </w:r>
      <w:r>
        <w:rPr>
          <w:rFonts w:ascii="Arial" w:hAnsi="Arial" w:cs="Arial" w:eastAsia="Arial"/>
          <w:sz w:val="14"/>
          <w:szCs w:val="14"/>
          <w:color w:val="424242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-20"/>
          <w:w w:val="130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13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42424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1"/>
        </w:rPr>
        <w:t>yrosopy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C6C6C1"/>
          <w:spacing w:val="0"/>
          <w:w w:val="53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0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0" w:after="0" w:line="173" w:lineRule="exact"/>
        <w:ind w:left="782" w:right="-20"/>
        <w:jc w:val="left"/>
        <w:tabs>
          <w:tab w:pos="1560" w:val="left"/>
          <w:tab w:pos="77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0JHaKa</w:t>
      </w:r>
      <w:r>
        <w:rPr>
          <w:rFonts w:ascii="Arial" w:hAnsi="Arial" w:cs="Arial" w:eastAsia="Arial"/>
          <w:sz w:val="14"/>
          <w:szCs w:val="14"/>
          <w:color w:val="414142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22"/>
          <w:position w:val="-4"/>
        </w:rPr>
        <w:t>Epoj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22"/>
          <w:position w:val="1"/>
        </w:rPr>
        <w:t>lihuoc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80" w:h="16880"/>
          <w:pgMar w:top="1580" w:bottom="280" w:left="120" w:right="1680"/>
        </w:sectPr>
      </w:pPr>
      <w:rPr/>
    </w:p>
    <w:p>
      <w:pPr>
        <w:spacing w:before="31" w:after="0" w:line="240" w:lineRule="auto"/>
        <w:ind w:left="907" w:right="-72"/>
        <w:jc w:val="left"/>
        <w:tabs>
          <w:tab w:pos="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1"/>
          <w:szCs w:val="21"/>
          <w:color w:val="2B2B2B"/>
          <w:spacing w:val="0"/>
          <w:w w:val="100"/>
        </w:rPr>
        <w:t>orr</w:t>
      </w:r>
      <w:r>
        <w:rPr>
          <w:rFonts w:ascii="Arial" w:hAnsi="Arial" w:cs="Arial" w:eastAsia="Arial"/>
          <w:sz w:val="21"/>
          <w:szCs w:val="21"/>
          <w:color w:val="2B2B2B"/>
          <w:spacing w:val="-4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1"/>
        </w:rPr>
        <w:t>KOHT3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7"/>
        </w:rPr>
        <w:t>Onuc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68" w:lineRule="exact"/>
        <w:ind w:right="-20"/>
        <w:jc w:val="left"/>
        <w:tabs>
          <w:tab w:pos="21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1"/>
        </w:rPr>
        <w:t>IIpeTXOD.u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2B2B2B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1"/>
        </w:rPr>
        <w:t>r-OD.uua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7"/>
          <w:position w:val="0"/>
        </w:rPr>
        <w:t>TeKyli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7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2B2B2B"/>
          <w:spacing w:val="15"/>
          <w:w w:val="10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7"/>
          <w:position w:val="0"/>
        </w:rPr>
        <w:t>ro,ll.uua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3" w:equalWidth="0">
            <w:col w:w="1961" w:space="1894"/>
            <w:col w:w="395" w:space="1995"/>
            <w:col w:w="3935"/>
          </w:cols>
        </w:sectPr>
      </w:pPr>
      <w:rPr/>
    </w:p>
    <w:p>
      <w:pPr>
        <w:spacing w:before="93" w:after="0" w:line="240" w:lineRule="auto"/>
        <w:ind w:left="1013" w:right="-20"/>
        <w:jc w:val="left"/>
        <w:tabs>
          <w:tab w:pos="1680" w:val="left"/>
          <w:tab w:pos="3980" w:val="left"/>
          <w:tab w:pos="6880" w:val="left"/>
          <w:tab w:pos="88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29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1"/>
        </w:rPr>
        <w:t>2</w:t>
      </w:r>
      <w:r>
        <w:rPr>
          <w:rFonts w:ascii="Arial" w:hAnsi="Arial" w:cs="Arial" w:eastAsia="Arial"/>
          <w:sz w:val="14"/>
          <w:szCs w:val="14"/>
          <w:color w:val="2B2B2B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2B2B2B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0"/>
        </w:rPr>
        <w:t>4</w:t>
      </w:r>
      <w:r>
        <w:rPr>
          <w:rFonts w:ascii="Arial" w:hAnsi="Arial" w:cs="Arial" w:eastAsia="Arial"/>
          <w:sz w:val="14"/>
          <w:szCs w:val="14"/>
          <w:color w:val="2B2B2B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17"/>
          <w:position w:val="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4" w:after="0" w:line="123" w:lineRule="exact"/>
        <w:ind w:left="214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4"/>
        </w:rPr>
        <w:t>OEABE3E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60"/>
          <w:position w:val="-4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4"/>
        </w:rPr>
        <w:t>OCHOB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4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9"/>
          <w:position w:val="-4"/>
        </w:rPr>
        <w:t>OOCJIAHHlJKH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9"/>
          <w:position w:val="-4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4"/>
          <w:w w:val="99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2"/>
          <w:spacing w:val="0"/>
          <w:w w:val="97"/>
          <w:position w:val="-4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414142"/>
          <w:spacing w:val="0"/>
          <w:w w:val="96"/>
          <w:position w:val="-4"/>
        </w:rPr>
        <w:t>l,</w:t>
      </w:r>
      <w:r>
        <w:rPr>
          <w:rFonts w:ascii="Times New Roman" w:hAnsi="Times New Roman" w:cs="Times New Roman" w:eastAsia="Times New Roman"/>
          <w:sz w:val="15"/>
          <w:szCs w:val="15"/>
          <w:color w:val="414142"/>
          <w:spacing w:val="-26"/>
          <w:w w:val="97"/>
          <w:position w:val="-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6"/>
          <w:w w:val="131"/>
          <w:position w:val="-4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14142"/>
          <w:spacing w:val="0"/>
          <w:w w:val="95"/>
          <w:position w:val="-4"/>
        </w:rPr>
        <w:t>UATAKA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153" w:lineRule="exact"/>
        <w:ind w:left="878" w:right="-62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12"/>
        </w:rPr>
        <w:t>1161</w:t>
      </w:r>
      <w:r>
        <w:rPr>
          <w:rFonts w:ascii="Arial" w:hAnsi="Arial" w:cs="Arial" w:eastAsia="Arial"/>
          <w:sz w:val="14"/>
          <w:szCs w:val="14"/>
          <w:color w:val="2B2B2B"/>
          <w:spacing w:val="-28"/>
          <w:w w:val="112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2"/>
          <w:position w:val="1"/>
        </w:rPr>
        <w:t>238000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8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1"/>
        </w:rPr>
        <w:t>O.ili16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14"/>
          <w:szCs w:val="14"/>
          <w:color w:val="2B2B2B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6"/>
          <w:position w:val="-1"/>
        </w:rPr>
        <w:t>Jl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6"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414142"/>
          <w:spacing w:val="3"/>
          <w:w w:val="76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2"/>
          <w:position w:val="-1"/>
        </w:rPr>
        <w:t>1166)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1974" w:space="162"/>
            <w:col w:w="8044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78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1162</w:t>
      </w:r>
      <w:r>
        <w:rPr>
          <w:rFonts w:ascii="Arial" w:hAnsi="Arial" w:cs="Arial" w:eastAsia="Arial"/>
          <w:sz w:val="14"/>
          <w:szCs w:val="14"/>
          <w:color w:val="2B2B2B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238100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2B2B2B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5"/>
        </w:rPr>
        <w:t>06aseJe</w:t>
      </w:r>
      <w:r>
        <w:rPr>
          <w:rFonts w:ascii="Arial" w:hAnsi="Arial" w:cs="Arial" w:eastAsia="Arial"/>
          <w:sz w:val="14"/>
          <w:szCs w:val="14"/>
          <w:color w:val="2B2B2B"/>
          <w:spacing w:val="-9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0"/>
        </w:rPr>
        <w:t>ueT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0"/>
        </w:rPr>
        <w:t>o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5"/>
        </w:rPr>
        <w:t>ucnnalieHI!</w:t>
      </w:r>
      <w:r>
        <w:rPr>
          <w:rFonts w:ascii="Arial" w:hAnsi="Arial" w:cs="Arial" w:eastAsia="Arial"/>
          <w:sz w:val="14"/>
          <w:szCs w:val="14"/>
          <w:color w:val="414142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7"/>
        </w:rPr>
        <w:t>nocnaHH'IK</w:t>
      </w:r>
      <w:r>
        <w:rPr>
          <w:rFonts w:ascii="Arial" w:hAnsi="Arial" w:cs="Arial" w:eastAsia="Arial"/>
          <w:sz w:val="14"/>
          <w:szCs w:val="14"/>
          <w:color w:val="2B2B2B"/>
          <w:spacing w:val="5"/>
          <w:w w:val="88"/>
        </w:rPr>
        <w:t>H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5"/>
        </w:rPr>
        <w:t>.!lO.IlaTaK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78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78"/>
        </w:rPr>
        <w:t>1</w:t>
      </w:r>
      <w:r>
        <w:rPr>
          <w:rFonts w:ascii="Arial" w:hAnsi="Arial" w:cs="Arial" w:eastAsia="Arial"/>
          <w:sz w:val="14"/>
          <w:szCs w:val="14"/>
          <w:color w:val="414142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-17"/>
          <w:w w:val="115"/>
        </w:rPr>
        <w:t>1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15"/>
        </w:rPr>
        <w:t>63</w:t>
      </w:r>
      <w:r>
        <w:rPr>
          <w:rFonts w:ascii="Arial" w:hAnsi="Arial" w:cs="Arial" w:eastAsia="Arial"/>
          <w:sz w:val="14"/>
          <w:szCs w:val="14"/>
          <w:color w:val="414142"/>
          <w:spacing w:val="-43"/>
          <w:w w:val="115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238200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414142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5"/>
        </w:rPr>
        <w:t>06ase3e</w:t>
      </w:r>
      <w:r>
        <w:rPr>
          <w:rFonts w:ascii="Arial" w:hAnsi="Arial" w:cs="Arial" w:eastAsia="Arial"/>
          <w:sz w:val="14"/>
          <w:szCs w:val="14"/>
          <w:color w:val="414142"/>
          <w:spacing w:val="-1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ocuosy</w:t>
      </w:r>
      <w:r>
        <w:rPr>
          <w:rFonts w:ascii="Arial" w:hAnsi="Arial" w:cs="Arial" w:eastAsia="Arial"/>
          <w:sz w:val="14"/>
          <w:szCs w:val="14"/>
          <w:color w:val="414142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4"/>
        </w:rPr>
        <w:t>nope33</w:t>
      </w:r>
      <w:r>
        <w:rPr>
          <w:rFonts w:ascii="Arial" w:hAnsi="Arial" w:cs="Arial" w:eastAsia="Arial"/>
          <w:sz w:val="14"/>
          <w:szCs w:val="14"/>
          <w:color w:val="414142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9"/>
        </w:rPr>
        <w:t>H3</w:t>
      </w:r>
      <w:r>
        <w:rPr>
          <w:rFonts w:ascii="Arial" w:hAnsi="Arial" w:cs="Arial" w:eastAsia="Arial"/>
          <w:sz w:val="14"/>
          <w:szCs w:val="14"/>
          <w:color w:val="414142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3"/>
        </w:rPr>
        <w:t>Hcnn3lieuu</w:t>
      </w:r>
      <w:r>
        <w:rPr>
          <w:rFonts w:ascii="Arial" w:hAnsi="Arial" w:cs="Arial" w:eastAsia="Arial"/>
          <w:sz w:val="14"/>
          <w:szCs w:val="14"/>
          <w:color w:val="2B2B2B"/>
          <w:spacing w:val="-10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4"/>
        </w:rPr>
        <w:t>n</w:t>
      </w:r>
      <w:r>
        <w:rPr>
          <w:rFonts w:ascii="Arial" w:hAnsi="Arial" w:cs="Arial" w:eastAsia="Arial"/>
          <w:sz w:val="14"/>
          <w:szCs w:val="14"/>
          <w:color w:val="2B2B2B"/>
          <w:spacing w:val="-4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B2B2B"/>
          <w:spacing w:val="3"/>
          <w:w w:val="94"/>
        </w:rPr>
        <w:t>c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3"/>
        </w:rPr>
        <w:t>13HH'IK</w:t>
      </w:r>
      <w:r>
        <w:rPr>
          <w:rFonts w:ascii="Arial" w:hAnsi="Arial" w:cs="Arial" w:eastAsia="Arial"/>
          <w:sz w:val="14"/>
          <w:szCs w:val="14"/>
          <w:color w:val="414142"/>
          <w:spacing w:val="5"/>
          <w:w w:val="84"/>
        </w:rPr>
        <w:t>H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6"/>
        </w:rPr>
        <w:t>.llO.IlaTaK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6" w:lineRule="exact"/>
        <w:ind w:left="859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-5"/>
          <w:w w:val="100"/>
          <w:position w:val="-4"/>
        </w:rPr>
        <w:t>1</w:t>
      </w:r>
      <w:r>
        <w:rPr>
          <w:rFonts w:ascii="Arial" w:hAnsi="Arial" w:cs="Arial" w:eastAsia="Arial"/>
          <w:sz w:val="15"/>
          <w:szCs w:val="15"/>
          <w:color w:val="414142"/>
          <w:spacing w:val="0"/>
          <w:w w:val="100"/>
          <w:position w:val="-4"/>
        </w:rPr>
        <w:t>164</w:t>
      </w:r>
      <w:r>
        <w:rPr>
          <w:rFonts w:ascii="Arial" w:hAnsi="Arial" w:cs="Arial" w:eastAsia="Arial"/>
          <w:sz w:val="15"/>
          <w:szCs w:val="15"/>
          <w:color w:val="414142"/>
          <w:spacing w:val="-19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414142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5"/>
          <w:szCs w:val="15"/>
          <w:color w:val="414142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238300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    </w:t>
      </w:r>
      <w:r>
        <w:rPr>
          <w:rFonts w:ascii="Arial" w:hAnsi="Arial" w:cs="Arial" w:eastAsia="Arial"/>
          <w:sz w:val="14"/>
          <w:szCs w:val="14"/>
          <w:color w:val="414142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3"/>
          <w:position w:val="6"/>
        </w:rPr>
        <w:t>06aBC3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4"/>
          <w:position w:val="6"/>
        </w:rPr>
        <w:t>C</w:t>
      </w:r>
      <w:r>
        <w:rPr>
          <w:rFonts w:ascii="Arial" w:hAnsi="Arial" w:cs="Arial" w:eastAsia="Arial"/>
          <w:sz w:val="14"/>
          <w:szCs w:val="14"/>
          <w:color w:val="414142"/>
          <w:spacing w:val="-17"/>
          <w:w w:val="100"/>
          <w:position w:val="6"/>
        </w:rPr>
        <w:t> </w:t>
      </w:r>
      <w:r>
        <w:rPr>
          <w:rFonts w:ascii="Arial" w:hAnsi="Arial" w:cs="Arial" w:eastAsia="Arial"/>
          <w:sz w:val="11"/>
          <w:szCs w:val="11"/>
          <w:color w:val="414142"/>
          <w:spacing w:val="0"/>
          <w:w w:val="137"/>
          <w:position w:val="6"/>
        </w:rPr>
        <w:t>00</w:t>
      </w:r>
      <w:r>
        <w:rPr>
          <w:rFonts w:ascii="Arial" w:hAnsi="Arial" w:cs="Arial" w:eastAsia="Arial"/>
          <w:sz w:val="11"/>
          <w:szCs w:val="11"/>
          <w:color w:val="414142"/>
          <w:spacing w:val="-18"/>
          <w:w w:val="137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6"/>
        </w:rPr>
        <w:t>OCHOB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6"/>
        </w:rPr>
        <w:t>)</w:t>
      </w:r>
      <w:r>
        <w:rPr>
          <w:rFonts w:ascii="Arial" w:hAnsi="Arial" w:cs="Arial" w:eastAsia="Arial"/>
          <w:sz w:val="14"/>
          <w:szCs w:val="14"/>
          <w:color w:val="414142"/>
          <w:spacing w:val="4"/>
          <w:w w:val="74"/>
          <w:position w:val="6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6"/>
        </w:rPr>
        <w:t>.QOnpHHOC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6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  <w:position w:val="6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18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2"/>
          <w:position w:val="6"/>
        </w:rPr>
        <w:t>UCH31!jCKO</w:t>
      </w:r>
      <w:r>
        <w:rPr>
          <w:rFonts w:ascii="Arial" w:hAnsi="Arial" w:cs="Arial" w:eastAsia="Arial"/>
          <w:sz w:val="14"/>
          <w:szCs w:val="14"/>
          <w:color w:val="2B2B2B"/>
          <w:spacing w:val="-3"/>
          <w:w w:val="72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8"/>
          <w:position w:val="6"/>
        </w:rPr>
        <w:t>H</w:t>
      </w:r>
      <w:r>
        <w:rPr>
          <w:rFonts w:ascii="Arial" w:hAnsi="Arial" w:cs="Arial" w:eastAsia="Arial"/>
          <w:sz w:val="14"/>
          <w:szCs w:val="14"/>
          <w:color w:val="2B2B2B"/>
          <w:spacing w:val="-23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2"/>
          <w:position w:val="6"/>
        </w:rPr>
        <w:t>HHBaQH,!lCKO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6" w:lineRule="exact"/>
        <w:ind w:left="212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95"/>
          <w:position w:val="1"/>
        </w:rPr>
        <w:t>ocuryp3u.</w:t>
      </w:r>
      <w:r>
        <w:rPr>
          <w:rFonts w:ascii="Arial" w:hAnsi="Arial" w:cs="Arial" w:eastAsia="Arial"/>
          <w:sz w:val="14"/>
          <w:szCs w:val="14"/>
          <w:color w:val="414142"/>
          <w:w w:val="96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14142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  <w:position w:val="1"/>
        </w:rPr>
        <w:t>3a</w:t>
      </w:r>
      <w:r>
        <w:rPr>
          <w:rFonts w:ascii="Arial" w:hAnsi="Arial" w:cs="Arial" w:eastAsia="Arial"/>
          <w:sz w:val="14"/>
          <w:szCs w:val="14"/>
          <w:color w:val="414142"/>
          <w:spacing w:val="-10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4"/>
          <w:position w:val="1"/>
        </w:rPr>
        <w:t>nocnauu'IK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5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2B2B2B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0"/>
          <w:position w:val="1"/>
        </w:rPr>
        <w:t>.QO,!l3TaK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9" w:after="0" w:line="114" w:lineRule="exact"/>
        <w:ind w:left="211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83"/>
          <w:position w:val="-4"/>
        </w:rPr>
        <w:t>063BC3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3"/>
          <w:position w:val="-4"/>
        </w:rPr>
        <w:t>C</w:t>
      </w:r>
      <w:r>
        <w:rPr>
          <w:rFonts w:ascii="Arial" w:hAnsi="Arial" w:cs="Arial" w:eastAsia="Arial"/>
          <w:sz w:val="14"/>
          <w:szCs w:val="14"/>
          <w:color w:val="414142"/>
          <w:spacing w:val="-4"/>
          <w:w w:val="83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-4"/>
        </w:rPr>
        <w:t>OCHOB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5"/>
          <w:position w:val="-4"/>
        </w:rPr>
        <w:t>)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-4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-22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7"/>
          <w:position w:val="-4"/>
        </w:rPr>
        <w:t>.QOnpuHOC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  <w:position w:val="-4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0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  <w:position w:val="-4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22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3"/>
          <w:position w:val="-4"/>
        </w:rPr>
        <w:t>3JlpaBCTBCHO</w:t>
      </w:r>
      <w:r>
        <w:rPr>
          <w:rFonts w:ascii="Arial" w:hAnsi="Arial" w:cs="Arial" w:eastAsia="Arial"/>
          <w:sz w:val="14"/>
          <w:szCs w:val="14"/>
          <w:color w:val="414142"/>
          <w:spacing w:val="-19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OCI!rypaH.e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143" w:lineRule="exact"/>
        <w:ind w:left="859" w:right="-61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161616"/>
          <w:spacing w:val="-20"/>
          <w:w w:val="100"/>
        </w:rPr>
        <w:t>1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65</w:t>
      </w:r>
      <w:r>
        <w:rPr>
          <w:rFonts w:ascii="Arial" w:hAnsi="Arial" w:cs="Arial" w:eastAsia="Arial"/>
          <w:sz w:val="14"/>
          <w:szCs w:val="14"/>
          <w:color w:val="414142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7"/>
        </w:rPr>
        <w:t>238400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50" w:right="-61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1166</w:t>
      </w:r>
      <w:r>
        <w:rPr>
          <w:rFonts w:ascii="Arial" w:hAnsi="Arial" w:cs="Arial" w:eastAsia="Arial"/>
          <w:sz w:val="14"/>
          <w:szCs w:val="14"/>
          <w:color w:val="2B2B2B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7"/>
        </w:rPr>
        <w:t>238500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30" w:right="-51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13"/>
        </w:rPr>
        <w:t>1167</w:t>
      </w:r>
      <w:r>
        <w:rPr>
          <w:rFonts w:ascii="Arial" w:hAnsi="Arial" w:cs="Arial" w:eastAsia="Arial"/>
          <w:sz w:val="14"/>
          <w:szCs w:val="14"/>
          <w:color w:val="2B2B2B"/>
          <w:spacing w:val="-25"/>
          <w:w w:val="113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3"/>
        </w:rPr>
        <w:t>239000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8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</w:rPr>
        <w:t>3a</w:t>
      </w:r>
      <w:r>
        <w:rPr>
          <w:rFonts w:ascii="Arial" w:hAnsi="Arial" w:cs="Arial" w:eastAsia="Arial"/>
          <w:sz w:val="14"/>
          <w:szCs w:val="14"/>
          <w:color w:val="414142"/>
          <w:spacing w:val="-1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3"/>
        </w:rPr>
        <w:t>nocnaun'IK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4"/>
        </w:rPr>
        <w:t>H</w:t>
      </w:r>
      <w:r>
        <w:rPr>
          <w:rFonts w:ascii="Arial" w:hAnsi="Arial" w:cs="Arial" w:eastAsia="Arial"/>
          <w:sz w:val="14"/>
          <w:szCs w:val="14"/>
          <w:color w:val="414142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3"/>
        </w:rPr>
        <w:t>.!lOD.aTaK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91"/>
        </w:rPr>
        <w:t>063BeJ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1"/>
        </w:rPr>
        <w:t>e</w:t>
      </w:r>
      <w:r>
        <w:rPr>
          <w:rFonts w:ascii="Arial" w:hAnsi="Arial" w:cs="Arial" w:eastAsia="Arial"/>
          <w:sz w:val="14"/>
          <w:szCs w:val="14"/>
          <w:color w:val="414142"/>
          <w:spacing w:val="-12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9"/>
        </w:rPr>
        <w:t>ocuosy</w:t>
      </w:r>
      <w:r>
        <w:rPr>
          <w:rFonts w:ascii="Arial" w:hAnsi="Arial" w:cs="Arial" w:eastAsia="Arial"/>
          <w:sz w:val="14"/>
          <w:szCs w:val="14"/>
          <w:color w:val="414142"/>
          <w:spacing w:val="-13"/>
          <w:w w:val="99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5"/>
        </w:rPr>
        <w:t>D.Onpuuoc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6"/>
        </w:rPr>
        <w:t>a</w:t>
      </w:r>
      <w:r>
        <w:rPr>
          <w:rFonts w:ascii="Arial" w:hAnsi="Arial" w:cs="Arial" w:eastAsia="Arial"/>
          <w:sz w:val="14"/>
          <w:szCs w:val="14"/>
          <w:color w:val="414142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3"/>
        </w:rPr>
        <w:t>3a</w:t>
      </w:r>
      <w:r>
        <w:rPr>
          <w:rFonts w:ascii="Arial" w:hAnsi="Arial" w:cs="Arial" w:eastAsia="Arial"/>
          <w:sz w:val="14"/>
          <w:szCs w:val="14"/>
          <w:color w:val="414142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cny'la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1"/>
        </w:rPr>
        <w:t>j</w:t>
      </w:r>
      <w:r>
        <w:rPr>
          <w:rFonts w:ascii="Arial" w:hAnsi="Arial" w:cs="Arial" w:eastAsia="Arial"/>
          <w:sz w:val="14"/>
          <w:szCs w:val="14"/>
          <w:color w:val="414142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ue33nocneuOCTH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80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5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0"/>
        </w:rPr>
        <w:t>nocnaHH'lK</w:t>
      </w:r>
      <w:r>
        <w:rPr>
          <w:rFonts w:ascii="Arial" w:hAnsi="Arial" w:cs="Arial" w:eastAsia="Arial"/>
          <w:sz w:val="14"/>
          <w:szCs w:val="14"/>
          <w:color w:val="2B2B2B"/>
          <w:spacing w:val="5"/>
          <w:w w:val="91"/>
        </w:rPr>
        <w:t>H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6"/>
        </w:rPr>
        <w:t>.!lO.!laTaK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1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5"/>
        </w:rPr>
        <w:t>OJ&gt;ABE3E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53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26"/>
          <w:w w:val="15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OCHOB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5"/>
        </w:rPr>
        <w:t>CY,ll.liJCKIIX,li.O.l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5"/>
        </w:rPr>
        <w:t>ATAK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6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oA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8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w w:val="99"/>
          <w:position w:val="-1"/>
        </w:rPr>
        <w:t>116</w:t>
      </w:r>
      <w:r>
        <w:rPr>
          <w:rFonts w:ascii="Arial" w:hAnsi="Arial" w:cs="Arial" w:eastAsia="Arial"/>
          <w:sz w:val="14"/>
          <w:szCs w:val="14"/>
          <w:color w:val="2B2B2B"/>
          <w:spacing w:val="8"/>
          <w:w w:val="99"/>
          <w:position w:val="-1"/>
        </w:rPr>
        <w:t>8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6"/>
          <w:position w:val="-1"/>
        </w:rPr>
        <w:t>.n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414142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2"/>
          <w:position w:val="-1"/>
        </w:rPr>
        <w:t>1172)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1955" w:space="162"/>
            <w:col w:w="8063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50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1168</w:t>
      </w:r>
      <w:r>
        <w:rPr>
          <w:rFonts w:ascii="Arial" w:hAnsi="Arial" w:cs="Arial" w:eastAsia="Arial"/>
          <w:sz w:val="14"/>
          <w:szCs w:val="14"/>
          <w:color w:val="414142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239100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414142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6"/>
        </w:rPr>
        <w:t>06aBe3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</w:rPr>
        <w:t>C</w:t>
      </w:r>
      <w:r>
        <w:rPr>
          <w:rFonts w:ascii="Arial" w:hAnsi="Arial" w:cs="Arial" w:eastAsia="Arial"/>
          <w:sz w:val="14"/>
          <w:szCs w:val="14"/>
          <w:color w:val="414142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4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</w:rPr>
        <w:t>H</w:t>
      </w:r>
      <w:r>
        <w:rPr>
          <w:rFonts w:ascii="Arial" w:hAnsi="Arial" w:cs="Arial" w:eastAsia="Arial"/>
          <w:sz w:val="14"/>
          <w:szCs w:val="14"/>
          <w:color w:val="414142"/>
          <w:spacing w:val="-3"/>
          <w:w w:val="78"/>
        </w:rPr>
        <w:t>C</w:t>
      </w:r>
      <w:r>
        <w:rPr>
          <w:rFonts w:ascii="Arial" w:hAnsi="Arial" w:cs="Arial" w:eastAsia="Arial"/>
          <w:sz w:val="14"/>
          <w:szCs w:val="14"/>
          <w:color w:val="161616"/>
          <w:spacing w:val="-15"/>
          <w:w w:val="78"/>
        </w:rPr>
        <w:t>T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</w:rPr>
        <w:t>O</w:t>
      </w:r>
      <w:r>
        <w:rPr>
          <w:rFonts w:ascii="Arial" w:hAnsi="Arial" w:cs="Arial" w:eastAsia="Arial"/>
          <w:sz w:val="14"/>
          <w:szCs w:val="14"/>
          <w:color w:val="414142"/>
          <w:spacing w:val="-5"/>
          <w:w w:val="78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6"/>
        </w:rPr>
        <w:t>HCnnal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6"/>
        </w:rPr>
        <w:t>\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6"/>
        </w:rPr>
        <w:t>eHH</w:t>
      </w:r>
      <w:r>
        <w:rPr>
          <w:rFonts w:ascii="Arial" w:hAnsi="Arial" w:cs="Arial" w:eastAsia="Arial"/>
          <w:sz w:val="14"/>
          <w:szCs w:val="14"/>
          <w:color w:val="2B2B2B"/>
          <w:spacing w:val="-5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1"/>
        </w:rPr>
        <w:t>C)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0"/>
        </w:rPr>
        <w:t>',!lHjCKI</w:t>
      </w:r>
      <w:r>
        <w:rPr>
          <w:rFonts w:ascii="Arial" w:hAnsi="Arial" w:cs="Arial" w:eastAsia="Arial"/>
          <w:sz w:val="14"/>
          <w:szCs w:val="14"/>
          <w:color w:val="414142"/>
          <w:spacing w:val="-7"/>
          <w:w w:val="80"/>
        </w:rPr>
        <w:t>I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3"/>
        </w:rPr>
        <w:t>,!lO,!l3TaK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8" w:after="0" w:line="114" w:lineRule="exact"/>
        <w:ind w:left="210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95"/>
          <w:position w:val="-4"/>
        </w:rPr>
        <w:t>06aseJe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9"/>
          <w:position w:val="-4"/>
        </w:rPr>
        <w:t>ocuosy</w:t>
      </w:r>
      <w:r>
        <w:rPr>
          <w:rFonts w:ascii="Arial" w:hAnsi="Arial" w:cs="Arial" w:eastAsia="Arial"/>
          <w:sz w:val="14"/>
          <w:szCs w:val="14"/>
          <w:color w:val="414142"/>
          <w:spacing w:val="-12"/>
          <w:w w:val="99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  <w:position w:val="-4"/>
        </w:rPr>
        <w:t>nopCJa</w:t>
      </w:r>
      <w:r>
        <w:rPr>
          <w:rFonts w:ascii="Arial" w:hAnsi="Arial" w:cs="Arial" w:eastAsia="Arial"/>
          <w:sz w:val="14"/>
          <w:szCs w:val="14"/>
          <w:color w:val="414142"/>
          <w:spacing w:val="-7"/>
          <w:w w:val="88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ua</w:t>
      </w:r>
      <w:r>
        <w:rPr>
          <w:rFonts w:ascii="Arial" w:hAnsi="Arial" w:cs="Arial" w:eastAsia="Arial"/>
          <w:sz w:val="14"/>
          <w:szCs w:val="14"/>
          <w:color w:val="414142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8"/>
          <w:position w:val="-4"/>
        </w:rPr>
        <w:t>ucnnalieuu</w:t>
      </w:r>
      <w:r>
        <w:rPr>
          <w:rFonts w:ascii="Arial" w:hAnsi="Arial" w:cs="Arial" w:eastAsia="Arial"/>
          <w:sz w:val="14"/>
          <w:szCs w:val="14"/>
          <w:color w:val="2B2B2B"/>
          <w:spacing w:val="-22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9"/>
          <w:position w:val="-4"/>
        </w:rPr>
        <w:t>cy.QujCKH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143" w:lineRule="exact"/>
        <w:ind w:left="840" w:right="-61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1169</w:t>
      </w:r>
      <w:r>
        <w:rPr>
          <w:rFonts w:ascii="Arial" w:hAnsi="Arial" w:cs="Arial" w:eastAsia="Arial"/>
          <w:sz w:val="14"/>
          <w:szCs w:val="14"/>
          <w:color w:val="2B2B2B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7"/>
        </w:rPr>
        <w:t>239200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8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  <w:position w:val="-1"/>
        </w:rPr>
        <w:t>.noJiaTaK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1935" w:space="162"/>
            <w:col w:w="8083"/>
          </w:cols>
        </w:sectPr>
      </w:pPr>
      <w:rPr/>
    </w:p>
    <w:p>
      <w:pPr>
        <w:spacing w:before="15" w:after="0" w:line="238" w:lineRule="exact"/>
        <w:ind w:left="790" w:right="-20"/>
        <w:jc w:val="left"/>
        <w:tabs>
          <w:tab w:pos="14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6"/>
          <w:szCs w:val="16"/>
          <w:color w:val="414142"/>
          <w:spacing w:val="0"/>
          <w:w w:val="314"/>
          <w:position w:val="-4"/>
        </w:rPr>
        <w:t>I</w:t>
      </w:r>
      <w:r>
        <w:rPr>
          <w:rFonts w:ascii="Arial" w:hAnsi="Arial" w:cs="Arial" w:eastAsia="Arial"/>
          <w:sz w:val="16"/>
          <w:szCs w:val="16"/>
          <w:color w:val="414142"/>
          <w:spacing w:val="-107"/>
          <w:w w:val="314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170</w:t>
      </w:r>
      <w:r>
        <w:rPr>
          <w:rFonts w:ascii="Arial" w:hAnsi="Arial" w:cs="Arial" w:eastAsia="Arial"/>
          <w:sz w:val="14"/>
          <w:szCs w:val="14"/>
          <w:color w:val="414142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239300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    </w:t>
      </w:r>
      <w:r>
        <w:rPr>
          <w:rFonts w:ascii="Arial" w:hAnsi="Arial" w:cs="Arial" w:eastAsia="Arial"/>
          <w:sz w:val="14"/>
          <w:szCs w:val="14"/>
          <w:color w:val="414142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6"/>
          <w:position w:val="6"/>
        </w:rPr>
        <w:t>06aBe3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7"/>
          <w:position w:val="6"/>
        </w:rPr>
        <w:t>C</w:t>
      </w:r>
      <w:r>
        <w:rPr>
          <w:rFonts w:ascii="Arial" w:hAnsi="Arial" w:cs="Arial" w:eastAsia="Arial"/>
          <w:sz w:val="14"/>
          <w:szCs w:val="14"/>
          <w:color w:val="2B2B2B"/>
          <w:spacing w:val="-24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6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4"/>
          <w:position w:val="6"/>
        </w:rPr>
        <w:t>OCHOB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4"/>
          <w:position w:val="6"/>
        </w:rPr>
        <w:t>y</w:t>
      </w:r>
      <w:r>
        <w:rPr>
          <w:rFonts w:ascii="Arial" w:hAnsi="Arial" w:cs="Arial" w:eastAsia="Arial"/>
          <w:sz w:val="14"/>
          <w:szCs w:val="14"/>
          <w:color w:val="2B2B2B"/>
          <w:spacing w:val="-5"/>
          <w:w w:val="74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6"/>
        </w:rPr>
        <w:t>JIOnp11HOC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5"/>
          <w:position w:val="6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9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4"/>
          <w:position w:val="6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  <w:position w:val="6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6"/>
          <w:position w:val="6"/>
        </w:rPr>
        <w:t>nCH3HjCKO</w:t>
      </w:r>
      <w:r>
        <w:rPr>
          <w:rFonts w:ascii="Arial" w:hAnsi="Arial" w:cs="Arial" w:eastAsia="Arial"/>
          <w:sz w:val="14"/>
          <w:szCs w:val="14"/>
          <w:color w:val="414142"/>
          <w:spacing w:val="1"/>
          <w:w w:val="76"/>
          <w:position w:val="6"/>
        </w:rPr>
        <w:t> </w:t>
      </w:r>
      <w:r>
        <w:rPr>
          <w:rFonts w:ascii="Arial" w:hAnsi="Arial" w:cs="Arial" w:eastAsia="Arial"/>
          <w:sz w:val="10"/>
          <w:szCs w:val="10"/>
          <w:color w:val="414142"/>
          <w:spacing w:val="0"/>
          <w:w w:val="180"/>
          <w:position w:val="6"/>
        </w:rPr>
        <w:t>II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208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1"/>
        </w:rPr>
        <w:t>HH83n!UJ.CKO</w:t>
      </w:r>
      <w:r>
        <w:rPr>
          <w:rFonts w:ascii="Arial" w:hAnsi="Arial" w:cs="Arial" w:eastAsia="Arial"/>
          <w:sz w:val="14"/>
          <w:szCs w:val="14"/>
          <w:color w:val="414142"/>
          <w:spacing w:val="-1"/>
          <w:w w:val="7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1"/>
          <w:position w:val="1"/>
        </w:rPr>
        <w:t>OCHryp31b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2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14142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14142"/>
          <w:spacing w:val="0"/>
          <w:w w:val="139"/>
          <w:position w:val="1"/>
        </w:rPr>
        <w:t>33</w:t>
      </w:r>
      <w:r>
        <w:rPr>
          <w:rFonts w:ascii="Times New Roman" w:hAnsi="Times New Roman" w:cs="Times New Roman" w:eastAsia="Times New Roman"/>
          <w:sz w:val="11"/>
          <w:szCs w:val="11"/>
          <w:color w:val="414142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2"/>
          <w:position w:val="1"/>
        </w:rPr>
        <w:t>CYJIHjCK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2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414142"/>
          <w:spacing w:val="16"/>
          <w:w w:val="7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2"/>
          <w:position w:val="1"/>
        </w:rPr>
        <w:t>Jl0.!13TaK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1" w:after="0" w:line="231" w:lineRule="exact"/>
        <w:ind w:left="811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117"/>
          <w:position w:val="-4"/>
        </w:rPr>
        <w:t>1171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3"/>
        </w:rPr>
        <w:t>239400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3"/>
        </w:rPr>
        <w:t>    </w:t>
      </w:r>
      <w:r>
        <w:rPr>
          <w:rFonts w:ascii="Arial" w:hAnsi="Arial" w:cs="Arial" w:eastAsia="Arial"/>
          <w:sz w:val="14"/>
          <w:szCs w:val="14"/>
          <w:color w:val="414142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6"/>
          <w:position w:val="5"/>
        </w:rPr>
        <w:t>06aseJe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5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-9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4"/>
          <w:position w:val="5"/>
        </w:rPr>
        <w:t>OCHOB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5"/>
          <w:position w:val="5"/>
        </w:rPr>
        <w:t>)</w:t>
      </w:r>
      <w:r>
        <w:rPr>
          <w:rFonts w:ascii="Arial" w:hAnsi="Arial" w:cs="Arial" w:eastAsia="Arial"/>
          <w:sz w:val="14"/>
          <w:szCs w:val="14"/>
          <w:color w:val="2B2B2B"/>
          <w:spacing w:val="8"/>
          <w:w w:val="74"/>
          <w:position w:val="5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4"/>
          <w:position w:val="5"/>
        </w:rPr>
        <w:t>.!lOIIpiiHOC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5"/>
          <w:position w:val="5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0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  <w:position w:val="5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21"/>
          <w:w w:val="100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3"/>
          <w:position w:val="5"/>
        </w:rPr>
        <w:t>3.!lpaBCTBCHO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73"/>
          <w:position w:val="5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1"/>
          <w:position w:val="5"/>
        </w:rPr>
        <w:t>OCRrypaH.e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3" w:lineRule="exact"/>
        <w:ind w:left="207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94"/>
          <w:position w:val="1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2"/>
          <w:position w:val="1"/>
        </w:rPr>
        <w:t>C)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1"/>
          <w:position w:val="1"/>
        </w:rPr>
        <w:t>',!llljCK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2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2B2B2B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7"/>
          <w:position w:val="1"/>
        </w:rPr>
        <w:t>.llO.!l3TaK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1" w:after="0" w:line="123" w:lineRule="exact"/>
        <w:ind w:left="207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96"/>
          <w:position w:val="-3"/>
        </w:rPr>
        <w:t>06aseJe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3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7"/>
          <w:position w:val="-3"/>
        </w:rPr>
        <w:t>ocuoay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5"/>
          <w:position w:val="-3"/>
        </w:rPr>
        <w:t>Jionpuuoca</w:t>
      </w:r>
      <w:r>
        <w:rPr>
          <w:rFonts w:ascii="Arial" w:hAnsi="Arial" w:cs="Arial" w:eastAsia="Arial"/>
          <w:sz w:val="14"/>
          <w:szCs w:val="14"/>
          <w:color w:val="414142"/>
          <w:spacing w:val="-22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4"/>
          <w:position w:val="-3"/>
        </w:rPr>
        <w:t>33</w:t>
      </w:r>
      <w:r>
        <w:rPr>
          <w:rFonts w:ascii="Arial" w:hAnsi="Arial" w:cs="Arial" w:eastAsia="Arial"/>
          <w:sz w:val="14"/>
          <w:szCs w:val="14"/>
          <w:color w:val="414142"/>
          <w:spacing w:val="-23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  <w:position w:val="-3"/>
        </w:rPr>
        <w:t>CR)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  <w:position w:val="-3"/>
        </w:rPr>
        <w:t>"la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  <w:position w:val="-3"/>
        </w:rPr>
        <w:t>j</w:t>
      </w:r>
      <w:r>
        <w:rPr>
          <w:rFonts w:ascii="Arial" w:hAnsi="Arial" w:cs="Arial" w:eastAsia="Arial"/>
          <w:sz w:val="14"/>
          <w:szCs w:val="14"/>
          <w:color w:val="414142"/>
          <w:spacing w:val="-5"/>
          <w:w w:val="88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3"/>
        </w:rPr>
        <w:t>ueJanocneuOCTu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143" w:lineRule="exact"/>
        <w:ind w:left="811" w:right="-61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62"/>
        </w:rPr>
        <w:t>ll72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9"/>
        </w:rPr>
        <w:t>239500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8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414142"/>
          <w:w w:val="129"/>
        </w:rPr>
        <w:t>33</w:t>
      </w:r>
      <w:r>
        <w:rPr>
          <w:rFonts w:ascii="Times New Roman" w:hAnsi="Times New Roman" w:cs="Times New Roman" w:eastAsia="Times New Roman"/>
          <w:sz w:val="11"/>
          <w:szCs w:val="11"/>
          <w:color w:val="414142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67"/>
        </w:rPr>
        <w:t>CYJIJJjC.K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68"/>
        </w:rPr>
        <w:t>H</w:t>
      </w:r>
      <w:r>
        <w:rPr>
          <w:rFonts w:ascii="Arial" w:hAnsi="Arial" w:cs="Arial" w:eastAsia="Arial"/>
          <w:sz w:val="14"/>
          <w:szCs w:val="14"/>
          <w:color w:val="2B2B2B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1"/>
        </w:rPr>
        <w:t>.ll01l3TaK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2" w:after="0" w:line="169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5"/>
        </w:rPr>
        <w:t>OJ&gt;ABE3E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6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OCHOB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OCTA.Jlli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PACXO,l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(A,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1916" w:space="162"/>
            <w:col w:w="8102"/>
          </w:cols>
        </w:sectPr>
      </w:pPr>
      <w:rPr/>
    </w:p>
    <w:p>
      <w:pPr>
        <w:spacing w:before="12" w:after="0" w:line="240" w:lineRule="auto"/>
        <w:ind w:left="802"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1173</w:t>
      </w:r>
      <w:r>
        <w:rPr>
          <w:rFonts w:ascii="Arial" w:hAnsi="Arial" w:cs="Arial" w:eastAsia="Arial"/>
          <w:sz w:val="14"/>
          <w:szCs w:val="14"/>
          <w:color w:val="2B2B2B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240000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4"/>
          <w:position w:val="1"/>
        </w:rPr>
        <w:t>II3Y3EBPACXO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4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4"/>
          <w:position w:val="1"/>
        </w:rPr>
        <w:t>J,A3A3AnOC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4"/>
          <w:position w:val="1"/>
        </w:rPr>
        <w:t>HE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207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101"/>
        </w:rPr>
        <w:t>(1174</w:t>
      </w:r>
      <w:r>
        <w:rPr>
          <w:rFonts w:ascii="Arial" w:hAnsi="Arial" w:cs="Arial" w:eastAsia="Arial"/>
          <w:sz w:val="14"/>
          <w:szCs w:val="14"/>
          <w:color w:val="414142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14142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414142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9"/>
        </w:rPr>
        <w:t>1179</w:t>
      </w:r>
      <w:r>
        <w:rPr>
          <w:rFonts w:ascii="Arial" w:hAnsi="Arial" w:cs="Arial" w:eastAsia="Arial"/>
          <w:sz w:val="14"/>
          <w:szCs w:val="14"/>
          <w:color w:val="2B2B2B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14142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414142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9"/>
        </w:rPr>
        <w:t>1184</w:t>
      </w:r>
      <w:r>
        <w:rPr>
          <w:rFonts w:ascii="Arial" w:hAnsi="Arial" w:cs="Arial" w:eastAsia="Arial"/>
          <w:sz w:val="14"/>
          <w:szCs w:val="14"/>
          <w:color w:val="2B2B2B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14142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414142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9"/>
        </w:rPr>
        <w:t>1189</w:t>
      </w:r>
      <w:r>
        <w:rPr>
          <w:rFonts w:ascii="Arial" w:hAnsi="Arial" w:cs="Arial" w:eastAsia="Arial"/>
          <w:sz w:val="14"/>
          <w:szCs w:val="14"/>
          <w:color w:val="2B2B2B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14142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414142"/>
          <w:spacing w:val="-3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1192)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40" w:lineRule="auto"/>
        <w:ind w:left="207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OEABE3E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59"/>
        </w:rPr>
        <w:t>00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29"/>
          <w:w w:val="15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OCHOB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OTUJIATEKAMAT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auto"/>
        <w:ind w:left="802"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161616"/>
          <w:spacing w:val="0"/>
          <w:w w:val="116"/>
        </w:rPr>
        <w:t>1174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241000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4"/>
        </w:rPr>
        <w:t>llPATEliB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4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9"/>
          <w:w w:val="11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TPOIDKOB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3A,l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(Y)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KIIBAJbA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8" w:after="0" w:line="240" w:lineRule="auto"/>
        <w:ind w:left="207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96"/>
        </w:rPr>
        <w:t>(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6"/>
        </w:rPr>
        <w:t>on1175.a.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6"/>
        </w:rPr>
        <w:t>o</w:t>
      </w:r>
      <w:r>
        <w:rPr>
          <w:rFonts w:ascii="Arial" w:hAnsi="Arial" w:cs="Arial" w:eastAsia="Arial"/>
          <w:sz w:val="14"/>
          <w:szCs w:val="14"/>
          <w:color w:val="414142"/>
          <w:spacing w:val="-8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2"/>
        </w:rPr>
        <w:t>1178)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240" w:lineRule="auto"/>
        <w:ind w:left="811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56"/>
        </w:rPr>
        <w:t>ll75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241100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2B2B2B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8"/>
        </w:rPr>
        <w:t>06aseJe</w:t>
      </w:r>
      <w:r>
        <w:rPr>
          <w:rFonts w:ascii="Arial" w:hAnsi="Arial" w:cs="Arial" w:eastAsia="Arial"/>
          <w:sz w:val="14"/>
          <w:szCs w:val="14"/>
          <w:color w:val="2B2B2B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</w:rPr>
        <w:t>OCHOB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5"/>
        </w:rPr>
        <w:t>)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3"/>
        </w:rPr>
        <w:t>OTrlllaT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4"/>
        </w:rPr>
        <w:t>C</w:t>
      </w:r>
      <w:r>
        <w:rPr>
          <w:rFonts w:ascii="Arial" w:hAnsi="Arial" w:cs="Arial" w:eastAsia="Arial"/>
          <w:sz w:val="14"/>
          <w:szCs w:val="14"/>
          <w:color w:val="2B2B2B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3"/>
        </w:rPr>
        <w:t>JIOMalil!X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3"/>
        </w:rPr>
        <w:t>KliM3Ta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9" w:after="0" w:line="240" w:lineRule="auto"/>
        <w:ind w:left="802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16"/>
        </w:rPr>
        <w:t>1176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241200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414142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0"/>
          <w:position w:val="1"/>
        </w:rPr>
        <w:t>06aBe3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14142"/>
          <w:spacing w:val="-11"/>
          <w:w w:val="9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2B2B2B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1"/>
        </w:rPr>
        <w:t>OCHOB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5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1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6"/>
          <w:position w:val="1"/>
        </w:rPr>
        <w:t>OTrlllaT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14142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0"/>
          <w:position w:val="1"/>
        </w:rPr>
        <w:t>CTpaHHX</w:t>
      </w:r>
      <w:r>
        <w:rPr>
          <w:rFonts w:ascii="Arial" w:hAnsi="Arial" w:cs="Arial" w:eastAsia="Arial"/>
          <w:sz w:val="14"/>
          <w:szCs w:val="14"/>
          <w:color w:val="41414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1"/>
          <w:position w:val="1"/>
        </w:rPr>
        <w:t>K3M3Ta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0" w:after="0" w:line="240" w:lineRule="auto"/>
        <w:ind w:left="811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156"/>
        </w:rPr>
        <w:t>ll77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241300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2B2B2B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6"/>
        </w:rPr>
        <w:t>06aseJe</w:t>
      </w:r>
      <w:r>
        <w:rPr>
          <w:rFonts w:ascii="Arial" w:hAnsi="Arial" w:cs="Arial" w:eastAsia="Arial"/>
          <w:sz w:val="14"/>
          <w:szCs w:val="14"/>
          <w:color w:val="2B2B2B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ocnosy</w:t>
      </w:r>
      <w:r>
        <w:rPr>
          <w:rFonts w:ascii="Arial" w:hAnsi="Arial" w:cs="Arial" w:eastAsia="Arial"/>
          <w:sz w:val="14"/>
          <w:szCs w:val="14"/>
          <w:color w:val="414142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7"/>
        </w:rPr>
        <w:t>OTOJiaT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7"/>
        </w:rPr>
        <w:t>e</w:t>
      </w:r>
      <w:r>
        <w:rPr>
          <w:rFonts w:ascii="Arial" w:hAnsi="Arial" w:cs="Arial" w:eastAsia="Arial"/>
          <w:sz w:val="14"/>
          <w:szCs w:val="14"/>
          <w:color w:val="414142"/>
          <w:spacing w:val="-5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7"/>
        </w:rPr>
        <w:t>xaMaT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7"/>
        </w:rPr>
        <w:t>a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1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2B2B2B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rapauullja'da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9" w:after="0" w:line="240" w:lineRule="auto"/>
        <w:ind w:left="802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1178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1"/>
        </w:rPr>
        <w:t>241400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1"/>
        </w:rPr>
        <w:t>    </w:t>
      </w:r>
      <w:r>
        <w:rPr>
          <w:rFonts w:ascii="Arial" w:hAnsi="Arial" w:cs="Arial" w:eastAsia="Arial"/>
          <w:sz w:val="14"/>
          <w:szCs w:val="14"/>
          <w:color w:val="2B2B2B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6"/>
          <w:position w:val="1"/>
        </w:rPr>
        <w:t>06aBe3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6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414142"/>
          <w:spacing w:val="-6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2B2B2B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1"/>
        </w:rPr>
        <w:t>OCHOB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5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1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6"/>
          <w:position w:val="1"/>
        </w:rPr>
        <w:t>npaTeliiiX</w:t>
      </w:r>
      <w:r>
        <w:rPr>
          <w:rFonts w:ascii="Arial" w:hAnsi="Arial" w:cs="Arial" w:eastAsia="Arial"/>
          <w:sz w:val="14"/>
          <w:szCs w:val="14"/>
          <w:color w:val="2B2B2B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7"/>
          <w:position w:val="1"/>
        </w:rPr>
        <w:t>Tp01UKOB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7"/>
          <w:position w:val="1"/>
        </w:rPr>
        <w:t>33JIYlKH831L3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123" w:lineRule="exact"/>
        <w:ind w:left="207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7"/>
          <w:position w:val="-4"/>
        </w:rPr>
        <w:t>OJ&gt;ABE3E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3"/>
          <w:w w:val="97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60"/>
          <w:position w:val="-4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28"/>
          <w:w w:val="16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4"/>
        </w:rPr>
        <w:t>OCHOB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4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4"/>
        </w:rPr>
        <w:t>CYJ&gt;BEHIUIJA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153" w:lineRule="exact"/>
        <w:ind w:left="792" w:right="-62"/>
        <w:jc w:val="left"/>
        <w:tabs>
          <w:tab w:pos="13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61616"/>
          <w:spacing w:val="0"/>
          <w:w w:val="112"/>
        </w:rPr>
        <w:t>1179</w:t>
      </w:r>
      <w:r>
        <w:rPr>
          <w:rFonts w:ascii="Arial" w:hAnsi="Arial" w:cs="Arial" w:eastAsia="Arial"/>
          <w:sz w:val="14"/>
          <w:szCs w:val="14"/>
          <w:color w:val="161616"/>
          <w:spacing w:val="-31"/>
          <w:w w:val="112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2"/>
          <w:position w:val="1"/>
        </w:rPr>
        <w:t>242000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8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B2B2B"/>
          <w:w w:val="96"/>
          <w:position w:val="-1"/>
        </w:rPr>
        <w:t>(</w:t>
      </w:r>
      <w:r>
        <w:rPr>
          <w:rFonts w:ascii="Arial" w:hAnsi="Arial" w:cs="Arial" w:eastAsia="Arial"/>
          <w:sz w:val="14"/>
          <w:szCs w:val="14"/>
          <w:color w:val="2B2B2B"/>
          <w:w w:val="95"/>
          <w:position w:val="-1"/>
        </w:rPr>
        <w:t>O.il118</w:t>
      </w:r>
      <w:r>
        <w:rPr>
          <w:rFonts w:ascii="Arial" w:hAnsi="Arial" w:cs="Arial" w:eastAsia="Arial"/>
          <w:sz w:val="14"/>
          <w:szCs w:val="14"/>
          <w:color w:val="2B2B2B"/>
          <w:spacing w:val="9"/>
          <w:w w:val="96"/>
          <w:position w:val="-1"/>
        </w:rPr>
        <w:t>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66"/>
          <w:position w:val="-1"/>
        </w:rPr>
        <w:t>.li.O</w:t>
      </w:r>
      <w:r>
        <w:rPr>
          <w:rFonts w:ascii="Arial" w:hAnsi="Arial" w:cs="Arial" w:eastAsia="Arial"/>
          <w:sz w:val="14"/>
          <w:szCs w:val="14"/>
          <w:color w:val="2B2B2B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2"/>
          <w:position w:val="-1"/>
        </w:rPr>
        <w:t>1183)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1906" w:space="162"/>
            <w:col w:w="8112"/>
          </w:cols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68" w:lineRule="exact"/>
        <w:ind w:left="802" w:right="-20"/>
        <w:jc w:val="left"/>
        <w:tabs>
          <w:tab w:pos="13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1"/>
        </w:rPr>
        <w:t>1180</w:t>
      </w:r>
      <w:r>
        <w:rPr>
          <w:rFonts w:ascii="Arial" w:hAnsi="Arial" w:cs="Arial" w:eastAsia="Arial"/>
          <w:sz w:val="14"/>
          <w:szCs w:val="14"/>
          <w:color w:val="414142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0"/>
        </w:rPr>
        <w:t>242100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0"/>
        </w:rPr>
        <w:t>    </w:t>
      </w:r>
      <w:r>
        <w:rPr>
          <w:rFonts w:ascii="Arial" w:hAnsi="Arial" w:cs="Arial" w:eastAsia="Arial"/>
          <w:sz w:val="14"/>
          <w:szCs w:val="14"/>
          <w:color w:val="2B2B2B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6"/>
          <w:position w:val="0"/>
        </w:rPr>
        <w:t>06aseJe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0"/>
        </w:rPr>
        <w:t>OCHOB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4"/>
          <w:position w:val="0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-4"/>
          <w:w w:val="7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2"/>
          <w:position w:val="0"/>
        </w:rPr>
        <w:t>cy6BCHI.lllj</w:t>
      </w:r>
      <w:r>
        <w:rPr>
          <w:rFonts w:ascii="Arial" w:hAnsi="Arial" w:cs="Arial" w:eastAsia="Arial"/>
          <w:sz w:val="14"/>
          <w:szCs w:val="14"/>
          <w:color w:val="2B2B2B"/>
          <w:spacing w:val="7"/>
          <w:w w:val="82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2"/>
          <w:position w:val="0"/>
        </w:rPr>
        <w:t>HeljlHH3HCIIjCKH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2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4"/>
          <w:w w:val="8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2"/>
          <w:position w:val="0"/>
        </w:rPr>
        <w:t>npeJzy3eJiHMa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2" w:right="-61"/>
        <w:jc w:val="left"/>
        <w:tabs>
          <w:tab w:pos="13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1181</w:t>
      </w:r>
      <w:r>
        <w:rPr>
          <w:rFonts w:ascii="Arial" w:hAnsi="Arial" w:cs="Arial" w:eastAsia="Arial"/>
          <w:sz w:val="14"/>
          <w:szCs w:val="14"/>
          <w:color w:val="2B2B2B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1"/>
        </w:rPr>
        <w:t>242200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82" w:right="-52"/>
        <w:jc w:val="left"/>
        <w:tabs>
          <w:tab w:pos="13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112"/>
        </w:rPr>
        <w:t>1182</w:t>
      </w:r>
      <w:r>
        <w:rPr>
          <w:rFonts w:ascii="Arial" w:hAnsi="Arial" w:cs="Arial" w:eastAsia="Arial"/>
          <w:sz w:val="14"/>
          <w:szCs w:val="14"/>
          <w:color w:val="414142"/>
          <w:spacing w:val="-31"/>
          <w:w w:val="112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2"/>
        </w:rPr>
        <w:t>242300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w w:val="96"/>
        </w:rPr>
        <w:t>06aseJe</w:t>
      </w:r>
      <w:r>
        <w:rPr>
          <w:rFonts w:ascii="Arial" w:hAnsi="Arial" w:cs="Arial" w:eastAsia="Arial"/>
          <w:sz w:val="14"/>
          <w:szCs w:val="14"/>
          <w:color w:val="2B2B2B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2B2B2B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ocuosy</w:t>
      </w:r>
      <w:r>
        <w:rPr>
          <w:rFonts w:ascii="Arial" w:hAnsi="Arial" w:cs="Arial" w:eastAsia="Arial"/>
          <w:sz w:val="14"/>
          <w:szCs w:val="14"/>
          <w:color w:val="414142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3"/>
        </w:rPr>
        <w:t>cy6seHI.lllj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3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12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npusaTHHM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75"/>
        </w:rPr>
        <w:t>ljlJJHaHCHjC.KH!II</w:t>
      </w:r>
      <w:r>
        <w:rPr>
          <w:rFonts w:ascii="Arial" w:hAnsi="Arial" w:cs="Arial" w:eastAsia="Arial"/>
          <w:sz w:val="14"/>
          <w:szCs w:val="14"/>
          <w:color w:val="414142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npe</w:t>
      </w:r>
      <w:r>
        <w:rPr>
          <w:rFonts w:ascii="Arial" w:hAnsi="Arial" w:cs="Arial" w:eastAsia="Arial"/>
          <w:sz w:val="14"/>
          <w:szCs w:val="14"/>
          <w:color w:val="414142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1"/>
        </w:rPr>
        <w:t>'3eliHMa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88"/>
        </w:rPr>
        <w:t>06aBCJ</w:t>
      </w:r>
      <w:r>
        <w:rPr>
          <w:rFonts w:ascii="Arial" w:hAnsi="Arial" w:cs="Arial" w:eastAsia="Arial"/>
          <w:sz w:val="14"/>
          <w:szCs w:val="14"/>
          <w:color w:val="414142"/>
          <w:w w:val="89"/>
        </w:rPr>
        <w:t>e</w:t>
      </w:r>
      <w:r>
        <w:rPr>
          <w:rFonts w:ascii="Arial" w:hAnsi="Arial" w:cs="Arial" w:eastAsia="Arial"/>
          <w:sz w:val="14"/>
          <w:szCs w:val="14"/>
          <w:color w:val="414142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6"/>
        </w:rPr>
        <w:t>OCHOB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7"/>
        </w:rPr>
        <w:t>)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6"/>
        </w:rPr>
        <w:t>'</w:t>
      </w:r>
      <w:r>
        <w:rPr>
          <w:rFonts w:ascii="Arial" w:hAnsi="Arial" w:cs="Arial" w:eastAsia="Arial"/>
          <w:sz w:val="14"/>
          <w:szCs w:val="14"/>
          <w:color w:val="2B2B2B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5"/>
        </w:rPr>
        <w:t>Cy6BCHI.lllj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6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</w:rPr>
        <w:t>jaBHII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</w:rPr>
        <w:t>M</w:t>
      </w:r>
      <w:r>
        <w:rPr>
          <w:rFonts w:ascii="Arial" w:hAnsi="Arial" w:cs="Arial" w:eastAsia="Arial"/>
          <w:sz w:val="14"/>
          <w:szCs w:val="14"/>
          <w:color w:val="414142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ljliiH3HChjCKIIM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79"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414142"/>
          <w:w w:val="78"/>
          <w:position w:val="-1"/>
        </w:rPr>
        <w:t>'CTaHOBaMa</w:t>
      </w:r>
      <w:r>
        <w:rPr>
          <w:rFonts w:ascii="Arial" w:hAnsi="Arial" w:cs="Arial" w:eastAsia="Arial"/>
          <w:sz w:val="14"/>
          <w:szCs w:val="14"/>
          <w:color w:val="00000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1906" w:space="153"/>
            <w:col w:w="8121"/>
          </w:cols>
        </w:sectPr>
      </w:pPr>
      <w:rPr/>
    </w:p>
    <w:p>
      <w:pPr>
        <w:spacing w:before="72" w:after="0" w:line="240" w:lineRule="auto"/>
        <w:ind w:left="782" w:right="-20"/>
        <w:jc w:val="left"/>
        <w:tabs>
          <w:tab w:pos="13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1183</w:t>
      </w:r>
      <w:r>
        <w:rPr>
          <w:rFonts w:ascii="Arial" w:hAnsi="Arial" w:cs="Arial" w:eastAsia="Arial"/>
          <w:sz w:val="14"/>
          <w:szCs w:val="14"/>
          <w:color w:val="2B2B2B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11"/>
          <w:position w:val="1"/>
        </w:rPr>
        <w:t>242400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11"/>
          <w:position w:val="1"/>
        </w:rPr>
        <w:t>  </w:t>
      </w:r>
      <w:r>
        <w:rPr>
          <w:rFonts w:ascii="Arial" w:hAnsi="Arial" w:cs="Arial" w:eastAsia="Arial"/>
          <w:sz w:val="14"/>
          <w:szCs w:val="14"/>
          <w:color w:val="414142"/>
          <w:spacing w:val="33"/>
          <w:w w:val="11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8"/>
          <w:position w:val="1"/>
        </w:rPr>
        <w:t>06aseJe</w:t>
      </w:r>
      <w:r>
        <w:rPr>
          <w:rFonts w:ascii="Arial" w:hAnsi="Arial" w:cs="Arial" w:eastAsia="Arial"/>
          <w:sz w:val="14"/>
          <w:szCs w:val="14"/>
          <w:color w:val="414142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  <w:position w:val="1"/>
        </w:rPr>
        <w:t>OCHOII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9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  <w:position w:val="1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1"/>
          <w:position w:val="1"/>
        </w:rPr>
        <w:t>cy6BeHI.lllj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414142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3"/>
          <w:position w:val="1"/>
        </w:rPr>
        <w:t>npHB3THH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4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414142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1"/>
          <w:position w:val="1"/>
        </w:rPr>
        <w:t>npeJzy3Cl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0"/>
          <w:position w:val="1"/>
        </w:rPr>
        <w:t>\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1"/>
          <w:position w:val="1"/>
        </w:rPr>
        <w:t>HM3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2" w:lineRule="auto"/>
        <w:ind w:left="2059" w:right="4501" w:firstLine="-1277"/>
        <w:jc w:val="left"/>
        <w:tabs>
          <w:tab w:pos="13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519231pt;margin-top:11.110331pt;width:4.845pt;height:17pt;mso-position-horizontal-relative:page;mso-position-vertical-relative:paragraph;z-index:-21738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Pr/>
                  <w:r>
                    <w:rPr>
                      <w:rFonts w:ascii="Arial" w:hAnsi="Arial" w:cs="Arial" w:eastAsia="Arial"/>
                      <w:sz w:val="34"/>
                      <w:szCs w:val="34"/>
                      <w:color w:val="C1BFB8"/>
                      <w:spacing w:val="0"/>
                      <w:w w:val="57"/>
                    </w:rPr>
                    <w:t>J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  <w:position w:val="-10"/>
        </w:rPr>
        <w:t>1184</w:t>
      </w:r>
      <w:r>
        <w:rPr>
          <w:rFonts w:ascii="Arial" w:hAnsi="Arial" w:cs="Arial" w:eastAsia="Arial"/>
          <w:sz w:val="14"/>
          <w:szCs w:val="14"/>
          <w:color w:val="161616"/>
          <w:spacing w:val="2"/>
          <w:w w:val="100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  <w:position w:val="-10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1"/>
          <w:position w:val="-9"/>
        </w:rPr>
        <w:t>243000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1"/>
          <w:position w:val="-9"/>
        </w:rPr>
        <w:t>  </w:t>
      </w:r>
      <w:r>
        <w:rPr>
          <w:rFonts w:ascii="Arial" w:hAnsi="Arial" w:cs="Arial" w:eastAsia="Arial"/>
          <w:sz w:val="14"/>
          <w:szCs w:val="14"/>
          <w:color w:val="2B2B2B"/>
          <w:spacing w:val="33"/>
          <w:w w:val="111"/>
          <w:position w:val="-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0"/>
        </w:rPr>
        <w:t>OEABE3E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30"/>
          <w:position w:val="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24"/>
          <w:w w:val="13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0"/>
        </w:rPr>
        <w:t>OCHOB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9"/>
          <w:position w:val="0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9"/>
          <w:position w:val="0"/>
        </w:rPr>
        <w:t>l,OHADJIJA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"/>
          <w:w w:val="99"/>
          <w:position w:val="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9"/>
          <w:position w:val="0"/>
        </w:rPr>
        <w:t>,li.OTADJIJ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9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1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24"/>
          <w:position w:val="0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24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0"/>
        </w:rPr>
        <w:t>TPAHCfllEP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5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4"/>
          <w:position w:val="0"/>
        </w:rPr>
        <w:t>oJl118S.a.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5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2B2B2B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2"/>
          <w:position w:val="0"/>
        </w:rPr>
        <w:t>1188)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left="782" w:right="-20"/>
        <w:jc w:val="left"/>
        <w:tabs>
          <w:tab w:pos="13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1185</w:t>
      </w:r>
      <w:r>
        <w:rPr>
          <w:rFonts w:ascii="Arial" w:hAnsi="Arial" w:cs="Arial" w:eastAsia="Arial"/>
          <w:sz w:val="14"/>
          <w:szCs w:val="14"/>
          <w:color w:val="414142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243100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414142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6"/>
        </w:rPr>
        <w:t>06aseJe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9"/>
        </w:rPr>
        <w:t>ocaosy</w:t>
      </w:r>
      <w:r>
        <w:rPr>
          <w:rFonts w:ascii="Arial" w:hAnsi="Arial" w:cs="Arial" w:eastAsia="Arial"/>
          <w:sz w:val="14"/>
          <w:szCs w:val="14"/>
          <w:color w:val="414142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6"/>
        </w:rPr>
        <w:t>.nouanuj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7"/>
        </w:rPr>
        <w:t>a</w:t>
      </w:r>
      <w:r>
        <w:rPr>
          <w:rFonts w:ascii="Arial" w:hAnsi="Arial" w:cs="Arial" w:eastAsia="Arial"/>
          <w:sz w:val="14"/>
          <w:szCs w:val="14"/>
          <w:color w:val="414142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3"/>
        </w:rPr>
        <w:t>CTpauH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3"/>
        </w:rPr>
        <w:t>M</w:t>
      </w:r>
      <w:r>
        <w:rPr>
          <w:rFonts w:ascii="Arial" w:hAnsi="Arial" w:cs="Arial" w:eastAsia="Arial"/>
          <w:sz w:val="14"/>
          <w:szCs w:val="14"/>
          <w:color w:val="414142"/>
          <w:spacing w:val="-3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3"/>
        </w:rPr>
        <w:t>sna.Qa•ta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0" w:after="0" w:line="114" w:lineRule="exact"/>
        <w:ind w:left="204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98"/>
          <w:position w:val="-4"/>
        </w:rPr>
        <w:t>06aseJe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4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2"/>
          <w:position w:val="-4"/>
        </w:rPr>
        <w:t>OCHOB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2"/>
          <w:position w:val="-4"/>
        </w:rPr>
        <w:t>)</w:t>
      </w:r>
      <w:r>
        <w:rPr>
          <w:rFonts w:ascii="Arial" w:hAnsi="Arial" w:cs="Arial" w:eastAsia="Arial"/>
          <w:sz w:val="14"/>
          <w:szCs w:val="14"/>
          <w:color w:val="414142"/>
          <w:spacing w:val="4"/>
          <w:w w:val="82"/>
          <w:position w:val="-4"/>
        </w:rPr>
        <w:t>'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2"/>
          <w:position w:val="-4"/>
        </w:rPr>
        <w:t>.llOTal.lllj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2"/>
          <w:position w:val="-4"/>
        </w:rPr>
        <w:t>a</w:t>
      </w:r>
      <w:r>
        <w:rPr>
          <w:rFonts w:ascii="Arial" w:hAnsi="Arial" w:cs="Arial" w:eastAsia="Arial"/>
          <w:sz w:val="14"/>
          <w:szCs w:val="14"/>
          <w:color w:val="414142"/>
          <w:spacing w:val="-4"/>
          <w:w w:val="82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2"/>
          <w:position w:val="-4"/>
        </w:rPr>
        <w:t>MefjyaapOJIHHM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143" w:lineRule="exact"/>
        <w:ind w:left="782" w:right="-61"/>
        <w:jc w:val="left"/>
        <w:tabs>
          <w:tab w:pos="13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1186</w:t>
      </w:r>
      <w:r>
        <w:rPr>
          <w:rFonts w:ascii="Arial" w:hAnsi="Arial" w:cs="Arial" w:eastAsia="Arial"/>
          <w:sz w:val="14"/>
          <w:szCs w:val="14"/>
          <w:color w:val="2B2B2B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9"/>
        </w:rPr>
        <w:t>243200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8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  <w:position w:val="-1"/>
        </w:rPr>
        <w:t>opraHH331.llljaMa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1887" w:space="162"/>
            <w:col w:w="8131"/>
          </w:cols>
        </w:sectPr>
      </w:pPr>
      <w:rPr/>
    </w:p>
    <w:p>
      <w:pPr>
        <w:spacing w:before="35" w:after="0" w:line="240" w:lineRule="auto"/>
        <w:ind w:left="782" w:right="-20"/>
        <w:jc w:val="left"/>
        <w:tabs>
          <w:tab w:pos="13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1187</w:t>
      </w:r>
      <w:r>
        <w:rPr>
          <w:rFonts w:ascii="Arial" w:hAnsi="Arial" w:cs="Arial" w:eastAsia="Arial"/>
          <w:sz w:val="14"/>
          <w:szCs w:val="14"/>
          <w:color w:val="2B2B2B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11"/>
          <w:position w:val="1"/>
        </w:rPr>
        <w:t>243300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11"/>
          <w:position w:val="1"/>
        </w:rPr>
        <w:t>  </w:t>
      </w:r>
      <w:r>
        <w:rPr>
          <w:rFonts w:ascii="Arial" w:hAnsi="Arial" w:cs="Arial" w:eastAsia="Arial"/>
          <w:sz w:val="14"/>
          <w:szCs w:val="14"/>
          <w:color w:val="414142"/>
          <w:spacing w:val="33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14142"/>
          <w:spacing w:val="0"/>
          <w:w w:val="100"/>
          <w:position w:val="0"/>
        </w:rPr>
        <w:t>06aseJe</w:t>
      </w:r>
      <w:r>
        <w:rPr>
          <w:rFonts w:ascii="Times New Roman" w:hAnsi="Times New Roman" w:cs="Times New Roman" w:eastAsia="Times New Roman"/>
          <w:sz w:val="16"/>
          <w:szCs w:val="16"/>
          <w:color w:val="41414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2B2B2B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3"/>
          <w:position w:val="0"/>
        </w:rPr>
        <w:t>OCHOBY</w:t>
      </w:r>
      <w:r>
        <w:rPr>
          <w:rFonts w:ascii="Arial" w:hAnsi="Arial" w:cs="Arial" w:eastAsia="Arial"/>
          <w:sz w:val="14"/>
          <w:szCs w:val="14"/>
          <w:color w:val="414142"/>
          <w:spacing w:val="-3"/>
          <w:w w:val="7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0"/>
          <w:position w:val="0"/>
        </w:rPr>
        <w:t>Tp3Heljlep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1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7"/>
          <w:position w:val="0"/>
        </w:rPr>
        <w:t>OCTanH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14142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8"/>
          <w:position w:val="0"/>
        </w:rPr>
        <w:t>HHBOHM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9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2"/>
          <w:position w:val="0"/>
        </w:rPr>
        <w:t>Bli3CTH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5" w:after="0" w:line="114" w:lineRule="exact"/>
        <w:ind w:left="204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98"/>
          <w:position w:val="-4"/>
        </w:rPr>
        <w:t>06aseJe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position w:val="-4"/>
        </w:rPr>
        <w:t>no</w:t>
      </w:r>
      <w:r>
        <w:rPr>
          <w:rFonts w:ascii="Arial" w:hAnsi="Arial" w:cs="Arial" w:eastAsia="Arial"/>
          <w:sz w:val="14"/>
          <w:szCs w:val="14"/>
          <w:color w:val="2B2B2B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3"/>
          <w:position w:val="-4"/>
        </w:rPr>
        <w:t>OCHOBY</w:t>
      </w:r>
      <w:r>
        <w:rPr>
          <w:rFonts w:ascii="Arial" w:hAnsi="Arial" w:cs="Arial" w:eastAsia="Arial"/>
          <w:sz w:val="14"/>
          <w:szCs w:val="14"/>
          <w:color w:val="2B2B2B"/>
          <w:spacing w:val="-19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7"/>
          <w:position w:val="-4"/>
        </w:rPr>
        <w:t>llOTal.lHj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7"/>
          <w:position w:val="-4"/>
        </w:rPr>
        <w:t>3</w:t>
      </w:r>
      <w:r>
        <w:rPr>
          <w:rFonts w:ascii="Arial" w:hAnsi="Arial" w:cs="Arial" w:eastAsia="Arial"/>
          <w:sz w:val="14"/>
          <w:szCs w:val="14"/>
          <w:color w:val="2B2B2B"/>
          <w:spacing w:val="-8"/>
          <w:w w:val="87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6"/>
          <w:position w:val="-4"/>
        </w:rPr>
        <w:t>OpraH11331.lHjaM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77"/>
          <w:position w:val="-4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2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81"/>
          <w:position w:val="-4"/>
        </w:rPr>
        <w:t>003BC3HOr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153" w:lineRule="exact"/>
        <w:ind w:left="773" w:right="-62"/>
        <w:jc w:val="left"/>
        <w:tabs>
          <w:tab w:pos="13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14.712341pt;margin-top:841.84082pt;width:100.313301pt;height:.1pt;mso-position-horizontal-relative:page;mso-position-vertical-relative:page;z-index:-21742" coordorigin="2294,16837" coordsize="2006,2">
            <v:shape style="position:absolute;left:2294;top:16837;width:2006;height:2" coordorigin="2294,16837" coordsize="2006,0" path="m2294,16837l4301,16837e" filled="f" stroked="t" strokeweight=".479968pt" strokecolor="#D4D8CC">
              <v:path arrowok="t"/>
            </v:shape>
          </v:group>
          <w10:wrap type="none"/>
        </w:pict>
      </w:r>
      <w:r>
        <w:rPr/>
        <w:pict>
          <v:group style="position:absolute;margin-left:586.520813pt;margin-top:494.212616pt;width:.1pt;height:127.631609pt;mso-position-horizontal-relative:page;mso-position-vertical-relative:page;z-index:-21741" coordorigin="11730,9884" coordsize="2,2553">
            <v:shape style="position:absolute;left:11730;top:9884;width:2;height:2553" coordorigin="11730,9884" coordsize="0,2553" path="m11730,12437l11730,9884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498.206726pt;margin-top:842.800476pt;width:85.434295pt;height:.1pt;mso-position-horizontal-relative:page;mso-position-vertical-relative:page;z-index:-21740" coordorigin="9964,16856" coordsize="1709,2">
            <v:shape style="position:absolute;left:9964;top:16856;width:1709;height:2" coordorigin="9964,16856" coordsize="1709,0" path="m9964,16856l11673,16856e" filled="f" stroked="t" strokeweight=".479968pt" strokecolor="#CFCFCC">
              <v:path arrowok="t"/>
            </v:shape>
          </v:group>
          <w10:wrap type="none"/>
        </w:pict>
      </w:r>
      <w:r>
        <w:rPr/>
        <w:pict>
          <v:group style="position:absolute;margin-left:35.997597pt;margin-top:104.840027pt;width:466.048878pt;height:601.932304pt;mso-position-horizontal-relative:page;mso-position-vertical-relative:page;z-index:-21739" coordorigin="720,2097" coordsize="9321,12039">
            <v:group style="position:absolute;left:845;top:2130;width:653;height:2" coordorigin="845,2130" coordsize="653,2">
              <v:shape style="position:absolute;left:845;top:2130;width:653;height:2" coordorigin="845,2130" coordsize="653,0" path="m845,2130l1498,2130e" filled="f" stroked="t" strokeweight="1.919872pt" strokecolor="#282828">
                <v:path arrowok="t"/>
              </v:shape>
            </v:group>
            <v:group style="position:absolute;left:778;top:2102;width:2;height:1843" coordorigin="778,2102" coordsize="2,1843">
              <v:shape style="position:absolute;left:778;top:2102;width:2;height:1843" coordorigin="778,2102" coordsize="0,1843" path="m778,3944l778,2102e" filled="f" stroked="t" strokeweight=".479968pt" strokecolor="#000000">
                <v:path arrowok="t"/>
              </v:shape>
            </v:group>
            <v:group style="position:absolute;left:1469;top:2111;width:2;height:451" coordorigin="1469,2111" coordsize="2,451">
              <v:shape style="position:absolute;left:1469;top:2111;width:2;height:451" coordorigin="1469,2111" coordsize="0,451" path="m1469,2562l1469,2111e" filled="f" stroked="t" strokeweight=".479968pt" strokecolor="#282828">
                <v:path arrowok="t"/>
              </v:shape>
            </v:group>
            <v:group style="position:absolute;left:1411;top:2126;width:806;height:2" coordorigin="1411,2126" coordsize="806,2">
              <v:shape style="position:absolute;left:1411;top:2126;width:806;height:2" coordorigin="1411,2126" coordsize="806,0" path="m1411,2126l2217,2126e" filled="f" stroked="t" strokeweight="1.439904pt" strokecolor="#0F0F0F">
                <v:path arrowok="t"/>
              </v:shape>
            </v:group>
            <v:group style="position:absolute;left:2179;top:2102;width:2;height:585" coordorigin="2179,2102" coordsize="2,585">
              <v:shape style="position:absolute;left:2179;top:2102;width:2;height:585" coordorigin="2179,2102" coordsize="0,585" path="m2179,2687l2179,2102e" filled="f" stroked="t" strokeweight=".479968pt" strokecolor="#0C0C0C">
                <v:path arrowok="t"/>
              </v:shape>
            </v:group>
            <v:group style="position:absolute;left:2150;top:2130;width:7871;height:2" coordorigin="2150,2130" coordsize="7871,2">
              <v:shape style="position:absolute;left:2150;top:2130;width:7871;height:2" coordorigin="2150,2130" coordsize="7871,0" path="m2150,2130l10022,2130e" filled="f" stroked="t" strokeweight="1.919872pt" strokecolor="#282828">
                <v:path arrowok="t"/>
              </v:shape>
            </v:group>
            <v:group style="position:absolute;left:6009;top:2102;width:2;height:585" coordorigin="6009,2102" coordsize="2,585">
              <v:shape style="position:absolute;left:6009;top:2102;width:2;height:585" coordorigin="6009,2102" coordsize="0,585" path="m6009,2687l6009,2102e" filled="f" stroked="t" strokeweight=".479968pt" strokecolor="#0F0F0F">
                <v:path arrowok="t"/>
              </v:shape>
            </v:group>
            <v:group style="position:absolute;left:9998;top:2111;width:2;height:835" coordorigin="9998,2111" coordsize="2,835">
              <v:shape style="position:absolute;left:9998;top:2111;width:2;height:835" coordorigin="9998,2111" coordsize="0,835" path="m9998,2946l9998,2111e" filled="f" stroked="t" strokeweight="1.439904pt" strokecolor="#0F0F0F">
                <v:path arrowok="t"/>
              </v:shape>
            </v:group>
            <v:group style="position:absolute;left:6000;top:2533;width:3993;height:2" coordorigin="6000,2533" coordsize="3993,2">
              <v:shape style="position:absolute;left:6000;top:2533;width:3993;height:2" coordorigin="6000,2533" coordsize="3993,0" path="m6000,2533l9993,2533e" filled="f" stroked="t" strokeweight=".479968pt" strokecolor="#0C0C0C">
                <v:path arrowok="t"/>
              </v:shape>
            </v:group>
            <v:group style="position:absolute;left:1469;top:2389;width:2;height:326" coordorigin="1469,2389" coordsize="2,326">
              <v:shape style="position:absolute;left:1469;top:2389;width:2;height:326" coordorigin="1469,2389" coordsize="0,326" path="m1469,2716l1469,2389e" filled="f" stroked="t" strokeweight=".959936pt" strokecolor="#3F3F3F">
                <v:path arrowok="t"/>
              </v:shape>
            </v:group>
            <v:group style="position:absolute;left:826;top:2922;width:672;height:2" coordorigin="826,2922" coordsize="672,2">
              <v:shape style="position:absolute;left:826;top:2922;width:672;height:2" coordorigin="826,2922" coordsize="672,0" path="m826,2922l1498,2922e" filled="f" stroked="t" strokeweight=".479968pt" strokecolor="#131313">
                <v:path arrowok="t"/>
              </v:shape>
            </v:group>
            <v:group style="position:absolute;left:1411;top:2917;width:806;height:2" coordorigin="1411,2917" coordsize="806,2">
              <v:shape style="position:absolute;left:1411;top:2917;width:806;height:2" coordorigin="1411,2917" coordsize="806,0" path="m1411,2917l2217,2917e" filled="f" stroked="t" strokeweight=".959936pt" strokecolor="#575757">
                <v:path arrowok="t"/>
              </v:shape>
            </v:group>
            <v:group style="position:absolute;left:2179;top:2687;width:2;height:230" coordorigin="2179,2687" coordsize="2,230">
              <v:shape style="position:absolute;left:2179;top:2687;width:2;height:230" coordorigin="2179,2687" coordsize="0,230" path="m2179,2917l2179,2687e" filled="f" stroked="t" strokeweight=".479968pt" strokecolor="#575757">
                <v:path arrowok="t"/>
              </v:shape>
            </v:group>
            <v:group style="position:absolute;left:2150;top:2922;width:1833;height:2" coordorigin="2150,2922" coordsize="1833,2">
              <v:shape style="position:absolute;left:2150;top:2922;width:1833;height:2" coordorigin="2150,2922" coordsize="1833,0" path="m2150,2922l3984,2922e" filled="f" stroked="t" strokeweight=".479968pt" strokecolor="#131313">
                <v:path arrowok="t"/>
              </v:shape>
            </v:group>
            <v:group style="position:absolute;left:3926;top:2927;width:2121;height:2" coordorigin="3926,2927" coordsize="2121,2">
              <v:shape style="position:absolute;left:3926;top:2927;width:2121;height:2" coordorigin="3926,2927" coordsize="2121,0" path="m3926,2927l6048,2927e" filled="f" stroked="t" strokeweight=".959936pt" strokecolor="#3F3F3F">
                <v:path arrowok="t"/>
              </v:shape>
            </v:group>
            <v:group style="position:absolute;left:6043;top:2658;width:2;height:921" coordorigin="6043,2658" coordsize="2,921">
              <v:shape style="position:absolute;left:6043;top:2658;width:2;height:921" coordorigin="6043,2658" coordsize="0,921" path="m6043,3579l6043,2658e" filled="f" stroked="t" strokeweight=".959936pt" strokecolor="#343434">
                <v:path arrowok="t"/>
              </v:shape>
            </v:group>
            <v:group style="position:absolute;left:8039;top:2601;width:2;height:595" coordorigin="8039,2601" coordsize="2,595">
              <v:shape style="position:absolute;left:8039;top:2601;width:2;height:595" coordorigin="8039,2601" coordsize="0,595" path="m8039,3196l8039,2601e" filled="f" stroked="t" strokeweight=".959936pt" strokecolor="#2F2F2F">
                <v:path arrowok="t"/>
              </v:shape>
            </v:group>
            <v:group style="position:absolute;left:4838;top:2927;width:3206;height:2" coordorigin="4838,2927" coordsize="3206,2">
              <v:shape style="position:absolute;left:4838;top:2927;width:3206;height:2" coordorigin="4838,2927" coordsize="3206,0" path="m4838,2927l8044,2927e" filled="f" stroked="t" strokeweight=".959936pt" strokecolor="#545454">
                <v:path arrowok="t"/>
              </v:shape>
            </v:group>
            <v:group style="position:absolute;left:7967;top:2922;width:2045;height:2" coordorigin="7967,2922" coordsize="2045,2">
              <v:shape style="position:absolute;left:7967;top:2922;width:2045;height:2" coordorigin="7967,2922" coordsize="2045,0" path="m7967,2922l10012,2922e" filled="f" stroked="t" strokeweight=".479968pt" strokecolor="#282828">
                <v:path arrowok="t"/>
              </v:shape>
            </v:group>
            <v:group style="position:absolute;left:826;top:3157;width:672;height:2" coordorigin="826,3157" coordsize="672,2">
              <v:shape style="position:absolute;left:826;top:3157;width:672;height:2" coordorigin="826,3157" coordsize="672,0" path="m826,3157l1498,3157e" filled="f" stroked="t" strokeweight="1.439904pt" strokecolor="#232323">
                <v:path arrowok="t"/>
              </v:shape>
            </v:group>
            <v:group style="position:absolute;left:1411;top:3152;width:806;height:2" coordorigin="1411,3152" coordsize="806,2">
              <v:shape style="position:absolute;left:1411;top:3152;width:806;height:2" coordorigin="1411,3152" coordsize="806,0" path="m1411,3152l2217,3152e" filled="f" stroked="t" strokeweight="1.439904pt" strokecolor="#0F0F0F">
                <v:path arrowok="t"/>
              </v:shape>
            </v:group>
            <v:group style="position:absolute;left:2179;top:2889;width:2;height:278" coordorigin="2179,2889" coordsize="2,278">
              <v:shape style="position:absolute;left:2179;top:2889;width:2;height:278" coordorigin="2179,2889" coordsize="0,278" path="m2179,3167l2179,2889e" filled="f" stroked="t" strokeweight=".479968pt" strokecolor="#2B2B2B">
                <v:path arrowok="t"/>
              </v:shape>
            </v:group>
            <v:group style="position:absolute;left:2150;top:3157;width:7862;height:2" coordorigin="2150,3157" coordsize="7862,2">
              <v:shape style="position:absolute;left:2150;top:3157;width:7862;height:2" coordorigin="2150,3157" coordsize="7862,0" path="m2150,3157l10012,3157e" filled="f" stroked="t" strokeweight="1.919872pt" strokecolor="#282828">
                <v:path arrowok="t"/>
              </v:shape>
            </v:group>
            <v:group style="position:absolute;left:816;top:3551;width:682;height:2" coordorigin="816,3551" coordsize="682,2">
              <v:shape style="position:absolute;left:816;top:3551;width:682;height:2" coordorigin="816,3551" coordsize="682,0" path="m816,3551l1498,3551e" filled="f" stroked="t" strokeweight=".959936pt" strokecolor="#2F2F2F">
                <v:path arrowok="t"/>
              </v:shape>
            </v:group>
            <v:group style="position:absolute;left:1411;top:3546;width:806;height:2" coordorigin="1411,3546" coordsize="806,2">
              <v:shape style="position:absolute;left:1411;top:3546;width:806;height:2" coordorigin="1411,3546" coordsize="806,0" path="m1411,3546l2217,3546e" filled="f" stroked="t" strokeweight=".479968pt" strokecolor="#080808">
                <v:path arrowok="t"/>
              </v:shape>
            </v:group>
            <v:group style="position:absolute;left:2179;top:3119;width:2;height:432" coordorigin="2179,3119" coordsize="2,432">
              <v:shape style="position:absolute;left:2179;top:3119;width:2;height:432" coordorigin="2179,3119" coordsize="0,432" path="m2179,3551l2179,3119e" filled="f" stroked="t" strokeweight=".479968pt" strokecolor="#0C0C0C">
                <v:path arrowok="t"/>
              </v:shape>
            </v:group>
            <v:group style="position:absolute;left:8039;top:3090;width:2;height:489" coordorigin="8039,3090" coordsize="2,489">
              <v:shape style="position:absolute;left:8039;top:3090;width:2;height:489" coordorigin="8039,3090" coordsize="0,489" path="m8039,3579l8039,3090e" filled="f" stroked="t" strokeweight=".479968pt" strokecolor="#181818">
                <v:path arrowok="t"/>
              </v:shape>
            </v:group>
            <v:group style="position:absolute;left:2150;top:3551;width:1833;height:2" coordorigin="2150,3551" coordsize="1833,2">
              <v:shape style="position:absolute;left:2150;top:3551;width:1833;height:2" coordorigin="2150,3551" coordsize="1833,0" path="m2150,3551l3984,3551e" filled="f" stroked="t" strokeweight=".959936pt" strokecolor="#3B3B3B">
                <v:path arrowok="t"/>
              </v:shape>
            </v:group>
            <v:group style="position:absolute;left:3926;top:3555;width:4118;height:2" coordorigin="3926,3555" coordsize="4118,2">
              <v:shape style="position:absolute;left:3926;top:3555;width:4118;height:2" coordorigin="3926,3555" coordsize="4118,0" path="m3926,3555l8044,3555e" filled="f" stroked="t" strokeweight=".479968pt" strokecolor="#1C1C1C">
                <v:path arrowok="t"/>
              </v:shape>
            </v:group>
            <v:group style="position:absolute;left:7756;top:3551;width:2256;height:2" coordorigin="7756,3551" coordsize="2256,2">
              <v:shape style="position:absolute;left:7756;top:3551;width:2256;height:2" coordorigin="7756,3551" coordsize="2256,0" path="m7756,3551l10012,3551e" filled="f" stroked="t" strokeweight=".959936pt" strokecolor="#2F2F2F">
                <v:path arrowok="t"/>
              </v:shape>
            </v:group>
            <v:group style="position:absolute;left:816;top:3944;width:1402;height:2" coordorigin="816,3944" coordsize="1402,2">
              <v:shape style="position:absolute;left:816;top:3944;width:1402;height:2" coordorigin="816,3944" coordsize="1402,0" path="m816,3944l2217,3944e" filled="f" stroked="t" strokeweight=".959936pt" strokecolor="#383838">
                <v:path arrowok="t"/>
              </v:shape>
            </v:group>
            <v:group style="position:absolute;left:1459;top:2658;width:2;height:1708" coordorigin="1459,2658" coordsize="2,1708">
              <v:shape style="position:absolute;left:1459;top:2658;width:2;height:1708" coordorigin="1459,2658" coordsize="0,1708" path="m1459,4366l1459,2658e" filled="f" stroked="t" strokeweight=".959936pt" strokecolor="#343434">
                <v:path arrowok="t"/>
              </v:shape>
            </v:group>
            <v:group style="position:absolute;left:2179;top:3522;width:2;height:816" coordorigin="2179,3522" coordsize="2,816">
              <v:shape style="position:absolute;left:2179;top:3522;width:2;height:816" coordorigin="2179,3522" coordsize="0,816" path="m2179,4338l2179,3522e" filled="f" stroked="t" strokeweight=".479968pt" strokecolor="#2F2F2F">
                <v:path arrowok="t"/>
              </v:shape>
            </v:group>
            <v:group style="position:absolute;left:2150;top:3944;width:3897;height:2" coordorigin="2150,3944" coordsize="3897,2">
              <v:shape style="position:absolute;left:2150;top:3944;width:3897;height:2" coordorigin="2150,3944" coordsize="3897,0" path="m2150,3944l6048,3944e" filled="f" stroked="t" strokeweight=".479968pt" strokecolor="#232323">
                <v:path arrowok="t"/>
              </v:shape>
            </v:group>
            <v:group style="position:absolute;left:6043;top:3493;width:2;height:480" coordorigin="6043,3493" coordsize="2,480">
              <v:shape style="position:absolute;left:6043;top:3493;width:2;height:480" coordorigin="6043,3493" coordsize="0,480" path="m6043,3973l6043,3493e" filled="f" stroked="t" strokeweight=".479968pt" strokecolor="#181818">
                <v:path arrowok="t"/>
              </v:shape>
            </v:group>
            <v:group style="position:absolute;left:5971;top:3949;width:2073;height:2" coordorigin="5971,3949" coordsize="2073,2">
              <v:shape style="position:absolute;left:5971;top:3949;width:2073;height:2" coordorigin="5971,3949" coordsize="2073,0" path="m5971,3949l8044,3949e" filled="f" stroked="t" strokeweight=".479968pt" strokecolor="#080808">
                <v:path arrowok="t"/>
              </v:shape>
            </v:group>
            <v:group style="position:absolute;left:8035;top:3493;width:2;height:1142" coordorigin="8035,3493" coordsize="2,1142">
              <v:shape style="position:absolute;left:8035;top:3493;width:2;height:1142" coordorigin="8035,3493" coordsize="0,1142" path="m8035,4635l8035,3493e" filled="f" stroked="t" strokeweight=".959936pt" strokecolor="#2F2F2F">
                <v:path arrowok="t"/>
              </v:shape>
            </v:group>
            <v:group style="position:absolute;left:7967;top:3944;width:2045;height:2" coordorigin="7967,3944" coordsize="2045,2">
              <v:shape style="position:absolute;left:7967;top:3944;width:2045;height:2" coordorigin="7967,3944" coordsize="2045,0" path="m7967,3944l10012,3944e" filled="f" stroked="t" strokeweight=".959936pt" strokecolor="#343434">
                <v:path arrowok="t"/>
              </v:shape>
            </v:group>
            <v:group style="position:absolute;left:806;top:4338;width:5241;height:2" coordorigin="806,4338" coordsize="5241,2">
              <v:shape style="position:absolute;left:806;top:4338;width:5241;height:2" coordorigin="806,4338" coordsize="5241,0" path="m806,4338l6048,4338e" filled="f" stroked="t" strokeweight=".959936pt" strokecolor="#282828">
                <v:path arrowok="t"/>
              </v:shape>
            </v:group>
            <v:group style="position:absolute;left:816;top:3474;width:2;height:1315" coordorigin="816,3474" coordsize="2,1315">
              <v:shape style="position:absolute;left:816;top:3474;width:2;height:1315" coordorigin="816,3474" coordsize="0,1315" path="m816,4789l816,3474e" filled="f" stroked="t" strokeweight="1.439904pt" strokecolor="#1C1C1C">
                <v:path arrowok="t"/>
              </v:shape>
            </v:group>
            <v:group style="position:absolute;left:6038;top:3887;width:2;height:902" coordorigin="6038,3887" coordsize="2,902">
              <v:shape style="position:absolute;left:6038;top:3887;width:2;height:902" coordorigin="6038,3887" coordsize="0,902" path="m6038,4789l6038,3887e" filled="f" stroked="t" strokeweight=".959936pt" strokecolor="#2B2B2B">
                <v:path arrowok="t"/>
              </v:shape>
            </v:group>
            <v:group style="position:absolute;left:5971;top:4342;width:2073;height:2" coordorigin="5971,4342" coordsize="2073,2">
              <v:shape style="position:absolute;left:5971;top:4342;width:2073;height:2" coordorigin="5971,4342" coordsize="2073,0" path="m5971,4342l8044,4342e" filled="f" stroked="t" strokeweight=".479968pt" strokecolor="#0C0C0C">
                <v:path arrowok="t"/>
              </v:shape>
            </v:group>
            <v:group style="position:absolute;left:7900;top:4338;width:2112;height:2" coordorigin="7900,4338" coordsize="2112,2">
              <v:shape style="position:absolute;left:7900;top:4338;width:2112;height:2" coordorigin="7900,4338" coordsize="2112,0" path="m7900,4338l10012,4338e" filled="f" stroked="t" strokeweight=".959936pt" strokecolor="#2F2F2F">
                <v:path arrowok="t"/>
              </v:shape>
            </v:group>
            <v:group style="position:absolute;left:797;top:4769;width:701;height:2" coordorigin="797,4769" coordsize="701,2">
              <v:shape style="position:absolute;left:797;top:4769;width:701;height:2" coordorigin="797,4769" coordsize="701,0" path="m797,4769l1498,4769e" filled="f" stroked="t" strokeweight=".959936pt" strokecolor="#383838">
                <v:path arrowok="t"/>
              </v:shape>
            </v:group>
            <v:group style="position:absolute;left:1411;top:4765;width:806;height:2" coordorigin="1411,4765" coordsize="806,2">
              <v:shape style="position:absolute;left:1411;top:4765;width:806;height:2" coordorigin="1411,4765" coordsize="806,0" path="m1411,4765l2217,4765e" filled="f" stroked="t" strokeweight=".479968pt" strokecolor="#0C0C0C">
                <v:path arrowok="t"/>
              </v:shape>
            </v:group>
            <v:group style="position:absolute;left:2150;top:4769;width:7862;height:2" coordorigin="2150,4769" coordsize="7862,2">
              <v:shape style="position:absolute;left:2150;top:4769;width:7862;height:2" coordorigin="2150,4769" coordsize="7862,0" path="m2150,4769l10012,4769e" filled="f" stroked="t" strokeweight=".959936pt" strokecolor="#282828">
                <v:path arrowok="t"/>
              </v:shape>
            </v:group>
            <v:group style="position:absolute;left:8030;top:4577;width:2;height:211" coordorigin="8030,4577" coordsize="2,211">
              <v:shape style="position:absolute;left:8030;top:4577;width:2;height:211" coordorigin="8030,4577" coordsize="0,211" path="m8030,4789l8030,4577e" filled="f" stroked="t" strokeweight=".479968pt" strokecolor="#0F0F0F">
                <v:path arrowok="t"/>
              </v:shape>
            </v:group>
            <v:group style="position:absolute;left:1435;top:4280;width:2;height:1862" coordorigin="1435,4280" coordsize="2,1862">
              <v:shape style="position:absolute;left:1435;top:4280;width:2;height:1862" coordorigin="1435,4280" coordsize="0,1862" path="m1435,6142l1435,4280e" filled="f" stroked="t" strokeweight=".959936pt" strokecolor="#2B2B2B">
                <v:path arrowok="t"/>
              </v:shape>
            </v:group>
            <v:group style="position:absolute;left:6033;top:4712;width:2;height:480" coordorigin="6033,4712" coordsize="2,480">
              <v:shape style="position:absolute;left:6033;top:4712;width:2;height:480" coordorigin="6033,4712" coordsize="0,480" path="m6033,5192l6033,4712e" filled="f" stroked="t" strokeweight=".479968pt" strokecolor="#131313">
                <v:path arrowok="t"/>
              </v:shape>
            </v:group>
            <v:group style="position:absolute;left:8025;top:4712;width:2;height:1612" coordorigin="8025,4712" coordsize="2,1612">
              <v:shape style="position:absolute;left:8025;top:4712;width:2;height:1612" coordorigin="8025,4712" coordsize="0,1612" path="m8025,6324l8025,4712e" filled="f" stroked="t" strokeweight=".959936pt" strokecolor="#2B2B2B">
                <v:path arrowok="t"/>
              </v:shape>
            </v:group>
            <v:group style="position:absolute;left:797;top:5163;width:701;height:2" coordorigin="797,5163" coordsize="701,2">
              <v:shape style="position:absolute;left:797;top:5163;width:701;height:2" coordorigin="797,5163" coordsize="701,0" path="m797,5163l1498,5163e" filled="f" stroked="t" strokeweight=".479968pt" strokecolor="#2B2B2B">
                <v:path arrowok="t"/>
              </v:shape>
            </v:group>
            <v:group style="position:absolute;left:1411;top:5158;width:806;height:2" coordorigin="1411,5158" coordsize="806,2">
              <v:shape style="position:absolute;left:1411;top:5158;width:806;height:2" coordorigin="1411,5158" coordsize="806,0" path="m1411,5158l2217,5158e" filled="f" stroked="t" strokeweight=".479968pt" strokecolor="#080808">
                <v:path arrowok="t"/>
              </v:shape>
            </v:group>
            <v:group style="position:absolute;left:2141;top:5163;width:1843;height:2" coordorigin="2141,5163" coordsize="1843,2">
              <v:shape style="position:absolute;left:2141;top:5163;width:1843;height:2" coordorigin="2141,5163" coordsize="1843,0" path="m2141,5163l3984,5163e" filled="f" stroked="t" strokeweight=".479968pt" strokecolor="#282828">
                <v:path arrowok="t"/>
              </v:shape>
            </v:group>
            <v:group style="position:absolute;left:3619;top:5163;width:4867;height:2" coordorigin="3619,5163" coordsize="4867,2">
              <v:shape style="position:absolute;left:3619;top:5163;width:4867;height:2" coordorigin="3619,5163" coordsize="4867,0" path="m3619,5163l8486,5163e" filled="f" stroked="t" strokeweight=".959936pt" strokecolor="#444444">
                <v:path arrowok="t"/>
              </v:shape>
            </v:group>
            <v:group style="position:absolute;left:7958;top:5158;width:2054;height:2" coordorigin="7958,5158" coordsize="2054,2">
              <v:shape style="position:absolute;left:7958;top:5158;width:2054;height:2" coordorigin="7958,5158" coordsize="2054,0" path="m7958,5158l10012,5158e" filled="f" stroked="t" strokeweight=".479968pt" strokecolor="#1F1F1F">
                <v:path arrowok="t"/>
              </v:shape>
            </v:group>
            <v:group style="position:absolute;left:2208;top:4280;width:2;height:1718" coordorigin="2208,4280" coordsize="2,1718">
              <v:shape style="position:absolute;left:2208;top:4280;width:2;height:1718" coordorigin="2208,4280" coordsize="0,1718" path="m2208,5998l2208,4280e" filled="f" stroked="t" strokeweight=".959936pt" strokecolor="#2B2B2B">
                <v:path arrowok="t"/>
              </v:shape>
            </v:group>
            <v:group style="position:absolute;left:787;top:5580;width:9225;height:2" coordorigin="787,5580" coordsize="9225,2">
              <v:shape style="position:absolute;left:787;top:5580;width:9225;height:2" coordorigin="787,5580" coordsize="9225,0" path="m787,5580l10012,5580e" filled="f" stroked="t" strokeweight=".959936pt" strokecolor="#282828">
                <v:path arrowok="t"/>
              </v:shape>
            </v:group>
            <v:group style="position:absolute;left:787;top:5979;width:9225;height:2" coordorigin="787,5979" coordsize="9225,2">
              <v:shape style="position:absolute;left:787;top:5979;width:9225;height:2" coordorigin="787,5979" coordsize="9225,0" path="m787,5979l10012,5979e" filled="f" stroked="t" strokeweight=".959936pt" strokecolor="#282828">
                <v:path arrowok="t"/>
              </v:shape>
            </v:group>
            <v:group style="position:absolute;left:778;top:6295;width:2582;height:2" coordorigin="778,6295" coordsize="2582,2">
              <v:shape style="position:absolute;left:778;top:6295;width:2582;height:2" coordorigin="778,6295" coordsize="2582,0" path="m778,6295l3360,6295e" filled="f" stroked="t" strokeweight=".959936pt" strokecolor="#3F3F3F">
                <v:path arrowok="t"/>
              </v:shape>
            </v:group>
            <v:group style="position:absolute;left:802;top:3474;width:2;height:4270" coordorigin="802,3474" coordsize="2,4270">
              <v:shape style="position:absolute;left:802;top:3474;width:2;height:4270" coordorigin="802,3474" coordsize="0,4270" path="m802,7744l802,3474e" filled="f" stroked="t" strokeweight="1.439904pt" strokecolor="#1F1F1F">
                <v:path arrowok="t"/>
              </v:shape>
            </v:group>
            <v:group style="position:absolute;left:2141;top:6295;width:3907;height:2" coordorigin="2141,6295" coordsize="3907,2">
              <v:shape style="position:absolute;left:2141;top:6295;width:3907;height:2" coordorigin="2141,6295" coordsize="3907,0" path="m2141,6295l6048,6295e" filled="f" stroked="t" strokeweight=".479968pt" strokecolor="#232323">
                <v:path arrowok="t"/>
              </v:shape>
            </v:group>
            <v:group style="position:absolute;left:5961;top:6300;width:2083;height:2" coordorigin="5961,6300" coordsize="2083,2">
              <v:shape style="position:absolute;left:5961;top:6300;width:2083;height:2" coordorigin="5961,6300" coordsize="2083,0" path="m5961,6300l8044,6300e" filled="f" stroked="t" strokeweight=".479968pt" strokecolor="#030303">
                <v:path arrowok="t"/>
              </v:shape>
            </v:group>
            <v:group style="position:absolute;left:7958;top:6295;width:2054;height:2" coordorigin="7958,6295" coordsize="2054,2">
              <v:shape style="position:absolute;left:7958;top:6295;width:2054;height:2" coordorigin="7958,6295" coordsize="2054,0" path="m7958,6295l10012,6295e" filled="f" stroked="t" strokeweight=".959936pt" strokecolor="#2F2F2F">
                <v:path arrowok="t"/>
              </v:shape>
            </v:group>
            <v:group style="position:absolute;left:1459;top:6266;width:2;height:269" coordorigin="1459,6266" coordsize="2,269">
              <v:shape style="position:absolute;left:1459;top:6266;width:2;height:269" coordorigin="1459,6266" coordsize="0,269" path="m1459,6535l1459,6266e" filled="f" stroked="t" strokeweight=".479968pt" strokecolor="#545454">
                <v:path arrowok="t"/>
              </v:shape>
            </v:group>
            <v:group style="position:absolute;left:6024;top:2946;width:2;height:11170" coordorigin="6024,2946" coordsize="2,11170">
              <v:shape style="position:absolute;left:6024;top:2946;width:2;height:11170" coordorigin="6024,2946" coordsize="0,11170" path="m6024,14116l6024,2946e" filled="f" stroked="t" strokeweight=".959936pt" strokecolor="#232323">
                <v:path arrowok="t"/>
              </v:shape>
            </v:group>
            <v:group style="position:absolute;left:1459;top:6526;width:2;height:1459" coordorigin="1459,6526" coordsize="2,1459">
              <v:shape style="position:absolute;left:1459;top:6526;width:2;height:1459" coordorigin="1459,6526" coordsize="0,1459" path="m1459,7984l1459,6526e" filled="f" stroked="t" strokeweight=".479968pt" strokecolor="#343434">
                <v:path arrowok="t"/>
              </v:shape>
            </v:group>
            <v:group style="position:absolute;left:768;top:6665;width:9235;height:2" coordorigin="768,6665" coordsize="9235,2">
              <v:shape style="position:absolute;left:768;top:6665;width:9235;height:2" coordorigin="768,6665" coordsize="9235,0" path="m768,6665l10003,6665e" filled="f" stroked="t" strokeweight=".959936pt" strokecolor="#2B2B2B">
                <v:path arrowok="t"/>
              </v:shape>
            </v:group>
            <v:group style="position:absolute;left:2193;top:5921;width:2;height:1132" coordorigin="2193,5921" coordsize="2,1132">
              <v:shape style="position:absolute;left:2193;top:5921;width:2;height:1132" coordorigin="2193,5921" coordsize="0,1132" path="m2193,7053l2193,5921e" filled="f" stroked="t" strokeweight=".959936pt" strokecolor="#2B2B2B">
                <v:path arrowok="t"/>
              </v:shape>
            </v:group>
            <v:group style="position:absolute;left:758;top:7025;width:9244;height:2" coordorigin="758,7025" coordsize="9244,2">
              <v:shape style="position:absolute;left:758;top:7025;width:9244;height:2" coordorigin="758,7025" coordsize="9244,0" path="m758,7025l10003,7025e" filled="f" stroked="t" strokeweight=".959936pt" strokecolor="#282828">
                <v:path arrowok="t"/>
              </v:shape>
            </v:group>
            <v:group style="position:absolute;left:8011;top:2601;width:2;height:11506" coordorigin="8011,2601" coordsize="2,11506">
              <v:shape style="position:absolute;left:8011;top:2601;width:2;height:11506" coordorigin="8011,2601" coordsize="0,11506" path="m8011,14107l8011,2601e" filled="f" stroked="t" strokeweight=".959936pt" strokecolor="#282828">
                <v:path arrowok="t"/>
              </v:shape>
            </v:group>
            <v:group style="position:absolute;left:758;top:7408;width:5289;height:2" coordorigin="758,7408" coordsize="5289,2">
              <v:shape style="position:absolute;left:758;top:7408;width:5289;height:2" coordorigin="758,7408" coordsize="5289,0" path="m758,7408l6048,7408e" filled="f" stroked="t" strokeweight=".959936pt" strokecolor="#2F2F2F">
                <v:path arrowok="t"/>
              </v:shape>
            </v:group>
            <v:group style="position:absolute;left:5961;top:7413;width:2083;height:2" coordorigin="5961,7413" coordsize="2083,2">
              <v:shape style="position:absolute;left:5961;top:7413;width:2083;height:2" coordorigin="5961,7413" coordsize="2083,0" path="m5961,7413l8044,7413e" filled="f" stroked="t" strokeweight=".479968pt" strokecolor="#080808">
                <v:path arrowok="t"/>
              </v:shape>
            </v:group>
            <v:group style="position:absolute;left:7929;top:7408;width:2064;height:2" coordorigin="7929,7408" coordsize="2064,2">
              <v:shape style="position:absolute;left:7929;top:7408;width:2064;height:2" coordorigin="7929,7408" coordsize="2064,0" path="m7929,7408l9993,7408e" filled="f" stroked="t" strokeweight=".959936pt" strokecolor="#2B2B2B">
                <v:path arrowok="t"/>
              </v:shape>
            </v:group>
            <v:group style="position:absolute;left:9983;top:2860;width:2;height:9836" coordorigin="9983,2860" coordsize="2,9836">
              <v:shape style="position:absolute;left:9983;top:2860;width:2;height:9836" coordorigin="9983,2860" coordsize="0,9836" path="m9983,12696l9983,2860e" filled="f" stroked="t" strokeweight="1.919872pt" strokecolor="#1F1F1F">
                <v:path arrowok="t"/>
              </v:shape>
            </v:group>
            <v:group style="position:absolute;left:749;top:7778;width:9244;height:2" coordorigin="749,7778" coordsize="9244,2">
              <v:shape style="position:absolute;left:749;top:7778;width:9244;height:2" coordorigin="749,7778" coordsize="9244,0" path="m749,7778l9993,7778e" filled="f" stroked="t" strokeweight=".959936pt" strokecolor="#2F2F2F">
                <v:path arrowok="t"/>
              </v:shape>
            </v:group>
            <v:group style="position:absolute;left:778;top:4750;width:2;height:4242" coordorigin="778,4750" coordsize="2,4242">
              <v:shape style="position:absolute;left:778;top:4750;width:2;height:4242" coordorigin="778,4750" coordsize="0,4242" path="m778,8992l778,4750e" filled="f" stroked="t" strokeweight="1.439904pt" strokecolor="#1F1F1F">
                <v:path arrowok="t"/>
              </v:shape>
            </v:group>
            <v:group style="position:absolute;left:6004;top:4117;width:2;height:9999" coordorigin="6004,4117" coordsize="2,9999">
              <v:shape style="position:absolute;left:6004;top:4117;width:2;height:9999" coordorigin="6004,4117" coordsize="0,9999" path="m6004,14116l6004,4117e" filled="f" stroked="t" strokeweight=".479968pt" strokecolor="#2B2B2B">
                <v:path arrowok="t"/>
              </v:shape>
            </v:group>
            <v:group style="position:absolute;left:8001;top:5105;width:2;height:9001" coordorigin="8001,5105" coordsize="2,9001">
              <v:shape style="position:absolute;left:8001;top:5105;width:2;height:9001" coordorigin="8001,5105" coordsize="0,9001" path="m8001,14107l8001,5105e" filled="f" stroked="t" strokeweight=".959936pt" strokecolor="#232323">
                <v:path arrowok="t"/>
              </v:shape>
            </v:group>
            <v:group style="position:absolute;left:1459;top:7984;width:2;height:3272" coordorigin="1459,7984" coordsize="2,3272">
              <v:shape style="position:absolute;left:1459;top:7984;width:2;height:3272" coordorigin="1459,7984" coordsize="0,3272" path="m1459,11257l1459,7984e" filled="f" stroked="t" strokeweight=".479968pt" strokecolor="#131313">
                <v:path arrowok="t"/>
              </v:shape>
            </v:group>
            <v:group style="position:absolute;left:749;top:8382;width:9254;height:2" coordorigin="749,8382" coordsize="9254,2">
              <v:shape style="position:absolute;left:749;top:8382;width:9254;height:2" coordorigin="749,8382" coordsize="9254,0" path="m749,8382l10003,8382e" filled="f" stroked="t" strokeweight=".959936pt" strokecolor="#1F1F1F">
                <v:path arrowok="t"/>
              </v:shape>
            </v:group>
            <v:group style="position:absolute;left:749;top:8963;width:5299;height:2" coordorigin="749,8963" coordsize="5299,2">
              <v:shape style="position:absolute;left:749;top:8963;width:5299;height:2" coordorigin="749,8963" coordsize="5299,0" path="m749,8963l6048,8963e" filled="f" stroked="t" strokeweight=".959936pt" strokecolor="#232323">
                <v:path arrowok="t"/>
              </v:shape>
            </v:group>
            <v:group style="position:absolute;left:5961;top:8968;width:2083;height:2" coordorigin="5961,8968" coordsize="2083,2">
              <v:shape style="position:absolute;left:5961;top:8968;width:2083;height:2" coordorigin="5961,8968" coordsize="2083,0" path="m5961,8968l8044,8968e" filled="f" stroked="t" strokeweight=".479968pt" strokecolor="#0F0F0F">
                <v:path arrowok="t"/>
              </v:shape>
            </v:group>
            <v:group style="position:absolute;left:7958;top:8963;width:2054;height:2" coordorigin="7958,8963" coordsize="2054,2">
              <v:shape style="position:absolute;left:7958;top:8963;width:2054;height:2" coordorigin="7958,8963" coordsize="2054,0" path="m7958,8963l10012,8963e" filled="f" stroked="t" strokeweight=".959936pt" strokecolor="#282828">
                <v:path arrowok="t"/>
              </v:shape>
            </v:group>
            <v:group style="position:absolute;left:768;top:8905;width:2;height:297" coordorigin="768,8905" coordsize="2,297">
              <v:shape style="position:absolute;left:768;top:8905;width:2;height:297" coordorigin="768,8905" coordsize="0,297" path="m768,9203l768,8905e" filled="f" stroked="t" strokeweight=".959936pt" strokecolor="#1C181C">
                <v:path arrowok="t"/>
              </v:shape>
            </v:group>
            <v:group style="position:absolute;left:749;top:9179;width:9263;height:2" coordorigin="749,9179" coordsize="9263,2">
              <v:shape style="position:absolute;left:749;top:9179;width:9263;height:2" coordorigin="749,9179" coordsize="9263,0" path="m749,9179l10012,9179e" filled="f" stroked="t" strokeweight=".959936pt" strokecolor="#1F1F1F">
                <v:path arrowok="t"/>
              </v:shape>
            </v:group>
            <v:group style="position:absolute;left:749;top:9400;width:9263;height:2" coordorigin="749,9400" coordsize="9263,2">
              <v:shape style="position:absolute;left:749;top:9400;width:9263;height:2" coordorigin="749,9400" coordsize="9263,0" path="m749,9400l10012,9400e" filled="f" stroked="t" strokeweight=".959936pt" strokecolor="#232323">
                <v:path arrowok="t"/>
              </v:shape>
            </v:group>
            <v:group style="position:absolute;left:749;top:9616;width:9263;height:2" coordorigin="749,9616" coordsize="9263,2">
              <v:shape style="position:absolute;left:749;top:9616;width:9263;height:2" coordorigin="749,9616" coordsize="9263,0" path="m749,9616l10012,9616e" filled="f" stroked="t" strokeweight=".959936pt" strokecolor="#232323">
                <v:path arrowok="t"/>
              </v:shape>
            </v:group>
            <v:group style="position:absolute;left:749;top:9827;width:9263;height:2" coordorigin="749,9827" coordsize="9263,2">
              <v:shape style="position:absolute;left:749;top:9827;width:9263;height:2" coordorigin="749,9827" coordsize="9263,0" path="m749,9827l10012,9827e" filled="f" stroked="t" strokeweight=".959936pt" strokecolor="#232323">
                <v:path arrowok="t"/>
              </v:shape>
            </v:group>
            <v:group style="position:absolute;left:739;top:10220;width:9273;height:2" coordorigin="739,10220" coordsize="9273,2">
              <v:shape style="position:absolute;left:739;top:10220;width:9273;height:2" coordorigin="739,10220" coordsize="9273,0" path="m739,10220l10012,10220e" filled="f" stroked="t" strokeweight=".959936pt" strokecolor="#1F1F23">
                <v:path arrowok="t"/>
              </v:shape>
            </v:group>
            <v:group style="position:absolute;left:2169;top:6094;width:2;height:6775" coordorigin="2169,6094" coordsize="2,6775">
              <v:shape style="position:absolute;left:2169;top:6094;width:2;height:6775" coordorigin="2169,6094" coordsize="0,6775" path="m2169,12869l2169,6094e" filled="f" stroked="t" strokeweight=".959936pt" strokecolor="#2B2B2B">
                <v:path arrowok="t"/>
              </v:shape>
            </v:group>
            <v:group style="position:absolute;left:739;top:10614;width:9273;height:2" coordorigin="739,10614" coordsize="9273,2">
              <v:shape style="position:absolute;left:739;top:10614;width:9273;height:2" coordorigin="739,10614" coordsize="9273,0" path="m739,10614l10012,10614e" filled="f" stroked="t" strokeweight=".959936pt" strokecolor="#1F1F1F">
                <v:path arrowok="t"/>
              </v:shape>
            </v:group>
            <v:group style="position:absolute;left:730;top:11007;width:8524;height:2" coordorigin="730,11007" coordsize="8524,2">
              <v:shape style="position:absolute;left:730;top:11007;width:8524;height:2" coordorigin="730,11007" coordsize="8524,0" path="m730,11007l9254,11007e" filled="f" stroked="t" strokeweight=".959936pt" strokecolor="#18181C">
                <v:path arrowok="t"/>
              </v:shape>
            </v:group>
            <v:group style="position:absolute;left:2169;top:5307;width:2;height:8800" coordorigin="2169,5307" coordsize="2,8800">
              <v:shape style="position:absolute;left:2169;top:5307;width:2;height:8800" coordorigin="2169,5307" coordsize="0,8800" path="m2169,14107l2169,5307e" filled="f" stroked="t" strokeweight=".959936pt" strokecolor="#282828">
                <v:path arrowok="t"/>
              </v:shape>
            </v:group>
            <v:group style="position:absolute;left:7958;top:11007;width:2054;height:2" coordorigin="7958,11007" coordsize="2054,2">
              <v:shape style="position:absolute;left:7958;top:11007;width:2054;height:2" coordorigin="7958,11007" coordsize="2054,0" path="m7958,11007l10012,11007e" filled="f" stroked="t" strokeweight=".959936pt" strokecolor="#2B2B2B">
                <v:path arrowok="t"/>
              </v:shape>
            </v:group>
            <v:group style="position:absolute;left:730;top:11400;width:883;height:2" coordorigin="730,11400" coordsize="883,2">
              <v:shape style="position:absolute;left:730;top:11400;width:883;height:2" coordorigin="730,11400" coordsize="883,0" path="m730,11400l1613,11400e" filled="f" stroked="t" strokeweight=".959936pt" strokecolor="#1F1F1F">
                <v:path arrowok="t"/>
              </v:shape>
            </v:group>
            <v:group style="position:absolute;left:1459;top:11257;width:2;height:144" coordorigin="1459,11257" coordsize="2,144">
              <v:shape style="position:absolute;left:1459;top:11257;width:2;height:144" coordorigin="1459,11257" coordsize="0,144" path="m1459,11400l1459,11257e" filled="f" stroked="t" strokeweight=".479968pt" strokecolor="#343434">
                <v:path arrowok="t"/>
              </v:shape>
            </v:group>
            <v:group style="position:absolute;left:1421;top:11400;width:797;height:2" coordorigin="1421,11400" coordsize="797,2">
              <v:shape style="position:absolute;left:1421;top:11400;width:797;height:2" coordorigin="1421,11400" coordsize="797,0" path="m1421,11400l2217,11400e" filled="f" stroked="t" strokeweight=".959936pt" strokecolor="#343434">
                <v:path arrowok="t"/>
              </v:shape>
            </v:group>
            <v:group style="position:absolute;left:1872;top:11400;width:8140;height:2" coordorigin="1872,11400" coordsize="8140,2">
              <v:shape style="position:absolute;left:1872;top:11400;width:8140;height:2" coordorigin="1872,11400" coordsize="8140,0" path="m1872,11400l10012,11400e" filled="f" stroked="t" strokeweight=".959936pt" strokecolor="#1C1C1C">
                <v:path arrowok="t"/>
              </v:shape>
            </v:group>
            <v:group style="position:absolute;left:730;top:11669;width:9283;height:2" coordorigin="730,11669" coordsize="9283,2">
              <v:shape style="position:absolute;left:730;top:11669;width:9283;height:2" coordorigin="730,11669" coordsize="9283,0" path="m730,11669l10012,11669e" filled="f" stroked="t" strokeweight=".959936pt" strokecolor="#232323">
                <v:path arrowok="t"/>
              </v:shape>
            </v:group>
            <v:group style="position:absolute;left:1459;top:11372;width:2;height:297" coordorigin="1459,11372" coordsize="2,297">
              <v:shape style="position:absolute;left:1459;top:11372;width:2;height:297" coordorigin="1459,11372" coordsize="0,297" path="m1459,11669l1459,11372e" filled="f" stroked="t" strokeweight=".479968pt" strokecolor="#1F1F1F">
                <v:path arrowok="t"/>
              </v:shape>
            </v:group>
            <v:group style="position:absolute;left:730;top:12063;width:9283;height:2" coordorigin="730,12063" coordsize="9283,2">
              <v:shape style="position:absolute;left:730;top:12063;width:9283;height:2" coordorigin="730,12063" coordsize="9283,0" path="m730,12063l10012,12063e" filled="f" stroked="t" strokeweight=".959936pt" strokecolor="#1F1C1F">
                <v:path arrowok="t"/>
              </v:shape>
            </v:group>
            <v:group style="position:absolute;left:1459;top:11640;width:2;height:413" coordorigin="1459,11640" coordsize="2,413">
              <v:shape style="position:absolute;left:1459;top:11640;width:2;height:413" coordorigin="1459,11640" coordsize="0,413" path="m1459,12053l1459,11640e" filled="f" stroked="t" strokeweight=".479968pt" strokecolor="#0C0C0C">
                <v:path arrowok="t"/>
              </v:shape>
            </v:group>
            <v:group style="position:absolute;left:2150;top:11343;width:2;height:2764" coordorigin="2150,11343" coordsize="2,2764">
              <v:shape style="position:absolute;left:2150;top:11343;width:2;height:2764" coordorigin="2150,11343" coordsize="0,2764" path="m2150,14107l2150,11343e" filled="f" stroked="t" strokeweight=".479968pt" strokecolor="#282828">
                <v:path arrowok="t"/>
              </v:shape>
            </v:group>
            <v:group style="position:absolute;left:730;top:12279;width:9283;height:2" coordorigin="730,12279" coordsize="9283,2">
              <v:shape style="position:absolute;left:730;top:12279;width:9283;height:2" coordorigin="730,12279" coordsize="9283,0" path="m730,12279l10012,12279e" filled="f" stroked="t" strokeweight=".959936pt" strokecolor="#282328">
                <v:path arrowok="t"/>
              </v:shape>
            </v:group>
            <v:group style="position:absolute;left:1459;top:12034;width:2;height:854" coordorigin="1459,12034" coordsize="2,854">
              <v:shape style="position:absolute;left:1459;top:12034;width:2;height:854" coordorigin="1459,12034" coordsize="0,854" path="m1459,12888l1459,12034e" filled="f" stroked="t" strokeweight=".479968pt" strokecolor="#282828">
                <v:path arrowok="t"/>
              </v:shape>
            </v:group>
            <v:group style="position:absolute;left:758;top:9126;width:2;height:4990" coordorigin="758,9126" coordsize="2,4990">
              <v:shape style="position:absolute;left:758;top:9126;width:2;height:4990" coordorigin="758,9126" coordsize="0,4990" path="m758,14116l758,9126e" filled="f" stroked="t" strokeweight="1.919872pt" strokecolor="#1C1C1C">
                <v:path arrowok="t"/>
              </v:shape>
            </v:group>
            <v:group style="position:absolute;left:730;top:12672;width:3254;height:2" coordorigin="730,12672" coordsize="3254,2">
              <v:shape style="position:absolute;left:730;top:12672;width:3254;height:2" coordorigin="730,12672" coordsize="3254,0" path="m730,12672l3984,12672e" filled="f" stroked="t" strokeweight=".959936pt" strokecolor="#2F2F2F">
                <v:path arrowok="t"/>
              </v:shape>
            </v:group>
            <v:group style="position:absolute;left:2765;top:12672;width:7238;height:2" coordorigin="2765,12672" coordsize="7238,2">
              <v:shape style="position:absolute;left:2765;top:12672;width:7238;height:2" coordorigin="2765,12672" coordsize="7238,0" path="m2765,12672l10003,12672e" filled="f" stroked="t" strokeweight=".959936pt" strokecolor="#1C1C1C">
                <v:path arrowok="t"/>
              </v:shape>
            </v:group>
            <v:group style="position:absolute;left:730;top:12893;width:9273;height:2" coordorigin="730,12893" coordsize="9273,2">
              <v:shape style="position:absolute;left:730;top:12893;width:9273;height:2" coordorigin="730,12893" coordsize="9273,0" path="m730,12893l10003,12893e" filled="f" stroked="t" strokeweight=".959936pt" strokecolor="#282828">
                <v:path arrowok="t"/>
              </v:shape>
            </v:group>
            <v:group style="position:absolute;left:9988;top:12619;width:2;height:499" coordorigin="9988,12619" coordsize="2,499">
              <v:shape style="position:absolute;left:9988;top:12619;width:2;height:499" coordorigin="9988,12619" coordsize="0,499" path="m9988,13118l9988,12619e" filled="f" stroked="t" strokeweight="1.439904pt" strokecolor="#0F0F0F">
                <v:path arrowok="t"/>
              </v:shape>
            </v:group>
            <v:group style="position:absolute;left:730;top:13281;width:9283;height:2" coordorigin="730,13281" coordsize="9283,2">
              <v:shape style="position:absolute;left:730;top:13281;width:9283;height:2" coordorigin="730,13281" coordsize="9283,0" path="m730,13281l10012,13281e" filled="f" stroked="t" strokeweight=".959936pt" strokecolor="#1F1F1F">
                <v:path arrowok="t"/>
              </v:shape>
            </v:group>
            <v:group style="position:absolute;left:1459;top:12859;width:2;height:1238" coordorigin="1459,12859" coordsize="2,1238">
              <v:shape style="position:absolute;left:1459;top:12859;width:2;height:1238" coordorigin="1459,12859" coordsize="0,1238" path="m1459,14097l1459,12859e" filled="f" stroked="t" strokeweight=".479968pt" strokecolor="#0F0F0F">
                <v:path arrowok="t"/>
              </v:shape>
            </v:group>
            <v:group style="position:absolute;left:9993;top:13061;width:2;height:1046" coordorigin="9993,13061" coordsize="2,1046">
              <v:shape style="position:absolute;left:9993;top:13061;width:2;height:1046" coordorigin="9993,13061" coordsize="0,1046" path="m9993,14107l9993,13061e" filled="f" stroked="t" strokeweight="1.919872pt" strokecolor="#232323">
                <v:path arrowok="t"/>
              </v:shape>
            </v:group>
            <v:group style="position:absolute;left:730;top:13675;width:9283;height:2" coordorigin="730,13675" coordsize="9283,2">
              <v:shape style="position:absolute;left:730;top:13675;width:9283;height:2" coordorigin="730,13675" coordsize="9283,0" path="m730,13675l10012,13675e" filled="f" stroked="t" strokeweight=".959936pt" strokecolor="#1F1F1F">
                <v:path arrowok="t"/>
              </v:shape>
            </v:group>
            <v:group style="position:absolute;left:730;top:14097;width:9283;height:2" coordorigin="730,14097" coordsize="9283,2">
              <v:shape style="position:absolute;left:730;top:14097;width:9283;height:2" coordorigin="730,14097" coordsize="9283,0" path="m730,14097l10012,14097e" filled="f" stroked="t" strokeweight=".959936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1188</w:t>
      </w:r>
      <w:r>
        <w:rPr>
          <w:rFonts w:ascii="Arial" w:hAnsi="Arial" w:cs="Arial" w:eastAsia="Arial"/>
          <w:sz w:val="14"/>
          <w:szCs w:val="14"/>
          <w:color w:val="414142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1"/>
          <w:position w:val="1"/>
        </w:rPr>
        <w:t>243400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63" w:right="-62"/>
        <w:jc w:val="left"/>
        <w:tabs>
          <w:tab w:pos="13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13"/>
        </w:rPr>
        <w:t>1189</w:t>
      </w:r>
      <w:r>
        <w:rPr>
          <w:rFonts w:ascii="Arial" w:hAnsi="Arial" w:cs="Arial" w:eastAsia="Arial"/>
          <w:sz w:val="14"/>
          <w:szCs w:val="14"/>
          <w:color w:val="2B2B2B"/>
          <w:spacing w:val="-35"/>
          <w:w w:val="113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13"/>
          <w:position w:val="1"/>
        </w:rPr>
        <w:t>244000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73" w:right="-52"/>
        <w:jc w:val="left"/>
        <w:tabs>
          <w:tab w:pos="13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1190</w:t>
      </w:r>
      <w:r>
        <w:rPr>
          <w:rFonts w:ascii="Arial" w:hAnsi="Arial" w:cs="Arial" w:eastAsia="Arial"/>
          <w:sz w:val="14"/>
          <w:szCs w:val="14"/>
          <w:color w:val="2B2B2B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9"/>
        </w:rPr>
        <w:t>244100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8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couujanuor</w:t>
      </w:r>
      <w:r>
        <w:rPr>
          <w:rFonts w:ascii="Arial" w:hAnsi="Arial" w:cs="Arial" w:eastAsia="Arial"/>
          <w:sz w:val="14"/>
          <w:szCs w:val="14"/>
          <w:color w:val="414142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</w:rPr>
        <w:t>ocurypaH.a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98"/>
        </w:rPr>
        <w:t>OI&gt;ABE3E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2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5"/>
          <w:szCs w:val="15"/>
          <w:color w:val="41414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COII;IIJAJIH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6"/>
        </w:rPr>
        <w:t>OCHn'PAJbE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101"/>
        </w:rPr>
        <w:t>(1190</w:t>
      </w:r>
      <w:r>
        <w:rPr>
          <w:rFonts w:ascii="Arial" w:hAnsi="Arial" w:cs="Arial" w:eastAsia="Arial"/>
          <w:sz w:val="14"/>
          <w:szCs w:val="14"/>
          <w:color w:val="414142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14142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414142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2"/>
        </w:rPr>
        <w:t>1191)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3" w:after="0" w:line="286" w:lineRule="auto"/>
        <w:ind w:right="468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4142"/>
          <w:w w:val="95"/>
        </w:rPr>
        <w:t>06ase3e</w:t>
      </w:r>
      <w:r>
        <w:rPr>
          <w:rFonts w:ascii="Arial" w:hAnsi="Arial" w:cs="Arial" w:eastAsia="Arial"/>
          <w:sz w:val="14"/>
          <w:szCs w:val="14"/>
          <w:color w:val="414142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color w:val="414142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</w:rPr>
        <w:t>a&lt;;aos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</w:rPr>
        <w:t>y</w:t>
      </w:r>
      <w:r>
        <w:rPr>
          <w:rFonts w:ascii="Arial" w:hAnsi="Arial" w:cs="Arial" w:eastAsia="Arial"/>
          <w:sz w:val="14"/>
          <w:szCs w:val="14"/>
          <w:color w:val="414142"/>
          <w:spacing w:val="-6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</w:rPr>
        <w:t>npas</w:t>
      </w:r>
      <w:r>
        <w:rPr>
          <w:rFonts w:ascii="Arial" w:hAnsi="Arial" w:cs="Arial" w:eastAsia="Arial"/>
          <w:sz w:val="14"/>
          <w:szCs w:val="14"/>
          <w:color w:val="414142"/>
          <w:spacing w:val="8"/>
          <w:w w:val="88"/>
        </w:rPr>
        <w:t>a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68"/>
        </w:rPr>
        <w:t>113</w:t>
      </w:r>
      <w:r>
        <w:rPr>
          <w:rFonts w:ascii="Arial" w:hAnsi="Arial" w:cs="Arial" w:eastAsia="Arial"/>
          <w:sz w:val="14"/>
          <w:szCs w:val="14"/>
          <w:color w:val="414142"/>
          <w:spacing w:val="-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5"/>
        </w:rPr>
        <w:t>couujam10r</w:t>
      </w:r>
      <w:r>
        <w:rPr>
          <w:rFonts w:ascii="Arial" w:hAnsi="Arial" w:cs="Arial" w:eastAsia="Arial"/>
          <w:sz w:val="14"/>
          <w:szCs w:val="14"/>
          <w:color w:val="414142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2"/>
        </w:rPr>
        <w:t>ocurypaH.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93"/>
        </w:rPr>
        <w:t>3</w:t>
      </w:r>
      <w:r>
        <w:rPr>
          <w:rFonts w:ascii="Arial" w:hAnsi="Arial" w:cs="Arial" w:eastAsia="Arial"/>
          <w:sz w:val="14"/>
          <w:szCs w:val="14"/>
          <w:color w:val="414142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5"/>
        </w:rPr>
        <w:t>KO.!l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8"/>
        </w:rPr>
        <w:t>oprnHH33UHj3</w:t>
      </w:r>
      <w:r>
        <w:rPr>
          <w:rFonts w:ascii="Arial" w:hAnsi="Arial" w:cs="Arial" w:eastAsia="Arial"/>
          <w:sz w:val="14"/>
          <w:szCs w:val="14"/>
          <w:color w:val="414142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99"/>
        </w:rPr>
        <w:t>o6aseJnor</w:t>
      </w:r>
      <w:r>
        <w:rPr>
          <w:rFonts w:ascii="Arial" w:hAnsi="Arial" w:cs="Arial" w:eastAsia="Arial"/>
          <w:sz w:val="14"/>
          <w:szCs w:val="14"/>
          <w:color w:val="2B2B2B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</w:rPr>
        <w:t>COI.llljanRo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87"/>
        </w:rPr>
        <w:t>r</w:t>
      </w:r>
      <w:r>
        <w:rPr>
          <w:rFonts w:ascii="Arial" w:hAnsi="Arial" w:cs="Arial" w:eastAsia="Arial"/>
          <w:sz w:val="14"/>
          <w:szCs w:val="14"/>
          <w:color w:val="414142"/>
          <w:spacing w:val="-1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414142"/>
          <w:spacing w:val="0"/>
          <w:w w:val="100"/>
        </w:rPr>
        <w:t>ocorypaH.a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1887" w:space="163"/>
            <w:col w:w="813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145" w:lineRule="exact"/>
        <w:ind w:left="136" w:right="-20"/>
        <w:jc w:val="left"/>
        <w:tabs>
          <w:tab w:pos="920" w:val="left"/>
          <w:tab w:pos="702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6E6E6E"/>
          <w:spacing w:val="0"/>
          <w:w w:val="132"/>
          <w:position w:val="-4"/>
        </w:rPr>
        <w:t>03H3K3</w:t>
      </w:r>
      <w:r>
        <w:rPr>
          <w:rFonts w:ascii="Arial" w:hAnsi="Arial" w:cs="Arial" w:eastAsia="Arial"/>
          <w:sz w:val="11"/>
          <w:szCs w:val="11"/>
          <w:color w:val="6E6E6E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1"/>
          <w:szCs w:val="11"/>
          <w:color w:val="6E6E6E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7"/>
          <w:szCs w:val="17"/>
          <w:color w:val="49494B"/>
          <w:spacing w:val="0"/>
          <w:w w:val="100"/>
          <w:position w:val="-4"/>
        </w:rPr>
        <w:t>6poj</w:t>
      </w:r>
      <w:r>
        <w:rPr>
          <w:rFonts w:ascii="Times New Roman" w:hAnsi="Times New Roman" w:cs="Times New Roman" w:eastAsia="Times New Roman"/>
          <w:sz w:val="17"/>
          <w:szCs w:val="17"/>
          <w:color w:val="49494B"/>
          <w:spacing w:val="-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9494B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9494B"/>
          <w:spacing w:val="0"/>
          <w:w w:val="100"/>
          <w:position w:val="-4"/>
        </w:rPr>
      </w:r>
      <w:r>
        <w:rPr>
          <w:rFonts w:ascii="Arial" w:hAnsi="Arial" w:cs="Arial" w:eastAsia="Arial"/>
          <w:sz w:val="11"/>
          <w:szCs w:val="11"/>
          <w:color w:val="383838"/>
          <w:spacing w:val="0"/>
          <w:w w:val="204"/>
          <w:position w:val="0"/>
        </w:rPr>
        <w:t>l</w:t>
      </w:r>
      <w:r>
        <w:rPr>
          <w:rFonts w:ascii="Arial" w:hAnsi="Arial" w:cs="Arial" w:eastAsia="Arial"/>
          <w:sz w:val="11"/>
          <w:szCs w:val="11"/>
          <w:color w:val="383838"/>
          <w:spacing w:val="5"/>
          <w:w w:val="203"/>
          <w:position w:val="0"/>
        </w:rPr>
        <w:t>f</w:t>
      </w:r>
      <w:r>
        <w:rPr>
          <w:rFonts w:ascii="Arial" w:hAnsi="Arial" w:cs="Arial" w:eastAsia="Arial"/>
          <w:sz w:val="11"/>
          <w:szCs w:val="11"/>
          <w:color w:val="6E6E6E"/>
          <w:spacing w:val="-7"/>
          <w:w w:val="130"/>
          <w:position w:val="0"/>
        </w:rPr>
        <w:t>3</w:t>
      </w:r>
      <w:r>
        <w:rPr>
          <w:rFonts w:ascii="Arial" w:hAnsi="Arial" w:cs="Arial" w:eastAsia="Arial"/>
          <w:sz w:val="11"/>
          <w:szCs w:val="11"/>
          <w:color w:val="49494B"/>
          <w:spacing w:val="0"/>
          <w:w w:val="103"/>
          <w:position w:val="0"/>
        </w:rPr>
        <w:t>HOC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80" w:h="16880"/>
          <w:pgMar w:top="1580" w:bottom="280" w:left="840" w:right="1680"/>
        </w:sectPr>
      </w:pPr>
      <w:rPr/>
    </w:p>
    <w:p>
      <w:pPr>
        <w:spacing w:before="17" w:after="0" w:line="240" w:lineRule="auto"/>
        <w:ind w:left="270" w:right="-79"/>
        <w:jc w:val="left"/>
        <w:tabs>
          <w:tab w:pos="88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Courier New" w:hAnsi="Courier New" w:cs="Courier New" w:eastAsia="Courier New"/>
          <w:sz w:val="26"/>
          <w:szCs w:val="26"/>
          <w:color w:val="49494B"/>
          <w:spacing w:val="-22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1A1A1A"/>
          <w:spacing w:val="0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1A1A1A"/>
          <w:spacing w:val="0"/>
          <w:w w:val="100"/>
        </w:rPr>
        <w:tab/>
      </w:r>
      <w:r>
        <w:rPr>
          <w:rFonts w:ascii="Courier New" w:hAnsi="Courier New" w:cs="Courier New" w:eastAsia="Courier New"/>
          <w:sz w:val="26"/>
          <w:szCs w:val="26"/>
          <w:color w:val="1A1A1A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49494B"/>
          <w:spacing w:val="0"/>
          <w:w w:val="125"/>
          <w:position w:val="1"/>
        </w:rPr>
        <w:t>KOttT3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5B5B5D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5B5B5D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96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2" w:lineRule="exact"/>
        <w:ind w:right="-20"/>
        <w:jc w:val="left"/>
        <w:tabs>
          <w:tab w:pos="20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19"/>
          <w:position w:val="-1"/>
        </w:rPr>
        <w:t>np</w:t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-5"/>
          <w:w w:val="119"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0"/>
          <w:w w:val="119"/>
          <w:position w:val="-1"/>
        </w:rPr>
        <w:t>noaua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0"/>
          <w:w w:val="119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0"/>
          <w:w w:val="100"/>
          <w:position w:val="-1"/>
        </w:rPr>
        <w:t>ro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7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4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-12"/>
          <w:w w:val="120"/>
          <w:position w:val="0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2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-9"/>
          <w:w w:val="79"/>
          <w:position w:val="0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0"/>
          <w:w w:val="101"/>
          <w:position w:val="0"/>
        </w:rPr>
        <w:t>ylia</w:t>
      </w:r>
      <w:r>
        <w:rPr>
          <w:rFonts w:ascii="Times New Roman" w:hAnsi="Times New Roman" w:cs="Times New Roman" w:eastAsia="Times New Roman"/>
          <w:sz w:val="17"/>
          <w:szCs w:val="17"/>
          <w:color w:val="5B5B5D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5"/>
          <w:w w:val="136"/>
          <w:position w:val="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49494B"/>
          <w:spacing w:val="0"/>
          <w:w w:val="91"/>
          <w:position w:val="0"/>
        </w:rPr>
        <w:t>o,!lnna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680"/>
          <w:cols w:num="3" w:equalWidth="0">
            <w:col w:w="1321" w:space="1877"/>
            <w:col w:w="393" w:space="2009"/>
            <w:col w:w="3860"/>
          </w:cols>
        </w:sectPr>
      </w:pPr>
      <w:rPr/>
    </w:p>
    <w:p>
      <w:pPr>
        <w:spacing w:before="66" w:after="0" w:line="240" w:lineRule="auto"/>
        <w:ind w:left="366" w:right="-20"/>
        <w:jc w:val="left"/>
        <w:tabs>
          <w:tab w:pos="1040" w:val="left"/>
          <w:tab w:pos="3340" w:val="left"/>
          <w:tab w:pos="6200" w:val="left"/>
          <w:tab w:pos="81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586.082275pt;margin-top:590.464539pt;width:.1pt;height:170.621238pt;mso-position-horizontal-relative:page;mso-position-vertical-relative:page;z-index:-21737" coordorigin="11722,11809" coordsize="2,3412">
            <v:shape style="position:absolute;left:11722;top:11809;width:2;height:3412" coordorigin="11722,11809" coordsize="0,3412" path="m11722,15222l11722,11809e" filled="f" stroked="t" strokeweight="1.435304pt" strokecolor="#DBDBD4">
              <v:path arrowok="t"/>
            </v:shape>
          </v:group>
          <w10:wrap type="none"/>
        </w:pict>
      </w:r>
      <w:r>
        <w:rPr/>
        <w:pict>
          <v:group style="position:absolute;margin-left:166.016769pt;margin-top:842.322571pt;width:96.165336pt;height:.1pt;mso-position-horizontal-relative:page;mso-position-vertical-relative:page;z-index:-21736" coordorigin="3320,16846" coordsize="1923,2">
            <v:shape style="position:absolute;left:3320;top:16846;width:1923;height:2" coordorigin="3320,16846" coordsize="1923,0" path="m3320,16846l5244,16846e" filled="f" stroked="t" strokeweight=".956869pt" strokecolor="#D8D8CC">
              <v:path arrowok="t"/>
            </v:shape>
          </v:group>
          <w10:wrap type="none"/>
        </w:pict>
      </w:r>
      <w:r>
        <w:rPr/>
        <w:pict>
          <v:group style="position:absolute;margin-left:466.952087pt;margin-top:843.041443pt;width:38.27476pt;height:.1pt;mso-position-horizontal-relative:page;mso-position-vertical-relative:page;z-index:-21735" coordorigin="9339,16861" coordsize="765,2">
            <v:shape style="position:absolute;left:9339;top:16861;width:765;height:2" coordorigin="9339,16861" coordsize="765,0" path="m9339,16861l10105,16861e" filled="f" stroked="t" strokeweight=".956869pt" strokecolor="#D4D4C8">
              <v:path arrowok="t"/>
            </v:shape>
          </v:group>
          <w10:wrap type="none"/>
        </w:pict>
      </w:r>
      <w:r>
        <w:rPr/>
        <w:pict>
          <v:group style="position:absolute;margin-left:37.796326pt;margin-top:103.763054pt;width:466.952078pt;height:605.560355pt;mso-position-horizontal-relative:page;mso-position-vertical-relative:page;z-index:-21734" coordorigin="756,2075" coordsize="9339,12111">
            <v:group style="position:absolute;left:919;top:2114;width:1359;height:2" coordorigin="919,2114" coordsize="1359,2">
              <v:shape style="position:absolute;left:919;top:2114;width:1359;height:2" coordorigin="919,2114" coordsize="1359,0" path="m919,2114l2277,2114e" filled="f" stroked="t" strokeweight="1.435304pt" strokecolor="#282828">
                <v:path arrowok="t"/>
              </v:shape>
            </v:group>
            <v:group style="position:absolute;left:2239;top:2080;width:2;height:441" coordorigin="2239,2080" coordsize="2,441">
              <v:shape style="position:absolute;left:2239;top:2080;width:2;height:441" coordorigin="2239,2080" coordsize="0,441" path="m2239,2521l2239,2080e" filled="f" stroked="t" strokeweight=".478435pt" strokecolor="#3F3F3F">
                <v:path arrowok="t"/>
              </v:shape>
            </v:group>
            <v:group style="position:absolute;left:2201;top:2128;width:7875;height:2" coordorigin="2201,2128" coordsize="7875,2">
              <v:shape style="position:absolute;left:2201;top:2128;width:7875;height:2" coordorigin="2201,2128" coordsize="7875,0" path="m2201,2128l10076,2128e" filled="f" stroked="t" strokeweight="1.913738pt" strokecolor="#383838">
                <v:path arrowok="t"/>
              </v:shape>
            </v:group>
            <v:group style="position:absolute;left:6067;top:2080;width:2;height:345" coordorigin="6067,2080" coordsize="2,345">
              <v:shape style="position:absolute;left:6067;top:2080;width:2;height:345" coordorigin="6067,2080" coordsize="0,345" path="m6067,2425l6067,2080e" filled="f" stroked="t" strokeweight=".478435pt" strokecolor="#3F3F3F">
                <v:path arrowok="t"/>
              </v:shape>
            </v:group>
            <v:group style="position:absolute;left:10057;top:2099;width:2;height:1467" coordorigin="10057,2099" coordsize="2,1467">
              <v:shape style="position:absolute;left:10057;top:2099;width:2;height:1467" coordorigin="10057,2099" coordsize="0,1467" path="m10057,3566l10057,2099e" filled="f" stroked="t" strokeweight="1.913738pt" strokecolor="#343434">
                <v:path arrowok="t"/>
              </v:shape>
            </v:group>
            <v:group style="position:absolute;left:6067;top:2425;width:2;height:479" coordorigin="6067,2425" coordsize="2,479">
              <v:shape style="position:absolute;left:6067;top:2425;width:2;height:479" coordorigin="6067,2425" coordsize="0,479" path="m6067,2904l6067,2425e" filled="f" stroked="t" strokeweight=".478435pt" strokecolor="#000000">
                <v:path arrowok="t"/>
              </v:shape>
            </v:group>
            <v:group style="position:absolute;left:6057;top:2521;width:3990;height:2" coordorigin="6057,2521" coordsize="3990,2">
              <v:shape style="position:absolute;left:6057;top:2521;width:3990;height:2" coordorigin="6057,2521" coordsize="3990,0" path="m6057,2521l10047,2521e" filled="f" stroked="t" strokeweight=".478435pt" strokecolor="#545454">
                <v:path arrowok="t"/>
              </v:shape>
            </v:group>
            <v:group style="position:absolute;left:2239;top:2521;width:2;height:153" coordorigin="2239,2521" coordsize="2,153">
              <v:shape style="position:absolute;left:2239;top:2521;width:2;height:153" coordorigin="2239,2521" coordsize="0,153" path="m2239,2674l2239,2521e" filled="f" stroked="t" strokeweight=".478435pt" strokecolor="#000000">
                <v:path arrowok="t"/>
              </v:shape>
            </v:group>
            <v:group style="position:absolute;left:8038;top:2521;width:2;height:153" coordorigin="8038,2521" coordsize="2,153">
              <v:shape style="position:absolute;left:8038;top:2521;width:2;height:153" coordorigin="8038,2521" coordsize="0,153" path="m8038,2674l8038,2521e" filled="f" stroked="t" strokeweight=".478435pt" strokecolor="#606060">
                <v:path arrowok="t"/>
              </v:shape>
            </v:group>
            <v:group style="position:absolute;left:1536;top:2243;width:2;height:690" coordorigin="1536,2243" coordsize="2,690">
              <v:shape style="position:absolute;left:1536;top:2243;width:2;height:690" coordorigin="1536,2243" coordsize="0,690" path="m1536,2933l1536,2243e" filled="f" stroked="t" strokeweight=".478435pt" strokecolor="#606060">
                <v:path arrowok="t"/>
              </v:shape>
            </v:group>
            <v:group style="position:absolute;left:909;top:2909;width:632;height:2" coordorigin="909,2909" coordsize="632,2">
              <v:shape style="position:absolute;left:909;top:2909;width:632;height:2" coordorigin="909,2909" coordsize="632,0" path="m909,2909l1541,2909e" filled="f" stroked="t" strokeweight=".478435pt" strokecolor="#2B2B2B">
                <v:path arrowok="t"/>
              </v:shape>
            </v:group>
            <v:group style="position:absolute;left:1464;top:2904;width:813;height:2" coordorigin="1464,2904" coordsize="813,2">
              <v:shape style="position:absolute;left:1464;top:2904;width:813;height:2" coordorigin="1464,2904" coordsize="813,0" path="m1464,2904l2277,2904e" filled="f" stroked="t" strokeweight=".956869pt" strokecolor="#5B5B5B">
                <v:path arrowok="t"/>
              </v:shape>
            </v:group>
            <v:group style="position:absolute;left:2239;top:2674;width:2;height:230" coordorigin="2239,2674" coordsize="2,230">
              <v:shape style="position:absolute;left:2239;top:2674;width:2;height:230" coordorigin="2239,2674" coordsize="0,230" path="m2239,2904l2239,2674e" filled="f" stroked="t" strokeweight=".478435pt" strokecolor="#383838">
                <v:path arrowok="t"/>
              </v:shape>
            </v:group>
            <v:group style="position:absolute;left:2201;top:2914;width:3904;height:2" coordorigin="2201,2914" coordsize="3904,2">
              <v:shape style="position:absolute;left:2201;top:2914;width:3904;height:2" coordorigin="2201,2914" coordsize="3904,0" path="m2201,2914l6105,2914e" filled="f" stroked="t" strokeweight=".478435pt" strokecolor="#444444">
                <v:path arrowok="t"/>
              </v:shape>
            </v:group>
            <v:group style="position:absolute;left:6028;top:2924;width:2048;height:2" coordorigin="6028,2924" coordsize="2048,2">
              <v:shape style="position:absolute;left:6028;top:2924;width:2048;height:2" coordorigin="6028,2924" coordsize="2048,0" path="m6028,2924l8076,2924e" filled="f" stroked="t" strokeweight=".956869pt" strokecolor="#5B5B5B">
                <v:path arrowok="t"/>
              </v:shape>
            </v:group>
            <v:group style="position:absolute;left:8038;top:2674;width:2;height:230" coordorigin="8038,2674" coordsize="2,230">
              <v:shape style="position:absolute;left:8038;top:2674;width:2;height:230" coordorigin="8038,2674" coordsize="0,230" path="m8038,2904l8038,2674e" filled="f" stroked="t" strokeweight=".478435pt" strokecolor="#000000">
                <v:path arrowok="t"/>
              </v:shape>
            </v:group>
            <v:group style="position:absolute;left:8009;top:2919;width:2067;height:2" coordorigin="8009,2919" coordsize="2067,2">
              <v:shape style="position:absolute;left:8009;top:2919;width:2067;height:2" coordorigin="8009,2919" coordsize="2067,0" path="m8009,2919l10076,2919e" filled="f" stroked="t" strokeweight=".478435pt" strokecolor="#3B3B3B">
                <v:path arrowok="t"/>
              </v:shape>
            </v:group>
            <v:group style="position:absolute;left:899;top:3149;width:9176;height:2" coordorigin="899,3149" coordsize="9176,2">
              <v:shape style="position:absolute;left:899;top:3149;width:9176;height:2" coordorigin="899,3149" coordsize="9176,0" path="m899,3149l10076,3149e" filled="f" stroked="t" strokeweight="1.913738pt" strokecolor="#343434">
                <v:path arrowok="t"/>
              </v:shape>
            </v:group>
            <v:group style="position:absolute;left:2239;top:2885;width:2;height:2569" coordorigin="2239,2885" coordsize="2,2569">
              <v:shape style="position:absolute;left:2239;top:2885;width:2;height:2569" coordorigin="2239,2885" coordsize="0,2569" path="m2239,5454l2239,2885e" filled="f" stroked="t" strokeweight=".478435pt" strokecolor="#545454">
                <v:path arrowok="t"/>
              </v:shape>
            </v:group>
            <v:group style="position:absolute;left:6067;top:2885;width:2;height:1150" coordorigin="6067,2885" coordsize="2,1150">
              <v:shape style="position:absolute;left:6067;top:2885;width:2;height:1150" coordorigin="6067,2885" coordsize="0,1150" path="m6067,4035l6067,2885e" filled="f" stroked="t" strokeweight=".478435pt" strokecolor="#3B3B3B">
                <v:path arrowok="t"/>
              </v:shape>
            </v:group>
            <v:group style="position:absolute;left:8038;top:2885;width:2;height:652" coordorigin="8038,2885" coordsize="2,652">
              <v:shape style="position:absolute;left:8038;top:2885;width:2;height:652" coordorigin="8038,2885" coordsize="0,652" path="m8038,3537l8038,2885e" filled="f" stroked="t" strokeweight=".478435pt" strokecolor="#4F4F4F">
                <v:path arrowok="t"/>
              </v:shape>
            </v:group>
            <v:group style="position:absolute;left:890;top:3542;width:9186;height:2" coordorigin="890,3542" coordsize="9186,2">
              <v:shape style="position:absolute;left:890;top:3542;width:9186;height:2" coordorigin="890,3542" coordsize="9186,0" path="m890,3542l10076,3542e" filled="f" stroked="t" strokeweight=".956869pt" strokecolor="#4F4F4F">
                <v:path arrowok="t"/>
              </v:shape>
            </v:group>
            <v:group style="position:absolute;left:1526;top:2856;width:2;height:1208" coordorigin="1526,2856" coordsize="2,1208">
              <v:shape style="position:absolute;left:1526;top:2856;width:2;height:1208" coordorigin="1526,2856" coordsize="0,1208" path="m1526,4064l1526,2856e" filled="f" stroked="t" strokeweight=".956869pt" strokecolor="#484848">
                <v:path arrowok="t"/>
              </v:shape>
            </v:group>
            <v:group style="position:absolute;left:823;top:2090;width:2;height:1946" coordorigin="823,2090" coordsize="2,1946">
              <v:shape style="position:absolute;left:823;top:2090;width:2;height:1946" coordorigin="823,2090" coordsize="0,1946" path="m823,4035l823,2090e" filled="f" stroked="t" strokeweight=".478435pt" strokecolor="#000000">
                <v:path arrowok="t"/>
              </v:shape>
            </v:group>
            <v:group style="position:absolute;left:880;top:4035;width:1397;height:2" coordorigin="880,4035" coordsize="1397,2">
              <v:shape style="position:absolute;left:880;top:4035;width:1397;height:2" coordorigin="880,4035" coordsize="1397,0" path="m880,4035l2277,4035e" filled="f" stroked="t" strokeweight=".956869pt" strokecolor="#575757">
                <v:path arrowok="t"/>
              </v:shape>
            </v:group>
            <v:group style="position:absolute;left:2201;top:4040;width:3904;height:2" coordorigin="2201,4040" coordsize="3904,2">
              <v:shape style="position:absolute;left:2201;top:4040;width:3904;height:2" coordorigin="2201,4040" coordsize="3904,0" path="m2201,4040l6105,4040e" filled="f" stroked="t" strokeweight=".478435pt" strokecolor="#3F3F3F">
                <v:path arrowok="t"/>
              </v:shape>
            </v:group>
            <v:group style="position:absolute;left:5052;top:4045;width:3024;height:2" coordorigin="5052,4045" coordsize="3024,2">
              <v:shape style="position:absolute;left:5052;top:4045;width:3024;height:2" coordorigin="5052,4045" coordsize="3024,0" path="m5052,4045l8076,4045e" filled="f" stroked="t" strokeweight=".956869pt" strokecolor="#545454">
                <v:path arrowok="t"/>
              </v:shape>
            </v:group>
            <v:group style="position:absolute;left:8009;top:4045;width:2057;height:2" coordorigin="8009,4045" coordsize="2057,2">
              <v:shape style="position:absolute;left:8009;top:4045;width:2057;height:2" coordorigin="8009,4045" coordsize="2057,0" path="m8009,4045l10066,4045e" filled="f" stroked="t" strokeweight=".956869pt" strokecolor="#3F3F3F">
                <v:path arrowok="t"/>
              </v:shape>
            </v:group>
            <v:group style="position:absolute;left:880;top:4443;width:660;height:2" coordorigin="880,4443" coordsize="660,2">
              <v:shape style="position:absolute;left:880;top:4443;width:660;height:2" coordorigin="880,4443" coordsize="660,0" path="m880,4443l1541,4443e" filled="f" stroked="t" strokeweight=".478435pt" strokecolor="#232323">
                <v:path arrowok="t"/>
              </v:shape>
            </v:group>
            <v:group style="position:absolute;left:823;top:4007;width:2;height:1064" coordorigin="823,4007" coordsize="2,1064">
              <v:shape style="position:absolute;left:823;top:4007;width:2;height:1064" coordorigin="823,4007" coordsize="0,1064" path="m823,5071l823,4007e" filled="f" stroked="t" strokeweight="1.913738pt" strokecolor="#000000">
                <v:path arrowok="t"/>
              </v:shape>
            </v:group>
            <v:group style="position:absolute;left:1464;top:4448;width:4641;height:2" coordorigin="1464,4448" coordsize="4641,2">
              <v:shape style="position:absolute;left:1464;top:4448;width:4641;height:2" coordorigin="1464,4448" coordsize="4641,0" path="m1464,4448l6105,4448e" filled="f" stroked="t" strokeweight=".478435pt" strokecolor="#3F3F3F">
                <v:path arrowok="t"/>
              </v:shape>
            </v:group>
            <v:group style="position:absolute;left:6067;top:4007;width:2;height:230" coordorigin="6067,4007" coordsize="2,230">
              <v:shape style="position:absolute;left:6067;top:4007;width:2;height:230" coordorigin="6067,4007" coordsize="0,230" path="m6067,4237l6067,4007e" filled="f" stroked="t" strokeweight=".478435pt" strokecolor="#4F4F4F">
                <v:path arrowok="t"/>
              </v:shape>
            </v:group>
            <v:group style="position:absolute;left:10052;top:3978;width:2;height:489" coordorigin="10052,3978" coordsize="2,489">
              <v:shape style="position:absolute;left:10052;top:3978;width:2;height:489" coordorigin="10052,3978" coordsize="0,489" path="m10052,4467l10052,3978e" filled="f" stroked="t" strokeweight="1.435304pt" strokecolor="#131313">
                <v:path arrowok="t"/>
              </v:shape>
            </v:group>
            <v:group style="position:absolute;left:5971;top:4457;width:2105;height:2" coordorigin="5971,4457" coordsize="2105,2">
              <v:shape style="position:absolute;left:5971;top:4457;width:2105;height:2" coordorigin="5971,4457" coordsize="2105,0" path="m5971,4457l8076,4457e" filled="f" stroked="t" strokeweight=".956869pt" strokecolor="#545454">
                <v:path arrowok="t"/>
              </v:shape>
            </v:group>
            <v:group style="position:absolute;left:7999;top:4457;width:2067;height:2" coordorigin="7999,4457" coordsize="2067,2">
              <v:shape style="position:absolute;left:7999;top:4457;width:2067;height:2" coordorigin="7999,4457" coordsize="2067,0" path="m7999,4457l10066,4457e" filled="f" stroked="t" strokeweight=".478435pt" strokecolor="#343434">
                <v:path arrowok="t"/>
              </v:shape>
            </v:group>
            <v:group style="position:absolute;left:871;top:4845;width:9196;height:2" coordorigin="871,4845" coordsize="9196,2">
              <v:shape style="position:absolute;left:871;top:4845;width:9196;height:2" coordorigin="871,4845" coordsize="9196,0" path="m871,4845l10066,4845e" filled="f" stroked="t" strokeweight=".956869pt" strokecolor="#484848">
                <v:path arrowok="t"/>
              </v:shape>
            </v:group>
            <v:group style="position:absolute;left:871;top:5085;width:7205;height:2" coordorigin="871,5085" coordsize="7205,2">
              <v:shape style="position:absolute;left:871;top:5085;width:7205;height:2" coordorigin="871,5085" coordsize="7205,0" path="m871,5085l8076,5085e" filled="f" stroked="t" strokeweight=".956869pt" strokecolor="#4B4B4B">
                <v:path arrowok="t"/>
              </v:shape>
            </v:group>
            <v:group style="position:absolute;left:8066;top:2588;width:2;height:11589" coordorigin="8066,2588" coordsize="2,11589">
              <v:shape style="position:absolute;left:8066;top:2588;width:2;height:11589" coordorigin="8066,2588" coordsize="0,11589" path="m8066,14177l8066,2588e" filled="f" stroked="t" strokeweight=".956869pt" strokecolor="#444444">
                <v:path arrowok="t"/>
              </v:shape>
            </v:group>
            <v:group style="position:absolute;left:7999;top:5090;width:2067;height:2" coordorigin="7999,5090" coordsize="2067,2">
              <v:shape style="position:absolute;left:7999;top:5090;width:2067;height:2" coordorigin="7999,5090" coordsize="2067,0" path="m7999,5090l10066,5090e" filled="f" stroked="t" strokeweight=".956869pt" strokecolor="#383838">
                <v:path arrowok="t"/>
              </v:shape>
            </v:group>
            <v:group style="position:absolute;left:861;top:5449;width:5244;height:2" coordorigin="861,5449" coordsize="5244,2">
              <v:shape style="position:absolute;left:861;top:5449;width:5244;height:2" coordorigin="861,5449" coordsize="5244,0" path="m861,5449l6105,5449e" filled="f" stroked="t" strokeweight=".956869pt" strokecolor="#3F3F44">
                <v:path arrowok="t"/>
              </v:shape>
            </v:group>
            <v:group style="position:absolute;left:866;top:4083;width:2;height:2895" coordorigin="866,4083" coordsize="2,2895">
              <v:shape style="position:absolute;left:866;top:4083;width:2;height:2895" coordorigin="866,4083" coordsize="0,2895" path="m866,6978l866,4083e" filled="f" stroked="t" strokeweight="1.435304pt" strokecolor="#282828">
                <v:path arrowok="t"/>
              </v:shape>
            </v:group>
            <v:group style="position:absolute;left:1502;top:3978;width:2;height:1898" coordorigin="1502,3978" coordsize="2,1898">
              <v:shape style="position:absolute;left:1502;top:3978;width:2;height:1898" coordorigin="1502,3978" coordsize="0,1898" path="m1502,5876l1502,3978e" filled="f" stroked="t" strokeweight=".956869pt" strokecolor="#383838">
                <v:path arrowok="t"/>
              </v:shape>
            </v:group>
            <v:group style="position:absolute;left:6095;top:4208;width:2;height:2147" coordorigin="6095,4208" coordsize="2,2147">
              <v:shape style="position:absolute;left:6095;top:4208;width:2;height:2147" coordorigin="6095,4208" coordsize="0,2147" path="m6095,6355l6095,4208e" filled="f" stroked="t" strokeweight=".956869pt" strokecolor="#383838">
                <v:path arrowok="t"/>
              </v:shape>
            </v:group>
            <v:group style="position:absolute;left:6019;top:5464;width:2057;height:2" coordorigin="6019,5464" coordsize="2057,2">
              <v:shape style="position:absolute;left:6019;top:5464;width:2057;height:2" coordorigin="6019,5464" coordsize="2057,0" path="m6019,5464l8076,5464e" filled="f" stroked="t" strokeweight=".956869pt" strokecolor="#545454">
                <v:path arrowok="t"/>
              </v:shape>
            </v:group>
            <v:group style="position:absolute;left:7999;top:5454;width:2067;height:2" coordorigin="7999,5454" coordsize="2067,2">
              <v:shape style="position:absolute;left:7999;top:5454;width:2067;height:2" coordorigin="7999,5454" coordsize="2067,0" path="m7999,5454l10066,5454e" filled="f" stroked="t" strokeweight=".956869pt" strokecolor="#383838">
                <v:path arrowok="t"/>
              </v:shape>
            </v:group>
            <v:group style="position:absolute;left:2239;top:5425;width:2;height:288" coordorigin="2239,5425" coordsize="2,288">
              <v:shape style="position:absolute;left:2239;top:5425;width:2;height:288" coordorigin="2239,5425" coordsize="0,288" path="m2239,5713l2239,5425e" filled="f" stroked="t" strokeweight=".478435pt" strokecolor="#2F2F2F">
                <v:path arrowok="t"/>
              </v:shape>
            </v:group>
            <v:group style="position:absolute;left:852;top:5852;width:9215;height:2" coordorigin="852,5852" coordsize="9215,2">
              <v:shape style="position:absolute;left:852;top:5852;width:9215;height:2" coordorigin="852,5852" coordsize="9215,0" path="m852,5852l10066,5852e" filled="f" stroked="t" strokeweight=".956869pt" strokecolor="#3F3F3F">
                <v:path arrowok="t"/>
              </v:shape>
            </v:group>
            <v:group style="position:absolute;left:2239;top:5703;width:2;height:144" coordorigin="2239,5703" coordsize="2,144">
              <v:shape style="position:absolute;left:2239;top:5703;width:2;height:144" coordorigin="2239,5703" coordsize="0,144" path="m2239,5847l2239,5703e" filled="f" stroked="t" strokeweight=".956869pt" strokecolor="#5B5B5B">
                <v:path arrowok="t"/>
              </v:shape>
            </v:group>
            <v:group style="position:absolute;left:852;top:6322;width:5253;height:2" coordorigin="852,6322" coordsize="5253,2">
              <v:shape style="position:absolute;left:852;top:6322;width:5253;height:2" coordorigin="852,6322" coordsize="5253,0" path="m852,6322l6105,6322e" filled="f" stroked="t" strokeweight=".956869pt" strokecolor="#3F3F3F">
                <v:path arrowok="t"/>
              </v:shape>
            </v:group>
            <v:group style="position:absolute;left:6019;top:6336;width:2057;height:2" coordorigin="6019,6336" coordsize="2057,2">
              <v:shape style="position:absolute;left:6019;top:6336;width:2057;height:2" coordorigin="6019,6336" coordsize="2057,0" path="m6019,6336l8076,6336e" filled="f" stroked="t" strokeweight=".956869pt" strokecolor="#575757">
                <v:path arrowok="t"/>
              </v:shape>
            </v:group>
            <v:group style="position:absolute;left:7999;top:6326;width:2067;height:2" coordorigin="7999,6326" coordsize="2067,2">
              <v:shape style="position:absolute;left:7999;top:6326;width:2067;height:2" coordorigin="7999,6326" coordsize="2067,0" path="m7999,6326l10066,6326e" filled="f" stroked="t" strokeweight=".478435pt" strokecolor="#383838">
                <v:path arrowok="t"/>
              </v:shape>
            </v:group>
            <v:group style="position:absolute;left:856;top:4582;width:2;height:2876" coordorigin="856,4582" coordsize="2,2876">
              <v:shape style="position:absolute;left:856;top:4582;width:2;height:2876" coordorigin="856,4582" coordsize="0,2876" path="m856,7457l856,4582e" filled="f" stroked="t" strokeweight="1.435304pt" strokecolor="#282828">
                <v:path arrowok="t"/>
              </v:shape>
            </v:group>
            <v:group style="position:absolute;left:1478;top:4591;width:2;height:4965" coordorigin="1478,4591" coordsize="2,4965">
              <v:shape style="position:absolute;left:1478;top:4591;width:2;height:4965" coordorigin="1478,4591" coordsize="0,4965" path="m1478,9557l1478,4591e" filled="f" stroked="t" strokeweight=".478435pt" strokecolor="#444444">
                <v:path arrowok="t"/>
              </v:shape>
            </v:group>
            <v:group style="position:absolute;left:832;top:6782;width:5272;height:2" coordorigin="832,6782" coordsize="5272,2">
              <v:shape style="position:absolute;left:832;top:6782;width:5272;height:2" coordorigin="832,6782" coordsize="5272,0" path="m832,6782l6105,6782e" filled="f" stroked="t" strokeweight=".956869pt" strokecolor="#3F3F3F">
                <v:path arrowok="t"/>
              </v:shape>
            </v:group>
            <v:group style="position:absolute;left:2268;top:5473;width:2;height:1342" coordorigin="2268,5473" coordsize="2,1342">
              <v:shape style="position:absolute;left:2268;top:5473;width:2;height:1342" coordorigin="2268,5473" coordsize="0,1342" path="m2268,6815l2268,5473e" filled="f" stroked="t" strokeweight=".956869pt" strokecolor="#444444">
                <v:path arrowok="t"/>
              </v:shape>
            </v:group>
            <v:group style="position:absolute;left:5636;top:6796;width:3091;height:2" coordorigin="5636,6796" coordsize="3091,2">
              <v:shape style="position:absolute;left:5636;top:6796;width:3091;height:2" coordorigin="5636,6796" coordsize="3091,0" path="m5636,6796l8727,6796e" filled="f" stroked="t" strokeweight=".956869pt" strokecolor="#4B4B4B">
                <v:path arrowok="t"/>
              </v:shape>
            </v:group>
            <v:group style="position:absolute;left:7999;top:6796;width:2057;height:2" coordorigin="7999,6796" coordsize="2057,2">
              <v:shape style="position:absolute;left:7999;top:6796;width:2057;height:2" coordorigin="7999,6796" coordsize="2057,0" path="m7999,6796l10057,6796e" filled="f" stroked="t" strokeweight=".478435pt" strokecolor="#343434">
                <v:path arrowok="t"/>
              </v:shape>
            </v:group>
            <v:group style="position:absolute;left:832;top:7002;width:9224;height:2" coordorigin="832,7002" coordsize="9224,2">
              <v:shape style="position:absolute;left:832;top:7002;width:9224;height:2" coordorigin="832,7002" coordsize="9224,0" path="m832,7002l10057,7002e" filled="f" stroked="t" strokeweight=".956869pt" strokecolor="#3F3F3F">
                <v:path arrowok="t"/>
              </v:shape>
            </v:group>
            <v:group style="position:absolute;left:823;top:7371;width:718;height:2" coordorigin="823,7371" coordsize="718,2">
              <v:shape style="position:absolute;left:823;top:7371;width:718;height:2" coordorigin="823,7371" coordsize="718,0" path="m823,7371l1541,7371e" filled="f" stroked="t" strokeweight=".956869pt" strokecolor="#3B3B3B">
                <v:path arrowok="t"/>
              </v:shape>
            </v:group>
            <v:group style="position:absolute;left:1474;top:7371;width:1665;height:2" coordorigin="1474,7371" coordsize="1665,2">
              <v:shape style="position:absolute;left:1474;top:7371;width:1665;height:2" coordorigin="1474,7371" coordsize="1665,0" path="m1474,7371l3139,7371e" filled="f" stroked="t" strokeweight=".956869pt" strokecolor="#4F4F4F">
                <v:path arrowok="t"/>
              </v:shape>
            </v:group>
            <v:group style="position:absolute;left:2258;top:6058;width:2;height:3700" coordorigin="2258,6058" coordsize="2,3700">
              <v:shape style="position:absolute;left:2258;top:6058;width:2;height:3700" coordorigin="2258,6058" coordsize="0,3700" path="m2258,9758l2258,6058e" filled="f" stroked="t" strokeweight="1.435304pt" strokecolor="#484848">
                <v:path arrowok="t"/>
              </v:shape>
            </v:group>
            <v:group style="position:absolute;left:2191;top:7381;width:7856;height:2" coordorigin="2191,7381" coordsize="7856,2">
              <v:shape style="position:absolute;left:2191;top:7381;width:7856;height:2" coordorigin="2191,7381" coordsize="7856,0" path="m2191,7381l10047,7381e" filled="f" stroked="t" strokeweight=".956869pt" strokecolor="#3B3B3F">
                <v:path arrowok="t"/>
              </v:shape>
            </v:group>
            <v:group style="position:absolute;left:10038;top:3480;width:2;height:10688" coordorigin="10038,3480" coordsize="2,10688">
              <v:shape style="position:absolute;left:10038;top:3480;width:2;height:10688" coordorigin="10038,3480" coordsize="0,10688" path="m10038,14167l10038,3480e" filled="f" stroked="t" strokeweight="1.913738pt" strokecolor="#282828">
                <v:path arrowok="t"/>
              </v:shape>
            </v:group>
            <v:group style="position:absolute;left:813;top:7592;width:9234;height:2" coordorigin="813,7592" coordsize="9234,2">
              <v:shape style="position:absolute;left:813;top:7592;width:9234;height:2" coordorigin="813,7592" coordsize="9234,0" path="m813,7592l10047,7592e" filled="f" stroked="t" strokeweight=".956869pt" strokecolor="#444444">
                <v:path arrowok="t"/>
              </v:shape>
            </v:group>
            <v:group style="position:absolute;left:842;top:5167;width:2;height:4678" coordorigin="842,5167" coordsize="2,4678">
              <v:shape style="position:absolute;left:842;top:5167;width:2;height:4678" coordorigin="842,5167" coordsize="0,4678" path="m842,9844l842,5167e" filled="f" stroked="t" strokeweight="1.913738pt" strokecolor="#2B2B2B">
                <v:path arrowok="t"/>
              </v:shape>
            </v:group>
            <v:group style="position:absolute;left:1502;top:7352;width:2;height:3911" coordorigin="1502,7352" coordsize="2,3911">
              <v:shape style="position:absolute;left:1502;top:7352;width:2;height:3911" coordorigin="1502,7352" coordsize="0,3911" path="m1502,11263l1502,7352e" filled="f" stroked="t" strokeweight=".478435pt" strokecolor="#484848">
                <v:path arrowok="t"/>
              </v:shape>
            </v:group>
            <v:group style="position:absolute;left:813;top:7807;width:9234;height:2" coordorigin="813,7807" coordsize="9234,2">
              <v:shape style="position:absolute;left:813;top:7807;width:9234;height:2" coordorigin="813,7807" coordsize="9234,0" path="m813,7807l10047,7807e" filled="f" stroked="t" strokeweight=".956869pt" strokecolor="#3F3F3F">
                <v:path arrowok="t"/>
              </v:shape>
            </v:group>
            <v:group style="position:absolute;left:8047;top:6269;width:2;height:3767" coordorigin="8047,6269" coordsize="2,3767">
              <v:shape style="position:absolute;left:8047;top:6269;width:2;height:3767" coordorigin="8047,6269" coordsize="0,3767" path="m8047,10036l8047,6269e" filled="f" stroked="t" strokeweight=".956869pt" strokecolor="#484848">
                <v:path arrowok="t"/>
              </v:shape>
            </v:group>
            <v:group style="position:absolute;left:804;top:8023;width:9243;height:2" coordorigin="804,8023" coordsize="9243,2">
              <v:shape style="position:absolute;left:804;top:8023;width:9243;height:2" coordorigin="804,8023" coordsize="9243,0" path="m804,8023l10047,8023e" filled="f" stroked="t" strokeweight=".956869pt" strokecolor="#444444">
                <v:path arrowok="t"/>
              </v:shape>
            </v:group>
            <v:group style="position:absolute;left:813;top:8234;width:2268;height:2" coordorigin="813,8234" coordsize="2268,2">
              <v:shape style="position:absolute;left:813;top:8234;width:2268;height:2" coordorigin="813,8234" coordsize="2268,0" path="m813,8234l3081,8234e" filled="f" stroked="t" strokeweight=".956869pt" strokecolor="#484848">
                <v:path arrowok="t"/>
              </v:shape>
            </v:group>
            <v:group style="position:absolute;left:2191;top:8243;width:3914;height:2" coordorigin="2191,8243" coordsize="3914,2">
              <v:shape style="position:absolute;left:2191;top:8243;width:3914;height:2" coordorigin="2191,8243" coordsize="3914,0" path="m2191,8243l6105,8243e" filled="f" stroked="t" strokeweight=".956869pt" strokecolor="#343434">
                <v:path arrowok="t"/>
              </v:shape>
            </v:group>
            <v:group style="position:absolute;left:6019;top:8243;width:2057;height:2" coordorigin="6019,8243" coordsize="2057,2">
              <v:shape style="position:absolute;left:6019;top:8243;width:2057;height:2" coordorigin="6019,8243" coordsize="2057,0" path="m6019,8243l8076,8243e" filled="f" stroked="t" strokeweight=".956869pt" strokecolor="#4B4B4B">
                <v:path arrowok="t"/>
              </v:shape>
            </v:group>
            <v:group style="position:absolute;left:7999;top:8243;width:2048;height:2" coordorigin="7999,8243" coordsize="2048,2">
              <v:shape style="position:absolute;left:7999;top:8243;width:2048;height:2" coordorigin="7999,8243" coordsize="2048,0" path="m7999,8243l10047,8243e" filled="f" stroked="t" strokeweight=".956869pt" strokecolor="#343434">
                <v:path arrowok="t"/>
              </v:shape>
            </v:group>
            <v:group style="position:absolute;left:813;top:8603;width:9243;height:2" coordorigin="813,8603" coordsize="9243,2">
              <v:shape style="position:absolute;left:813;top:8603;width:9243;height:2" coordorigin="813,8603" coordsize="9243,0" path="m813,8603l10057,8603e" filled="f" stroked="t" strokeweight=".956869pt" strokecolor="#444444">
                <v:path arrowok="t"/>
              </v:shape>
            </v:group>
            <v:group style="position:absolute;left:813;top:8790;width:727;height:2" coordorigin="813,8790" coordsize="727,2">
              <v:shape style="position:absolute;left:813;top:8790;width:727;height:2" coordorigin="813,8790" coordsize="727,0" path="m813,8790l1541,8790e" filled="f" stroked="t" strokeweight=".956869pt" strokecolor="#383838">
                <v:path arrowok="t"/>
              </v:shape>
            </v:group>
            <v:group style="position:absolute;left:1474;top:8790;width:1722;height:2" coordorigin="1474,8790" coordsize="1722,2">
              <v:shape style="position:absolute;left:1474;top:8790;width:1722;height:2" coordorigin="1474,8790" coordsize="1722,0" path="m1474,8790l3196,8790e" filled="f" stroked="t" strokeweight=".956869pt" strokecolor="#4B4B4B">
                <v:path arrowok="t"/>
              </v:shape>
            </v:group>
            <v:group style="position:absolute;left:2191;top:8799;width:7865;height:2" coordorigin="2191,8799" coordsize="7865,2">
              <v:shape style="position:absolute;left:2191;top:8799;width:7865;height:2" coordorigin="2191,8799" coordsize="7865,0" path="m2191,8799l10057,8799e" filled="f" stroked="t" strokeweight=".956869pt" strokecolor="#383838">
                <v:path arrowok="t"/>
              </v:shape>
            </v:group>
            <v:group style="position:absolute;left:813;top:8986;width:5291;height:2" coordorigin="813,8986" coordsize="5291,2">
              <v:shape style="position:absolute;left:813;top:8986;width:5291;height:2" coordorigin="813,8986" coordsize="5291,0" path="m813,8986l6105,8986e" filled="f" stroked="t" strokeweight=".956869pt" strokecolor="#3F3F3F">
                <v:path arrowok="t"/>
              </v:shape>
            </v:group>
            <v:group style="position:absolute;left:6019;top:9001;width:2057;height:2" coordorigin="6019,9001" coordsize="2057,2">
              <v:shape style="position:absolute;left:6019;top:9001;width:2057;height:2" coordorigin="6019,9001" coordsize="2057,0" path="m6019,9001l8076,9001e" filled="f" stroked="t" strokeweight=".956869pt" strokecolor="#545454">
                <v:path arrowok="t"/>
              </v:shape>
            </v:group>
            <v:group style="position:absolute;left:7999;top:8991;width:2057;height:2" coordorigin="7999,8991" coordsize="2057,2">
              <v:shape style="position:absolute;left:7999;top:8991;width:2057;height:2" coordorigin="7999,8991" coordsize="2057,0" path="m7999,8991l10057,8991e" filled="f" stroked="t" strokeweight=".956869pt" strokecolor="#383838">
                <v:path arrowok="t"/>
              </v:shape>
            </v:group>
            <v:group style="position:absolute;left:813;top:9183;width:727;height:2" coordorigin="813,9183" coordsize="727,2">
              <v:shape style="position:absolute;left:813;top:9183;width:727;height:2" coordorigin="813,9183" coordsize="727,0" path="m813,9183l1541,9183e" filled="f" stroked="t" strokeweight=".956869pt" strokecolor="#3F3F3F">
                <v:path arrowok="t"/>
              </v:shape>
            </v:group>
            <v:group style="position:absolute;left:1474;top:9183;width:4631;height:2" coordorigin="1474,9183" coordsize="4631,2">
              <v:shape style="position:absolute;left:1474;top:9183;width:4631;height:2" coordorigin="1474,9183" coordsize="4631,0" path="m1474,9183l6105,9183e" filled="f" stroked="t" strokeweight=".956869pt" strokecolor="#484848">
                <v:path arrowok="t"/>
              </v:shape>
            </v:group>
            <v:group style="position:absolute;left:4287;top:9192;width:5770;height:2" coordorigin="4287,9192" coordsize="5770,2">
              <v:shape style="position:absolute;left:4287;top:9192;width:5770;height:2" coordorigin="4287,9192" coordsize="5770,0" path="m4287,9192l10057,9192e" filled="f" stroked="t" strokeweight=".956869pt" strokecolor="#3F3F3F">
                <v:path arrowok="t"/>
              </v:shape>
            </v:group>
            <v:group style="position:absolute;left:813;top:9375;width:727;height:2" coordorigin="813,9375" coordsize="727,2">
              <v:shape style="position:absolute;left:813;top:9375;width:727;height:2" coordorigin="813,9375" coordsize="727,0" path="m813,9375l1541,9375e" filled="f" stroked="t" strokeweight=".956869pt" strokecolor="#343434">
                <v:path arrowok="t"/>
              </v:shape>
            </v:group>
            <v:group style="position:absolute;left:1474;top:9375;width:1875;height:2" coordorigin="1474,9375" coordsize="1875,2">
              <v:shape style="position:absolute;left:1474;top:9375;width:1875;height:2" coordorigin="1474,9375" coordsize="1875,0" path="m1474,9375l3349,9375e" filled="f" stroked="t" strokeweight=".956869pt" strokecolor="#4B4B4B">
                <v:path arrowok="t"/>
              </v:shape>
            </v:group>
            <v:group style="position:absolute;left:2191;top:9384;width:7865;height:2" coordorigin="2191,9384" coordsize="7865,2">
              <v:shape style="position:absolute;left:2191;top:9384;width:7865;height:2" coordorigin="2191,9384" coordsize="7865,0" path="m2191,9384l10057,9384e" filled="f" stroked="t" strokeweight=".956869pt" strokecolor="#383838">
                <v:path arrowok="t"/>
              </v:shape>
            </v:group>
            <v:group style="position:absolute;left:804;top:9595;width:9253;height:2" coordorigin="804,9595" coordsize="9253,2">
              <v:shape style="position:absolute;left:804;top:9595;width:9253;height:2" coordorigin="804,9595" coordsize="9253,0" path="m804,9595l10057,9595e" filled="f" stroked="t" strokeweight=".956869pt" strokecolor="#3F3F44">
                <v:path arrowok="t"/>
              </v:shape>
            </v:group>
            <v:group style="position:absolute;left:804;top:9811;width:9253;height:2" coordorigin="804,9811" coordsize="9253,2">
              <v:shape style="position:absolute;left:804;top:9811;width:9253;height:2" coordorigin="804,9811" coordsize="9253,0" path="m804,9811l10057,9811e" filled="f" stroked="t" strokeweight=".956869pt" strokecolor="#444444">
                <v:path arrowok="t"/>
              </v:shape>
            </v:group>
            <v:group style="position:absolute;left:10042;top:9547;width:2;height:297" coordorigin="10042,9547" coordsize="2,297">
              <v:shape style="position:absolute;left:10042;top:9547;width:2;height:297" coordorigin="10042,9547" coordsize="0,297" path="m10042,9844l10042,9547e" filled="f" stroked="t" strokeweight="1.435304pt" strokecolor="#38383B">
                <v:path arrowok="t"/>
              </v:shape>
            </v:group>
            <v:group style="position:absolute;left:804;top:10204;width:9253;height:2" coordorigin="804,10204" coordsize="9253,2">
              <v:shape style="position:absolute;left:804;top:10204;width:9253;height:2" coordorigin="804,10204" coordsize="9253,0" path="m804,10204l10057,10204e" filled="f" stroked="t" strokeweight=".956869pt" strokecolor="#3B3B3F">
                <v:path arrowok="t"/>
              </v:shape>
            </v:group>
            <v:group style="position:absolute;left:823;top:9758;width:2;height:470" coordorigin="823,9758" coordsize="2,470">
              <v:shape style="position:absolute;left:823;top:9758;width:2;height:470" coordorigin="823,9758" coordsize="0,470" path="m823,10228l823,9758e" filled="f" stroked="t" strokeweight="1.913738pt" strokecolor="#1F1F1F">
                <v:path arrowok="t"/>
              </v:shape>
            </v:group>
            <v:group style="position:absolute;left:8047;top:9969;width:2;height:1323" coordorigin="8047,9969" coordsize="2,1323">
              <v:shape style="position:absolute;left:8047;top:9969;width:2;height:1323" coordorigin="8047,9969" coordsize="0,1323" path="m8047,11292l8047,9969e" filled="f" stroked="t" strokeweight=".956869pt" strokecolor="#343438">
                <v:path arrowok="t"/>
              </v:shape>
            </v:group>
            <v:group style="position:absolute;left:794;top:10415;width:5311;height:2" coordorigin="794,10415" coordsize="5311,2">
              <v:shape style="position:absolute;left:794;top:10415;width:5311;height:2" coordorigin="794,10415" coordsize="5311,0" path="m794,10415l6105,10415e" filled="f" stroked="t" strokeweight=".956869pt" strokecolor="#444444">
                <v:path arrowok="t"/>
              </v:shape>
            </v:group>
            <v:group style="position:absolute;left:5990;top:10424;width:2239;height:2" coordorigin="5990,10424" coordsize="2239,2">
              <v:shape style="position:absolute;left:5990;top:10424;width:2239;height:2" coordorigin="5990,10424" coordsize="2239,0" path="m5990,10424l8229,10424e" filled="f" stroked="t" strokeweight="1.435304pt" strokecolor="#5B5B5B">
                <v:path arrowok="t"/>
              </v:shape>
            </v:group>
            <v:group style="position:absolute;left:7999;top:10419;width:2057;height:2" coordorigin="7999,10419" coordsize="2057,2">
              <v:shape style="position:absolute;left:7999;top:10419;width:2057;height:2" coordorigin="7999,10419" coordsize="2057,0" path="m7999,10419l10057,10419e" filled="f" stroked="t" strokeweight=".956869pt" strokecolor="#343434">
                <v:path arrowok="t"/>
              </v:shape>
            </v:group>
            <v:group style="position:absolute;left:794;top:10635;width:9262;height:2" coordorigin="794,10635" coordsize="9262,2">
              <v:shape style="position:absolute;left:794;top:10635;width:9262;height:2" coordorigin="794,10635" coordsize="9262,0" path="m794,10635l10057,10635e" filled="f" stroked="t" strokeweight=".956869pt" strokecolor="#383838">
                <v:path arrowok="t"/>
              </v:shape>
            </v:group>
            <v:group style="position:absolute;left:2239;top:6518;width:2;height:6902" coordorigin="2239,6518" coordsize="2,6902">
              <v:shape style="position:absolute;left:2239;top:6518;width:2;height:6902" coordorigin="2239,6518" coordsize="0,6902" path="m2239,13420l2239,6518e" filled="f" stroked="t" strokeweight=".956869pt" strokecolor="#444448">
                <v:path arrowok="t"/>
              </v:shape>
            </v:group>
            <v:group style="position:absolute;left:794;top:10846;width:9262;height:2" coordorigin="794,10846" coordsize="9262,2">
              <v:shape style="position:absolute;left:794;top:10846;width:9262;height:2" coordorigin="794,10846" coordsize="9262,0" path="m794,10846l10057,10846e" filled="f" stroked="t" strokeweight=".956869pt" strokecolor="#343434">
                <v:path arrowok="t"/>
              </v:shape>
            </v:group>
            <v:group style="position:absolute;left:794;top:11057;width:2009;height:2" coordorigin="794,11057" coordsize="2009,2">
              <v:shape style="position:absolute;left:794;top:11057;width:2009;height:2" coordorigin="794,11057" coordsize="2009,0" path="m794,11057l2804,11057e" filled="f" stroked="t" strokeweight=".956869pt" strokecolor="#484848">
                <v:path arrowok="t"/>
              </v:shape>
            </v:group>
            <v:group style="position:absolute;left:2861;top:11066;width:7196;height:2" coordorigin="2861,11066" coordsize="7196,2">
              <v:shape style="position:absolute;left:2861;top:11066;width:7196;height:2" coordorigin="2861,11066" coordsize="7196,0" path="m2861,11066l10057,11066e" filled="f" stroked="t" strokeweight=".956869pt" strokecolor="#484848">
                <v:path arrowok="t"/>
              </v:shape>
            </v:group>
            <v:group style="position:absolute;left:6071;top:4352;width:2;height:9825" coordorigin="6071,4352" coordsize="2,9825">
              <v:shape style="position:absolute;left:6071;top:4352;width:2;height:9825" coordorigin="6071,4352" coordsize="0,9825" path="m6071,14177l6071,4352e" filled="f" stroked="t" strokeweight=".956869pt" strokecolor="#444444">
                <v:path arrowok="t"/>
              </v:shape>
            </v:group>
            <v:group style="position:absolute;left:1502;top:11263;width:2;height:211" coordorigin="1502,11263" coordsize="2,211">
              <v:shape style="position:absolute;left:1502;top:11263;width:2;height:211" coordorigin="1502,11263" coordsize="0,211" path="m1502,11474l1502,11263e" filled="f" stroked="t" strokeweight=".478435pt" strokecolor="#000000">
                <v:path arrowok="t"/>
              </v:shape>
            </v:group>
            <v:group style="position:absolute;left:785;top:11661;width:9272;height:2" coordorigin="785,11661" coordsize="9272,2">
              <v:shape style="position:absolute;left:785;top:11661;width:9272;height:2" coordorigin="785,11661" coordsize="9272,0" path="m785,11661l10057,11661e" filled="f" stroked="t" strokeweight=".956869pt" strokecolor="#343438">
                <v:path arrowok="t"/>
              </v:shape>
            </v:group>
            <v:group style="position:absolute;left:1502;top:11474;width:2;height:2703" coordorigin="1502,11474" coordsize="2,2703">
              <v:shape style="position:absolute;left:1502;top:11474;width:2;height:2703" coordorigin="1502,11474" coordsize="0,2703" path="m1502,14177l1502,11474e" filled="f" stroked="t" strokeweight=".478435pt" strokecolor="#444444">
                <v:path arrowok="t"/>
              </v:shape>
            </v:group>
            <v:group style="position:absolute;left:8042;top:11234;width:2;height:1074" coordorigin="8042,11234" coordsize="2,1074">
              <v:shape style="position:absolute;left:8042;top:11234;width:2;height:1074" coordorigin="8042,11234" coordsize="0,1074" path="m8042,12308l8042,11234e" filled="f" stroked="t" strokeweight=".956869pt" strokecolor="#545454">
                <v:path arrowok="t"/>
              </v:shape>
            </v:group>
            <v:group style="position:absolute;left:785;top:11876;width:9272;height:2" coordorigin="785,11876" coordsize="9272,2">
              <v:shape style="position:absolute;left:785;top:11876;width:9272;height:2" coordorigin="785,11876" coordsize="9272,0" path="m785,11876l10057,11876e" filled="f" stroked="t" strokeweight=".956869pt" strokecolor="#484448">
                <v:path arrowok="t"/>
              </v:shape>
            </v:group>
            <v:group style="position:absolute;left:6019;top:11886;width:2612;height:2" coordorigin="6019,11886" coordsize="2612,2">
              <v:shape style="position:absolute;left:6019;top:11886;width:2612;height:2" coordorigin="6019,11886" coordsize="2612,0" path="m6019,11886l8631,11886e" filled="f" stroked="t" strokeweight=".956869pt" strokecolor="#4F4F4F">
                <v:path arrowok="t"/>
              </v:shape>
            </v:group>
            <v:group style="position:absolute;left:775;top:12265;width:6057;height:2" coordorigin="775,12265" coordsize="6057,2">
              <v:shape style="position:absolute;left:775;top:12265;width:6057;height:2" coordorigin="775,12265" coordsize="6057,0" path="m775,12265l6832,12265e" filled="f" stroked="t" strokeweight=".956869pt" strokecolor="#3B3B3B">
                <v:path arrowok="t"/>
              </v:shape>
            </v:group>
            <v:group style="position:absolute;left:6019;top:12274;width:2057;height:2" coordorigin="6019,12274" coordsize="2057,2">
              <v:shape style="position:absolute;left:6019;top:12274;width:2057;height:2" coordorigin="6019,12274" coordsize="2057,0" path="m6019,12274l8076,12274e" filled="f" stroked="t" strokeweight=".956869pt" strokecolor="#4F4F4F">
                <v:path arrowok="t"/>
              </v:shape>
            </v:group>
            <v:group style="position:absolute;left:7751;top:12269;width:2296;height:2" coordorigin="7751,12269" coordsize="2296,2">
              <v:shape style="position:absolute;left:7751;top:12269;width:2296;height:2" coordorigin="7751,12269" coordsize="2296,0" path="m7751,12269l10047,12269e" filled="f" stroked="t" strokeweight=".956869pt" strokecolor="#383438">
                <v:path arrowok="t"/>
              </v:shape>
            </v:group>
            <v:group style="position:absolute;left:775;top:12485;width:9272;height:2" coordorigin="775,12485" coordsize="9272,2">
              <v:shape style="position:absolute;left:775;top:12485;width:9272;height:2" coordorigin="775,12485" coordsize="9272,0" path="m775,12485l10047,12485e" filled="f" stroked="t" strokeweight=".956869pt" strokecolor="#3F3F3F">
                <v:path arrowok="t"/>
              </v:shape>
            </v:group>
            <v:group style="position:absolute;left:2220;top:11014;width:2;height:2732" coordorigin="2220,11014" coordsize="2,2732">
              <v:shape style="position:absolute;left:2220;top:11014;width:2;height:2732" coordorigin="2220,11014" coordsize="0,2732" path="m2220,13746l2220,11014e" filled="f" stroked="t" strokeweight=".956869pt" strokecolor="#4B4B4B">
                <v:path arrowok="t"/>
              </v:shape>
            </v:group>
            <v:group style="position:absolute;left:6052;top:12221;width:2;height:1083" coordorigin="6052,12221" coordsize="2,1083">
              <v:shape style="position:absolute;left:6052;top:12221;width:2;height:1083" coordorigin="6052,12221" coordsize="0,1083" path="m6052,13305l6052,12221e" filled="f" stroked="t" strokeweight="1.435304pt" strokecolor="#545454">
                <v:path arrowok="t"/>
              </v:shape>
            </v:group>
            <v:group style="position:absolute;left:8038;top:12221;width:2;height:1955" coordorigin="8038,12221" coordsize="2,1955">
              <v:shape style="position:absolute;left:8038;top:12221;width:2;height:1955" coordorigin="8038,12221" coordsize="0,1955" path="m8038,14177l8038,12221e" filled="f" stroked="t" strokeweight=".956869pt" strokecolor="#3B3B3F">
                <v:path arrowok="t"/>
              </v:shape>
            </v:group>
            <v:group style="position:absolute;left:775;top:12701;width:9272;height:2" coordorigin="775,12701" coordsize="9272,2">
              <v:shape style="position:absolute;left:775;top:12701;width:9272;height:2" coordorigin="775,12701" coordsize="9272,0" path="m775,12701l10047,12701e" filled="f" stroked="t" strokeweight=".956869pt" strokecolor="#4B4B4B">
                <v:path arrowok="t"/>
              </v:shape>
            </v:group>
            <v:group style="position:absolute;left:775;top:13266;width:765;height:2" coordorigin="775,13266" coordsize="765,2">
              <v:shape style="position:absolute;left:775;top:13266;width:765;height:2" coordorigin="775,13266" coordsize="765,0" path="m775,13266l1541,13266e" filled="f" stroked="t" strokeweight=".956869pt" strokecolor="#343438">
                <v:path arrowok="t"/>
              </v:shape>
            </v:group>
            <v:group style="position:absolute;left:1474;top:13266;width:1684;height:2" coordorigin="1474,13266" coordsize="1684,2">
              <v:shape style="position:absolute;left:1474;top:13266;width:1684;height:2" coordorigin="1474,13266" coordsize="1684,0" path="m1474,13266l3158,13266e" filled="f" stroked="t" strokeweight=".956869pt" strokecolor="#48484B">
                <v:path arrowok="t"/>
              </v:shape>
            </v:group>
            <v:group style="position:absolute;left:2191;top:13276;width:7856;height:2" coordorigin="2191,13276" coordsize="7856,2">
              <v:shape style="position:absolute;left:2191;top:13276;width:7856;height:2" coordorigin="2191,13276" coordsize="7856,0" path="m2191,13276l10047,13276e" filled="f" stroked="t" strokeweight=".956869pt" strokecolor="#2F2F2F">
                <v:path arrowok="t"/>
              </v:shape>
            </v:group>
            <v:group style="position:absolute;left:775;top:13487;width:765;height:2" coordorigin="775,13487" coordsize="765,2">
              <v:shape style="position:absolute;left:775;top:13487;width:765;height:2" coordorigin="775,13487" coordsize="765,0" path="m775,13487l1541,13487e" filled="f" stroked="t" strokeweight=".956869pt" strokecolor="#3F3F44">
                <v:path arrowok="t"/>
              </v:shape>
            </v:group>
            <v:group style="position:absolute;left:1474;top:13487;width:8574;height:2" coordorigin="1474,13487" coordsize="8574,2">
              <v:shape style="position:absolute;left:1474;top:13487;width:8574;height:2" coordorigin="1474,13487" coordsize="8574,0" path="m1474,13487l10047,13487e" filled="f" stroked="t" strokeweight=".956869pt" strokecolor="#484848">
                <v:path arrowok="t"/>
              </v:shape>
            </v:group>
            <v:group style="position:absolute;left:6047;top:13228;width:2;height:949" coordorigin="6047,13228" coordsize="2,949">
              <v:shape style="position:absolute;left:6047;top:13228;width:2;height:949" coordorigin="6047,13228" coordsize="0,949" path="m6047,14177l6047,13228e" filled="f" stroked="t" strokeweight=".956869pt" strokecolor="#38383B">
                <v:path arrowok="t"/>
              </v:shape>
            </v:group>
            <v:group style="position:absolute;left:775;top:13698;width:765;height:2" coordorigin="775,13698" coordsize="765,2">
              <v:shape style="position:absolute;left:775;top:13698;width:765;height:2" coordorigin="775,13698" coordsize="765,0" path="m775,13698l1541,13698e" filled="f" stroked="t" strokeweight=".956869pt" strokecolor="#2F2F34">
                <v:path arrowok="t"/>
              </v:shape>
            </v:group>
            <v:group style="position:absolute;left:804;top:9796;width:2;height:4371" coordorigin="804,9796" coordsize="2,4371">
              <v:shape style="position:absolute;left:804;top:9796;width:2;height:4371" coordorigin="804,9796" coordsize="0,4371" path="m804,14167l804,9796e" filled="f" stroked="t" strokeweight="1.913738pt" strokecolor="#2B2B2B">
                <v:path arrowok="t"/>
              </v:shape>
            </v:group>
            <v:group style="position:absolute;left:1474;top:13698;width:1608;height:2" coordorigin="1474,13698" coordsize="1608,2">
              <v:shape style="position:absolute;left:1474;top:13698;width:1608;height:2" coordorigin="1474,13698" coordsize="1608,0" path="m1474,13698l3081,13698e" filled="f" stroked="t" strokeweight=".956869pt" strokecolor="#4B4B4B">
                <v:path arrowok="t"/>
              </v:shape>
            </v:group>
            <v:group style="position:absolute;left:2191;top:13707;width:7856;height:2" coordorigin="2191,13707" coordsize="7856,2">
              <v:shape style="position:absolute;left:2191;top:13707;width:7856;height:2" coordorigin="2191,13707" coordsize="7856,0" path="m2191,13707l10047,13707e" filled="f" stroked="t" strokeweight=".956869pt" strokecolor="#2F2F34">
                <v:path arrowok="t"/>
              </v:shape>
            </v:group>
            <v:group style="position:absolute;left:765;top:14163;width:9291;height:2" coordorigin="765,14163" coordsize="9291,2">
              <v:shape style="position:absolute;left:765;top:14163;width:9291;height:2" coordorigin="765,14163" coordsize="9291,0" path="m765,14163l10057,14163e" filled="f" stroked="t" strokeweight=".956869pt" strokecolor="#3F3F3F">
                <v:path arrowok="t"/>
              </v:shape>
            </v:group>
            <v:group style="position:absolute;left:2206;top:13659;width:2;height:508" coordorigin="2206,13659" coordsize="2,508">
              <v:shape style="position:absolute;left:2206;top:13659;width:2;height:508" coordorigin="2206,13659" coordsize="0,508" path="m2206,14167l2206,13659e" filled="f" stroked="t" strokeweight=".478435pt" strokecolor="#2F2F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33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-11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-106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0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2" w:after="0" w:line="240" w:lineRule="auto"/>
        <w:ind w:left="241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5"/>
        </w:rPr>
        <w:t>1191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5"/>
        </w:rPr>
        <w:t>244200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81"/>
          <w:w w:val="7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</w:rPr>
        <w:t>06aae3e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95"/>
        </w:rPr>
        <w:t>ocuoa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5"/>
        </w:rPr>
        <w:t>cow1janue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82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82"/>
        </w:rPr>
        <w:t>10h11113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3"/>
          <w:w w:val="8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6yue-ra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2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A1A1A"/>
          <w:spacing w:val="0"/>
          <w:w w:val="8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A1A1A"/>
          <w:spacing w:val="-14"/>
          <w:w w:val="8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0"/>
        </w:rPr>
        <w:t>92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-76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0"/>
        </w:rPr>
        <w:t>245000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41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9"/>
        </w:rPr>
        <w:t>06ABE3E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OCT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6"/>
          <w:w w:val="100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PACX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9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J(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9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9"/>
        </w:rPr>
        <w:t>oall93Jl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8"/>
          <w:w w:val="10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9"/>
        </w:rPr>
        <w:t>1197)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49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106232pt;margin-top:4.812996pt;width:56.045829pt;height:9.5pt;mso-position-horizontal-relative:page;mso-position-vertical-relative:paragraph;z-index:-21733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58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74"/>
                      <w:position w:val="1"/>
                    </w:rPr>
                    <w:t>1193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78"/>
                      <w:position w:val="1"/>
                    </w:rPr>
                    <w:t>24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3"/>
                      <w:w w:val="78"/>
                      <w:position w:val="1"/>
                    </w:rPr>
                    <w:t>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12"/>
                      <w:w w:val="40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88"/>
                      <w:position w:val="1"/>
                    </w:rPr>
                    <w:t>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</w:rPr>
        <w:t>06ase3e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4"/>
          <w:w w:val="7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0"/>
        </w:rPr>
        <w:t>OCHOB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3"/>
          <w:w w:val="7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1"/>
        </w:rPr>
        <w:t>Jl0T3UIIja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4"/>
          <w:w w:val="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6"/>
          <w:w w:val="65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3"/>
          <w:w w:val="87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6"/>
          <w:w w:val="17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6"/>
        </w:rPr>
        <w:t>ija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7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6"/>
        </w:rPr>
        <w:t>liiHIIM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auto"/>
        <w:ind w:left="149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oprattloauuja.-.a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13" w:right="-20"/>
        <w:jc w:val="left"/>
        <w:tabs>
          <w:tab w:pos="8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w w:val="79"/>
        </w:rPr>
        <w:t>11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55"/>
          <w:w w:val="79"/>
        </w:rPr>
        <w:t>9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2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8"/>
        </w:rPr>
        <w:t>245200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57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06aae3e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5"/>
        </w:rPr>
        <w:t>33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0"/>
        </w:rPr>
        <w:t>OCTane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1"/>
          <w:w w:val="100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eJe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91"/>
        </w:rPr>
        <w:t>o6aae3He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2"/>
        </w:rPr>
        <w:t>TaKce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59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19"/>
          <w:w w:val="5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2"/>
        </w:rPr>
        <w:t>KaJHe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13" w:right="-20"/>
        <w:jc w:val="left"/>
        <w:tabs>
          <w:tab w:pos="8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A1A1A"/>
          <w:spacing w:val="0"/>
          <w:w w:val="76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A1A1A"/>
          <w:spacing w:val="2"/>
          <w:w w:val="76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76"/>
        </w:rPr>
        <w:t>95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6"/>
        </w:rPr>
        <w:t>245300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73"/>
          <w:w w:val="7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06aseJe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ocuos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2"/>
        </w:rPr>
        <w:t>Ka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5"/>
          <w:w w:val="83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908E90"/>
          <w:spacing w:val="-17"/>
          <w:w w:val="11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1"/>
        </w:rPr>
        <w:t>HII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59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20"/>
          <w:w w:val="5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nenana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9"/>
        </w:rPr>
        <w:t>pewelbi!Ma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cyJlosa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3" w:after="0" w:line="253" w:lineRule="auto"/>
        <w:ind w:left="1456" w:right="4647" w:firstLine="29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627796pt;margin-top:4.983688pt;width:55.860507pt;height:9.5pt;mso-position-horizontal-relative:page;mso-position-vertical-relative:paragraph;z-index:-21732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58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4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5"/>
                      <w:w w:val="74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74"/>
                      <w:position w:val="1"/>
                    </w:rPr>
                    <w:t>96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-80"/>
                      <w:w w:val="74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78"/>
                      <w:position w:val="1"/>
                    </w:rPr>
                    <w:t>245400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06aaeJe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ocuos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7"/>
        </w:rPr>
        <w:t>HaKttane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3"/>
          <w:w w:val="87"/>
        </w:rPr>
        <w:t> </w:t>
      </w:r>
      <w:r>
        <w:rPr>
          <w:rFonts w:ascii="Arial" w:hAnsi="Arial" w:cs="Arial" w:eastAsia="Arial"/>
          <w:sz w:val="10"/>
          <w:szCs w:val="10"/>
          <w:color w:val="5B5B5D"/>
          <w:spacing w:val="0"/>
          <w:w w:val="112"/>
        </w:rPr>
        <w:t>WTeTe</w:t>
      </w:r>
      <w:r>
        <w:rPr>
          <w:rFonts w:ascii="Arial" w:hAnsi="Arial" w:cs="Arial" w:eastAsia="Arial"/>
          <w:sz w:val="10"/>
          <w:szCs w:val="10"/>
          <w:color w:val="5B5B5D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95"/>
        </w:rPr>
        <w:t>33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91"/>
        </w:rPr>
        <w:t>noape.n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5"/>
          <w:w w:val="9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67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10"/>
        </w:rPr>
        <w:t>wrere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89"/>
        </w:rPr>
        <w:t>lycneJl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3"/>
        </w:rPr>
        <w:t>eneMeHTapHit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3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6"/>
          <w:w w:val="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uenoro.na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66" w:lineRule="auto"/>
        <w:ind w:left="1476" w:right="4541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149361pt;margin-top:5.762996pt;width:55.996942pt;height:9.5pt;mso-position-horizontal-relative:page;mso-position-vertical-relative:paragraph;z-index:-2173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58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77"/>
                      <w:position w:val="1"/>
                    </w:rPr>
                    <w:t>1197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77"/>
                      <w:position w:val="1"/>
                    </w:rPr>
                    <w:t>245500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06aae3e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2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0"/>
          <w:w w:val="7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2"/>
        </w:rPr>
        <w:t>OCHOB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2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4"/>
          <w:w w:val="7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2"/>
        </w:rPr>
        <w:t>HaKH3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2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2"/>
        </w:rPr>
        <w:t>le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25"/>
          <w:w w:val="7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2"/>
        </w:rPr>
        <w:t>WTeTe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13"/>
          <w:w w:val="7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B"/>
          <w:spacing w:val="0"/>
          <w:w w:val="100"/>
        </w:rPr>
        <w:t>Hnll</w:t>
      </w:r>
      <w:r>
        <w:rPr>
          <w:rFonts w:ascii="Times New Roman" w:hAnsi="Times New Roman" w:cs="Times New Roman" w:eastAsia="Times New Roman"/>
          <w:sz w:val="11"/>
          <w:szCs w:val="11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78"/>
        </w:rPr>
        <w:t>nOBp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3"/>
          <w:w w:val="7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8"/>
        </w:rPr>
        <w:t>Jla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0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8"/>
        </w:rPr>
        <w:t>H3HeTIUC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OJ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6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</w:rPr>
        <w:t>CTpatte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0"/>
        </w:rPr>
        <w:t>JlPlKBBHII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0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7"/>
          <w:w w:val="7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Opratta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2" w:after="0" w:line="182" w:lineRule="exact"/>
        <w:ind w:left="1466" w:right="6000" w:firstLine="1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192493pt;margin-top:7.691043pt;width:56.47537pt;height:9.5pt;mso-position-horizontal-relative:page;mso-position-vertical-relative:paragraph;z-index:-21730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8"/>
                      <w:position w:val="1"/>
                    </w:rPr>
                    <w:t>1198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84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78"/>
                      <w:position w:val="1"/>
                    </w:rPr>
                    <w:t>250000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0J&gt;ABE3E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H3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3"/>
        </w:rPr>
        <w:t>DOCJlOBAihA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2"/>
        </w:rPr>
        <w:t>(1199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B5B5D"/>
          <w:spacing w:val="9"/>
          <w:w w:val="11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12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2"/>
          <w:w w:val="104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"/>
          <w:w w:val="135"/>
        </w:rPr>
        <w:t>3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13"/>
        </w:rPr>
        <w:t>+</w:t>
      </w:r>
      <w:r>
        <w:rPr>
          <w:rFonts w:ascii="Arial" w:hAnsi="Arial" w:cs="Arial" w:eastAsia="Arial"/>
          <w:sz w:val="16"/>
          <w:szCs w:val="16"/>
          <w:color w:val="6E6E6E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3"/>
          <w:w w:val="100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06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10"/>
          <w:w w:val="10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6"/>
        </w:rPr>
        <w:t>1208)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1456" w:right="4581" w:firstLine="1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714058pt;margin-top:4.812996pt;width:56.475374pt;height:9.5pt;mso-position-horizontal-relative:page;mso-position-vertical-relative:paragraph;z-index:-2172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tabs>
                      <w:tab w:pos="6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A1A1A"/>
                      <w:spacing w:val="0"/>
                      <w:w w:val="79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A1A1A"/>
                      <w:spacing w:val="-13"/>
                      <w:w w:val="79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79"/>
                      <w:position w:val="1"/>
                    </w:rPr>
                    <w:t>99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-78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9494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9"/>
                      <w:position w:val="1"/>
                    </w:rPr>
                    <w:t>251000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6"/>
        </w:rPr>
        <w:t>DPD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2"/>
          <w:w w:val="96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6"/>
        </w:rPr>
        <w:t>.Jl&gt;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6"/>
        </w:rPr>
        <w:t>HD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4"/>
        </w:rPr>
        <w:t>ABAHCIJ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6"/>
          <w:w w:val="104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4"/>
        </w:rPr>
        <w:t>J(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4"/>
        </w:rPr>
        <w:t>ED03HT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9"/>
          <w:w w:val="10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2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KAYI.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\DJE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4"/>
        </w:rPr>
        <w:t>(OA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"/>
          <w:w w:val="7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1200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</w:rPr>
        <w:t>AO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3"/>
        </w:rPr>
        <w:t>1202)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9" w:after="0" w:line="240" w:lineRule="auto"/>
        <w:ind w:left="174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8"/>
        </w:rPr>
        <w:t>1200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8"/>
        </w:rPr>
        <w:t>251100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67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74"/>
          <w:position w:val="1"/>
        </w:rPr>
        <w:t>np11MJDCHI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75"/>
          <w:position w:val="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  <w:position w:val="1"/>
        </w:rPr>
        <w:t>aBBHCII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2" w:after="0" w:line="240" w:lineRule="auto"/>
        <w:ind w:left="16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80"/>
        </w:rPr>
        <w:t>1201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80"/>
        </w:rPr>
        <w:t>251200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41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80"/>
        </w:rPr>
        <w:t>npi!Mil&gt;tHI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8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15"/>
          <w:w w:val="8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80"/>
        </w:rPr>
        <w:t>AenOJifTI!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2" w:after="0" w:line="240" w:lineRule="auto"/>
        <w:ind w:left="15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9"/>
        </w:rPr>
        <w:t>1202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9"/>
        </w:rPr>
        <w:t>251300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59"/>
          <w:w w:val="7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  <w:position w:val="1"/>
        </w:rPr>
        <w:t>npm.tn.eue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5"/>
          <w:position w:val="1"/>
        </w:rPr>
        <w:t>KB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6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5"/>
          <w:position w:val="1"/>
        </w:rPr>
        <w:t>'UI!je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14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8"/>
        </w:rPr>
        <w:t>1203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9"/>
        </w:rPr>
        <w:t>2520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43"/>
          <w:w w:val="79"/>
        </w:rPr>
        <w:t>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7"/>
        </w:rPr>
        <w:t>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11"/>
        </w:rPr>
        <w:t>06ABE3E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6"/>
        </w:rPr>
        <w:t>IIPEJ\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6"/>
        </w:rPr>
        <w:t>1A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13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0"/>
          <w:w w:val="113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1"/>
        </w:rPr>
        <w:t>OEAB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5"/>
          <w:w w:val="10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-3"/>
          <w:w w:val="84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3"/>
          <w:w w:val="106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31"/>
        </w:rPr>
        <w:t>lfi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0"/>
          <w:w w:val="13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1"/>
        </w:rPr>
        <w:t>l\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2"/>
        </w:rPr>
        <w:t>1A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99"/>
        </w:rPr>
        <w:t>(1204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4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5B5B5D"/>
          <w:spacing w:val="10"/>
          <w:w w:val="10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6"/>
        </w:rPr>
        <w:t>1205)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1" w:lineRule="exact"/>
        <w:ind w:left="15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7"/>
          <w:position w:val="1"/>
        </w:rPr>
        <w:t>1204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7"/>
          <w:position w:val="1"/>
        </w:rPr>
        <w:t>252100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65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0"/>
          <w:position w:val="1"/>
        </w:rPr>
        <w:t>]lo68B1b3'11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1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76"/>
          <w:position w:val="1"/>
        </w:rPr>
        <w:t>3eMJbH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5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6"/>
        </w:rPr>
        <w:t>1205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6"/>
        </w:rPr>
        <w:t>252200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73"/>
          <w:w w:val="7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0"/>
        </w:rPr>
        <w:t>Jlo6a&amp;Jb8'11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2"/>
        </w:rPr>
        <w:t>IUIOCTpBHCTBy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0" w:after="0" w:line="240" w:lineRule="auto"/>
        <w:ind w:left="14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7"/>
        </w:rPr>
        <w:t>1206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41"/>
          <w:w w:val="11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7"/>
          <w:w w:val="117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7"/>
        </w:rPr>
        <w:t>53000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7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37"/>
          <w:w w:val="11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OEAB£3E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ID)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l,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lffiiCOBE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51"/>
        </w:rPr>
        <w:t>ll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6"/>
        </w:rPr>
        <w:t>O&amp;BE3HDD.E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4"/>
          <w:w w:val="142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5"/>
          <w:w w:val="14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207)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7" w:after="0" w:line="213" w:lineRule="exact"/>
        <w:ind w:left="15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77"/>
          <w:position w:val="1"/>
        </w:rPr>
        <w:t>1207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7"/>
          <w:position w:val="1"/>
        </w:rPr>
        <w:t>253100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74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1"/>
        </w:rPr>
        <w:t>06aae3e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78"/>
          <w:position w:val="1"/>
        </w:rPr>
        <w:t>33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20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5"/>
          <w:w w:val="78"/>
          <w:position w:val="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78"/>
          <w:position w:val="1"/>
        </w:rPr>
        <w:t>3AaTe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3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6"/>
          <w:position w:val="1"/>
        </w:rPr>
        <w:t>'ICKOBe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9"/>
          <w:position w:val="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3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9"/>
          <w:position w:val="1"/>
        </w:rPr>
        <w:t>06Be3HHI.Ie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left="14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8"/>
          <w:position w:val="1"/>
        </w:rPr>
        <w:t>1208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84"/>
          <w:w w:val="78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8"/>
          <w:position w:val="2"/>
        </w:rPr>
        <w:t>254000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6"/>
          <w:w w:val="78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1"/>
        </w:rPr>
        <w:t>CTAJIE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94"/>
          <w:position w:val="1"/>
        </w:rPr>
        <w:t>OJ&gt;ABE3E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7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  <w:position w:val="1"/>
        </w:rPr>
        <w:t>(1209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1"/>
          <w:position w:val="1"/>
        </w:rPr>
        <w:t>Jl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2"/>
          <w:position w:val="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3"/>
          <w:position w:val="1"/>
        </w:rPr>
        <w:t>1211)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15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77"/>
          <w:position w:val="2"/>
        </w:rPr>
        <w:t>1209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7"/>
          <w:position w:val="2"/>
        </w:rPr>
        <w:t>254100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65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2"/>
        </w:rPr>
        <w:t>06ase3e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69"/>
          <w:position w:val="2"/>
        </w:rPr>
        <w:t>113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6"/>
          <w:position w:val="2"/>
        </w:rPr>
        <w:t>0JlHOC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  <w:position w:val="2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2"/>
        </w:rPr>
        <w:t>6yueta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5"/>
          <w:position w:val="2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1"/>
          <w:w w:val="7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1"/>
          <w:position w:val="2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"/>
          <w:w w:val="101"/>
          <w:position w:val="2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70"/>
          <w:position w:val="2"/>
        </w:rPr>
        <w:t>UeTCKH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71"/>
          <w:position w:val="2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3"/>
          <w:position w:val="2"/>
        </w:rPr>
        <w:t>KOpHCHIIK3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155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6"/>
          <w:position w:val="2"/>
        </w:rPr>
        <w:t>1210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86"/>
          <w:position w:val="2"/>
        </w:rPr>
        <w:t>254200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3"/>
          <w:w w:val="8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  <w:position w:val="2"/>
        </w:rPr>
        <w:t>OcTane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"/>
          <w:w w:val="8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  <w:position w:val="2"/>
        </w:rPr>
        <w:t>o6aae3e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"/>
          <w:w w:val="8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2"/>
        </w:rPr>
        <w:t>6yue-ra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15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5"/>
          <w:position w:val="2"/>
        </w:rPr>
        <w:t>1211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5"/>
          <w:position w:val="2"/>
        </w:rPr>
        <w:t>254900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1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  <w:position w:val="2"/>
        </w:rPr>
        <w:t>OcTane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7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2"/>
        </w:rPr>
        <w:t>o6aaeJe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6"/>
          <w:position w:val="2"/>
        </w:rPr>
        <w:t>HJ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8"/>
          <w:w w:val="7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  <w:position w:val="2"/>
        </w:rPr>
        <w:t>nocnosau.a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255" w:lineRule="auto"/>
        <w:ind w:left="1418" w:right="4521" w:firstLine="-1282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321884pt;margin-top:16.514015pt;width:57.343455pt;height:9.5pt;mso-position-horizontal-relative:page;mso-position-vertical-relative:paragraph;z-index:-2172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27"/>
                      <w:w w:val="94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A1A1A"/>
                      <w:spacing w:val="0"/>
                      <w:w w:val="94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A1A1A"/>
                      <w:spacing w:val="-23"/>
                      <w:w w:val="94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94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41"/>
                      <w:w w:val="100"/>
                      <w:position w:val="1"/>
                    </w:rPr>
                    <w:t>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A1A1A"/>
                      <w:spacing w:val="-33"/>
                      <w:w w:val="100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33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A1A1A"/>
                      <w:spacing w:val="-33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1A1A1A"/>
          <w:spacing w:val="-27"/>
          <w:w w:val="10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34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A1A1A"/>
          <w:spacing w:val="0"/>
          <w:w w:val="100"/>
        </w:rPr>
        <w:t>12</w:t>
      </w:r>
      <w:r>
        <w:rPr>
          <w:rFonts w:ascii="Courier New" w:hAnsi="Courier New" w:cs="Courier New" w:eastAsia="Courier New"/>
          <w:sz w:val="19"/>
          <w:szCs w:val="19"/>
          <w:color w:val="1A1A1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A1A1A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8"/>
        </w:rPr>
        <w:t>290000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6"/>
          <w:w w:val="7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IIACUBB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6"/>
        </w:rPr>
        <w:t>BPEM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8"/>
          <w:w w:val="10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8"/>
          <w:w w:val="106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6"/>
        </w:rPr>
        <w:t>CK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6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4"/>
          <w:w w:val="10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9"/>
          <w:w w:val="112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9"/>
          <w:w w:val="11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12"/>
        </w:rPr>
        <w:t>3r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9"/>
          <w:w w:val="112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6"/>
          <w:w w:val="11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12"/>
        </w:rPr>
        <w:t>HH'IEi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4"/>
          <w:w w:val="112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2"/>
        </w:rPr>
        <w:t>(1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6"/>
          <w:w w:val="10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7"/>
          <w:w w:val="14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0"/>
        </w:rPr>
        <w:t>3)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IIACIIBB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BPEM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7"/>
          <w:w w:val="10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7"/>
          <w:w w:val="104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CK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2"/>
          <w:w w:val="10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8"/>
          <w:w w:val="126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8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31"/>
        </w:rPr>
        <w:t>3r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9"/>
          <w:w w:val="131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4"/>
        </w:rPr>
        <w:t>ABif1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7"/>
          <w:w w:val="105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8"/>
          <w:w w:val="12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96"/>
        </w:rPr>
        <w:t>H.A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OJll21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73"/>
        </w:rPr>
        <w:t>AO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3"/>
        </w:rPr>
        <w:t>1217)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40" w:lineRule="auto"/>
        <w:ind w:left="136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5"/>
        </w:rPr>
        <w:t>1214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85"/>
        </w:rPr>
        <w:t>2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-21"/>
          <w:w w:val="85"/>
        </w:rPr>
        <w:t>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5"/>
        </w:rPr>
        <w:t>1100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29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</w:rPr>
        <w:t>PaJrpattii'ICH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85"/>
        </w:rPr>
        <w:t>npm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8"/>
          <w:w w:val="85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</w:rPr>
        <w:t>o)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9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npHMau.a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0" w:lineRule="exact"/>
        <w:ind w:left="136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77"/>
          <w:position w:val="1"/>
        </w:rPr>
        <w:t>1215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7"/>
          <w:position w:val="1"/>
        </w:rPr>
        <w:t>291200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74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3"/>
          <w:position w:val="1"/>
        </w:rPr>
        <w:t>PaJrpattH'ICIIIIIlllahenll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3"/>
          <w:position w:val="1"/>
        </w:rPr>
        <w:t>pacxOA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4"/>
          <w:position w:val="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69"/>
          <w:position w:val="1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1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69"/>
          <w:position w:val="1"/>
        </w:rPr>
        <w:t>H3JlaJ.UI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26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1"/>
        </w:rPr>
        <w:t>1216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81"/>
        </w:rPr>
        <w:t>291300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42"/>
          <w:w w:val="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1"/>
        </w:rPr>
        <w:t>06p3'fYH3T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7"/>
          <w:w w:val="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1"/>
        </w:rPr>
        <w:t>HCH3111laJieH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5"/>
          <w:w w:val="7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7"/>
        </w:rPr>
        <w:t>Opi!XOJlll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18"/>
          <w:w w:val="7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4"/>
          <w:w w:val="7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npliMatt.a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1" w:lineRule="exact"/>
        <w:ind w:left="126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0"/>
          <w:position w:val="1"/>
        </w:rPr>
        <w:t>1217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0"/>
          <w:position w:val="1"/>
        </w:rPr>
        <w:t>291900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51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0"/>
          <w:position w:val="1"/>
        </w:rPr>
        <w:t>OCTaJJa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8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1"/>
        </w:rPr>
        <w:t>nacuaua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0"/>
          <w:position w:val="1"/>
        </w:rPr>
        <w:t>apeMencKa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3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  <w:position w:val="1"/>
        </w:rPr>
        <w:t>paJrpaHJNeu.a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140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83838"/>
          <w:w w:val="108"/>
        </w:rPr>
        <w:t>KAIIB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6"/>
          <w:w w:val="108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4"/>
        </w:rPr>
        <w:t>AJ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21"/>
          <w:w w:val="104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1"/>
          <w:w w:val="218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9"/>
        </w:rPr>
        <w:t>YTBPniiBAH.E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PE3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1"/>
          <w:w w:val="105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383838"/>
          <w:spacing w:val="0"/>
          <w:w w:val="113"/>
        </w:rPr>
        <w:t>.li</w:t>
      </w:r>
      <w:r>
        <w:rPr>
          <w:rFonts w:ascii="Times New Roman" w:hAnsi="Times New Roman" w:cs="Times New Roman" w:eastAsia="Times New Roman"/>
          <w:sz w:val="14"/>
          <w:szCs w:val="14"/>
          <w:color w:val="383838"/>
          <w:spacing w:val="-6"/>
          <w:w w:val="11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7"/>
          <w:w w:val="102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5" w:lineRule="exact"/>
        <w:ind w:left="117" w:right="-20"/>
        <w:jc w:val="left"/>
        <w:tabs>
          <w:tab w:pos="700" w:val="left"/>
          <w:tab w:pos="6760" w:val="left"/>
          <w:tab w:pos="87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1"/>
        </w:rPr>
        <w:t>1218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87"/>
          <w:w w:val="8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1"/>
        </w:rPr>
        <w:t>300000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DOCJlOBAH.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34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383838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BAH]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BJIABCB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EBIJJ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EBlJ,BJA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-3"/>
          <w:w w:val="101"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9"/>
          <w:w w:val="146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0"/>
          <w:w w:val="108"/>
          <w:position w:val="-1"/>
        </w:rPr>
        <w:t>805</w:t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0"/>
          <w:w w:val="107"/>
          <w:position w:val="0"/>
        </w:rPr>
        <w:t>1,699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140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(1219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D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5B5B5D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1229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13"/>
        </w:rPr>
        <w:t>-1230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D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5B5B5D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9"/>
        </w:rPr>
        <w:t>123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8"/>
          <w:w w:val="10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9"/>
        </w:rPr>
        <w:t>-1232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5B5B5D"/>
          <w:spacing w:val="1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1233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1"/>
        </w:rPr>
        <w:t>-1234)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40" w:lineRule="auto"/>
        <w:ind w:left="117" w:right="-20"/>
        <w:jc w:val="left"/>
        <w:tabs>
          <w:tab w:pos="700" w:val="left"/>
          <w:tab w:pos="6760" w:val="left"/>
          <w:tab w:pos="87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8"/>
          <w:position w:val="2"/>
        </w:rPr>
        <w:t>1219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78"/>
          <w:position w:val="1"/>
        </w:rPr>
        <w:t>310000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67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2"/>
        </w:rPr>
        <w:t>KAIDITAJ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2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  <w:position w:val="2"/>
        </w:rPr>
        <w:t>(1220)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3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-3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3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100"/>
          <w:position w:val="0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-8"/>
          <w:w w:val="109"/>
          <w:position w:val="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5B5B5D"/>
          <w:spacing w:val="0"/>
          <w:w w:val="109"/>
          <w:position w:val="1"/>
        </w:rPr>
        <w:t>,329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140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843449pt;margin-top:5.013011pt;width:452.736985pt;height:9.5pt;mso-position-horizontal-relative:page;mso-position-vertical-relative:paragraph;z-index:-2172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tabs>
                      <w:tab w:pos="580" w:val="left"/>
                      <w:tab w:pos="6640" w:val="left"/>
                      <w:tab w:pos="8620" w:val="left"/>
                    </w:tabs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9"/>
                      <w:position w:val="1"/>
                    </w:rPr>
                    <w:t>1220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9"/>
                      <w:position w:val="1"/>
                    </w:rPr>
                    <w:t>311000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83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49494B"/>
                      <w:spacing w:val="-3"/>
                      <w:w w:val="100"/>
                      <w:position w:val="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6E6E6E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6E6E6E"/>
                      <w:spacing w:val="-10"/>
                      <w:w w:val="100"/>
                      <w:position w:val="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49494B"/>
                      <w:spacing w:val="0"/>
                      <w:w w:val="100"/>
                      <w:position w:val="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49494B"/>
                      <w:spacing w:val="-1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49494B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49494B"/>
                      <w:spacing w:val="0"/>
                      <w:w w:val="107"/>
                      <w:position w:val="0"/>
                    </w:rPr>
                    <w:t>2,329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2"/>
        </w:rPr>
        <w:t>KAIDITAJI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139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4"/>
          <w:w w:val="142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9"/>
        </w:rPr>
        <w:t>122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6"/>
          <w:w w:val="109"/>
        </w:rPr>
        <w:t>1</w:t>
      </w:r>
      <w:r>
        <w:rPr>
          <w:rFonts w:ascii="Arial" w:hAnsi="Arial" w:cs="Arial" w:eastAsia="Arial"/>
          <w:sz w:val="17"/>
          <w:szCs w:val="17"/>
          <w:color w:val="6E6E6E"/>
          <w:spacing w:val="8"/>
          <w:w w:val="118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5"/>
          <w:w w:val="14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2"/>
        </w:rPr>
        <w:t>222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26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1223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D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5B5B5D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20"/>
          <w:w w:val="10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100"/>
        </w:rPr>
        <w:t>224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D"/>
          <w:spacing w:val="8"/>
          <w:w w:val="118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13"/>
        </w:rPr>
        <w:t>1225-1226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D"/>
          <w:spacing w:val="8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</w:rPr>
        <w:t>1227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D"/>
          <w:spacing w:val="8"/>
          <w:w w:val="118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8"/>
        </w:rPr>
        <w:t>122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25"/>
          <w:w w:val="108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42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40" w:lineRule="auto"/>
        <w:ind w:left="117" w:right="-20"/>
        <w:jc w:val="left"/>
        <w:tabs>
          <w:tab w:pos="700" w:val="left"/>
          <w:tab w:pos="6880" w:val="left"/>
          <w:tab w:pos="87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84"/>
          <w:position w:val="2"/>
        </w:rPr>
        <w:t>1221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84"/>
          <w:position w:val="2"/>
        </w:rPr>
        <w:t>311100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19"/>
          <w:w w:val="84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4"/>
          <w:position w:val="2"/>
        </w:rPr>
        <w:t>HecjmuaHcujcKa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4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5"/>
          <w:w w:val="84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  <w:position w:val="2"/>
        </w:rPr>
        <w:t>H.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  <w:position w:val="2"/>
        </w:rPr>
        <w:t>\IOBHHa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"/>
          <w:w w:val="73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  <w:position w:val="2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5"/>
          <w:w w:val="100"/>
          <w:position w:val="2"/>
        </w:rPr>
        <w:t> </w:t>
      </w:r>
      <w:r>
        <w:rPr>
          <w:rFonts w:ascii="Arial" w:hAnsi="Arial" w:cs="Arial" w:eastAsia="Arial"/>
          <w:sz w:val="11"/>
          <w:szCs w:val="11"/>
          <w:color w:val="5B5B5D"/>
          <w:spacing w:val="0"/>
          <w:w w:val="113"/>
          <w:position w:val="2"/>
        </w:rPr>
        <w:t>CTaiUiliM</w:t>
      </w:r>
      <w:r>
        <w:rPr>
          <w:rFonts w:ascii="Arial" w:hAnsi="Arial" w:cs="Arial" w:eastAsia="Arial"/>
          <w:sz w:val="11"/>
          <w:szCs w:val="11"/>
          <w:color w:val="5B5B5D"/>
          <w:spacing w:val="-1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5"/>
          <w:position w:val="2"/>
        </w:rPr>
        <w:t>cpe.!!CTBHMa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8"/>
          <w:szCs w:val="18"/>
          <w:color w:val="5B5B5D"/>
          <w:spacing w:val="0"/>
          <w:w w:val="100"/>
          <w:position w:val="0"/>
        </w:rPr>
        <w:t>713</w:t>
      </w:r>
      <w:r>
        <w:rPr>
          <w:rFonts w:ascii="Times New Roman" w:hAnsi="Times New Roman" w:cs="Times New Roman" w:eastAsia="Times New Roman"/>
          <w:sz w:val="18"/>
          <w:szCs w:val="18"/>
          <w:color w:val="5B5B5D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B5B5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0"/>
          <w:w w:val="105"/>
          <w:position w:val="1"/>
        </w:rPr>
        <w:t>1,278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117" w:right="-20"/>
        <w:jc w:val="left"/>
        <w:tabs>
          <w:tab w:pos="700" w:val="left"/>
          <w:tab w:pos="6880" w:val="left"/>
          <w:tab w:pos="88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79"/>
          <w:position w:val="2"/>
        </w:rPr>
        <w:t>1222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9"/>
          <w:position w:val="2"/>
        </w:rPr>
        <w:t>311200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59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9"/>
          <w:position w:val="2"/>
        </w:rPr>
        <w:t>He$HHaHCHjCKa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9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  <w:position w:val="2"/>
        </w:rPr>
        <w:t>HMOBHBa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"/>
          <w:w w:val="73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  <w:position w:val="2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3"/>
          <w:position w:val="2"/>
        </w:rPr>
        <w:t>JaJIBXa\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3"/>
          <w:position w:val="2"/>
        </w:rPr>
        <w:t>13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30"/>
          <w:w w:val="83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0"/>
          <w:w w:val="100"/>
          <w:position w:val="0"/>
        </w:rPr>
        <w:t>405</w:t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-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9494B"/>
          <w:spacing w:val="0"/>
          <w:w w:val="108"/>
          <w:position w:val="1"/>
        </w:rPr>
        <w:t>364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9" w:after="0" w:line="240" w:lineRule="auto"/>
        <w:ind w:left="139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843449pt;margin-top:9.763012pt;width:56.680945pt;height:9.5pt;mso-position-horizontal-relative:page;mso-position-vertical-relative:paragraph;z-index:-2172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58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79"/>
                      <w:position w:val="1"/>
                    </w:rPr>
                    <w:t>1223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79"/>
                      <w:position w:val="1"/>
                    </w:rPr>
                    <w:t>311300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3"/>
        </w:rPr>
        <w:t>HcnpaaKa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1"/>
        </w:rPr>
        <w:t>Bpe.!lHOCT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7"/>
          <w:w w:val="7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0"/>
        </w:rPr>
        <w:t>COOCTBCHH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1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9"/>
        </w:rPr>
        <w:t>11380p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22"/>
          <w:w w:val="7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9"/>
        </w:rPr>
        <w:t>Be$HH3HCHjCICe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auto"/>
        <w:ind w:left="139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B5B5D"/>
          <w:w w:val="75"/>
        </w:rPr>
        <w:t>HMOBHHe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w w:val="76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6"/>
        </w:rPr>
        <w:t>CTanHH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6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6"/>
          <w:w w:val="7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</w:rPr>
        <w:t>CpeJlCTBmta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5"/>
        </w:rPr>
        <w:t>33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8"/>
        </w:rPr>
        <w:t>Ha6aaKe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69"/>
        </w:rPr>
        <w:t>113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7"/>
          <w:w w:val="6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B5B5D"/>
          <w:spacing w:val="0"/>
          <w:w w:val="100"/>
        </w:rPr>
        <w:t>KpeJlHTa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76"/>
        </w:rPr>
        <w:t>1224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-73"/>
          <w:w w:val="76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949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76"/>
        </w:rPr>
        <w:t>311400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83"/>
          <w:w w:val="7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6"/>
        </w:rPr>
        <w:t>¢lHH3HCHjCK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6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23"/>
          <w:w w:val="7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6"/>
        </w:rPr>
        <w:t>HMOBHH8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107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-16"/>
          <w:w w:val="86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86"/>
        </w:rPr>
        <w:t>225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B5B5D"/>
          <w:spacing w:val="0"/>
          <w:w w:val="86"/>
        </w:rPr>
        <w:t>311500</w:t>
      </w:r>
      <w:r>
        <w:rPr>
          <w:rFonts w:ascii="Courier New" w:hAnsi="Courier New" w:cs="Courier New" w:eastAsia="Courier New"/>
          <w:sz w:val="19"/>
          <w:szCs w:val="19"/>
          <w:color w:val="5B5B5D"/>
          <w:spacing w:val="3"/>
          <w:w w:val="8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  <w:position w:val="1"/>
        </w:rPr>
        <w:t>HJaop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  <w:position w:val="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0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  <w:position w:val="1"/>
        </w:rPr>
        <w:t>H08'1811HX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5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2"/>
          <w:position w:val="1"/>
        </w:rPr>
        <w:t>Cpe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3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2"/>
          <w:position w:val="1"/>
        </w:rPr>
        <w:t>lCTaila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left="139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365017pt;margin-top:6.913012pt;width:56.888228pt;height:9.5pt;mso-position-horizontal-relative:page;mso-position-vertical-relative:paragraph;z-index:-2172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58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w w:val="80"/>
                      <w:position w:val="1"/>
                    </w:rPr>
                    <w:t>12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65"/>
                      <w:w w:val="80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106"/>
                      <w:position w:val="1"/>
                    </w:rPr>
                    <w:t>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3"/>
                      <w:w w:val="87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67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2"/>
                      <w:w w:val="67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B5B5D"/>
                      <w:spacing w:val="0"/>
                      <w:w w:val="84"/>
                      <w:position w:val="1"/>
                    </w:rPr>
                    <w:t>600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97"/>
        </w:rPr>
        <w:t>YrpoweHa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Cpe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lCTBa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5"/>
          <w:w w:val="7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TeK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'IiH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7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15"/>
          <w:w w:val="7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7"/>
        </w:rPr>
        <w:t>npHXO.!la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1"/>
          <w:w w:val="7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2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3"/>
          <w:w w:val="8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2"/>
        </w:rPr>
        <w:t>npliMatt.a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2"/>
        </w:rPr>
        <w:t>OA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auto"/>
        <w:ind w:left="139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9"/>
        </w:rPr>
        <w:t>npO.!!Bje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3"/>
          <w:w w:val="65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80"/>
        </w:rPr>
        <w:t>$11H3UCUjcxe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4"/>
        </w:rPr>
        <w:t>HMOBHHe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5"/>
          <w:w w:val="7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</w:rPr>
        <w:t>TOK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</w:rPr>
        <w:t>)'</w:t>
      </w:r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7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7"/>
        </w:rPr>
        <w:t>je.!Uie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6"/>
          <w:w w:val="7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B"/>
          <w:spacing w:val="0"/>
          <w:w w:val="77"/>
        </w:rPr>
        <w:t>f'OJlHHe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5.800903pt;margin-top:355.065369pt;width:.1pt;height:149.703241pt;mso-position-horizontal-relative:page;mso-position-vertical-relative:page;z-index:-21723" coordorigin="11716,7101" coordsize="2,2994">
            <v:shape style="position:absolute;left:11716;top:7101;width:2;height:2994" coordorigin="11716,7101" coordsize="0,2994" path="m11716,10095l11716,7101e" filled="f" stroked="t" strokeweight="1.439904pt" strokecolor="#DBDFD8">
              <v:path arrowok="t"/>
            </v:shape>
          </v:group>
          <w10:wrap type="none"/>
        </w:pict>
      </w:r>
      <w:r>
        <w:rPr/>
        <w:pict>
          <v:group style="position:absolute;margin-left:584.120972pt;margin-top:589.216614pt;width:.1pt;height:152.102331pt;mso-position-horizontal-relative:page;mso-position-vertical-relative:page;z-index:-21722" coordorigin="11682,11784" coordsize="2,3042">
            <v:shape style="position:absolute;left:11682;top:11784;width:2;height:3042" coordorigin="11682,11784" coordsize="0,3042" path="m11682,14826l11682,11784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199.186707pt;margin-top:842.08075pt;width:88.79407pt;height:.1pt;mso-position-horizontal-relative:page;mso-position-vertical-relative:page;z-index:-21721" coordorigin="3984,16842" coordsize="1776,2">
            <v:shape style="position:absolute;left:3984;top:16842;width:1776;height:2" coordorigin="3984,16842" coordsize="1776,0" path="m3984,16842l5760,16842e" filled="f" stroked="t" strokeweight=".959936pt" strokecolor="#D8D8CF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40" w:right="4268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6.215546pt;margin-top:-9.597163pt;width:18.223831pt;height:43pt;mso-position-horizontal-relative:page;mso-position-vertical-relative:paragraph;z-index:-21717" type="#_x0000_t202" filled="f" stroked="f">
            <v:textbox inset="0,0,0,0">
              <w:txbxContent>
                <w:p>
                  <w:pPr>
                    <w:spacing w:before="0" w:after="0" w:line="860" w:lineRule="exact"/>
                    <w:ind w:right="-169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Pr/>
                  <w:r>
                    <w:rPr>
                      <w:rFonts w:ascii="Arial" w:hAnsi="Arial" w:cs="Arial" w:eastAsia="Arial"/>
                      <w:sz w:val="86"/>
                      <w:szCs w:val="86"/>
                      <w:color w:val="D4D6D8"/>
                      <w:spacing w:val="0"/>
                      <w:w w:val="152"/>
                      <w:i/>
                      <w:position w:val="-1"/>
                    </w:rPr>
                    <w:t>f</w:t>
                  </w:r>
                  <w:r>
                    <w:rPr>
                      <w:rFonts w:ascii="Arial" w:hAnsi="Arial" w:cs="Arial" w:eastAsia="Arial"/>
                      <w:sz w:val="86"/>
                      <w:szCs w:val="8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78"/>
        </w:rPr>
        <w:t>JlHI.: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78"/>
        </w:rPr>
        <w:t>(e</w:t>
      </w:r>
      <w:r>
        <w:rPr>
          <w:rFonts w:ascii="Arial" w:hAnsi="Arial" w:cs="Arial" w:eastAsia="Arial"/>
          <w:sz w:val="17"/>
          <w:szCs w:val="17"/>
          <w:color w:val="2D2D2D"/>
          <w:spacing w:val="-7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-26"/>
          <w:w w:val="78"/>
        </w:rPr>
        <w:t>O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78"/>
        </w:rPr>
        <w:t>,lli'O</w:t>
      </w:r>
      <w:r>
        <w:rPr>
          <w:rFonts w:ascii="Arial" w:hAnsi="Arial" w:cs="Arial" w:eastAsia="Arial"/>
          <w:sz w:val="17"/>
          <w:szCs w:val="17"/>
          <w:color w:val="4F4F4F"/>
          <w:spacing w:val="-12"/>
          <w:w w:val="78"/>
        </w:rPr>
        <w:t>B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78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-22"/>
          <w:w w:val="78"/>
        </w:rPr>
        <w:t>p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78"/>
        </w:rPr>
        <w:t>H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78"/>
        </w:rPr>
        <w:t>O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4F4F4F"/>
          <w:spacing w:val="7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414141"/>
          <w:spacing w:val="0"/>
          <w:w w:val="93"/>
        </w:rPr>
        <w:t>3a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191" w:lineRule="exact"/>
        <w:ind w:left="696" w:right="-20"/>
        <w:jc w:val="left"/>
        <w:tabs>
          <w:tab w:pos="4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14141"/>
          <w:w w:val="92"/>
          <w:position w:val="-2"/>
        </w:rPr>
        <w:t>,l</w:t>
      </w:r>
      <w:r>
        <w:rPr>
          <w:rFonts w:ascii="Arial" w:hAnsi="Arial" w:cs="Arial" w:eastAsia="Arial"/>
          <w:sz w:val="17"/>
          <w:szCs w:val="17"/>
          <w:color w:val="414141"/>
          <w:w w:val="93"/>
          <w:position w:val="-2"/>
        </w:rPr>
        <w:t>(</w:t>
      </w:r>
      <w:r>
        <w:rPr>
          <w:rFonts w:ascii="Arial" w:hAnsi="Arial" w:cs="Arial" w:eastAsia="Arial"/>
          <w:sz w:val="17"/>
          <w:szCs w:val="17"/>
          <w:color w:val="414141"/>
          <w:w w:val="92"/>
          <w:position w:val="-2"/>
        </w:rPr>
        <w:t>aT</w:t>
      </w:r>
      <w:r>
        <w:rPr>
          <w:rFonts w:ascii="Arial" w:hAnsi="Arial" w:cs="Arial" w:eastAsia="Arial"/>
          <w:sz w:val="17"/>
          <w:szCs w:val="17"/>
          <w:color w:val="414141"/>
          <w:w w:val="93"/>
          <w:position w:val="-2"/>
        </w:rPr>
        <w:t>)</w:t>
      </w:r>
      <w:r>
        <w:rPr>
          <w:rFonts w:ascii="Arial" w:hAnsi="Arial" w:cs="Arial" w:eastAsia="Arial"/>
          <w:sz w:val="17"/>
          <w:szCs w:val="17"/>
          <w:color w:val="414141"/>
          <w:w w:val="92"/>
          <w:position w:val="-2"/>
        </w:rPr>
        <w:t>'M,</w:t>
      </w:r>
      <w:r>
        <w:rPr>
          <w:rFonts w:ascii="Arial" w:hAnsi="Arial" w:cs="Arial" w:eastAsia="Arial"/>
          <w:sz w:val="17"/>
          <w:szCs w:val="17"/>
          <w:color w:val="414141"/>
          <w:spacing w:val="-2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position w:val="-2"/>
        </w:rPr>
        <w:t>16.02.2019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position w:val="-2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6"/>
          <w:position w:val="-2"/>
        </w:rPr>
        <w:t>.r</w:t>
      </w:r>
      <w:r>
        <w:rPr>
          <w:rFonts w:ascii="Arial" w:hAnsi="Arial" w:cs="Arial" w:eastAsia="Arial"/>
          <w:sz w:val="17"/>
          <w:szCs w:val="17"/>
          <w:color w:val="181818"/>
          <w:spacing w:val="-8"/>
          <w:w w:val="116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53"/>
          <w:position w:val="-2"/>
        </w:rPr>
        <w:t>JJ</w:t>
      </w:r>
      <w:r>
        <w:rPr>
          <w:rFonts w:ascii="Arial" w:hAnsi="Arial" w:cs="Arial" w:eastAsia="Arial"/>
          <w:sz w:val="17"/>
          <w:szCs w:val="17"/>
          <w:color w:val="4F4F4F"/>
          <w:spacing w:val="-19"/>
          <w:w w:val="52"/>
          <w:position w:val="-2"/>
        </w:rPr>
        <w:t>: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84"/>
          <w:position w:val="-2"/>
        </w:rPr>
        <w:t>HRe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414141"/>
          <w:spacing w:val="0"/>
          <w:w w:val="100"/>
          <w:position w:val="-4"/>
        </w:rPr>
        <w:t>noll)1b</w:t>
      </w:r>
      <w:r>
        <w:rPr>
          <w:rFonts w:ascii="Arial" w:hAnsi="Arial" w:cs="Arial" w:eastAsia="Arial"/>
          <w:sz w:val="17"/>
          <w:szCs w:val="17"/>
          <w:color w:val="414141"/>
          <w:spacing w:val="-14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position w:val="-4"/>
        </w:rPr>
        <w:t>aa</w:t>
      </w:r>
      <w:r>
        <w:rPr>
          <w:rFonts w:ascii="Arial" w:hAnsi="Arial" w:cs="Arial" w:eastAsia="Arial"/>
          <w:sz w:val="17"/>
          <w:szCs w:val="17"/>
          <w:color w:val="181818"/>
          <w:spacing w:val="-38"/>
          <w:w w:val="100"/>
          <w:position w:val="-4"/>
        </w:rPr>
        <w:t>f</w:t>
      </w:r>
      <w:r>
        <w:rPr>
          <w:rFonts w:ascii="Arial" w:hAnsi="Arial" w:cs="Arial" w:eastAsia="Arial"/>
          <w:sz w:val="17"/>
          <w:szCs w:val="17"/>
          <w:color w:val="2D2D2D"/>
          <w:spacing w:val="-57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position w:val="-4"/>
        </w:rPr>
        <w:t>f</w:t>
      </w:r>
      <w:r>
        <w:rPr>
          <w:rFonts w:ascii="Arial" w:hAnsi="Arial" w:cs="Arial" w:eastAsia="Arial"/>
          <w:sz w:val="17"/>
          <w:szCs w:val="17"/>
          <w:color w:val="181818"/>
          <w:spacing w:val="-27"/>
          <w:w w:val="100"/>
          <w:position w:val="-4"/>
        </w:rPr>
        <w:t>i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position w:val="-4"/>
        </w:rPr>
        <w:t>6pacua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84" w:lineRule="exact"/>
        <w:ind w:left="4540" w:right="4960"/>
        <w:jc w:val="center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69.595352pt;margin-top:1.540755pt;width:51.836538pt;height:.1pt;mso-position-horizontal-relative:page;mso-position-vertical-relative:paragraph;z-index:-21720" coordorigin="1392,31" coordsize="1037,2">
            <v:shape style="position:absolute;left:1392;top:31;width:1037;height:2" coordorigin="1392,31" coordsize="1037,0" path="m1392,31l2429,31e" filled="f" stroked="t" strokeweight=".479968pt" strokecolor="#343434">
              <v:path arrowok="t"/>
            </v:shape>
          </v:group>
          <w10:wrap type="none"/>
        </w:pict>
      </w:r>
      <w:r>
        <w:rPr/>
        <w:pict>
          <v:group style="position:absolute;margin-left:211.185898pt;margin-top:12.576571pt;width:100.79327pt;height:.1pt;mso-position-horizontal-relative:page;mso-position-vertical-relative:paragraph;z-index:-21719" coordorigin="4224,252" coordsize="2016,2">
            <v:shape style="position:absolute;left:4224;top:252;width:2016;height:2" coordorigin="4224,252" coordsize="2016,0" path="m4224,252l6240,252e" filled="f" stroked="t" strokeweight=".959936pt" strokecolor="#3B3B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1"/>
          <w:szCs w:val="31"/>
          <w:color w:val="364D8C"/>
          <w:w w:val="89"/>
          <w:i/>
          <w:position w:val="1"/>
        </w:rPr>
        <w:t>N·t</w:t>
      </w:r>
      <w:r>
        <w:rPr>
          <w:rFonts w:ascii="Arial" w:hAnsi="Arial" w:cs="Arial" w:eastAsia="Arial"/>
          <w:sz w:val="31"/>
          <w:szCs w:val="31"/>
          <w:color w:val="364D8C"/>
          <w:w w:val="90"/>
          <w:i/>
          <w:position w:val="1"/>
        </w:rPr>
        <w:t>C</w:t>
      </w:r>
      <w:r>
        <w:rPr>
          <w:rFonts w:ascii="Arial" w:hAnsi="Arial" w:cs="Arial" w:eastAsia="Arial"/>
          <w:sz w:val="31"/>
          <w:szCs w:val="31"/>
          <w:color w:val="000000"/>
          <w:w w:val="100"/>
          <w:position w:val="0"/>
        </w:rPr>
      </w:r>
    </w:p>
    <w:p>
      <w:pPr>
        <w:spacing w:before="0" w:after="0" w:line="872" w:lineRule="exact"/>
        <w:ind w:right="917"/>
        <w:jc w:val="right"/>
        <w:rPr>
          <w:rFonts w:ascii="Times New Roman" w:hAnsi="Times New Roman" w:cs="Times New Roman" w:eastAsia="Times New Roman"/>
          <w:sz w:val="93"/>
          <w:szCs w:val="9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4375pt;margin-top:-391.937622pt;width:467.008814pt;height:413.603484pt;mso-position-horizontal-relative:page;mso-position-vertical-relative:paragraph;z-index:-21718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6" w:hRule="exact"/>
                    </w:trPr>
                    <w:tc>
                      <w:tcPr>
                        <w:tcW w:w="619" w:type="dxa"/>
                        <w:vMerge w:val="restart"/>
                        <w:tcBorders>
                          <w:top w:val="single" w:sz="11.519232" w:space="0" w:color="2B2B2B"/>
                          <w:left w:val="single" w:sz="3.83974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5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1" w:right="-8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96"/>
                          </w:rPr>
                          <w:t>03HaKa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33" w:lineRule="exact"/>
                          <w:ind w:left="208" w:right="39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2D2D2D"/>
                            <w:spacing w:val="0"/>
                            <w:w w:val="112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vMerge w:val="restart"/>
                        <w:tcBorders>
                          <w:top w:val="single" w:sz="11.519232" w:space="0" w:color="2B2B2B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11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115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114"/>
                          </w:rPr>
                          <w:t>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w w:val="100"/>
                          </w:rPr>
                        </w:r>
                      </w:p>
                      <w:p>
                        <w:pPr>
                          <w:spacing w:before="36" w:after="0" w:line="240" w:lineRule="auto"/>
                          <w:ind w:left="2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1"/>
                          </w:rPr>
                          <w:t>KOHTa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4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45" w:right="161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16"/>
                          </w:rPr>
                          <w:t>Onnc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41" w:type="dxa"/>
                        <w:gridSpan w:val="5"/>
                        <w:tcBorders>
                          <w:top w:val="single" w:sz="15.358976" w:space="0" w:color="2F2F2F"/>
                          <w:bottom w:val="nil" w:sz="6" w:space="0" w:color="auto"/>
                          <w:left w:val="single" w:sz="3.839744" w:space="0" w:color="38383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2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52" w:right="1625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79"/>
                          </w:rPr>
                          <w:t>J13HOC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vMerge/>
                        <w:tcBorders>
                          <w:bottom w:val="single" w:sz="3.839744" w:space="0" w:color="030303"/>
                          <w:left w:val="single" w:sz="3.83974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73" w:type="dxa"/>
                        <w:vMerge/>
                        <w:tcBorders>
                          <w:bottom w:val="single" w:sz="3.839744" w:space="0" w:color="030303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61" w:type="dxa"/>
                        <w:vMerge/>
                        <w:tcBorders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65" w:type="dxa"/>
                        <w:tcBorders>
                          <w:top w:val="nil" w:sz="6" w:space="0" w:color="auto"/>
                          <w:bottom w:val="single" w:sz="3.839744" w:space="0" w:color="030303"/>
                          <w:left w:val="single" w:sz="3.839744" w:space="0" w:color="0F0F0F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8"/>
                          </w:rPr>
                          <w:t>llpeTxoaua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12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1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8"/>
                            <w:w w:val="1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6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6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16"/>
                          </w:rPr>
                          <w:t>uua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3.839744" w:space="0" w:color="030303"/>
                          <w:bottom w:val="single" w:sz="3.839744" w:space="0" w:color="1F1F1F"/>
                          <w:left w:val="nil" w:sz="6" w:space="0" w:color="auto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4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9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6"/>
                          </w:rPr>
                          <w:t>Te!.."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6"/>
                          </w:rPr>
                          <w:t>'lia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12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rODuua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619" w:type="dxa"/>
                        <w:tcBorders>
                          <w:top w:val="single" w:sz="3.839744" w:space="0" w:color="030303"/>
                          <w:bottom w:val="single" w:sz="15.358976" w:space="0" w:color="282828"/>
                          <w:left w:val="single" w:sz="3.839744" w:space="0" w:color="000000"/>
                          <w:right w:val="single" w:sz="3.839744" w:space="0" w:color="0C0C0C"/>
                        </w:tcBorders>
                      </w:tcPr>
                      <w:p>
                        <w:pPr>
                          <w:spacing w:before="8" w:after="0" w:line="240" w:lineRule="auto"/>
                          <w:ind w:left="34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D2D2D"/>
                            <w:spacing w:val="0"/>
                            <w:w w:val="34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.839744" w:space="0" w:color="030303"/>
                          <w:bottom w:val="single" w:sz="15.358976" w:space="0" w:color="282828"/>
                          <w:left w:val="single" w:sz="3.839744" w:space="0" w:color="0C0C0C"/>
                          <w:right w:val="single" w:sz="3.839744" w:space="0" w:color="0C0C0C"/>
                        </w:tcBorders>
                      </w:tcPr>
                      <w:p>
                        <w:pPr>
                          <w:spacing w:before="0" w:after="0" w:line="203" w:lineRule="exact"/>
                          <w:ind w:left="41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108"/>
                            <w:position w:val="1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39744" w:space="0" w:color="0C0C0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23" w:after="0" w:line="240" w:lineRule="auto"/>
                          <w:ind w:left="1901" w:right="1751"/>
                          <w:jc w:val="center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14141"/>
                            <w:spacing w:val="0"/>
                            <w:w w:val="105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41" w:type="dxa"/>
                        <w:gridSpan w:val="5"/>
                        <w:tcBorders>
                          <w:top w:val="nil" w:sz="6" w:space="0" w:color="auto"/>
                          <w:bottom w:val="single" w:sz="15.358976" w:space="0" w:color="232323"/>
                          <w:left w:val="single" w:sz="3.839744" w:space="0" w:color="0F0F0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23" w:after="0" w:line="191" w:lineRule="exact"/>
                          <w:ind w:left="953" w:right="-20"/>
                          <w:jc w:val="left"/>
                          <w:tabs>
                            <w:tab w:pos="2940" w:val="left"/>
                          </w:tabs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2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-42"/>
                            <w:w w:val="1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0"/>
                          </w:rPr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14141"/>
                            <w:spacing w:val="0"/>
                            <w:w w:val="123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tcBorders>
                          <w:top w:val="single" w:sz="15.358976" w:space="0" w:color="282828"/>
                          <w:bottom w:val="single" w:sz="3.839744" w:space="0" w:color="0C0C0C"/>
                          <w:left w:val="single" w:sz="15.358976" w:space="0" w:color="000000"/>
                          <w:right w:val="single" w:sz="3.839744" w:space="0" w:color="0C0C0C"/>
                        </w:tcBorders>
                      </w:tcPr>
                      <w:p>
                        <w:pPr>
                          <w:spacing w:before="69" w:after="0" w:line="240" w:lineRule="auto"/>
                          <w:ind w:left="19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11"/>
                          </w:rPr>
                          <w:t>1227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15.358976" w:space="0" w:color="282828"/>
                          <w:bottom w:val="single" w:sz="3.839744" w:space="0" w:color="0C0C0C"/>
                          <w:left w:val="single" w:sz="3.839744" w:space="0" w:color="0C0C0C"/>
                          <w:right w:val="single" w:sz="3.839744" w:space="0" w:color="0C0C0C"/>
                        </w:tcBorders>
                      </w:tcPr>
                      <w:p>
                        <w:pPr>
                          <w:spacing w:before="69" w:after="0" w:line="240" w:lineRule="auto"/>
                          <w:ind w:left="1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1"/>
                            <w:w w:val="12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6"/>
                            <w:w w:val="9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109"/>
                          </w:rPr>
                          <w:t>700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nil" w:sz="6" w:space="0" w:color="auto"/>
                          <w:bottom w:val="single" w:sz="3.839744" w:space="0" w:color="232323"/>
                          <w:left w:val="single" w:sz="3.839744" w:space="0" w:color="0C0C0C"/>
                          <w:right w:val="single" w:sz="3.839744" w:space="0" w:color="2B2B2B"/>
                        </w:tcBorders>
                      </w:tcPr>
                      <w:p>
                        <w:pPr>
                          <w:spacing w:before="78" w:after="0" w:line="240" w:lineRule="auto"/>
                          <w:ind w:left="9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81"/>
                          </w:rPr>
                          <w:t>Ope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5"/>
                            <w:w w:val="8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06060"/>
                            <w:spacing w:val="0"/>
                            <w:w w:val="81"/>
                          </w:rPr>
                          <w:t>CTa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06060"/>
                            <w:spacing w:val="-3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81"/>
                          </w:rPr>
                          <w:t>HeyrpoweHa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26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1"/>
                          </w:rPr>
                          <w:t>Cp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0"/>
                            <w:w w:val="8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59"/>
                          </w:rPr>
                          <w:t>ii,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6"/>
                            <w:w w:val="59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74"/>
                          </w:rPr>
                          <w:t>TBa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D2D2D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D2D2D"/>
                            <w:spacing w:val="-16"/>
                            <w:w w:val="100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4F4F4F"/>
                            <w:spacing w:val="0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4F4F4F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79"/>
                          </w:rPr>
                          <w:t>paHI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1"/>
                            <w:w w:val="8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06060"/>
                            <w:spacing w:val="-6"/>
                            <w:w w:val="109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64"/>
                          </w:rPr>
                          <w:t>HX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77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31"/>
                            <w:w w:val="77"/>
                          </w:rPr>
                          <w:t>Q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06060"/>
                            <w:spacing w:val="0"/>
                            <w:w w:val="58"/>
                          </w:rPr>
                          <w:t>.ll.I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06060"/>
                            <w:spacing w:val="6"/>
                            <w:w w:val="5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80"/>
                          </w:rPr>
                          <w:t>H3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15.358976" w:space="0" w:color="232323"/>
                          <w:bottom w:val="single" w:sz="3.839744" w:space="0" w:color="080808"/>
                          <w:left w:val="single" w:sz="3.839744" w:space="0" w:color="2B2B2B"/>
                          <w:right w:val="single" w:sz="3.839744" w:space="0" w:color="2B2B2B"/>
                        </w:tcBorders>
                      </w:tcPr>
                      <w:p>
                        <w:pPr>
                          <w:spacing w:before="53" w:after="0" w:line="240" w:lineRule="auto"/>
                          <w:ind w:right="-51"/>
                          <w:jc w:val="right"/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2D2D2D"/>
                            <w:spacing w:val="0"/>
                            <w:w w:val="83"/>
                          </w:rPr>
                          <w:t>493</w:t>
                        </w:r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15.358976" w:space="0" w:color="232323"/>
                          <w:bottom w:val="nil" w:sz="6" w:space="0" w:color="auto"/>
                          <w:left w:val="single" w:sz="3.839744" w:space="0" w:color="2B2B2B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53" w:after="0" w:line="240" w:lineRule="auto"/>
                          <w:ind w:right="-51"/>
                          <w:jc w:val="right"/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414141"/>
                            <w:spacing w:val="0"/>
                            <w:w w:val="83"/>
                          </w:rPr>
                          <w:t>687</w:t>
                        </w:r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619" w:type="dxa"/>
                        <w:tcBorders>
                          <w:top w:val="single" w:sz="3.839744" w:space="0" w:color="0C0C0C"/>
                          <w:bottom w:val="single" w:sz="7.679488" w:space="0" w:color="282828"/>
                          <w:left w:val="single" w:sz="11.519232" w:space="0" w:color="1F1F1F"/>
                          <w:right w:val="single" w:sz="3.839744" w:space="0" w:color="0C0C0C"/>
                        </w:tcBorders>
                      </w:tcPr>
                      <w:p>
                        <w:pPr>
                          <w:spacing w:before="83" w:after="0" w:line="240" w:lineRule="auto"/>
                          <w:ind w:left="19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8"/>
                          </w:rPr>
                          <w:t>1228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.839744" w:space="0" w:color="0C0C0C"/>
                          <w:bottom w:val="single" w:sz="3.839744" w:space="0" w:color="080808"/>
                          <w:left w:val="single" w:sz="3.839744" w:space="0" w:color="0C0C0C"/>
                          <w:right w:val="single" w:sz="3.839744" w:space="0" w:color="0C0C0C"/>
                        </w:tcBorders>
                      </w:tcPr>
                      <w:p>
                        <w:pPr>
                          <w:spacing w:before="83" w:after="0" w:line="240" w:lineRule="auto"/>
                          <w:ind w:left="1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7"/>
                          </w:rPr>
                          <w:t>311900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3.839744" w:space="0" w:color="232323"/>
                          <w:bottom w:val="nil" w:sz="6" w:space="0" w:color="auto"/>
                          <w:left w:val="single" w:sz="3.839744" w:space="0" w:color="0C0C0C"/>
                          <w:right w:val="single" w:sz="3.839744" w:space="0" w:color="2B2B2B"/>
                        </w:tcBorders>
                      </w:tcPr>
                      <w:p>
                        <w:pPr>
                          <w:spacing w:before="73" w:after="0" w:line="240" w:lineRule="auto"/>
                          <w:ind w:left="9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7"/>
                            <w:w w:val="14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62"/>
                          </w:rPr>
                          <w:t>CTal11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6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67"/>
                          </w:rPr>
                          <w:t>COOCTBeHf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68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8"/>
                            <w:w w:val="7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5"/>
                            <w:w w:val="9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68"/>
                          </w:rPr>
                          <w:t>B0p11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3.839744" w:space="0" w:color="080808"/>
                          <w:bottom w:val="single" w:sz="3.839744" w:space="0" w:color="030303"/>
                          <w:left w:val="single" w:sz="3.839744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nil" w:sz="6" w:space="0" w:color="auto"/>
                          <w:bottom w:val="nil" w:sz="6" w:space="0" w:color="auto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9" w:hRule="exact"/>
                    </w:trPr>
                    <w:tc>
                      <w:tcPr>
                        <w:tcW w:w="619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80" w:after="0" w:line="240" w:lineRule="auto"/>
                          <w:ind w:left="178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81818"/>
                            <w:spacing w:val="0"/>
                            <w:w w:val="100"/>
                          </w:rPr>
                          <w:t>12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81818"/>
                            <w:spacing w:val="-44"/>
                            <w:w w:val="100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14141"/>
                            <w:spacing w:val="0"/>
                            <w:w w:val="100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.839744" w:space="0" w:color="080808"/>
                          <w:bottom w:val="single" w:sz="7.679488" w:space="0" w:color="2B2B2B"/>
                          <w:left w:val="single" w:sz="3.839744" w:space="0" w:color="2B2B2B"/>
                          <w:right w:val="single" w:sz="3.839744" w:space="0" w:color="232323"/>
                        </w:tcBorders>
                      </w:tcPr>
                      <w:p>
                        <w:pPr>
                          <w:spacing w:before="85" w:after="0" w:line="240" w:lineRule="auto"/>
                          <w:ind w:left="17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0"/>
                          </w:rPr>
                          <w:t>321121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nil" w:sz="6" w:space="0" w:color="auto"/>
                          <w:bottom w:val="single" w:sz="7.679488" w:space="0" w:color="2B2B2B"/>
                          <w:left w:val="single" w:sz="3.839744" w:space="0" w:color="232323"/>
                          <w:right w:val="single" w:sz="3.839744" w:space="0" w:color="2B2B2B"/>
                        </w:tcBorders>
                      </w:tcPr>
                      <w:p>
                        <w:pPr>
                          <w:spacing w:before="81" w:after="0" w:line="240" w:lineRule="auto"/>
                          <w:ind w:left="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6"/>
                          </w:rPr>
                          <w:t>Bnwa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6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2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64"/>
                          </w:rPr>
                          <w:t>np1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2"/>
                            <w:w w:val="6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64"/>
                          </w:rPr>
                          <w:t>XO.D.a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1"/>
                            <w:w w:val="6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2D2D2D"/>
                            <w:spacing w:val="0"/>
                            <w:w w:val="100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  <w:color w:val="2D2D2D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npHMaH&gt;a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3"/>
                            <w:w w:val="10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cyljlnuttT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3.839744" w:space="0" w:color="030303"/>
                          <w:bottom w:val="nil" w:sz="6" w:space="0" w:color="auto"/>
                          <w:left w:val="single" w:sz="3.839744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70" w:after="0" w:line="240" w:lineRule="auto"/>
                          <w:ind w:right="-58"/>
                          <w:jc w:val="right"/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2D2D2D"/>
                            <w:spacing w:val="0"/>
                            <w:w w:val="76"/>
                          </w:rPr>
                          <w:t>194</w:t>
                        </w:r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nil" w:sz="6" w:space="0" w:color="auto"/>
                          <w:bottom w:val="single" w:sz="7.679488" w:space="0" w:color="343434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74" w:after="0" w:line="240" w:lineRule="auto"/>
                          <w:ind w:right="-38"/>
                          <w:jc w:val="right"/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2D2D2D"/>
                            <w:spacing w:val="0"/>
                            <w:w w:val="74"/>
                          </w:rPr>
                          <w:t>15</w:t>
                        </w:r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11.519232" w:space="0" w:color="1F1F1F"/>
                          <w:right w:val="single" w:sz="3.839744" w:space="0" w:color="2B2B2B"/>
                        </w:tcBorders>
                      </w:tcPr>
                      <w:p>
                        <w:pPr>
                          <w:spacing w:before="85" w:after="0" w:line="240" w:lineRule="auto"/>
                          <w:ind w:left="178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81818"/>
                            <w:spacing w:val="0"/>
                            <w:w w:val="83"/>
                          </w:rPr>
                          <w:t>1230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3.839744" w:space="0" w:color="2B2B2B"/>
                          <w:right w:val="single" w:sz="3.839744" w:space="0" w:color="232323"/>
                        </w:tcBorders>
                      </w:tcPr>
                      <w:p>
                        <w:pPr>
                          <w:spacing w:before="85" w:after="0" w:line="240" w:lineRule="auto"/>
                          <w:ind w:left="163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4"/>
                          </w:rPr>
                          <w:t>321122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3.839744" w:space="0" w:color="232323"/>
                          <w:right w:val="single" w:sz="3.839744" w:space="0" w:color="2B2B2B"/>
                        </w:tcBorders>
                      </w:tcPr>
                      <w:p>
                        <w:pPr>
                          <w:spacing w:before="76" w:after="0" w:line="240" w:lineRule="auto"/>
                          <w:ind w:left="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3"/>
                          </w:rPr>
                          <w:t>Malba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3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3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1"/>
                          </w:rPr>
                          <w:t>np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5"/>
                            <w:w w:val="10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73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7"/>
                            <w:w w:val="7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55"/>
                          </w:rPr>
                          <w:t>O.D.a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2D2D2D"/>
                            <w:spacing w:val="0"/>
                            <w:w w:val="82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2D2D2D"/>
                            <w:spacing w:val="12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82"/>
                          </w:rPr>
                          <w:t>npuMaH&gt;a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8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7"/>
                            <w:w w:val="21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1"/>
                          </w:rPr>
                          <w:t>neljlnuiiT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nil" w:sz="6" w:space="0" w:color="auto"/>
                          <w:bottom w:val="single" w:sz="7.679488" w:space="0" w:color="2F2F2F"/>
                          <w:left w:val="single" w:sz="3.839744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343434"/>
                          <w:bottom w:val="single" w:sz="7.679488" w:space="0" w:color="2F2F2F"/>
                          <w:left w:val="single" w:sz="7.679488" w:space="0" w:color="2B2B2B"/>
                          <w:right w:val="single" w:sz="15.358976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tcBorders>
                          <w:top w:val="single" w:sz="7.679488" w:space="0" w:color="2F2F2F"/>
                          <w:bottom w:val="single" w:sz="7.679488" w:space="0" w:color="2B2B2B"/>
                          <w:left w:val="single" w:sz="11.519232" w:space="0" w:color="1F1F1F"/>
                          <w:right w:val="single" w:sz="7.679488" w:space="0" w:color="232323"/>
                        </w:tcBorders>
                      </w:tcPr>
                      <w:p>
                        <w:pPr>
                          <w:spacing w:before="85" w:after="0" w:line="240" w:lineRule="auto"/>
                          <w:ind w:left="168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1"/>
                          </w:rPr>
                          <w:t>1231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7.679488" w:space="0" w:color="2F2F2F"/>
                          <w:bottom w:val="single" w:sz="7.679488" w:space="0" w:color="2B2B2B"/>
                          <w:left w:val="single" w:sz="7.679488" w:space="0" w:color="232323"/>
                          <w:right w:val="single" w:sz="3.839744" w:space="0" w:color="232323"/>
                        </w:tcBorders>
                      </w:tcPr>
                      <w:p>
                        <w:pPr>
                          <w:spacing w:before="85" w:after="0" w:line="240" w:lineRule="auto"/>
                          <w:ind w:left="158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0"/>
                          </w:rPr>
                          <w:t>321311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F2F2F"/>
                          <w:bottom w:val="single" w:sz="7.679488" w:space="0" w:color="2B2B2B"/>
                          <w:left w:val="single" w:sz="3.839744" w:space="0" w:color="232323"/>
                          <w:right w:val="single" w:sz="3.839744" w:space="0" w:color="2B2B2B"/>
                        </w:tcBorders>
                      </w:tcPr>
                      <w:p>
                        <w:pPr>
                          <w:spacing w:before="0" w:after="0" w:line="174" w:lineRule="exact"/>
                          <w:ind w:left="7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9"/>
                            <w:w w:val="96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5"/>
                            <w:w w:val="9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6"/>
                          </w:rPr>
                          <w:t>pacnopeljen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6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5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snwa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5"/>
                          </w:rPr>
                          <w:t>npnxon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4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63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7"/>
                            <w:w w:val="6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76"/>
                          </w:rPr>
                          <w:t>npuMaH&gt;a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12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76"/>
                          </w:rPr>
                          <w:t>113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82" w:lineRule="exact"/>
                          <w:ind w:left="7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paunju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1"/>
                          </w:rPr>
                          <w:t>roauua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7.679488" w:space="0" w:color="2F2F2F"/>
                          <w:bottom w:val="single" w:sz="7.679488" w:space="0" w:color="2B2B2B"/>
                          <w:left w:val="single" w:sz="3.839744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2F2F2F"/>
                          <w:bottom w:val="nil" w:sz="6" w:space="0" w:color="auto"/>
                          <w:left w:val="single" w:sz="7.679488" w:space="0" w:color="2B2B2B"/>
                          <w:right w:val="single" w:sz="15.358976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9" w:hRule="exact"/>
                    </w:trPr>
                    <w:tc>
                      <w:tcPr>
                        <w:tcW w:w="619" w:type="dxa"/>
                        <w:tcBorders>
                          <w:top w:val="single" w:sz="7.679488" w:space="0" w:color="2B2B2B"/>
                          <w:bottom w:val="single" w:sz="3.839744" w:space="0" w:color="1C1C1C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75" w:after="0" w:line="240" w:lineRule="auto"/>
                          <w:ind w:left="15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100"/>
                          </w:rPr>
                          <w:t>1232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7.679488" w:space="0" w:color="2B2B2B"/>
                          <w:bottom w:val="single" w:sz="3.839744" w:space="0" w:color="030303"/>
                          <w:left w:val="single" w:sz="7.679488" w:space="0" w:color="2F2F2F"/>
                          <w:right w:val="single" w:sz="3.839744" w:space="0" w:color="232323"/>
                        </w:tcBorders>
                      </w:tcPr>
                      <w:p>
                        <w:pPr>
                          <w:spacing w:before="75" w:after="0" w:line="240" w:lineRule="auto"/>
                          <w:ind w:left="149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4"/>
                          </w:rPr>
                          <w:t>321312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3.839744" w:space="0" w:color="232323"/>
                          <w:right w:val="single" w:sz="7.679488" w:space="0" w:color="2B2B2B"/>
                        </w:tcBorders>
                      </w:tcPr>
                      <w:p>
                        <w:pPr>
                          <w:spacing w:before="76" w:after="0" w:line="240" w:lineRule="auto"/>
                          <w:ind w:left="5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w w:val="78"/>
                          </w:rPr>
                          <w:t>,ll;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11"/>
                            <w:w w:val="7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76"/>
                          </w:rPr>
                          <w:t>ljliii.\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77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8"/>
                            <w:w w:val="77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8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65"/>
                          </w:rPr>
                          <w:t>113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1"/>
                            <w:w w:val="6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pauujn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ronuHa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7.679488" w:space="0" w:color="2B2B2B"/>
                          <w:bottom w:val="single" w:sz="3.839744" w:space="0" w:color="08080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nil" w:sz="6" w:space="0" w:color="auto"/>
                          <w:bottom w:val="single" w:sz="7.679488" w:space="0" w:color="232323"/>
                          <w:left w:val="single" w:sz="7.679488" w:space="0" w:color="2B2B2B"/>
                          <w:right w:val="single" w:sz="15.358976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tcBorders>
                          <w:top w:val="single" w:sz="3.839744" w:space="0" w:color="1C1C1C"/>
                          <w:bottom w:val="single" w:sz="3.839744" w:space="0" w:color="1C1C1C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73" w:type="dxa"/>
                        <w:tcBorders>
                          <w:top w:val="single" w:sz="3.839744" w:space="0" w:color="030303"/>
                          <w:bottom w:val="single" w:sz="3.839744" w:space="0" w:color="080808"/>
                          <w:left w:val="single" w:sz="7.679488" w:space="0" w:color="2F2F2F"/>
                          <w:right w:val="single" w:sz="3.839744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B2B2B"/>
                          <w:bottom w:val="single" w:sz="7.679488" w:space="0" w:color="282828"/>
                          <w:left w:val="single" w:sz="3.839744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81" w:after="0" w:line="240" w:lineRule="auto"/>
                          <w:ind w:left="6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9"/>
                          </w:rPr>
                          <w:t>DPOMEHE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6"/>
                            <w:w w:val="9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90"/>
                          </w:rPr>
                          <w:t>BPE,ll;HOCT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9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8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OI&gt;DMY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3.839744" w:space="0" w:color="080808"/>
                          <w:bottom w:val="single" w:sz="3.839744" w:space="0" w:color="080808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232323"/>
                          <w:bottom w:val="single" w:sz="7.679488" w:space="0" w:color="2F2F2F"/>
                          <w:left w:val="single" w:sz="7.679488" w:space="0" w:color="2B2B2B"/>
                          <w:right w:val="single" w:sz="15.358976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tcBorders>
                          <w:top w:val="single" w:sz="3.839744" w:space="0" w:color="1C1C1C"/>
                          <w:bottom w:val="single" w:sz="3.839744" w:space="0" w:color="0F0F0F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85" w:after="0" w:line="240" w:lineRule="auto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81818"/>
                            <w:spacing w:val="0"/>
                            <w:w w:val="100"/>
                          </w:rPr>
                          <w:t>1233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.839744" w:space="0" w:color="080808"/>
                          <w:bottom w:val="single" w:sz="3.839744" w:space="0" w:color="0F0F0F"/>
                          <w:left w:val="single" w:sz="7.679488" w:space="0" w:color="2F2F2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nil" w:sz="6" w:space="0" w:color="auto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9" w:lineRule="exact"/>
                          <w:ind w:left="5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w w:val="106"/>
                          </w:rPr>
                          <w:t>ll03DTHBBE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DPO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4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0"/>
                          </w:rPr>
                          <w:t>EHE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0"/>
                          </w:rPr>
                          <w:t>BPE,iJ,HOCT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6"/>
                            <w:w w:val="9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2D2D2D"/>
                            <w:spacing w:val="0"/>
                            <w:w w:val="100"/>
                            <w:i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2D2D2D"/>
                            <w:spacing w:val="5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OliHMY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93" w:lineRule="exact"/>
                          <w:ind w:left="5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0"/>
                          </w:rPr>
                          <w:t>(1235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F4F4F"/>
                            <w:spacing w:val="12"/>
                            <w:w w:val="109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9"/>
                          </w:rPr>
                          <w:t>1237-1236-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19"/>
                            <w:w w:val="10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14141"/>
                            <w:spacing w:val="0"/>
                            <w:w w:val="109"/>
                          </w:rPr>
                          <w:t>1238)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3.839744" w:space="0" w:color="080808"/>
                          <w:bottom w:val="single" w:sz="3.839744" w:space="0" w:color="030303"/>
                          <w:left w:val="single" w:sz="7.679488" w:space="0" w:color="2B2B2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2F2F2F"/>
                          <w:bottom w:val="single" w:sz="7.679488" w:space="0" w:color="2B2B2B"/>
                          <w:left w:val="nil" w:sz="6" w:space="0" w:color="auto"/>
                          <w:right w:val="single" w:sz="15.358976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9" w:hRule="exact"/>
                    </w:trPr>
                    <w:tc>
                      <w:tcPr>
                        <w:tcW w:w="619" w:type="dxa"/>
                        <w:tcBorders>
                          <w:top w:val="single" w:sz="3.839744" w:space="0" w:color="0F0F0F"/>
                          <w:bottom w:val="single" w:sz="7.679488" w:space="0" w:color="282828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85" w:after="0" w:line="240" w:lineRule="auto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100"/>
                          </w:rPr>
                          <w:t>1234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.839744" w:space="0" w:color="0F0F0F"/>
                          <w:bottom w:val="single" w:sz="7.679488" w:space="0" w:color="282828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9" w:lineRule="exact"/>
                          <w:ind w:left="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0"/>
                          </w:rPr>
                          <w:t>HErATHBBE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DPOMEHE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3"/>
                          </w:rPr>
                          <w:t>BPE,ll;IIOCTB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1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OJ&gt;HMY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84" w:lineRule="exact"/>
                          <w:ind w:left="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99"/>
                          </w:rPr>
                          <w:t>(1236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-15"/>
                            <w:w w:val="9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14141"/>
                            <w:spacing w:val="0"/>
                            <w:w w:val="106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14141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11"/>
                          </w:rPr>
                          <w:t>1238-1235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9"/>
                          </w:rPr>
                          <w:t>-1237)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3.839744" w:space="0" w:color="030303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2B2B2B"/>
                          <w:bottom w:val="single" w:sz="7.679488" w:space="0" w:color="282828"/>
                          <w:left w:val="single" w:sz="7.679488" w:space="0" w:color="282828"/>
                          <w:right w:val="single" w:sz="15.358976" w:space="0" w:color="1C1C1C"/>
                        </w:tcBorders>
                      </w:tcPr>
                      <w:p>
                        <w:pPr>
                          <w:spacing w:before="55" w:after="0" w:line="240" w:lineRule="auto"/>
                          <w:ind w:right="-37"/>
                          <w:jc w:val="right"/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414141"/>
                            <w:spacing w:val="0"/>
                            <w:w w:val="82"/>
                          </w:rPr>
                          <w:t>645</w:t>
                        </w:r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85" w:after="0" w:line="240" w:lineRule="auto"/>
                          <w:ind w:left="12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100"/>
                          </w:rPr>
                          <w:t>1235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5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3"/>
                          </w:rPr>
                          <w:t>330000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4" w:lineRule="exact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2"/>
                          </w:rPr>
                          <w:t>,iJ,OJ&gt;HT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2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KOJ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4"/>
                            <w:w w:val="9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PE3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-15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JITAT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DPOMEHE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6"/>
                          </w:rPr>
                          <w:t>BPE,ll;HOCI'H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1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99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-11"/>
                            <w:w w:val="9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78"/>
                          </w:rPr>
                          <w:t>TPA:&gt;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79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CAJI,ll;O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282828"/>
                          <w:bottom w:val="nil" w:sz="6" w:space="0" w:color="auto"/>
                          <w:left w:val="single" w:sz="7.679488" w:space="0" w:color="282828"/>
                          <w:right w:val="single" w:sz="15.358976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85" w:after="0" w:line="240" w:lineRule="auto"/>
                          <w:ind w:left="12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81818"/>
                            <w:spacing w:val="0"/>
                            <w:w w:val="82"/>
                          </w:rPr>
                          <w:t>1236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5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3"/>
                          </w:rPr>
                          <w:t>330000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74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w w:val="78"/>
                          </w:rPr>
                          <w:t>,li;OJ&gt;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7"/>
                            <w:w w:val="7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7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KOJ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5"/>
                            <w:w w:val="9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PE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-16"/>
                            <w:w w:val="10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6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0"/>
                          </w:rPr>
                          <w:t>JITAT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DPOMEBE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95"/>
                          </w:rPr>
                          <w:t>BPE,ll;HOCI'H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9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5"/>
                          </w:rPr>
                          <w:t>,ll;YrOBH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7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CAJI,ll;O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7.679488" w:space="0" w:color="232323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nil" w:sz="6" w:space="0" w:color="auto"/>
                          <w:bottom w:val="nil" w:sz="6" w:space="0" w:color="auto"/>
                          <w:left w:val="single" w:sz="7.679488" w:space="0" w:color="282828"/>
                          <w:right w:val="single" w:sz="15.358976" w:space="0" w:color="1C1C1C"/>
                        </w:tcBorders>
                      </w:tcPr>
                      <w:p>
                        <w:pPr>
                          <w:spacing w:before="70" w:after="0" w:line="240" w:lineRule="auto"/>
                          <w:ind w:right="-28"/>
                          <w:jc w:val="right"/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414141"/>
                            <w:spacing w:val="0"/>
                            <w:w w:val="82"/>
                          </w:rPr>
                          <w:t>645</w:t>
                        </w:r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89" w:hRule="exact"/>
                    </w:trPr>
                    <w:tc>
                      <w:tcPr>
                        <w:tcW w:w="619" w:type="dxa"/>
                        <w:tcBorders>
                          <w:top w:val="single" w:sz="7.679488" w:space="0" w:color="282828"/>
                          <w:bottom w:val="single" w:sz="3.839744" w:space="0" w:color="232323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75" w:after="0" w:line="240" w:lineRule="auto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81818"/>
                            <w:spacing w:val="0"/>
                            <w:w w:val="100"/>
                          </w:rPr>
                          <w:t>1237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7.679488" w:space="0" w:color="282828"/>
                          <w:bottom w:val="single" w:sz="3.839744" w:space="0" w:color="080808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>
                          <w:spacing w:before="75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2"/>
                          </w:rPr>
                          <w:t>340000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64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7"/>
                          </w:rPr>
                          <w:t>,ll;PYrE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3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7"/>
                          </w:rPr>
                          <w:t>DPOMEHE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1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5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6"/>
                          </w:rPr>
                          <w:t>OJ&gt;HMY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DOTPA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)KHH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CAJI,ll;O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7.679488" w:space="0" w:color="282828"/>
                          <w:bottom w:val="single" w:sz="3.839744" w:space="0" w:color="080808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nil" w:sz="6" w:space="0" w:color="auto"/>
                          <w:bottom w:val="single" w:sz="7.679488" w:space="0" w:color="2F2F2F"/>
                          <w:left w:val="single" w:sz="7.679488" w:space="0" w:color="282828"/>
                          <w:right w:val="single" w:sz="15.358976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tcW w:w="619" w:type="dxa"/>
                        <w:tcBorders>
                          <w:top w:val="single" w:sz="3.839744" w:space="0" w:color="232323"/>
                          <w:bottom w:val="single" w:sz="7.679488" w:space="0" w:color="232323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85" w:after="0" w:line="240" w:lineRule="auto"/>
                          <w:ind w:left="106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181818"/>
                            <w:spacing w:val="0"/>
                            <w:w w:val="100"/>
                          </w:rPr>
                          <w:t>1238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3.839744" w:space="0" w:color="080808"/>
                          <w:bottom w:val="single" w:sz="7.679488" w:space="0" w:color="232323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5" w:after="0" w:line="240" w:lineRule="auto"/>
                          <w:ind w:left="101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3"/>
                          </w:rPr>
                          <w:t>340000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1" w:after="0" w:line="240" w:lineRule="auto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3"/>
                          </w:rPr>
                          <w:t>,iJ,PYrE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6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9"/>
                          </w:rPr>
                          <w:t>DPOMEBE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7"/>
                          </w:rPr>
                          <w:t>OEUM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7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9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1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0"/>
                            <w:w w:val="80"/>
                          </w:rPr>
                          <w:t>,li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F4F4F"/>
                            <w:spacing w:val="-18"/>
                            <w:w w:val="80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3"/>
                          </w:rPr>
                          <w:t>YrOBH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414141"/>
                            <w:spacing w:val="0"/>
                            <w:w w:val="100"/>
                          </w:rPr>
                          <w:t>CAJij],O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3.839744" w:space="0" w:color="080808"/>
                          <w:bottom w:val="single" w:sz="3.839744" w:space="0" w:color="080808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2F2F2F"/>
                          <w:bottom w:val="single" w:sz="7.679488" w:space="0" w:color="232323"/>
                          <w:left w:val="single" w:sz="7.679488" w:space="0" w:color="282828"/>
                          <w:right w:val="single" w:sz="15.358976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619" w:type="dxa"/>
                        <w:tcBorders>
                          <w:top w:val="single" w:sz="7.679488" w:space="0" w:color="232323"/>
                          <w:bottom w:val="single" w:sz="3.839744" w:space="0" w:color="232323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80" w:after="0" w:line="240" w:lineRule="auto"/>
                          <w:ind w:left="106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100"/>
                          </w:rPr>
                          <w:t>1239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7.679488" w:space="0" w:color="232323"/>
                          <w:bottom w:val="single" w:sz="7.679488" w:space="0" w:color="3F3F3F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6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98"/>
                          </w:rPr>
                          <w:t>YJ(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97"/>
                          </w:rPr>
                          <w:t>YilliA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w w:val="9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8"/>
                          </w:rPr>
                          <w:t>llACHB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9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7"/>
                            <w:w w:val="9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2"/>
                          </w:rPr>
                          <w:t>(1074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06060"/>
                            <w:spacing w:val="0"/>
                            <w:w w:val="106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06060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D"/>
                            <w:spacing w:val="0"/>
                            <w:w w:val="106"/>
                          </w:rPr>
                          <w:t>1218)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3.839744" w:space="0" w:color="080808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79" w:after="0" w:line="240" w:lineRule="auto"/>
                          <w:ind w:right="-10"/>
                          <w:jc w:val="right"/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2D2D2D"/>
                            <w:spacing w:val="0"/>
                            <w:w w:val="67"/>
                          </w:rPr>
                          <w:t>1,805</w:t>
                        </w:r>
                        <w:r>
                          <w:rPr>
                            <w:rFonts w:ascii="Courier New" w:hAnsi="Courier New" w:cs="Courier New" w:eastAsia="Courier New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82828"/>
                          <w:right w:val="single" w:sz="15.358976" w:space="0" w:color="1C1C1C"/>
                        </w:tcBorders>
                      </w:tcPr>
                      <w:p>
                        <w:pPr>
                          <w:spacing w:before="53" w:after="0" w:line="240" w:lineRule="auto"/>
                          <w:ind w:left="1135" w:right="-58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565497"/>
                            <w:w w:val="230"/>
                            <w:i/>
                          </w:rPr>
                          <w:t>£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565497"/>
                            <w:spacing w:val="11"/>
                            <w:w w:val="230"/>
                            <w:i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2D2D2D"/>
                            <w:spacing w:val="0"/>
                            <w:w w:val="85"/>
                            <w:i/>
                          </w:rPr>
                          <w:t>,699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89" w:hRule="exact"/>
                    </w:trPr>
                    <w:tc>
                      <w:tcPr>
                        <w:tcW w:w="619" w:type="dxa"/>
                        <w:tcBorders>
                          <w:top w:val="single" w:sz="3.839744" w:space="0" w:color="232323"/>
                          <w:bottom w:val="single" w:sz="15.358976" w:space="0" w:color="1F2323"/>
                          <w:left w:val="single" w:sz="15.35897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85" w:after="0" w:line="240" w:lineRule="auto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100"/>
                          </w:rPr>
                          <w:t>1240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7.679488" w:space="0" w:color="3F3F3F"/>
                          <w:bottom w:val="single" w:sz="15.358976" w:space="0" w:color="1F2323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>
                          <w:spacing w:before="71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2D2D2D"/>
                            <w:spacing w:val="0"/>
                            <w:w w:val="82"/>
                          </w:rPr>
                          <w:t>352000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61" w:type="dxa"/>
                        <w:tcBorders>
                          <w:top w:val="single" w:sz="7.679488" w:space="0" w:color="232323"/>
                          <w:bottom w:val="single" w:sz="15.358976" w:space="0" w:color="1F2323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>
                          <w:spacing w:before="7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9"/>
                          </w:rPr>
                          <w:t>BAHI&gt;HJI.AHCH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8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-10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D2D2D"/>
                            <w:spacing w:val="0"/>
                            <w:w w:val="100"/>
                          </w:rPr>
                          <w:t>ITACHBA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65" w:type="dxa"/>
                        <w:tcBorders>
                          <w:top w:val="single" w:sz="7.679488" w:space="0" w:color="232323"/>
                          <w:bottom w:val="single" w:sz="15.358976" w:space="0" w:color="1F2323"/>
                          <w:left w:val="single" w:sz="7.679488" w:space="0" w:color="282828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5" w:type="dxa"/>
                        <w:gridSpan w:val="4"/>
                        <w:tcBorders>
                          <w:top w:val="single" w:sz="7.679488" w:space="0" w:color="232323"/>
                          <w:bottom w:val="single" w:sz="15.358976" w:space="0" w:color="1F2323"/>
                          <w:left w:val="single" w:sz="7.679488" w:space="0" w:color="282828"/>
                          <w:right w:val="single" w:sz="15.358976" w:space="0" w:color="1C1C1C"/>
                        </w:tcBorders>
                      </w:tcPr>
                      <w:p>
                        <w:pPr>
                          <w:spacing w:before="0" w:after="0" w:line="360" w:lineRule="exact"/>
                          <w:ind w:left="1020" w:right="-20"/>
                          <w:jc w:val="left"/>
                          <w:rPr>
                            <w:rFonts w:ascii="Arial" w:hAnsi="Arial" w:cs="Arial" w:eastAsia="Arial"/>
                            <w:sz w:val="45"/>
                            <w:szCs w:val="4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45"/>
                            <w:szCs w:val="45"/>
                            <w:color w:val="565497"/>
                            <w:spacing w:val="0"/>
                            <w:w w:val="113"/>
                            <w:i/>
                            <w:position w:val="-8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45"/>
                            <w:szCs w:val="4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854" w:hRule="exact"/>
                    </w:trPr>
                    <w:tc>
                      <w:tcPr>
                        <w:tcW w:w="7219" w:type="dxa"/>
                        <w:vMerge w:val="restart"/>
                        <w:gridSpan w:val="4"/>
                        <w:tcBorders>
                          <w:top w:val="single" w:sz="15.358976" w:space="0" w:color="1F2323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49" w:type="dxa"/>
                        <w:tcBorders>
                          <w:top w:val="single" w:sz="15.358976" w:space="0" w:color="1F2323"/>
                          <w:bottom w:val="single" w:sz="7.679488" w:space="0" w:color="3F3F48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6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14141"/>
                            <w:spacing w:val="0"/>
                            <w:w w:val="86"/>
                          </w:rPr>
                          <w:t>Hape.n:6o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12" w:lineRule="exact"/>
                          <w:ind w:right="51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464477"/>
                            <w:spacing w:val="0"/>
                            <w:w w:val="63"/>
                            <w:i/>
                            <w:position w:val="-1"/>
                          </w:rPr>
                          <w:t>_j_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30" w:type="dxa"/>
                        <w:gridSpan w:val="2"/>
                        <w:tcBorders>
                          <w:top w:val="single" w:sz="15.358976" w:space="0" w:color="1F2323"/>
                          <w:bottom w:val="single" w:sz="7.679488" w:space="0" w:color="2B2B3B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825" w:lineRule="exact"/>
                          <w:ind w:left="-19" w:right="-47"/>
                          <w:jc w:val="left"/>
                          <w:rPr>
                            <w:rFonts w:ascii="Arial" w:hAnsi="Arial" w:cs="Arial" w:eastAsia="Arial"/>
                            <w:sz w:val="110"/>
                            <w:szCs w:val="11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10"/>
                            <w:szCs w:val="110"/>
                            <w:color w:val="464477"/>
                            <w:w w:val="58"/>
                            <w:position w:val="-2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sz w:val="110"/>
                            <w:szCs w:val="110"/>
                            <w:color w:val="464477"/>
                            <w:w w:val="59"/>
                            <w:position w:val="-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10"/>
                            <w:szCs w:val="110"/>
                            <w:color w:val="00000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" w:type="dxa"/>
                        <w:vMerge w:val="restart"/>
                        <w:tcBorders>
                          <w:top w:val="single" w:sz="15.358976" w:space="0" w:color="1F2323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7219" w:type="dxa"/>
                        <w:vMerge/>
                        <w:gridSpan w:val="4"/>
                        <w:tcBorders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49" w:type="dxa"/>
                        <w:tcBorders>
                          <w:top w:val="single" w:sz="7.679488" w:space="0" w:color="3F3F48"/>
                          <w:bottom w:val="nil" w:sz="6" w:space="0" w:color="auto"/>
                          <w:left w:val="nil" w:sz="6" w:space="0" w:color="auto"/>
                          <w:right w:val="single" w:sz="7.679488" w:space="0" w:color="4444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83" w:type="dxa"/>
                        <w:tcBorders>
                          <w:top w:val="single" w:sz="7.679488" w:space="0" w:color="2B2B3B"/>
                          <w:bottom w:val="nil" w:sz="6" w:space="0" w:color="auto"/>
                          <w:left w:val="single" w:sz="7.679488" w:space="0" w:color="444448"/>
                          <w:right w:val="single" w:sz="7.679488" w:space="0" w:color="57549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46" w:type="dxa"/>
                        <w:tcBorders>
                          <w:top w:val="single" w:sz="7.679488" w:space="0" w:color="2B2B3B"/>
                          <w:bottom w:val="nil" w:sz="6" w:space="0" w:color="auto"/>
                          <w:left w:val="single" w:sz="7.679488" w:space="0" w:color="575493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397" w:lineRule="exact"/>
                          <w:ind w:right="-39"/>
                          <w:jc w:val="right"/>
                          <w:rPr>
                            <w:rFonts w:ascii="Times New Roman" w:hAnsi="Times New Roman" w:cs="Times New Roman" w:eastAsia="Times New Roman"/>
                            <w:sz w:val="35"/>
                            <w:szCs w:val="3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35"/>
                            <w:szCs w:val="35"/>
                            <w:color w:val="3B3889"/>
                            <w:spacing w:val="0"/>
                            <w:w w:val="68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5"/>
                            <w:szCs w:val="3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" w:type="dxa"/>
                        <w:vMerge/>
                        <w:tcBorders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3"/>
          <w:szCs w:val="93"/>
          <w:color w:val="67629E"/>
          <w:spacing w:val="0"/>
          <w:w w:val="71"/>
          <w:position w:val="-17"/>
        </w:rPr>
        <w:t>v</w:t>
      </w:r>
      <w:r>
        <w:rPr>
          <w:rFonts w:ascii="Times New Roman" w:hAnsi="Times New Roman" w:cs="Times New Roman" w:eastAsia="Times New Roman"/>
          <w:sz w:val="93"/>
          <w:szCs w:val="93"/>
          <w:color w:val="000000"/>
          <w:spacing w:val="0"/>
          <w:w w:val="100"/>
          <w:position w:val="0"/>
        </w:rPr>
      </w:r>
    </w:p>
    <w:p>
      <w:pPr>
        <w:spacing w:before="0" w:after="0" w:line="515" w:lineRule="exact"/>
        <w:ind w:left="2280" w:right="-20"/>
        <w:jc w:val="left"/>
        <w:tabs>
          <w:tab w:pos="4120" w:val="left"/>
          <w:tab w:pos="5160" w:val="left"/>
          <w:tab w:pos="884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position:absolute;margin-left:116.160004pt;margin-top:5.140029pt;width:176.639999pt;height:123.839996pt;mso-position-horizontal-relative:page;mso-position-vertical-relative:paragraph;z-index:-21724" type="#_x0000_t75">
            <v:imagedata r:id="rId6" o:title=""/>
          </v:shape>
        </w:pict>
      </w:r>
      <w:r>
        <w:rPr>
          <w:rFonts w:ascii="Arial" w:hAnsi="Arial" w:cs="Arial" w:eastAsia="Arial"/>
          <w:sz w:val="56"/>
          <w:szCs w:val="56"/>
          <w:color w:val="67629E"/>
          <w:spacing w:val="0"/>
          <w:w w:val="70"/>
          <w:position w:val="-4"/>
        </w:rPr>
        <w:t>0</w:t>
      </w:r>
      <w:r>
        <w:rPr>
          <w:rFonts w:ascii="Arial" w:hAnsi="Arial" w:cs="Arial" w:eastAsia="Arial"/>
          <w:sz w:val="56"/>
          <w:szCs w:val="56"/>
          <w:color w:val="67629E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56"/>
          <w:szCs w:val="56"/>
          <w:color w:val="67629E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36"/>
          <w:szCs w:val="36"/>
          <w:color w:val="3667D8"/>
          <w:spacing w:val="0"/>
          <w:w w:val="136"/>
          <w:position w:val="3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3667D8"/>
          <w:spacing w:val="1"/>
          <w:w w:val="136"/>
          <w:position w:val="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667D8"/>
          <w:spacing w:val="0"/>
          <w:w w:val="136"/>
          <w:position w:val="3"/>
        </w:rPr>
        <w:t>\</w:t>
      </w:r>
      <w:r>
        <w:rPr>
          <w:rFonts w:ascii="Times New Roman" w:hAnsi="Times New Roman" w:cs="Times New Roman" w:eastAsia="Times New Roman"/>
          <w:sz w:val="36"/>
          <w:szCs w:val="36"/>
          <w:color w:val="3667D8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3667D8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25"/>
          <w:szCs w:val="25"/>
          <w:color w:val="A1AEBF"/>
          <w:spacing w:val="0"/>
          <w:w w:val="60"/>
          <w:position w:val="6"/>
        </w:rPr>
        <w:t>-·</w:t>
      </w:r>
      <w:r>
        <w:rPr>
          <w:rFonts w:ascii="Times New Roman" w:hAnsi="Times New Roman" w:cs="Times New Roman" w:eastAsia="Times New Roman"/>
          <w:sz w:val="25"/>
          <w:szCs w:val="25"/>
          <w:color w:val="A1AEBF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A1AEBF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30"/>
          <w:szCs w:val="30"/>
          <w:color w:val="979997"/>
          <w:spacing w:val="-33"/>
          <w:w w:val="51"/>
          <w:position w:val="-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414141"/>
          <w:spacing w:val="0"/>
          <w:w w:val="89"/>
          <w:position w:val="-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4556" w:right="469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8C9ABD"/>
          <w:w w:val="83"/>
        </w:rPr>
        <w:t>-&lt;\</w:t>
      </w:r>
      <w:r>
        <w:rPr>
          <w:rFonts w:ascii="Arial" w:hAnsi="Arial" w:cs="Arial" w:eastAsia="Arial"/>
          <w:sz w:val="16"/>
          <w:szCs w:val="16"/>
          <w:color w:val="8C9ABD"/>
          <w:spacing w:val="-29"/>
          <w:w w:val="83"/>
        </w:rPr>
        <w:t>.</w:t>
      </w:r>
      <w:r>
        <w:rPr>
          <w:rFonts w:ascii="Courier New" w:hAnsi="Courier New" w:cs="Courier New" w:eastAsia="Courier New"/>
          <w:sz w:val="17"/>
          <w:szCs w:val="17"/>
          <w:color w:val="8C9ABD"/>
          <w:spacing w:val="-7"/>
          <w:w w:val="185"/>
          <w:position w:val="7"/>
        </w:rPr>
        <w:t>)</w:t>
      </w:r>
      <w:r>
        <w:rPr>
          <w:rFonts w:ascii="Arial" w:hAnsi="Arial" w:cs="Arial" w:eastAsia="Arial"/>
          <w:sz w:val="16"/>
          <w:szCs w:val="16"/>
          <w:color w:val="8C9ABD"/>
          <w:spacing w:val="0"/>
          <w:w w:val="238"/>
          <w:position w:val="0"/>
        </w:rPr>
        <w:t>'</w:t>
      </w:r>
      <w:r>
        <w:rPr>
          <w:rFonts w:ascii="Arial" w:hAnsi="Arial" w:cs="Arial" w:eastAsia="Arial"/>
          <w:sz w:val="16"/>
          <w:szCs w:val="16"/>
          <w:color w:val="8C9ABD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6"/>
          <w:szCs w:val="16"/>
          <w:color w:val="8C9ABD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8C9ABD"/>
          <w:spacing w:val="0"/>
          <w:w w:val="100"/>
          <w:position w:val="0"/>
        </w:rPr>
        <w:t>\</w:t>
      </w:r>
      <w:r>
        <w:rPr>
          <w:rFonts w:ascii="Arial" w:hAnsi="Arial" w:cs="Arial" w:eastAsia="Arial"/>
          <w:sz w:val="16"/>
          <w:szCs w:val="16"/>
          <w:color w:val="8C9ABD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8C9ABD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C9ABD"/>
          <w:spacing w:val="-11"/>
          <w:w w:val="115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757CB5"/>
          <w:spacing w:val="0"/>
          <w:w w:val="147"/>
          <w:position w:val="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0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BCBCBA"/>
          <w:spacing w:val="0"/>
          <w:w w:val="57"/>
        </w:rPr>
        <w:t>J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BCBCBA"/>
          <w:spacing w:val="0"/>
          <w:w w:val="54"/>
          <w:i/>
        </w:rPr>
        <w:t>1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pgSz w:w="11980" w:h="16880"/>
          <w:pgMar w:top="1580" w:bottom="280" w:left="12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1980" w:h="16880"/>
          <w:pgMar w:top="1580" w:bottom="280" w:left="20" w:right="148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D2D2F"/>
          <w:spacing w:val="0"/>
          <w:w w:val="95"/>
        </w:rPr>
        <w:t>ITOITYI-hABA</w:t>
      </w:r>
      <w:r>
        <w:rPr>
          <w:rFonts w:ascii="Arial" w:hAnsi="Arial" w:cs="Arial" w:eastAsia="Arial"/>
          <w:sz w:val="18"/>
          <w:szCs w:val="18"/>
          <w:color w:val="2D2D2F"/>
          <w:spacing w:val="2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5"/>
        </w:rPr>
        <w:t>YITPABA</w:t>
      </w:r>
      <w:r>
        <w:rPr>
          <w:rFonts w:ascii="Arial" w:hAnsi="Arial" w:cs="Arial" w:eastAsia="Arial"/>
          <w:sz w:val="18"/>
          <w:szCs w:val="18"/>
          <w:color w:val="424242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D2D2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</w:rPr>
        <w:t>TPE30P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D2D2F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81"/>
        </w:rPr>
        <w:t>&lt;PJ.1JIYUAJIA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0" w:lineRule="exact"/>
        <w:ind w:right="-20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24242"/>
          <w:spacing w:val="0"/>
          <w:w w:val="59"/>
          <w:position w:val="-1"/>
        </w:rPr>
        <w:t>28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D2D2F"/>
          <w:spacing w:val="0"/>
          <w:w w:val="100"/>
          <w:position w:val="3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D2D2F"/>
          <w:spacing w:val="-7"/>
          <w:w w:val="100"/>
          <w:position w:val="3"/>
        </w:rPr>
        <w:t>.</w:t>
      </w:r>
      <w:r>
        <w:rPr>
          <w:rFonts w:ascii="Arial" w:hAnsi="Arial" w:cs="Arial" w:eastAsia="Arial"/>
          <w:sz w:val="18"/>
          <w:szCs w:val="18"/>
          <w:color w:val="2D2D2F"/>
          <w:spacing w:val="-9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D2D2F"/>
          <w:spacing w:val="0"/>
          <w:w w:val="100"/>
          <w:position w:val="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D2D2F"/>
          <w:spacing w:val="-7"/>
          <w:w w:val="100"/>
          <w:position w:val="3"/>
        </w:rPr>
        <w:t>.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  <w:position w:val="0"/>
        </w:rPr>
        <w:t>paJau</w:t>
      </w:r>
      <w:r>
        <w:rPr>
          <w:rFonts w:ascii="Arial" w:hAnsi="Arial" w:cs="Arial" w:eastAsia="Arial"/>
          <w:sz w:val="18"/>
          <w:szCs w:val="18"/>
          <w:color w:val="2D2D2F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2D2F"/>
          <w:spacing w:val="0"/>
          <w:w w:val="100"/>
          <w:position w:val="3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" w:right="1480"/>
          <w:cols w:num="2" w:equalWidth="0">
            <w:col w:w="7988" w:space="1121"/>
            <w:col w:w="137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40" w:lineRule="auto"/>
        <w:ind w:left="115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116985pt;margin-top:-64.670563pt;width:475.16827pt;height:56.618683pt;mso-position-horizontal-relative:page;mso-position-vertical-relative:paragraph;z-index:-2171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30" w:hRule="exact"/>
                    </w:trPr>
                    <w:tc>
                      <w:tcPr>
                        <w:tcW w:w="9441" w:type="dxa"/>
                        <w:gridSpan w:val="13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643" w:type="dxa"/>
                        <w:tcBorders>
                          <w:top w:val="single" w:sz="7.679488" w:space="0" w:color="2F2F2F"/>
                          <w:bottom w:val="single" w:sz="7.679488" w:space="0" w:color="2B2B2B"/>
                          <w:left w:val="nil" w:sz="6" w:space="0" w:color="auto"/>
                          <w:right w:val="single" w:sz="7.679488" w:space="0" w:color="2F2F2F"/>
                        </w:tcBorders>
                      </w:tcPr>
                      <w:p>
                        <w:pPr>
                          <w:spacing w:before="0" w:after="0" w:line="182" w:lineRule="exact"/>
                          <w:ind w:left="82" w:right="-46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100"/>
                            <w:position w:val="-1"/>
                          </w:rPr>
                          <w:t>71512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2" w:type="dxa"/>
                        <w:vMerge w:val="restart"/>
                        <w:tcBorders>
                          <w:top w:val="single" w:sz="7.679488" w:space="0" w:color="2F2F2F"/>
                          <w:left w:val="single" w:sz="7.679488" w:space="0" w:color="2F2F2F"/>
                          <w:right w:val="single" w:sz="7.67948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38" w:type="dxa"/>
                        <w:tcBorders>
                          <w:top w:val="single" w:sz="7.679488" w:space="0" w:color="2F2F2F"/>
                          <w:bottom w:val="single" w:sz="7.679488" w:space="0" w:color="2B2B2B"/>
                          <w:left w:val="single" w:sz="7.679488" w:space="0" w:color="2F2F2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2" w:lineRule="exact"/>
                          <w:ind w:left="187" w:right="-44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0"/>
                            <w:w w:val="29"/>
                            <w:position w:val="-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0"/>
                            <w:w w:val="29"/>
                            <w:position w:val="-1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5"/>
                            <w:w w:val="29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91"/>
                            <w:position w:val="-1"/>
                          </w:rPr>
                          <w:t>SIOI3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32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0"/>
                            <w:w w:val="29"/>
                            <w:position w:val="-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0"/>
                            <w:w w:val="29"/>
                            <w:position w:val="-1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10"/>
                            <w:w w:val="29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100"/>
                            <w:position w:val="-1"/>
                          </w:rPr>
                          <w:t>6IO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6" w:type="dxa"/>
                        <w:vMerge w:val="restart"/>
                        <w:tcBorders>
                          <w:top w:val="single" w:sz="3.839744" w:space="0" w:color="181818"/>
                          <w:left w:val="single" w:sz="7.679488" w:space="0" w:color="2B2B2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7" w:type="dxa"/>
                        <w:tcBorders>
                          <w:top w:val="single" w:sz="7.679488" w:space="0" w:color="2B2B2B"/>
                          <w:bottom w:val="single" w:sz="3.839744" w:space="0" w:color="232323"/>
                          <w:left w:val="single" w:sz="3.839744" w:space="0" w:color="181818"/>
                          <w:right w:val="single" w:sz="7.679488" w:space="0" w:color="232323"/>
                        </w:tcBorders>
                      </w:tcPr>
                      <w:p>
                        <w:pPr>
                          <w:spacing w:before="0" w:after="0" w:line="197" w:lineRule="exact"/>
                          <w:ind w:left="72" w:right="-42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83"/>
                          </w:rPr>
                          <w:t>Ol7171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35"/>
                            <w:w w:val="8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24242"/>
                            <w:spacing w:val="0"/>
                            <w:w w:val="127"/>
                            <w:i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24242"/>
                            <w:spacing w:val="24"/>
                            <w:w w:val="127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127"/>
                          </w:rPr>
                          <w:t>l1lslslo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" w:type="dxa"/>
                        <w:vMerge w:val="restart"/>
                        <w:tcBorders>
                          <w:top w:val="single" w:sz="7.679488" w:space="0" w:color="2B2B2B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29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>
                          <w:spacing w:before="0" w:after="0" w:line="192" w:lineRule="exact"/>
                          <w:ind w:left="168" w:right="-20"/>
                          <w:jc w:val="left"/>
                          <w:tabs>
                            <w:tab w:pos="900" w:val="left"/>
                          </w:tabs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16"/>
                            <w:w w:val="44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100"/>
                            <w:position w:val="-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29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8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F2F2F"/>
                        </w:tcBorders>
                      </w:tcPr>
                      <w:p>
                        <w:pPr>
                          <w:spacing w:before="0" w:after="0" w:line="192" w:lineRule="exact"/>
                          <w:ind w:left="1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29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29"/>
                            <w:position w:val="-2"/>
                          </w:rPr>
                          <w:t>  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13"/>
                            <w:w w:val="29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16"/>
                            <w:w w:val="44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16"/>
                            <w:w w:val="44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2" w:type="dxa"/>
                        <w:vMerge w:val="restart"/>
                        <w:tcBorders>
                          <w:top w:val="single" w:sz="7.679488" w:space="0" w:color="2B2B2B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2" w:type="dxa"/>
                        <w:vMerge w:val="restart"/>
                        <w:tcBorders>
                          <w:top w:val="single" w:sz="3.839744" w:space="0" w:color="0F0F0F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4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-10" w:right="-7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114"/>
                          </w:rPr>
                          <w:t>1--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8" w:after="0" w:line="240" w:lineRule="auto"/>
                          <w:ind w:left="-10" w:right="-7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D2D2F"/>
                            <w:spacing w:val="0"/>
                            <w:w w:val="114"/>
                          </w:rPr>
                          <w:t>1--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98" w:type="dxa"/>
                        <w:vMerge w:val="restart"/>
                        <w:tcBorders>
                          <w:top w:val="single" w:sz="3.839744" w:space="0" w:color="0F0F0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54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82" w:lineRule="exact"/>
                          <w:ind w:left="1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29"/>
                            <w:position w:val="-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29"/>
                            <w:position w:val="-3"/>
                          </w:rPr>
                          <w:t>  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13"/>
                            <w:w w:val="29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16"/>
                            <w:w w:val="44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16"/>
                            <w:w w:val="44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44"/>
                            <w:position w:val="-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44"/>
                            <w:position w:val="-3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16"/>
                            <w:w w:val="44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44"/>
                            <w:position w:val="-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44"/>
                            <w:position w:val="-3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16"/>
                            <w:w w:val="44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  <w:color w:val="2D2D2F"/>
                            <w:spacing w:val="0"/>
                            <w:w w:val="100"/>
                            <w:position w:val="-3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  <w:color w:val="2D2D2F"/>
                            <w:spacing w:val="0"/>
                            <w:w w:val="100"/>
                            <w:position w:val="-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  <w:color w:val="2D2D2F"/>
                            <w:spacing w:val="11"/>
                            <w:w w:val="100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-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43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nil" w:sz="6" w:space="0" w:color="auto"/>
                          <w:right w:val="single" w:sz="7.679488" w:space="0" w:color="2F2F2F"/>
                        </w:tcBorders>
                      </w:tcPr>
                      <w:p>
                        <w:pPr>
                          <w:spacing w:before="0" w:after="0" w:line="192" w:lineRule="exact"/>
                          <w:ind w:left="9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B5B5D"/>
                            <w:spacing w:val="0"/>
                            <w:w w:val="25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B5B5D"/>
                            <w:spacing w:val="-63"/>
                            <w:w w:val="25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4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5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4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14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6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2" w:type="dxa"/>
                        <w:vMerge/>
                        <w:tcBorders>
                          <w:left w:val="single" w:sz="7.679488" w:space="0" w:color="2F2F2F"/>
                          <w:right w:val="single" w:sz="7.67948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38" w:type="dxa"/>
                        <w:tcBorders>
                          <w:top w:val="single" w:sz="7.679488" w:space="0" w:color="2B2B2B"/>
                          <w:bottom w:val="single" w:sz="7.679488" w:space="0" w:color="1F1F23"/>
                          <w:left w:val="single" w:sz="7.679488" w:space="0" w:color="2F2F2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92" w:lineRule="exact"/>
                          <w:ind w:left="62" w:right="-48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5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5"/>
                            <w:w w:val="5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3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32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1"/>
                            <w:w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5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4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20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75"/>
                          </w:rPr>
                          <w:t>61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15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7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-4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86"/>
                          </w:rPr>
                          <w:t>1819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" w:type="dxa"/>
                        <w:vMerge/>
                        <w:tcBorders>
                          <w:left w:val="single" w:sz="7.679488" w:space="0" w:color="2B2B2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7" w:type="dxa"/>
                        <w:tcBorders>
                          <w:top w:val="single" w:sz="3.839744" w:space="0" w:color="232323"/>
                          <w:bottom w:val="single" w:sz="7.679488" w:space="0" w:color="232323"/>
                          <w:left w:val="single" w:sz="3.839744" w:space="0" w:color="181818"/>
                          <w:right w:val="single" w:sz="7.679488" w:space="0" w:color="232323"/>
                        </w:tcBorders>
                      </w:tcPr>
                      <w:p>
                        <w:pPr>
                          <w:spacing w:before="0" w:after="0" w:line="187" w:lineRule="exact"/>
                          <w:ind w:left="62" w:right="-65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w w:val="55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9"/>
                            <w:w w:val="5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0"/>
                            <w:w w:val="4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-3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56"/>
                          </w:rPr>
                          <w:t>111121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5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15"/>
                            <w:w w:val="5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3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3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7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5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63"/>
                          </w:rPr>
                          <w:t>I141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10"/>
                            <w:w w:val="63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8"/>
                            <w:w w:val="82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5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3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5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-1"/>
                            <w:w w:val="59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69"/>
                          </w:rPr>
                          <w:t>l17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" w:type="dxa"/>
                        <w:vMerge/>
                        <w:tcBorders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29" w:type="dxa"/>
                        <w:tcBorders>
                          <w:top w:val="single" w:sz="7.679488" w:space="0" w:color="2B2B2B"/>
                          <w:bottom w:val="single" w:sz="3.839744" w:space="0" w:color="181818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>
                          <w:spacing w:before="0" w:after="0" w:line="192" w:lineRule="exact"/>
                          <w:ind w:left="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65"/>
                            <w:position w:val="1"/>
                          </w:rPr>
                          <w:t>Js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65"/>
                            <w:position w:val="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8"/>
                            <w:w w:val="65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12"/>
                            <w:w w:val="35"/>
                            <w:position w:val="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60"/>
                            <w:position w:val="1"/>
                          </w:rPr>
                          <w:t>9I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-33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-2"/>
                            <w:w w:val="57"/>
                            <w:position w:val="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6"/>
                            <w:w w:val="57"/>
                            <w:position w:val="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57"/>
                            <w:position w:val="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0"/>
                            <w:w w:val="57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161616"/>
                            <w:spacing w:val="31"/>
                            <w:w w:val="57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-7"/>
                            <w:w w:val="57"/>
                            <w:position w:val="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57"/>
                            <w:position w:val="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57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21"/>
                            <w:w w:val="57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44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22"/>
                            <w:w w:val="44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62"/>
                            <w:position w:val="1"/>
                          </w:rPr>
                          <w:t>22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single" w:sz="7.679488" w:space="0" w:color="2B2B2B"/>
                          <w:bottom w:val="single" w:sz="3.839744" w:space="0" w:color="181818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8" w:type="dxa"/>
                        <w:tcBorders>
                          <w:top w:val="single" w:sz="7.679488" w:space="0" w:color="2B2B2B"/>
                          <w:bottom w:val="single" w:sz="3.839744" w:space="0" w:color="181818"/>
                          <w:left w:val="single" w:sz="7.679488" w:space="0" w:color="2B2B2B"/>
                          <w:right w:val="single" w:sz="7.679488" w:space="0" w:color="2F2F2F"/>
                        </w:tcBorders>
                      </w:tcPr>
                      <w:p>
                        <w:pPr>
                          <w:spacing w:before="0" w:after="0" w:line="192" w:lineRule="exact"/>
                          <w:ind w:left="29" w:right="-66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w w:val="65"/>
                            <w:position w:val="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3"/>
                            <w:w w:val="65"/>
                            <w:position w:val="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36"/>
                            <w:position w:val="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21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3"/>
                            <w:w w:val="57"/>
                            <w:position w:val="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62"/>
                            <w:position w:val="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61"/>
                            <w:position w:val="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-33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65"/>
                            <w:position w:val="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8"/>
                            <w:w w:val="65"/>
                            <w:position w:val="1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54"/>
                            <w:position w:val="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33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62"/>
                            <w:position w:val="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-1"/>
                            <w:w w:val="62"/>
                            <w:position w:val="1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76"/>
                            <w:position w:val="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4"/>
                            <w:w w:val="77"/>
                            <w:position w:val="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60"/>
                            <w:position w:val="1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2" w:type="dxa"/>
                        <w:vMerge/>
                        <w:tcBorders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2" w:type="dxa"/>
                        <w:vMerge/>
                        <w:tcBorders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98" w:type="dxa"/>
                        <w:vMerge/>
                        <w:tcBorders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54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87" w:lineRule="exact"/>
                          <w:ind w:left="38" w:right="-7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w w:val="66"/>
                          </w:rPr>
                          <w:t>29l3oi3JI32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w w:val="67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-3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6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14"/>
                            <w:w w:val="6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2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-3"/>
                            <w:w w:val="6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0"/>
                            <w:w w:val="4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424242"/>
                            <w:spacing w:val="-3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0"/>
                            <w:w w:val="2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50505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6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8"/>
                            <w:w w:val="6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5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0"/>
                            <w:w w:val="5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12"/>
                            <w:w w:val="59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7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-11"/>
                            <w:w w:val="7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5B5B5D"/>
                            <w:spacing w:val="2"/>
                            <w:w w:val="6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2D2D2F"/>
                            <w:spacing w:val="0"/>
                            <w:w w:val="72"/>
                          </w:rPr>
                          <w:t>J3s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643" w:type="dxa"/>
                        <w:tcBorders>
                          <w:top w:val="single" w:sz="7.679488" w:space="0" w:color="2B2B2B"/>
                          <w:bottom w:val="single" w:sz="3.839744" w:space="0" w:color="282828"/>
                          <w:left w:val="nil" w:sz="6" w:space="0" w:color="auto"/>
                          <w:right w:val="single" w:sz="7.679488" w:space="0" w:color="2F2F2F"/>
                        </w:tcBorders>
                      </w:tcPr>
                      <w:p>
                        <w:pPr>
                          <w:spacing w:before="0" w:after="0" w:line="192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w w:val="110"/>
                          </w:rPr>
                          <w:t>Bp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6"/>
                            <w:w w:val="11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B5B5D"/>
                            <w:spacing w:val="-10"/>
                            <w:w w:val="93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4" w:after="0" w:line="216" w:lineRule="exact"/>
                          <w:ind w:left="82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D2D2F"/>
                            <w:w w:val="125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D2D2F"/>
                            <w:spacing w:val="-4"/>
                            <w:w w:val="12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D2D2F"/>
                            <w:spacing w:val="0"/>
                            <w:w w:val="103"/>
                            <w:i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2D2D2F"/>
                            <w:spacing w:val="-4"/>
                            <w:w w:val="104"/>
                            <w:i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2D2D2F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2" w:type="dxa"/>
                        <w:vMerge/>
                        <w:tcBorders>
                          <w:bottom w:val="single" w:sz="3.839744" w:space="0" w:color="282828"/>
                          <w:left w:val="single" w:sz="7.679488" w:space="0" w:color="2F2F2F"/>
                          <w:right w:val="single" w:sz="7.67948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38" w:type="dxa"/>
                        <w:tcBorders>
                          <w:top w:val="single" w:sz="7.679488" w:space="0" w:color="1F1F23"/>
                          <w:bottom w:val="single" w:sz="3.839744" w:space="0" w:color="282828"/>
                          <w:left w:val="single" w:sz="7.679488" w:space="0" w:color="2F2F2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2" w:lineRule="exact"/>
                          <w:ind w:left="77" w:right="5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w w:val="8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23"/>
                            <w:w w:val="8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B5B5D"/>
                            <w:spacing w:val="0"/>
                            <w:w w:val="52"/>
                          </w:rPr>
                          <w:t>,U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B5B5D"/>
                            <w:spacing w:val="-15"/>
                            <w:w w:val="5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72"/>
                          </w:rPr>
                          <w:t>MH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-17"/>
                            <w:w w:val="7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B5B5D"/>
                            <w:spacing w:val="-16"/>
                            <w:w w:val="93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76"/>
                          </w:rPr>
                          <w:t>BeHM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3" w:after="0" w:line="240" w:lineRule="auto"/>
                          <w:ind w:left="192" w:right="17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24242"/>
                            <w:spacing w:val="0"/>
                            <w:w w:val="100"/>
                          </w:rPr>
                          <w:t>6poj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24242"/>
                            <w:spacing w:val="4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2D2D2F"/>
                            <w:spacing w:val="0"/>
                            <w:w w:val="101"/>
                          </w:rPr>
                          <w:t>KEC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" w:type="dxa"/>
                        <w:vMerge/>
                        <w:tcBorders>
                          <w:bottom w:val="single" w:sz="7.679488" w:space="0" w:color="3B3B3B"/>
                          <w:left w:val="single" w:sz="7.679488" w:space="0" w:color="2B2B2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37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F2F2F"/>
                          <w:right w:val="single" w:sz="7.679488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6" w:type="dxa"/>
                        <w:vMerge/>
                        <w:tcBorders>
                          <w:bottom w:val="single" w:sz="7.679488" w:space="0" w:color="232323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29" w:type="dxa"/>
                        <w:tcBorders>
                          <w:top w:val="single" w:sz="3.839744" w:space="0" w:color="181818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>
                          <w:spacing w:before="0" w:after="0" w:line="192" w:lineRule="exact"/>
                          <w:ind w:left="202" w:right="18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75"/>
                          </w:rPr>
                          <w:t>CeJJ.HWTe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3" w:after="0" w:line="202" w:lineRule="exact"/>
                          <w:ind w:left="432" w:right="43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110"/>
                            <w:position w:val="-1"/>
                          </w:rPr>
                          <w:t>YT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single" w:sz="3.839744" w:space="0" w:color="181818"/>
                          <w:bottom w:val="single" w:sz="7.679488" w:space="0" w:color="232323"/>
                          <w:left w:val="single" w:sz="7.679488" w:space="0" w:color="232323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18" w:type="dxa"/>
                        <w:tcBorders>
                          <w:top w:val="single" w:sz="3.839744" w:space="0" w:color="181818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F2F2F"/>
                        </w:tcBorders>
                      </w:tcPr>
                      <w:p>
                        <w:pPr>
                          <w:spacing w:before="0" w:after="0" w:line="182" w:lineRule="exact"/>
                          <w:ind w:left="86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2D2D2F"/>
                            <w:w w:val="76"/>
                          </w:rPr>
                          <w:t>Ha,u,ne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2D2D2F"/>
                            <w:w w:val="7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2D2D2F"/>
                            <w:w w:val="76"/>
                          </w:rPr>
                          <w:t>KHM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w w:val="100"/>
                          </w:rPr>
                        </w:r>
                      </w:p>
                      <w:p>
                        <w:pPr>
                          <w:spacing w:before="42" w:after="0" w:line="202" w:lineRule="exact"/>
                          <w:ind w:left="115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24242"/>
                            <w:spacing w:val="0"/>
                            <w:w w:val="69"/>
                            <w:position w:val="-1"/>
                          </w:rPr>
                          <w:t>,CI.HpeKTHH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02" w:type="dxa"/>
                        <w:vMerge/>
                        <w:tcBorders>
                          <w:bottom w:val="single" w:sz="7.679488" w:space="0" w:color="232323"/>
                          <w:left w:val="single" w:sz="7.679488" w:space="0" w:color="2F2F2F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2" w:type="dxa"/>
                        <w:vMerge/>
                        <w:tcBorders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98" w:type="dxa"/>
                        <w:vMerge/>
                        <w:tcBorders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054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</w:rPr>
        <w:t>HA311B</w:t>
      </w:r>
      <w:r>
        <w:rPr>
          <w:rFonts w:ascii="Arial" w:hAnsi="Arial" w:cs="Arial" w:eastAsia="Arial"/>
          <w:sz w:val="18"/>
          <w:szCs w:val="18"/>
          <w:color w:val="424242"/>
          <w:spacing w:val="16"/>
          <w:w w:val="93"/>
        </w:rPr>
        <w:t> </w:t>
      </w:r>
      <w:r>
        <w:rPr>
          <w:rFonts w:ascii="Arial" w:hAnsi="Arial" w:cs="Arial" w:eastAsia="Arial"/>
          <w:sz w:val="19"/>
          <w:szCs w:val="19"/>
          <w:color w:val="424242"/>
          <w:spacing w:val="0"/>
          <w:w w:val="93"/>
          <w:i/>
        </w:rPr>
        <w:t>KOPMCHMKA</w:t>
      </w:r>
      <w:r>
        <w:rPr>
          <w:rFonts w:ascii="Arial" w:hAnsi="Arial" w:cs="Arial" w:eastAsia="Arial"/>
          <w:sz w:val="19"/>
          <w:szCs w:val="19"/>
          <w:color w:val="424242"/>
          <w:spacing w:val="-3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93"/>
        </w:rPr>
        <w:t>EYI,IETCKJ.1X</w:t>
      </w:r>
      <w:r>
        <w:rPr>
          <w:rFonts w:ascii="Arial" w:hAnsi="Arial" w:cs="Arial" w:eastAsia="Arial"/>
          <w:sz w:val="18"/>
          <w:szCs w:val="18"/>
          <w:color w:val="2D2D2F"/>
          <w:spacing w:val="-1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</w:rPr>
        <w:t>CPE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</w:rPr>
        <w:t>J,CTABA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1" w:after="0" w:line="192" w:lineRule="exact"/>
        <w:ind w:left="115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6.636219pt;margin-top:11.901783pt;width:452.129808pt;height:.1pt;mso-position-horizontal-relative:page;mso-position-vertical-relative:paragraph;z-index:-21715" coordorigin="1133,238" coordsize="9043,2">
            <v:shape style="position:absolute;left:1133;top:238;width:9043;height:2" coordorigin="1133,238" coordsize="9043,0" path="m1133,238l10175,238e" filled="f" stroked="t" strokeweight=".959936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10"/>
          <w:position w:val="-1"/>
        </w:rPr>
        <w:t>OMJIA,li.MHCKO</w:t>
      </w:r>
      <w:r>
        <w:rPr>
          <w:rFonts w:ascii="Arial" w:hAnsi="Arial" w:cs="Arial" w:eastAsia="Arial"/>
          <w:sz w:val="17"/>
          <w:szCs w:val="17"/>
          <w:color w:val="161616"/>
          <w:spacing w:val="-17"/>
          <w:w w:val="11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33"/>
          <w:position w:val="-1"/>
        </w:rPr>
        <w:t>ll030PJilill</w:t>
      </w:r>
      <w:r>
        <w:rPr>
          <w:rFonts w:ascii="Arial" w:hAnsi="Arial" w:cs="Arial" w:eastAsia="Arial"/>
          <w:sz w:val="17"/>
          <w:szCs w:val="17"/>
          <w:color w:val="161616"/>
          <w:spacing w:val="-9"/>
          <w:w w:val="133"/>
          <w:position w:val="-1"/>
        </w:rPr>
        <w:t>T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26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424242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  <w:position w:val="-1"/>
        </w:rPr>
        <w:t>J.A,li.OB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" w:right="1480"/>
        </w:sectPr>
      </w:pPr>
      <w:rPr/>
    </w:p>
    <w:p>
      <w:pPr>
        <w:spacing w:before="38" w:after="0" w:line="240" w:lineRule="auto"/>
        <w:ind w:left="1142" w:right="-67"/>
        <w:jc w:val="left"/>
        <w:tabs>
          <w:tab w:pos="2340" w:val="left"/>
          <w:tab w:pos="43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8"/>
          <w:szCs w:val="18"/>
          <w:color w:val="2D2D2F"/>
        </w:rPr>
        <w:t>CE</w:t>
      </w:r>
      <w:r>
        <w:rPr>
          <w:rFonts w:ascii="Arial" w:hAnsi="Arial" w:cs="Arial" w:eastAsia="Arial"/>
          <w:sz w:val="18"/>
          <w:szCs w:val="18"/>
          <w:color w:val="2D2D2F"/>
          <w:w w:val="101"/>
        </w:rPr>
        <w:t>)</w:t>
      </w:r>
      <w:r>
        <w:rPr>
          <w:rFonts w:ascii="Arial" w:hAnsi="Arial" w:cs="Arial" w:eastAsia="Arial"/>
          <w:sz w:val="18"/>
          <w:szCs w:val="18"/>
          <w:color w:val="2D2D2F"/>
          <w:w w:val="100"/>
        </w:rPr>
        <w:t>l.l1ll.ITE</w:t>
        <w:tab/>
      </w:r>
      <w:r>
        <w:rPr>
          <w:rFonts w:ascii="Arial" w:hAnsi="Arial" w:cs="Arial" w:eastAsia="Arial"/>
          <w:sz w:val="18"/>
          <w:szCs w:val="18"/>
          <w:color w:val="2D2D2F"/>
          <w:w w:val="100"/>
        </w:rPr>
      </w:r>
      <w:r>
        <w:rPr>
          <w:rFonts w:ascii="Arial" w:hAnsi="Arial" w:cs="Arial" w:eastAsia="Arial"/>
          <w:sz w:val="17"/>
          <w:szCs w:val="17"/>
          <w:color w:val="161616"/>
          <w:w w:val="67"/>
        </w:rPr>
        <w:t>_E_E_O_r_</w:t>
      </w:r>
      <w:r>
        <w:rPr>
          <w:rFonts w:ascii="Arial" w:hAnsi="Arial" w:cs="Arial" w:eastAsia="Arial"/>
          <w:sz w:val="17"/>
          <w:szCs w:val="17"/>
          <w:color w:val="161616"/>
          <w:spacing w:val="1"/>
          <w:w w:val="67"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color w:val="2D2D2F"/>
          <w:spacing w:val="0"/>
          <w:w w:val="54"/>
        </w:rPr>
        <w:t>A.ll.....:.....:</w:t>
      </w:r>
      <w:r>
        <w:rPr>
          <w:rFonts w:ascii="Times New Roman" w:hAnsi="Times New Roman" w:cs="Times New Roman" w:eastAsia="Times New Roman"/>
          <w:sz w:val="11"/>
          <w:szCs w:val="11"/>
          <w:color w:val="2D2D2F"/>
          <w:spacing w:val="-15"/>
          <w:w w:val="55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D2D2F"/>
          <w:spacing w:val="-15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2D2D2F"/>
          <w:spacing w:val="0"/>
          <w:w w:val="100"/>
          <w:u w:val="single" w:color="2C2C2E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D2D2F"/>
          <w:spacing w:val="0"/>
          <w:w w:val="100"/>
          <w:u w:val="single" w:color="2C2C2E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2D2D2F"/>
          <w:spacing w:val="0"/>
          <w:w w:val="100"/>
          <w:u w:val="single" w:color="2C2C2E"/>
        </w:rPr>
      </w:r>
      <w:r>
        <w:rPr>
          <w:rFonts w:ascii="Times New Roman" w:hAnsi="Times New Roman" w:cs="Times New Roman" w:eastAsia="Times New Roman"/>
          <w:sz w:val="11"/>
          <w:szCs w:val="11"/>
          <w:color w:val="2D2D2F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38" w:after="0" w:line="240" w:lineRule="auto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424242"/>
          <w:w w:val="116"/>
        </w:rPr>
        <w:t>M</w:t>
      </w:r>
      <w:r>
        <w:rPr>
          <w:rFonts w:ascii="Arial" w:hAnsi="Arial" w:cs="Arial" w:eastAsia="Arial"/>
          <w:sz w:val="18"/>
          <w:szCs w:val="18"/>
          <w:color w:val="424242"/>
          <w:spacing w:val="7"/>
          <w:w w:val="115"/>
        </w:rPr>
        <w:t>A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84"/>
        </w:rPr>
        <w:t>TJ.1l1HI</w:t>
      </w:r>
      <w:r>
        <w:rPr>
          <w:rFonts w:ascii="Arial" w:hAnsi="Arial" w:cs="Arial" w:eastAsia="Arial"/>
          <w:sz w:val="18"/>
          <w:szCs w:val="18"/>
          <w:color w:val="2D2D2F"/>
          <w:spacing w:val="-16"/>
          <w:w w:val="85"/>
        </w:rPr>
        <w:t>1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95"/>
        </w:rPr>
        <w:t>EPOJ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0" w:after="0" w:line="220" w:lineRule="exact"/>
        <w:ind w:right="-20"/>
        <w:jc w:val="left"/>
        <w:tabs>
          <w:tab w:pos="272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0"/>
          <w:szCs w:val="20"/>
          <w:color w:val="161616"/>
          <w:w w:val="83"/>
          <w:position w:val="1"/>
        </w:rPr>
      </w:r>
      <w:r>
        <w:rPr>
          <w:rFonts w:ascii="Courier New" w:hAnsi="Courier New" w:cs="Courier New" w:eastAsia="Courier New"/>
          <w:sz w:val="20"/>
          <w:szCs w:val="20"/>
          <w:color w:val="161616"/>
          <w:w w:val="83"/>
          <w:u w:val="single" w:color="2B2B2B"/>
          <w:position w:val="1"/>
        </w:rPr>
        <w:t>07771550</w:t>
      </w:r>
      <w:r>
        <w:rPr>
          <w:rFonts w:ascii="Courier New" w:hAnsi="Courier New" w:cs="Courier New" w:eastAsia="Courier New"/>
          <w:sz w:val="20"/>
          <w:szCs w:val="20"/>
          <w:color w:val="161616"/>
          <w:w w:val="83"/>
          <w:u w:val="single" w:color="2B2B2B"/>
          <w:position w:val="1"/>
        </w:rPr>
      </w:r>
      <w:r>
        <w:rPr>
          <w:rFonts w:ascii="Courier New" w:hAnsi="Courier New" w:cs="Courier New" w:eastAsia="Courier New"/>
          <w:sz w:val="20"/>
          <w:szCs w:val="20"/>
          <w:color w:val="161616"/>
          <w:w w:val="100"/>
          <w:u w:val="single" w:color="2B2B2B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color w:val="161616"/>
          <w:w w:val="100"/>
          <w:u w:val="single" w:color="2B2B2B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161616"/>
          <w:w w:val="100"/>
          <w:u w:val="single" w:color="2B2B2B"/>
          <w:position w:val="1"/>
        </w:rPr>
      </w:r>
      <w:r>
        <w:rPr>
          <w:rFonts w:ascii="Courier New" w:hAnsi="Courier New" w:cs="Courier New" w:eastAsia="Courier New"/>
          <w:sz w:val="20"/>
          <w:szCs w:val="20"/>
          <w:color w:val="161616"/>
          <w:w w:val="1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color w:val="00000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" w:right="1480"/>
          <w:cols w:num="3" w:equalWidth="0">
            <w:col w:w="4313" w:space="236"/>
            <w:col w:w="1409" w:space="434"/>
            <w:col w:w="4088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6" w:after="0" w:line="240" w:lineRule="auto"/>
        <w:ind w:left="1132" w:right="-20"/>
        <w:jc w:val="left"/>
        <w:tabs>
          <w:tab w:pos="1760" w:val="left"/>
          <w:tab w:pos="4540" w:val="left"/>
          <w:tab w:pos="642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  <w:position w:val="4"/>
        </w:rPr>
        <w:t>TIME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20"/>
          <w:szCs w:val="20"/>
          <w:color w:val="2D2D2F"/>
          <w:spacing w:val="0"/>
          <w:w w:val="81"/>
          <w:position w:val="4"/>
        </w:rPr>
        <w:t>100289723</w:t>
      </w:r>
      <w:r>
        <w:rPr>
          <w:rFonts w:ascii="Courier New" w:hAnsi="Courier New" w:cs="Courier New" w:eastAsia="Courier New"/>
          <w:sz w:val="20"/>
          <w:szCs w:val="20"/>
          <w:color w:val="2D2D2F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20"/>
          <w:szCs w:val="20"/>
          <w:color w:val="2D2D2F"/>
          <w:spacing w:val="0"/>
          <w:w w:val="100"/>
          <w:position w:val="4"/>
        </w:rPr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5"/>
          <w:position w:val="0"/>
        </w:rPr>
        <w:t>EPOJTIOllPAqYHA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20"/>
          <w:szCs w:val="20"/>
          <w:color w:val="424242"/>
          <w:spacing w:val="-11"/>
          <w:w w:val="62"/>
          <w:position w:val="0"/>
        </w:rPr>
        <w:t>8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-105"/>
          <w:w w:val="85"/>
          <w:position w:val="0"/>
        </w:rPr>
        <w:t>-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-90"/>
          <w:w w:val="62"/>
          <w:position w:val="0"/>
        </w:rPr>
        <w:t>4</w:t>
      </w:r>
      <w:r>
        <w:rPr>
          <w:rFonts w:ascii="Courier New" w:hAnsi="Courier New" w:cs="Courier New" w:eastAsia="Courier New"/>
          <w:sz w:val="20"/>
          <w:szCs w:val="20"/>
          <w:color w:val="161616"/>
          <w:spacing w:val="-73"/>
          <w:w w:val="115"/>
          <w:position w:val="0"/>
        </w:rPr>
        <w:t>0</w:t>
      </w:r>
      <w:r>
        <w:rPr>
          <w:rFonts w:ascii="Courier New" w:hAnsi="Courier New" w:cs="Courier New" w:eastAsia="Courier New"/>
          <w:sz w:val="20"/>
          <w:szCs w:val="20"/>
          <w:color w:val="161616"/>
          <w:spacing w:val="-95"/>
          <w:w w:val="115"/>
          <w:position w:val="0"/>
        </w:rPr>
        <w:t>9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0"/>
          <w:w w:val="64"/>
          <w:position w:val="0"/>
        </w:rPr>
        <w:t>8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-43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0"/>
          <w:w w:val="64"/>
          <w:position w:val="0"/>
        </w:rPr>
        <w:t>7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0"/>
          <w:w w:val="64"/>
          <w:position w:val="0"/>
        </w:rPr>
        <w:t> 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0"/>
          <w:w w:val="64"/>
          <w:position w:val="0"/>
        </w:rPr>
        <w:t>66</w:t>
      </w:r>
      <w:r>
        <w:rPr>
          <w:rFonts w:ascii="Courier New" w:hAnsi="Courier New" w:cs="Courier New" w:eastAsia="Courier New"/>
          <w:sz w:val="20"/>
          <w:szCs w:val="20"/>
          <w:color w:val="161616"/>
          <w:spacing w:val="0"/>
          <w:w w:val="114"/>
          <w:position w:val="0"/>
        </w:rPr>
        <w:t>4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0"/>
          <w:w w:val="72"/>
          <w:position w:val="0"/>
        </w:rPr>
        <w:t>-</w:t>
      </w:r>
      <w:r>
        <w:rPr>
          <w:rFonts w:ascii="Courier New" w:hAnsi="Courier New" w:cs="Courier New" w:eastAsia="Courier New"/>
          <w:sz w:val="20"/>
          <w:szCs w:val="20"/>
          <w:color w:val="424242"/>
          <w:spacing w:val="8"/>
          <w:w w:val="72"/>
          <w:position w:val="0"/>
        </w:rPr>
        <w:t>8</w:t>
      </w:r>
      <w:r>
        <w:rPr>
          <w:rFonts w:ascii="Courier New" w:hAnsi="Courier New" w:cs="Courier New" w:eastAsia="Courier New"/>
          <w:sz w:val="20"/>
          <w:szCs w:val="20"/>
          <w:color w:val="161616"/>
          <w:spacing w:val="0"/>
          <w:w w:val="127"/>
          <w:position w:val="0"/>
        </w:rPr>
        <w:t>---------------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D2D2F"/>
          <w:w w:val="91"/>
        </w:rPr>
        <w:t>HA3J.1B</w:t>
      </w:r>
      <w:r>
        <w:rPr>
          <w:rFonts w:ascii="Arial" w:hAnsi="Arial" w:cs="Arial" w:eastAsia="Arial"/>
          <w:sz w:val="18"/>
          <w:szCs w:val="18"/>
          <w:color w:val="2D2D2F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10"/>
        </w:rPr>
        <w:t>HA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10"/>
        </w:rPr>
        <w:t>)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10"/>
        </w:rPr>
        <w:t>lJIE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10"/>
        </w:rPr>
        <w:t>)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10"/>
        </w:rPr>
        <w:t>f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10"/>
        </w:rPr>
        <w:t>(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10"/>
        </w:rPr>
        <w:t>HOf</w:t>
      </w:r>
      <w:r>
        <w:rPr>
          <w:rFonts w:ascii="Arial" w:hAnsi="Arial" w:cs="Arial" w:eastAsia="Arial"/>
          <w:sz w:val="18"/>
          <w:szCs w:val="18"/>
          <w:color w:val="2D2D2F"/>
          <w:spacing w:val="-14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3"/>
        </w:rPr>
        <w:t>)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2"/>
        </w:rPr>
        <w:t>J,MPEKTH</w:t>
      </w:r>
      <w:r>
        <w:rPr>
          <w:rFonts w:ascii="Arial" w:hAnsi="Arial" w:cs="Arial" w:eastAsia="Arial"/>
          <w:sz w:val="18"/>
          <w:szCs w:val="18"/>
          <w:color w:val="424242"/>
          <w:spacing w:val="-11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5B5B5D"/>
          <w:spacing w:val="0"/>
          <w:w w:val="210"/>
        </w:rPr>
        <w:t>f</w:t>
      </w:r>
      <w:r>
        <w:rPr>
          <w:rFonts w:ascii="Arial" w:hAnsi="Arial" w:cs="Arial" w:eastAsia="Arial"/>
          <w:sz w:val="18"/>
          <w:szCs w:val="18"/>
          <w:color w:val="5B5B5D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98"/>
        </w:rPr>
        <w:t>KOPI1CHI1KA</w:t>
      </w:r>
      <w:r>
        <w:rPr>
          <w:rFonts w:ascii="Arial" w:hAnsi="Arial" w:cs="Arial" w:eastAsia="Arial"/>
          <w:sz w:val="18"/>
          <w:szCs w:val="18"/>
          <w:color w:val="424242"/>
          <w:spacing w:val="-1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</w:rPr>
        <w:t>EYI,IETCKI1X</w:t>
      </w:r>
      <w:r>
        <w:rPr>
          <w:rFonts w:ascii="Arial" w:hAnsi="Arial" w:cs="Arial" w:eastAsia="Arial"/>
          <w:sz w:val="18"/>
          <w:szCs w:val="18"/>
          <w:color w:val="424242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2"/>
        </w:rPr>
        <w:t>CPE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3"/>
        </w:rPr>
        <w:t>)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102"/>
        </w:rPr>
        <w:t>lCTABA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5.196316pt;margin-top:10.851789pt;width:442.530449pt;height:.1pt;mso-position-horizontal-relative:page;mso-position-vertical-relative:paragraph;z-index:-21714" coordorigin="1104,217" coordsize="8851,2">
            <v:shape style="position:absolute;left:1104;top:217;width:8851;height:2" coordorigin="1104,217" coordsize="8851,0" path="m1104,217l9955,217e" filled="f" stroked="t" strokeweight=".959936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D2D2F"/>
          <w:w w:val="120"/>
        </w:rPr>
        <w:t>rPA,ll.</w:t>
      </w:r>
      <w:r>
        <w:rPr>
          <w:rFonts w:ascii="Arial" w:hAnsi="Arial" w:cs="Arial" w:eastAsia="Arial"/>
          <w:sz w:val="17"/>
          <w:szCs w:val="17"/>
          <w:color w:val="2D2D2F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F"/>
          <w:spacing w:val="0"/>
          <w:w w:val="111"/>
        </w:rPr>
        <w:t>EEOrPA,li.-CEKPETAPJiiJAT</w:t>
      </w:r>
      <w:r>
        <w:rPr>
          <w:rFonts w:ascii="Arial" w:hAnsi="Arial" w:cs="Arial" w:eastAsia="Arial"/>
          <w:sz w:val="17"/>
          <w:szCs w:val="17"/>
          <w:color w:val="2D2D2F"/>
          <w:spacing w:val="-1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2D2D2F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2D2D2F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D2D2F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F"/>
          <w:spacing w:val="0"/>
          <w:w w:val="115"/>
        </w:rPr>
        <w:t>KYJITYPY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03" w:lineRule="exact"/>
        <w:ind w:left="310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D2D2F"/>
          <w:w w:val="83"/>
          <w:position w:val="-1"/>
        </w:rPr>
        <w:t>(</w:t>
      </w:r>
      <w:r>
        <w:rPr>
          <w:rFonts w:ascii="Arial" w:hAnsi="Arial" w:cs="Arial" w:eastAsia="Arial"/>
          <w:sz w:val="18"/>
          <w:szCs w:val="18"/>
          <w:color w:val="2D2D2F"/>
          <w:w w:val="82"/>
          <w:position w:val="-1"/>
        </w:rPr>
        <w:t>ITonyH&gt;aB</w:t>
      </w:r>
      <w:r>
        <w:rPr>
          <w:rFonts w:ascii="Arial" w:hAnsi="Arial" w:cs="Arial" w:eastAsia="Arial"/>
          <w:sz w:val="18"/>
          <w:szCs w:val="18"/>
          <w:color w:val="2D2D2F"/>
          <w:w w:val="83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D2D2F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74"/>
          <w:position w:val="-1"/>
        </w:rPr>
        <w:t>CaM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74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424242"/>
          <w:spacing w:val="5"/>
          <w:w w:val="7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74"/>
          <w:position w:val="-1"/>
        </w:rPr>
        <w:t>lfH,U.HpeKTH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74"/>
          <w:position w:val="-1"/>
        </w:rPr>
        <w:t>H</w:t>
      </w:r>
      <w:r>
        <w:rPr>
          <w:rFonts w:ascii="Arial" w:hAnsi="Arial" w:cs="Arial" w:eastAsia="Arial"/>
          <w:sz w:val="18"/>
          <w:szCs w:val="18"/>
          <w:color w:val="2D2D2F"/>
          <w:spacing w:val="-2"/>
          <w:w w:val="7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74"/>
          <w:position w:val="-1"/>
        </w:rPr>
        <w:t>KOpHCHHK</w:t>
      </w:r>
      <w:r>
        <w:rPr>
          <w:rFonts w:ascii="Arial" w:hAnsi="Arial" w:cs="Arial" w:eastAsia="Arial"/>
          <w:sz w:val="18"/>
          <w:szCs w:val="18"/>
          <w:color w:val="2D2D2F"/>
          <w:spacing w:val="0"/>
          <w:w w:val="74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D2D2F"/>
          <w:spacing w:val="6"/>
          <w:w w:val="74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D2D2F"/>
          <w:spacing w:val="0"/>
          <w:w w:val="92"/>
          <w:position w:val="-1"/>
        </w:rPr>
        <w:t>6y1,1eTCK11X</w:t>
      </w:r>
      <w:r>
        <w:rPr>
          <w:rFonts w:ascii="Arial" w:hAnsi="Arial" w:cs="Arial" w:eastAsia="Arial"/>
          <w:sz w:val="13"/>
          <w:szCs w:val="13"/>
          <w:color w:val="2D2D2F"/>
          <w:spacing w:val="11"/>
          <w:w w:val="92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71"/>
          <w:position w:val="-1"/>
        </w:rPr>
        <w:t>Cpe,U.CTaBa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72"/>
          <w:position w:val="-1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" w:right="1480"/>
        </w:sectPr>
      </w:pPr>
      <w:rPr/>
    </w:p>
    <w:p>
      <w:pPr>
        <w:spacing w:before="31" w:after="0" w:line="240" w:lineRule="auto"/>
        <w:ind w:left="370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D2D2F"/>
          <w:spacing w:val="0"/>
          <w:w w:val="100"/>
        </w:rPr>
        <w:t>IiliJIAHC</w:t>
      </w:r>
      <w:r>
        <w:rPr>
          <w:rFonts w:ascii="Times New Roman" w:hAnsi="Times New Roman" w:cs="Times New Roman" w:eastAsia="Times New Roman"/>
          <w:sz w:val="22"/>
          <w:szCs w:val="22"/>
          <w:color w:val="2D2D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D2D2F"/>
          <w:spacing w:val="0"/>
          <w:w w:val="87"/>
        </w:rPr>
        <w:t>IIPIIXO,Ll;</w:t>
      </w:r>
      <w:r>
        <w:rPr>
          <w:rFonts w:ascii="Times New Roman" w:hAnsi="Times New Roman" w:cs="Times New Roman" w:eastAsia="Times New Roman"/>
          <w:sz w:val="22"/>
          <w:szCs w:val="22"/>
          <w:color w:val="2D2D2F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D2D2F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D2D2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D2D2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D2D2F"/>
          <w:spacing w:val="0"/>
          <w:w w:val="100"/>
        </w:rPr>
        <w:t>PACXO,n:A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4" w:after="0" w:line="240" w:lineRule="auto"/>
        <w:ind w:left="3186" w:right="-70"/>
        <w:jc w:val="left"/>
        <w:tabs>
          <w:tab w:pos="5720" w:val="left"/>
          <w:tab w:pos="71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12"/>
        </w:rPr>
        <w:t>nepHOJi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00"/>
        </w:rPr>
        <w:t>OJI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7"/>
          <w:w w:val="100"/>
        </w:rPr>
        <w:t> </w:t>
      </w:r>
      <w:r>
        <w:rPr>
          <w:rFonts w:ascii="Courier New" w:hAnsi="Courier New" w:cs="Courier New" w:eastAsia="Courier New"/>
          <w:sz w:val="20"/>
          <w:szCs w:val="20"/>
          <w:color w:val="161616"/>
          <w:spacing w:val="0"/>
          <w:w w:val="73"/>
        </w:rPr>
        <w:t>01.01.2018</w:t>
      </w:r>
      <w:r>
        <w:rPr>
          <w:rFonts w:ascii="Courier New" w:hAnsi="Courier New" w:cs="Courier New" w:eastAsia="Courier New"/>
          <w:sz w:val="20"/>
          <w:szCs w:val="20"/>
          <w:color w:val="161616"/>
          <w:spacing w:val="0"/>
          <w:w w:val="100"/>
        </w:rPr>
        <w:tab/>
      </w:r>
      <w:r>
        <w:rPr>
          <w:rFonts w:ascii="Courier New" w:hAnsi="Courier New" w:cs="Courier New" w:eastAsia="Courier New"/>
          <w:sz w:val="20"/>
          <w:szCs w:val="20"/>
          <w:color w:val="161616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00"/>
        </w:rPr>
        <w:t>JIO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15"/>
          <w:w w:val="100"/>
        </w:rPr>
        <w:t> </w:t>
      </w:r>
      <w:r>
        <w:rPr>
          <w:rFonts w:ascii="Courier New" w:hAnsi="Courier New" w:cs="Courier New" w:eastAsia="Courier New"/>
          <w:sz w:val="20"/>
          <w:szCs w:val="20"/>
          <w:color w:val="2D2D2F"/>
          <w:spacing w:val="0"/>
          <w:w w:val="75"/>
        </w:rPr>
        <w:t>31.12.2018</w:t>
      </w:r>
      <w:r>
        <w:rPr>
          <w:rFonts w:ascii="Courier New" w:hAnsi="Courier New" w:cs="Courier New" w:eastAsia="Courier New"/>
          <w:sz w:val="20"/>
          <w:szCs w:val="20"/>
          <w:color w:val="2D2D2F"/>
          <w:spacing w:val="0"/>
          <w:w w:val="100"/>
        </w:rPr>
        <w:tab/>
      </w:r>
      <w:r>
        <w:rPr>
          <w:rFonts w:ascii="Courier New" w:hAnsi="Courier New" w:cs="Courier New" w:eastAsia="Courier New"/>
          <w:sz w:val="20"/>
          <w:szCs w:val="20"/>
          <w:color w:val="2D2D2F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2D2D2F"/>
          <w:spacing w:val="0"/>
          <w:w w:val="100"/>
        </w:rPr>
        <w:t>rOJII1HE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424242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0"/>
          <w:w w:val="84"/>
          <w:position w:val="-1"/>
        </w:rPr>
        <w:t>XWba.n;a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1"/>
          <w:w w:val="84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0"/>
          <w:w w:val="84"/>
          <w:position w:val="-1"/>
        </w:rPr>
        <w:t>ta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F"/>
          <w:spacing w:val="0"/>
          <w:w w:val="100"/>
          <w:position w:val="-1"/>
        </w:rPr>
        <w:t>JU1Hapa</w:t>
      </w:r>
      <w:r>
        <w:rPr>
          <w:rFonts w:ascii="Times New Roman" w:hAnsi="Times New Roman" w:cs="Times New Roman" w:eastAsia="Times New Roman"/>
          <w:sz w:val="17"/>
          <w:szCs w:val="17"/>
          <w:color w:val="2D2D2F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" w:right="1480"/>
          <w:cols w:num="2" w:equalWidth="0">
            <w:col w:w="7779" w:space="965"/>
            <w:col w:w="1736"/>
          </w:cols>
        </w:sectPr>
      </w:pPr>
      <w:rPr/>
    </w:p>
    <w:p>
      <w:pPr>
        <w:spacing w:before="5" w:after="0" w:line="10" w:lineRule="exact"/>
        <w:jc w:val="left"/>
        <w:rPr>
          <w:sz w:val="1"/>
          <w:szCs w:val="1"/>
        </w:rPr>
      </w:pPr>
      <w:rPr/>
      <w:r>
        <w:rPr/>
        <w:pict>
          <v:group style="position:absolute;margin-left:587.960754pt;margin-top:2.878908pt;width:.1pt;height:55.658898pt;mso-position-horizontal-relative:page;mso-position-vertical-relative:page;z-index:-21716" coordorigin="11759,58" coordsize="2,1113">
            <v:shape style="position:absolute;left:11759;top:58;width:2;height:1113" coordorigin="11759,58" coordsize="0,1113" path="m11759,1171l11759,58e" filled="f" stroked="t" strokeweight=".479968pt" strokecolor="#000000">
              <v:path arrowok="t"/>
            </v:shape>
          </v:group>
          <w10:wrap type="none"/>
        </w:pict>
      </w:r>
      <w:r>
        <w:rPr/>
        <w:pict>
          <v:group style="position:absolute;margin-left:587.720764pt;margin-top:447.19046pt;width:.1pt;height:173.214326pt;mso-position-horizontal-relative:page;mso-position-vertical-relative:page;z-index:-21713" coordorigin="11754,8944" coordsize="2,3464">
            <v:shape style="position:absolute;left:11754;top:8944;width:2;height:3464" coordorigin="11754,8944" coordsize="0,3464" path="m11754,12408l11754,8944e" filled="f" stroked="t" strokeweight="1.439904pt" strokecolor="#DBDBD4">
              <v:path arrowok="t"/>
            </v:shape>
          </v:group>
          <w10:wrap type="none"/>
        </w:pict>
      </w:r>
      <w:r>
        <w:rPr/>
        <w:pict>
          <v:group style="position:absolute;margin-left:375.814911pt;margin-top:842.800476pt;width:63.835737pt;height:.1pt;mso-position-horizontal-relative:page;mso-position-vertical-relative:page;z-index:-21712" coordorigin="7516,16856" coordsize="1277,2">
            <v:shape style="position:absolute;left:7516;top:16856;width:1277;height:2" coordorigin="7516,16856" coordsize="1277,0" path="m7516,16856l8793,16856e" filled="f" stroked="t" strokeweight=".479968pt" strokecolor="#CFCFC8">
              <v:path arrowok="t"/>
            </v:shape>
          </v:group>
          <w10:wrap type="none"/>
        </w:pict>
      </w:r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67.147446" w:type="dxa"/>
      </w:tblPr>
      <w:tblGrid/>
      <w:tr>
        <w:trPr>
          <w:trHeight w:val="489" w:hRule="exact"/>
        </w:trPr>
        <w:tc>
          <w:tcPr>
            <w:tcW w:w="643" w:type="dxa"/>
            <w:vMerge w:val="restart"/>
            <w:tcBorders>
              <w:top w:val="single" w:sz="11.519232" w:space="0" w:color="232323"/>
              <w:left w:val="single" w:sz="15.358976" w:space="0" w:color="2B2B2B"/>
              <w:right w:val="single" w:sz="7.679488" w:space="0" w:color="232323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" w:right="-4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6"/>
              </w:rPr>
              <w:t>0JHaKa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242" w:lineRule="exact"/>
              <w:ind w:left="146" w:right="8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161616"/>
                <w:spacing w:val="0"/>
                <w:w w:val="109"/>
              </w:rPr>
              <w:t>orr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vMerge w:val="restart"/>
            <w:tcBorders>
              <w:top w:val="single" w:sz="15.358976" w:space="0" w:color="3B3B3B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5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121"/>
              </w:rPr>
              <w:t>lipoj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36" w:after="0" w:line="240" w:lineRule="auto"/>
              <w:ind w:left="2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74"/>
              </w:rPr>
              <w:t>KOHT"d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vMerge w:val="restart"/>
            <w:tcBorders>
              <w:top w:val="single" w:sz="11.519232" w:space="0" w:color="181818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888" w:right="181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19"/>
              </w:rPr>
              <w:t>Onuc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3811" w:type="dxa"/>
            <w:gridSpan w:val="2"/>
            <w:tcBorders>
              <w:top w:val="single" w:sz="11.519232" w:space="0" w:color="181818"/>
              <w:bottom w:val="single" w:sz="3.839744" w:space="0" w:color="282828"/>
              <w:left w:val="single" w:sz="11.519232" w:space="0" w:color="282828"/>
              <w:right w:val="single" w:sz="15.358976" w:space="0" w:color="181818"/>
            </w:tcBorders>
          </w:tcPr>
          <w:p>
            <w:pPr>
              <w:spacing w:before="95" w:after="0" w:line="240" w:lineRule="auto"/>
              <w:ind w:left="1606" w:right="161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8"/>
              </w:rPr>
              <w:t>HJHOC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60" w:hRule="exact"/>
        </w:trPr>
        <w:tc>
          <w:tcPr>
            <w:tcW w:w="643" w:type="dxa"/>
            <w:vMerge/>
            <w:tcBorders>
              <w:bottom w:val="single" w:sz="7.679488" w:space="0" w:color="343434"/>
              <w:left w:val="single" w:sz="15.358976" w:space="0" w:color="2B2B2B"/>
              <w:right w:val="single" w:sz="7.679488" w:space="0" w:color="232323"/>
            </w:tcBorders>
          </w:tcPr>
          <w:p>
            <w:pPr/>
            <w:rPr/>
          </w:p>
        </w:tc>
        <w:tc>
          <w:tcPr>
            <w:tcW w:w="835" w:type="dxa"/>
            <w:vMerge/>
            <w:tcBorders>
              <w:bottom w:val="single" w:sz="7.679488" w:space="0" w:color="1C1C1C"/>
              <w:left w:val="single" w:sz="7.679488" w:space="0" w:color="232323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4243" w:type="dxa"/>
            <w:vMerge/>
            <w:tcBorders>
              <w:bottom w:val="single" w:sz="7.679488" w:space="0" w:color="383838"/>
              <w:left w:val="single" w:sz="7.679488" w:space="0" w:color="2B2B2B"/>
              <w:right w:val="single" w:sz="11.519232" w:space="0" w:color="282828"/>
            </w:tcBorders>
          </w:tcPr>
          <w:p>
            <w:pPr/>
            <w:rPr/>
          </w:p>
        </w:tc>
        <w:tc>
          <w:tcPr>
            <w:tcW w:w="1944" w:type="dxa"/>
            <w:tcBorders>
              <w:top w:val="single" w:sz="3.839744" w:space="0" w:color="282828"/>
              <w:bottom w:val="single" w:sz="7.679488" w:space="0" w:color="383838"/>
              <w:left w:val="single" w:sz="11.519232" w:space="0" w:color="282828"/>
              <w:right w:val="single" w:sz="7.679488" w:space="0" w:color="1F1F1F"/>
            </w:tcBorders>
          </w:tcPr>
          <w:p>
            <w:pPr>
              <w:spacing w:before="47" w:after="0" w:line="240" w:lineRule="auto"/>
              <w:ind w:left="25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89"/>
              </w:rPr>
              <w:t>flpeTXOJJ,Ha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5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f0Jl,HH3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867" w:type="dxa"/>
            <w:tcBorders>
              <w:top w:val="single" w:sz="3.839744" w:space="0" w:color="282828"/>
              <w:bottom w:val="single" w:sz="7.679488" w:space="0" w:color="383838"/>
              <w:left w:val="single" w:sz="7.679488" w:space="0" w:color="1F1F1F"/>
              <w:right w:val="single" w:sz="15.358976" w:space="0" w:color="181818"/>
            </w:tcBorders>
          </w:tcPr>
          <w:p>
            <w:pPr>
              <w:spacing w:before="37" w:after="0" w:line="240" w:lineRule="auto"/>
              <w:ind w:left="35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TeKylia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121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-10"/>
                <w:w w:val="121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63"/>
              </w:rPr>
              <w:t>JJ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4"/>
                <w:w w:val="63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120"/>
              </w:rPr>
              <w:t>uua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11" w:hRule="exact"/>
        </w:trPr>
        <w:tc>
          <w:tcPr>
            <w:tcW w:w="643" w:type="dxa"/>
            <w:tcBorders>
              <w:top w:val="single" w:sz="7.679488" w:space="0" w:color="343434"/>
              <w:bottom w:val="single" w:sz="15.358976" w:space="0" w:color="232323"/>
              <w:left w:val="single" w:sz="15.358976" w:space="0" w:color="2B2B2B"/>
              <w:right w:val="single" w:sz="7.679488" w:space="0" w:color="232323"/>
            </w:tcBorders>
          </w:tcPr>
          <w:p>
            <w:pPr>
              <w:spacing w:before="0" w:after="0" w:line="182" w:lineRule="exact"/>
              <w:ind w:left="29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2D2D2F"/>
                <w:spacing w:val="0"/>
                <w:w w:val="135"/>
                <w:position w:val="-1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1C1C1C"/>
              <w:bottom w:val="single" w:sz="15.358976" w:space="0" w:color="232323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0" w:after="0" w:line="182" w:lineRule="exact"/>
              <w:ind w:left="350" w:right="247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15"/>
              </w:rPr>
              <w:t>2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tcBorders>
              <w:top w:val="single" w:sz="7.679488" w:space="0" w:color="383838"/>
              <w:bottom w:val="single" w:sz="15.358976" w:space="0" w:color="232323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82" w:lineRule="exact"/>
              <w:ind w:left="2050" w:right="196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2D2D2F"/>
                <w:spacing w:val="0"/>
                <w:w w:val="135"/>
              </w:rPr>
              <w:t>3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383838"/>
              <w:bottom w:val="single" w:sz="15.358976" w:space="0" w:color="232323"/>
              <w:left w:val="single" w:sz="11.519232" w:space="0" w:color="282828"/>
              <w:right w:val="single" w:sz="7.679488" w:space="0" w:color="1F1F1F"/>
            </w:tcBorders>
          </w:tcPr>
          <w:p>
            <w:pPr>
              <w:spacing w:before="0" w:after="0" w:line="182" w:lineRule="exact"/>
              <w:ind w:left="882" w:right="826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8"/>
              </w:rPr>
              <w:t>4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867" w:type="dxa"/>
            <w:tcBorders>
              <w:top w:val="single" w:sz="7.679488" w:space="0" w:color="383838"/>
              <w:bottom w:val="single" w:sz="15.358976" w:space="0" w:color="232323"/>
              <w:left w:val="single" w:sz="7.679488" w:space="0" w:color="1F1F1F"/>
              <w:right w:val="single" w:sz="15.358976" w:space="0" w:color="181818"/>
            </w:tcBorders>
          </w:tcPr>
          <w:p>
            <w:pPr>
              <w:spacing w:before="0" w:after="0" w:line="176" w:lineRule="exact"/>
              <w:ind w:left="834" w:right="80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161616"/>
                <w:spacing w:val="0"/>
                <w:w w:val="132"/>
              </w:rPr>
              <w:t>5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408" w:hRule="exact"/>
        </w:trPr>
        <w:tc>
          <w:tcPr>
            <w:tcW w:w="643" w:type="dxa"/>
            <w:tcBorders>
              <w:top w:val="single" w:sz="15.358976" w:space="0" w:color="232323"/>
              <w:bottom w:val="single" w:sz="7.679488" w:space="0" w:color="232323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77" w:after="0" w:line="240" w:lineRule="auto"/>
              <w:ind w:left="158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</w:rPr>
              <w:t>2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-39"/>
                <w:w w:val="100"/>
              </w:rPr>
              <w:t>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50505"/>
                <w:spacing w:val="0"/>
                <w:w w:val="100"/>
              </w:rPr>
              <w:t>01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15.358976" w:space="0" w:color="232323"/>
              <w:bottom w:val="single" w:sz="11.519232" w:space="0" w:color="484848"/>
              <w:left w:val="single" w:sz="7.679488" w:space="0" w:color="232323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4243" w:type="dxa"/>
            <w:tcBorders>
              <w:top w:val="single" w:sz="15.358976" w:space="0" w:color="232323"/>
              <w:bottom w:val="single" w:sz="7.679488" w:space="0" w:color="0F0F0F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74" w:lineRule="exact"/>
              <w:ind w:left="2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12"/>
              </w:rPr>
              <w:t>TEKYlili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8"/>
                <w:w w:val="11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4"/>
              </w:rPr>
              <w:t>ITPHXOJI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4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4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IIPIIMAIL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100"/>
              </w:rPr>
              <w:t>OJI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DPOJIAJE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7" w:after="0" w:line="240" w:lineRule="auto"/>
              <w:ind w:left="38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91"/>
              </w:rPr>
              <w:t>HE«&lt;1HHAHCJIJCI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-7"/>
                <w:w w:val="91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1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HMOBHHE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(2002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424242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6"/>
                <w:szCs w:val="16"/>
                <w:color w:val="42424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1"/>
              </w:rPr>
              <w:t>2106)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15.358976" w:space="0" w:color="232323"/>
              <w:bottom w:val="single" w:sz="7.679488" w:space="0" w:color="0F0F0F"/>
              <w:left w:val="single" w:sz="11.519232" w:space="0" w:color="282828"/>
              <w:right w:val="single" w:sz="7.679488" w:space="0" w:color="1F1F1F"/>
            </w:tcBorders>
          </w:tcPr>
          <w:p>
            <w:pPr>
              <w:spacing w:before="77" w:after="0" w:line="240" w:lineRule="auto"/>
              <w:ind w:right="-29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2"/>
              </w:rPr>
              <w:t>45,902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867" w:type="dxa"/>
            <w:tcBorders>
              <w:top w:val="single" w:sz="15.358976" w:space="0" w:color="232323"/>
              <w:bottom w:val="single" w:sz="7.679488" w:space="0" w:color="2B2B2B"/>
              <w:left w:val="single" w:sz="7.679488" w:space="0" w:color="1F1F1F"/>
              <w:right w:val="single" w:sz="15.358976" w:space="0" w:color="181818"/>
            </w:tcBorders>
          </w:tcPr>
          <w:p>
            <w:pPr>
              <w:spacing w:before="67" w:after="0" w:line="240" w:lineRule="auto"/>
              <w:ind w:right="-41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3"/>
              </w:rPr>
              <w:t>84,874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03" w:hRule="exact"/>
        </w:trPr>
        <w:tc>
          <w:tcPr>
            <w:tcW w:w="643" w:type="dxa"/>
            <w:tcBorders>
              <w:top w:val="single" w:sz="7.679488" w:space="0" w:color="232323"/>
              <w:bottom w:val="single" w:sz="7.679488" w:space="0" w:color="1C1C1C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81" w:after="0" w:line="240" w:lineRule="auto"/>
              <w:ind w:left="149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</w:rPr>
              <w:t>2002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11.519232" w:space="0" w:color="484848"/>
              <w:bottom w:val="single" w:sz="7.679488" w:space="0" w:color="030303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77" w:after="0" w:line="240" w:lineRule="auto"/>
              <w:ind w:left="173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</w:rPr>
              <w:t>700000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tcBorders>
              <w:top w:val="single" w:sz="7.679488" w:space="0" w:color="0F0F0F"/>
              <w:bottom w:val="single" w:sz="7.679488" w:space="0" w:color="2F2F2F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79" w:lineRule="exact"/>
              <w:ind w:left="2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w w:val="114"/>
              </w:rPr>
              <w:t>TEKYlili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IIPI:IXOJIH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0" w:after="0" w:line="195" w:lineRule="exact"/>
              <w:ind w:left="38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(2003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2047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161616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8"/>
                <w:szCs w:val="18"/>
                <w:color w:val="161616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2057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0"/>
                <w:w w:val="126"/>
              </w:rPr>
              <w:t>+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-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2069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424242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6"/>
                <w:szCs w:val="16"/>
                <w:color w:val="42424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2094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F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8"/>
                <w:szCs w:val="18"/>
                <w:color w:val="2D2D2F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209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9"/>
                <w:w w:val="100"/>
              </w:rPr>
              <w:t>9</w:t>
            </w:r>
            <w:r>
              <w:rPr>
                <w:rFonts w:ascii="Arial" w:hAnsi="Arial" w:cs="Arial" w:eastAsia="Arial"/>
                <w:sz w:val="18"/>
                <w:szCs w:val="18"/>
                <w:color w:val="2D2D2F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8"/>
                <w:szCs w:val="18"/>
                <w:color w:val="2D2D2F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4"/>
              </w:rPr>
              <w:t>2103)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0F0F0F"/>
              <w:bottom w:val="single" w:sz="7.679488" w:space="0" w:color="2F2F2F"/>
              <w:left w:val="single" w:sz="11.519232" w:space="0" w:color="282828"/>
              <w:right w:val="single" w:sz="7.679488" w:space="0" w:color="1F1F1F"/>
            </w:tcBorders>
          </w:tcPr>
          <w:p>
            <w:pPr>
              <w:spacing w:before="91" w:after="0" w:line="240" w:lineRule="auto"/>
              <w:ind w:right="-25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0"/>
              </w:rPr>
              <w:t>45,119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867" w:type="dxa"/>
            <w:tcBorders>
              <w:top w:val="single" w:sz="7.679488" w:space="0" w:color="2B2B2B"/>
              <w:bottom w:val="single" w:sz="7.679488" w:space="0" w:color="2F2F2F"/>
              <w:left w:val="single" w:sz="7.679488" w:space="0" w:color="1F1F1F"/>
              <w:right w:val="single" w:sz="15.358976" w:space="0" w:color="181818"/>
            </w:tcBorders>
          </w:tcPr>
          <w:p>
            <w:pPr>
              <w:spacing w:before="81" w:after="0" w:line="240" w:lineRule="auto"/>
              <w:ind w:right="-47"/>
              <w:jc w:val="righ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4"/>
              </w:rPr>
              <w:t>84,244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32" w:hRule="exact"/>
        </w:trPr>
        <w:tc>
          <w:tcPr>
            <w:tcW w:w="643" w:type="dxa"/>
            <w:tcBorders>
              <w:top w:val="single" w:sz="7.679488" w:space="0" w:color="1C1C1C"/>
              <w:bottom w:val="single" w:sz="7.679488" w:space="0" w:color="130F13"/>
              <w:left w:val="single" w:sz="15.358976" w:space="0" w:color="2F2F2F"/>
              <w:right w:val="single" w:sz="7.679488" w:space="0" w:color="232323"/>
            </w:tcBorders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4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</w:rPr>
              <w:t>2003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7.679488" w:space="0" w:color="030303"/>
              <w:bottom w:val="single" w:sz="7.679488" w:space="0" w:color="130F13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73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</w:rPr>
              <w:t>710000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tcBorders>
              <w:top w:val="single" w:sz="7.679488" w:space="0" w:color="2F2F2F"/>
              <w:bottom w:val="single" w:sz="7.679488" w:space="0" w:color="2F2F2F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92" w:lineRule="exact"/>
              <w:ind w:left="2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109"/>
              </w:rPr>
              <w:t>IIOP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-12"/>
                <w:w w:val="109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9"/>
              </w:rPr>
              <w:t>3H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(2004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2008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2010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424242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6"/>
                <w:szCs w:val="16"/>
                <w:color w:val="42424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2017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2D2D2F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8"/>
                <w:szCs w:val="18"/>
                <w:color w:val="2D2D2F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2023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161616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8"/>
                <w:szCs w:val="18"/>
                <w:color w:val="161616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2030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6"/>
                <w:szCs w:val="16"/>
                <w:color w:val="2D2D2F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8"/>
              </w:rPr>
              <w:t>203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9"/>
                <w:w w:val="108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161616"/>
                <w:spacing w:val="0"/>
                <w:w w:val="112"/>
              </w:rPr>
              <w:t>+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3" w:after="0" w:line="240" w:lineRule="auto"/>
              <w:ind w:left="29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7"/>
              </w:rPr>
              <w:t>2040)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2F2F2F"/>
              <w:bottom w:val="single" w:sz="7.679488" w:space="0" w:color="2F2F2F"/>
              <w:left w:val="single" w:sz="11.519232" w:space="0" w:color="282828"/>
              <w:right w:val="single" w:sz="7.679488" w:space="0" w:color="1F1F1F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F2F2F"/>
              <w:bottom w:val="single" w:sz="7.679488" w:space="0" w:color="2F2F2F"/>
              <w:left w:val="single" w:sz="7.679488" w:space="0" w:color="1F1F1F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408" w:hRule="exact"/>
        </w:trPr>
        <w:tc>
          <w:tcPr>
            <w:tcW w:w="643" w:type="dxa"/>
            <w:tcBorders>
              <w:top w:val="single" w:sz="7.679488" w:space="0" w:color="130F13"/>
              <w:bottom w:val="single" w:sz="7.679488" w:space="0" w:color="343434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81" w:after="0" w:line="240" w:lineRule="auto"/>
              <w:ind w:left="149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161616"/>
                <w:spacing w:val="0"/>
                <w:w w:val="100"/>
              </w:rPr>
              <w:t>2004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7.679488" w:space="0" w:color="130F13"/>
              <w:bottom w:val="single" w:sz="7.679488" w:space="0" w:color="343434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81" w:after="0" w:line="240" w:lineRule="auto"/>
              <w:ind w:left="173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161616"/>
                <w:spacing w:val="0"/>
                <w:w w:val="79"/>
              </w:rPr>
              <w:t>711000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tcBorders>
              <w:top w:val="single" w:sz="7.679488" w:space="0" w:color="2F2F2F"/>
              <w:bottom w:val="single" w:sz="7.679488" w:space="0" w:color="343434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79" w:lineRule="exact"/>
              <w:ind w:left="29" w:right="-5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050505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50505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OPE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100"/>
              </w:rPr>
              <w:t>HA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6"/>
              </w:rPr>
              <w:t>Jl:OXOJIAJC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7"/>
                <w:w w:val="87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4"/>
              </w:rPr>
              <w:t>Jl:OI&gt;li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0"/>
                <w:w w:val="94"/>
              </w:rPr>
              <w:t>T</w:t>
            </w:r>
            <w:r>
              <w:rPr>
                <w:rFonts w:ascii="Arial" w:hAnsi="Arial" w:cs="Arial" w:eastAsia="Arial"/>
                <w:sz w:val="15"/>
                <w:szCs w:val="15"/>
                <w:color w:val="2D2D2F"/>
                <w:spacing w:val="0"/>
                <w:w w:val="167"/>
              </w:rPr>
              <w:t>If</w:t>
            </w:r>
            <w:r>
              <w:rPr>
                <w:rFonts w:ascii="Arial" w:hAnsi="Arial" w:cs="Arial" w:eastAsia="Arial"/>
                <w:sz w:val="15"/>
                <w:szCs w:val="15"/>
                <w:color w:val="2D2D2F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9"/>
              </w:rPr>
              <w:t>KAIIHTAJIHE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.ll:OI&gt;HTJCE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29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(OA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5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10"/>
              </w:rPr>
              <w:t>200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2"/>
                <w:w w:val="11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54"/>
              </w:rPr>
              <w:t>.D;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55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4"/>
              </w:rPr>
              <w:t>2007)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2F2F2F"/>
              <w:bottom w:val="single" w:sz="7.679488" w:space="0" w:color="343434"/>
              <w:left w:val="single" w:sz="11.519232" w:space="0" w:color="282828"/>
              <w:right w:val="single" w:sz="7.679488" w:space="0" w:color="1F1F1F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F2F2F"/>
              <w:bottom w:val="single" w:sz="7.679488" w:space="0" w:color="1C1C1C"/>
              <w:left w:val="single" w:sz="7.679488" w:space="0" w:color="1F1F1F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408" w:hRule="exact"/>
        </w:trPr>
        <w:tc>
          <w:tcPr>
            <w:tcW w:w="643" w:type="dxa"/>
            <w:tcBorders>
              <w:top w:val="single" w:sz="7.679488" w:space="0" w:color="343434"/>
              <w:bottom w:val="single" w:sz="7.679488" w:space="0" w:color="131313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86" w:after="0" w:line="240" w:lineRule="auto"/>
              <w:ind w:left="139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</w:rPr>
              <w:t>2005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7.679488" w:space="0" w:color="343434"/>
              <w:bottom w:val="single" w:sz="11.519232" w:space="0" w:color="3F3F3F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86" w:after="0" w:line="240" w:lineRule="auto"/>
              <w:ind w:left="163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</w:rPr>
              <w:t>711100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tcBorders>
              <w:top w:val="single" w:sz="7.679488" w:space="0" w:color="343434"/>
              <w:bottom w:val="single" w:sz="7.679488" w:space="0" w:color="0C0C0C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74" w:lineRule="exact"/>
              <w:ind w:left="1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llope3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2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1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2"/>
              </w:rPr>
              <w:t>.D;oxo.na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2"/>
              </w:rPr>
              <w:t>x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27"/>
                <w:w w:val="7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2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4"/>
                <w:w w:val="7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xamrraJJHe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6"/>
              </w:rPr>
              <w:t>JJ.06liTKe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"/>
                <w:w w:val="7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5"/>
              </w:rPr>
              <w:t>xoje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nnaliajy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7" w:after="0" w:line="240" w:lineRule="auto"/>
              <w:ind w:left="2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2"/>
              </w:rPr>
              <w:t>tfll131!'fKa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"/>
                <w:w w:val="7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1"/>
              </w:rPr>
              <w:t>nuna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343434"/>
              <w:bottom w:val="single" w:sz="7.679488" w:space="0" w:color="0C0C0C"/>
              <w:left w:val="single" w:sz="11.519232" w:space="0" w:color="282828"/>
              <w:right w:val="single" w:sz="7.679488" w:space="0" w:color="1F1F1F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1C1C1C"/>
              <w:bottom w:val="single" w:sz="7.679488" w:space="0" w:color="282828"/>
              <w:left w:val="single" w:sz="7.679488" w:space="0" w:color="1F1F1F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398" w:hRule="exact"/>
        </w:trPr>
        <w:tc>
          <w:tcPr>
            <w:tcW w:w="643" w:type="dxa"/>
            <w:tcBorders>
              <w:top w:val="single" w:sz="7.679488" w:space="0" w:color="131313"/>
              <w:bottom w:val="single" w:sz="7.679488" w:space="0" w:color="28282B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81" w:after="0" w:line="240" w:lineRule="auto"/>
              <w:ind w:left="139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</w:rPr>
              <w:t>2006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11.519232" w:space="0" w:color="3F3F3F"/>
              <w:bottom w:val="single" w:sz="11.519232" w:space="0" w:color="48484B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77" w:after="0" w:line="240" w:lineRule="auto"/>
              <w:ind w:left="15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</w:rPr>
              <w:t>711200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tcBorders>
              <w:top w:val="single" w:sz="7.679488" w:space="0" w:color="0C0C0C"/>
              <w:bottom w:val="single" w:sz="7.679488" w:space="0" w:color="1C1C1C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69" w:lineRule="exact"/>
              <w:ind w:left="1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llope:m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2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1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5"/>
              </w:rPr>
              <w:t>.no611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4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3"/>
              </w:rPr>
              <w:t>11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6"/>
                <w:w w:val="6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9"/>
              </w:rPr>
              <w:t>xanuTaJille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6"/>
              </w:rPr>
              <w:t>JJ.o6liTKe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"/>
                <w:w w:val="7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5"/>
              </w:rPr>
              <w:t>xoje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nnaliajy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7" w:after="0" w:line="240" w:lineRule="auto"/>
              <w:ind w:left="1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2"/>
              </w:rPr>
              <w:t>npeJ1Y3eha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4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3"/>
              </w:rPr>
              <w:t>11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9"/>
              </w:rPr>
              <w:t>.npyr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9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6"/>
                <w:w w:val="8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npasua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nuna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0C0C0C"/>
              <w:bottom w:val="single" w:sz="7.679488" w:space="0" w:color="1C1C1C"/>
              <w:left w:val="single" w:sz="11.519232" w:space="0" w:color="282828"/>
              <w:right w:val="single" w:sz="7.679488" w:space="0" w:color="1F1F1F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82828"/>
              <w:bottom w:val="single" w:sz="7.679488" w:space="0" w:color="1C1C1C"/>
              <w:left w:val="single" w:sz="7.679488" w:space="0" w:color="1F1F1F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408" w:hRule="exact"/>
        </w:trPr>
        <w:tc>
          <w:tcPr>
            <w:tcW w:w="643" w:type="dxa"/>
            <w:tcBorders>
              <w:top w:val="single" w:sz="7.679488" w:space="0" w:color="28282B"/>
              <w:bottom w:val="single" w:sz="7.679488" w:space="0" w:color="0F0F0F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86" w:after="0" w:line="240" w:lineRule="auto"/>
              <w:ind w:left="139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</w:rPr>
              <w:t>2007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11.519232" w:space="0" w:color="48484B"/>
              <w:bottom w:val="single" w:sz="7.679488" w:space="0" w:color="0F0F0F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81" w:after="0" w:line="240" w:lineRule="auto"/>
              <w:ind w:left="1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AFACAA"/>
                <w:spacing w:val="-57"/>
                <w:w w:val="148"/>
              </w:rPr>
              <w:t>,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8C8C8C"/>
                <w:spacing w:val="-39"/>
                <w:w w:val="145"/>
              </w:rPr>
              <w:t>-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424242"/>
                <w:spacing w:val="0"/>
                <w:w w:val="68"/>
              </w:rPr>
              <w:t>7.11300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tcBorders>
              <w:top w:val="single" w:sz="7.679488" w:space="0" w:color="1C1C1C"/>
              <w:bottom w:val="single" w:sz="7.679488" w:space="0" w:color="282828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74" w:lineRule="exact"/>
              <w:ind w:left="1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5"/>
              </w:rPr>
              <w:t>f!ope3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5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1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68"/>
              </w:rPr>
              <w:t>AOXOJJ.ax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69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1"/>
              </w:rPr>
              <w:t>JJ.06H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1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1"/>
                <w:w w:val="7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xaniiTaJlHe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0"/>
              </w:rPr>
              <w:t>.D;061!Txe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"/>
                <w:w w:val="7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5"/>
              </w:rPr>
              <w:t>xoj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5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5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8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17" w:after="0" w:line="240" w:lineRule="auto"/>
              <w:ind w:left="1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w w:val="86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w w:val="85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MOl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)'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2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3"/>
              </w:rPr>
              <w:t>pa3BpCTaTI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3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21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3"/>
              </w:rPr>
              <w:t>R3Melj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3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tflR3H'IKH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X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3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3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npaBHH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X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21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3"/>
              </w:rPr>
              <w:t>DHUa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1C1C1C"/>
              <w:bottom w:val="single" w:sz="7.679488" w:space="0" w:color="0F0F0F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1C1C1C"/>
              <w:bottom w:val="single" w:sz="7.679488" w:space="0" w:color="2B2B2B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6" w:hRule="exact"/>
        </w:trPr>
        <w:tc>
          <w:tcPr>
            <w:tcW w:w="643" w:type="dxa"/>
            <w:tcBorders>
              <w:top w:val="single" w:sz="7.679488" w:space="0" w:color="0F0F0F"/>
              <w:bottom w:val="single" w:sz="7.679488" w:space="0" w:color="2F2F2F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0" w:after="0" w:line="206" w:lineRule="exact"/>
              <w:ind w:left="13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161616"/>
                <w:spacing w:val="0"/>
                <w:w w:val="100"/>
                <w:position w:val="1"/>
              </w:rPr>
              <w:t>2008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0F0F0F"/>
              <w:bottom w:val="single" w:sz="7.679488" w:space="0" w:color="2F2F2F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0" w:after="0" w:line="206" w:lineRule="exact"/>
              <w:ind w:left="15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161616"/>
                <w:spacing w:val="0"/>
                <w:w w:val="81"/>
                <w:position w:val="1"/>
              </w:rPr>
              <w:t>712000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282828"/>
              <w:bottom w:val="single" w:sz="7.679488" w:space="0" w:color="2F2F2F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4" w:after="0" w:line="240" w:lineRule="auto"/>
              <w:ind w:left="10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UOPE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HA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9"/>
              </w:rPr>
              <w:t>«110H,ll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0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6"/>
              </w:rPr>
              <w:t>3APAJIA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7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6"/>
              </w:rPr>
              <w:t>(2009)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0F0F0F"/>
              <w:bottom w:val="single" w:sz="7.679488" w:space="0" w:color="2F2F2F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B2B2B"/>
              <w:bottom w:val="single" w:sz="7.679488" w:space="0" w:color="2F2F2F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1" w:hRule="exact"/>
        </w:trPr>
        <w:tc>
          <w:tcPr>
            <w:tcW w:w="643" w:type="dxa"/>
            <w:tcBorders>
              <w:top w:val="single" w:sz="7.679488" w:space="0" w:color="2F2F2F"/>
              <w:bottom w:val="single" w:sz="11.519232" w:space="0" w:color="2F2F2F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0" w:after="0" w:line="197" w:lineRule="exact"/>
              <w:ind w:left="13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  <w:position w:val="1"/>
              </w:rPr>
              <w:t>2009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2F2F2F"/>
              <w:bottom w:val="single" w:sz="11.519232" w:space="0" w:color="4B4B4B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0" w:after="0" w:line="197" w:lineRule="exact"/>
              <w:ind w:left="15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1"/>
              </w:rPr>
              <w:t>712100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2F2F2F"/>
              <w:bottom w:val="single" w:sz="7.679488" w:space="0" w:color="1F1F1F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83" w:lineRule="exact"/>
              <w:ind w:left="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8"/>
              </w:rPr>
              <w:t>ITope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8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9"/>
                <w:w w:val="8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8"/>
              </w:rPr>
              <w:t>tfloHJJ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9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9"/>
              </w:rPr>
              <w:t>3apaJJ.a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2F2F2F"/>
              <w:bottom w:val="single" w:sz="7.679488" w:space="0" w:color="1F1F1F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F2F2F"/>
              <w:bottom w:val="single" w:sz="7.679488" w:space="0" w:color="1F1F1F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1" w:hRule="exact"/>
        </w:trPr>
        <w:tc>
          <w:tcPr>
            <w:tcW w:w="643" w:type="dxa"/>
            <w:tcBorders>
              <w:top w:val="single" w:sz="11.519232" w:space="0" w:color="2F2F2F"/>
              <w:bottom w:val="single" w:sz="7.679488" w:space="0" w:color="2B2B2B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0" w:after="0" w:line="197" w:lineRule="exact"/>
              <w:ind w:left="13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</w:rPr>
              <w:t>2010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11.519232" w:space="0" w:color="4B4B4B"/>
              <w:bottom w:val="single" w:sz="11.519232" w:space="0" w:color="444448"/>
              <w:left w:val="single" w:sz="7.679488" w:space="0" w:color="232323"/>
              <w:right w:val="single" w:sz="7.679488" w:space="0" w:color="2B2B2B"/>
            </w:tcBorders>
          </w:tcPr>
          <w:p>
            <w:pPr>
              <w:spacing w:before="0" w:after="0" w:line="192" w:lineRule="exact"/>
              <w:ind w:left="14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1"/>
              </w:rPr>
              <w:t>713000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1F1F1F"/>
              <w:bottom w:val="single" w:sz="7.679488" w:space="0" w:color="1F1F1F"/>
              <w:left w:val="single" w:sz="7.679488" w:space="0" w:color="2B2B2B"/>
              <w:right w:val="single" w:sz="11.519232" w:space="0" w:color="282828"/>
            </w:tcBorders>
          </w:tcPr>
          <w:p>
            <w:pPr>
              <w:spacing w:before="0" w:after="0" w:line="183" w:lineRule="exact"/>
              <w:ind w:left="10"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100"/>
              </w:rPr>
              <w:t>IIOPE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HA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9"/>
              </w:rPr>
              <w:t>HMOBHH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99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8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4"/>
              </w:rPr>
              <w:t>(oA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2011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3"/>
              </w:rPr>
              <w:t>AO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3"/>
                <w:w w:val="73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4"/>
              </w:rPr>
              <w:t>2016)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1F1F1F"/>
              <w:bottom w:val="single" w:sz="7.679488" w:space="0" w:color="1F1F1F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1F1F1F"/>
              <w:bottom w:val="single" w:sz="7.679488" w:space="0" w:color="1F1F1F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6" w:hRule="exact"/>
        </w:trPr>
        <w:tc>
          <w:tcPr>
            <w:tcW w:w="643" w:type="dxa"/>
            <w:tcBorders>
              <w:top w:val="single" w:sz="7.679488" w:space="0" w:color="2B2B2B"/>
              <w:bottom w:val="single" w:sz="7.679488" w:space="0" w:color="0C0C0C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0" w:after="0" w:line="206" w:lineRule="exact"/>
              <w:ind w:left="13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3"/>
                <w:position w:val="1"/>
              </w:rPr>
              <w:t>2011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11.519232" w:space="0" w:color="444448"/>
              <w:bottom w:val="single" w:sz="7.679488" w:space="0" w:color="0C0C0C"/>
              <w:left w:val="single" w:sz="7.679488" w:space="0" w:color="232323"/>
              <w:right w:val="single" w:sz="7.679488" w:space="0" w:color="1F1F23"/>
            </w:tcBorders>
          </w:tcPr>
          <w:p>
            <w:pPr>
              <w:spacing w:before="0" w:after="0" w:line="201" w:lineRule="exact"/>
              <w:ind w:left="14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2"/>
              </w:rPr>
              <w:t>713100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1F1F1F"/>
              <w:bottom w:val="single" w:sz="7.679488" w:space="0" w:color="0C0C0C"/>
              <w:left w:val="single" w:sz="7.679488" w:space="0" w:color="1F1F23"/>
              <w:right w:val="single" w:sz="11.519232" w:space="0" w:color="282828"/>
            </w:tcBorders>
          </w:tcPr>
          <w:p>
            <w:pPr>
              <w:spacing w:before="0" w:after="0" w:line="183" w:lineRule="exact"/>
              <w:ind w:left="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ITep110AH'IHI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6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nope3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23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2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2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3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uenoxpeTHOCTH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1F1F1F"/>
              <w:bottom w:val="single" w:sz="7.679488" w:space="0" w:color="0C0C0C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1F1F1F"/>
              <w:bottom w:val="single" w:sz="11.519232" w:space="0" w:color="343434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1" w:hRule="exact"/>
        </w:trPr>
        <w:tc>
          <w:tcPr>
            <w:tcW w:w="643" w:type="dxa"/>
            <w:tcBorders>
              <w:top w:val="single" w:sz="7.679488" w:space="0" w:color="0C0C0C"/>
              <w:bottom w:val="single" w:sz="11.519232" w:space="0" w:color="2F2F2F"/>
              <w:left w:val="single" w:sz="11.519232" w:space="0" w:color="1F1F23"/>
              <w:right w:val="single" w:sz="7.679488" w:space="0" w:color="232323"/>
            </w:tcBorders>
          </w:tcPr>
          <w:p>
            <w:pPr>
              <w:spacing w:before="0" w:after="0" w:line="197" w:lineRule="exact"/>
              <w:ind w:left="13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</w:rPr>
              <w:t>2012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7.679488" w:space="0" w:color="0C0C0C"/>
              <w:bottom w:val="single" w:sz="11.519232" w:space="0" w:color="2F2F2F"/>
              <w:left w:val="single" w:sz="7.679488" w:space="0" w:color="232323"/>
              <w:right w:val="single" w:sz="7.679488" w:space="0" w:color="1F1F23"/>
            </w:tcBorders>
          </w:tcPr>
          <w:p>
            <w:pPr>
              <w:spacing w:before="0" w:after="0" w:line="197" w:lineRule="exact"/>
              <w:ind w:left="14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424242"/>
                <w:spacing w:val="0"/>
                <w:w w:val="81"/>
                <w:position w:val="1"/>
              </w:rPr>
              <w:t>713200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0C0C0C"/>
              <w:bottom w:val="single" w:sz="11.519232" w:space="0" w:color="2F2F2F"/>
              <w:left w:val="single" w:sz="7.679488" w:space="0" w:color="1F1F23"/>
              <w:right w:val="single" w:sz="11.519232" w:space="0" w:color="282828"/>
            </w:tcBorders>
          </w:tcPr>
          <w:p>
            <w:pPr>
              <w:spacing w:before="0" w:after="0" w:line="179" w:lineRule="exact"/>
              <w:ind w:left="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flepHO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l.H'IHI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5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D0pe3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2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5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5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21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5"/>
              </w:rPr>
              <w:t>HeT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5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4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1"/>
              </w:rPr>
              <w:t>HMOBRH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2"/>
              </w:rPr>
              <w:t>)'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0C0C0C"/>
              <w:bottom w:val="single" w:sz="11.519232" w:space="0" w:color="2F2F2F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11.519232" w:space="0" w:color="343434"/>
              <w:bottom w:val="single" w:sz="11.519232" w:space="0" w:color="2F2F2F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6" w:hRule="exact"/>
        </w:trPr>
        <w:tc>
          <w:tcPr>
            <w:tcW w:w="643" w:type="dxa"/>
            <w:tcBorders>
              <w:top w:val="single" w:sz="11.519232" w:space="0" w:color="2F2F2F"/>
              <w:bottom w:val="single" w:sz="7.679488" w:space="0" w:color="282828"/>
              <w:left w:val="single" w:sz="11.519232" w:space="0" w:color="1F1F23"/>
              <w:right w:val="single" w:sz="7.679488" w:space="0" w:color="181318"/>
            </w:tcBorders>
          </w:tcPr>
          <w:p>
            <w:pPr>
              <w:spacing w:before="0" w:after="0" w:line="202" w:lineRule="exact"/>
              <w:ind w:left="13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2"/>
                <w:position w:val="1"/>
              </w:rPr>
              <w:t>2013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11.519232" w:space="0" w:color="2F2F2F"/>
              <w:bottom w:val="single" w:sz="11.519232" w:space="0" w:color="444444"/>
              <w:left w:val="single" w:sz="7.679488" w:space="0" w:color="181318"/>
              <w:right w:val="single" w:sz="7.679488" w:space="0" w:color="1F1F23"/>
            </w:tcBorders>
          </w:tcPr>
          <w:p>
            <w:pPr>
              <w:spacing w:before="0" w:after="0" w:line="197" w:lineRule="exact"/>
              <w:ind w:left="14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1"/>
              </w:rPr>
              <w:t>713300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11.519232" w:space="0" w:color="2F2F2F"/>
              <w:bottom w:val="single" w:sz="7.679488" w:space="0" w:color="232323"/>
              <w:left w:val="single" w:sz="7.679488" w:space="0" w:color="1F1F23"/>
              <w:right w:val="single" w:sz="11.519232" w:space="0" w:color="282828"/>
            </w:tcBorders>
          </w:tcPr>
          <w:p>
            <w:pPr>
              <w:spacing w:before="0" w:after="0" w:line="174" w:lineRule="exact"/>
              <w:ind w:left="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ITop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9"/>
                <w:w w:val="82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0"/>
                <w:w w:val="82"/>
              </w:rPr>
              <w:t>3H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161616"/>
                <w:spacing w:val="8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7"/>
              </w:rPr>
              <w:t>3aOCiaBIDTHH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8"/>
              </w:rPr>
              <w:t>)',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4"/>
              </w:rPr>
              <w:t>uacneije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1"/>
              </w:rPr>
              <w:t>11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"/>
                <w:w w:val="7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1"/>
              </w:rPr>
              <w:t>nol&lt;JlOH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11.519232" w:space="0" w:color="2F2F2F"/>
              <w:bottom w:val="single" w:sz="7.679488" w:space="0" w:color="232323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11.519232" w:space="0" w:color="2F2F2F"/>
              <w:bottom w:val="single" w:sz="7.679488" w:space="0" w:color="232323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6" w:hRule="exact"/>
        </w:trPr>
        <w:tc>
          <w:tcPr>
            <w:tcW w:w="643" w:type="dxa"/>
            <w:tcBorders>
              <w:top w:val="single" w:sz="7.679488" w:space="0" w:color="282828"/>
              <w:bottom w:val="single" w:sz="7.679488" w:space="0" w:color="0F0F0F"/>
              <w:left w:val="single" w:sz="11.519232" w:space="0" w:color="1F1F23"/>
              <w:right w:val="single" w:sz="7.679488" w:space="0" w:color="181318"/>
            </w:tcBorders>
          </w:tcPr>
          <w:p>
            <w:pPr>
              <w:spacing w:before="0" w:after="0" w:line="206" w:lineRule="exact"/>
              <w:ind w:left="13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424242"/>
                <w:spacing w:val="0"/>
                <w:w w:val="100"/>
                <w:position w:val="2"/>
              </w:rPr>
              <w:t>2014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11.519232" w:space="0" w:color="444444"/>
              <w:bottom w:val="single" w:sz="7.679488" w:space="0" w:color="0F0F0F"/>
              <w:left w:val="single" w:sz="7.679488" w:space="0" w:color="181318"/>
              <w:right w:val="single" w:sz="7.679488" w:space="0" w:color="1F1F23"/>
            </w:tcBorders>
          </w:tcPr>
          <w:p>
            <w:pPr>
              <w:spacing w:before="0" w:after="0" w:line="201" w:lineRule="exact"/>
              <w:ind w:left="14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2"/>
              </w:rPr>
              <w:t>713400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232323"/>
              <w:bottom w:val="single" w:sz="7.679488" w:space="0" w:color="0F0F0F"/>
              <w:left w:val="single" w:sz="7.679488" w:space="0" w:color="1F1F23"/>
              <w:right w:val="single" w:sz="11.519232" w:space="0" w:color="282828"/>
            </w:tcBorders>
          </w:tcPr>
          <w:p>
            <w:pPr>
              <w:spacing w:before="0" w:after="0" w:line="183" w:lineRule="exact"/>
              <w:ind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8"/>
              </w:rPr>
              <w:t>ITope3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8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4"/>
                <w:w w:val="8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4"/>
              </w:rPr>
              <w:t>tflliHaHCI1jcxe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0"/>
                <w:w w:val="7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4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"/>
                <w:w w:val="7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4"/>
              </w:rPr>
              <w:t>xanuTaDHe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Tpaucaxu11je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232323"/>
              <w:bottom w:val="single" w:sz="7.679488" w:space="0" w:color="0F0F0F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32323"/>
              <w:bottom w:val="single" w:sz="7.679488" w:space="0" w:color="2B2B2B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1" w:hRule="exact"/>
        </w:trPr>
        <w:tc>
          <w:tcPr>
            <w:tcW w:w="643" w:type="dxa"/>
            <w:tcBorders>
              <w:top w:val="single" w:sz="7.679488" w:space="0" w:color="0F0F0F"/>
              <w:bottom w:val="single" w:sz="7.679488" w:space="0" w:color="0C0C0C"/>
              <w:left w:val="single" w:sz="11.519232" w:space="0" w:color="1F1F23"/>
              <w:right w:val="single" w:sz="7.679488" w:space="0" w:color="181318"/>
            </w:tcBorders>
          </w:tcPr>
          <w:p>
            <w:pPr>
              <w:spacing w:before="0" w:after="0" w:line="201" w:lineRule="exact"/>
              <w:ind w:left="12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  <w:position w:val="2"/>
              </w:rPr>
              <w:t>2015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0F0F0F"/>
              <w:bottom w:val="single" w:sz="7.679488" w:space="0" w:color="0C0C0C"/>
              <w:left w:val="single" w:sz="7.679488" w:space="0" w:color="181318"/>
              <w:right w:val="single" w:sz="7.679488" w:space="0" w:color="1F1F23"/>
            </w:tcBorders>
          </w:tcPr>
          <w:p>
            <w:pPr>
              <w:spacing w:before="0" w:after="0" w:line="201" w:lineRule="exact"/>
              <w:ind w:left="13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424242"/>
                <w:spacing w:val="0"/>
                <w:w w:val="82"/>
                <w:position w:val="2"/>
              </w:rPr>
              <w:t>713500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0F0F0F"/>
              <w:bottom w:val="single" w:sz="7.679488" w:space="0" w:color="0C0C0C"/>
              <w:left w:val="single" w:sz="7.679488" w:space="0" w:color="1F1F23"/>
              <w:right w:val="single" w:sz="11.519232" w:space="0" w:color="282828"/>
            </w:tcBorders>
          </w:tcPr>
          <w:p>
            <w:pPr>
              <w:spacing w:before="0" w:after="0" w:line="179" w:lineRule="exact"/>
              <w:ind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Jl:pyr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2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jeJ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.HOKpaTH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5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D0pe3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3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0"/>
                <w:w w:val="7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5"/>
              </w:rPr>
              <w:t>HMOBHHY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0F0F0F"/>
              <w:bottom w:val="single" w:sz="7.679488" w:space="0" w:color="0C0C0C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B2B2B"/>
              <w:bottom w:val="single" w:sz="7.679488" w:space="0" w:color="2F2F2F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1" w:hRule="exact"/>
        </w:trPr>
        <w:tc>
          <w:tcPr>
            <w:tcW w:w="643" w:type="dxa"/>
            <w:tcBorders>
              <w:top w:val="single" w:sz="7.679488" w:space="0" w:color="0C0C0C"/>
              <w:bottom w:val="single" w:sz="7.679488" w:space="0" w:color="2F2F2F"/>
              <w:left w:val="single" w:sz="11.519232" w:space="0" w:color="1F1F23"/>
              <w:right w:val="single" w:sz="7.679488" w:space="0" w:color="282828"/>
            </w:tcBorders>
          </w:tcPr>
          <w:p>
            <w:pPr>
              <w:spacing w:before="0" w:after="0" w:line="202" w:lineRule="exact"/>
              <w:ind w:left="12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424242"/>
                <w:spacing w:val="0"/>
                <w:w w:val="100"/>
                <w:position w:val="1"/>
              </w:rPr>
              <w:t>2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424242"/>
                <w:spacing w:val="-33"/>
                <w:w w:val="100"/>
                <w:position w:val="1"/>
              </w:rPr>
              <w:t>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161616"/>
                <w:spacing w:val="0"/>
                <w:w w:val="100"/>
                <w:position w:val="1"/>
              </w:rPr>
              <w:t>16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0C0C0C"/>
              <w:bottom w:val="single" w:sz="7.679488" w:space="0" w:color="2F2F2F"/>
              <w:left w:val="single" w:sz="7.679488" w:space="0" w:color="282828"/>
              <w:right w:val="single" w:sz="7.679488" w:space="0" w:color="1F1F23"/>
            </w:tcBorders>
          </w:tcPr>
          <w:p>
            <w:pPr>
              <w:spacing w:before="0" w:after="0" w:line="202" w:lineRule="exact"/>
              <w:ind w:left="13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424242"/>
                <w:spacing w:val="0"/>
                <w:w w:val="81"/>
                <w:position w:val="1"/>
              </w:rPr>
              <w:t>713600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0C0C0C"/>
              <w:bottom w:val="single" w:sz="7.679488" w:space="0" w:color="2F2F2F"/>
              <w:left w:val="single" w:sz="7.679488" w:space="0" w:color="1F1F23"/>
              <w:right w:val="single" w:sz="11.519232" w:space="0" w:color="282828"/>
            </w:tcBorders>
          </w:tcPr>
          <w:p>
            <w:pPr>
              <w:spacing w:before="0" w:after="0" w:line="179" w:lineRule="exact"/>
              <w:ind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Jl:pyr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7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nepliO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l.H'lllll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3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2"/>
              </w:rPr>
              <w:t>nope3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2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8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2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2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5"/>
                <w:w w:val="8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2"/>
              </w:rPr>
              <w:t>HMOBHuy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0C0C0C"/>
              <w:bottom w:val="single" w:sz="7.679488" w:space="0" w:color="2F2F2F"/>
              <w:left w:val="single" w:sz="11.519232" w:space="0" w:color="282828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F2F2F"/>
              <w:bottom w:val="single" w:sz="7.679488" w:space="0" w:color="2F2F2F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16" w:hRule="exact"/>
        </w:trPr>
        <w:tc>
          <w:tcPr>
            <w:tcW w:w="643" w:type="dxa"/>
            <w:tcBorders>
              <w:top w:val="single" w:sz="7.679488" w:space="0" w:color="2F2F2F"/>
              <w:bottom w:val="single" w:sz="7.679488" w:space="0" w:color="282828"/>
              <w:left w:val="single" w:sz="11.519232" w:space="0" w:color="1F1F23"/>
              <w:right w:val="single" w:sz="7.679488" w:space="0" w:color="282828"/>
            </w:tcBorders>
          </w:tcPr>
          <w:p>
            <w:pPr>
              <w:spacing w:before="0" w:after="0" w:line="197" w:lineRule="exact"/>
              <w:ind w:left="12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w w:val="96"/>
                <w:position w:val="1"/>
              </w:rPr>
              <w:t>2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-43"/>
                <w:w w:val="96"/>
                <w:position w:val="1"/>
              </w:rPr>
              <w:t>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50505"/>
                <w:spacing w:val="-19"/>
                <w:w w:val="94"/>
                <w:position w:val="1"/>
              </w:rPr>
              <w:t>1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21"/>
                <w:position w:val="1"/>
              </w:rPr>
              <w:t>7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2F2F2F"/>
              <w:bottom w:val="single" w:sz="7.679488" w:space="0" w:color="282828"/>
              <w:left w:val="single" w:sz="7.679488" w:space="0" w:color="282828"/>
              <w:right w:val="single" w:sz="7.679488" w:space="0" w:color="1F1F23"/>
            </w:tcBorders>
          </w:tcPr>
          <w:p>
            <w:pPr>
              <w:spacing w:before="0" w:after="0" w:line="197" w:lineRule="exact"/>
              <w:ind w:left="13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1"/>
              </w:rPr>
              <w:t>714000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2F2F2F"/>
              <w:bottom w:val="single" w:sz="7.679488" w:space="0" w:color="282828"/>
              <w:left w:val="single" w:sz="7.679488" w:space="0" w:color="1F1F23"/>
              <w:right w:val="single" w:sz="11.519232" w:space="0" w:color="3B3B3B"/>
            </w:tcBorders>
          </w:tcPr>
          <w:p>
            <w:pPr>
              <w:spacing w:before="4" w:after="0" w:line="240" w:lineRule="auto"/>
              <w:ind w:right="-2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IIOPE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2"/>
              </w:rPr>
              <w:t>HA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.ll:OI&gt;P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YCJIYrE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(o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9"/>
              </w:rPr>
              <w:t>2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16"/>
                <w:w w:val="109"/>
              </w:rPr>
              <w:t>0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50505"/>
                <w:spacing w:val="-18"/>
                <w:w w:val="147"/>
              </w:rPr>
              <w:t>1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34"/>
              </w:rPr>
              <w:t>8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-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0"/>
              </w:rPr>
              <w:t>Jl.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0"/>
              </w:rPr>
              <w:t> 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D2D2F"/>
                <w:spacing w:val="0"/>
                <w:w w:val="107"/>
              </w:rPr>
              <w:t>2022)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2F2F2F"/>
              <w:bottom w:val="single" w:sz="11.519232" w:space="0" w:color="3B3B3B"/>
              <w:left w:val="single" w:sz="11.519232" w:space="0" w:color="3B3B3B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F2F2F"/>
              <w:bottom w:val="single" w:sz="7.679488" w:space="0" w:color="0F0F0F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6" w:hRule="exact"/>
        </w:trPr>
        <w:tc>
          <w:tcPr>
            <w:tcW w:w="643" w:type="dxa"/>
            <w:tcBorders>
              <w:top w:val="single" w:sz="7.679488" w:space="0" w:color="282828"/>
              <w:bottom w:val="single" w:sz="7.679488" w:space="0" w:color="2B2B2F"/>
              <w:left w:val="single" w:sz="11.519232" w:space="0" w:color="1F1F23"/>
              <w:right w:val="single" w:sz="7.679488" w:space="0" w:color="282828"/>
            </w:tcBorders>
          </w:tcPr>
          <w:p>
            <w:pPr>
              <w:spacing w:before="0" w:after="0" w:line="206" w:lineRule="exact"/>
              <w:ind w:left="12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  <w:position w:val="1"/>
              </w:rPr>
              <w:t>2018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282828"/>
              <w:bottom w:val="single" w:sz="11.519232" w:space="0" w:color="444448"/>
              <w:left w:val="single" w:sz="7.679488" w:space="0" w:color="282828"/>
              <w:right w:val="single" w:sz="7.679488" w:space="0" w:color="1F1F23"/>
            </w:tcBorders>
          </w:tcPr>
          <w:p>
            <w:pPr>
              <w:spacing w:before="0" w:after="0" w:line="202" w:lineRule="exact"/>
              <w:ind w:left="13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1"/>
              </w:rPr>
              <w:t>714100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282828"/>
              <w:bottom w:val="single" w:sz="7.679488" w:space="0" w:color="131313"/>
              <w:left w:val="single" w:sz="7.679488" w:space="0" w:color="1F1F23"/>
              <w:right w:val="single" w:sz="11.519232" w:space="0" w:color="3B3B3B"/>
            </w:tcBorders>
          </w:tcPr>
          <w:p>
            <w:pPr>
              <w:spacing w:before="0" w:after="0" w:line="183" w:lineRule="exact"/>
              <w:ind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1"/>
              </w:rPr>
              <w:t>OnWT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1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6"/>
                <w:w w:val="8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1"/>
              </w:rPr>
              <w:t>nope31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1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15"/>
                <w:w w:val="8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1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1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3"/>
                <w:w w:val="8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1"/>
              </w:rPr>
              <w:t>JJ.06p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1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5"/>
                <w:w w:val="8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ycnyre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11.519232" w:space="0" w:color="3B3B3B"/>
              <w:bottom w:val="single" w:sz="7.679488" w:space="0" w:color="131313"/>
              <w:left w:val="single" w:sz="11.519232" w:space="0" w:color="3B3B3B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0F0F0F"/>
              <w:bottom w:val="single" w:sz="7.679488" w:space="0" w:color="282828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6" w:hRule="exact"/>
        </w:trPr>
        <w:tc>
          <w:tcPr>
            <w:tcW w:w="643" w:type="dxa"/>
            <w:tcBorders>
              <w:top w:val="single" w:sz="7.679488" w:space="0" w:color="2B2B2F"/>
              <w:bottom w:val="single" w:sz="7.679488" w:space="0" w:color="232323"/>
              <w:left w:val="single" w:sz="11.519232" w:space="0" w:color="1F1F23"/>
              <w:right w:val="single" w:sz="7.679488" w:space="0" w:color="282828"/>
            </w:tcBorders>
          </w:tcPr>
          <w:p>
            <w:pPr>
              <w:spacing w:before="0" w:after="0" w:line="206" w:lineRule="exact"/>
              <w:ind w:left="12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  <w:position w:val="1"/>
              </w:rPr>
              <w:t>2019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11.519232" w:space="0" w:color="444448"/>
              <w:bottom w:val="single" w:sz="7.679488" w:space="0" w:color="030303"/>
              <w:left w:val="single" w:sz="7.679488" w:space="0" w:color="282828"/>
              <w:right w:val="single" w:sz="7.679488" w:space="0" w:color="1F1F23"/>
            </w:tcBorders>
          </w:tcPr>
          <w:p>
            <w:pPr>
              <w:spacing w:before="0" w:after="0" w:line="196" w:lineRule="exact"/>
              <w:ind w:left="13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2"/>
              </w:rPr>
              <w:t>714300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131313"/>
              <w:bottom w:val="single" w:sz="11.519232" w:space="0" w:color="343434"/>
              <w:left w:val="single" w:sz="7.679488" w:space="0" w:color="1F1F23"/>
              <w:right w:val="single" w:sz="11.519232" w:space="0" w:color="3B3B3B"/>
            </w:tcBorders>
          </w:tcPr>
          <w:p>
            <w:pPr>
              <w:spacing w:before="0" w:after="0" w:line="179" w:lineRule="exact"/>
              <w:ind w:left="-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8"/>
              </w:rPr>
              <w:t>Jl:o61IT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7"/>
                <w:w w:val="7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65"/>
              </w:rPr>
              <w:t>tfl11CK3J1Hl!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65"/>
              </w:rPr>
              <w:t>X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10"/>
                <w:w w:val="6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4"/>
              </w:rPr>
              <w:t>MOHOnOna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131313"/>
              <w:bottom w:val="single" w:sz="7.679488" w:space="0" w:color="131313"/>
              <w:left w:val="single" w:sz="11.519232" w:space="0" w:color="3B3B3B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282828"/>
              <w:bottom w:val="single" w:sz="11.519232" w:space="0" w:color="383838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16" w:hRule="exact"/>
        </w:trPr>
        <w:tc>
          <w:tcPr>
            <w:tcW w:w="643" w:type="dxa"/>
            <w:tcBorders>
              <w:top w:val="single" w:sz="7.679488" w:space="0" w:color="232323"/>
              <w:bottom w:val="single" w:sz="7.679488" w:space="0" w:color="131313"/>
              <w:left w:val="single" w:sz="11.519232" w:space="0" w:color="1F1F23"/>
              <w:right w:val="single" w:sz="7.679488" w:space="0" w:color="282828"/>
            </w:tcBorders>
          </w:tcPr>
          <w:p>
            <w:pPr>
              <w:spacing w:before="0" w:after="0" w:line="197" w:lineRule="exact"/>
              <w:ind w:left="12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  <w:position w:val="1"/>
              </w:rPr>
              <w:t>2020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030303"/>
              <w:bottom w:val="single" w:sz="7.679488" w:space="0" w:color="131313"/>
              <w:left w:val="single" w:sz="7.679488" w:space="0" w:color="282828"/>
              <w:right w:val="single" w:sz="7.679488" w:space="0" w:color="1F1F23"/>
            </w:tcBorders>
          </w:tcPr>
          <w:p>
            <w:pPr>
              <w:spacing w:before="0" w:after="0" w:line="196" w:lineRule="exact"/>
              <w:ind w:left="13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  <w:position w:val="2"/>
              </w:rPr>
              <w:t>714400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11.519232" w:space="0" w:color="343434"/>
              <w:bottom w:val="single" w:sz="7.679488" w:space="0" w:color="131313"/>
              <w:left w:val="single" w:sz="7.679488" w:space="0" w:color="1F1F23"/>
              <w:right w:val="single" w:sz="11.519232" w:space="0" w:color="3B3B3B"/>
            </w:tcBorders>
          </w:tcPr>
          <w:p>
            <w:pPr>
              <w:spacing w:before="0" w:after="0" w:line="169" w:lineRule="exact"/>
              <w:ind w:left="-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ITope3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28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5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5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1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3"/>
              </w:rPr>
              <w:t>noje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4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3"/>
              </w:rPr>
              <w:t>l.liHa'IHe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ycnyre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131313"/>
              <w:bottom w:val="single" w:sz="7.679488" w:space="0" w:color="131313"/>
              <w:left w:val="single" w:sz="11.519232" w:space="0" w:color="3B3B3B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11.519232" w:space="0" w:color="383838"/>
              <w:bottom w:val="single" w:sz="11.519232" w:space="0" w:color="383838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408" w:hRule="exact"/>
        </w:trPr>
        <w:tc>
          <w:tcPr>
            <w:tcW w:w="643" w:type="dxa"/>
            <w:tcBorders>
              <w:top w:val="single" w:sz="7.679488" w:space="0" w:color="131313"/>
              <w:bottom w:val="single" w:sz="7.679488" w:space="0" w:color="282828"/>
              <w:left w:val="single" w:sz="11.519232" w:space="0" w:color="1F1F23"/>
              <w:right w:val="single" w:sz="7.679488" w:space="0" w:color="282828"/>
            </w:tcBorders>
          </w:tcPr>
          <w:p>
            <w:pPr>
              <w:spacing w:before="81" w:after="0" w:line="240" w:lineRule="auto"/>
              <w:ind w:left="12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424242"/>
                <w:spacing w:val="0"/>
                <w:w w:val="83"/>
              </w:rPr>
              <w:t>2021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7.679488" w:space="0" w:color="131313"/>
              <w:bottom w:val="single" w:sz="7.679488" w:space="0" w:color="131313"/>
              <w:left w:val="single" w:sz="7.679488" w:space="0" w:color="282828"/>
              <w:right w:val="single" w:sz="7.679488" w:space="0" w:color="343434"/>
            </w:tcBorders>
          </w:tcPr>
          <w:p>
            <w:pPr>
              <w:spacing w:before="81" w:after="0" w:line="240" w:lineRule="auto"/>
              <w:ind w:left="134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81"/>
              </w:rPr>
              <w:t>714500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4243" w:type="dxa"/>
            <w:tcBorders>
              <w:top w:val="single" w:sz="7.679488" w:space="0" w:color="131313"/>
              <w:bottom w:val="single" w:sz="7.679488" w:space="0" w:color="343434"/>
              <w:left w:val="single" w:sz="7.679488" w:space="0" w:color="343434"/>
              <w:right w:val="single" w:sz="11.519232" w:space="0" w:color="3B3B3B"/>
            </w:tcBorders>
          </w:tcPr>
          <w:p>
            <w:pPr>
              <w:spacing w:before="0" w:after="0" w:line="179" w:lineRule="exact"/>
              <w:ind w:left="-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w w:val="83"/>
              </w:rPr>
              <w:t>ITope3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w w:val="84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5B5B5D"/>
                <w:w w:val="123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5B5B5D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2"/>
              </w:rPr>
              <w:t>Taxce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6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7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21"/>
                <w:w w:val="6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67"/>
              </w:rPr>
              <w:t>HaKHa.D;e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3"/>
                <w:w w:val="6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7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7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6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3"/>
                <w:w w:val="6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6"/>
              </w:rPr>
              <w:t>ynOTpe6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7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9"/>
              </w:rPr>
              <w:t>ao6apa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3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84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7"/>
                <w:w w:val="83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.n:o3sony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-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w w:val="75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w w:val="74"/>
              </w:rPr>
              <w:t>l.a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4"/>
              </w:rPr>
              <w:t>A06p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4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6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4"/>
              </w:rPr>
              <w:t>ynoTpe6J:&amp;asaj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4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9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68"/>
              </w:rPr>
              <w:t>HDH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1"/>
              </w:rPr>
              <w:t>JJ.enaTHOCT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71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6"/>
                <w:w w:val="7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D2D2F"/>
                <w:spacing w:val="0"/>
                <w:w w:val="100"/>
              </w:rPr>
              <w:t>o6asn,ajy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131313"/>
              <w:bottom w:val="single" w:sz="7.679488" w:space="0" w:color="343434"/>
              <w:left w:val="single" w:sz="11.519232" w:space="0" w:color="3B3B3B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11.519232" w:space="0" w:color="383838"/>
              <w:bottom w:val="single" w:sz="7.679488" w:space="0" w:color="343434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  <w:tr>
        <w:trPr>
          <w:trHeight w:val="221" w:hRule="exact"/>
        </w:trPr>
        <w:tc>
          <w:tcPr>
            <w:tcW w:w="643" w:type="dxa"/>
            <w:tcBorders>
              <w:top w:val="single" w:sz="7.679488" w:space="0" w:color="282828"/>
              <w:bottom w:val="single" w:sz="7.679488" w:space="0" w:color="181818"/>
              <w:left w:val="single" w:sz="11.519232" w:space="0" w:color="1F1F23"/>
              <w:right w:val="single" w:sz="7.679488" w:space="0" w:color="282828"/>
            </w:tcBorders>
          </w:tcPr>
          <w:p>
            <w:pPr>
              <w:spacing w:before="0" w:after="0" w:line="202" w:lineRule="exact"/>
              <w:ind w:left="120" w:right="-2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100"/>
                <w:position w:val="1"/>
              </w:rPr>
              <w:t>2022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7.679488" w:space="0" w:color="131313"/>
              <w:bottom w:val="single" w:sz="11.519232" w:space="0" w:color="484848"/>
              <w:left w:val="single" w:sz="7.679488" w:space="0" w:color="282828"/>
              <w:right w:val="single" w:sz="7.679488" w:space="0" w:color="343434"/>
            </w:tcBorders>
          </w:tcPr>
          <w:p>
            <w:pPr>
              <w:spacing w:before="0" w:after="0" w:line="197" w:lineRule="exact"/>
              <w:ind w:left="134" w:right="-12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0"/>
                <w:w w:val="79"/>
                <w:position w:val="1"/>
              </w:rPr>
              <w:t>714600</w:t>
            </w:r>
            <w:r>
              <w:rPr>
                <w:rFonts w:ascii="Courier New" w:hAnsi="Courier New" w:cs="Courier New" w:eastAsia="Courier New"/>
                <w:sz w:val="19"/>
                <w:szCs w:val="19"/>
                <w:color w:val="2D2D2F"/>
                <w:spacing w:val="51"/>
                <w:w w:val="79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  <w:position w:val="2"/>
              </w:rPr>
              <w:t>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3" w:type="dxa"/>
            <w:tcBorders>
              <w:top w:val="single" w:sz="7.679488" w:space="0" w:color="343434"/>
              <w:bottom w:val="single" w:sz="7.679488" w:space="0" w:color="2B2B2B"/>
              <w:left w:val="single" w:sz="7.679488" w:space="0" w:color="343434"/>
              <w:right w:val="single" w:sz="11.519232" w:space="0" w:color="3B3B3B"/>
            </w:tcBorders>
          </w:tcPr>
          <w:p>
            <w:pPr>
              <w:spacing w:before="0" w:after="0" w:line="174" w:lineRule="exact"/>
              <w:ind w:left="4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l:pym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5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nope31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85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6"/>
                <w:w w:val="85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8"/>
              </w:rPr>
              <w:t>JJ.o6p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8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7"/>
                <w:w w:val="78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71"/>
              </w:rPr>
              <w:t>11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424242"/>
                <w:spacing w:val="0"/>
                <w:w w:val="100"/>
              </w:rPr>
              <w:t>ycnyre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944" w:type="dxa"/>
            <w:tcBorders>
              <w:top w:val="single" w:sz="7.679488" w:space="0" w:color="343434"/>
              <w:bottom w:val="single" w:sz="7.679488" w:space="0" w:color="2B2B2B"/>
              <w:left w:val="single" w:sz="11.519232" w:space="0" w:color="3B3B3B"/>
              <w:right w:val="single" w:sz="11.519232" w:space="0" w:color="3B3B3B"/>
            </w:tcBorders>
          </w:tcPr>
          <w:p>
            <w:pPr/>
            <w:rPr/>
          </w:p>
        </w:tc>
        <w:tc>
          <w:tcPr>
            <w:tcW w:w="1867" w:type="dxa"/>
            <w:tcBorders>
              <w:top w:val="single" w:sz="7.679488" w:space="0" w:color="343434"/>
              <w:bottom w:val="single" w:sz="7.679488" w:space="0" w:color="0C0C0C"/>
              <w:left w:val="single" w:sz="11.519232" w:space="0" w:color="3B3B3B"/>
              <w:right w:val="single" w:sz="15.358976" w:space="0" w:color="181818"/>
            </w:tcBorders>
          </w:tcPr>
          <w:p>
            <w:pPr/>
            <w:rPr/>
          </w:p>
        </w:tc>
      </w:tr>
    </w:tbl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1" w:after="0" w:line="240" w:lineRule="auto"/>
        <w:ind w:left="11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AFACAA"/>
          <w:w w:val="95"/>
        </w:rPr>
        <w:t>.</w:t>
      </w:r>
      <w:r>
        <w:rPr>
          <w:rFonts w:ascii="Arial" w:hAnsi="Arial" w:cs="Arial" w:eastAsia="Arial"/>
          <w:sz w:val="30"/>
          <w:szCs w:val="30"/>
          <w:color w:val="AFACAA"/>
          <w:spacing w:val="-3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AFACAA"/>
          <w:spacing w:val="0"/>
          <w:w w:val="57"/>
        </w:rPr>
        <w:t>J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" w:right="1480"/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80" w:h="16880"/>
          <w:pgMar w:top="1580" w:bottom="280" w:left="820" w:right="14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-21"/>
        <w:jc w:val="center"/>
        <w:tabs>
          <w:tab w:pos="9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  <w:t>03H8K8</w:t>
      </w:r>
      <w:r>
        <w:rPr>
          <w:rFonts w:ascii="Arial" w:hAnsi="Arial" w:cs="Arial" w:eastAsia="Arial"/>
          <w:sz w:val="14"/>
          <w:szCs w:val="14"/>
          <w:color w:val="3F3F41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33"/>
        </w:rPr>
        <w:t>£poj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38" w:lineRule="exact"/>
        <w:ind w:left="247" w:right="-57"/>
        <w:jc w:val="center"/>
        <w:tabs>
          <w:tab w:pos="9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color w:val="2D2D2D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color w:val="2D2D2D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D2D2D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D2D2D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3"/>
          <w:position w:val="1"/>
        </w:rPr>
        <w:t>KOHTa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9"/>
        </w:rPr>
        <w:t>Onnc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2" w:after="0" w:line="240" w:lineRule="auto"/>
        <w:ind w:left="1352" w:right="3097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4"/>
        </w:rPr>
        <w:t>H3HOC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68" w:lineRule="exact"/>
        <w:ind w:left="-31" w:right="1798"/>
        <w:jc w:val="center"/>
        <w:tabs>
          <w:tab w:pos="19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1"/>
        </w:rPr>
        <w:t>flpeTXO!lH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1"/>
        </w:rPr>
        <w:t>rO.!liiH3</w:t>
      </w:r>
      <w:r>
        <w:rPr>
          <w:rFonts w:ascii="Arial" w:hAnsi="Arial" w:cs="Arial" w:eastAsia="Arial"/>
          <w:sz w:val="14"/>
          <w:szCs w:val="14"/>
          <w:color w:val="2D2D2D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21"/>
          <w:position w:val="0"/>
        </w:rPr>
        <w:t>TeKyli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21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-22"/>
          <w:w w:val="12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21"/>
          <w:position w:val="0"/>
        </w:rPr>
        <w:t>ro)luna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80" w:h="16880"/>
          <w:pgMar w:top="1580" w:bottom="280" w:left="820" w:right="140"/>
          <w:cols w:num="3" w:equalWidth="0">
            <w:col w:w="1376" w:space="2076"/>
            <w:col w:w="405" w:space="2167"/>
            <w:col w:w="4996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0" w:right="-20"/>
        <w:jc w:val="left"/>
        <w:tabs>
          <w:tab w:pos="1100" w:val="left"/>
          <w:tab w:pos="3580" w:val="left"/>
          <w:tab w:pos="6640" w:val="left"/>
          <w:tab w:pos="85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29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97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-100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90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17"/>
          <w:position w:val="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4" w:after="0" w:line="162" w:lineRule="auto"/>
        <w:ind w:left="1570" w:right="6286" w:firstLine="-1334"/>
        <w:jc w:val="left"/>
        <w:tabs>
          <w:tab w:pos="8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-10"/>
        </w:rPr>
        <w:t>2023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79"/>
          <w:position w:val="-11"/>
        </w:rPr>
        <w:t>715000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61"/>
          <w:w w:val="79"/>
          <w:position w:val="-11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6"/>
          <w:position w:val="0"/>
        </w:rPr>
        <w:t>llOPE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7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161618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2D2D2D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0"/>
          <w:position w:val="0"/>
        </w:rPr>
        <w:t>MEliYHAPO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0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0"/>
          <w:position w:val="0"/>
        </w:rPr>
        <w:t>J.HY</w:t>
      </w:r>
      <w:r>
        <w:rPr>
          <w:rFonts w:ascii="Arial" w:hAnsi="Arial" w:cs="Arial" w:eastAsia="Arial"/>
          <w:sz w:val="14"/>
          <w:szCs w:val="14"/>
          <w:color w:val="2D2D2D"/>
          <w:spacing w:val="-8"/>
          <w:w w:val="11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20"/>
          <w:position w:val="0"/>
        </w:rPr>
        <w:t>TPrOBH</w:t>
      </w:r>
      <w:r>
        <w:rPr>
          <w:rFonts w:ascii="Arial" w:hAnsi="Arial" w:cs="Arial" w:eastAsia="Arial"/>
          <w:sz w:val="14"/>
          <w:szCs w:val="14"/>
          <w:color w:val="161618"/>
          <w:spacing w:val="-22"/>
          <w:w w:val="120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20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3F3F41"/>
          <w:spacing w:val="-15"/>
          <w:w w:val="12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47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4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2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161618"/>
          <w:spacing w:val="-19"/>
          <w:w w:val="112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3F3F41"/>
          <w:spacing w:val="-11"/>
          <w:w w:val="122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8"/>
          <w:position w:val="0"/>
        </w:rPr>
        <w:t>HCAKIJ.H</w:t>
      </w:r>
      <w:r>
        <w:rPr>
          <w:rFonts w:ascii="Arial" w:hAnsi="Arial" w:cs="Arial" w:eastAsia="Arial"/>
          <w:sz w:val="14"/>
          <w:szCs w:val="14"/>
          <w:color w:val="161618"/>
          <w:spacing w:val="-25"/>
          <w:w w:val="109"/>
          <w:position w:val="0"/>
        </w:rPr>
        <w:t>J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2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-8"/>
          <w:w w:val="174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76"/>
          <w:position w:val="0"/>
        </w:rPr>
        <w:t>011</w:t>
      </w:r>
      <w:r>
        <w:rPr>
          <w:rFonts w:ascii="Arial" w:hAnsi="Arial" w:cs="Arial" w:eastAsia="Arial"/>
          <w:sz w:val="14"/>
          <w:szCs w:val="14"/>
          <w:color w:val="2D2D2D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9"/>
          <w:position w:val="0"/>
        </w:rPr>
        <w:t>2024</w:t>
      </w:r>
      <w:r>
        <w:rPr>
          <w:rFonts w:ascii="Arial" w:hAnsi="Arial" w:cs="Arial" w:eastAsia="Arial"/>
          <w:sz w:val="14"/>
          <w:szCs w:val="14"/>
          <w:color w:val="2D2D2D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F41"/>
          <w:spacing w:val="0"/>
          <w:w w:val="73"/>
          <w:i/>
          <w:position w:val="0"/>
        </w:rPr>
        <w:t>.110</w:t>
      </w:r>
      <w:r>
        <w:rPr>
          <w:rFonts w:ascii="Times New Roman" w:hAnsi="Times New Roman" w:cs="Times New Roman" w:eastAsia="Times New Roman"/>
          <w:sz w:val="13"/>
          <w:szCs w:val="13"/>
          <w:color w:val="3F3F41"/>
          <w:spacing w:val="7"/>
          <w:w w:val="73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2"/>
          <w:position w:val="0"/>
        </w:rPr>
        <w:t>2029)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236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>2024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-19"/>
          <w:w w:val="12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9"/>
          <w:w w:val="54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1"/>
        </w:rPr>
        <w:t>5100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5"/>
        </w:rPr>
        <w:t>UapnHe</w:t>
      </w:r>
      <w:r>
        <w:rPr>
          <w:rFonts w:ascii="Arial" w:hAnsi="Arial" w:cs="Arial" w:eastAsia="Arial"/>
          <w:sz w:val="14"/>
          <w:szCs w:val="14"/>
          <w:color w:val="2D2D2D"/>
          <w:spacing w:val="-10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50"/>
        </w:rPr>
        <w:t>11</w:t>
      </w:r>
      <w:r>
        <w:rPr>
          <w:rFonts w:ascii="Arial" w:hAnsi="Arial" w:cs="Arial" w:eastAsia="Arial"/>
          <w:sz w:val="14"/>
          <w:szCs w:val="14"/>
          <w:color w:val="2D2D2D"/>
          <w:spacing w:val="10"/>
          <w:w w:val="5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</w:rPr>
        <w:t>.npyr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8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</w:rPr>
        <w:t>yso3He</w:t>
      </w:r>
      <w:r>
        <w:rPr>
          <w:rFonts w:ascii="Arial" w:hAnsi="Arial" w:cs="Arial" w:eastAsia="Arial"/>
          <w:sz w:val="14"/>
          <w:szCs w:val="14"/>
          <w:color w:val="3F3F41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</w:rPr>
        <w:t>.llaJK61!He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226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0"/>
        </w:rPr>
        <w:t>2025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-82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0"/>
        </w:rPr>
        <w:t>715200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53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  <w:t>nope3u</w:t>
      </w:r>
      <w:r>
        <w:rPr>
          <w:rFonts w:ascii="Arial" w:hAnsi="Arial" w:cs="Arial" w:eastAsia="Arial"/>
          <w:sz w:val="14"/>
          <w:szCs w:val="14"/>
          <w:color w:val="3F3F41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-12"/>
          <w:w w:val="91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-2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  <w:t>n3soJ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226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>2026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79"/>
          <w:position w:val="1"/>
        </w:rPr>
        <w:t>715300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51"/>
          <w:w w:val="7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2"/>
          <w:position w:val="1"/>
        </w:rPr>
        <w:t>J.06HT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1"/>
        </w:rPr>
        <w:t>113803HIIX</w:t>
      </w:r>
      <w:r>
        <w:rPr>
          <w:rFonts w:ascii="Arial" w:hAnsi="Arial" w:cs="Arial" w:eastAsia="Arial"/>
          <w:sz w:val="14"/>
          <w:szCs w:val="14"/>
          <w:color w:val="3F3F41"/>
          <w:spacing w:val="10"/>
          <w:w w:val="7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1"/>
        </w:rPr>
        <w:t>IIJJI</w:t>
      </w:r>
      <w:r>
        <w:rPr>
          <w:rFonts w:ascii="Arial" w:hAnsi="Arial" w:cs="Arial" w:eastAsia="Arial"/>
          <w:sz w:val="14"/>
          <w:szCs w:val="14"/>
          <w:color w:val="3F3F41"/>
          <w:spacing w:val="-20"/>
          <w:w w:val="77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1"/>
        </w:rPr>
        <w:t>YBOJHHX</w:t>
      </w:r>
      <w:r>
        <w:rPr>
          <w:rFonts w:ascii="Arial" w:hAnsi="Arial" w:cs="Arial" w:eastAsia="Arial"/>
          <w:sz w:val="14"/>
          <w:szCs w:val="14"/>
          <w:color w:val="3F3F41"/>
          <w:spacing w:val="17"/>
          <w:w w:val="7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1"/>
        </w:rPr>
        <w:t>MOHODOJla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53" w:lineRule="exact"/>
        <w:ind w:left="217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2"/>
        </w:rPr>
        <w:t>2027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1"/>
          <w:position w:val="-2"/>
        </w:rPr>
        <w:t>715400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35"/>
          <w:w w:val="81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7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7"/>
        </w:rPr>
        <w:t>J.061!</w:t>
      </w:r>
      <w:r>
        <w:rPr>
          <w:rFonts w:ascii="Arial" w:hAnsi="Arial" w:cs="Arial" w:eastAsia="Arial"/>
          <w:sz w:val="14"/>
          <w:szCs w:val="14"/>
          <w:color w:val="3F3F41"/>
          <w:spacing w:val="7"/>
          <w:w w:val="81"/>
          <w:position w:val="7"/>
        </w:rPr>
        <w:t>T</w:t>
      </w:r>
      <w:r>
        <w:rPr>
          <w:rFonts w:ascii="Arial" w:hAnsi="Arial" w:cs="Arial" w:eastAsia="Arial"/>
          <w:sz w:val="11"/>
          <w:szCs w:val="11"/>
          <w:color w:val="3F3F41"/>
          <w:spacing w:val="0"/>
          <w:w w:val="81"/>
          <w:i/>
          <w:position w:val="7"/>
        </w:rPr>
        <w:t>110</w:t>
      </w:r>
      <w:r>
        <w:rPr>
          <w:rFonts w:ascii="Arial" w:hAnsi="Arial" w:cs="Arial" w:eastAsia="Arial"/>
          <w:sz w:val="11"/>
          <w:szCs w:val="11"/>
          <w:color w:val="3F3F41"/>
          <w:spacing w:val="0"/>
          <w:w w:val="81"/>
          <w:i/>
          <w:position w:val="7"/>
        </w:rPr>
        <w:t> </w:t>
      </w:r>
      <w:r>
        <w:rPr>
          <w:rFonts w:ascii="Arial" w:hAnsi="Arial" w:cs="Arial" w:eastAsia="Arial"/>
          <w:sz w:val="11"/>
          <w:szCs w:val="11"/>
          <w:color w:val="3F3F41"/>
          <w:spacing w:val="1"/>
          <w:w w:val="81"/>
          <w:i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6"/>
          <w:position w:val="7"/>
        </w:rPr>
        <w:t>OCHOB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7"/>
        </w:rPr>
        <w:t>y</w:t>
      </w:r>
      <w:r>
        <w:rPr>
          <w:rFonts w:ascii="Arial" w:hAnsi="Arial" w:cs="Arial" w:eastAsia="Arial"/>
          <w:sz w:val="14"/>
          <w:szCs w:val="14"/>
          <w:color w:val="3F3F41"/>
          <w:spacing w:val="-2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79"/>
          <w:position w:val="7"/>
        </w:rPr>
        <w:t>paJJJHK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79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2D2D2D"/>
          <w:spacing w:val="-3"/>
          <w:w w:val="79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79"/>
          <w:position w:val="7"/>
        </w:rPr>
        <w:t>113Meijy</w:t>
      </w:r>
      <w:r>
        <w:rPr>
          <w:rFonts w:ascii="Arial" w:hAnsi="Arial" w:cs="Arial" w:eastAsia="Arial"/>
          <w:sz w:val="14"/>
          <w:szCs w:val="14"/>
          <w:color w:val="2D2D2D"/>
          <w:spacing w:val="11"/>
          <w:w w:val="79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7"/>
          <w:position w:val="7"/>
        </w:rPr>
        <w:t>eynOBHOf</w:t>
      </w:r>
      <w:r>
        <w:rPr>
          <w:rFonts w:ascii="Arial" w:hAnsi="Arial" w:cs="Arial" w:eastAsia="Arial"/>
          <w:sz w:val="14"/>
          <w:szCs w:val="14"/>
          <w:color w:val="3F3F41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46"/>
          <w:position w:val="7"/>
        </w:rPr>
        <w:t>II</w:t>
      </w:r>
      <w:r>
        <w:rPr>
          <w:rFonts w:ascii="Arial" w:hAnsi="Arial" w:cs="Arial" w:eastAsia="Arial"/>
          <w:sz w:val="14"/>
          <w:szCs w:val="14"/>
          <w:color w:val="3F3F41"/>
          <w:spacing w:val="-24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6"/>
          <w:position w:val="7"/>
        </w:rPr>
        <w:t>npO.!l3jHOf</w:t>
      </w:r>
      <w:r>
        <w:rPr>
          <w:rFonts w:ascii="Arial" w:hAnsi="Arial" w:cs="Arial" w:eastAsia="Arial"/>
          <w:sz w:val="14"/>
          <w:szCs w:val="14"/>
          <w:color w:val="3F3F41"/>
          <w:spacing w:val="-3"/>
          <w:w w:val="8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7"/>
        </w:rPr>
        <w:t>JICBII3H</w:t>
      </w:r>
      <w:r>
        <w:rPr>
          <w:rFonts w:ascii="Arial" w:hAnsi="Arial" w:cs="Arial" w:eastAsia="Arial"/>
          <w:sz w:val="14"/>
          <w:szCs w:val="14"/>
          <w:color w:val="3F3F41"/>
          <w:spacing w:val="1"/>
          <w:w w:val="81"/>
          <w:position w:val="7"/>
        </w:rPr>
        <w:t>0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57"/>
          <w:position w:val="7"/>
        </w:rPr>
        <w:t>f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98" w:lineRule="exact"/>
        <w:ind w:left="156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F3F41"/>
          <w:spacing w:val="0"/>
          <w:w w:val="103"/>
          <w:position w:val="1"/>
        </w:rPr>
        <w:t>eypca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left="217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4"/>
        </w:rPr>
        <w:t>2028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4"/>
        </w:rPr>
        <w:t>715500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21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4"/>
        </w:rPr>
        <w:t>nope311</w:t>
      </w:r>
      <w:r>
        <w:rPr>
          <w:rFonts w:ascii="Arial" w:hAnsi="Arial" w:cs="Arial" w:eastAsia="Arial"/>
          <w:sz w:val="14"/>
          <w:szCs w:val="14"/>
          <w:color w:val="2D2D2D"/>
          <w:spacing w:val="16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84"/>
        </w:rPr>
        <w:t>H3</w:t>
      </w:r>
      <w:r>
        <w:rPr>
          <w:rFonts w:ascii="Arial" w:hAnsi="Arial" w:cs="Arial" w:eastAsia="Arial"/>
          <w:sz w:val="14"/>
          <w:szCs w:val="14"/>
          <w:color w:val="161618"/>
          <w:spacing w:val="9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4"/>
        </w:rPr>
        <w:t>npo.D.aj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4"/>
        </w:rPr>
        <w:t>y</w:t>
      </w:r>
      <w:r>
        <w:rPr>
          <w:rFonts w:ascii="Arial" w:hAnsi="Arial" w:cs="Arial" w:eastAsia="Arial"/>
          <w:sz w:val="14"/>
          <w:szCs w:val="14"/>
          <w:color w:val="2D2D2D"/>
          <w:spacing w:val="-9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4"/>
        </w:rPr>
        <w:t>HJIII</w:t>
      </w:r>
      <w:r>
        <w:rPr>
          <w:rFonts w:ascii="Arial" w:hAnsi="Arial" w:cs="Arial" w:eastAsia="Arial"/>
          <w:sz w:val="14"/>
          <w:szCs w:val="14"/>
          <w:color w:val="3F3F41"/>
          <w:spacing w:val="-8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8"/>
        </w:rPr>
        <w:t>KYJJOBIIH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8"/>
        </w:rPr>
        <w:t>'</w:t>
      </w:r>
      <w:r>
        <w:rPr>
          <w:rFonts w:ascii="Arial" w:hAnsi="Arial" w:cs="Arial" w:eastAsia="Arial"/>
          <w:sz w:val="14"/>
          <w:szCs w:val="14"/>
          <w:color w:val="3F3F41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  <w:t>,lleBI!Ja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207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>2029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79"/>
          <w:position w:val="1"/>
        </w:rPr>
        <w:t>715600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51"/>
          <w:w w:val="7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  <w:position w:val="0"/>
        </w:rPr>
        <w:t>.ll:pyr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1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3F3F41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  <w:position w:val="0"/>
        </w:rPr>
        <w:t>nope: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6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68"/>
          <w:position w:val="0"/>
        </w:rPr>
        <w:t>113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1"/>
          <w:position w:val="0"/>
        </w:rPr>
        <w:t>MCQYH3PO.D.HY</w:t>
      </w:r>
      <w:r>
        <w:rPr>
          <w:rFonts w:ascii="Arial" w:hAnsi="Arial" w:cs="Arial" w:eastAsia="Arial"/>
          <w:sz w:val="14"/>
          <w:szCs w:val="14"/>
          <w:color w:val="3F3F41"/>
          <w:spacing w:val="-3"/>
          <w:w w:val="7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0"/>
        </w:rPr>
        <w:t>TpfOBIIHY</w:t>
      </w:r>
      <w:r>
        <w:rPr>
          <w:rFonts w:ascii="Arial" w:hAnsi="Arial" w:cs="Arial" w:eastAsia="Arial"/>
          <w:sz w:val="14"/>
          <w:szCs w:val="14"/>
          <w:color w:val="3F3F41"/>
          <w:spacing w:val="-9"/>
          <w:w w:val="8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28"/>
          <w:position w:val="0"/>
        </w:rPr>
        <w:t>II</w:t>
      </w:r>
      <w:r>
        <w:rPr>
          <w:rFonts w:ascii="Arial" w:hAnsi="Arial" w:cs="Arial" w:eastAsia="Arial"/>
          <w:sz w:val="14"/>
          <w:szCs w:val="14"/>
          <w:color w:val="2D2D2D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Tp3HC3KUI!je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198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>2030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79"/>
        </w:rPr>
        <w:t>716000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51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3"/>
        </w:rPr>
        <w:t>JlPYr</w:t>
      </w:r>
      <w:r>
        <w:rPr>
          <w:rFonts w:ascii="Arial" w:hAnsi="Arial" w:cs="Arial" w:eastAsia="Arial"/>
          <w:sz w:val="14"/>
          <w:szCs w:val="14"/>
          <w:color w:val="3F3F41"/>
          <w:spacing w:val="8"/>
          <w:w w:val="113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3"/>
        </w:rPr>
        <w:t>llOPE3</w:t>
      </w:r>
      <w:r>
        <w:rPr>
          <w:rFonts w:ascii="Arial" w:hAnsi="Arial" w:cs="Arial" w:eastAsia="Arial"/>
          <w:sz w:val="14"/>
          <w:szCs w:val="14"/>
          <w:color w:val="2D2D2D"/>
          <w:spacing w:val="-4"/>
          <w:w w:val="113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3"/>
        </w:rPr>
        <w:t>(2031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113"/>
        </w:rPr>
        <w:t>+</w:t>
      </w:r>
      <w:r>
        <w:rPr>
          <w:rFonts w:ascii="Arial" w:hAnsi="Arial" w:cs="Arial" w:eastAsia="Arial"/>
          <w:sz w:val="17"/>
          <w:szCs w:val="17"/>
          <w:color w:val="606060"/>
          <w:spacing w:val="21"/>
          <w:w w:val="113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3"/>
        </w:rPr>
        <w:t>2032)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162" w:lineRule="auto"/>
        <w:ind w:left="1541" w:right="6256" w:firstLine="-1344"/>
        <w:jc w:val="left"/>
        <w:tabs>
          <w:tab w:pos="8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3"/>
          <w:position w:val="-11"/>
        </w:rPr>
        <w:t>2031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3"/>
          <w:position w:val="-10"/>
        </w:rPr>
        <w:t>716100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29"/>
          <w:w w:val="83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0"/>
        </w:rPr>
        <w:t>.D:pyr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3F3F41"/>
          <w:spacing w:val="22"/>
          <w:w w:val="8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5"/>
          <w:position w:val="0"/>
        </w:rPr>
        <w:t>nope311</w:t>
      </w:r>
      <w:r>
        <w:rPr>
          <w:rFonts w:ascii="Arial" w:hAnsi="Arial" w:cs="Arial" w:eastAsia="Arial"/>
          <w:sz w:val="14"/>
          <w:szCs w:val="14"/>
          <w:color w:val="3F3F41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7"/>
          <w:position w:val="0"/>
        </w:rPr>
        <w:t>Koj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8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2D2D2D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0"/>
          <w:position w:val="0"/>
        </w:rPr>
        <w:t>HCICJh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0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0"/>
          <w:position w:val="0"/>
        </w:rPr>
        <w:t>"iiiBO</w:t>
      </w:r>
      <w:r>
        <w:rPr>
          <w:rFonts w:ascii="Arial" w:hAnsi="Arial" w:cs="Arial" w:eastAsia="Arial"/>
          <w:sz w:val="14"/>
          <w:szCs w:val="14"/>
          <w:color w:val="2D2D2D"/>
          <w:spacing w:val="6"/>
          <w:w w:val="8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nnaliajy</w:t>
      </w:r>
      <w:r>
        <w:rPr>
          <w:rFonts w:ascii="Arial" w:hAnsi="Arial" w:cs="Arial" w:eastAsia="Arial"/>
          <w:sz w:val="14"/>
          <w:szCs w:val="14"/>
          <w:color w:val="3F3F41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0"/>
        </w:rPr>
        <w:t>npe.D.YJelia,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70"/>
          <w:position w:val="0"/>
        </w:rPr>
        <w:t>O.UHOCIIO</w:t>
      </w:r>
      <w:r>
        <w:rPr>
          <w:rFonts w:ascii="Arial" w:hAnsi="Arial" w:cs="Arial" w:eastAsia="Arial"/>
          <w:sz w:val="14"/>
          <w:szCs w:val="14"/>
          <w:color w:val="2D2D2D"/>
          <w:spacing w:val="10"/>
          <w:w w:val="7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7"/>
          <w:position w:val="0"/>
        </w:rPr>
        <w:t>npeJJYleTHIU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0" w:after="0" w:line="97" w:lineRule="exact"/>
        <w:ind w:left="153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-5"/>
        </w:rPr>
        <w:t>.D:pyr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-5"/>
        </w:rPr>
        <w:t>n</w:t>
      </w:r>
      <w:r>
        <w:rPr>
          <w:rFonts w:ascii="Arial" w:hAnsi="Arial" w:cs="Arial" w:eastAsia="Arial"/>
          <w:sz w:val="14"/>
          <w:szCs w:val="14"/>
          <w:color w:val="3F3F41"/>
          <w:spacing w:val="28"/>
          <w:w w:val="83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3"/>
          <w:position w:val="-5"/>
        </w:rPr>
        <w:t>nope311</w:t>
      </w:r>
      <w:r>
        <w:rPr>
          <w:rFonts w:ascii="Arial" w:hAnsi="Arial" w:cs="Arial" w:eastAsia="Arial"/>
          <w:sz w:val="14"/>
          <w:szCs w:val="14"/>
          <w:color w:val="2D2D2D"/>
          <w:spacing w:val="-4"/>
          <w:w w:val="83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-5"/>
        </w:rPr>
        <w:t>Koj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-5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31"/>
          <w:w w:val="83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5"/>
        </w:rPr>
        <w:t>nnaliajy</w:t>
      </w:r>
      <w:r>
        <w:rPr>
          <w:rFonts w:ascii="Arial" w:hAnsi="Arial" w:cs="Arial" w:eastAsia="Arial"/>
          <w:sz w:val="14"/>
          <w:szCs w:val="14"/>
          <w:color w:val="2D2D2D"/>
          <w:spacing w:val="-3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2"/>
          <w:position w:val="-5"/>
        </w:rPr>
        <w:t>oCTaJi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3"/>
          <w:position w:val="-5"/>
        </w:rPr>
        <w:t>a</w:t>
      </w:r>
      <w:r>
        <w:rPr>
          <w:rFonts w:ascii="Arial" w:hAnsi="Arial" w:cs="Arial" w:eastAsia="Arial"/>
          <w:sz w:val="14"/>
          <w:szCs w:val="14"/>
          <w:color w:val="2D2D2D"/>
          <w:spacing w:val="-20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5"/>
          <w:position w:val="-5"/>
        </w:rPr>
        <w:t>JII!U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6"/>
          <w:position w:val="-5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-20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56"/>
          <w:position w:val="-5"/>
        </w:rPr>
        <w:t>111111</w:t>
      </w:r>
      <w:r>
        <w:rPr>
          <w:rFonts w:ascii="Arial" w:hAnsi="Arial" w:cs="Arial" w:eastAsia="Arial"/>
          <w:sz w:val="14"/>
          <w:szCs w:val="14"/>
          <w:color w:val="3F3F41"/>
          <w:spacing w:val="3"/>
          <w:w w:val="56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8"/>
          <w:position w:val="-5"/>
        </w:rPr>
        <w:t>KOj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9"/>
          <w:position w:val="-5"/>
        </w:rPr>
        <w:t>n</w:t>
      </w:r>
      <w:r>
        <w:rPr>
          <w:rFonts w:ascii="Arial" w:hAnsi="Arial" w:cs="Arial" w:eastAsia="Arial"/>
          <w:sz w:val="14"/>
          <w:szCs w:val="14"/>
          <w:color w:val="2D2D2D"/>
          <w:spacing w:val="-18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-5"/>
        </w:rPr>
        <w:t>ce</w:t>
      </w:r>
      <w:r>
        <w:rPr>
          <w:rFonts w:ascii="Arial" w:hAnsi="Arial" w:cs="Arial" w:eastAsia="Arial"/>
          <w:sz w:val="14"/>
          <w:szCs w:val="14"/>
          <w:color w:val="3F3F41"/>
          <w:spacing w:val="-10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-5"/>
        </w:rPr>
        <w:t>He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20" w:right="140"/>
        </w:sectPr>
      </w:pPr>
      <w:rPr/>
    </w:p>
    <w:p>
      <w:pPr>
        <w:spacing w:before="0" w:after="0" w:line="197" w:lineRule="exact"/>
        <w:ind w:left="198" w:right="-68"/>
        <w:jc w:val="left"/>
        <w:tabs>
          <w:tab w:pos="8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2"/>
        </w:rPr>
        <w:t>2032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79"/>
          <w:position w:val="2"/>
        </w:rPr>
        <w:t>716200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D"/>
          <w:w w:val="97"/>
          <w:position w:val="-1"/>
        </w:rPr>
        <w:t>MOl</w:t>
      </w:r>
      <w:r>
        <w:rPr>
          <w:rFonts w:ascii="Arial" w:hAnsi="Arial" w:cs="Arial" w:eastAsia="Arial"/>
          <w:sz w:val="14"/>
          <w:szCs w:val="14"/>
          <w:color w:val="2D2D2D"/>
          <w:w w:val="98"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2D2D2D"/>
          <w:w w:val="97"/>
          <w:position w:val="-1"/>
        </w:rPr>
        <w:t>'</w:t>
      </w:r>
      <w:r>
        <w:rPr>
          <w:rFonts w:ascii="Arial" w:hAnsi="Arial" w:cs="Arial" w:eastAsia="Arial"/>
          <w:sz w:val="14"/>
          <w:szCs w:val="14"/>
          <w:color w:val="2D2D2D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1"/>
        </w:rPr>
        <w:t>ll.!lCHTII$11K083TII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20" w:right="140"/>
          <w:cols w:num="2" w:equalWidth="0">
            <w:col w:w="1391" w:space="141"/>
            <w:col w:w="9488"/>
          </w:cols>
        </w:sectPr>
      </w:pPr>
      <w:rPr/>
    </w:p>
    <w:p>
      <w:pPr>
        <w:spacing w:before="36" w:after="0" w:line="240" w:lineRule="auto"/>
        <w:ind w:left="188" w:right="-20"/>
        <w:jc w:val="left"/>
        <w:tabs>
          <w:tab w:pos="8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0"/>
        </w:rPr>
        <w:t>2033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82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0"/>
        </w:rPr>
        <w:t>717000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53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AKI.{H3E</w:t>
      </w:r>
      <w:r>
        <w:rPr>
          <w:rFonts w:ascii="Arial" w:hAnsi="Arial" w:cs="Arial" w:eastAsia="Arial"/>
          <w:sz w:val="14"/>
          <w:szCs w:val="14"/>
          <w:color w:val="2D2D2D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3"/>
        </w:rPr>
        <w:t>(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2"/>
        </w:rPr>
        <w:t>0.!1203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3"/>
        </w:rPr>
        <w:t>4</w:t>
      </w:r>
      <w:r>
        <w:rPr>
          <w:rFonts w:ascii="Arial" w:hAnsi="Arial" w:cs="Arial" w:eastAsia="Arial"/>
          <w:sz w:val="14"/>
          <w:szCs w:val="14"/>
          <w:color w:val="3F3F41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1"/>
        </w:rPr>
        <w:t>.!1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1"/>
        </w:rPr>
        <w:t>0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2"/>
        </w:rPr>
        <w:t>2039)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178" w:right="-20"/>
        <w:jc w:val="left"/>
        <w:tabs>
          <w:tab w:pos="8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>2034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79"/>
        </w:rPr>
        <w:t>717100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51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</w:rPr>
        <w:t>AKAHJ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0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</w:rPr>
        <w:t>Ha</w:t>
      </w:r>
      <w:r>
        <w:rPr>
          <w:rFonts w:ascii="Arial" w:hAnsi="Arial" w:cs="Arial" w:eastAsia="Arial"/>
          <w:sz w:val="14"/>
          <w:szCs w:val="14"/>
          <w:color w:val="3F3F41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</w:rPr>
        <w:t>.!lCPHBaT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3"/>
        </w:rPr>
        <w:t>Ha$re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178" w:right="-20"/>
        <w:jc w:val="left"/>
        <w:tabs>
          <w:tab w:pos="8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0"/>
        </w:rPr>
        <w:t>2035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82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0"/>
        </w:rPr>
        <w:t>717200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53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</w:rPr>
        <w:t>AKl.lHJ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68"/>
        </w:rPr>
        <w:t>113</w:t>
      </w:r>
      <w:r>
        <w:rPr>
          <w:rFonts w:ascii="Arial" w:hAnsi="Arial" w:cs="Arial" w:eastAsia="Arial"/>
          <w:sz w:val="14"/>
          <w:szCs w:val="14"/>
          <w:color w:val="3F3F41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</w:rPr>
        <w:t>.!lYBaHCK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3"/>
        </w:rPr>
        <w:t>npepaijes1111e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169" w:right="-20"/>
        <w:jc w:val="left"/>
        <w:tabs>
          <w:tab w:pos="8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>2036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79"/>
          <w:position w:val="1"/>
        </w:rPr>
        <w:t>717300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51"/>
          <w:w w:val="7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4"/>
          <w:position w:val="1"/>
        </w:rPr>
        <w:t>AKUHJ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5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69"/>
          <w:position w:val="1"/>
        </w:rPr>
        <w:t>113</w:t>
      </w:r>
      <w:r>
        <w:rPr>
          <w:rFonts w:ascii="Arial" w:hAnsi="Arial" w:cs="Arial" w:eastAsia="Arial"/>
          <w:sz w:val="14"/>
          <w:szCs w:val="14"/>
          <w:color w:val="2D2D2D"/>
          <w:spacing w:val="-3"/>
          <w:w w:val="6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69"/>
          <w:position w:val="1"/>
        </w:rPr>
        <w:t>3JIKOX011H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69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69"/>
          <w:position w:val="1"/>
        </w:rPr>
        <w:t>  </w:t>
      </w:r>
      <w:r>
        <w:rPr>
          <w:rFonts w:ascii="Arial" w:hAnsi="Arial" w:cs="Arial" w:eastAsia="Arial"/>
          <w:sz w:val="14"/>
          <w:szCs w:val="14"/>
          <w:color w:val="3F3F41"/>
          <w:spacing w:val="1"/>
          <w:w w:val="6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1"/>
        </w:rPr>
        <w:t>OI!Jia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159" w:right="-20"/>
        <w:jc w:val="left"/>
        <w:tabs>
          <w:tab w:pos="8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1"/>
        </w:rPr>
        <w:t>2037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79"/>
          <w:position w:val="2"/>
        </w:rPr>
        <w:t>717400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61"/>
          <w:w w:val="79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5"/>
          <w:position w:val="1"/>
        </w:rPr>
        <w:t>AKU113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6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3F3F41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  <w:position w:val="1"/>
        </w:rPr>
        <w:t>Ha</w:t>
      </w:r>
      <w:r>
        <w:rPr>
          <w:rFonts w:ascii="Arial" w:hAnsi="Arial" w:cs="Arial" w:eastAsia="Arial"/>
          <w:sz w:val="14"/>
          <w:szCs w:val="14"/>
          <w:color w:val="3F3F41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1"/>
        </w:rPr>
        <w:t>OCBC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1"/>
        </w:rPr>
        <w:t>(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1"/>
        </w:rPr>
        <w:t>aBajyJi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3F3F41"/>
          <w:spacing w:val="-2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5"/>
          <w:position w:val="1"/>
        </w:rPr>
        <w:t>6e3aJJKOX01</w:t>
      </w:r>
      <w:r>
        <w:rPr>
          <w:rFonts w:ascii="Arial" w:hAnsi="Arial" w:cs="Arial" w:eastAsia="Arial"/>
          <w:sz w:val="14"/>
          <w:szCs w:val="14"/>
          <w:color w:val="3F3F41"/>
          <w:spacing w:val="-14"/>
          <w:w w:val="76"/>
          <w:position w:val="1"/>
        </w:rPr>
        <w:t>1</w:t>
      </w:r>
      <w:r>
        <w:rPr>
          <w:rFonts w:ascii="Arial" w:hAnsi="Arial" w:cs="Arial" w:eastAsia="Arial"/>
          <w:sz w:val="14"/>
          <w:szCs w:val="14"/>
          <w:color w:val="161618"/>
          <w:spacing w:val="-13"/>
          <w:w w:val="86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3"/>
          <w:position w:val="1"/>
        </w:rPr>
        <w:t>n111ia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59" w:right="-20"/>
        <w:jc w:val="left"/>
        <w:tabs>
          <w:tab w:pos="8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>2038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79"/>
        </w:rPr>
        <w:t>717500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51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8"/>
        </w:rPr>
        <w:t>AKU113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</w:rPr>
        <w:t>3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</w:rPr>
        <w:t>Ha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  <w:t>K3$Y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159" w:right="-20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>2039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3"/>
        </w:rPr>
        <w:t>717600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20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3"/>
        </w:rPr>
        <w:t>.D:pyr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3"/>
        </w:rPr>
        <w:t>e</w:t>
      </w:r>
      <w:r>
        <w:rPr>
          <w:rFonts w:ascii="Arial" w:hAnsi="Arial" w:cs="Arial" w:eastAsia="Arial"/>
          <w:sz w:val="14"/>
          <w:szCs w:val="14"/>
          <w:color w:val="2D2D2D"/>
          <w:spacing w:val="16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</w:rPr>
        <w:t>aKUR3e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2" w:after="0" w:line="240" w:lineRule="auto"/>
        <w:ind w:left="149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D"/>
          <w:w w:val="106"/>
        </w:rPr>
        <w:t>JEJJ.HOKPATHII</w:t>
      </w:r>
      <w:r>
        <w:rPr>
          <w:rFonts w:ascii="Arial" w:hAnsi="Arial" w:cs="Arial" w:eastAsia="Arial"/>
          <w:sz w:val="14"/>
          <w:szCs w:val="14"/>
          <w:color w:val="2D2D2D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0"/>
        </w:rPr>
        <w:t>ITOPE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0"/>
        </w:rPr>
        <w:t>3</w:t>
      </w:r>
      <w:r>
        <w:rPr>
          <w:rFonts w:ascii="Arial" w:hAnsi="Arial" w:cs="Arial" w:eastAsia="Arial"/>
          <w:sz w:val="14"/>
          <w:szCs w:val="14"/>
          <w:color w:val="161618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161618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21"/>
        </w:rPr>
        <w:t>EKCfPA</w:t>
      </w:r>
      <w:r>
        <w:rPr>
          <w:rFonts w:ascii="Arial" w:hAnsi="Arial" w:cs="Arial" w:eastAsia="Arial"/>
          <w:sz w:val="14"/>
          <w:szCs w:val="14"/>
          <w:color w:val="161618"/>
          <w:spacing w:val="1"/>
          <w:w w:val="121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9"/>
        </w:rPr>
        <w:t>fiPQ&lt;I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0"/>
        </w:rPr>
        <w:t>)H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9"/>
        </w:rPr>
        <w:t>T</w:t>
      </w:r>
      <w:r>
        <w:rPr>
          <w:rFonts w:ascii="Arial" w:hAnsi="Arial" w:cs="Arial" w:eastAsia="Arial"/>
          <w:sz w:val="14"/>
          <w:szCs w:val="14"/>
          <w:color w:val="161618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-7"/>
          <w:w w:val="159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21"/>
        </w:rPr>
        <w:t>EKCfPA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" w:after="0" w:line="240" w:lineRule="auto"/>
        <w:ind w:left="150" w:right="-20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>2040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79"/>
        </w:rPr>
        <w:t>719000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51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6"/>
        </w:rPr>
        <w:t>HMOBHHY</w:t>
      </w:r>
      <w:r>
        <w:rPr>
          <w:rFonts w:ascii="Arial" w:hAnsi="Arial" w:cs="Arial" w:eastAsia="Arial"/>
          <w:sz w:val="14"/>
          <w:szCs w:val="14"/>
          <w:color w:val="161618"/>
          <w:spacing w:val="-19"/>
          <w:w w:val="116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30"/>
        </w:rPr>
        <w:t>CfE'lEHY</w:t>
      </w:r>
      <w:r>
        <w:rPr>
          <w:rFonts w:ascii="Arial" w:hAnsi="Arial" w:cs="Arial" w:eastAsia="Arial"/>
          <w:sz w:val="14"/>
          <w:szCs w:val="14"/>
          <w:color w:val="2D2D2D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22"/>
        </w:rPr>
        <w:t>KOPHLllliEibE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23"/>
        </w:rPr>
        <w:t>M</w:t>
      </w:r>
      <w:r>
        <w:rPr>
          <w:rFonts w:ascii="Arial" w:hAnsi="Arial" w:cs="Arial" w:eastAsia="Arial"/>
          <w:sz w:val="14"/>
          <w:szCs w:val="14"/>
          <w:color w:val="2D2D2D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6"/>
        </w:rPr>
        <w:t>llOCEEHHX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3" w:after="0" w:line="240" w:lineRule="auto"/>
        <w:ind w:left="149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61618"/>
          <w:w w:val="132"/>
        </w:rPr>
        <w:t>noroJJ.Hocr</w:t>
      </w:r>
      <w:r>
        <w:rPr>
          <w:rFonts w:ascii="Arial" w:hAnsi="Arial" w:cs="Arial" w:eastAsia="Arial"/>
          <w:sz w:val="14"/>
          <w:szCs w:val="14"/>
          <w:color w:val="161618"/>
          <w:spacing w:val="8"/>
          <w:w w:val="133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6"/>
        </w:rPr>
        <w:t>(o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5"/>
        </w:rPr>
        <w:t>A</w:t>
      </w:r>
      <w:r>
        <w:rPr>
          <w:rFonts w:ascii="Arial" w:hAnsi="Arial" w:cs="Arial" w:eastAsia="Arial"/>
          <w:sz w:val="14"/>
          <w:szCs w:val="14"/>
          <w:color w:val="2D2D2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4"/>
        </w:rPr>
        <w:t>204111.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4"/>
        </w:rPr>
        <w:t>o</w:t>
      </w:r>
      <w:r>
        <w:rPr>
          <w:rFonts w:ascii="Arial" w:hAnsi="Arial" w:cs="Arial" w:eastAsia="Arial"/>
          <w:sz w:val="14"/>
          <w:szCs w:val="14"/>
          <w:color w:val="2D2D2D"/>
          <w:spacing w:val="-3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2"/>
        </w:rPr>
        <w:t>2046)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94" w:after="0" w:line="158" w:lineRule="auto"/>
        <w:ind w:left="1503" w:right="5452" w:firstLine="-1354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8"/>
          <w:szCs w:val="18"/>
          <w:color w:val="3F3F41"/>
          <w:spacing w:val="0"/>
          <w:w w:val="100"/>
          <w:position w:val="-9"/>
        </w:rPr>
        <w:t>2041</w:t>
      </w:r>
      <w:r>
        <w:rPr>
          <w:rFonts w:ascii="Courier New" w:hAnsi="Courier New" w:cs="Courier New" w:eastAsia="Courier New"/>
          <w:sz w:val="18"/>
          <w:szCs w:val="18"/>
          <w:color w:val="3F3F41"/>
          <w:spacing w:val="0"/>
          <w:w w:val="100"/>
          <w:position w:val="-9"/>
        </w:rPr>
        <w:tab/>
      </w:r>
      <w:r>
        <w:rPr>
          <w:rFonts w:ascii="Courier New" w:hAnsi="Courier New" w:cs="Courier New" w:eastAsia="Courier New"/>
          <w:sz w:val="18"/>
          <w:szCs w:val="18"/>
          <w:color w:val="3F3F41"/>
          <w:spacing w:val="0"/>
          <w:w w:val="83"/>
          <w:position w:val="-9"/>
        </w:rPr>
        <w:t>719100</w:t>
      </w:r>
      <w:r>
        <w:rPr>
          <w:rFonts w:ascii="Courier New" w:hAnsi="Courier New" w:cs="Courier New" w:eastAsia="Courier New"/>
          <w:sz w:val="18"/>
          <w:szCs w:val="18"/>
          <w:color w:val="3F3F41"/>
          <w:spacing w:val="63"/>
          <w:w w:val="83"/>
          <w:position w:val="-9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0"/>
        </w:rPr>
        <w:t>nope3</w:t>
      </w:r>
      <w:r>
        <w:rPr>
          <w:rFonts w:ascii="Arial" w:hAnsi="Arial" w:cs="Arial" w:eastAsia="Arial"/>
          <w:sz w:val="14"/>
          <w:szCs w:val="14"/>
          <w:color w:val="2D2D2D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68"/>
          <w:position w:val="0"/>
        </w:rPr>
        <w:t>113</w:t>
      </w:r>
      <w:r>
        <w:rPr>
          <w:rFonts w:ascii="Arial" w:hAnsi="Arial" w:cs="Arial" w:eastAsia="Arial"/>
          <w:sz w:val="14"/>
          <w:szCs w:val="14"/>
          <w:color w:val="3F3F41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0"/>
        </w:rPr>
        <w:t>.!1.0XO!l3K</w:t>
      </w:r>
      <w:r>
        <w:rPr>
          <w:rFonts w:ascii="Arial" w:hAnsi="Arial" w:cs="Arial" w:eastAsia="Arial"/>
          <w:sz w:val="14"/>
          <w:szCs w:val="14"/>
          <w:color w:val="3F3F41"/>
          <w:spacing w:val="-26"/>
          <w:w w:val="83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0"/>
        </w:rPr>
        <w:t>!06HT</w:t>
      </w:r>
      <w:r>
        <w:rPr>
          <w:rFonts w:ascii="Arial" w:hAnsi="Arial" w:cs="Arial" w:eastAsia="Arial"/>
          <w:sz w:val="14"/>
          <w:szCs w:val="14"/>
          <w:color w:val="3F3F41"/>
          <w:spacing w:val="-7"/>
          <w:w w:val="8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0"/>
        </w:rPr>
        <w:t>Kan!IT311H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2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0"/>
        </w:rPr>
        <w:t>'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6"/>
          <w:position w:val="0"/>
        </w:rPr>
        <w:t>!l06HT</w:t>
      </w:r>
      <w:r>
        <w:rPr>
          <w:rFonts w:ascii="Arial" w:hAnsi="Arial" w:cs="Arial" w:eastAsia="Arial"/>
          <w:sz w:val="14"/>
          <w:szCs w:val="14"/>
          <w:color w:val="3F3F41"/>
          <w:spacing w:val="-11"/>
          <w:w w:val="9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  <w:position w:val="0"/>
        </w:rPr>
        <w:t>Ha</w:t>
      </w:r>
      <w:r>
        <w:rPr>
          <w:rFonts w:ascii="Arial" w:hAnsi="Arial" w:cs="Arial" w:eastAsia="Arial"/>
          <w:sz w:val="14"/>
          <w:szCs w:val="14"/>
          <w:color w:val="3F3F41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0"/>
        </w:rPr>
        <w:t>TCpeT</w:t>
      </w:r>
      <w:r>
        <w:rPr>
          <w:rFonts w:ascii="Arial" w:hAnsi="Arial" w:cs="Arial" w:eastAsia="Arial"/>
          <w:sz w:val="14"/>
          <w:szCs w:val="14"/>
          <w:color w:val="3F3F41"/>
          <w:spacing w:val="1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0"/>
        </w:rPr>
        <w:t>I!IIIJHqJ&lt;HX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65"/>
          <w:position w:val="0"/>
        </w:rPr>
        <w:t>JJHU.a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0" w:after="0" w:line="259" w:lineRule="exact"/>
        <w:ind w:left="150" w:right="-20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-2"/>
        </w:rPr>
        <w:t>2042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79"/>
          <w:position w:val="-3"/>
        </w:rPr>
        <w:t>719200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61"/>
          <w:w w:val="79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78"/>
          <w:position w:val="8"/>
        </w:rPr>
        <w:t>f</w:t>
      </w:r>
      <w:r>
        <w:rPr>
          <w:rFonts w:ascii="Arial" w:hAnsi="Arial" w:cs="Arial" w:eastAsia="Arial"/>
          <w:sz w:val="14"/>
          <w:szCs w:val="14"/>
          <w:color w:val="161618"/>
          <w:spacing w:val="-5"/>
          <w:w w:val="179"/>
          <w:position w:val="8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3"/>
          <w:position w:val="8"/>
        </w:rPr>
        <w:t>0pe3</w:t>
      </w:r>
      <w:r>
        <w:rPr>
          <w:rFonts w:ascii="Arial" w:hAnsi="Arial" w:cs="Arial" w:eastAsia="Arial"/>
          <w:sz w:val="14"/>
          <w:szCs w:val="14"/>
          <w:color w:val="3F3F41"/>
          <w:spacing w:val="-13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8"/>
        </w:rPr>
        <w:t>lla</w:t>
      </w:r>
      <w:r>
        <w:rPr>
          <w:rFonts w:ascii="Arial" w:hAnsi="Arial" w:cs="Arial" w:eastAsia="Arial"/>
          <w:sz w:val="14"/>
          <w:szCs w:val="14"/>
          <w:color w:val="3F3F41"/>
          <w:spacing w:val="-7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2"/>
          <w:position w:val="8"/>
        </w:rPr>
        <w:t>.!l0X0li3</w:t>
      </w:r>
      <w:r>
        <w:rPr>
          <w:rFonts w:ascii="Arial" w:hAnsi="Arial" w:cs="Arial" w:eastAsia="Arial"/>
          <w:sz w:val="14"/>
          <w:szCs w:val="14"/>
          <w:color w:val="3F3F41"/>
          <w:spacing w:val="-22"/>
          <w:w w:val="92"/>
          <w:position w:val="8"/>
        </w:rPr>
        <w:t>K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258"/>
          <w:position w:val="8"/>
        </w:rPr>
        <w:t>,</w:t>
      </w:r>
      <w:r>
        <w:rPr>
          <w:rFonts w:ascii="Arial" w:hAnsi="Arial" w:cs="Arial" w:eastAsia="Arial"/>
          <w:sz w:val="14"/>
          <w:szCs w:val="14"/>
          <w:color w:val="606060"/>
          <w:spacing w:val="-27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  <w:position w:val="8"/>
        </w:rPr>
        <w:t>l!06HT</w:t>
      </w:r>
      <w:r>
        <w:rPr>
          <w:rFonts w:ascii="Arial" w:hAnsi="Arial" w:cs="Arial" w:eastAsia="Arial"/>
          <w:sz w:val="14"/>
          <w:szCs w:val="14"/>
          <w:color w:val="3F3F41"/>
          <w:spacing w:val="-16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28"/>
          <w:position w:val="8"/>
        </w:rPr>
        <w:t>II</w:t>
      </w:r>
      <w:r>
        <w:rPr>
          <w:rFonts w:ascii="Arial" w:hAnsi="Arial" w:cs="Arial" w:eastAsia="Arial"/>
          <w:sz w:val="14"/>
          <w:szCs w:val="14"/>
          <w:color w:val="3F3F41"/>
          <w:spacing w:val="-21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  <w:position w:val="8"/>
        </w:rPr>
        <w:t>K30HTanH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0"/>
          <w:position w:val="8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  <w:position w:val="8"/>
        </w:rPr>
        <w:t>'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  <w:position w:val="8"/>
        </w:rPr>
        <w:t>.!l0611T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2"/>
          <w:position w:val="8"/>
        </w:rPr>
        <w:t>11</w:t>
      </w:r>
      <w:r>
        <w:rPr>
          <w:rFonts w:ascii="Arial" w:hAnsi="Arial" w:cs="Arial" w:eastAsia="Arial"/>
          <w:sz w:val="14"/>
          <w:szCs w:val="14"/>
          <w:color w:val="3F3F41"/>
          <w:spacing w:val="8"/>
          <w:w w:val="72"/>
          <w:position w:val="8"/>
        </w:rPr>
        <w:t>3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  <w:position w:val="8"/>
        </w:rPr>
        <w:t>TepeT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1473" w:right="7238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1"/>
        </w:rPr>
        <w:t>npe.!IYJCI\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-5"/>
          <w:w w:val="8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59"/>
          <w:position w:val="1"/>
        </w:rPr>
        <w:t>11</w:t>
      </w:r>
      <w:r>
        <w:rPr>
          <w:rFonts w:ascii="Arial" w:hAnsi="Arial" w:cs="Arial" w:eastAsia="Arial"/>
          <w:sz w:val="14"/>
          <w:szCs w:val="14"/>
          <w:color w:val="3F3F41"/>
          <w:spacing w:val="11"/>
          <w:w w:val="5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7"/>
          <w:position w:val="1"/>
        </w:rPr>
        <w:t>ocran11x</w:t>
      </w:r>
      <w:r>
        <w:rPr>
          <w:rFonts w:ascii="Arial" w:hAnsi="Arial" w:cs="Arial" w:eastAsia="Arial"/>
          <w:sz w:val="14"/>
          <w:szCs w:val="14"/>
          <w:color w:val="3F3F41"/>
          <w:spacing w:val="6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7"/>
          <w:position w:val="1"/>
        </w:rPr>
        <w:t>npaBHHX</w:t>
      </w:r>
      <w:r>
        <w:rPr>
          <w:rFonts w:ascii="Arial" w:hAnsi="Arial" w:cs="Arial" w:eastAsia="Arial"/>
          <w:sz w:val="14"/>
          <w:szCs w:val="14"/>
          <w:color w:val="2D2D2D"/>
          <w:spacing w:val="-7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1"/>
        </w:rPr>
        <w:t>JIIIU.a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4" w:after="0" w:line="159" w:lineRule="auto"/>
        <w:ind w:left="1493" w:right="6375" w:firstLine="-1344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  <w:position w:val="-10"/>
        </w:rPr>
        <w:t>2043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88"/>
          <w:w w:val="81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  <w:position w:val="-10"/>
        </w:rPr>
        <w:t>719300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55"/>
          <w:w w:val="81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9"/>
          <w:position w:val="0"/>
        </w:rPr>
        <w:t>fiope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  <w:position w:val="0"/>
        </w:rPr>
        <w:t>Ha</w:t>
      </w:r>
      <w:r>
        <w:rPr>
          <w:rFonts w:ascii="Arial" w:hAnsi="Arial" w:cs="Arial" w:eastAsia="Arial"/>
          <w:sz w:val="14"/>
          <w:szCs w:val="14"/>
          <w:color w:val="3F3F41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0"/>
        </w:rPr>
        <w:t>liOXOl!aK</w:t>
      </w:r>
      <w:r>
        <w:rPr>
          <w:rFonts w:ascii="Arial" w:hAnsi="Arial" w:cs="Arial" w:eastAsia="Arial"/>
          <w:sz w:val="14"/>
          <w:szCs w:val="14"/>
          <w:color w:val="3F3F41"/>
          <w:spacing w:val="-33"/>
          <w:w w:val="8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0"/>
        </w:rPr>
        <w:t>.!lo6HT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4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4"/>
          <w:w w:val="14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0"/>
        </w:rPr>
        <w:t>Kani!TaniJY</w:t>
      </w:r>
      <w:r>
        <w:rPr>
          <w:rFonts w:ascii="Arial" w:hAnsi="Arial" w:cs="Arial" w:eastAsia="Arial"/>
          <w:sz w:val="14"/>
          <w:szCs w:val="14"/>
          <w:color w:val="3F3F41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3"/>
          <w:position w:val="0"/>
        </w:rPr>
        <w:t>.U0611T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  <w:position w:val="0"/>
        </w:rPr>
        <w:t>HCpaCnOpe.UHB</w:t>
      </w:r>
      <w:r>
        <w:rPr>
          <w:rFonts w:ascii="Arial" w:hAnsi="Arial" w:cs="Arial" w:eastAsia="Arial"/>
          <w:sz w:val="14"/>
          <w:szCs w:val="14"/>
          <w:color w:val="3F3F41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2"/>
          <w:position w:val="0"/>
        </w:rPr>
        <w:t>H3Meijy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74"/>
          <w:position w:val="0"/>
        </w:rPr>
        <w:t>$11311'1KHX</w:t>
      </w:r>
      <w:r>
        <w:rPr>
          <w:rFonts w:ascii="Arial" w:hAnsi="Arial" w:cs="Arial" w:eastAsia="Arial"/>
          <w:sz w:val="14"/>
          <w:szCs w:val="14"/>
          <w:color w:val="2D2D2D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4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2D2D2D"/>
          <w:spacing w:val="5"/>
          <w:w w:val="14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0"/>
        </w:rPr>
        <w:t>npaBHHX</w:t>
      </w:r>
      <w:r>
        <w:rPr>
          <w:rFonts w:ascii="Arial" w:hAnsi="Arial" w:cs="Arial" w:eastAsia="Arial"/>
          <w:sz w:val="14"/>
          <w:szCs w:val="14"/>
          <w:color w:val="3F3F41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60"/>
          <w:position w:val="0"/>
        </w:rPr>
        <w:t>111!11.3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150" w:right="-20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585.560913pt;margin-top:3.291479pt;width:.1pt;height:81.569073pt;mso-position-horizontal-relative:page;mso-position-vertical-relative:paragraph;z-index:-21709" coordorigin="11711,66" coordsize="2,1631">
            <v:shape style="position:absolute;left:11711;top:66;width:2;height:1631" coordorigin="11711,66" coordsize="0,1631" path="m11711,1697l11711,66e" filled="f" stroked="t" strokeweight=".959936pt" strokecolor="#DFDBD8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>2044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91"/>
          <w:position w:val="1"/>
        </w:rPr>
        <w:t>719400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35"/>
          <w:w w:val="9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  <w:position w:val="0"/>
        </w:rPr>
        <w:t>OCTanHjenHoiqlaTHII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  <w:position w:val="0"/>
        </w:rPr>
        <w:t>nopeJH</w:t>
      </w:r>
      <w:r>
        <w:rPr>
          <w:rFonts w:ascii="Arial" w:hAnsi="Arial" w:cs="Arial" w:eastAsia="Arial"/>
          <w:sz w:val="14"/>
          <w:szCs w:val="14"/>
          <w:color w:val="3F3F41"/>
          <w:spacing w:val="35"/>
          <w:w w:val="9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  <w:position w:val="0"/>
        </w:rPr>
        <w:t>Ha</w:t>
      </w:r>
      <w:r>
        <w:rPr>
          <w:rFonts w:ascii="Arial" w:hAnsi="Arial" w:cs="Arial" w:eastAsia="Arial"/>
          <w:sz w:val="14"/>
          <w:szCs w:val="14"/>
          <w:color w:val="3F3F41"/>
          <w:spacing w:val="-8"/>
          <w:w w:val="9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  <w:position w:val="0"/>
        </w:rPr>
        <w:t>HMOBIIHY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2" w:after="0" w:line="167" w:lineRule="auto"/>
        <w:ind w:left="1493" w:right="6137" w:firstLine="-1354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10"/>
        </w:rPr>
        <w:t>2045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  <w:position w:val="-10"/>
        </w:rPr>
        <w:t>719500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45"/>
          <w:w w:val="81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5"/>
          <w:position w:val="0"/>
        </w:rPr>
        <w:t>OCTan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6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7"/>
          <w:position w:val="0"/>
        </w:rPr>
        <w:t>nope311</w:t>
      </w:r>
      <w:r>
        <w:rPr>
          <w:rFonts w:ascii="Arial" w:hAnsi="Arial" w:cs="Arial" w:eastAsia="Arial"/>
          <w:sz w:val="14"/>
          <w:szCs w:val="14"/>
          <w:color w:val="2D2D2D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0"/>
        </w:rPr>
        <w:t>Koj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2D2D2D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4"/>
          <w:position w:val="0"/>
        </w:rPr>
        <w:t>n.naliaj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4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3F3F41"/>
          <w:spacing w:val="-11"/>
          <w:w w:val="9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0"/>
        </w:rPr>
        <w:t>HCICJh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0"/>
        </w:rPr>
        <w:t>"iiiBO</w:t>
      </w:r>
      <w:r>
        <w:rPr>
          <w:rFonts w:ascii="Arial" w:hAnsi="Arial" w:cs="Arial" w:eastAsia="Arial"/>
          <w:sz w:val="14"/>
          <w:szCs w:val="14"/>
          <w:color w:val="3F3F41"/>
          <w:spacing w:val="-5"/>
          <w:w w:val="8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  <w:position w:val="0"/>
        </w:rPr>
        <w:t>npe.!lYJeli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67"/>
          <w:position w:val="0"/>
        </w:rPr>
        <w:t>11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6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npe.!lYJeTHHUII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9" w:after="0" w:line="97" w:lineRule="exact"/>
        <w:ind w:left="148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D"/>
          <w:spacing w:val="0"/>
          <w:w w:val="98"/>
          <w:position w:val="-5"/>
        </w:rPr>
        <w:t>Ocran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8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-9"/>
          <w:w w:val="98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  <w:position w:val="-5"/>
        </w:rPr>
        <w:t>nope</w:t>
      </w:r>
      <w:r>
        <w:rPr>
          <w:rFonts w:ascii="Arial" w:hAnsi="Arial" w:cs="Arial" w:eastAsia="Arial"/>
          <w:sz w:val="14"/>
          <w:szCs w:val="14"/>
          <w:color w:val="3F3F41"/>
          <w:spacing w:val="-12"/>
          <w:w w:val="95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59"/>
          <w:position w:val="-5"/>
        </w:rPr>
        <w:t>11</w:t>
      </w:r>
      <w:r>
        <w:rPr>
          <w:rFonts w:ascii="Arial" w:hAnsi="Arial" w:cs="Arial" w:eastAsia="Arial"/>
          <w:sz w:val="14"/>
          <w:szCs w:val="14"/>
          <w:color w:val="161618"/>
          <w:spacing w:val="-11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7"/>
          <w:position w:val="-5"/>
        </w:rPr>
        <w:t>Koj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8"/>
          <w:position w:val="-5"/>
        </w:rPr>
        <w:t>e</w:t>
      </w:r>
      <w:r>
        <w:rPr>
          <w:rFonts w:ascii="Arial" w:hAnsi="Arial" w:cs="Arial" w:eastAsia="Arial"/>
          <w:sz w:val="14"/>
          <w:szCs w:val="14"/>
          <w:color w:val="2D2D2D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5"/>
        </w:rPr>
        <w:t>nnaliajy</w:t>
      </w:r>
      <w:r>
        <w:rPr>
          <w:rFonts w:ascii="Arial" w:hAnsi="Arial" w:cs="Arial" w:eastAsia="Arial"/>
          <w:sz w:val="14"/>
          <w:szCs w:val="14"/>
          <w:color w:val="2D2D2D"/>
          <w:spacing w:val="-9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8"/>
          <w:position w:val="-5"/>
        </w:rPr>
        <w:t>.upyr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9"/>
          <w:position w:val="-5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-22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54"/>
          <w:position w:val="-5"/>
        </w:rPr>
        <w:t>111111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20" w:right="140"/>
        </w:sectPr>
      </w:pPr>
      <w:rPr/>
    </w:p>
    <w:p>
      <w:pPr>
        <w:spacing w:before="0" w:after="0" w:line="197" w:lineRule="exact"/>
        <w:ind w:left="140" w:right="-68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  <w:position w:val="2"/>
        </w:rPr>
        <w:t>2046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88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1"/>
          <w:position w:val="2"/>
        </w:rPr>
        <w:t>719600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D2D2D"/>
          <w:w w:val="79"/>
          <w:position w:val="-1"/>
        </w:rPr>
        <w:t>HCII.!lCHTII$11KOBaH</w:t>
      </w:r>
      <w:r>
        <w:rPr>
          <w:rFonts w:ascii="Arial" w:hAnsi="Arial" w:cs="Arial" w:eastAsia="Arial"/>
          <w:sz w:val="14"/>
          <w:szCs w:val="14"/>
          <w:color w:val="2D2D2D"/>
          <w:w w:val="80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2D2D2D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  <w:position w:val="-1"/>
        </w:rPr>
        <w:t>IIH1.l3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20" w:right="140"/>
          <w:cols w:num="2" w:equalWidth="0">
            <w:col w:w="1347" w:space="137"/>
            <w:col w:w="9536"/>
          </w:cols>
        </w:sectPr>
      </w:pPr>
      <w:rPr/>
    </w:p>
    <w:p>
      <w:pPr>
        <w:spacing w:before="26" w:after="0" w:line="240" w:lineRule="auto"/>
        <w:ind w:left="130" w:right="-20"/>
        <w:jc w:val="left"/>
        <w:tabs>
          <w:tab w:pos="7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1"/>
        </w:rPr>
        <w:t>2047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79"/>
          <w:position w:val="0"/>
        </w:rPr>
        <w:t>720000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61"/>
          <w:w w:val="7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6"/>
          <w:position w:val="0"/>
        </w:rPr>
        <w:t>COIJ,HJAJJ.H.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7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8"/>
          <w:position w:val="0"/>
        </w:rPr>
        <w:t>JlOllPHHOC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9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161618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-15"/>
          <w:w w:val="145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2"/>
          <w:position w:val="0"/>
        </w:rPr>
        <w:t>204</w:t>
      </w:r>
      <w:r>
        <w:rPr>
          <w:rFonts w:ascii="Arial" w:hAnsi="Arial" w:cs="Arial" w:eastAsia="Arial"/>
          <w:sz w:val="14"/>
          <w:szCs w:val="14"/>
          <w:color w:val="161618"/>
          <w:spacing w:val="9"/>
          <w:w w:val="102"/>
          <w:position w:val="0"/>
        </w:rPr>
        <w:t>8</w:t>
      </w:r>
      <w:r>
        <w:rPr>
          <w:rFonts w:ascii="Arial" w:hAnsi="Arial" w:cs="Arial" w:eastAsia="Arial"/>
          <w:sz w:val="17"/>
          <w:szCs w:val="17"/>
          <w:color w:val="3F3F41"/>
          <w:spacing w:val="0"/>
          <w:w w:val="118"/>
          <w:position w:val="0"/>
        </w:rPr>
        <w:t>+</w:t>
      </w:r>
      <w:r>
        <w:rPr>
          <w:rFonts w:ascii="Arial" w:hAnsi="Arial" w:cs="Arial" w:eastAsia="Arial"/>
          <w:sz w:val="17"/>
          <w:szCs w:val="17"/>
          <w:color w:val="3F3F41"/>
          <w:spacing w:val="-3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5"/>
          <w:position w:val="0"/>
        </w:rPr>
        <w:t>2053)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6" w:after="0" w:line="159" w:lineRule="auto"/>
        <w:ind w:left="1474" w:right="6158" w:firstLine="-1344"/>
        <w:jc w:val="left"/>
        <w:tabs>
          <w:tab w:pos="7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-10"/>
        </w:rPr>
        <w:t>2048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  <w:position w:val="-10"/>
        </w:rPr>
        <w:t>721000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45"/>
          <w:w w:val="81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3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3"/>
          <w:position w:val="0"/>
        </w:rPr>
        <w:t>J.OllPH</w:t>
      </w:r>
      <w:r>
        <w:rPr>
          <w:rFonts w:ascii="Arial" w:hAnsi="Arial" w:cs="Arial" w:eastAsia="Arial"/>
          <w:sz w:val="14"/>
          <w:szCs w:val="14"/>
          <w:color w:val="3F3F41"/>
          <w:spacing w:val="-26"/>
          <w:w w:val="113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3"/>
          <w:position w:val="0"/>
        </w:rPr>
        <w:t>OC</w:t>
      </w:r>
      <w:r>
        <w:rPr>
          <w:rFonts w:ascii="Arial" w:hAnsi="Arial" w:cs="Arial" w:eastAsia="Arial"/>
          <w:sz w:val="14"/>
          <w:szCs w:val="14"/>
          <w:color w:val="161618"/>
          <w:spacing w:val="9"/>
          <w:w w:val="113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3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3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2D2D2D"/>
          <w:spacing w:val="-3"/>
          <w:w w:val="11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9"/>
          <w:position w:val="0"/>
        </w:rPr>
        <w:t>COI.{HJAJIHO</w:t>
      </w:r>
      <w:r>
        <w:rPr>
          <w:rFonts w:ascii="Arial" w:hAnsi="Arial" w:cs="Arial" w:eastAsia="Arial"/>
          <w:sz w:val="14"/>
          <w:szCs w:val="14"/>
          <w:color w:val="161618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21"/>
          <w:position w:val="0"/>
        </w:rPr>
        <w:t>OCII</w:t>
      </w:r>
      <w:r>
        <w:rPr>
          <w:rFonts w:ascii="Arial" w:hAnsi="Arial" w:cs="Arial" w:eastAsia="Arial"/>
          <w:sz w:val="14"/>
          <w:szCs w:val="14"/>
          <w:color w:val="161618"/>
          <w:spacing w:val="-11"/>
          <w:w w:val="121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7"/>
          <w:position w:val="0"/>
        </w:rPr>
        <w:t>YPAILE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-8"/>
          <w:w w:val="174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4"/>
          <w:position w:val="0"/>
        </w:rPr>
        <w:t>O!</w:t>
      </w:r>
      <w:r>
        <w:rPr>
          <w:rFonts w:ascii="Arial" w:hAnsi="Arial" w:cs="Arial" w:eastAsia="Arial"/>
          <w:sz w:val="14"/>
          <w:szCs w:val="14"/>
          <w:color w:val="2D2D2D"/>
          <w:spacing w:val="7"/>
          <w:w w:val="95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2"/>
          <w:position w:val="0"/>
        </w:rPr>
        <w:t>204</w:t>
      </w:r>
      <w:r>
        <w:rPr>
          <w:rFonts w:ascii="Arial" w:hAnsi="Arial" w:cs="Arial" w:eastAsia="Arial"/>
          <w:sz w:val="14"/>
          <w:szCs w:val="14"/>
          <w:color w:val="2D2D2D"/>
          <w:spacing w:val="8"/>
          <w:w w:val="102"/>
          <w:position w:val="0"/>
        </w:rPr>
        <w:t>9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64"/>
          <w:position w:val="0"/>
        </w:rPr>
        <w:t>.!1.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65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2D2D2D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2"/>
          <w:position w:val="0"/>
        </w:rPr>
        <w:t>2052)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130" w:right="-20"/>
        <w:jc w:val="left"/>
        <w:tabs>
          <w:tab w:pos="7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1"/>
        </w:rPr>
        <w:t>2049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  <w:position w:val="0"/>
        </w:rPr>
        <w:t>721100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45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7"/>
          <w:position w:val="1"/>
        </w:rPr>
        <w:t>.l{onpHHOCI</w:t>
      </w:r>
      <w:r>
        <w:rPr>
          <w:rFonts w:ascii="Arial" w:hAnsi="Arial" w:cs="Arial" w:eastAsia="Arial"/>
          <w:sz w:val="14"/>
          <w:szCs w:val="14"/>
          <w:color w:val="3F3F41"/>
          <w:spacing w:val="8"/>
          <w:w w:val="87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4"/>
          <w:position w:val="1"/>
        </w:rPr>
        <w:t>38</w:t>
      </w:r>
      <w:r>
        <w:rPr>
          <w:rFonts w:ascii="Arial" w:hAnsi="Arial" w:cs="Arial" w:eastAsia="Arial"/>
          <w:sz w:val="14"/>
          <w:szCs w:val="14"/>
          <w:color w:val="3F3F41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75"/>
          <w:position w:val="1"/>
        </w:rPr>
        <w:t>COUHjaJJHO</w:t>
      </w:r>
      <w:r>
        <w:rPr>
          <w:rFonts w:ascii="Arial" w:hAnsi="Arial" w:cs="Arial" w:eastAsia="Arial"/>
          <w:sz w:val="14"/>
          <w:szCs w:val="14"/>
          <w:color w:val="2D2D2D"/>
          <w:spacing w:val="1"/>
          <w:w w:val="7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1"/>
        </w:rPr>
        <w:t>OCHrypaa,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  <w:position w:val="1"/>
        </w:rPr>
        <w:t>Ha</w:t>
      </w:r>
      <w:r>
        <w:rPr>
          <w:rFonts w:ascii="Arial" w:hAnsi="Arial" w:cs="Arial" w:eastAsia="Arial"/>
          <w:sz w:val="14"/>
          <w:szCs w:val="14"/>
          <w:color w:val="3F3F41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4"/>
          <w:position w:val="1"/>
        </w:rPr>
        <w:t>TepeT</w:t>
      </w:r>
      <w:r>
        <w:rPr>
          <w:rFonts w:ascii="Arial" w:hAnsi="Arial" w:cs="Arial" w:eastAsia="Arial"/>
          <w:sz w:val="14"/>
          <w:szCs w:val="14"/>
          <w:color w:val="3F3F41"/>
          <w:spacing w:val="29"/>
          <w:w w:val="8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4"/>
          <w:position w:val="1"/>
        </w:rPr>
        <w:t>JaflOCJJCHl!X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1" w:right="-20"/>
        <w:jc w:val="left"/>
        <w:tabs>
          <w:tab w:pos="7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>2050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  <w:position w:val="1"/>
        </w:rPr>
        <w:t>721200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45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9"/>
          <w:position w:val="1"/>
        </w:rPr>
        <w:t>}lonpHHOC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0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6"/>
          <w:position w:val="1"/>
        </w:rPr>
        <w:t>33</w:t>
      </w:r>
      <w:r>
        <w:rPr>
          <w:rFonts w:ascii="Arial" w:hAnsi="Arial" w:cs="Arial" w:eastAsia="Arial"/>
          <w:sz w:val="14"/>
          <w:szCs w:val="14"/>
          <w:color w:val="3F3F41"/>
          <w:spacing w:val="-14"/>
          <w:w w:val="9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6"/>
          <w:position w:val="1"/>
        </w:rPr>
        <w:t>coul!janH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6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3F3F41"/>
          <w:spacing w:val="8"/>
          <w:w w:val="9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1"/>
        </w:rPr>
        <w:t>OCIIrypaH&gt;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4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2"/>
          <w:position w:val="1"/>
        </w:rPr>
        <w:t>na</w:t>
      </w:r>
      <w:r>
        <w:rPr>
          <w:rFonts w:ascii="Arial" w:hAnsi="Arial" w:cs="Arial" w:eastAsia="Arial"/>
          <w:sz w:val="14"/>
          <w:szCs w:val="14"/>
          <w:color w:val="3F3F41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3F3F41"/>
          <w:spacing w:val="-15"/>
          <w:w w:val="10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161618"/>
          <w:spacing w:val="-14"/>
          <w:w w:val="100"/>
          <w:position w:val="1"/>
        </w:rPr>
        <w:t>p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1"/>
        </w:rPr>
        <w:t>er</w:t>
      </w:r>
      <w:r>
        <w:rPr>
          <w:rFonts w:ascii="Arial" w:hAnsi="Arial" w:cs="Arial" w:eastAsia="Arial"/>
          <w:sz w:val="14"/>
          <w:szCs w:val="14"/>
          <w:color w:val="3F3F41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1"/>
        </w:rPr>
        <w:t>noc11onaaa1.1a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4" w:lineRule="exact"/>
        <w:ind w:left="121" w:right="-20"/>
        <w:jc w:val="left"/>
        <w:tabs>
          <w:tab w:pos="7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0"/>
          <w:position w:val="-2"/>
        </w:rPr>
        <w:t>2051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0"/>
          <w:position w:val="-2"/>
        </w:rPr>
        <w:t>721300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53"/>
          <w:w w:val="8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9"/>
          <w:position w:val="7"/>
        </w:rPr>
        <w:t>}lonpHHOC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0"/>
          <w:position w:val="7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-2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6"/>
          <w:position w:val="7"/>
        </w:rPr>
        <w:t>Ja</w:t>
      </w:r>
      <w:r>
        <w:rPr>
          <w:rFonts w:ascii="Arial" w:hAnsi="Arial" w:cs="Arial" w:eastAsia="Arial"/>
          <w:sz w:val="14"/>
          <w:szCs w:val="14"/>
          <w:color w:val="3F3F41"/>
          <w:spacing w:val="10"/>
          <w:w w:val="8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6"/>
          <w:position w:val="7"/>
        </w:rPr>
        <w:t>coQnjaJJH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6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3F3F41"/>
          <w:spacing w:val="-6"/>
          <w:w w:val="8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7"/>
        </w:rPr>
        <w:t>oc11ryp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88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65"/>
          <w:position w:val="7"/>
        </w:rPr>
        <w:t>H</w:t>
      </w:r>
      <w:r>
        <w:rPr>
          <w:rFonts w:ascii="Arial" w:hAnsi="Arial" w:cs="Arial" w:eastAsia="Arial"/>
          <w:sz w:val="14"/>
          <w:szCs w:val="14"/>
          <w:color w:val="161618"/>
          <w:spacing w:val="-7"/>
          <w:w w:val="64"/>
          <w:position w:val="7"/>
        </w:rPr>
        <w:t>&gt;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5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2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9"/>
          <w:position w:val="7"/>
        </w:rPr>
        <w:t>nHua</w:t>
      </w:r>
      <w:r>
        <w:rPr>
          <w:rFonts w:ascii="Arial" w:hAnsi="Arial" w:cs="Arial" w:eastAsia="Arial"/>
          <w:sz w:val="14"/>
          <w:szCs w:val="14"/>
          <w:color w:val="2D2D2D"/>
          <w:spacing w:val="-18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7"/>
          <w:position w:val="7"/>
        </w:rPr>
        <w:t>Koj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7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3F3F41"/>
          <w:spacing w:val="-9"/>
          <w:w w:val="9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7"/>
        </w:rPr>
        <w:t>o6liBibajy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146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F41"/>
          <w:w w:val="80"/>
          <w:position w:val="1"/>
        </w:rPr>
        <w:t>C3MOCTanH</w:t>
      </w:r>
      <w:r>
        <w:rPr>
          <w:rFonts w:ascii="Arial" w:hAnsi="Arial" w:cs="Arial" w:eastAsia="Arial"/>
          <w:sz w:val="14"/>
          <w:szCs w:val="14"/>
          <w:color w:val="3F3F41"/>
          <w:w w:val="81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3F3F41"/>
          <w:w w:val="80"/>
          <w:position w:val="1"/>
        </w:rPr>
        <w:t>'</w:t>
      </w:r>
      <w:r>
        <w:rPr>
          <w:rFonts w:ascii="Arial" w:hAnsi="Arial" w:cs="Arial" w:eastAsia="Arial"/>
          <w:sz w:val="14"/>
          <w:szCs w:val="14"/>
          <w:color w:val="3F3F41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1"/>
        </w:rPr>
        <w:t>nen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80"/>
          <w:position w:val="1"/>
        </w:rPr>
        <w:t>TH</w:t>
      </w:r>
      <w:r>
        <w:rPr>
          <w:rFonts w:ascii="Arial" w:hAnsi="Arial" w:cs="Arial" w:eastAsia="Arial"/>
          <w:sz w:val="14"/>
          <w:szCs w:val="14"/>
          <w:color w:val="161618"/>
          <w:spacing w:val="-9"/>
          <w:w w:val="80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0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3F3F41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1"/>
        </w:rPr>
        <w:t>HCJanOCJICHHX</w:t>
      </w:r>
      <w:r>
        <w:rPr>
          <w:rFonts w:ascii="Arial" w:hAnsi="Arial" w:cs="Arial" w:eastAsia="Arial"/>
          <w:sz w:val="14"/>
          <w:szCs w:val="14"/>
          <w:color w:val="3F3F41"/>
          <w:spacing w:val="-3"/>
          <w:w w:val="7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1"/>
          <w:position w:val="1"/>
        </w:rPr>
        <w:t>JJIIU3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3" w:after="0" w:line="162" w:lineRule="auto"/>
        <w:ind w:left="1465" w:right="6196" w:firstLine="-1344"/>
        <w:jc w:val="left"/>
        <w:tabs>
          <w:tab w:pos="7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3"/>
          <w:position w:val="-11"/>
        </w:rPr>
        <w:t>2052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3"/>
          <w:position w:val="-10"/>
        </w:rPr>
        <w:t>721400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20"/>
          <w:w w:val="83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3"/>
          <w:position w:val="0"/>
        </w:rPr>
        <w:t>JJ:onpi!HOCI</w:t>
      </w:r>
      <w:r>
        <w:rPr>
          <w:rFonts w:ascii="Arial" w:hAnsi="Arial" w:cs="Arial" w:eastAsia="Arial"/>
          <w:sz w:val="14"/>
          <w:szCs w:val="14"/>
          <w:color w:val="2D2D2D"/>
          <w:spacing w:val="7"/>
          <w:w w:val="83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3"/>
          <w:position w:val="0"/>
        </w:rPr>
        <w:t>38</w:t>
      </w:r>
      <w:r>
        <w:rPr>
          <w:rFonts w:ascii="Arial" w:hAnsi="Arial" w:cs="Arial" w:eastAsia="Arial"/>
          <w:sz w:val="14"/>
          <w:szCs w:val="14"/>
          <w:color w:val="3F3F41"/>
          <w:spacing w:val="20"/>
          <w:w w:val="8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5"/>
          <w:position w:val="0"/>
        </w:rPr>
        <w:t>COUI!jaJJI:IO</w:t>
      </w:r>
      <w:r>
        <w:rPr>
          <w:rFonts w:ascii="Arial" w:hAnsi="Arial" w:cs="Arial" w:eastAsia="Arial"/>
          <w:sz w:val="14"/>
          <w:szCs w:val="14"/>
          <w:color w:val="3F3F41"/>
          <w:spacing w:val="1"/>
          <w:w w:val="75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2"/>
          <w:position w:val="0"/>
        </w:rPr>
        <w:t>OCI!rypalb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8"/>
          <w:position w:val="0"/>
        </w:rPr>
        <w:t>KOjl</w:t>
      </w:r>
      <w:r>
        <w:rPr>
          <w:rFonts w:ascii="Arial" w:hAnsi="Arial" w:cs="Arial" w:eastAsia="Arial"/>
          <w:sz w:val="14"/>
          <w:szCs w:val="14"/>
          <w:color w:val="3F3F41"/>
          <w:spacing w:val="6"/>
          <w:w w:val="98"/>
          <w:position w:val="0"/>
        </w:rPr>
        <w:t>!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9"/>
          <w:position w:val="0"/>
        </w:rPr>
        <w:t>ce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  <w:position w:val="0"/>
        </w:rPr>
        <w:t>He</w:t>
      </w:r>
      <w:r>
        <w:rPr>
          <w:rFonts w:ascii="Arial" w:hAnsi="Arial" w:cs="Arial" w:eastAsia="Arial"/>
          <w:sz w:val="14"/>
          <w:szCs w:val="14"/>
          <w:color w:val="3F3F41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MOl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'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2"/>
          <w:position w:val="0"/>
        </w:rPr>
        <w:t>PaJBpCTaTH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9" w:lineRule="auto"/>
        <w:ind w:left="1455" w:right="6719" w:firstLine="-1344"/>
        <w:jc w:val="left"/>
        <w:tabs>
          <w:tab w:pos="7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  <w:position w:val="-10"/>
        </w:rPr>
        <w:t>2053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88"/>
          <w:w w:val="81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1"/>
          <w:position w:val="-10"/>
        </w:rPr>
        <w:t>722000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55"/>
          <w:w w:val="81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23"/>
          <w:position w:val="0"/>
        </w:rPr>
        <w:t>OCfAJI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24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D2D2D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3"/>
          <w:position w:val="0"/>
        </w:rPr>
        <w:t>COIJ.HJA.JIHJI.UOITPHH</w:t>
      </w:r>
      <w:r>
        <w:rPr>
          <w:rFonts w:ascii="Arial" w:hAnsi="Arial" w:cs="Arial" w:eastAsia="Arial"/>
          <w:sz w:val="14"/>
          <w:szCs w:val="14"/>
          <w:color w:val="161618"/>
          <w:spacing w:val="-5"/>
          <w:w w:val="103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25"/>
          <w:position w:val="0"/>
        </w:rPr>
        <w:t>CH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25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(o</w:t>
      </w:r>
      <w:r>
        <w:rPr>
          <w:rFonts w:ascii="Arial" w:hAnsi="Arial" w:cs="Arial" w:eastAsia="Arial"/>
          <w:sz w:val="14"/>
          <w:szCs w:val="14"/>
          <w:color w:val="3F3F41"/>
          <w:spacing w:val="3"/>
          <w:w w:val="100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0"/>
          <w:position w:val="0"/>
        </w:rPr>
        <w:t>2054</w:t>
      </w:r>
      <w:r>
        <w:rPr>
          <w:rFonts w:ascii="Arial" w:hAnsi="Arial" w:cs="Arial" w:eastAsia="Arial"/>
          <w:sz w:val="14"/>
          <w:szCs w:val="14"/>
          <w:color w:val="161618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77"/>
          <w:position w:val="0"/>
        </w:rPr>
        <w:t>AO</w:t>
      </w:r>
      <w:r>
        <w:rPr>
          <w:rFonts w:ascii="Arial" w:hAnsi="Arial" w:cs="Arial" w:eastAsia="Arial"/>
          <w:sz w:val="14"/>
          <w:szCs w:val="14"/>
          <w:color w:val="2D2D2D"/>
          <w:spacing w:val="2"/>
          <w:w w:val="7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3"/>
          <w:position w:val="0"/>
        </w:rPr>
        <w:t>20</w:t>
      </w:r>
      <w:r>
        <w:rPr>
          <w:rFonts w:ascii="Arial" w:hAnsi="Arial" w:cs="Arial" w:eastAsia="Arial"/>
          <w:sz w:val="14"/>
          <w:szCs w:val="14"/>
          <w:color w:val="161618"/>
          <w:spacing w:val="-11"/>
          <w:w w:val="103"/>
          <w:position w:val="0"/>
        </w:rPr>
        <w:t>5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8"/>
          <w:position w:val="0"/>
        </w:rPr>
        <w:t>6)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111" w:right="-20"/>
        <w:jc w:val="left"/>
        <w:tabs>
          <w:tab w:pos="7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6"/>
        </w:rPr>
        <w:t>2054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6"/>
        </w:rPr>
        <w:t>722100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5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6"/>
        </w:rPr>
        <w:t>COI.{IIjaJJHI</w:t>
      </w:r>
      <w:r>
        <w:rPr>
          <w:rFonts w:ascii="Arial" w:hAnsi="Arial" w:cs="Arial" w:eastAsia="Arial"/>
          <w:sz w:val="14"/>
          <w:szCs w:val="14"/>
          <w:color w:val="2D2D2D"/>
          <w:spacing w:val="4"/>
          <w:w w:val="86"/>
        </w:rPr>
        <w:t>I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6"/>
        </w:rPr>
        <w:t>nonpiii!OC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6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26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5"/>
        </w:rPr>
        <w:t>Ha</w:t>
      </w:r>
      <w:r>
        <w:rPr>
          <w:rFonts w:ascii="Arial" w:hAnsi="Arial" w:cs="Arial" w:eastAsia="Arial"/>
          <w:sz w:val="14"/>
          <w:szCs w:val="14"/>
          <w:color w:val="3F3F41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5"/>
        </w:rPr>
        <w:t>TepeT</w:t>
      </w:r>
      <w:r>
        <w:rPr>
          <w:rFonts w:ascii="Arial" w:hAnsi="Arial" w:cs="Arial" w:eastAsia="Arial"/>
          <w:sz w:val="14"/>
          <w:szCs w:val="14"/>
          <w:color w:val="3F3F41"/>
          <w:spacing w:val="9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5"/>
        </w:rPr>
        <w:t>OCHrypaHHI&lt;3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" w:after="0" w:line="240" w:lineRule="auto"/>
        <w:ind w:left="111" w:right="-20"/>
        <w:jc w:val="left"/>
        <w:tabs>
          <w:tab w:pos="7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</w:rPr>
        <w:t>2055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88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1"/>
          <w:position w:val="1"/>
        </w:rPr>
        <w:t>722200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45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6"/>
          <w:position w:val="0"/>
        </w:rPr>
        <w:t>Cou.11jaJJH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7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7"/>
          <w:position w:val="0"/>
        </w:rPr>
        <w:t>nonpHHOC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8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0"/>
        </w:rPr>
        <w:t>nocno.!laBaQ3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11" w:right="-20"/>
        <w:jc w:val="left"/>
        <w:tabs>
          <w:tab w:pos="7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81.76001pt;margin-top:5.057449pt;width:4.8pt;height:66.239998pt;mso-position-horizontal-relative:page;mso-position-vertical-relative:paragraph;z-index:-21710" type="#_x0000_t75">
            <v:imagedata r:id="rId7" o:title=""/>
          </v:shape>
        </w:pic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2"/>
        </w:rPr>
        <w:t>2056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2"/>
        </w:rPr>
        <w:t>722300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47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4"/>
        </w:rPr>
        <w:t>liMnyrl!palll</w:t>
      </w:r>
      <w:r>
        <w:rPr>
          <w:rFonts w:ascii="Arial" w:hAnsi="Arial" w:cs="Arial" w:eastAsia="Arial"/>
          <w:sz w:val="14"/>
          <w:szCs w:val="14"/>
          <w:color w:val="3F3F41"/>
          <w:spacing w:val="4"/>
          <w:w w:val="114"/>
        </w:rPr>
        <w:t>!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8"/>
        </w:rPr>
        <w:t>COLll!jaJJH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79"/>
        </w:rPr>
        <w:t>H</w:t>
      </w:r>
      <w:r>
        <w:rPr>
          <w:rFonts w:ascii="Arial" w:hAnsi="Arial" w:cs="Arial" w:eastAsia="Arial"/>
          <w:sz w:val="14"/>
          <w:szCs w:val="14"/>
          <w:color w:val="3F3F41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  <w:t>nonpHHOCH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2" w:after="0" w:line="97" w:lineRule="exact"/>
        <w:ind w:left="144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F41"/>
          <w:spacing w:val="0"/>
          <w:w w:val="119"/>
          <w:position w:val="-5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19"/>
          <w:position w:val="-5"/>
        </w:rPr>
        <w:t>XOHAIJ,</w:t>
      </w:r>
      <w:r>
        <w:rPr>
          <w:rFonts w:ascii="Arial" w:hAnsi="Arial" w:cs="Arial" w:eastAsia="Arial"/>
          <w:sz w:val="14"/>
          <w:szCs w:val="14"/>
          <w:color w:val="3F3F41"/>
          <w:spacing w:val="-33"/>
          <w:w w:val="119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9"/>
          <w:position w:val="-5"/>
        </w:rPr>
        <w:t>JE</w:t>
      </w:r>
      <w:r>
        <w:rPr>
          <w:rFonts w:ascii="Arial" w:hAnsi="Arial" w:cs="Arial" w:eastAsia="Arial"/>
          <w:sz w:val="14"/>
          <w:szCs w:val="14"/>
          <w:color w:val="161618"/>
          <w:spacing w:val="5"/>
          <w:w w:val="119"/>
          <w:position w:val="-5"/>
        </w:rPr>
        <w:t>,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9"/>
          <w:position w:val="-5"/>
        </w:rPr>
        <w:t>llOMOli</w:t>
      </w:r>
      <w:r>
        <w:rPr>
          <w:rFonts w:ascii="Arial" w:hAnsi="Arial" w:cs="Arial" w:eastAsia="Arial"/>
          <w:sz w:val="14"/>
          <w:szCs w:val="14"/>
          <w:color w:val="161618"/>
          <w:spacing w:val="2"/>
          <w:w w:val="119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9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161618"/>
          <w:spacing w:val="-23"/>
          <w:w w:val="119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2"/>
          <w:position w:val="-5"/>
        </w:rPr>
        <w:t>T</w:t>
      </w:r>
      <w:r>
        <w:rPr>
          <w:rFonts w:ascii="Arial" w:hAnsi="Arial" w:cs="Arial" w:eastAsia="Arial"/>
          <w:sz w:val="14"/>
          <w:szCs w:val="14"/>
          <w:color w:val="161618"/>
          <w:spacing w:val="-6"/>
          <w:w w:val="112"/>
          <w:position w:val="-5"/>
        </w:rPr>
        <w:t>P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6"/>
          <w:position w:val="-5"/>
        </w:rPr>
        <w:t>AHC&lt;I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7"/>
          <w:position w:val="-5"/>
        </w:rPr>
        <w:t>)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6"/>
          <w:position w:val="-5"/>
        </w:rPr>
        <w:t>EPH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20" w:right="140"/>
        </w:sectPr>
      </w:pPr>
      <w:rPr/>
    </w:p>
    <w:p>
      <w:pPr>
        <w:spacing w:before="0" w:after="0" w:line="197" w:lineRule="exact"/>
        <w:ind w:left="102" w:right="-68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2"/>
        </w:rPr>
        <w:t>2057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1"/>
          <w:position w:val="2"/>
        </w:rPr>
        <w:t>730000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2" w:right="-68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>2058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</w:rPr>
        <w:t>731000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1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3F3F41"/>
          <w:spacing w:val="-15"/>
          <w:w w:val="145"/>
        </w:rPr>
        <w:t>(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2"/>
        </w:rPr>
        <w:t>2058</w:t>
      </w:r>
      <w:r>
        <w:rPr>
          <w:rFonts w:ascii="Arial" w:hAnsi="Arial" w:cs="Arial" w:eastAsia="Arial"/>
          <w:sz w:val="14"/>
          <w:szCs w:val="14"/>
          <w:color w:val="161618"/>
          <w:spacing w:val="-25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3F3F41"/>
          <w:spacing w:val="16"/>
          <w:w w:val="80"/>
        </w:rPr>
        <w:t>+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6"/>
        </w:rPr>
        <w:t>206</w:t>
      </w:r>
      <w:r>
        <w:rPr>
          <w:rFonts w:ascii="Arial" w:hAnsi="Arial" w:cs="Arial" w:eastAsia="Arial"/>
          <w:sz w:val="14"/>
          <w:szCs w:val="14"/>
          <w:color w:val="2D2D2D"/>
          <w:spacing w:val="-10"/>
          <w:w w:val="106"/>
        </w:rPr>
        <w:t>1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2D2D2D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2066)</w:t>
      </w:r>
      <w:r>
        <w:rPr>
          <w:rFonts w:ascii="Arial" w:hAnsi="Arial" w:cs="Arial" w:eastAsia="Arial"/>
          <w:sz w:val="14"/>
          <w:szCs w:val="14"/>
          <w:color w:val="2D2D2D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B8B6BA"/>
          <w:spacing w:val="0"/>
          <w:w w:val="205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7" w:after="0" w:line="258" w:lineRule="auto"/>
        <w:ind w:right="653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F41"/>
          <w:spacing w:val="0"/>
          <w:w w:val="105"/>
        </w:rPr>
        <w:t>)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5"/>
        </w:rPr>
        <w:t>XOHAIJ,</w:t>
      </w:r>
      <w:r>
        <w:rPr>
          <w:rFonts w:ascii="Arial" w:hAnsi="Arial" w:cs="Arial" w:eastAsia="Arial"/>
          <w:sz w:val="14"/>
          <w:szCs w:val="14"/>
          <w:color w:val="3F3F41"/>
          <w:spacing w:val="-29"/>
          <w:w w:val="105"/>
        </w:rPr>
        <w:t>H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5"/>
        </w:rPr>
        <w:t>J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5"/>
        </w:rPr>
        <w:t>E</w:t>
      </w:r>
      <w:r>
        <w:rPr>
          <w:rFonts w:ascii="Arial" w:hAnsi="Arial" w:cs="Arial" w:eastAsia="Arial"/>
          <w:sz w:val="14"/>
          <w:szCs w:val="14"/>
          <w:color w:val="161618"/>
          <w:spacing w:val="-6"/>
          <w:w w:val="105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91"/>
        </w:rPr>
        <w:t>O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91"/>
        </w:rPr>
        <w:t>)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91"/>
        </w:rPr>
        <w:t>X</w:t>
      </w:r>
      <w:r>
        <w:rPr>
          <w:rFonts w:ascii="Arial" w:hAnsi="Arial" w:cs="Arial" w:eastAsia="Arial"/>
          <w:sz w:val="14"/>
          <w:szCs w:val="14"/>
          <w:color w:val="161618"/>
          <w:spacing w:val="-7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3"/>
        </w:rPr>
        <w:t>HHOCT</w:t>
      </w:r>
      <w:r>
        <w:rPr>
          <w:rFonts w:ascii="Arial" w:hAnsi="Arial" w:cs="Arial" w:eastAsia="Arial"/>
          <w:sz w:val="14"/>
          <w:szCs w:val="14"/>
          <w:color w:val="161618"/>
          <w:spacing w:val="-7"/>
          <w:w w:val="113"/>
        </w:rPr>
        <w:t>P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18"/>
        </w:rPr>
        <w:t>AHHX</w:t>
      </w:r>
      <w:r>
        <w:rPr>
          <w:rFonts w:ascii="Arial" w:hAnsi="Arial" w:cs="Arial" w:eastAsia="Arial"/>
          <w:sz w:val="14"/>
          <w:szCs w:val="14"/>
          <w:color w:val="161618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,lXP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1"/>
        </w:rPr>
        <w:t>)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KABA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(2059</w:t>
      </w:r>
      <w:r>
        <w:rPr>
          <w:rFonts w:ascii="Arial" w:hAnsi="Arial" w:cs="Arial" w:eastAsia="Arial"/>
          <w:sz w:val="14"/>
          <w:szCs w:val="14"/>
          <w:color w:val="2D2D2D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F3F41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3F3F41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61618"/>
          <w:spacing w:val="0"/>
          <w:w w:val="105"/>
        </w:rPr>
        <w:t>206</w:t>
      </w:r>
      <w:r>
        <w:rPr>
          <w:rFonts w:ascii="Arial" w:hAnsi="Arial" w:cs="Arial" w:eastAsia="Arial"/>
          <w:sz w:val="14"/>
          <w:szCs w:val="14"/>
          <w:color w:val="161618"/>
          <w:spacing w:val="-18"/>
          <w:w w:val="105"/>
        </w:rPr>
        <w:t>0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45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20" w:right="140"/>
          <w:cols w:num="2" w:equalWidth="0">
            <w:col w:w="1309" w:space="137"/>
            <w:col w:w="9574"/>
          </w:cols>
        </w:sectPr>
      </w:pPr>
      <w:rPr/>
    </w:p>
    <w:p>
      <w:pPr>
        <w:spacing w:before="2" w:after="0" w:line="240" w:lineRule="auto"/>
        <w:ind w:left="102" w:right="-20"/>
        <w:jc w:val="left"/>
        <w:tabs>
          <w:tab w:pos="7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428.611389pt;margin-top:842.800476pt;width:63.835737pt;height:.1pt;mso-position-horizontal-relative:page;mso-position-vertical-relative:page;z-index:-21708" coordorigin="8572,16856" coordsize="1277,2">
            <v:shape style="position:absolute;left:8572;top:16856;width:1277;height:2" coordorigin="8572,16856" coordsize="1277,0" path="m8572,16856l9849,16856e" filled="f" stroked="t" strokeweight=".479968pt" strokecolor="#CFCFC8">
              <v:path arrowok="t"/>
            </v:shape>
          </v:group>
          <w10:wrap type="none"/>
        </w:pict>
      </w:r>
      <w:r>
        <w:rPr/>
        <w:pict>
          <v:group style="position:absolute;margin-left:37.917469pt;margin-top:101.4813pt;width:481.167869pt;height:648.234673pt;mso-position-horizontal-relative:page;mso-position-vertical-relative:page;z-index:-21707" coordorigin="758,2030" coordsize="9623,12965">
            <v:group style="position:absolute;left:922;top:2063;width:9436;height:2" coordorigin="922,2063" coordsize="9436,2">
              <v:shape style="position:absolute;left:922;top:2063;width:9436;height:2" coordorigin="922,2063" coordsize="9436,0" path="m922,2063l10358,2063e" filled="f" stroked="t" strokeweight="1.439904pt" strokecolor="#1F1F1F">
                <v:path arrowok="t"/>
              </v:shape>
            </v:group>
            <v:group style="position:absolute;left:1560;top:2044;width:2;height:528" coordorigin="1560,2044" coordsize="2,528">
              <v:shape style="position:absolute;left:1560;top:2044;width:2;height:528" coordorigin="1560,2044" coordsize="0,528" path="m1560,2572l1560,2044e" filled="f" stroked="t" strokeweight=".959936pt" strokecolor="#2F2F2F">
                <v:path arrowok="t"/>
              </v:shape>
            </v:group>
            <v:group style="position:absolute;left:2265;top:2034;width:2;height:2447" coordorigin="2265,2034" coordsize="2,2447">
              <v:shape style="position:absolute;left:2265;top:2034;width:2;height:2447" coordorigin="2265,2034" coordsize="0,2447" path="m2265,4482l2265,2034e" filled="f" stroked="t" strokeweight=".479968pt" strokecolor="#2B2B2B">
                <v:path arrowok="t"/>
              </v:shape>
            </v:group>
            <v:group style="position:absolute;left:6508;top:2034;width:2;height:509" coordorigin="6508,2034" coordsize="2,509">
              <v:shape style="position:absolute;left:6508;top:2034;width:2;height:509" coordorigin="6508,2034" coordsize="0,509" path="m6508,2543l6508,2034e" filled="f" stroked="t" strokeweight=".479968pt" strokecolor="#0F0F0F">
                <v:path arrowok="t"/>
              </v:shape>
            </v:group>
            <v:group style="position:absolute;left:6499;top:2543;width:3830;height:2" coordorigin="6499,2543" coordsize="3830,2">
              <v:shape style="position:absolute;left:6499;top:2543;width:3830;height:2" coordorigin="6499,2543" coordsize="3830,0" path="m6499,2543l10329,2543e" filled="f" stroked="t" strokeweight=".479968pt" strokecolor="#232323">
                <v:path arrowok="t"/>
              </v:shape>
            </v:group>
            <v:group style="position:absolute;left:902;top:2903;width:9455;height:2" coordorigin="902,2903" coordsize="9455,2">
              <v:shape style="position:absolute;left:902;top:2903;width:9455;height:2" coordorigin="902,2903" coordsize="9455,0" path="m902,2903l10358,2903e" filled="f" stroked="t" strokeweight=".959936pt" strokecolor="#282828">
                <v:path arrowok="t"/>
              </v:shape>
            </v:group>
            <v:group style="position:absolute;left:6508;top:2543;width:2;height:355" coordorigin="6508,2543" coordsize="2,355">
              <v:shape style="position:absolute;left:6508;top:2543;width:2;height:355" coordorigin="6508,2543" coordsize="0,355" path="m6508,2898l6508,2543e" filled="f" stroked="t" strokeweight=".479968pt" strokecolor="#575757">
                <v:path arrowok="t"/>
              </v:shape>
            </v:group>
            <v:group style="position:absolute;left:8447;top:2543;width:2;height:355" coordorigin="8447,2543" coordsize="2,355">
              <v:shape style="position:absolute;left:8447;top:2543;width:2;height:355" coordorigin="8447,2543" coordsize="0,355" path="m8447,2898l8447,2543e" filled="f" stroked="t" strokeweight=".479968pt" strokecolor="#545454">
                <v:path arrowok="t"/>
              </v:shape>
            </v:group>
            <v:group style="position:absolute;left:902;top:3128;width:9455;height:2" coordorigin="902,3128" coordsize="9455,2">
              <v:shape style="position:absolute;left:902;top:3128;width:9455;height:2" coordorigin="902,3128" coordsize="9455,0" path="m902,3128l10358,3128e" filled="f" stroked="t" strokeweight="2.399840pt" strokecolor="#232323">
                <v:path arrowok="t"/>
              </v:shape>
            </v:group>
            <v:group style="position:absolute;left:6508;top:2869;width:2;height:480" coordorigin="6508,2869" coordsize="2,480">
              <v:shape style="position:absolute;left:6508;top:2869;width:2;height:480" coordorigin="6508,2869" coordsize="0,480" path="m6508,3349l6508,2869e" filled="f" stroked="t" strokeweight=".479968pt" strokecolor="#1C1C1C">
                <v:path arrowok="t"/>
              </v:shape>
            </v:group>
            <v:group style="position:absolute;left:8447;top:2869;width:2;height:480" coordorigin="8447,2869" coordsize="2,480">
              <v:shape style="position:absolute;left:8447;top:2869;width:2;height:480" coordorigin="8447,2869" coordsize="0,480" path="m8447,3349l8447,2869e" filled="f" stroked="t" strokeweight=".479968pt" strokecolor="#282828">
                <v:path arrowok="t"/>
              </v:shape>
            </v:group>
            <v:group style="position:absolute;left:10339;top:2044;width:2;height:5172" coordorigin="10339,2044" coordsize="2,5172">
              <v:shape style="position:absolute;left:10339;top:2044;width:2;height:5172" coordorigin="10339,2044" coordsize="0,5172" path="m10339,7216l10339,2044e" filled="f" stroked="t" strokeweight="1.439904pt" strokecolor="#1F1F1F">
                <v:path arrowok="t"/>
              </v:shape>
            </v:group>
            <v:group style="position:absolute;left:893;top:3551;width:9465;height:2" coordorigin="893,3551" coordsize="9465,2">
              <v:shape style="position:absolute;left:893;top:3551;width:9465;height:2" coordorigin="893,3551" coordsize="9465,0" path="m893,3551l10358,3551e" filled="f" stroked="t" strokeweight=".959936pt" strokecolor="#282828">
                <v:path arrowok="t"/>
              </v:shape>
            </v:group>
            <v:group style="position:absolute;left:6508;top:3340;width:2;height:202" coordorigin="6508,3340" coordsize="2,202">
              <v:shape style="position:absolute;left:6508;top:3340;width:2;height:202" coordorigin="6508,3340" coordsize="0,202" path="m6508,3541l6508,3340e" filled="f" stroked="t" strokeweight=".479968pt" strokecolor="#000000">
                <v:path arrowok="t"/>
              </v:shape>
            </v:group>
            <v:group style="position:absolute;left:8447;top:3340;width:2;height:202" coordorigin="8447,3340" coordsize="2,202">
              <v:shape style="position:absolute;left:8447;top:3340;width:2;height:202" coordorigin="8447,3340" coordsize="0,202" path="m8447,3541l8447,3340e" filled="f" stroked="t" strokeweight=".479968pt" strokecolor="#000000">
                <v:path arrowok="t"/>
              </v:shape>
            </v:group>
            <v:group style="position:absolute;left:883;top:3776;width:9475;height:2" coordorigin="883,3776" coordsize="9475,2">
              <v:shape style="position:absolute;left:883;top:3776;width:9475;height:2" coordorigin="883,3776" coordsize="9475,0" path="m883,3776l10358,3776e" filled="f" stroked="t" strokeweight=".959936pt" strokecolor="#1F1F1F">
                <v:path arrowok="t"/>
              </v:shape>
            </v:group>
            <v:group style="position:absolute;left:6508;top:3522;width:2;height:470" coordorigin="6508,3522" coordsize="2,470">
              <v:shape style="position:absolute;left:6508;top:3522;width:2;height:470" coordorigin="6508,3522" coordsize="0,470" path="m6508,3992l6508,3522e" filled="f" stroked="t" strokeweight=".479968pt" strokecolor="#343434">
                <v:path arrowok="t"/>
              </v:shape>
            </v:group>
            <v:group style="position:absolute;left:8447;top:3522;width:2;height:691" coordorigin="8447,3522" coordsize="2,691">
              <v:shape style="position:absolute;left:8447;top:3522;width:2;height:691" coordorigin="8447,3522" coordsize="0,691" path="m8447,4213l8447,3522e" filled="f" stroked="t" strokeweight=".479968pt" strokecolor="#343434">
                <v:path arrowok="t"/>
              </v:shape>
            </v:group>
            <v:group style="position:absolute;left:883;top:3997;width:9475;height:2" coordorigin="883,3997" coordsize="9475,2">
              <v:shape style="position:absolute;left:883;top:3997;width:9475;height:2" coordorigin="883,3997" coordsize="9475,0" path="m883,3997l10358,3997e" filled="f" stroked="t" strokeweight=".959936pt" strokecolor="#232323">
                <v:path arrowok="t"/>
              </v:shape>
            </v:group>
            <v:group style="position:absolute;left:1545;top:2044;width:2;height:2745" coordorigin="1545,2044" coordsize="2,2745">
              <v:shape style="position:absolute;left:1545;top:2044;width:2;height:2745" coordorigin="1545,2044" coordsize="0,2745" path="m1545,4789l1545,2044e" filled="f" stroked="t" strokeweight=".959936pt" strokecolor="#282828">
                <v:path arrowok="t"/>
              </v:shape>
            </v:group>
            <v:group style="position:absolute;left:883;top:4218;width:5664;height:2" coordorigin="883,4218" coordsize="5664,2">
              <v:shape style="position:absolute;left:883;top:4218;width:5664;height:2" coordorigin="883,4218" coordsize="5664,0" path="m883,4218l6547,4218e" filled="f" stroked="t" strokeweight=".959936pt" strokecolor="#232323">
                <v:path arrowok="t"/>
              </v:shape>
            </v:group>
            <v:group style="position:absolute;left:6470;top:4227;width:2016;height:2" coordorigin="6470,4227" coordsize="2016,2">
              <v:shape style="position:absolute;left:6470;top:4227;width:2016;height:2" coordorigin="6470,4227" coordsize="2016,0" path="m6470,4227l8486,4227e" filled="f" stroked="t" strokeweight=".479968pt" strokecolor="#030303">
                <v:path arrowok="t"/>
              </v:shape>
            </v:group>
            <v:group style="position:absolute;left:8419;top:4222;width:1939;height:2" coordorigin="8419,4222" coordsize="1939,2">
              <v:shape style="position:absolute;left:8419;top:4222;width:1939;height:2" coordorigin="8419,4222" coordsize="1939,0" path="m8419,4222l10358,4222e" filled="f" stroked="t" strokeweight=".959936pt" strokecolor="#181818">
                <v:path arrowok="t"/>
              </v:shape>
            </v:group>
            <v:group style="position:absolute;left:816;top:2034;width:2;height:2812" coordorigin="816,2034" coordsize="2,2812">
              <v:shape style="position:absolute;left:816;top:2034;width:2;height:2812" coordorigin="816,2034" coordsize="0,2812" path="m816,4846l816,2034e" filled="f" stroked="t" strokeweight=".479968pt" strokecolor="#000000">
                <v:path arrowok="t"/>
              </v:shape>
            </v:group>
            <v:group style="position:absolute;left:874;top:4621;width:5673;height:2" coordorigin="874,4621" coordsize="5673,2">
              <v:shape style="position:absolute;left:874;top:4621;width:5673;height:2" coordorigin="874,4621" coordsize="5673,0" path="m874,4621l6547,4621e" filled="f" stroked="t" strokeweight=".959936pt" strokecolor="#282828">
                <v:path arrowok="t"/>
              </v:shape>
            </v:group>
            <v:group style="position:absolute;left:2265;top:4472;width:2;height:144" coordorigin="2265,4472" coordsize="2,144">
              <v:shape style="position:absolute;left:2265;top:4472;width:2;height:144" coordorigin="2265,4472" coordsize="0,144" path="m2265,4616l2265,4472e" filled="f" stroked="t" strokeweight=".479968pt" strokecolor="#000000">
                <v:path arrowok="t"/>
              </v:shape>
            </v:group>
            <v:group style="position:absolute;left:5558;top:4635;width:4790;height:2" coordorigin="5558,4635" coordsize="4790,2">
              <v:shape style="position:absolute;left:5558;top:4635;width:4790;height:2" coordorigin="5558,4635" coordsize="4790,0" path="m5558,4635l10348,4635e" filled="f" stroked="t" strokeweight=".959936pt" strokecolor="#232323">
                <v:path arrowok="t"/>
              </v:shape>
            </v:group>
            <v:group style="position:absolute;left:874;top:4851;width:9475;height:2" coordorigin="874,4851" coordsize="9475,2">
              <v:shape style="position:absolute;left:874;top:4851;width:9475;height:2" coordorigin="874,4851" coordsize="9475,0" path="m874,4851l10348,4851e" filled="f" stroked="t" strokeweight=".959936pt" strokecolor="#232323">
                <v:path arrowok="t"/>
              </v:shape>
            </v:group>
            <v:group style="position:absolute;left:2265;top:4597;width:2;height:960" coordorigin="2265,4597" coordsize="2,960">
              <v:shape style="position:absolute;left:2265;top:4597;width:2;height:960" coordorigin="2265,4597" coordsize="0,960" path="m2265,5556l2265,4597e" filled="f" stroked="t" strokeweight=".479968pt" strokecolor="#131313">
                <v:path arrowok="t"/>
              </v:shape>
            </v:group>
            <v:group style="position:absolute;left:864;top:5072;width:9484;height:2" coordorigin="864,5072" coordsize="9484,2">
              <v:shape style="position:absolute;left:864;top:5072;width:9484;height:2" coordorigin="864,5072" coordsize="9484,0" path="m864,5072l10348,5072e" filled="f" stroked="t" strokeweight=".959936pt" strokecolor="#1F1F1F">
                <v:path arrowok="t"/>
              </v:shape>
            </v:group>
            <v:group style="position:absolute;left:816;top:4817;width:2;height:250" coordorigin="816,4817" coordsize="2,250">
              <v:shape style="position:absolute;left:816;top:4817;width:2;height:250" coordorigin="816,4817" coordsize="0,250" path="m816,5067l816,4817e" filled="f" stroked="t" strokeweight="1.919872pt" strokecolor="#000000">
                <v:path arrowok="t"/>
              </v:shape>
            </v:group>
            <v:group style="position:absolute;left:1526;top:3800;width:2;height:1516" coordorigin="1526,3800" coordsize="2,1516">
              <v:shape style="position:absolute;left:1526;top:3800;width:2;height:1516" coordorigin="1526,3800" coordsize="0,1516" path="m1526,5316l1526,3800e" filled="f" stroked="t" strokeweight=".959936pt" strokecolor="#282828">
                <v:path arrowok="t"/>
              </v:shape>
            </v:group>
            <v:group style="position:absolute;left:864;top:5292;width:7622;height:2" coordorigin="864,5292" coordsize="7622,2">
              <v:shape style="position:absolute;left:864;top:5292;width:7622;height:2" coordorigin="864,5292" coordsize="7622,0" path="m864,5292l8486,5292e" filled="f" stroked="t" strokeweight=".959936pt" strokecolor="#232323">
                <v:path arrowok="t"/>
              </v:shape>
            </v:group>
            <v:group style="position:absolute;left:816;top:5038;width:2;height:250" coordorigin="816,5038" coordsize="2,250">
              <v:shape style="position:absolute;left:816;top:5038;width:2;height:250" coordorigin="816,5038" coordsize="0,250" path="m816,5288l816,5038e" filled="f" stroked="t" strokeweight=".959936pt" strokecolor="#000000">
                <v:path arrowok="t"/>
              </v:shape>
            </v:group>
            <v:group style="position:absolute;left:8419;top:5297;width:1929;height:2" coordorigin="8419,5297" coordsize="1929,2">
              <v:shape style="position:absolute;left:8419;top:5297;width:1929;height:2" coordorigin="8419,5297" coordsize="1929,0" path="m8419,5297l10348,5297e" filled="f" stroked="t" strokeweight=".959936pt" strokecolor="#0F0F0F">
                <v:path arrowok="t"/>
              </v:shape>
            </v:group>
            <v:group style="position:absolute;left:816;top:5268;width:2;height:288" coordorigin="816,5268" coordsize="2,288">
              <v:shape style="position:absolute;left:816;top:5268;width:2;height:288" coordorigin="816,5268" coordsize="0,288" path="m816,5556l816,5268e" filled="f" stroked="t" strokeweight="1.919872pt" strokecolor="#000000">
                <v:path arrowok="t"/>
              </v:shape>
            </v:group>
            <v:group style="position:absolute;left:1512;top:5240;width:2;height:345" coordorigin="1512,5240" coordsize="2,345">
              <v:shape style="position:absolute;left:1512;top:5240;width:2;height:345" coordorigin="1512,5240" coordsize="0,345" path="m1512,5585l1512,5240e" filled="f" stroked="t" strokeweight=".959936pt" strokecolor="#3B3B3B">
                <v:path arrowok="t"/>
              </v:shape>
            </v:group>
            <v:group style="position:absolute;left:854;top:5700;width:9494;height:2" coordorigin="854,5700" coordsize="9494,2">
              <v:shape style="position:absolute;left:854;top:5700;width:9494;height:2" coordorigin="854,5700" coordsize="9494,0" path="m854,5700l10348,5700e" filled="f" stroked="t" strokeweight=".959936pt" strokecolor="#282828">
                <v:path arrowok="t"/>
              </v:shape>
            </v:group>
            <v:group style="position:absolute;left:816;top:5556;width:2;height:144" coordorigin="816,5556" coordsize="2,144">
              <v:shape style="position:absolute;left:816;top:5556;width:2;height:144" coordorigin="816,5556" coordsize="0,144" path="m816,5700l816,5556e" filled="f" stroked="t" strokeweight=".959936pt" strokecolor="#000000">
                <v:path arrowok="t"/>
              </v:shape>
            </v:group>
            <v:group style="position:absolute;left:2265;top:5556;width:2;height:144" coordorigin="2265,5556" coordsize="2,144">
              <v:shape style="position:absolute;left:2265;top:5556;width:2;height:144" coordorigin="2265,5556" coordsize="0,144" path="m2265,5700l2265,5556e" filled="f" stroked="t" strokeweight=".479968pt" strokecolor="#3B3B3B">
                <v:path arrowok="t"/>
              </v:shape>
            </v:group>
            <v:group style="position:absolute;left:854;top:6108;width:9494;height:2" coordorigin="854,6108" coordsize="9494,2">
              <v:shape style="position:absolute;left:854;top:6108;width:9494;height:2" coordorigin="854,6108" coordsize="9494,0" path="m854,6108l10348,6108e" filled="f" stroked="t" strokeweight=".959936pt" strokecolor="#1C1C1C">
                <v:path arrowok="t"/>
              </v:shape>
            </v:group>
            <v:group style="position:absolute;left:2265;top:5671;width:2;height:883" coordorigin="2265,5671" coordsize="2,883">
              <v:shape style="position:absolute;left:2265;top:5671;width:2;height:883" coordorigin="2265,5671" coordsize="0,883" path="m2265,6554l2265,5671e" filled="f" stroked="t" strokeweight=".479968pt" strokecolor="#232323">
                <v:path arrowok="t"/>
              </v:shape>
            </v:group>
            <v:group style="position:absolute;left:845;top:6329;width:7641;height:2" coordorigin="845,6329" coordsize="7641,2">
              <v:shape style="position:absolute;left:845;top:6329;width:7641;height:2" coordorigin="845,6329" coordsize="7641,0" path="m845,6329l8486,6329e" filled="f" stroked="t" strokeweight=".959936pt" strokecolor="#232323">
                <v:path arrowok="t"/>
              </v:shape>
            </v:group>
            <v:group style="position:absolute;left:854;top:4366;width:2;height:3090" coordorigin="854,4366" coordsize="2,3090">
              <v:shape style="position:absolute;left:854;top:4366;width:2;height:3090" coordorigin="854,4366" coordsize="0,3090" path="m854,7456l854,4366e" filled="f" stroked="t" strokeweight=".959936pt" strokecolor="#1F1F1F">
                <v:path arrowok="t"/>
              </v:shape>
            </v:group>
            <v:group style="position:absolute;left:1502;top:5528;width:2;height:1382" coordorigin="1502,5528" coordsize="2,1382">
              <v:shape style="position:absolute;left:1502;top:5528;width:2;height:1382" coordorigin="1502,5528" coordsize="0,1382" path="m1502,6909l1502,5528e" filled="f" stroked="t" strokeweight=".959936pt" strokecolor="#282828">
                <v:path arrowok="t"/>
              </v:shape>
            </v:group>
            <v:group style="position:absolute;left:6532;top:2130;width:2;height:5393" coordorigin="6532,2130" coordsize="2,5393">
              <v:shape style="position:absolute;left:6532;top:2130;width:2;height:5393" coordorigin="6532,2130" coordsize="0,5393" path="m6532,7524l6532,2130e" filled="f" stroked="t" strokeweight=".959936pt" strokecolor="#282828">
                <v:path arrowok="t"/>
              </v:shape>
            </v:group>
            <v:group style="position:absolute;left:8409;top:6334;width:1939;height:2" coordorigin="8409,6334" coordsize="1939,2">
              <v:shape style="position:absolute;left:8409;top:6334;width:1939;height:2" coordorigin="8409,6334" coordsize="1939,0" path="m8409,6334l10348,6334e" filled="f" stroked="t" strokeweight=".959936pt" strokecolor="#0C0C0C">
                <v:path arrowok="t"/>
              </v:shape>
            </v:group>
            <v:group style="position:absolute;left:835;top:6554;width:9503;height:2" coordorigin="835,6554" coordsize="9503,2">
              <v:shape style="position:absolute;left:835;top:6554;width:9503;height:2" coordorigin="835,6554" coordsize="9503,0" path="m835,6554l10339,6554e" filled="f" stroked="t" strokeweight=".959936pt" strokecolor="#343434">
                <v:path arrowok="t"/>
              </v:shape>
            </v:group>
            <v:group style="position:absolute;left:8476;top:2476;width:2;height:12494" coordorigin="8476,2476" coordsize="2,12494">
              <v:shape style="position:absolute;left:8476;top:2476;width:2;height:12494" coordorigin="8476,2476" coordsize="0,12494" path="m8476,14970l8476,2476e" filled="f" stroked="t" strokeweight=".959936pt" strokecolor="#282828">
                <v:path arrowok="t"/>
              </v:shape>
            </v:group>
            <v:group style="position:absolute;left:835;top:6775;width:5712;height:2" coordorigin="835,6775" coordsize="5712,2">
              <v:shape style="position:absolute;left:835;top:6775;width:5712;height:2" coordorigin="835,6775" coordsize="5712,0" path="m835,6775l6547,6775e" filled="f" stroked="t" strokeweight=".959936pt" strokecolor="#282828">
                <v:path arrowok="t"/>
              </v:shape>
            </v:group>
            <v:group style="position:absolute;left:2265;top:6526;width:2;height:250" coordorigin="2265,6526" coordsize="2,250">
              <v:shape style="position:absolute;left:2265;top:6526;width:2;height:250" coordorigin="2265,6526" coordsize="0,250" path="m2265,6775l2265,6526e" filled="f" stroked="t" strokeweight=".959936pt" strokecolor="#38383B">
                <v:path arrowok="t"/>
              </v:shape>
            </v:group>
            <v:group style="position:absolute;left:4905;top:6785;width:3581;height:2" coordorigin="4905,6785" coordsize="3581,2">
              <v:shape style="position:absolute;left:4905;top:6785;width:3581;height:2" coordorigin="4905,6785" coordsize="3581,0" path="m4905,6785l8486,6785e" filled="f" stroked="t" strokeweight=".959936pt" strokecolor="#181818">
                <v:path arrowok="t"/>
              </v:shape>
            </v:group>
            <v:group style="position:absolute;left:8409;top:6785;width:1929;height:2" coordorigin="8409,6785" coordsize="1929,2">
              <v:shape style="position:absolute;left:8409;top:6785;width:1929;height:2" coordorigin="8409,6785" coordsize="1929,0" path="m8409,6785l10339,6785e" filled="f" stroked="t" strokeweight=".959936pt" strokecolor="#2F2F2F">
                <v:path arrowok="t"/>
              </v:shape>
            </v:group>
            <v:group style="position:absolute;left:826;top:7001;width:7660;height:2" coordorigin="826,7001" coordsize="7660,2">
              <v:shape style="position:absolute;left:826;top:7001;width:7660;height:2" coordorigin="826,7001" coordsize="7660,0" path="m826,7001l8486,7001e" filled="f" stroked="t" strokeweight=".959936pt" strokecolor="#232323">
                <v:path arrowok="t"/>
              </v:shape>
            </v:group>
            <v:group style="position:absolute;left:845;top:5048;width:2;height:2428" coordorigin="845,5048" coordsize="2,2428">
              <v:shape style="position:absolute;left:845;top:5048;width:2;height:2428" coordorigin="845,5048" coordsize="0,2428" path="m845,7476l845,5048e" filled="f" stroked="t" strokeweight="1.439904pt" strokecolor="#1F1F1F">
                <v:path arrowok="t"/>
              </v:shape>
            </v:group>
            <v:group style="position:absolute;left:8409;top:7005;width:1929;height:2" coordorigin="8409,7005" coordsize="1929,2">
              <v:shape style="position:absolute;left:8409;top:7005;width:1929;height:2" coordorigin="8409,7005" coordsize="1929,0" path="m8409,7005l10339,7005e" filled="f" stroked="t" strokeweight=".959936pt" strokecolor="#0F0F0F">
                <v:path arrowok="t"/>
              </v:shape>
            </v:group>
            <v:group style="position:absolute;left:826;top:7216;width:1478;height:2" coordorigin="826,7216" coordsize="1478,2">
              <v:shape style="position:absolute;left:826;top:7216;width:1478;height:2" coordorigin="826,7216" coordsize="1478,0" path="m826,7216l2304,7216e" filled="f" stroked="t" strokeweight=".959936pt" strokecolor="#232323">
                <v:path arrowok="t"/>
              </v:shape>
            </v:group>
            <v:group style="position:absolute;left:1526;top:6977;width:2;height:691" coordorigin="1526,6977" coordsize="2,691">
              <v:shape style="position:absolute;left:1526;top:6977;width:2;height:691" coordorigin="1526,6977" coordsize="0,691" path="m1526,7667l1526,6977e" filled="f" stroked="t" strokeweight=".479968pt" strokecolor="#343434">
                <v:path arrowok="t"/>
              </v:shape>
            </v:group>
            <v:group style="position:absolute;left:2227;top:7231;width:8111;height:2" coordorigin="2227,7231" coordsize="8111,2">
              <v:shape style="position:absolute;left:2227;top:7231;width:8111;height:2" coordorigin="2227,7231" coordsize="8111,0" path="m2227,7231l10339,7231e" filled="f" stroked="t" strokeweight=".959936pt" strokecolor="#343434">
                <v:path arrowok="t"/>
              </v:shape>
            </v:group>
            <v:group style="position:absolute;left:8462;top:6948;width:2;height:528" coordorigin="8462,6948" coordsize="2,528">
              <v:shape style="position:absolute;left:8462;top:6948;width:2;height:528" coordorigin="8462,6948" coordsize="0,528" path="m8462,7476l8462,6948e" filled="f" stroked="t" strokeweight="1.439904pt" strokecolor="#3F3F3F">
                <v:path arrowok="t"/>
              </v:shape>
            </v:group>
            <v:group style="position:absolute;left:826;top:7442;width:739;height:2" coordorigin="826,7442" coordsize="739,2">
              <v:shape style="position:absolute;left:826;top:7442;width:739;height:2" coordorigin="826,7442" coordsize="739,0" path="m826,7442l1565,7442e" filled="f" stroked="t" strokeweight=".959936pt" strokecolor="#383838">
                <v:path arrowok="t"/>
              </v:shape>
            </v:group>
            <v:group style="position:absolute;left:1488;top:7437;width:816;height:2" coordorigin="1488,7437" coordsize="816,2">
              <v:shape style="position:absolute;left:1488;top:7437;width:816;height:2" coordorigin="1488,7437" coordsize="816,0" path="m1488,7437l2304,7437e" filled="f" stroked="t" strokeweight=".959936pt" strokecolor="#1C1C1C">
                <v:path arrowok="t"/>
              </v:shape>
            </v:group>
            <v:group style="position:absolute;left:2227;top:7452;width:8102;height:2" coordorigin="2227,7452" coordsize="8102,2">
              <v:shape style="position:absolute;left:2227;top:7452;width:8102;height:2" coordorigin="2227,7452" coordsize="8102,0" path="m2227,7452l10329,7452e" filled="f" stroked="t" strokeweight=".959936pt" strokecolor="#383838">
                <v:path arrowok="t"/>
              </v:shape>
            </v:group>
            <v:group style="position:absolute;left:816;top:7667;width:749;height:2" coordorigin="816,7667" coordsize="749,2">
              <v:shape style="position:absolute;left:816;top:7667;width:749;height:2" coordorigin="816,7667" coordsize="749,0" path="m816,7667l1565,7667e" filled="f" stroked="t" strokeweight=".959936pt" strokecolor="#282828">
                <v:path arrowok="t"/>
              </v:shape>
            </v:group>
            <v:group style="position:absolute;left:1488;top:7658;width:816;height:2" coordorigin="1488,7658" coordsize="816,2">
              <v:shape style="position:absolute;left:1488;top:7658;width:816;height:2" coordorigin="1488,7658" coordsize="816,0" path="m1488,7658l2304,7658e" filled="f" stroked="t" strokeweight=".959936pt" strokecolor="#3B3B3B">
                <v:path arrowok="t"/>
              </v:shape>
            </v:group>
            <v:group style="position:absolute;left:2294;top:6833;width:2;height:864" coordorigin="2294,6833" coordsize="2,864">
              <v:shape style="position:absolute;left:2294;top:6833;width:2;height:864" coordorigin="2294,6833" coordsize="0,864" path="m2294,7696l2294,6833e" filled="f" stroked="t" strokeweight=".479968pt" strokecolor="#232323">
                <v:path arrowok="t"/>
              </v:shape>
            </v:group>
            <v:group style="position:absolute;left:2141;top:7672;width:6345;height:2" coordorigin="2141,7672" coordsize="6345,2">
              <v:shape style="position:absolute;left:2141;top:7672;width:6345;height:2" coordorigin="2141,7672" coordsize="6345,0" path="m2141,7672l8486,7672e" filled="f" stroked="t" strokeweight=".959936pt" strokecolor="#1C1C1C">
                <v:path arrowok="t"/>
              </v:shape>
            </v:group>
            <v:group style="position:absolute;left:6518;top:6276;width:2;height:3733" coordorigin="6518,6276" coordsize="2,3733">
              <v:shape style="position:absolute;left:6518;top:6276;width:2;height:3733" coordorigin="6518,6276" coordsize="0,3733" path="m6518,10009l6518,6276e" filled="f" stroked="t" strokeweight=".959936pt" strokecolor="#1F1F1F">
                <v:path arrowok="t"/>
              </v:shape>
            </v:group>
            <v:group style="position:absolute;left:8462;top:4280;width:2;height:8387" coordorigin="8462,4280" coordsize="2,8387">
              <v:shape style="position:absolute;left:8462;top:4280;width:2;height:8387" coordorigin="8462,4280" coordsize="0,8387" path="m8462,12667l8462,4280e" filled="f" stroked="t" strokeweight=".959936pt" strokecolor="#232323">
                <v:path arrowok="t"/>
              </v:shape>
            </v:group>
            <v:group style="position:absolute;left:8409;top:7677;width:1920;height:2" coordorigin="8409,7677" coordsize="1920,2">
              <v:shape style="position:absolute;left:8409;top:7677;width:1920;height:2" coordorigin="8409,7677" coordsize="1920,0" path="m8409,7677l10329,7677e" filled="f" stroked="t" strokeweight=".959936pt" strokecolor="#3B3B3B">
                <v:path arrowok="t"/>
              </v:shape>
            </v:group>
            <v:group style="position:absolute;left:10324;top:4165;width:2;height:10806" coordorigin="10324,4165" coordsize="2,10806">
              <v:shape style="position:absolute;left:10324;top:4165;width:2;height:10806" coordorigin="10324,4165" coordsize="0,10806" path="m10324,14970l10324,4165e" filled="f" stroked="t" strokeweight="1.919872pt" strokecolor="#1C1C1C">
                <v:path arrowok="t"/>
              </v:shape>
            </v:group>
            <v:group style="position:absolute;left:1526;top:7648;width:2;height:230" coordorigin="1526,7648" coordsize="2,230">
              <v:shape style="position:absolute;left:1526;top:7648;width:2;height:230" coordorigin="1526,7648" coordsize="0,230" path="m1526,7879l1526,7648e" filled="f" stroked="t" strokeweight=".479968pt" strokecolor="#484848">
                <v:path arrowok="t"/>
              </v:shape>
            </v:group>
            <v:group style="position:absolute;left:2289;top:7466;width:2;height:643" coordorigin="2289,7466" coordsize="2,643">
              <v:shape style="position:absolute;left:2289;top:7466;width:2;height:643" coordorigin="2289,7466" coordsize="0,643" path="m2289,8109l2289,7466e" filled="f" stroked="t" strokeweight="1.439904pt" strokecolor="#38383B">
                <v:path arrowok="t"/>
              </v:shape>
            </v:group>
            <v:group style="position:absolute;left:1526;top:7869;width:2;height:2255" coordorigin="1526,7869" coordsize="2,2255">
              <v:shape style="position:absolute;left:1526;top:7869;width:2;height:2255" coordorigin="1526,7869" coordsize="0,2255" path="m1526,10124l1526,7869e" filled="f" stroked="t" strokeweight=".479968pt" strokecolor="#0C0C0C">
                <v:path arrowok="t"/>
              </v:shape>
            </v:group>
            <v:group style="position:absolute;left:816;top:8282;width:749;height:2" coordorigin="816,8282" coordsize="749,2">
              <v:shape style="position:absolute;left:816;top:8282;width:749;height:2" coordorigin="816,8282" coordsize="749,0" path="m816,8282l1565,8282e" filled="f" stroked="t" strokeweight=".959936pt" strokecolor="#2F2F2F">
                <v:path arrowok="t"/>
              </v:shape>
            </v:group>
            <v:group style="position:absolute;left:1488;top:8282;width:816;height:2" coordorigin="1488,8282" coordsize="816,2">
              <v:shape style="position:absolute;left:1488;top:8282;width:816;height:2" coordorigin="1488,8282" coordsize="816,0" path="m1488,8282l2304,8282e" filled="f" stroked="t" strokeweight=".959936pt" strokecolor="#0F0F0F">
                <v:path arrowok="t"/>
              </v:shape>
            </v:group>
            <v:group style="position:absolute;left:2294;top:8042;width:2;height:1084" coordorigin="2294,8042" coordsize="2,1084">
              <v:shape style="position:absolute;left:2294;top:8042;width:2;height:1084" coordorigin="2294,8042" coordsize="0,1084" path="m2294,9126l2294,8042e" filled="f" stroked="t" strokeweight=".959936pt" strokecolor="#1C1C1C">
                <v:path arrowok="t"/>
              </v:shape>
            </v:group>
            <v:group style="position:absolute;left:2227;top:8291;width:4320;height:2" coordorigin="2227,8291" coordsize="4320,2">
              <v:shape style="position:absolute;left:2227;top:8291;width:4320;height:2" coordorigin="2227,8291" coordsize="4320,0" path="m2227,8291l6547,8291e" filled="f" stroked="t" strokeweight=".959936pt" strokecolor="#2B2B2B">
                <v:path arrowok="t"/>
              </v:shape>
            </v:group>
            <v:group style="position:absolute;left:6230;top:8296;width:2256;height:2" coordorigin="6230,8296" coordsize="2256,2">
              <v:shape style="position:absolute;left:6230;top:8296;width:2256;height:2" coordorigin="6230,8296" coordsize="2256,0" path="m6230,8296l8486,8296e" filled="f" stroked="t" strokeweight="1.439904pt" strokecolor="#4B4B4B">
                <v:path arrowok="t"/>
              </v:shape>
            </v:group>
            <v:group style="position:absolute;left:8409;top:8291;width:1929;height:2" coordorigin="8409,8291" coordsize="1929,2">
              <v:shape style="position:absolute;left:8409;top:8291;width:1929;height:2" coordorigin="8409,8291" coordsize="1929,0" path="m8409,8291l10339,8291e" filled="f" stroked="t" strokeweight=".959936pt" strokecolor="#131313">
                <v:path arrowok="t"/>
              </v:shape>
            </v:group>
            <v:group style="position:absolute;left:816;top:8675;width:749;height:2" coordorigin="816,8675" coordsize="749,2">
              <v:shape style="position:absolute;left:816;top:8675;width:749;height:2" coordorigin="816,8675" coordsize="749,0" path="m816,8675l1565,8675e" filled="f" stroked="t" strokeweight=".959936pt" strokecolor="#2B2B2B">
                <v:path arrowok="t"/>
              </v:shape>
            </v:group>
            <v:group style="position:absolute;left:830;top:8512;width:2;height:202" coordorigin="830,8512" coordsize="2,202">
              <v:shape style="position:absolute;left:830;top:8512;width:2;height:202" coordorigin="830,8512" coordsize="0,202" path="m830,8713l830,8512e" filled="f" stroked="t" strokeweight="1.439904pt" strokecolor="#0C0C0C">
                <v:path arrowok="t"/>
              </v:shape>
            </v:group>
            <v:group style="position:absolute;left:1488;top:8675;width:816;height:2" coordorigin="1488,8675" coordsize="816,2">
              <v:shape style="position:absolute;left:1488;top:8675;width:816;height:2" coordorigin="1488,8675" coordsize="816,0" path="m1488,8675l2304,8675e" filled="f" stroked="t" strokeweight=".959936pt" strokecolor="#080808">
                <v:path arrowok="t"/>
              </v:shape>
            </v:group>
            <v:group style="position:absolute;left:2227;top:8685;width:4320;height:2" coordorigin="2227,8685" coordsize="4320,2">
              <v:shape style="position:absolute;left:2227;top:8685;width:4320;height:2" coordorigin="2227,8685" coordsize="4320,0" path="m2227,8685l6547,8685e" filled="f" stroked="t" strokeweight=".959936pt" strokecolor="#2F2F2F">
                <v:path arrowok="t"/>
              </v:shape>
            </v:group>
            <v:group style="position:absolute;left:6374;top:8690;width:2112;height:2" coordorigin="6374,8690" coordsize="2112,2">
              <v:shape style="position:absolute;left:6374;top:8690;width:2112;height:2" coordorigin="6374,8690" coordsize="2112,0" path="m6374,8690l8486,8690e" filled="f" stroked="t" strokeweight="1.439904pt" strokecolor="#4B4B4B">
                <v:path arrowok="t"/>
              </v:shape>
            </v:group>
            <v:group style="position:absolute;left:7065;top:8685;width:3273;height:2" coordorigin="7065,8685" coordsize="3273,2">
              <v:shape style="position:absolute;left:7065;top:8685;width:3273;height:2" coordorigin="7065,8685" coordsize="3273,0" path="m7065,8685l10339,8685e" filled="f" stroked="t" strokeweight=".959936pt" strokecolor="#343434">
                <v:path arrowok="t"/>
              </v:shape>
            </v:group>
            <v:group style="position:absolute;left:806;top:9088;width:758;height:2" coordorigin="806,9088" coordsize="758,2">
              <v:shape style="position:absolute;left:806;top:9088;width:758;height:2" coordorigin="806,9088" coordsize="758,0" path="m806,9088l1565,9088e" filled="f" stroked="t" strokeweight=".959936pt" strokecolor="#1F1F1F">
                <v:path arrowok="t"/>
              </v:shape>
            </v:group>
            <v:group style="position:absolute;left:1488;top:9083;width:816;height:2" coordorigin="1488,9083" coordsize="816,2">
              <v:shape style="position:absolute;left:1488;top:9083;width:816;height:2" coordorigin="1488,9083" coordsize="816,0" path="m1488,9083l2304,9083e" filled="f" stroked="t" strokeweight=".959936pt" strokecolor="#444444">
                <v:path arrowok="t"/>
              </v:shape>
            </v:group>
            <v:group style="position:absolute;left:1689;top:9093;width:4857;height:2" coordorigin="1689,9093" coordsize="4857,2">
              <v:shape style="position:absolute;left:1689;top:9093;width:4857;height:2" coordorigin="1689,9093" coordsize="4857,0" path="m1689,9093l6547,9093e" filled="f" stroked="t" strokeweight=".959936pt" strokecolor="#28282B">
                <v:path arrowok="t"/>
              </v:shape>
            </v:group>
            <v:group style="position:absolute;left:4800;top:9097;width:3686;height:2" coordorigin="4800,9097" coordsize="3686,2">
              <v:shape style="position:absolute;left:4800;top:9097;width:3686;height:2" coordorigin="4800,9097" coordsize="3686,0" path="m4800,9097l8486,9097e" filled="f" stroked="t" strokeweight=".959936pt" strokecolor="#131313">
                <v:path arrowok="t"/>
              </v:shape>
            </v:group>
            <v:group style="position:absolute;left:8409;top:9093;width:1929;height:2" coordorigin="8409,9093" coordsize="1929,2">
              <v:shape style="position:absolute;left:8409;top:9093;width:1929;height:2" coordorigin="8409,9093" coordsize="1929,0" path="m8409,9093l10339,9093e" filled="f" stroked="t" strokeweight="1.439904pt" strokecolor="#3F3F3F">
                <v:path arrowok="t"/>
              </v:shape>
            </v:group>
            <v:group style="position:absolute;left:806;top:9496;width:7679;height:2" coordorigin="806,9496" coordsize="7679,2">
              <v:shape style="position:absolute;left:806;top:9496;width:7679;height:2" coordorigin="806,9496" coordsize="7679,0" path="m806,9496l8486,9496e" filled="f" stroked="t" strokeweight=".959936pt" strokecolor="#1C1C1C">
                <v:path arrowok="t"/>
              </v:shape>
            </v:group>
            <v:group style="position:absolute;left:8409;top:9500;width:1939;height:2" coordorigin="8409,9500" coordsize="1939,2">
              <v:shape style="position:absolute;left:8409;top:9500;width:1939;height:2" coordorigin="8409,9500" coordsize="1939,0" path="m8409,9500l10348,9500e" filled="f" stroked="t" strokeweight=".959936pt" strokecolor="#030303">
                <v:path arrowok="t"/>
              </v:shape>
            </v:group>
            <v:group style="position:absolute;left:806;top:9716;width:9542;height:2" coordorigin="806,9716" coordsize="9542,2">
              <v:shape style="position:absolute;left:806;top:9716;width:9542;height:2" coordorigin="806,9716" coordsize="9542,0" path="m806,9716l10348,9716e" filled="f" stroked="t" strokeweight=".959936pt" strokecolor="#131313">
                <v:path arrowok="t"/>
              </v:shape>
            </v:group>
            <v:group style="position:absolute;left:797;top:10119;width:768;height:2" coordorigin="797,10119" coordsize="768,2">
              <v:shape style="position:absolute;left:797;top:10119;width:768;height:2" coordorigin="797,10119" coordsize="768,0" path="m797,10119l1565,10119e" filled="f" stroked="t" strokeweight="1.439904pt" strokecolor="#3F3F3F">
                <v:path arrowok="t"/>
              </v:shape>
            </v:group>
            <v:group style="position:absolute;left:826;top:7802;width:2;height:384" coordorigin="826,7802" coordsize="2,384">
              <v:shape style="position:absolute;left:826;top:7802;width:2;height:384" coordorigin="826,7802" coordsize="0,384" path="m826,8186l826,7802e" filled="f" stroked="t" strokeweight="1.919872pt" strokecolor="#343434">
                <v:path arrowok="t"/>
              </v:shape>
            </v:group>
            <v:group style="position:absolute;left:821;top:6142;width:2;height:4635" coordorigin="821,6142" coordsize="2,4635">
              <v:shape style="position:absolute;left:821;top:6142;width:2;height:4635" coordorigin="821,6142" coordsize="0,4635" path="m821,10777l821,6142e" filled="f" stroked="t" strokeweight="1.439904pt" strokecolor="#1F1F1F">
                <v:path arrowok="t"/>
              </v:shape>
            </v:group>
            <v:group style="position:absolute;left:1488;top:10119;width:5059;height:2" coordorigin="1488,10119" coordsize="5059,2">
              <v:shape style="position:absolute;left:1488;top:10119;width:5059;height:2" coordorigin="1488,10119" coordsize="5059,0" path="m1488,10119l6547,10119e" filled="f" stroked="t" strokeweight=".959936pt" strokecolor="#2B2B2B">
                <v:path arrowok="t"/>
              </v:shape>
            </v:group>
            <v:group style="position:absolute;left:6513;top:9951;width:2;height:413" coordorigin="6513,9951" coordsize="2,413">
              <v:shape style="position:absolute;left:6513;top:9951;width:2;height:413" coordorigin="6513,9951" coordsize="0,413" path="m6513,10364l6513,9951e" filled="f" stroked="t" strokeweight="1.439904pt" strokecolor="#3B3B3B">
                <v:path arrowok="t"/>
              </v:shape>
            </v:group>
            <v:group style="position:absolute;left:6220;top:10129;width:2265;height:2" coordorigin="6220,10129" coordsize="2265,2">
              <v:shape style="position:absolute;left:6220;top:10129;width:2265;height:2" coordorigin="6220,10129" coordsize="2265,0" path="m6220,10129l8486,10129e" filled="f" stroked="t" strokeweight="1.439904pt" strokecolor="#4B4B4B">
                <v:path arrowok="t"/>
              </v:shape>
            </v:group>
            <v:group style="position:absolute;left:8409;top:10124;width:1929;height:2" coordorigin="8409,10124" coordsize="1929,2">
              <v:shape style="position:absolute;left:8409;top:10124;width:1929;height:2" coordorigin="8409,10124" coordsize="1929,0" path="m8409,10124l10339,10124e" filled="f" stroked="t" strokeweight=".959936pt" strokecolor="#1F1F1F">
                <v:path arrowok="t"/>
              </v:shape>
            </v:group>
            <v:group style="position:absolute;left:797;top:10527;width:768;height:2" coordorigin="797,10527" coordsize="768,2">
              <v:shape style="position:absolute;left:797;top:10527;width:768;height:2" coordorigin="797,10527" coordsize="768,0" path="m797,10527l1565,10527e" filled="f" stroked="t" strokeweight=".959936pt" strokecolor="#1F1F1F">
                <v:path arrowok="t"/>
              </v:shape>
            </v:group>
            <v:group style="position:absolute;left:1526;top:10105;width:2;height:643" coordorigin="1526,10105" coordsize="2,643">
              <v:shape style="position:absolute;left:1526;top:10105;width:2;height:643" coordorigin="1526,10105" coordsize="0,643" path="m1526,10748l1526,10105e" filled="f" stroked="t" strokeweight=".479968pt" strokecolor="#2F2F2F">
                <v:path arrowok="t"/>
              </v:shape>
            </v:group>
            <v:group style="position:absolute;left:1488;top:10522;width:816;height:2" coordorigin="1488,10522" coordsize="816,2">
              <v:shape style="position:absolute;left:1488;top:10522;width:816;height:2" coordorigin="1488,10522" coordsize="816,0" path="m1488,10522l2304,10522e" filled="f" stroked="t" strokeweight="1.439904pt" strokecolor="#4B4B4B">
                <v:path arrowok="t"/>
              </v:shape>
            </v:group>
            <v:group style="position:absolute;left:2285;top:9040;width:2;height:1737" coordorigin="2285,9040" coordsize="2,1737">
              <v:shape style="position:absolute;left:2285;top:9040;width:2;height:1737" coordorigin="2285,9040" coordsize="0,1737" path="m2285,10777l2285,9040e" filled="f" stroked="t" strokeweight=".959936pt" strokecolor="#28282B">
                <v:path arrowok="t"/>
              </v:shape>
            </v:group>
            <v:group style="position:absolute;left:2227;top:10532;width:7641;height:2" coordorigin="2227,10532" coordsize="7641,2">
              <v:shape style="position:absolute;left:2227;top:10532;width:7641;height:2" coordorigin="2227,10532" coordsize="7641,0" path="m2227,10532l9868,10532e" filled="f" stroked="t" strokeweight=".959936pt" strokecolor="#232323">
                <v:path arrowok="t"/>
              </v:shape>
            </v:group>
            <v:group style="position:absolute;left:6508;top:10306;width:2;height:1104" coordorigin="6508,10306" coordsize="2,1104">
              <v:shape style="position:absolute;left:6508;top:10306;width:2;height:1104" coordorigin="6508,10306" coordsize="0,1104" path="m6508,11410l6508,10306e" filled="f" stroked="t" strokeweight=".959936pt" strokecolor="#131313">
                <v:path arrowok="t"/>
              </v:shape>
            </v:group>
            <v:group style="position:absolute;left:8409;top:10532;width:1929;height:2" coordorigin="8409,10532" coordsize="1929,2">
              <v:shape style="position:absolute;left:8409;top:10532;width:1929;height:2" coordorigin="8409,10532" coordsize="1929,0" path="m8409,10532l10339,10532e" filled="f" stroked="t" strokeweight="1.439904pt" strokecolor="#3F3F3F">
                <v:path arrowok="t"/>
              </v:shape>
            </v:group>
            <v:group style="position:absolute;left:797;top:10753;width:9542;height:2" coordorigin="797,10753" coordsize="9542,2">
              <v:shape style="position:absolute;left:797;top:10753;width:9542;height:2" coordorigin="797,10753" coordsize="9542,0" path="m797,10753l10339,10753e" filled="f" stroked="t" strokeweight=".959936pt" strokecolor="#181818">
                <v:path arrowok="t"/>
              </v:shape>
            </v:group>
            <v:group style="position:absolute;left:787;top:11151;width:778;height:2" coordorigin="787,11151" coordsize="778,2">
              <v:shape style="position:absolute;left:787;top:11151;width:778;height:2" coordorigin="787,11151" coordsize="778,0" path="m787,11151l1565,11151e" filled="f" stroked="t" strokeweight=".959936pt" strokecolor="#131313">
                <v:path arrowok="t"/>
              </v:shape>
            </v:group>
            <v:group style="position:absolute;left:1526;top:10729;width:2;height:1766" coordorigin="1526,10729" coordsize="2,1766">
              <v:shape style="position:absolute;left:1526;top:10729;width:2;height:1766" coordorigin="1526,10729" coordsize="0,1766" path="m1526,12494l1526,10729e" filled="f" stroked="t" strokeweight=".479968pt" strokecolor="#0C0C0C">
                <v:path arrowok="t"/>
              </v:shape>
            </v:group>
            <v:group style="position:absolute;left:1488;top:11146;width:816;height:2" coordorigin="1488,11146" coordsize="816,2">
              <v:shape style="position:absolute;left:1488;top:11146;width:816;height:2" coordorigin="1488,11146" coordsize="816,0" path="m1488,11146l2304,11146e" filled="f" stroked="t" strokeweight="1.439904pt" strokecolor="#484848">
                <v:path arrowok="t"/>
              </v:shape>
            </v:group>
            <v:group style="position:absolute;left:2227;top:11156;width:4320;height:2" coordorigin="2227,11156" coordsize="4320,2">
              <v:shape style="position:absolute;left:2227;top:11156;width:4320;height:2" coordorigin="2227,11156" coordsize="4320,0" path="m2227,11156l6547,11156e" filled="f" stroked="t" strokeweight=".959936pt" strokecolor="#232323">
                <v:path arrowok="t"/>
              </v:shape>
            </v:group>
            <v:group style="position:absolute;left:6460;top:11161;width:2025;height:2" coordorigin="6460,11161" coordsize="2025,2">
              <v:shape style="position:absolute;left:6460;top:11161;width:2025;height:2" coordorigin="6460,11161" coordsize="2025,0" path="m6460,11161l8486,11161e" filled="f" stroked="t" strokeweight=".959936pt" strokecolor="#030303">
                <v:path arrowok="t"/>
              </v:shape>
            </v:group>
            <v:group style="position:absolute;left:8409;top:11161;width:1929;height:2" coordorigin="8409,11161" coordsize="1929,2">
              <v:shape style="position:absolute;left:8409;top:11161;width:1929;height:2" coordorigin="8409,11161" coordsize="1929,0" path="m8409,11161l10339,11161e" filled="f" stroked="t" strokeweight=".959936pt" strokecolor="#282828">
                <v:path arrowok="t"/>
              </v:shape>
            </v:group>
            <v:group style="position:absolute;left:787;top:11372;width:778;height:2" coordorigin="787,11372" coordsize="778,2">
              <v:shape style="position:absolute;left:787;top:11372;width:778;height:2" coordorigin="787,11372" coordsize="778,0" path="m787,11372l1565,11372e" filled="f" stroked="t" strokeweight=".959936pt" strokecolor="#1C1C1C">
                <v:path arrowok="t"/>
              </v:shape>
            </v:group>
            <v:group style="position:absolute;left:1488;top:11372;width:816;height:2" coordorigin="1488,11372" coordsize="816,2">
              <v:shape style="position:absolute;left:1488;top:11372;width:816;height:2" coordorigin="1488,11372" coordsize="816,0" path="m1488,11372l2304,11372e" filled="f" stroked="t" strokeweight=".959936pt" strokecolor="#030303">
                <v:path arrowok="t"/>
              </v:shape>
            </v:group>
            <v:group style="position:absolute;left:2227;top:11376;width:6259;height:2" coordorigin="2227,11376" coordsize="6259,2">
              <v:shape style="position:absolute;left:2227;top:11376;width:6259;height:2" coordorigin="2227,11376" coordsize="6259,0" path="m2227,11376l8486,11376e" filled="f" stroked="t" strokeweight=".959936pt" strokecolor="#1F1F1F">
                <v:path arrowok="t"/>
              </v:shape>
            </v:group>
            <v:group style="position:absolute;left:8409;top:11381;width:1929;height:2" coordorigin="8409,11381" coordsize="1929,2">
              <v:shape style="position:absolute;left:8409;top:11381;width:1929;height:2" coordorigin="8409,11381" coordsize="1929,0" path="m8409,11381l10339,11381e" filled="f" stroked="t" strokeweight=".959936pt" strokecolor="#030303">
                <v:path arrowok="t"/>
              </v:shape>
            </v:group>
            <v:group style="position:absolute;left:778;top:11818;width:787;height:2" coordorigin="778,11818" coordsize="787,2">
              <v:shape style="position:absolute;left:778;top:11818;width:787;height:2" coordorigin="778,11818" coordsize="787,0" path="m778,11818l1565,11818e" filled="f" stroked="t" strokeweight=".959936pt" strokecolor="#2B2B2B">
                <v:path arrowok="t"/>
              </v:shape>
            </v:group>
            <v:group style="position:absolute;left:1488;top:11813;width:816;height:2" coordorigin="1488,11813" coordsize="816,2">
              <v:shape style="position:absolute;left:1488;top:11813;width:816;height:2" coordorigin="1488,11813" coordsize="816,0" path="m1488,11813l2304,11813e" filled="f" stroked="t" strokeweight=".959936pt" strokecolor="#030303">
                <v:path arrowok="t"/>
              </v:shape>
            </v:group>
            <v:group style="position:absolute;left:2265;top:11324;width:2;height:796" coordorigin="2265,11324" coordsize="2,796">
              <v:shape style="position:absolute;left:2265;top:11324;width:2;height:796" coordorigin="2265,11324" coordsize="0,796" path="m2265,12120l2265,11324e" filled="f" stroked="t" strokeweight=".959936pt" strokecolor="#1F1F1F">
                <v:path arrowok="t"/>
              </v:shape>
            </v:group>
            <v:group style="position:absolute;left:2227;top:11823;width:4320;height:2" coordorigin="2227,11823" coordsize="4320,2">
              <v:shape style="position:absolute;left:2227;top:11823;width:4320;height:2" coordorigin="2227,11823" coordsize="4320,0" path="m2227,11823l6547,11823e" filled="f" stroked="t" strokeweight=".959936pt" strokecolor="#28282B">
                <v:path arrowok="t"/>
              </v:shape>
            </v:group>
            <v:group style="position:absolute;left:6504;top:11324;width:2;height:796" coordorigin="6504,11324" coordsize="2,796">
              <v:shape style="position:absolute;left:6504;top:11324;width:2;height:796" coordorigin="6504,11324" coordsize="0,796" path="m6504,12120l6504,11324e" filled="f" stroked="t" strokeweight="1.439904pt" strokecolor="#282828">
                <v:path arrowok="t"/>
              </v:shape>
            </v:group>
            <v:group style="position:absolute;left:6460;top:11828;width:2025;height:2" coordorigin="6460,11828" coordsize="2025,2">
              <v:shape style="position:absolute;left:6460;top:11828;width:2025;height:2" coordorigin="6460,11828" coordsize="2025,0" path="m6460,11828l8486,11828e" filled="f" stroked="t" strokeweight="1.439904pt" strokecolor="#444444">
                <v:path arrowok="t"/>
              </v:shape>
            </v:group>
            <v:group style="position:absolute;left:8409;top:11823;width:1929;height:2" coordorigin="8409,11823" coordsize="1929,2">
              <v:shape style="position:absolute;left:8409;top:11823;width:1929;height:2" coordorigin="8409,11823" coordsize="1929,0" path="m8409,11823l10339,11823e" filled="f" stroked="t" strokeweight=".959936pt" strokecolor="#0C0C0C">
                <v:path arrowok="t"/>
              </v:shape>
            </v:group>
            <v:group style="position:absolute;left:778;top:12221;width:787;height:2" coordorigin="778,12221" coordsize="787,2">
              <v:shape style="position:absolute;left:778;top:12221;width:787;height:2" coordorigin="778,12221" coordsize="787,0" path="m778,12221l1565,12221e" filled="f" stroked="t" strokeweight="1.439904pt" strokecolor="#383838">
                <v:path arrowok="t"/>
              </v:shape>
            </v:group>
            <v:group style="position:absolute;left:1488;top:12216;width:816;height:2" coordorigin="1488,12216" coordsize="816,2">
              <v:shape style="position:absolute;left:1488;top:12216;width:816;height:2" coordorigin="1488,12216" coordsize="816,0" path="m1488,12216l2304,12216e" filled="f" stroked="t" strokeweight=".959936pt" strokecolor="#030303">
                <v:path arrowok="t"/>
              </v:shape>
            </v:group>
            <v:group style="position:absolute;left:2265;top:9731;width:2;height:3340" coordorigin="2265,9731" coordsize="2,3340">
              <v:shape style="position:absolute;left:2265;top:9731;width:2;height:3340" coordorigin="2265,9731" coordsize="0,3340" path="m2265,13070l2265,9731e" filled="f" stroked="t" strokeweight="1.439904pt" strokecolor="#282828">
                <v:path arrowok="t"/>
              </v:shape>
            </v:group>
            <v:group style="position:absolute;left:2227;top:12226;width:4320;height:2" coordorigin="2227,12226" coordsize="4320,2">
              <v:shape style="position:absolute;left:2227;top:12226;width:4320;height:2" coordorigin="2227,12226" coordsize="4320,0" path="m2227,12226l6547,12226e" filled="f" stroked="t" strokeweight=".959936pt" strokecolor="#282828">
                <v:path arrowok="t"/>
              </v:shape>
            </v:group>
            <v:group style="position:absolute;left:6504;top:12053;width:2;height:470" coordorigin="6504,12053" coordsize="2,470">
              <v:shape style="position:absolute;left:6504;top:12053;width:2;height:470" coordorigin="6504,12053" coordsize="0,470" path="m6504,12523l6504,12053e" filled="f" stroked="t" strokeweight="1.439904pt" strokecolor="#3B3B3B">
                <v:path arrowok="t"/>
              </v:shape>
            </v:group>
            <v:group style="position:absolute;left:6460;top:12231;width:2025;height:2" coordorigin="6460,12231" coordsize="2025,2">
              <v:shape style="position:absolute;left:6460;top:12231;width:2025;height:2" coordorigin="6460,12231" coordsize="2025,0" path="m6460,12231l8486,12231e" filled="f" stroked="t" strokeweight="1.439904pt" strokecolor="#484848">
                <v:path arrowok="t"/>
              </v:shape>
            </v:group>
            <v:group style="position:absolute;left:8409;top:12226;width:1929;height:2" coordorigin="8409,12226" coordsize="1929,2">
              <v:shape style="position:absolute;left:8409;top:12226;width:1929;height:2" coordorigin="8409,12226" coordsize="1929,0" path="m8409,12226l10339,12226e" filled="f" stroked="t" strokeweight=".959936pt" strokecolor="#0C0C0C">
                <v:path arrowok="t"/>
              </v:shape>
            </v:group>
            <v:group style="position:absolute;left:778;top:12629;width:5769;height:2" coordorigin="778,12629" coordsize="5769,2">
              <v:shape style="position:absolute;left:778;top:12629;width:5769;height:2" coordorigin="778,12629" coordsize="5769,0" path="m778,12629l6547,12629e" filled="f" stroked="t" strokeweight=".959936pt" strokecolor="#2B2B2B">
                <v:path arrowok="t"/>
              </v:shape>
            </v:group>
            <v:group style="position:absolute;left:1526;top:12494;width:2;height:547" coordorigin="1526,12494" coordsize="2,547">
              <v:shape style="position:absolute;left:1526;top:12494;width:2;height:547" coordorigin="1526,12494" coordsize="0,547" path="m1526,13041l1526,12494e" filled="f" stroked="t" strokeweight=".479968pt" strokecolor="#4F4F4F">
                <v:path arrowok="t"/>
              </v:shape>
            </v:group>
            <v:group style="position:absolute;left:1488;top:12624;width:816;height:2" coordorigin="1488,12624" coordsize="816,2">
              <v:shape style="position:absolute;left:1488;top:12624;width:816;height:2" coordorigin="1488,12624" coordsize="816,0" path="m1488,12624l2304,12624e" filled="f" stroked="t" strokeweight="1.439904pt" strokecolor="#484848">
                <v:path arrowok="t"/>
              </v:shape>
            </v:group>
            <v:group style="position:absolute;left:6499;top:12466;width:2;height:2082" coordorigin="6499,12466" coordsize="2,2082">
              <v:shape style="position:absolute;left:6499;top:12466;width:2;height:2082" coordorigin="6499,12466" coordsize="0,2082" path="m6499,14548l6499,12466e" filled="f" stroked="t" strokeweight=".959936pt" strokecolor="#181818">
                <v:path arrowok="t"/>
              </v:shape>
            </v:group>
            <v:group style="position:absolute;left:2294;top:12638;width:7727;height:2" coordorigin="2294,12638" coordsize="7727,2">
              <v:shape style="position:absolute;left:2294;top:12638;width:7727;height:2" coordorigin="2294,12638" coordsize="7727,0" path="m2294,12638l10022,12638e" filled="f" stroked="t" strokeweight=".959936pt" strokecolor="#282828">
                <v:path arrowok="t"/>
              </v:shape>
            </v:group>
            <v:group style="position:absolute;left:8409;top:12634;width:1920;height:2" coordorigin="8409,12634" coordsize="1920,2">
              <v:shape style="position:absolute;left:8409;top:12634;width:1920;height:2" coordorigin="8409,12634" coordsize="1920,0" path="m8409,12634l10329,12634e" filled="f" stroked="t" strokeweight="1.439904pt" strokecolor="#444444">
                <v:path arrowok="t"/>
              </v:shape>
            </v:group>
            <v:group style="position:absolute;left:768;top:13037;width:7718;height:2" coordorigin="768,13037" coordsize="7718,2">
              <v:shape style="position:absolute;left:768;top:13037;width:7718;height:2" coordorigin="768,13037" coordsize="7718,0" path="m768,13037l8486,13037e" filled="f" stroked="t" strokeweight=".959936pt" strokecolor="#1C1C1C">
                <v:path arrowok="t"/>
              </v:shape>
            </v:group>
            <v:group style="position:absolute;left:8452;top:12581;width:2;height:1775" coordorigin="8452,12581" coordsize="2,1775">
              <v:shape style="position:absolute;left:8452;top:12581;width:2;height:1775" coordorigin="8452,12581" coordsize="0,1775" path="m8452,14356l8452,12581e" filled="f" stroked="t" strokeweight="1.439904pt" strokecolor="#3B3B3B">
                <v:path arrowok="t"/>
              </v:shape>
            </v:group>
            <v:group style="position:absolute;left:8409;top:13041;width:1920;height:2" coordorigin="8409,13041" coordsize="1920,2">
              <v:shape style="position:absolute;left:8409;top:13041;width:1920;height:2" coordorigin="8409,13041" coordsize="1920,0" path="m8409,13041l10329,13041e" filled="f" stroked="t" strokeweight=".959936pt" strokecolor="#383838">
                <v:path arrowok="t"/>
              </v:shape>
            </v:group>
            <v:group style="position:absolute;left:768;top:13257;width:9561;height:2" coordorigin="768,13257" coordsize="9561,2">
              <v:shape style="position:absolute;left:768;top:13257;width:9561;height:2" coordorigin="768,13257" coordsize="9561,0" path="m768,13257l10329,13257e" filled="f" stroked="t" strokeweight=".959936pt" strokecolor="#131318">
                <v:path arrowok="t"/>
              </v:shape>
            </v:group>
            <v:group style="position:absolute;left:797;top:7456;width:2;height:7514" coordorigin="797,7456" coordsize="2,7514">
              <v:shape style="position:absolute;left:797;top:7456;width:2;height:7514" coordorigin="797,7456" coordsize="0,7514" path="m797,14970l797,7456e" filled="f" stroked="t" strokeweight="1.439904pt" strokecolor="#1C1C1C">
                <v:path arrowok="t"/>
              </v:shape>
            </v:group>
            <v:group style="position:absolute;left:1526;top:13013;width:2;height:250" coordorigin="1526,13013" coordsize="2,250">
              <v:shape style="position:absolute;left:1526;top:13013;width:2;height:250" coordorigin="1526,13013" coordsize="0,250" path="m1526,13262l1526,13013e" filled="f" stroked="t" strokeweight=".479968pt" strokecolor="#2B2B2B">
                <v:path arrowok="t"/>
              </v:shape>
            </v:group>
            <v:group style="position:absolute;left:2251;top:10201;width:2;height:4760" coordorigin="2251,10201" coordsize="2,4760">
              <v:shape style="position:absolute;left:2251;top:10201;width:2;height:4760" coordorigin="2251,10201" coordsize="0,4760" path="m2251,14961l2251,10201e" filled="f" stroked="t" strokeweight="1.439904pt" strokecolor="#232323">
                <v:path arrowok="t"/>
              </v:shape>
            </v:group>
            <v:group style="position:absolute;left:768;top:13473;width:797;height:2" coordorigin="768,13473" coordsize="797,2">
              <v:shape style="position:absolute;left:768;top:13473;width:797;height:2" coordorigin="768,13473" coordsize="797,0" path="m768,13473l1565,13473e" filled="f" stroked="t" strokeweight=".959936pt" strokecolor="#282828">
                <v:path arrowok="t"/>
              </v:shape>
            </v:group>
            <v:group style="position:absolute;left:1526;top:13243;width:2;height:240" coordorigin="1526,13243" coordsize="2,240">
              <v:shape style="position:absolute;left:1526;top:13243;width:2;height:240" coordorigin="1526,13243" coordsize="0,240" path="m1526,13483l1526,13243e" filled="f" stroked="t" strokeweight=".479968pt" strokecolor="#030303">
                <v:path arrowok="t"/>
              </v:shape>
            </v:group>
            <v:group style="position:absolute;left:1488;top:13473;width:1593;height:2" coordorigin="1488,13473" coordsize="1593,2">
              <v:shape style="position:absolute;left:1488;top:13473;width:1593;height:2" coordorigin="1488,13473" coordsize="1593,0" path="m1488,13473l3081,13473e" filled="f" stroked="t" strokeweight=".959936pt" strokecolor="#131313">
                <v:path arrowok="t"/>
              </v:shape>
            </v:group>
            <v:group style="position:absolute;left:2227;top:13488;width:6259;height:2" coordorigin="2227,13488" coordsize="6259,2">
              <v:shape style="position:absolute;left:2227;top:13488;width:6259;height:2" coordorigin="2227,13488" coordsize="6259,0" path="m2227,13488l8486,13488e" filled="f" stroked="t" strokeweight=".959936pt" strokecolor="#343434">
                <v:path arrowok="t"/>
              </v:shape>
            </v:group>
            <v:group style="position:absolute;left:8409;top:13483;width:1920;height:2" coordorigin="8409,13483" coordsize="1920,2">
              <v:shape style="position:absolute;left:8409;top:13483;width:1920;height:2" coordorigin="8409,13483" coordsize="1920,0" path="m8409,13483l10329,13483e" filled="f" stroked="t" strokeweight=".959936pt" strokecolor="#0C0C0C">
                <v:path arrowok="t"/>
              </v:shape>
            </v:group>
            <v:group style="position:absolute;left:1526;top:13464;width:2;height:1276" coordorigin="1526,13464" coordsize="2,1276">
              <v:shape style="position:absolute;left:1526;top:13464;width:2;height:1276" coordorigin="1526,13464" coordsize="0,1276" path="m1526,14740l1526,13464e" filled="f" stroked="t" strokeweight=".479968pt" strokecolor="#2F2F2F">
                <v:path arrowok="t"/>
              </v:shape>
            </v:group>
            <v:group style="position:absolute;left:768;top:13704;width:5779;height:2" coordorigin="768,13704" coordsize="5779,2">
              <v:shape style="position:absolute;left:768;top:13704;width:5779;height:2" coordorigin="768,13704" coordsize="5779,0" path="m768,13704l6547,13704e" filled="f" stroked="t" strokeweight=".959936pt" strokecolor="#2B2B2B">
                <v:path arrowok="t"/>
              </v:shape>
            </v:group>
            <v:group style="position:absolute;left:6460;top:13708;width:3869;height:2" coordorigin="6460,13708" coordsize="3869,2">
              <v:shape style="position:absolute;left:6460;top:13708;width:3869;height:2" coordorigin="6460,13708" coordsize="3869,0" path="m6460,13708l10329,13708e" filled="f" stroked="t" strokeweight="1.439904pt" strokecolor="#3F3F3F">
                <v:path arrowok="t"/>
              </v:shape>
            </v:group>
            <v:group style="position:absolute;left:768;top:14107;width:797;height:2" coordorigin="768,14107" coordsize="797,2">
              <v:shape style="position:absolute;left:768;top:14107;width:797;height:2" coordorigin="768,14107" coordsize="797,0" path="m768,14107l1565,14107e" filled="f" stroked="t" strokeweight=".959936pt" strokecolor="#0F0F0F">
                <v:path arrowok="t"/>
              </v:shape>
            </v:group>
            <v:group style="position:absolute;left:782;top:10019;width:2;height:4952" coordorigin="782,10019" coordsize="2,4952">
              <v:shape style="position:absolute;left:782;top:10019;width:2;height:4952" coordorigin="782,10019" coordsize="0,4952" path="m782,14970l782,10019e" filled="f" stroked="t" strokeweight="1.439904pt" strokecolor="#1C1C1C">
                <v:path arrowok="t"/>
              </v:shape>
            </v:group>
            <v:group style="position:absolute;left:1488;top:14107;width:816;height:2" coordorigin="1488,14107" coordsize="816,2">
              <v:shape style="position:absolute;left:1488;top:14107;width:816;height:2" coordorigin="1488,14107" coordsize="816,0" path="m1488,14107l2304,14107e" filled="f" stroked="t" strokeweight=".959936pt" strokecolor="#38383B">
                <v:path arrowok="t"/>
              </v:shape>
            </v:group>
            <v:group style="position:absolute;left:2227;top:14111;width:4320;height:2" coordorigin="2227,14111" coordsize="4320,2">
              <v:shape style="position:absolute;left:2227;top:14111;width:4320;height:2" coordorigin="2227,14111" coordsize="4320,0" path="m2227,14111l6547,14111e" filled="f" stroked="t" strokeweight=".959936pt" strokecolor="#1F1F1F">
                <v:path arrowok="t"/>
              </v:shape>
            </v:group>
            <v:group style="position:absolute;left:6460;top:14116;width:3869;height:2" coordorigin="6460,14116" coordsize="3869,2">
              <v:shape style="position:absolute;left:6460;top:14116;width:3869;height:2" coordorigin="6460,14116" coordsize="3869,0" path="m6460,14116l10329,14116e" filled="f" stroked="t" strokeweight=".959936pt" strokecolor="#080808">
                <v:path arrowok="t"/>
              </v:shape>
            </v:group>
            <v:group style="position:absolute;left:768;top:14510;width:1075;height:2" coordorigin="768,14510" coordsize="1075,2">
              <v:shape style="position:absolute;left:768;top:14510;width:1075;height:2" coordorigin="768,14510" coordsize="1075,0" path="m768,14510l1843,14510e" filled="f" stroked="t" strokeweight=".959936pt" strokecolor="#2B2B2B">
                <v:path arrowok="t"/>
              </v:shape>
            </v:group>
            <v:group style="position:absolute;left:1459;top:14505;width:845;height:2" coordorigin="1459,14505" coordsize="845,2">
              <v:shape style="position:absolute;left:1459;top:14505;width:845;height:2" coordorigin="1459,14505" coordsize="845,0" path="m1459,14505l2304,14505e" filled="f" stroked="t" strokeweight=".959936pt" strokecolor="#484848">
                <v:path arrowok="t"/>
              </v:shape>
            </v:group>
            <v:group style="position:absolute;left:2227;top:14514;width:6259;height:2" coordorigin="2227,14514" coordsize="6259,2">
              <v:shape style="position:absolute;left:2227;top:14514;width:6259;height:2" coordorigin="2227,14514" coordsize="6259,0" path="m2227,14514l8486,14514e" filled="f" stroked="t" strokeweight=".959936pt" strokecolor="#18181C">
                <v:path arrowok="t"/>
              </v:shape>
            </v:group>
            <v:group style="position:absolute;left:8447;top:14289;width:2;height:691" coordorigin="8447,14289" coordsize="2,691">
              <v:shape style="position:absolute;left:8447;top:14289;width:2;height:691" coordorigin="8447,14289" coordsize="0,691" path="m8447,14980l8447,14289e" filled="f" stroked="t" strokeweight=".959936pt" strokecolor="#282828">
                <v:path arrowok="t"/>
              </v:shape>
            </v:group>
            <v:group style="position:absolute;left:8409;top:14514;width:1920;height:2" coordorigin="8409,14514" coordsize="1920,2">
              <v:shape style="position:absolute;left:8409;top:14514;width:1920;height:2" coordorigin="8409,14514" coordsize="1920,0" path="m8409,14514l10329,14514e" filled="f" stroked="t" strokeweight=".959936pt" strokecolor="#343434">
                <v:path arrowok="t"/>
              </v:shape>
            </v:group>
            <v:group style="position:absolute;left:768;top:14735;width:5779;height:2" coordorigin="768,14735" coordsize="5779,2">
              <v:shape style="position:absolute;left:768;top:14735;width:5779;height:2" coordorigin="768,14735" coordsize="5779,0" path="m768,14735l6547,14735e" filled="f" stroked="t" strokeweight=".959936pt" strokecolor="#1F1F1F">
                <v:path arrowok="t"/>
              </v:shape>
            </v:group>
            <v:group style="position:absolute;left:2241;top:10201;width:2;height:4760" coordorigin="2241,10201" coordsize="2,4760">
              <v:shape style="position:absolute;left:2241;top:10201;width:2;height:4760" coordorigin="2241,10201" coordsize="0,4760" path="m2241,14961l2241,10201e" filled="f" stroked="t" strokeweight=".959936pt" strokecolor="#232323">
                <v:path arrowok="t"/>
              </v:shape>
            </v:group>
            <v:group style="position:absolute;left:6460;top:14740;width:3869;height:2" coordorigin="6460,14740" coordsize="3869,2">
              <v:shape style="position:absolute;left:6460;top:14740;width:3869;height:2" coordorigin="6460,14740" coordsize="3869,0" path="m6460,14740l10329,14740e" filled="f" stroked="t" strokeweight=".959936pt" strokecolor="#080808">
                <v:path arrowok="t"/>
              </v:shape>
            </v:group>
            <v:group style="position:absolute;left:778;top:14961;width:9551;height:2" coordorigin="778,14961" coordsize="9551,2">
              <v:shape style="position:absolute;left:778;top:14961;width:9551;height:2" coordorigin="778,14961" coordsize="9551,0" path="m778,14961l10329,14961e" filled="f" stroked="t" strokeweight=".959936pt" strokecolor="#2F2F2F">
                <v:path arrowok="t"/>
              </v:shape>
            </v:group>
            <v:group style="position:absolute;left:1526;top:14721;width:2;height:250" coordorigin="1526,14721" coordsize="2,250">
              <v:shape style="position:absolute;left:1526;top:14721;width:2;height:250" coordorigin="1526,14721" coordsize="0,250" path="m1526,14970l1526,14721e" filled="f" stroked="t" strokeweight=".479968pt" strokecolor="#0C0C0C">
                <v:path arrowok="t"/>
              </v:shape>
            </v:group>
            <v:group style="position:absolute;left:6494;top:14462;width:2;height:518" coordorigin="6494,14462" coordsize="2,518">
              <v:shape style="position:absolute;left:6494;top:14462;width:2;height:518" coordorigin="6494,14462" coordsize="0,518" path="m6494,14980l6494,14462e" filled="f" stroked="t" strokeweight="1.439904pt" strokecolor="#2F2F2F">
                <v:path arrowok="t"/>
              </v:shape>
            </v:group>
            <v:group style="position:absolute;left:6912;top:14961;width:3417;height:2" coordorigin="6912,14961" coordsize="3417,2">
              <v:shape style="position:absolute;left:6912;top:14961;width:3417;height:2" coordorigin="6912,14961" coordsize="3417,0" path="m6912,14961l10329,14961e" filled="f" stroked="t" strokeweight=".959936pt" strokecolor="#3B3B3B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</w:rPr>
        <w:t>2059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88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1"/>
          <w:position w:val="1"/>
        </w:rPr>
        <w:t>731100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45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1"/>
          <w:position w:val="0"/>
        </w:rPr>
        <w:t>Teeyll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2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2D2D2D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  <w:position w:val="0"/>
        </w:rPr>
        <w:t>nonannje</w:t>
      </w:r>
      <w:r>
        <w:rPr>
          <w:rFonts w:ascii="Arial" w:hAnsi="Arial" w:cs="Arial" w:eastAsia="Arial"/>
          <w:sz w:val="14"/>
          <w:szCs w:val="14"/>
          <w:color w:val="3F3F41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7"/>
          <w:position w:val="0"/>
        </w:rPr>
        <w:t>O.!lliHOCTpaHI!X</w:t>
      </w:r>
      <w:r>
        <w:rPr>
          <w:rFonts w:ascii="Arial" w:hAnsi="Arial" w:cs="Arial" w:eastAsia="Arial"/>
          <w:sz w:val="14"/>
          <w:szCs w:val="14"/>
          <w:color w:val="3F3F41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83"/>
          <w:position w:val="0"/>
        </w:rPr>
        <w:t>l!PJKaBa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02" w:right="-20"/>
        <w:jc w:val="left"/>
        <w:tabs>
          <w:tab w:pos="7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81"/>
        </w:rPr>
        <w:t>2060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-83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F3F41"/>
          <w:spacing w:val="0"/>
          <w:w w:val="81"/>
        </w:rPr>
        <w:t>731200</w:t>
      </w:r>
      <w:r>
        <w:rPr>
          <w:rFonts w:ascii="Courier New" w:hAnsi="Courier New" w:cs="Courier New" w:eastAsia="Courier New"/>
          <w:sz w:val="19"/>
          <w:szCs w:val="19"/>
          <w:color w:val="3F3F41"/>
          <w:spacing w:val="45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1"/>
        </w:rPr>
        <w:t>KanHTanH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2"/>
        </w:rPr>
        <w:t>e</w:t>
      </w:r>
      <w:r>
        <w:rPr>
          <w:rFonts w:ascii="Arial" w:hAnsi="Arial" w:cs="Arial" w:eastAsia="Arial"/>
          <w:sz w:val="14"/>
          <w:szCs w:val="14"/>
          <w:color w:val="3F3F41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98"/>
        </w:rPr>
        <w:t>noHanHje</w:t>
      </w:r>
      <w:r>
        <w:rPr>
          <w:rFonts w:ascii="Arial" w:hAnsi="Arial" w:cs="Arial" w:eastAsia="Arial"/>
          <w:sz w:val="14"/>
          <w:szCs w:val="14"/>
          <w:color w:val="3F3F41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on</w:t>
      </w:r>
      <w:r>
        <w:rPr>
          <w:rFonts w:ascii="Arial" w:hAnsi="Arial" w:cs="Arial" w:eastAsia="Arial"/>
          <w:sz w:val="14"/>
          <w:szCs w:val="14"/>
          <w:color w:val="2D2D2D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82"/>
        </w:rPr>
        <w:t>HHOCTpaHIIX</w:t>
      </w:r>
      <w:r>
        <w:rPr>
          <w:rFonts w:ascii="Arial" w:hAnsi="Arial" w:cs="Arial" w:eastAsia="Arial"/>
          <w:sz w:val="14"/>
          <w:szCs w:val="14"/>
          <w:color w:val="3F3F41"/>
          <w:spacing w:val="-3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3F3F41"/>
          <w:spacing w:val="0"/>
          <w:w w:val="100"/>
        </w:rPr>
        <w:t>npJKaaa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20" w:right="1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28" w:lineRule="exact"/>
        <w:ind w:left="836" w:right="-20"/>
        <w:jc w:val="left"/>
        <w:tabs>
          <w:tab w:pos="1640" w:val="left"/>
          <w:tab w:pos="80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1"/>
          <w:szCs w:val="11"/>
          <w:color w:val="626262"/>
          <w:spacing w:val="0"/>
          <w:w w:val="126"/>
          <w:position w:val="-7"/>
        </w:rPr>
        <w:t>0JH3K3</w:t>
      </w:r>
      <w:r>
        <w:rPr>
          <w:rFonts w:ascii="Arial" w:hAnsi="Arial" w:cs="Arial" w:eastAsia="Arial"/>
          <w:sz w:val="11"/>
          <w:szCs w:val="11"/>
          <w:color w:val="626262"/>
          <w:spacing w:val="-7"/>
          <w:w w:val="126"/>
          <w:position w:val="-7"/>
        </w:rPr>
        <w:t> 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26"/>
          <w:position w:val="-7"/>
        </w:rPr>
        <w:t>Epoj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26"/>
          <w:position w:val="3"/>
        </w:rPr>
        <w:t>lbuoc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80" w:h="16880"/>
          <w:pgMar w:top="1580" w:bottom="280" w:left="140" w:right="1540"/>
        </w:sectPr>
      </w:pPr>
      <w:rPr/>
    </w:p>
    <w:p>
      <w:pPr>
        <w:spacing w:before="9" w:after="0" w:line="240" w:lineRule="auto"/>
        <w:ind w:left="970" w:right="-82"/>
        <w:jc w:val="left"/>
        <w:tabs>
          <w:tab w:pos="160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Courier New" w:hAnsi="Courier New" w:cs="Courier New" w:eastAsia="Courier New"/>
          <w:sz w:val="28"/>
          <w:szCs w:val="28"/>
          <w:color w:val="4B4B4B"/>
          <w:spacing w:val="-11"/>
          <w:w w:val="100"/>
        </w:rPr>
        <w:t>o</w:t>
      </w:r>
      <w:r>
        <w:rPr>
          <w:rFonts w:ascii="Courier New" w:hAnsi="Courier New" w:cs="Courier New" w:eastAsia="Courier New"/>
          <w:sz w:val="28"/>
          <w:szCs w:val="28"/>
          <w:color w:val="2F2F31"/>
          <w:spacing w:val="0"/>
          <w:w w:val="100"/>
        </w:rPr>
        <w:t>n</w:t>
      </w:r>
      <w:r>
        <w:rPr>
          <w:rFonts w:ascii="Courier New" w:hAnsi="Courier New" w:cs="Courier New" w:eastAsia="Courier New"/>
          <w:sz w:val="28"/>
          <w:szCs w:val="28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28"/>
          <w:szCs w:val="28"/>
          <w:color w:val="2F2F31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4B4B4B"/>
          <w:spacing w:val="0"/>
          <w:w w:val="117"/>
        </w:rPr>
        <w:t>K</w:t>
      </w:r>
      <w:r>
        <w:rPr>
          <w:rFonts w:ascii="Arial" w:hAnsi="Arial" w:cs="Arial" w:eastAsia="Arial"/>
          <w:sz w:val="11"/>
          <w:szCs w:val="11"/>
          <w:color w:val="4B4B4B"/>
          <w:spacing w:val="-5"/>
          <w:w w:val="117"/>
        </w:rPr>
        <w:t>O</w:t>
      </w:r>
      <w:r>
        <w:rPr>
          <w:rFonts w:ascii="Arial" w:hAnsi="Arial" w:cs="Arial" w:eastAsia="Arial"/>
          <w:sz w:val="11"/>
          <w:szCs w:val="11"/>
          <w:color w:val="2F2F31"/>
          <w:spacing w:val="-19"/>
          <w:w w:val="140"/>
        </w:rPr>
        <w:t>H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34"/>
        </w:rPr>
        <w:t>T3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74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2F2F31"/>
          <w:w w:val="110"/>
        </w:rPr>
        <w:t>On</w:t>
      </w:r>
      <w:r>
        <w:rPr>
          <w:rFonts w:ascii="Times New Roman" w:hAnsi="Times New Roman" w:cs="Times New Roman" w:eastAsia="Times New Roman"/>
          <w:sz w:val="17"/>
          <w:szCs w:val="17"/>
          <w:color w:val="2F2F31"/>
          <w:spacing w:val="3"/>
          <w:w w:val="110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1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91" w:lineRule="exact"/>
        <w:ind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15"/>
          <w:position w:val="-1"/>
        </w:rPr>
        <w:t>pcn:oana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0"/>
          <w:w w:val="115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5"/>
          <w:w w:val="144"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12"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8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6"/>
          <w:position w:val="-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-1"/>
        </w:rPr>
        <w:t>ua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104"/>
          <w:position w:val="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4"/>
          <w:position w:val="0"/>
        </w:rPr>
        <w:t>e..:ylia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6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44"/>
          <w:position w:val="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19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7"/>
          <w:w w:val="118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8"/>
          <w:position w:val="0"/>
        </w:rPr>
        <w:t>un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2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40"/>
          <w:cols w:num="3" w:equalWidth="0">
            <w:col w:w="2060" w:space="2077"/>
            <w:col w:w="415" w:space="2159"/>
            <w:col w:w="3589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66" w:right="-20"/>
        <w:jc w:val="left"/>
        <w:tabs>
          <w:tab w:pos="1780" w:val="left"/>
          <w:tab w:pos="4280" w:val="left"/>
          <w:tab w:pos="7340" w:val="left"/>
          <w:tab w:pos="92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2F2F31"/>
          <w:spacing w:val="0"/>
          <w:w w:val="136"/>
        </w:rPr>
        <w:t>1</w:t>
      </w:r>
      <w:r>
        <w:rPr>
          <w:rFonts w:ascii="Arial" w:hAnsi="Arial" w:cs="Arial" w:eastAsia="Arial"/>
          <w:sz w:val="16"/>
          <w:szCs w:val="16"/>
          <w:color w:val="2F2F31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F2F31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i/>
        </w:rPr>
        <w:t>2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i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i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106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31"/>
          <w:position w:val="1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9" w:after="0" w:line="192" w:lineRule="exact"/>
        <w:ind w:left="2262" w:right="4568" w:firstLine="-1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627796pt;margin-top:6.461796pt;width:60.029983pt;height:9.979248pt;mso-position-horizontal-relative:page;mso-position-vertical-relative:paragraph;z-index:-2170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6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-20"/>
                      <w:w w:val="83"/>
                      <w:i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25"/>
                      <w:w w:val="83"/>
                      <w:i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5"/>
                      <w:w w:val="83"/>
                      <w:i/>
                      <w:position w:val="1"/>
                    </w:rPr>
                    <w:t>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83"/>
                      <w:i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73"/>
                      <w:w w:val="83"/>
                      <w:i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i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i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0"/>
                      <w:w w:val="83"/>
                      <w:position w:val="2"/>
                    </w:rPr>
                    <w:t>731000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95"/>
        </w:rPr>
        <w:t>ll.OH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3"/>
          <w:w w:val="9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</w:rPr>
        <w:t>U.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4"/>
          <w:w w:val="95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7"/>
        </w:rPr>
        <w:t>DOM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2"/>
          <w:w w:val="10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7"/>
        </w:rPr>
        <w:t>Jill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2"/>
        </w:rPr>
        <w:t>Oll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3"/>
        </w:rPr>
        <w:t>ME1&gt;YHA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9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9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2"/>
        </w:rPr>
        <w:t>.QH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9"/>
          <w:w w:val="92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6"/>
          <w:w w:val="137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5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4"/>
        </w:rPr>
        <w:t>OPfA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7"/>
          <w:w w:val="10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4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7"/>
          <w:w w:val="10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4"/>
        </w:rPr>
        <w:t>li,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104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4"/>
        </w:rPr>
        <w:t>JJA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0"/>
        </w:rPr>
        <w:t>(on2062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86"/>
          <w:i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10"/>
          <w:w w:val="8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2065)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40" w:lineRule="auto"/>
        <w:ind w:left="913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5"/>
        </w:rPr>
        <w:t>2062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5"/>
        </w:rPr>
        <w:t>732100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5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9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5"/>
        </w:rPr>
        <w:t>-yfle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9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67"/>
        </w:rPr>
        <w:t>AOH3UJije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19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7"/>
        </w:rPr>
        <w:t>O.!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1"/>
        </w:rPr>
        <w:t>Meij}'HapO.!lHII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"/>
          <w:w w:val="7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1"/>
        </w:rPr>
        <w:t>OpraH113&lt;UlHja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left="913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0"/>
        </w:rPr>
        <w:t>2063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0"/>
        </w:rPr>
        <w:t>732200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6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1"/>
        </w:rPr>
        <w:t>KamtTaJtfle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1"/>
          <w:position w:val="1"/>
        </w:rPr>
        <w:t>.!lOHawtje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2"/>
          <w:position w:val="1"/>
        </w:rPr>
        <w:t>O.!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2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4"/>
          <w:w w:val="6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7"/>
          <w:position w:val="1"/>
        </w:rPr>
        <w:t>Meijynapo.!lHH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7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  <w:position w:val="1"/>
        </w:rPr>
        <w:t>opraHII33UHja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903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4"/>
        </w:rPr>
        <w:t>2064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4"/>
        </w:rPr>
        <w:t>732300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28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6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</w:rPr>
        <w:t>cylle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8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</w:rPr>
        <w:t>noMoll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4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2"/>
        </w:rPr>
        <w:t>O.!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3"/>
          <w:w w:val="6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903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4"/>
        </w:rPr>
        <w:t>2065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4"/>
        </w:rPr>
        <w:t>732400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28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</w:rPr>
        <w:t>KanuTanHe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2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</w:rPr>
        <w:t>noMonu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5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58"/>
        </w:rPr>
        <w:t>O.!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5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3"/>
          <w:w w:val="5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93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i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9"/>
          <w:w w:val="86"/>
          <w:i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6"/>
          <w:i/>
        </w:rPr>
        <w:t>66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i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i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-35"/>
          <w:w w:val="86"/>
          <w:position w:val="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6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28"/>
          <w:w w:val="86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position w:val="1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66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17"/>
          <w:position w:val="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1"/>
          <w:position w:val="1"/>
        </w:rPr>
        <w:t>PAH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2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58"/>
          <w:position w:val="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6"/>
          <w:w w:val="59"/>
          <w:position w:val="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1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2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6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ll.ll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4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Yf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HX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IDIBO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1"/>
          <w:position w:val="1"/>
        </w:rPr>
        <w:t>BJlAC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8"/>
          <w:w w:val="101"/>
          <w:position w:val="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41"/>
          <w:position w:val="1"/>
        </w:rPr>
        <w:t>ll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8"/>
          <w:position w:val="1"/>
        </w:rPr>
        <w:t>(2067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6"/>
          <w:szCs w:val="16"/>
          <w:color w:val="626262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09"/>
          <w:position w:val="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9"/>
          <w:position w:val="1"/>
        </w:rPr>
        <w:t>068)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893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2067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2"/>
        </w:rPr>
        <w:t>73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3"/>
          <w:w w:val="8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6"/>
          <w:w w:val="5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8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6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2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6"/>
        </w:rPr>
        <w:t>cyll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3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6"/>
        </w:rPr>
        <w:t>Tpanccjlep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6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3"/>
        </w:rPr>
        <w:t>O.!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5"/>
        </w:rPr>
        <w:t>.npym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5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5"/>
        </w:rPr>
        <w:t>Hn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1"/>
          <w:w w:val="13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3"/>
          <w:w w:val="8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3"/>
          <w:w w:val="12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893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4"/>
        </w:rPr>
        <w:t>2068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4"/>
        </w:rPr>
        <w:t>733100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28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1"/>
        </w:rPr>
        <w:t>KannTantm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2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1"/>
          <w:position w:val="1"/>
        </w:rPr>
        <w:t>TpaHccjleptl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5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9"/>
          <w:position w:val="1"/>
        </w:rPr>
        <w:t>o.n.!lpyru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9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8"/>
          <w:w w:val="7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"/>
          <w:w w:val="84"/>
          <w:position w:val="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6"/>
          <w:w w:val="137"/>
          <w:position w:val="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"/>
          <w:w w:val="97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2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3"/>
          <w:position w:val="1"/>
        </w:rPr>
        <w:t>8J1aCTu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884" w:right="-20"/>
        <w:jc w:val="left"/>
        <w:tabs>
          <w:tab w:pos="1540" w:val="left"/>
          <w:tab w:pos="7860" w:val="left"/>
          <w:tab w:pos="96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5"/>
          <w:i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3"/>
          <w:w w:val="85"/>
          <w:i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16"/>
          <w:w w:val="85"/>
          <w:i/>
          <w:position w:val="1"/>
        </w:rPr>
        <w:t>6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5"/>
          <w:i/>
          <w:position w:val="1"/>
        </w:rPr>
        <w:t>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75"/>
          <w:w w:val="85"/>
          <w:i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5"/>
          <w:position w:val="2"/>
        </w:rPr>
        <w:t>740000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11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3"/>
          <w:position w:val="2"/>
        </w:rPr>
        <w:t>ll.P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8"/>
          <w:w w:val="94"/>
          <w:position w:val="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51"/>
          <w:position w:val="2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19"/>
          <w:position w:val="2"/>
        </w:rPr>
        <w:t>fi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120"/>
          <w:position w:val="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  <w:position w:val="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"/>
          <w:w w:val="97"/>
          <w:position w:val="2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102"/>
          <w:position w:val="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5"/>
          <w:position w:val="2"/>
        </w:rPr>
        <w:t>D.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6"/>
          <w:w w:val="85"/>
          <w:position w:val="2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1"/>
          <w:w w:val="160"/>
          <w:position w:val="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9"/>
          <w:position w:val="2"/>
        </w:rPr>
        <w:t>(20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5"/>
          <w:w w:val="99"/>
          <w:position w:val="2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2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  <w:position w:val="2"/>
        </w:rPr>
        <w:t>+</w:t>
      </w:r>
      <w:r>
        <w:rPr>
          <w:rFonts w:ascii="Arial" w:hAnsi="Arial" w:cs="Arial" w:eastAsia="Arial"/>
          <w:sz w:val="17"/>
          <w:szCs w:val="17"/>
          <w:color w:val="4B4B4B"/>
          <w:spacing w:val="-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2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3"/>
          <w:w w:val="100"/>
          <w:position w:val="2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4"/>
          <w:position w:val="2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9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2F2F31"/>
          <w:spacing w:val="0"/>
          <w:w w:val="100"/>
          <w:position w:val="2"/>
        </w:rPr>
        <w:t>+</w:t>
      </w:r>
      <w:r>
        <w:rPr>
          <w:rFonts w:ascii="Arial" w:hAnsi="Arial" w:cs="Arial" w:eastAsia="Arial"/>
          <w:sz w:val="16"/>
          <w:szCs w:val="16"/>
          <w:color w:val="2F2F31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6"/>
          <w:position w:val="2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4"/>
          <w:w w:val="96"/>
          <w:position w:val="2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6"/>
          <w:position w:val="2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96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2"/>
        </w:rPr>
        <w:t>+</w:t>
      </w:r>
      <w:r>
        <w:rPr>
          <w:rFonts w:ascii="Arial" w:hAnsi="Arial" w:cs="Arial" w:eastAsia="Arial"/>
          <w:sz w:val="16"/>
          <w:szCs w:val="16"/>
          <w:color w:val="4B4B4B"/>
          <w:spacing w:val="-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2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9"/>
          <w:w w:val="100"/>
          <w:position w:val="2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2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2"/>
        </w:rPr>
        <w:t>+</w:t>
      </w:r>
      <w:r>
        <w:rPr>
          <w:rFonts w:ascii="Arial" w:hAnsi="Arial" w:cs="Arial" w:eastAsia="Arial"/>
          <w:sz w:val="16"/>
          <w:szCs w:val="16"/>
          <w:color w:val="4B4B4B"/>
          <w:spacing w:val="-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00"/>
          <w:position w:val="2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2"/>
        </w:rPr>
        <w:t>09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2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2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-19"/>
          <w:w w:val="111"/>
          <w:position w:val="1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-19"/>
          <w:w w:val="111"/>
          <w:position w:val="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11"/>
          <w:position w:val="1"/>
        </w:rPr>
        <w:t>500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-49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18"/>
          <w:w w:val="115"/>
          <w:position w:val="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5"/>
          <w:position w:val="2"/>
        </w:rPr>
        <w:t>9,639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84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-34"/>
          <w:w w:val="10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32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35"/>
          <w:w w:val="10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66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-41"/>
          <w:w w:val="12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3"/>
        </w:rPr>
        <w:t>410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2"/>
          <w:w w:val="83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7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flPH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Oll.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2"/>
          <w:w w:val="10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1"/>
        </w:rPr>
        <w:t>ll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HMOBHHE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</w:rPr>
        <w:t>(oA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4"/>
        </w:rPr>
        <w:t>2071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5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8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7"/>
          <w:w w:val="7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3"/>
          <w:w w:val="109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1"/>
        </w:rPr>
        <w:t>07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1"/>
          <w:w w:val="101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884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79"/>
        </w:rPr>
        <w:t>2071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79"/>
        </w:rPr>
        <w:t>741100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68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0"/>
        </w:rPr>
        <w:t>KaMare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874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  <w:position w:val="1"/>
        </w:rPr>
        <w:t>2072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73"/>
          <w:position w:val="1"/>
        </w:rPr>
        <w:t>741200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73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23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3"/>
          <w:position w:val="0"/>
        </w:rPr>
        <w:t>lJ.IIBIIACH.!lC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74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  <w:i/>
        </w:rPr>
        <w:t>2073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  <w:i/>
        </w:rPr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3"/>
          <w:position w:val="1"/>
        </w:rPr>
        <w:t>741300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37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3"/>
          <w:position w:val="1"/>
        </w:rPr>
        <w:t>flo8J1a'!elbC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9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7"/>
          <w:position w:val="1"/>
        </w:rPr>
        <w:t>npHXO.!la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21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7"/>
          <w:position w:val="1"/>
        </w:rPr>
        <w:t>O.!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7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7"/>
          <w:position w:val="1"/>
        </w:rPr>
        <w:t>KBaJ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7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1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Kopnopauuja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222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235622pt;margin-top:5.979794pt;width:60.371983pt;height:9.5pt;mso-position-horizontal-relative:page;mso-position-vertical-relative:paragraph;z-index:-2170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tabs>
                      <w:tab w:pos="66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0"/>
                      <w:w w:val="81"/>
                      <w:position w:val="1"/>
                    </w:rPr>
                    <w:t>2074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-83"/>
                      <w:w w:val="81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0"/>
                      <w:w w:val="81"/>
                      <w:position w:val="1"/>
                    </w:rPr>
                    <w:t>741400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flpHXO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O.lliiMOBIIHC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5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KOj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6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96"/>
        </w:rPr>
        <w:t>npunana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3"/>
        </w:rPr>
        <w:t>IIM30UHM8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1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3"/>
        </w:rPr>
        <w:t>OOJIHca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4" w:lineRule="exact"/>
        <w:ind w:left="221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</w:rPr>
        <w:t>ocnrypau.a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85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2"/>
        </w:rPr>
        <w:t>2075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2"/>
        </w:rPr>
        <w:t>741500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35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2"/>
        </w:rPr>
        <w:t>JaK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2"/>
        </w:rPr>
        <w:t>)'O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2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HCOpo113&amp;eAeHe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</w:rPr>
        <w:t>HMOBIIHC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855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0"/>
        </w:rPr>
        <w:t>2076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-87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0"/>
          <w:position w:val="1"/>
        </w:rPr>
        <w:t>741600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6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0"/>
          <w:position w:val="1"/>
        </w:rPr>
        <w:t>CDtmaHcttjcKe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91"/>
          <w:position w:val="1"/>
        </w:rPr>
        <w:t>npoMeue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6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91"/>
          <w:position w:val="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91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3"/>
          <w:position w:val="1"/>
        </w:rPr>
        <w:t>cpHHaucHjcKH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3"/>
          <w:position w:val="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7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3"/>
          <w:position w:val="1"/>
        </w:rPr>
        <w:t>JJBJIIHJII:Ma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315" w:lineRule="auto"/>
        <w:ind w:left="2204" w:right="3962" w:firstLine="-1359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6.738022pt;margin-top:10.816809pt;width:18.664001pt;height:8pt;mso-position-horizontal-relative:page;mso-position-vertical-relative:paragraph;z-index:-21703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4B4B4B"/>
                      <w:spacing w:val="0"/>
                      <w:w w:val="100"/>
                    </w:rPr>
                    <w:t>2081)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278755pt;margin-top:25.60928pt;width:60.577548pt;height:9.979248pt;mso-position-horizontal-relative:page;mso-position-vertical-relative:paragraph;z-index:-2170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0"/>
                      <w:w w:val="82"/>
                      <w:position w:val="1"/>
                    </w:rPr>
                    <w:t>2078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0"/>
                      <w:w w:val="82"/>
                      <w:position w:val="2"/>
                    </w:rPr>
                    <w:t>742100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-1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7"/>
          <w:w w:val="100"/>
          <w:position w:val="-1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-10"/>
        </w:rPr>
        <w:t>77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-1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2"/>
          <w:w w:val="100"/>
          <w:position w:val="-1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34"/>
          <w:w w:val="100"/>
          <w:position w:val="-1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-10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6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7"/>
          <w:position w:val="0"/>
        </w:rPr>
        <w:t>fiPHXOlJ.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7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7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7"/>
          <w:position w:val="0"/>
        </w:rPr>
        <w:t>OlJ.llPOlJ.AJED.OiiAP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7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3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0"/>
        </w:rPr>
        <w:t>YCJIYr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3"/>
          <w:position w:val="0"/>
        </w:rPr>
        <w:t>(on2078Ao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1"/>
          <w:position w:val="0"/>
        </w:rPr>
        <w:t>npuXOAII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9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8"/>
          <w:position w:val="0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9"/>
          <w:w w:val="6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7"/>
          <w:position w:val="0"/>
        </w:rPr>
        <w:t>npo.naje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89"/>
          <w:position w:val="0"/>
        </w:rPr>
        <w:t>.no6apa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5"/>
          <w:w w:val="89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4B4B4B"/>
          <w:spacing w:val="0"/>
          <w:w w:val="205"/>
          <w:position w:val="0"/>
        </w:rPr>
        <w:t>I</w:t>
      </w:r>
      <w:r>
        <w:rPr>
          <w:rFonts w:ascii="Arial" w:hAnsi="Arial" w:cs="Arial" w:eastAsia="Arial"/>
          <w:sz w:val="10"/>
          <w:szCs w:val="10"/>
          <w:color w:val="4B4B4B"/>
          <w:spacing w:val="1"/>
          <w:w w:val="205"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4"/>
          <w:position w:val="0"/>
        </w:rPr>
        <w:t>ycnyra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3"/>
          <w:position w:val="0"/>
        </w:rPr>
        <w:t>IIJI}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3"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5"/>
          <w:w w:val="6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3"/>
          <w:position w:val="0"/>
        </w:rPr>
        <w:t>33J&lt;Yll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4"/>
          <w:position w:val="0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64"/>
          <w:position w:val="0"/>
        </w:rPr>
        <w:t>0.11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6" w:lineRule="exact"/>
        <w:ind w:left="219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26262"/>
          <w:w w:val="74"/>
          <w:position w:val="1"/>
        </w:rPr>
        <w:t>CTp8HC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1"/>
          <w:position w:val="1"/>
        </w:rPr>
        <w:t>TpliCIIWHII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1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4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0"/>
          <w:position w:val="1"/>
        </w:rPr>
        <w:t>OpraHII33UHja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836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</w:rPr>
        <w:t>2079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5"/>
          <w:position w:val="1"/>
        </w:rPr>
        <w:t>742200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21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5"/>
          <w:position w:val="1"/>
        </w:rPr>
        <w:t>TaKce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1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B4B4B"/>
          <w:spacing w:val="0"/>
          <w:w w:val="91"/>
          <w:position w:val="1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4B4B4B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1"/>
          <w:position w:val="1"/>
        </w:rPr>
        <w:t>HaKHane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219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278755pt;margin-top:5.022988pt;width:60.577548pt;height:9.5pt;mso-position-horizontal-relative:page;mso-position-vertical-relative:paragraph;z-index:-2169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100"/>
                      <w:position w:val="1"/>
                    </w:rPr>
                    <w:t>2080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26262"/>
                      <w:spacing w:val="0"/>
                      <w:w w:val="82"/>
                      <w:position w:val="1"/>
                    </w:rPr>
                    <w:t>741300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7"/>
        </w:rPr>
        <w:t>Cnope;:utc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7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7"/>
        </w:rPr>
        <w:t>npoAaj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3"/>
          <w:w w:val="8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7"/>
        </w:rPr>
        <w:t>1106apa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3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96"/>
        </w:rPr>
        <w:t>ycnyra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</w:rPr>
        <w:t>Koje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9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</w:rPr>
        <w:t>epme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32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5"/>
        </w:rPr>
        <w:t>p;p&gt;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5"/>
        </w:rPr>
        <w:t>&lt;:ume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0"/>
        </w:rPr>
        <w:t>HCTpJICIIWHe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2"/>
          <w:w w:val="7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72"/>
        </w:rPr>
        <w:t>jC.!liiHiiUC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846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</w:rPr>
        <w:t>2081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</w:rPr>
        <w:t>742400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52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1"/>
          <w:position w:val="1"/>
        </w:rPr>
        <w:t>HMli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1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1"/>
          <w:position w:val="1"/>
        </w:rPr>
        <w:t>'THpaue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8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9"/>
          <w:position w:val="1"/>
        </w:rPr>
        <w:t>npo.naje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8"/>
          <w:position w:val="1"/>
        </w:rPr>
        <w:t>A06apa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3"/>
          <w:position w:val="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7"/>
          <w:w w:val="6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ycnyra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4" w:after="0" w:line="250" w:lineRule="auto"/>
        <w:ind w:left="2204" w:right="4042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278755pt;margin-top:5.979793pt;width:60.550211pt;height:9.5pt;mso-position-horizontal-relative:page;mso-position-vertical-relative:paragraph;z-index:-2169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6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31"/>
                      <w:w w:val="90"/>
                      <w:i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-21"/>
                      <w:w w:val="90"/>
                      <w:i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90"/>
                      <w:i/>
                      <w:position w:val="1"/>
                    </w:rPr>
                    <w:t>82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i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i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-34"/>
                      <w:w w:val="100"/>
                      <w:position w:val="1"/>
                    </w:rPr>
                    <w:t>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32"/>
                      <w:w w:val="100"/>
                      <w:position w:val="1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-30"/>
                      <w:w w:val="100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position w:val="1"/>
                    </w:rPr>
                    <w:t>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6"/>
        </w:rPr>
        <w:t>HOBl.fABE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KAJH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0D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7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HMOBHHCK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2"/>
        </w:rPr>
        <w:t>KOPH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2"/>
        </w:rPr>
        <w:t>CT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11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58"/>
        </w:rPr>
        <w:t>OJJ.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"/>
          <w:w w:val="109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98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5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8"/>
          <w:w w:val="105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58"/>
        </w:rPr>
        <w:t>.110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2088)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auto"/>
        <w:ind w:left="846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-43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3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>83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103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0"/>
          <w:position w:val="1"/>
        </w:rPr>
        <w:t>743100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69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0"/>
          <w:position w:val="1"/>
        </w:rPr>
        <w:t>npiiXOAI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0"/>
          <w:position w:val="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  <w:position w:val="1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8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  <w:position w:val="1"/>
        </w:rPr>
        <w:t>HOB'I3HH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  <w:position w:val="1"/>
        </w:rPr>
        <w:t>Ka3H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  <w:position w:val="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8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2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5"/>
          <w:position w:val="1"/>
        </w:rPr>
        <w:t>Kp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4"/>
          <w:w w:val="75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69"/>
          <w:position w:val="1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7"/>
          <w:position w:val="1"/>
        </w:rPr>
        <w:t>ii'IH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8"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Aena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46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2"/>
          <w:w w:val="100"/>
          <w:position w:val="1"/>
        </w:rPr>
        <w:t>8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-43"/>
          <w:w w:val="107"/>
          <w:position w:val="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2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3"/>
          <w:position w:val="1"/>
        </w:rPr>
        <w:t>3200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  <w:position w:val="1"/>
        </w:rPr>
        <w:t>flpttxOAI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  <w:position w:val="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1"/>
        </w:rPr>
        <w:t>O.!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1"/>
        </w:rPr>
        <w:t>HOB'I3HII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4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59"/>
          <w:position w:val="1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8"/>
          <w:position w:val="1"/>
        </w:rPr>
        <w:t>a3HI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9"/>
          <w:position w:val="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5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9"/>
          <w:w w:val="98"/>
          <w:position w:val="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"/>
          <w:w w:val="89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4"/>
          <w:w w:val="7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5"/>
          <w:position w:val="1"/>
        </w:rPr>
        <w:t>Bpe.!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75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8"/>
          <w:w w:val="7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0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npeCTy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836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0"/>
        </w:rPr>
        <w:t>2085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82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0"/>
        </w:rPr>
        <w:t>743300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6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0"/>
          <w:position w:val="1"/>
        </w:rPr>
        <w:t>flpttXOAI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0"/>
          <w:position w:val="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0"/>
          <w:position w:val="1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0"/>
          <w:position w:val="1"/>
        </w:rPr>
        <w:t>HOB'I3HH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0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5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0"/>
          <w:position w:val="1"/>
        </w:rPr>
        <w:t>Ka3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"/>
          <w:w w:val="7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3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5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2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Kpw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je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36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2086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743400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36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</w:rPr>
        <w:t>IlpnxoAtt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9"/>
          <w:w w:val="6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neuana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836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46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2"/>
          <w:w w:val="100"/>
        </w:rPr>
        <w:t>8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-41"/>
          <w:w w:val="120"/>
          <w:position w:val="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2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  <w:position w:val="1"/>
        </w:rPr>
        <w:t>3500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6"/>
          <w:position w:val="1"/>
        </w:rPr>
        <w:t>!JpHXOAit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3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3"/>
          <w:position w:val="1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0"/>
          <w:position w:val="1"/>
        </w:rPr>
        <w:t>0Jzy3eTe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0"/>
          <w:position w:val="1"/>
        </w:rPr>
        <w:t>IIMOBIIHCKe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  <w:position w:val="1"/>
        </w:rPr>
        <w:t>KOpiiCTII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218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80032pt;margin-top:5.479794pt;width:60.623799pt;height:9.979279pt;mso-position-horizontal-relative:page;mso-position-vertical-relative:paragraph;z-index:-2169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82"/>
                      <w:position w:val="1"/>
                    </w:rPr>
                    <w:t>2088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-41"/>
                      <w:w w:val="120"/>
                      <w:position w:val="2"/>
                    </w:rPr>
                    <w:t>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23"/>
                      <w:w w:val="107"/>
                      <w:position w:val="2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83"/>
                      <w:position w:val="2"/>
                    </w:rPr>
                    <w:t>3900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5"/>
        </w:rPr>
        <w:t>OCTane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4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1"/>
        </w:rPr>
        <w:t>HOB'I3HC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6"/>
          <w:w w:val="7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1"/>
        </w:rPr>
        <w:t>Ka3H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7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164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</w:rPr>
        <w:t>neHaJI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5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8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</w:rPr>
        <w:t>OpiiXO.Il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4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76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6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5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6"/>
        </w:rPr>
        <w:t>OJIY3eTe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1" w:lineRule="exact"/>
        <w:ind w:left="219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6"/>
        </w:rPr>
        <w:t>IIMOBHHCKC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8"/>
          <w:w w:val="6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0"/>
        </w:rPr>
        <w:t>KOpHCTII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40"/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26" w:right="-70"/>
        <w:jc w:val="left"/>
        <w:tabs>
          <w:tab w:pos="14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1"/>
          <w:i/>
        </w:rPr>
        <w:t>2089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-41"/>
          <w:w w:val="120"/>
          <w:position w:val="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41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2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93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32"/>
          <w:w w:val="93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7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0" w:after="0" w:line="247" w:lineRule="exact"/>
        <w:ind w:right="-20"/>
        <w:jc w:val="left"/>
        <w:tabs>
          <w:tab w:pos="74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4B4B4B"/>
          <w:w w:val="101"/>
          <w:position w:val="5"/>
        </w:rPr>
        <w:t>ll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7"/>
          <w:w w:val="102"/>
          <w:position w:val="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11"/>
          <w:position w:val="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5"/>
          <w:position w:val="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6"/>
          <w:w w:val="75"/>
          <w:position w:val="5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POB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01"/>
          <w:position w:val="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5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6"/>
          <w:w w:val="99"/>
          <w:position w:val="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2"/>
          <w:position w:val="5"/>
        </w:rPr>
        <w:t>HH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TPA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00"/>
          <w:position w:val="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3"/>
          <w:w w:val="100"/>
          <w:position w:val="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cf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EP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Oll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0"/>
          <w:w w:val="100"/>
          <w:position w:val="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cf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lf3IfliKH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3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65"/>
          <w:position w:val="-5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-11"/>
          <w:w w:val="165"/>
          <w:position w:val="-5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19"/>
          <w:w w:val="120"/>
          <w:position w:val="-5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9"/>
          <w:position w:val="-5"/>
        </w:rPr>
        <w:t>61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left="1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0.449677pt;margin-top:-7.24875pt;width:21.802501pt;height:9.5pt;mso-position-horizontal-relative:page;mso-position-vertical-relative:paragraph;z-index:-2169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4B4B4B"/>
                      <w:spacing w:val="0"/>
                      <w:w w:val="102"/>
                    </w:rPr>
                    <w:t>9,500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6"/>
          <w:position w:val="1"/>
        </w:rPr>
        <w:t>li</w:t>
      </w:r>
      <w:r>
        <w:rPr>
          <w:rFonts w:ascii="Arial" w:hAnsi="Arial" w:cs="Arial" w:eastAsia="Arial"/>
          <w:sz w:val="16"/>
          <w:szCs w:val="16"/>
          <w:color w:val="4B4B4B"/>
          <w:spacing w:val="-14"/>
          <w:w w:val="106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6"/>
          <w:position w:val="1"/>
        </w:rPr>
        <w:t>ABIDI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6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4"/>
          <w:w w:val="106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1"/>
        </w:rPr>
        <w:t>JlliiJ,A</w:t>
      </w:r>
      <w:r>
        <w:rPr>
          <w:rFonts w:ascii="Arial" w:hAnsi="Arial" w:cs="Arial" w:eastAsia="Arial"/>
          <w:sz w:val="16"/>
          <w:szCs w:val="16"/>
          <w:color w:val="4B4B4B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0"/>
          <w:w w:val="133"/>
          <w:position w:val="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1"/>
          <w:position w:val="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101"/>
          <w:position w:val="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4"/>
          <w:position w:val="1"/>
        </w:rPr>
        <w:t>90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4B4B4B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1"/>
          <w:position w:val="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1"/>
          <w:position w:val="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8"/>
          <w:w w:val="115"/>
          <w:position w:val="1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3"/>
          <w:w w:val="137"/>
          <w:position w:val="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33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40"/>
          <w:cols w:num="2" w:equalWidth="0">
            <w:col w:w="2048" w:space="128"/>
            <w:col w:w="8124"/>
          </w:cols>
        </w:sectPr>
      </w:pPr>
      <w:rPr/>
    </w:p>
    <w:p>
      <w:pPr>
        <w:spacing w:before="29" w:after="0" w:line="264" w:lineRule="exact"/>
        <w:ind w:left="1477" w:right="-20"/>
        <w:jc w:val="left"/>
        <w:tabs>
          <w:tab w:pos="7860" w:val="left"/>
          <w:tab w:pos="96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321884pt;margin-top:7.209072pt;width:19.380001pt;height:9.5pt;mso-position-horizontal-relative:page;mso-position-vertical-relative:paragraph;z-index:-2169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85"/>
                      <w:position w:val="1"/>
                    </w:rPr>
                    <w:t>2090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4"/>
          <w:position w:val="-3"/>
        </w:rPr>
        <w:t>744100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38"/>
          <w:w w:val="84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6"/>
        </w:rPr>
        <w:t>TeK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6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6"/>
        </w:rPr>
        <w:t>'Iln.no6poso.n.H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12"/>
          <w:w w:val="84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1"/>
          <w:position w:val="6"/>
        </w:rPr>
        <w:t>TpaHccpep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1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1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6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4"/>
          <w:w w:val="68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6"/>
        </w:rPr>
        <w:t>cp113tt'IKH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20"/>
          <w:w w:val="68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6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4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8"/>
          <w:position w:val="6"/>
        </w:rPr>
        <w:t>npaBHHX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0"/>
          <w:position w:val="-4"/>
        </w:rPr>
        <w:t>9,500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-3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7"/>
          <w:position w:val="-3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19"/>
          <w:w w:val="107"/>
          <w:position w:val="-3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9"/>
          <w:position w:val="-3"/>
        </w:rPr>
        <w:t>,761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left="217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0"/>
          <w:position w:val="1"/>
        </w:rPr>
        <w:t>mtua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8" w:after="0" w:line="157" w:lineRule="auto"/>
        <w:ind w:left="2185" w:right="4823" w:firstLine="-1359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79"/>
          <w:position w:val="-10"/>
        </w:rPr>
        <w:t>20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20"/>
          <w:w w:val="79"/>
          <w:position w:val="-10"/>
        </w:rPr>
        <w:t>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9"/>
          <w:position w:val="-1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79"/>
          <w:i/>
          <w:position w:val="-10"/>
        </w:rPr>
        <w:t>144200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78"/>
          <w:w w:val="79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93"/>
          <w:position w:val="0"/>
        </w:rPr>
        <w:t>Karurramm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4"/>
          <w:position w:val="0"/>
        </w:rPr>
        <w:t>.no6poso.n.HH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1"/>
          <w:position w:val="0"/>
        </w:rPr>
        <w:t>-rpaHccpep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2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0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5"/>
          <w:w w:val="6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0"/>
        </w:rPr>
        <w:t>cj&gt;HJH'IKU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68"/>
          <w:position w:val="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5"/>
          <w:w w:val="6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3"/>
          <w:position w:val="0"/>
        </w:rPr>
        <w:t>npasHH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3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-5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101"/>
          <w:position w:val="0"/>
        </w:rPr>
        <w:t>nnua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40"/>
        </w:sectPr>
      </w:pPr>
      <w:rPr/>
    </w:p>
    <w:p>
      <w:pPr>
        <w:spacing w:before="29" w:after="0" w:line="240" w:lineRule="auto"/>
        <w:ind w:left="817" w:right="-70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584.168518pt;margin-top:647.977295pt;width:.1pt;height:78.600795pt;mso-position-horizontal-relative:page;mso-position-vertical-relative:page;z-index:-21706" coordorigin="11683,12960" coordsize="2,1572">
            <v:shape style="position:absolute;left:11683;top:12960;width:2;height:1572" coordorigin="11683,12960" coordsize="0,1572" path="m11683,14532l11683,12960e" filled="f" stroked="t" strokeweight=".478435pt" strokecolor="#000000">
              <v:path arrowok="t"/>
            </v:shape>
          </v:group>
          <w10:wrap type="none"/>
        </w:pict>
      </w:r>
      <w:r>
        <w:rPr/>
        <w:pict>
          <v:group style="position:absolute;margin-left:39.94928pt;margin-top:102.566132pt;width:478.91294pt;height:637.669978pt;mso-position-horizontal-relative:page;mso-position-vertical-relative:page;z-index:-21705" coordorigin="799,2051" coordsize="9578,12753">
            <v:group style="position:absolute;left:919;top:2094;width:9435;height:2" coordorigin="919,2094" coordsize="9435,2">
              <v:shape style="position:absolute;left:919;top:2094;width:9435;height:2" coordorigin="919,2094" coordsize="9435,0" path="m919,2094l10353,2094e" filled="f" stroked="t" strokeweight="1.435304pt" strokecolor="#343434">
                <v:path arrowok="t"/>
              </v:shape>
            </v:group>
            <v:group style="position:absolute;left:852;top:2070;width:2;height:2185" coordorigin="852,2070" coordsize="2,2185">
              <v:shape style="position:absolute;left:852;top:2070;width:2;height:2185" coordorigin="852,2070" coordsize="0,2185" path="m852,4256l852,2070e" filled="f" stroked="t" strokeweight=".478435pt" strokecolor="#000000">
                <v:path arrowok="t"/>
              </v:shape>
            </v:group>
            <v:group style="position:absolute;left:2316;top:2070;width:2;height:2396" coordorigin="2316,2070" coordsize="2,2396">
              <v:shape style="position:absolute;left:2316;top:2070;width:2;height:2396" coordorigin="2316,2070" coordsize="0,2396" path="m2316,4467l2316,2070e" filled="f" stroked="t" strokeweight=".478435pt" strokecolor="#484848">
                <v:path arrowok="t"/>
              </v:shape>
            </v:group>
            <v:group style="position:absolute;left:909;top:2933;width:1445;height:2" coordorigin="909,2933" coordsize="1445,2">
              <v:shape style="position:absolute;left:909;top:2933;width:1445;height:2" coordorigin="909,2933" coordsize="1445,0" path="m909,2933l2354,2933e" filled="f" stroked="t" strokeweight=".956869pt" strokecolor="#545454">
                <v:path arrowok="t"/>
              </v:shape>
            </v:group>
            <v:group style="position:absolute;left:1550;top:2080;width:2;height:1630" coordorigin="1550,2080" coordsize="2,1630">
              <v:shape style="position:absolute;left:1550;top:2080;width:2;height:1630" coordorigin="1550,2080" coordsize="0,1630" path="m1550,3710l1550,2080e" filled="f" stroked="t" strokeweight=".956869pt" strokecolor="#4B4B4B">
                <v:path arrowok="t"/>
              </v:shape>
            </v:group>
            <v:group style="position:absolute;left:2277;top:2933;width:4296;height:2" coordorigin="2277,2933" coordsize="4296,2">
              <v:shape style="position:absolute;left:2277;top:2933;width:4296;height:2" coordorigin="2277,2933" coordsize="4296,0" path="m2277,2933l6574,2933e" filled="f" stroked="t" strokeweight=".478435pt" strokecolor="#3F3F3F">
                <v:path arrowok="t"/>
              </v:shape>
            </v:group>
            <v:group style="position:absolute;left:6497;top:2943;width:2009;height:2" coordorigin="6497,2943" coordsize="2009,2">
              <v:shape style="position:absolute;left:6497;top:2943;width:2009;height:2" coordorigin="6497,2943" coordsize="2009,0" path="m6497,2943l8507,2943e" filled="f" stroked="t" strokeweight=".478435pt" strokecolor="#545454">
                <v:path arrowok="t"/>
              </v:shape>
            </v:group>
            <v:group style="position:absolute;left:8420;top:2933;width:1933;height:2" coordorigin="8420,2933" coordsize="1933,2">
              <v:shape style="position:absolute;left:8420;top:2933;width:1933;height:2" coordorigin="8420,2933" coordsize="1933,0" path="m8420,2933l10353,2933e" filled="f" stroked="t" strokeweight=".956869pt" strokecolor="#383838">
                <v:path arrowok="t"/>
              </v:shape>
            </v:group>
            <v:group style="position:absolute;left:899;top:3163;width:9454;height:2" coordorigin="899,3163" coordsize="9454,2">
              <v:shape style="position:absolute;left:899;top:3163;width:9454;height:2" coordorigin="899,3163" coordsize="9454,0" path="m899,3163l10353,3163e" filled="f" stroked="t" strokeweight="2.392173pt" strokecolor="#2F2F2F">
                <v:path arrowok="t"/>
              </v:shape>
            </v:group>
            <v:group style="position:absolute;left:899;top:3585;width:689;height:2" coordorigin="899,3585" coordsize="689,2">
              <v:shape style="position:absolute;left:899;top:3585;width:689;height:2" coordorigin="899,3585" coordsize="689,0" path="m899,3585l1588,3585e" filled="f" stroked="t" strokeweight=".956869pt" strokecolor="#444444">
                <v:path arrowok="t"/>
              </v:shape>
            </v:group>
            <v:group style="position:absolute;left:1502;top:3585;width:852;height:2" coordorigin="1502,3585" coordsize="852,2">
              <v:shape style="position:absolute;left:1502;top:3585;width:852;height:2" coordorigin="1502,3585" coordsize="852,0" path="m1502,3585l2354,3585e" filled="f" stroked="t" strokeweight=".956869pt" strokecolor="#575757">
                <v:path arrowok="t"/>
              </v:shape>
            </v:group>
            <v:group style="position:absolute;left:6526;top:2588;width:1952;height:2" coordorigin="6526,2588" coordsize="1952,2">
              <v:shape style="position:absolute;left:6526;top:2588;width:1952;height:2" coordorigin="6526,2588" coordsize="1952,0" path="m6526,2588l8478,2588e" filled="f" stroked="t" strokeweight=".478435pt" strokecolor="#4F4F4F">
                <v:path arrowok="t"/>
              </v:shape>
            </v:group>
            <v:group style="position:absolute;left:8459;top:2588;width:1875;height:2" coordorigin="8459,2588" coordsize="1875,2">
              <v:shape style="position:absolute;left:8459;top:2588;width:1875;height:2" coordorigin="8459,2588" coordsize="1875,0" path="m8459,2588l10334,2588e" filled="f" stroked="t" strokeweight=".478435pt" strokecolor="#383838">
                <v:path arrowok="t"/>
              </v:shape>
            </v:group>
            <v:group style="position:absolute;left:6564;top:2090;width:2;height:1524" coordorigin="6564,2090" coordsize="2,1524">
              <v:shape style="position:absolute;left:6564;top:2090;width:2;height:1524" coordorigin="6564,2090" coordsize="0,1524" path="m6564,3614l6564,2090e" filled="f" stroked="t" strokeweight=".956869pt" strokecolor="#4B4B4B">
                <v:path arrowok="t"/>
              </v:shape>
            </v:group>
            <v:group style="position:absolute;left:8492;top:2511;width:2;height:1323" coordorigin="8492,2511" coordsize="2,1323">
              <v:shape style="position:absolute;left:8492;top:2511;width:2;height:1323" coordorigin="8492,2511" coordsize="0,1323" path="m8492,3834l8492,2511e" filled="f" stroked="t" strokeweight=".956869pt" strokecolor="#4B4B4B">
                <v:path arrowok="t"/>
              </v:shape>
            </v:group>
            <v:group style="position:absolute;left:1655;top:3585;width:7712;height:2" coordorigin="1655,3585" coordsize="7712,2">
              <v:shape style="position:absolute;left:1655;top:3585;width:7712;height:2" coordorigin="1655,3585" coordsize="7712,0" path="m1655,3585l9368,3585e" filled="f" stroked="t" strokeweight=".956869pt" strokecolor="#3F3F3F">
                <v:path arrowok="t"/>
              </v:shape>
            </v:group>
            <v:group style="position:absolute;left:8420;top:3585;width:1933;height:2" coordorigin="8420,3585" coordsize="1933,2">
              <v:shape style="position:absolute;left:8420;top:3585;width:1933;height:2" coordorigin="8420,3585" coordsize="1933,0" path="m8420,3585l10353,3585e" filled="f" stroked="t" strokeweight=".956869pt" strokecolor="#2B2B2B">
                <v:path arrowok="t"/>
              </v:shape>
            </v:group>
            <v:group style="position:absolute;left:890;top:3810;width:9463;height:2" coordorigin="890,3810" coordsize="9463,2">
              <v:shape style="position:absolute;left:890;top:3810;width:9463;height:2" coordorigin="890,3810" coordsize="9463,0" path="m890,3810l10353,3810e" filled="f" stroked="t" strokeweight=".956869pt" strokecolor="#444444">
                <v:path arrowok="t"/>
              </v:shape>
            </v:group>
            <v:group style="position:absolute;left:890;top:4031;width:9463;height:2" coordorigin="890,4031" coordsize="9463,2">
              <v:shape style="position:absolute;left:890;top:4031;width:9463;height:2" coordorigin="890,4031" coordsize="9463,0" path="m890,4031l10353,4031e" filled="f" stroked="t" strokeweight=".956869pt" strokecolor="#3B3B3B">
                <v:path arrowok="t"/>
              </v:shape>
            </v:group>
            <v:group style="position:absolute;left:8487;top:3748;width:2;height:1610" coordorigin="8487,3748" coordsize="2,1610">
              <v:shape style="position:absolute;left:8487;top:3748;width:2;height:1610" coordorigin="8487,3748" coordsize="0,1610" path="m8487,5358l8487,3748e" filled="f" stroked="t" strokeweight=".956869pt" strokecolor="#2F2F2F">
                <v:path arrowok="t"/>
              </v:shape>
            </v:group>
            <v:group style="position:absolute;left:890;top:4251;width:9463;height:2" coordorigin="890,4251" coordsize="9463,2">
              <v:shape style="position:absolute;left:890;top:4251;width:9463;height:2" coordorigin="890,4251" coordsize="9463,0" path="m890,4251l10353,4251e" filled="f" stroked="t" strokeweight=".956869pt" strokecolor="#383838">
                <v:path arrowok="t"/>
              </v:shape>
            </v:group>
            <v:group style="position:absolute;left:880;top:4476;width:9473;height:2" coordorigin="880,4476" coordsize="9473,2">
              <v:shape style="position:absolute;left:880;top:4476;width:9473;height:2" coordorigin="880,4476" coordsize="9473,0" path="m880,4476l10353,4476e" filled="f" stroked="t" strokeweight=".956869pt" strokecolor="#3F3F3F">
                <v:path arrowok="t"/>
              </v:shape>
            </v:group>
            <v:group style="position:absolute;left:1531;top:3096;width:2;height:2262" coordorigin="1531,3096" coordsize="2,2262">
              <v:shape style="position:absolute;left:1531;top:3096;width:2;height:2262" coordorigin="1531,3096" coordsize="0,2262" path="m1531,5358l1531,3096e" filled="f" stroked="t" strokeweight=".956869pt" strokecolor="#3B3B3B">
                <v:path arrowok="t"/>
              </v:shape>
            </v:group>
            <v:group style="position:absolute;left:871;top:4884;width:9473;height:2" coordorigin="871,4884" coordsize="9473,2">
              <v:shape style="position:absolute;left:871;top:4884;width:9473;height:2" coordorigin="871,4884" coordsize="9473,0" path="m871,4884l10344,4884e" filled="f" stroked="t" strokeweight=".956869pt" strokecolor="#3F3F3F">
                <v:path arrowok="t"/>
              </v:shape>
            </v:group>
            <v:group style="position:absolute;left:890;top:2991;width:2;height:1917" coordorigin="890,2991" coordsize="2,1917">
              <v:shape style="position:absolute;left:890;top:2991;width:2;height:1917" coordorigin="890,2991" coordsize="0,1917" path="m890,4908l890,2991e" filled="f" stroked="t" strokeweight="1.435304pt" strokecolor="#2B2B2B">
                <v:path arrowok="t"/>
              </v:shape>
            </v:group>
            <v:group style="position:absolute;left:2349;top:4419;width:2;height:709" coordorigin="2349,4419" coordsize="2,709">
              <v:shape style="position:absolute;left:2349;top:4419;width:2;height:709" coordorigin="2349,4419" coordsize="0,709" path="m2349,5128l2349,4419e" filled="f" stroked="t" strokeweight=".956869pt" strokecolor="#282828">
                <v:path arrowok="t"/>
              </v:shape>
            </v:group>
            <v:group style="position:absolute;left:871;top:5104;width:9483;height:2" coordorigin="871,5104" coordsize="9483,2">
              <v:shape style="position:absolute;left:871;top:5104;width:9483;height:2" coordorigin="871,5104" coordsize="9483,0" path="m871,5104l10353,5104e" filled="f" stroked="t" strokeweight=".956869pt" strokecolor="#343434">
                <v:path arrowok="t"/>
              </v:shape>
            </v:group>
            <v:group style="position:absolute;left:871;top:5325;width:9483;height:2" coordorigin="871,5325" coordsize="9483,2">
              <v:shape style="position:absolute;left:871;top:5325;width:9483;height:2" coordorigin="871,5325" coordsize="9483,0" path="m871,5325l10353,5325e" filled="f" stroked="t" strokeweight=".956869pt" strokecolor="#383838">
                <v:path arrowok="t"/>
              </v:shape>
            </v:group>
            <v:group style="position:absolute;left:871;top:5550;width:1483;height:2" coordorigin="871,5550" coordsize="1483,2">
              <v:shape style="position:absolute;left:871;top:5550;width:1483;height:2" coordorigin="871,5550" coordsize="1483,0" path="m871,5550l2354,5550e" filled="f" stroked="t" strokeweight=".956869pt" strokecolor="#4B4B4B">
                <v:path arrowok="t"/>
              </v:shape>
            </v:group>
            <v:group style="position:absolute;left:1517;top:5272;width:2;height:738" coordorigin="1517,5272" coordsize="2,738">
              <v:shape style="position:absolute;left:1517;top:5272;width:2;height:738" coordorigin="1517,5272" coordsize="0,738" path="m1517,6010l1517,5272e" filled="f" stroked="t" strokeweight=".478435pt" strokecolor="#343434">
                <v:path arrowok="t"/>
              </v:shape>
            </v:group>
            <v:group style="position:absolute;left:2344;top:5052;width:2;height:1189" coordorigin="2344,5052" coordsize="2,1189">
              <v:shape style="position:absolute;left:2344;top:5052;width:2;height:1189" coordorigin="2344,5052" coordsize="0,1189" path="m2344,6240l2344,5052e" filled="f" stroked="t" strokeweight=".956869pt" strokecolor="#3B3B3B">
                <v:path arrowok="t"/>
              </v:shape>
            </v:group>
            <v:group style="position:absolute;left:2268;top:5545;width:8086;height:2" coordorigin="2268,5545" coordsize="8086,2">
              <v:shape style="position:absolute;left:2268;top:5545;width:8086;height:2" coordorigin="2268,5545" coordsize="8086,0" path="m2268,5545l10353,5545e" filled="f" stroked="t" strokeweight=".956869pt" strokecolor="#383838">
                <v:path arrowok="t"/>
              </v:shape>
            </v:group>
            <v:group style="position:absolute;left:861;top:5775;width:9492;height:2" coordorigin="861,5775" coordsize="9492,2">
              <v:shape style="position:absolute;left:861;top:5775;width:9492;height:2" coordorigin="861,5775" coordsize="9492,0" path="m861,5775l10353,5775e" filled="f" stroked="t" strokeweight=".956869pt" strokecolor="#4B4B4B">
                <v:path arrowok="t"/>
              </v:shape>
            </v:group>
            <v:group style="position:absolute;left:880;top:4285;width:2;height:2981" coordorigin="880,4285" coordsize="2,2981">
              <v:shape style="position:absolute;left:880;top:4285;width:2;height:2981" coordorigin="880,4285" coordsize="0,2981" path="m880,7266l880,4285e" filled="f" stroked="t" strokeweight="1.435304pt" strokecolor="#2B2B2F">
                <v:path arrowok="t"/>
              </v:shape>
            </v:group>
            <v:group style="position:absolute;left:8483;top:5272;width:2;height:1198" coordorigin="8483,5272" coordsize="2,1198">
              <v:shape style="position:absolute;left:8483;top:5272;width:2;height:1198" coordorigin="8483,5272" coordsize="0,1198" path="m8483,6470l8483,5272e" filled="f" stroked="t" strokeweight=".956869pt" strokecolor="#444444">
                <v:path arrowok="t"/>
              </v:shape>
            </v:group>
            <v:group style="position:absolute;left:861;top:5996;width:1493;height:2" coordorigin="861,5996" coordsize="1493,2">
              <v:shape style="position:absolute;left:861;top:5996;width:1493;height:2" coordorigin="861,5996" coordsize="1493,0" path="m861,5996l2354,5996e" filled="f" stroked="t" strokeweight=".956869pt" strokecolor="#4B4B4B">
                <v:path arrowok="t"/>
              </v:shape>
            </v:group>
            <v:group style="position:absolute;left:2268;top:5996;width:8086;height:2" coordorigin="2268,5996" coordsize="8086,2">
              <v:shape style="position:absolute;left:2268;top:5996;width:8086;height:2" coordorigin="2268,5996" coordsize="8086,0" path="m2268,5996l10353,5996e" filled="f" stroked="t" strokeweight=".956869pt" strokecolor="#343434">
                <v:path arrowok="t"/>
              </v:shape>
            </v:group>
            <v:group style="position:absolute;left:861;top:6226;width:9492;height:2" coordorigin="861,6226" coordsize="9492,2">
              <v:shape style="position:absolute;left:861;top:6226;width:9492;height:2" coordorigin="861,6226" coordsize="9492,0" path="m861,6226l10353,6226e" filled="f" stroked="t" strokeweight=".956869pt" strokecolor="#3F3F3F">
                <v:path arrowok="t"/>
              </v:shape>
            </v:group>
            <v:group style="position:absolute;left:1550;top:5972;width:2;height:5301" coordorigin="1550,5972" coordsize="2,5301">
              <v:shape style="position:absolute;left:1550;top:5972;width:2;height:5301" coordorigin="1550,5972" coordsize="0,5301" path="m1550,11273l1550,5972e" filled="f" stroked="t" strokeweight=".478435pt" strokecolor="#444444">
                <v:path arrowok="t"/>
              </v:shape>
            </v:group>
            <v:group style="position:absolute;left:852;top:6446;width:9492;height:2" coordorigin="852,6446" coordsize="9492,2">
              <v:shape style="position:absolute;left:852;top:6446;width:9492;height:2" coordorigin="852,6446" coordsize="9492,0" path="m852,6446l10344,6446e" filled="f" stroked="t" strokeweight=".956869pt" strokecolor="#3F3F3F">
                <v:path arrowok="t"/>
              </v:shape>
            </v:group>
            <v:group style="position:absolute;left:6555;top:3527;width:2;height:2943" coordorigin="6555,3527" coordsize="2,2943">
              <v:shape style="position:absolute;left:6555;top:3527;width:2;height:2943" coordorigin="6555,3527" coordsize="0,2943" path="m6555,6470l6555,3527e" filled="f" stroked="t" strokeweight=".956869pt" strokecolor="#3B3B3B">
                <v:path arrowok="t"/>
              </v:shape>
            </v:group>
            <v:group style="position:absolute;left:2335;top:5531;width:2;height:5310" coordorigin="2335,5531" coordsize="2,5310">
              <v:shape style="position:absolute;left:2335;top:5531;width:2;height:5310" coordorigin="2335,5531" coordsize="0,5310" path="m2335,10841l2335,5531e" filled="f" stroked="t" strokeweight="1.435304pt" strokecolor="#444444">
                <v:path arrowok="t"/>
              </v:shape>
            </v:group>
            <v:group style="position:absolute;left:842;top:6849;width:9502;height:2" coordorigin="842,6849" coordsize="9502,2">
              <v:shape style="position:absolute;left:842;top:6849;width:9502;height:2" coordorigin="842,6849" coordsize="9502,0" path="m842,6849l10344,6849e" filled="f" stroked="t" strokeweight=".956869pt" strokecolor="#3B3B3B">
                <v:path arrowok="t"/>
              </v:shape>
            </v:group>
            <v:group style="position:absolute;left:832;top:7074;width:756;height:2" coordorigin="832,7074" coordsize="756,2">
              <v:shape style="position:absolute;left:832;top:7074;width:756;height:2" coordorigin="832,7074" coordsize="756,0" path="m832,7074l1588,7074e" filled="f" stroked="t" strokeweight=".956869pt" strokecolor="#3B3B3B">
                <v:path arrowok="t"/>
              </v:shape>
            </v:group>
            <v:group style="position:absolute;left:1512;top:7069;width:842;height:2" coordorigin="1512,7069" coordsize="842,2">
              <v:shape style="position:absolute;left:1512;top:7069;width:842;height:2" coordorigin="1512,7069" coordsize="842,0" path="m1512,7069l2354,7069e" filled="f" stroked="t" strokeweight="1.435304pt" strokecolor="#575757">
                <v:path arrowok="t"/>
              </v:shape>
            </v:group>
            <v:group style="position:absolute;left:2268;top:7069;width:8076;height:2" coordorigin="2268,7069" coordsize="8076,2">
              <v:shape style="position:absolute;left:2268;top:7069;width:8076;height:2" coordorigin="2268,7069" coordsize="8076,0" path="m2268,7069l10344,7069e" filled="f" stroked="t" strokeweight=".956869pt" strokecolor="#2F2F2F">
                <v:path arrowok="t"/>
              </v:shape>
            </v:group>
            <v:group style="position:absolute;left:832;top:7299;width:9511;height:2" coordorigin="832,7299" coordsize="9511,2">
              <v:shape style="position:absolute;left:832;top:7299;width:9511;height:2" coordorigin="832,7299" coordsize="9511,0" path="m832,7299l10344,7299e" filled="f" stroked="t" strokeweight=".956869pt" strokecolor="#484848">
                <v:path arrowok="t"/>
              </v:shape>
            </v:group>
            <v:group style="position:absolute;left:861;top:4285;width:2;height:3364" coordorigin="861,4285" coordsize="2,3364">
              <v:shape style="position:absolute;left:861;top:4285;width:2;height:3364" coordorigin="861,4285" coordsize="0,3364" path="m861,7649l861,4285e" filled="f" stroked="t" strokeweight="1.913738pt" strokecolor="#2F2F2F">
                <v:path arrowok="t"/>
              </v:shape>
            </v:group>
            <v:group style="position:absolute;left:8468;top:6384;width:2;height:3221" coordorigin="8468,6384" coordsize="2,3221">
              <v:shape style="position:absolute;left:8468;top:6384;width:2;height:3221" coordorigin="8468,6384" coordsize="0,3221" path="m8468,9605l8468,6384e" filled="f" stroked="t" strokeweight="1.435304pt" strokecolor="#484848">
                <v:path arrowok="t"/>
              </v:shape>
            </v:group>
            <v:group style="position:absolute;left:823;top:7697;width:1531;height:2" coordorigin="823,7697" coordsize="1531,2">
              <v:shape style="position:absolute;left:823;top:7697;width:1531;height:2" coordorigin="823,7697" coordsize="1531,0" path="m823,7697l2354,7697e" filled="f" stroked="t" strokeweight=".956869pt" strokecolor="#3B3B3B">
                <v:path arrowok="t"/>
              </v:shape>
            </v:group>
            <v:group style="position:absolute;left:2316;top:5531;width:2;height:6595" coordorigin="2316,5531" coordsize="2,6595">
              <v:shape style="position:absolute;left:2316;top:5531;width:2;height:6595" coordorigin="2316,5531" coordsize="0,6595" path="m2316,12126l2316,5531e" filled="f" stroked="t" strokeweight="1.435304pt" strokecolor="#3F3F3F">
                <v:path arrowok="t"/>
              </v:shape>
            </v:group>
            <v:group style="position:absolute;left:6535;top:5090;width:2;height:9700" coordorigin="6535,5090" coordsize="2,9700">
              <v:shape style="position:absolute;left:6535;top:5090;width:2;height:9700" coordorigin="6535,5090" coordsize="0,9700" path="m6535,14790l6535,5090e" filled="f" stroked="t" strokeweight="1.435304pt" strokecolor="#3B3B3B">
                <v:path arrowok="t"/>
              </v:shape>
            </v:group>
            <v:group style="position:absolute;left:2268;top:7702;width:7798;height:2" coordorigin="2268,7702" coordsize="7798,2">
              <v:shape style="position:absolute;left:2268;top:7702;width:7798;height:2" coordorigin="2268,7702" coordsize="7798,0" path="m2268,7702l10066,7702e" filled="f" stroked="t" strokeweight="1.435304pt" strokecolor="#4F4F4F">
                <v:path arrowok="t"/>
              </v:shape>
            </v:group>
            <v:group style="position:absolute;left:7827;top:7697;width:2507;height:2" coordorigin="7827,7697" coordsize="2507,2">
              <v:shape style="position:absolute;left:7827;top:7697;width:2507;height:2" coordorigin="7827,7697" coordsize="2507,0" path="m7827,7697l10334,7697e" filled="f" stroked="t" strokeweight=".956869pt" strokecolor="#3B3B3B">
                <v:path arrowok="t"/>
              </v:shape>
            </v:group>
            <v:group style="position:absolute;left:10325;top:2070;width:2;height:7534" coordorigin="10325,2070" coordsize="2,7534">
              <v:shape style="position:absolute;left:10325;top:2070;width:2;height:7534" coordorigin="10325,2070" coordsize="0,7534" path="m10325,9605l10325,2070e" filled="f" stroked="t" strokeweight="1.913738pt" strokecolor="#2F2F2F">
                <v:path arrowok="t"/>
              </v:shape>
            </v:group>
            <v:group style="position:absolute;left:823;top:8105;width:1531;height:2" coordorigin="823,8105" coordsize="1531,2">
              <v:shape style="position:absolute;left:823;top:8105;width:1531;height:2" coordorigin="823,8105" coordsize="1531,0" path="m823,8105l2354,8105e" filled="f" stroked="t" strokeweight="1.435304pt" strokecolor="#4F4F4F">
                <v:path arrowok="t"/>
              </v:shape>
            </v:group>
            <v:group style="position:absolute;left:837;top:6595;width:2;height:1754" coordorigin="837,6595" coordsize="2,1754">
              <v:shape style="position:absolute;left:837;top:6595;width:2;height:1754" coordorigin="837,6595" coordsize="0,1754" path="m837,8349l837,6595e" filled="f" stroked="t" strokeweight="1.435304pt" strokecolor="#2B2B2B">
                <v:path arrowok="t"/>
              </v:shape>
            </v:group>
            <v:group style="position:absolute;left:1512;top:8105;width:8832;height:2" coordorigin="1512,8105" coordsize="8832,2">
              <v:shape style="position:absolute;left:1512;top:8105;width:8832;height:2" coordorigin="1512,8105" coordsize="8832,0" path="m1512,8105l10344,8105e" filled="f" stroked="t" strokeweight=".956869pt" strokecolor="#343434">
                <v:path arrowok="t"/>
              </v:shape>
            </v:group>
            <v:group style="position:absolute;left:823;top:8335;width:9521;height:2" coordorigin="823,8335" coordsize="9521,2">
              <v:shape style="position:absolute;left:823;top:8335;width:9521;height:2" coordorigin="823,8335" coordsize="9521,0" path="m823,8335l10344,8335e" filled="f" stroked="t" strokeweight=".956869pt" strokecolor="#3B3B3B">
                <v:path arrowok="t"/>
              </v:shape>
            </v:group>
            <v:group style="position:absolute;left:832;top:8723;width:756;height:2" coordorigin="832,8723" coordsize="756,2">
              <v:shape style="position:absolute;left:832;top:8723;width:756;height:2" coordorigin="832,8723" coordsize="756,0" path="m832,8723l1588,8723e" filled="f" stroked="t" strokeweight=".956869pt" strokecolor="#2B2B2B">
                <v:path arrowok="t"/>
              </v:shape>
            </v:group>
            <v:group style="position:absolute;left:1512;top:8728;width:8841;height:2" coordorigin="1512,8728" coordsize="8841,2">
              <v:shape style="position:absolute;left:1512;top:8728;width:8841;height:2" coordorigin="1512,8728" coordsize="8841,0" path="m1512,8728l10353,8728e" filled="f" stroked="t" strokeweight=".956869pt" strokecolor="#444444">
                <v:path arrowok="t"/>
              </v:shape>
            </v:group>
            <v:group style="position:absolute;left:823;top:8948;width:9530;height:2" coordorigin="823,8948" coordsize="9530,2">
              <v:shape style="position:absolute;left:823;top:8948;width:9530;height:2" coordorigin="823,8948" coordsize="9530,0" path="m823,8948l10353,8948e" filled="f" stroked="t" strokeweight=".956869pt" strokecolor="#383838">
                <v:path arrowok="t"/>
              </v:shape>
            </v:group>
            <v:group style="position:absolute;left:823;top:9355;width:765;height:2" coordorigin="823,9355" coordsize="765,2">
              <v:shape style="position:absolute;left:823;top:9355;width:765;height:2" coordorigin="823,9355" coordsize="765,0" path="m823,9355l1588,9355e" filled="f" stroked="t" strokeweight=".956869pt" strokecolor="#383838">
                <v:path arrowok="t"/>
              </v:shape>
            </v:group>
            <v:group style="position:absolute;left:1512;top:9351;width:842;height:2" coordorigin="1512,9351" coordsize="842,2">
              <v:shape style="position:absolute;left:1512;top:9351;width:842;height:2" coordorigin="1512,9351" coordsize="842,0" path="m1512,9351l2354,9351e" filled="f" stroked="t" strokeweight="1.435304pt" strokecolor="#545454">
                <v:path arrowok="t"/>
              </v:shape>
            </v:group>
            <v:group style="position:absolute;left:2268;top:9355;width:4306;height:2" coordorigin="2268,9355" coordsize="4306,2">
              <v:shape style="position:absolute;left:2268;top:9355;width:4306;height:2" coordorigin="2268,9355" coordsize="4306,0" path="m2268,9355l6574,9355e" filled="f" stroked="t" strokeweight=".956869pt" strokecolor="#1F1F23">
                <v:path arrowok="t"/>
              </v:shape>
            </v:group>
            <v:group style="position:absolute;left:6488;top:9351;width:3866;height:2" coordorigin="6488,9351" coordsize="3866,2">
              <v:shape style="position:absolute;left:6488;top:9351;width:3866;height:2" coordorigin="6488,9351" coordsize="3866,0" path="m6488,9351l10353,9351e" filled="f" stroked="t" strokeweight=".956869pt" strokecolor="#343434">
                <v:path arrowok="t"/>
              </v:shape>
            </v:group>
            <v:group style="position:absolute;left:823;top:9576;width:1531;height:2" coordorigin="823,9576" coordsize="1531,2">
              <v:shape style="position:absolute;left:823;top:9576;width:1531;height:2" coordorigin="823,9576" coordsize="1531,0" path="m823,9576l2354,9576e" filled="f" stroked="t" strokeweight=".956869pt" strokecolor="#343434">
                <v:path arrowok="t"/>
              </v:shape>
            </v:group>
            <v:group style="position:absolute;left:2268;top:9581;width:6239;height:2" coordorigin="2268,9581" coordsize="6239,2">
              <v:shape style="position:absolute;left:2268;top:9581;width:6239;height:2" coordorigin="2268,9581" coordsize="6239,0" path="m2268,9581l8507,9581e" filled="f" stroked="t" strokeweight="1.435304pt" strokecolor="#4B4B4F">
                <v:path arrowok="t"/>
              </v:shape>
            </v:group>
            <v:group style="position:absolute;left:8420;top:9576;width:1933;height:2" coordorigin="8420,9576" coordsize="1933,2">
              <v:shape style="position:absolute;left:8420;top:9576;width:1933;height:2" coordorigin="8420,9576" coordsize="1933,0" path="m8420,9576l10353,9576e" filled="f" stroked="t" strokeweight=".956869pt" strokecolor="#2B2B2B">
                <v:path arrowok="t"/>
              </v:shape>
            </v:group>
            <v:group style="position:absolute;left:823;top:9801;width:7684;height:2" coordorigin="823,9801" coordsize="7684,2">
              <v:shape style="position:absolute;left:823;top:9801;width:7684;height:2" coordorigin="823,9801" coordsize="7684,0" path="m823,9801l8507,9801e" filled="f" stroked="t" strokeweight=".956869pt" strokecolor="#3F3F3F">
                <v:path arrowok="t"/>
              </v:shape>
            </v:group>
            <v:group style="position:absolute;left:8478;top:9518;width:2;height:307" coordorigin="8478,9518" coordsize="2,307">
              <v:shape style="position:absolute;left:8478;top:9518;width:2;height:307" coordorigin="8478,9518" coordsize="0,307" path="m8478,9825l8478,9518e" filled="f" stroked="t" strokeweight=".956869pt" strokecolor="#2B2B2B">
                <v:path arrowok="t"/>
              </v:shape>
            </v:group>
            <v:group style="position:absolute;left:8420;top:9796;width:1933;height:2" coordorigin="8420,9796" coordsize="1933,2">
              <v:shape style="position:absolute;left:8420;top:9796;width:1933;height:2" coordorigin="8420,9796" coordsize="1933,0" path="m8420,9796l10353,9796e" filled="f" stroked="t" strokeweight=".956869pt" strokecolor="#2B2B2B">
                <v:path arrowok="t"/>
              </v:shape>
            </v:group>
            <v:group style="position:absolute;left:10339;top:9518;width:2;height:537" coordorigin="10339,9518" coordsize="2,537">
              <v:shape style="position:absolute;left:10339;top:9518;width:2;height:537" coordorigin="10339,9518" coordsize="0,537" path="m10339,10055l10339,9518e" filled="f" stroked="t" strokeweight="1.435304pt" strokecolor="#131313">
                <v:path arrowok="t"/>
              </v:shape>
            </v:group>
            <v:group style="position:absolute;left:823;top:10022;width:9530;height:2" coordorigin="823,10022" coordsize="9530,2">
              <v:shape style="position:absolute;left:823;top:10022;width:9530;height:2" coordorigin="823,10022" coordsize="9530,0" path="m823,10022l10353,10022e" filled="f" stroked="t" strokeweight=".956869pt" strokecolor="#3B3B3B">
                <v:path arrowok="t"/>
              </v:shape>
            </v:group>
            <v:group style="position:absolute;left:837;top:9739;width:2;height:527" coordorigin="837,9739" coordsize="2,527">
              <v:shape style="position:absolute;left:837;top:9739;width:2;height:527" coordorigin="837,9739" coordsize="0,527" path="m837,10266l837,9739e" filled="f" stroked="t" strokeweight="1.435304pt" strokecolor="#18181C">
                <v:path arrowok="t"/>
              </v:shape>
            </v:group>
            <v:group style="position:absolute;left:8473;top:9739;width:2;height:3432" coordorigin="8473,9739" coordsize="2,3432">
              <v:shape style="position:absolute;left:8473;top:9739;width:2;height:3432" coordorigin="8473,9739" coordsize="0,3432" path="m8473,13170l8473,9739e" filled="f" stroked="t" strokeweight="1.435304pt" strokecolor="#3F3F3F">
                <v:path arrowok="t"/>
              </v:shape>
            </v:group>
            <v:group style="position:absolute;left:823;top:10242;width:1646;height:2" coordorigin="823,10242" coordsize="1646,2">
              <v:shape style="position:absolute;left:823;top:10242;width:1646;height:2" coordorigin="823,10242" coordsize="1646,0" path="m823,10242l2469,10242e" filled="f" stroked="t" strokeweight="1.435304pt" strokecolor="#484848">
                <v:path arrowok="t"/>
              </v:shape>
            </v:group>
            <v:group style="position:absolute;left:2306;top:9969;width:2;height:527" coordorigin="2306,9969" coordsize="2,527">
              <v:shape style="position:absolute;left:2306;top:9969;width:2;height:527" coordorigin="2306,9969" coordsize="0,527" path="m2306,10496l2306,9969e" filled="f" stroked="t" strokeweight=".956869pt" strokecolor="#232323">
                <v:path arrowok="t"/>
              </v:shape>
            </v:group>
            <v:group style="position:absolute;left:2268;top:10242;width:8086;height:2" coordorigin="2268,10242" coordsize="8086,2">
              <v:shape style="position:absolute;left:2268;top:10242;width:8086;height:2" coordorigin="2268,10242" coordsize="8086,0" path="m2268,10242l10353,10242e" filled="f" stroked="t" strokeweight=".956869pt" strokecolor="#2B2B2B">
                <v:path arrowok="t"/>
              </v:shape>
            </v:group>
            <v:group style="position:absolute;left:10334;top:9969;width:2;height:4026" coordorigin="10334,9969" coordsize="2,4026">
              <v:shape style="position:absolute;left:10334;top:9969;width:2;height:4026" coordorigin="10334,9969" coordsize="0,4026" path="m10334,13995l10334,9969e" filled="f" stroked="t" strokeweight="1.913738pt" strokecolor="#2F2F2F">
                <v:path arrowok="t"/>
              </v:shape>
            </v:group>
            <v:group style="position:absolute;left:813;top:10467;width:775;height:2" coordorigin="813,10467" coordsize="775,2">
              <v:shape style="position:absolute;left:813;top:10467;width:775;height:2" coordorigin="813,10467" coordsize="775,0" path="m813,10467l1588,10467e" filled="f" stroked="t" strokeweight=".956869pt" strokecolor="#2B282B">
                <v:path arrowok="t"/>
              </v:shape>
            </v:group>
            <v:group style="position:absolute;left:1512;top:10472;width:6995;height:2" coordorigin="1512,10472" coordsize="6995,2">
              <v:shape style="position:absolute;left:1512;top:10472;width:6995;height:2" coordorigin="1512,10472" coordsize="6995,0" path="m1512,10472l8507,10472e" filled="f" stroked="t" strokeweight=".956869pt" strokecolor="#3F3F44">
                <v:path arrowok="t"/>
              </v:shape>
            </v:group>
            <v:group style="position:absolute;left:8420;top:10467;width:1933;height:2" coordorigin="8420,10467" coordsize="1933,2">
              <v:shape style="position:absolute;left:8420;top:10467;width:1933;height:2" coordorigin="8420,10467" coordsize="1933,0" path="m8420,10467l10353,10467e" filled="f" stroked="t" strokeweight=".956869pt" strokecolor="#2F2F2F">
                <v:path arrowok="t"/>
              </v:shape>
            </v:group>
            <v:group style="position:absolute;left:813;top:10870;width:775;height:2" coordorigin="813,10870" coordsize="775,2">
              <v:shape style="position:absolute;left:813;top:10870;width:775;height:2" coordorigin="813,10870" coordsize="775,0" path="m813,10870l1588,10870e" filled="f" stroked="t" strokeweight=".956869pt" strokecolor="#2F2F2F">
                <v:path arrowok="t"/>
              </v:shape>
            </v:group>
            <v:group style="position:absolute;left:1512;top:10865;width:842;height:2" coordorigin="1512,10865" coordsize="842,2">
              <v:shape style="position:absolute;left:1512;top:10865;width:842;height:2" coordorigin="1512,10865" coordsize="842,0" path="m1512,10865l2354,10865e" filled="f" stroked="t" strokeweight="1.435304pt" strokecolor="#545457">
                <v:path arrowok="t"/>
              </v:shape>
            </v:group>
            <v:group style="position:absolute;left:2268;top:10865;width:8086;height:2" coordorigin="2268,10865" coordsize="8086,2">
              <v:shape style="position:absolute;left:2268;top:10865;width:8086;height:2" coordorigin="2268,10865" coordsize="8086,0" path="m2268,10865l10353,10865e" filled="f" stroked="t" strokeweight=".956869pt" strokecolor="#282828">
                <v:path arrowok="t"/>
              </v:shape>
            </v:group>
            <v:group style="position:absolute;left:813;top:11277;width:1541;height:2" coordorigin="813,11277" coordsize="1541,2">
              <v:shape style="position:absolute;left:813;top:11277;width:1541;height:2" coordorigin="813,11277" coordsize="1541,0" path="m813,11277l2354,11277e" filled="f" stroked="t" strokeweight=".956869pt" strokecolor="#343438">
                <v:path arrowok="t"/>
              </v:shape>
            </v:group>
            <v:group style="position:absolute;left:828;top:10812;width:2;height:489" coordorigin="828,10812" coordsize="2,489">
              <v:shape style="position:absolute;left:828;top:10812;width:2;height:489" coordorigin="828,10812" coordsize="0,489" path="m828,11301l828,10812e" filled="f" stroked="t" strokeweight="1.435304pt" strokecolor="#1F1F1F">
                <v:path arrowok="t"/>
              </v:shape>
            </v:group>
            <v:group style="position:absolute;left:8420;top:11273;width:1933;height:2" coordorigin="8420,11273" coordsize="1933,2">
              <v:shape style="position:absolute;left:8420;top:11273;width:1933;height:2" coordorigin="8420,11273" coordsize="1933,0" path="m8420,11273l10353,11273e" filled="f" stroked="t" strokeweight=".956869pt" strokecolor="#2F2F2F">
                <v:path arrowok="t"/>
              </v:shape>
            </v:group>
            <v:group style="position:absolute;left:2268;top:11277;width:6239;height:2" coordorigin="2268,11277" coordsize="6239,2">
              <v:shape style="position:absolute;left:2268;top:11277;width:6239;height:2" coordorigin="2268,11277" coordsize="6239,0" path="m2268,11277l8507,11277e" filled="f" stroked="t" strokeweight="1.435304pt" strokecolor="#4F4F4F">
                <v:path arrowok="t"/>
              </v:shape>
            </v:group>
            <v:group style="position:absolute;left:1550;top:11244;width:2;height:834" coordorigin="1550,11244" coordsize="2,834">
              <v:shape style="position:absolute;left:1550;top:11244;width:2;height:834" coordorigin="1550,11244" coordsize="0,834" path="m1550,12078l1550,11244e" filled="f" stroked="t" strokeweight=".478435pt" strokecolor="#2B2B2B">
                <v:path arrowok="t"/>
              </v:shape>
            </v:group>
            <v:group style="position:absolute;left:6531;top:10975;width:2;height:1131" coordorigin="6531,10975" coordsize="2,1131">
              <v:shape style="position:absolute;left:6531;top:10975;width:2;height:1131" coordorigin="6531,10975" coordsize="0,1131" path="m6531,12106l6531,10975e" filled="f" stroked="t" strokeweight="1.435304pt" strokecolor="#4F4F4F">
                <v:path arrowok="t"/>
              </v:shape>
            </v:group>
            <v:group style="position:absolute;left:2268;top:11680;width:8086;height:2" coordorigin="2268,11680" coordsize="8086,2">
              <v:shape style="position:absolute;left:2268;top:11680;width:8086;height:2" coordorigin="2268,11680" coordsize="8086,0" path="m2268,11680l10353,11680e" filled="f" stroked="t" strokeweight=".956869pt" strokecolor="#2F2F2F">
                <v:path arrowok="t"/>
              </v:shape>
            </v:group>
            <v:group style="position:absolute;left:813;top:11680;width:1541;height:2" coordorigin="813,11680" coordsize="1541,2">
              <v:shape style="position:absolute;left:813;top:11680;width:1541;height:2" coordorigin="813,11680" coordsize="1541,0" path="m813,11680l2354,11680e" filled="f" stroked="t" strokeweight=".956869pt" strokecolor="#3F3F44">
                <v:path arrowok="t"/>
              </v:shape>
            </v:group>
            <v:group style="position:absolute;left:2296;top:10410;width:2;height:1927" coordorigin="2296,10410" coordsize="2,1927">
              <v:shape style="position:absolute;left:2296;top:10410;width:2;height:1927" coordorigin="2296,10410" coordsize="0,1927" path="m2296,12336l2296,10410e" filled="f" stroked="t" strokeweight="1.435304pt" strokecolor="#3F3F3F">
                <v:path arrowok="t"/>
              </v:shape>
            </v:group>
            <v:group style="position:absolute;left:813;top:12082;width:1579;height:2" coordorigin="813,12082" coordsize="1579,2">
              <v:shape style="position:absolute;left:813;top:12082;width:1579;height:2" coordorigin="813,12082" coordsize="1579,0" path="m813,12082l2392,12082e" filled="f" stroked="t" strokeweight="1.435304pt" strokecolor="#444444">
                <v:path arrowok="t"/>
              </v:shape>
            </v:group>
            <v:group style="position:absolute;left:2268;top:12082;width:8086;height:2" coordorigin="2268,12082" coordsize="8086,2">
              <v:shape style="position:absolute;left:2268;top:12082;width:8086;height:2" coordorigin="2268,12082" coordsize="8086,0" path="m2268,12082l10353,12082e" filled="f" stroked="t" strokeweight=".956869pt" strokecolor="#2F2F2F">
                <v:path arrowok="t"/>
              </v:shape>
            </v:group>
            <v:group style="position:absolute;left:813;top:12308;width:775;height:2" coordorigin="813,12308" coordsize="775,2">
              <v:shape style="position:absolute;left:813;top:12308;width:775;height:2" coordorigin="813,12308" coordsize="775,0" path="m813,12308l1588,12308e" filled="f" stroked="t" strokeweight=".956869pt" strokecolor="#2F2F2F">
                <v:path arrowok="t"/>
              </v:shape>
            </v:group>
            <v:group style="position:absolute;left:1550;top:12059;width:2;height:1495" coordorigin="1550,12059" coordsize="2,1495">
              <v:shape style="position:absolute;left:1550;top:12059;width:2;height:1495" coordorigin="1550,12059" coordsize="0,1495" path="m1550,13554l1550,12059e" filled="f" stroked="t" strokeweight=".478435pt" strokecolor="#444444">
                <v:path arrowok="t"/>
              </v:shape>
            </v:group>
            <v:group style="position:absolute;left:1512;top:12303;width:938;height:2" coordorigin="1512,12303" coordsize="938,2">
              <v:shape style="position:absolute;left:1512;top:12303;width:938;height:2" coordorigin="1512,12303" coordsize="938,0" path="m1512,12303l2450,12303e" filled="f" stroked="t" strokeweight="1.435304pt" strokecolor="#4F4F4F">
                <v:path arrowok="t"/>
              </v:shape>
            </v:group>
            <v:group style="position:absolute;left:2268;top:12303;width:8086;height:2" coordorigin="2268,12303" coordsize="8086,2">
              <v:shape style="position:absolute;left:2268;top:12303;width:8086;height:2" coordorigin="2268,12303" coordsize="8086,0" path="m2268,12303l10353,12303e" filled="f" stroked="t" strokeweight=".956869pt" strokecolor="#282828">
                <v:path arrowok="t"/>
              </v:shape>
            </v:group>
            <v:group style="position:absolute;left:813;top:12533;width:7693;height:2" coordorigin="813,12533" coordsize="7693,2">
              <v:shape style="position:absolute;left:813;top:12533;width:7693;height:2" coordorigin="813,12533" coordsize="7693,0" path="m813,12533l8507,12533e" filled="f" stroked="t" strokeweight="1.435304pt" strokecolor="#48484B">
                <v:path arrowok="t"/>
              </v:shape>
            </v:group>
            <v:group style="position:absolute;left:832;top:6231;width:2;height:8167" coordorigin="832,6231" coordsize="2,8167">
              <v:shape style="position:absolute;left:832;top:6231;width:2;height:8167" coordorigin="832,6231" coordsize="0,8167" path="m832,14397l832,6231e" filled="f" stroked="t" strokeweight="1.435304pt" strokecolor="#343434">
                <v:path arrowok="t"/>
              </v:shape>
            </v:group>
            <v:group style="position:absolute;left:2287;top:12250;width:2;height:307" coordorigin="2287,12250" coordsize="2,307">
              <v:shape style="position:absolute;left:2287;top:12250;width:2;height:307" coordorigin="2287,12250" coordsize="0,307" path="m2287,12557l2287,12250e" filled="f" stroked="t" strokeweight=".956869pt" strokecolor="#343434">
                <v:path arrowok="t"/>
              </v:shape>
            </v:group>
            <v:group style="position:absolute;left:8420;top:12528;width:1933;height:2" coordorigin="8420,12528" coordsize="1933,2">
              <v:shape style="position:absolute;left:8420;top:12528;width:1933;height:2" coordorigin="8420,12528" coordsize="1933,0" path="m8420,12528l10353,12528e" filled="f" stroked="t" strokeweight=".956869pt" strokecolor="#28282B">
                <v:path arrowok="t"/>
              </v:shape>
            </v:group>
            <v:group style="position:absolute;left:813;top:12936;width:2076;height:2" coordorigin="813,12936" coordsize="2076,2">
              <v:shape style="position:absolute;left:813;top:12936;width:2076;height:2" coordorigin="813,12936" coordsize="2076,0" path="m813,12936l2890,12936e" filled="f" stroked="t" strokeweight="1.435304pt" strokecolor="#48484B">
                <v:path arrowok="t"/>
              </v:shape>
            </v:group>
            <v:group style="position:absolute;left:2287;top:12480;width:2;height:1102" coordorigin="2287,12480" coordsize="2,1102">
              <v:shape style="position:absolute;left:2287;top:12480;width:2;height:1102" coordorigin="2287,12480" coordsize="0,1102" path="m2287,13583l2287,12480e" filled="f" stroked="t" strokeweight=".956869pt" strokecolor="#484848">
                <v:path arrowok="t"/>
              </v:shape>
            </v:group>
            <v:group style="position:absolute;left:2268;top:12936;width:8086;height:2" coordorigin="2268,12936" coordsize="8086,2">
              <v:shape style="position:absolute;left:2268;top:12936;width:8086;height:2" coordorigin="2268,12936" coordsize="8086,0" path="m2268,12936l10353,12936e" filled="f" stroked="t" strokeweight=".956869pt" strokecolor="#2F2F2F">
                <v:path arrowok="t"/>
              </v:shape>
            </v:group>
            <v:group style="position:absolute;left:813;top:13343;width:775;height:2" coordorigin="813,13343" coordsize="775,2">
              <v:shape style="position:absolute;left:813;top:13343;width:775;height:2" coordorigin="813,13343" coordsize="775,0" path="m813,13343l1588,13343e" filled="f" stroked="t" strokeweight=".956869pt" strokecolor="#383838">
                <v:path arrowok="t"/>
              </v:shape>
            </v:group>
            <v:group style="position:absolute;left:1483;top:13338;width:1359;height:2" coordorigin="1483,13338" coordsize="1359,2">
              <v:shape style="position:absolute;left:1483;top:13338;width:1359;height:2" coordorigin="1483,13338" coordsize="1359,0" path="m1483,13338l2842,13338e" filled="f" stroked="t" strokeweight="1.435304pt" strokecolor="#4F4F4F">
                <v:path arrowok="t"/>
              </v:shape>
            </v:group>
            <v:group style="position:absolute;left:8468;top:13113;width:2;height:882" coordorigin="8468,13113" coordsize="2,882">
              <v:shape style="position:absolute;left:8468;top:13113;width:2;height:882" coordorigin="8468,13113" coordsize="0,882" path="m8468,13995l8468,13113e" filled="f" stroked="t" strokeweight=".956869pt" strokecolor="#2B2B2B">
                <v:path arrowok="t"/>
              </v:shape>
            </v:group>
            <v:group style="position:absolute;left:2268;top:13338;width:8086;height:2" coordorigin="2268,13338" coordsize="8086,2">
              <v:shape style="position:absolute;left:2268;top:13338;width:8086;height:2" coordorigin="2268,13338" coordsize="8086,0" path="m2268,13338l10353,13338e" filled="f" stroked="t" strokeweight=".956869pt" strokecolor="#2B2B2B">
                <v:path arrowok="t"/>
              </v:shape>
            </v:group>
            <v:group style="position:absolute;left:813;top:13563;width:775;height:2" coordorigin="813,13563" coordsize="775,2">
              <v:shape style="position:absolute;left:813;top:13563;width:775;height:2" coordorigin="813,13563" coordsize="775,0" path="m813,13563l1588,13563e" filled="f" stroked="t" strokeweight=".956869pt" strokecolor="#282828">
                <v:path arrowok="t"/>
              </v:shape>
            </v:group>
            <v:group style="position:absolute;left:1512;top:13563;width:842;height:2" coordorigin="1512,13563" coordsize="842,2">
              <v:shape style="position:absolute;left:1512;top:13563;width:842;height:2" coordorigin="1512,13563" coordsize="842,0" path="m1512,13563l2354,13563e" filled="f" stroked="t" strokeweight=".956869pt" strokecolor="#3F3F3F">
                <v:path arrowok="t"/>
              </v:shape>
            </v:group>
            <v:group style="position:absolute;left:2268;top:13559;width:8086;height:2" coordorigin="2268,13559" coordsize="8086,2">
              <v:shape style="position:absolute;left:2268;top:13559;width:8086;height:2" coordorigin="2268,13559" coordsize="8086,0" path="m2268,13559l10353,13559e" filled="f" stroked="t" strokeweight=".956869pt" strokecolor="#2B2B2B">
                <v:path arrowok="t"/>
              </v:shape>
            </v:group>
            <v:group style="position:absolute;left:813;top:13971;width:1541;height:2" coordorigin="813,13971" coordsize="1541,2">
              <v:shape style="position:absolute;left:813;top:13971;width:1541;height:2" coordorigin="813,13971" coordsize="1541,0" path="m813,13971l2354,13971e" filled="f" stroked="t" strokeweight=".956869pt" strokecolor="#383838">
                <v:path arrowok="t"/>
              </v:shape>
            </v:group>
            <v:group style="position:absolute;left:1550;top:13535;width:2;height:1246" coordorigin="1550,13535" coordsize="2,1246">
              <v:shape style="position:absolute;left:1550;top:13535;width:2;height:1246" coordorigin="1550,13535" coordsize="0,1246" path="m1550,14781l1550,13535e" filled="f" stroked="t" strokeweight=".478435pt" strokecolor="#2B2B2B">
                <v:path arrowok="t"/>
              </v:shape>
            </v:group>
            <v:group style="position:absolute;left:2282;top:13506;width:2;height:1284" coordorigin="2282,13506" coordsize="2,1284">
              <v:shape style="position:absolute;left:2282;top:13506;width:2;height:1284" coordorigin="2282,13506" coordsize="0,1284" path="m2282,14790l2282,13506e" filled="f" stroked="t" strokeweight=".478435pt" strokecolor="#232323">
                <v:path arrowok="t"/>
              </v:shape>
            </v:group>
            <v:group style="position:absolute;left:2268;top:13971;width:6239;height:2" coordorigin="2268,13971" coordsize="6239,2">
              <v:shape style="position:absolute;left:2268;top:13971;width:6239;height:2" coordorigin="2268,13971" coordsize="6239,0" path="m2268,13971l8507,13971e" filled="f" stroked="t" strokeweight="1.435304pt" strokecolor="#4F4F4F">
                <v:path arrowok="t"/>
              </v:shape>
            </v:group>
            <v:group style="position:absolute;left:8420;top:13966;width:1933;height:2" coordorigin="8420,13966" coordsize="1933,2">
              <v:shape style="position:absolute;left:8420;top:13966;width:1933;height:2" coordorigin="8420,13966" coordsize="1933,0" path="m8420,13966l10353,13966e" filled="f" stroked="t" strokeweight=".956869pt" strokecolor="#1F1F1F">
                <v:path arrowok="t"/>
              </v:shape>
            </v:group>
            <v:group style="position:absolute;left:8473;top:13918;width:2;height:872" coordorigin="8473,13918" coordsize="2,872">
              <v:shape style="position:absolute;left:8473;top:13918;width:2;height:872" coordorigin="8473,13918" coordsize="0,872" path="m8473,14790l8473,13918e" filled="f" stroked="t" strokeweight="1.435304pt" strokecolor="#3F3F3F">
                <v:path arrowok="t"/>
              </v:shape>
            </v:group>
            <v:group style="position:absolute;left:10339;top:13918;width:2;height:863" coordorigin="10339,13918" coordsize="2,863">
              <v:shape style="position:absolute;left:10339;top:13918;width:2;height:863" coordorigin="10339,13918" coordsize="0,863" path="m10339,14781l10339,13918e" filled="f" stroked="t" strokeweight="1.435304pt" strokecolor="#131313">
                <v:path arrowok="t"/>
              </v:shape>
            </v:group>
            <v:group style="position:absolute;left:813;top:14373;width:9540;height:2" coordorigin="813,14373" coordsize="9540,2">
              <v:shape style="position:absolute;left:813;top:14373;width:9540;height:2" coordorigin="813,14373" coordsize="9540,0" path="m813,14373l10353,14373e" filled="f" stroked="t" strokeweight="1.435304pt" strokecolor="#444444">
                <v:path arrowok="t"/>
              </v:shape>
            </v:group>
            <v:group style="position:absolute;left:813;top:14776;width:9540;height:2" coordorigin="813,14776" coordsize="9540,2">
              <v:shape style="position:absolute;left:813;top:14776;width:9540;height:2" coordorigin="813,14776" coordsize="9540,0" path="m813,14776l10353,14776e" filled="f" stroked="t" strokeweight=".956869pt" strokecolor="#3B3B3B">
                <v:path arrowok="t"/>
              </v:shape>
            </v:group>
            <v:group style="position:absolute;left:818;top:14321;width:2;height:470" coordorigin="818,14321" coordsize="2,470">
              <v:shape style="position:absolute;left:818;top:14321;width:2;height:470" coordorigin="818,14321" coordsize="0,470" path="m818,14790l818,14321e" filled="f" stroked="t" strokeweight=".478435pt" strokecolor="#0F0F0F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4"/>
          <w:i/>
        </w:rPr>
        <w:t>20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15"/>
          <w:w w:val="84"/>
          <w:i/>
        </w:rPr>
        <w:t>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4"/>
          <w:i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94"/>
          <w:w w:val="84"/>
          <w:i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-41"/>
          <w:w w:val="120"/>
          <w:position w:val="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0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31"/>
          <w:w w:val="112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3"/>
          <w:position w:val="1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817" w:right="-67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  <w:position w:val="1"/>
        </w:rPr>
        <w:t>2093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88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81"/>
          <w:position w:val="2"/>
        </w:rPr>
        <w:t>745100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0" w:lineRule="exact"/>
        <w:ind w:left="817" w:right="-62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11.376172pt;margin-top:2.459877pt;width:4.725pt;height:23.276368pt;mso-position-horizontal-relative:page;mso-position-vertical-relative:paragraph;z-index:-21704" coordorigin="228,49" coordsize="94,466">
            <v:shape style="position:absolute;left:228;top:49;width:94;height:466" coordorigin="228,49" coordsize="94,466" path="m228,49l322,49,322,515,228,515,228,49e" filled="t" fillcolor="#EDEDEF" stroked="f">
              <v:path arrowok="t"/>
              <v:fill/>
            </v:shape>
          </v:group>
          <w10:wrap type="none"/>
        </w:pic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i/>
          <w:position w:val="-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1"/>
          <w:w w:val="86"/>
          <w:i/>
          <w:position w:val="-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15"/>
          <w:w w:val="86"/>
          <w:i/>
          <w:position w:val="-2"/>
        </w:rPr>
        <w:t>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i/>
          <w:position w:val="-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91"/>
          <w:w w:val="86"/>
          <w:i/>
          <w:position w:val="-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  <w:position w:val="-2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6"/>
          <w:position w:val="-2"/>
        </w:rPr>
        <w:t>7700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42"/>
          <w:w w:val="86"/>
          <w:position w:val="-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position w:val="-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82" w:lineRule="exact"/>
        <w:ind w:left="109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CAC8C4"/>
          <w:spacing w:val="0"/>
          <w:w w:val="54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817" w:right="-45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-34"/>
          <w:w w:val="100"/>
          <w:i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31"/>
          <w:w w:val="100"/>
          <w:i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  <w:position w:val="2"/>
        </w:rPr>
        <w:t>95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i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93"/>
          <w:position w:val="2"/>
        </w:rPr>
        <w:t>7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30"/>
          <w:w w:val="93"/>
          <w:position w:val="2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2"/>
          <w:w w:val="82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8"/>
          <w:position w:val="2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817" w:right="-63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</w:rPr>
        <w:t>2096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626262"/>
          <w:spacing w:val="0"/>
          <w:w w:val="93"/>
          <w:position w:val="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626262"/>
          <w:spacing w:val="-13"/>
          <w:w w:val="93"/>
          <w:position w:val="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67"/>
          <w:position w:val="1"/>
        </w:rPr>
        <w:t>11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8"/>
          <w:position w:val="1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817" w:right="-56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1"/>
        </w:rPr>
        <w:t>2097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83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1"/>
        </w:rPr>
        <w:t>772000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817" w:right="-57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</w:rPr>
        <w:t>2098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88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  <w:position w:val="1"/>
        </w:rPr>
        <w:t>772100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807" w:right="-52"/>
        <w:jc w:val="left"/>
        <w:tabs>
          <w:tab w:pos="14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>2099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</w:rPr>
        <w:t>7800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2"/>
          <w:w w:val="86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6"/>
        </w:rPr>
        <w:t>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240" w:lineRule="auto"/>
        <w:ind w:left="19" w:right="-20"/>
        <w:jc w:val="left"/>
        <w:tabs>
          <w:tab w:pos="75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4"/>
          <w:w w:val="10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5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4"/>
          <w:w w:val="105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0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"/>
          <w:w w:val="10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7"/>
          <w:w w:val="10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1"/>
        </w:rPr>
        <w:t>.l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2"/>
        </w:rPr>
        <w:t>(P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6"/>
          <w:w w:val="10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5"/>
          <w:w w:val="147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6"/>
          <w:w w:val="104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3"/>
        </w:rPr>
        <w:t>BB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2"/>
        </w:rPr>
        <w:t>DPDX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0"/>
          <w:w w:val="10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0"/>
        </w:rPr>
        <w:t>D.H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1"/>
          <w:w w:val="107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7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7"/>
        </w:rPr>
        <w:t>093)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40"/>
          <w:w w:val="10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7"/>
        </w:rPr>
        <w:t>5,878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0" w:lineRule="auto"/>
        <w:ind w:left="19" w:right="-20"/>
        <w:jc w:val="left"/>
        <w:tabs>
          <w:tab w:pos="75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100"/>
        </w:rPr>
        <w:t>ewo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-12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trm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5"/>
        </w:rPr>
        <w:t>ueoapeljeH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626262"/>
          <w:spacing w:val="28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5"/>
        </w:rPr>
        <w:t>npHXo.au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0"/>
          <w:w w:val="103"/>
        </w:rPr>
        <w:t>5,878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0" w:after="0" w:line="261" w:lineRule="auto"/>
        <w:ind w:left="19" w:right="4453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6"/>
        </w:rPr>
        <w:t>MEMOPAHD.YMCKE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9"/>
        </w:rPr>
        <w:t>CTABKE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18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9"/>
        </w:rPr>
        <w:t>E4l&gt;YHD.Al{HJY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9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1"/>
        </w:rPr>
        <w:t>ACXOD.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3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5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100"/>
        </w:rPr>
        <w:t>+</w:t>
      </w:r>
      <w:r>
        <w:rPr>
          <w:rFonts w:ascii="Arial" w:hAnsi="Arial" w:cs="Arial" w:eastAsia="Arial"/>
          <w:sz w:val="16"/>
          <w:szCs w:val="16"/>
          <w:color w:val="62626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2097)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62" w:lineRule="auto"/>
        <w:ind w:left="19" w:right="4451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3"/>
        </w:rPr>
        <w:t>MEMOPAH,!I;YMCKE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5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ABKE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1"/>
        </w:rPr>
        <w:t>PEcf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1"/>
        </w:rPr>
        <w:t>YHlJ.A!U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6"/>
        </w:rPr>
        <w:t>JY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7"/>
          <w:w w:val="93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6"/>
          <w:w w:val="93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9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3"/>
        </w:rPr>
        <w:t>D.A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(2096)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65" w:lineRule="auto"/>
        <w:ind w:left="10" w:right="4440" w:firstLine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5"/>
        </w:rPr>
        <w:t>MeMopafl.!lYMCKe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1"/>
        </w:rPr>
        <w:t>CTasKe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13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</w:rPr>
        <w:t>pecjl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</w:rPr>
        <w:t>'H.naunj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4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pacxo.na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8"/>
        </w:rPr>
        <w:t>ME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9"/>
          <w:w w:val="98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98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8"/>
        </w:rPr>
        <w:t>AHD.YM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98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CTA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3"/>
          <w:w w:val="12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2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</w:rPr>
        <w:t>PEcf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</w:rPr>
        <w:t>YHD.Al{HJY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9"/>
        </w:rPr>
        <w:t>PAC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7"/>
          <w:w w:val="10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8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3"/>
        </w:rPr>
        <w:t>D.A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6"/>
          <w:w w:val="10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5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6"/>
        </w:rPr>
        <w:t>IIPETXOD.HE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5"/>
          <w:w w:val="18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2"/>
        </w:rPr>
        <w:t>OD.HH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0"/>
          <w:w w:val="133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8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8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9"/>
          <w:w w:val="115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7"/>
          <w:w w:val="125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6"/>
        </w:rPr>
        <w:t>MeMopaueyMcKe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2"/>
        </w:rPr>
        <w:t>CT3BKe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3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5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3"/>
        </w:rPr>
        <w:t>Pe4&gt;YHA3UHj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3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</w:rPr>
        <w:t>pacxo.na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3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8"/>
        </w:rPr>
        <w:t>npeTXOJUte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81"/>
        </w:rPr>
        <w:t>ro.nHHe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62" w:lineRule="auto"/>
        <w:ind w:right="407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F2F31"/>
          <w:w w:val="11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1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1"/>
        </w:rPr>
        <w:t>AH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54"/>
        </w:rPr>
        <w:t>&lt;I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54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9"/>
          <w:w w:val="108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HJME'B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l&gt;Y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5"/>
          <w:w w:val="10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CKII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9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CHHK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</w:rPr>
        <w:t>HC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HHBO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0"/>
          <w:w w:val="133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</w:rPr>
        <w:t>2100)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40"/>
          <w:cols w:num="2" w:equalWidth="0">
            <w:col w:w="2028" w:space="129"/>
            <w:col w:w="814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36" w:lineRule="exact"/>
        <w:ind w:left="839" w:right="-20"/>
        <w:jc w:val="left"/>
        <w:tabs>
          <w:tab w:pos="1620" w:val="left"/>
          <w:tab w:pos="80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-6"/>
        </w:rPr>
        <w:t>03HaKa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7"/>
          <w:position w:val="-7"/>
        </w:rPr>
        <w:t>Epoj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  <w:position w:val="4"/>
        </w:rPr>
        <w:t>J13HOC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1779" w:header="0" w:top="1580" w:bottom="1960" w:left="140" w:right="1580"/>
          <w:footerReference w:type="default" r:id="rId8"/>
          <w:pgSz w:w="11980" w:h="16880"/>
        </w:sectPr>
      </w:pPr>
      <w:rPr/>
    </w:p>
    <w:p>
      <w:pPr>
        <w:spacing w:before="1" w:after="0" w:line="240" w:lineRule="auto"/>
        <w:ind w:left="964" w:right="-82"/>
        <w:jc w:val="left"/>
        <w:tabs>
          <w:tab w:pos="15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28"/>
          <w:szCs w:val="28"/>
          <w:color w:val="2F2F31"/>
          <w:spacing w:val="0"/>
          <w:w w:val="82"/>
        </w:rPr>
        <w:t>on</w:t>
      </w:r>
      <w:r>
        <w:rPr>
          <w:rFonts w:ascii="Courier New" w:hAnsi="Courier New" w:cs="Courier New" w:eastAsia="Courier New"/>
          <w:sz w:val="28"/>
          <w:szCs w:val="28"/>
          <w:color w:val="2F2F31"/>
          <w:spacing w:val="-134"/>
          <w:w w:val="82"/>
        </w:rPr>
        <w:t> </w:t>
      </w:r>
      <w:r>
        <w:rPr>
          <w:rFonts w:ascii="Courier New" w:hAnsi="Courier New" w:cs="Courier New" w:eastAsia="Courier New"/>
          <w:sz w:val="28"/>
          <w:szCs w:val="28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28"/>
          <w:szCs w:val="28"/>
          <w:color w:val="2F2F31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</w:rPr>
        <w:t>KOHTa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3" w:lineRule="exact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0"/>
          <w:w w:val="11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4"/>
          <w:w w:val="113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91" w:lineRule="exact"/>
        <w:ind w:right="-20"/>
        <w:jc w:val="left"/>
        <w:tabs>
          <w:tab w:pos="2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61618"/>
          <w:w w:val="141"/>
          <w:position w:val="-1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3"/>
          <w:w w:val="140"/>
          <w:position w:val="-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1"/>
          <w:position w:val="-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10"/>
          <w:position w:val="-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96"/>
          <w:position w:val="-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1"/>
          <w:position w:val="-1"/>
        </w:rPr>
        <w:t>xo.uu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1"/>
          <w:position w:val="-1"/>
        </w:rPr>
        <w:t>ro.u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1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-1"/>
        </w:rPr>
        <w:t>ua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TeKylia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0"/>
        </w:rPr>
        <w:t>ro.u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0"/>
          <w:w w:val="98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4"/>
          <w:w w:val="108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7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80"/>
          <w:cols w:num="3" w:equalWidth="0">
            <w:col w:w="2011" w:space="2102"/>
            <w:col w:w="407" w:space="2156"/>
            <w:col w:w="3584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587.000793pt;margin-top:566.185303pt;width:.1pt;height:103.160886pt;mso-position-horizontal-relative:page;mso-position-vertical-relative:page;z-index:-21694" coordorigin="11740,11324" coordsize="2,2063">
            <v:shape style="position:absolute;left:11740;top:11324;width:2;height:2063" coordorigin="11740,11324" coordsize="0,2063" path="m11740,13387l11740,11324e" filled="f" stroked="t" strokeweight="1.439904pt" strokecolor="#D8D8CF">
              <v:path arrowok="t"/>
            </v:shape>
          </v:group>
          <w10:wrap type="none"/>
        </w:pict>
      </w:r>
      <w:r>
        <w:rPr/>
        <w:pict>
          <v:group style="position:absolute;margin-left:252.943115pt;margin-top:842.800476pt;width:63.835737pt;height:.1pt;mso-position-horizontal-relative:page;mso-position-vertical-relative:page;z-index:-21693" coordorigin="5059,16856" coordsize="1277,2">
            <v:shape style="position:absolute;left:5059;top:16856;width:1277;height:2" coordorigin="5059,16856" coordsize="1277,0" path="m5059,16856l6336,16856e" filled="f" stroked="t" strokeweight=".479968pt" strokecolor="#CFD4C8">
              <v:path arrowok="t"/>
            </v:shape>
          </v:group>
          <w10:wrap type="none"/>
        </w:pict>
      </w:r>
      <w:r>
        <w:rPr/>
        <w:pict>
          <v:group style="position:absolute;margin-left:38.397434pt;margin-top:105.079857pt;width:479.008013pt;height:641.277387pt;mso-position-horizontal-relative:page;mso-position-vertical-relative:page;z-index:-21692" coordorigin="768,2102" coordsize="9580,12826">
            <v:group style="position:absolute;left:826;top:2111;width:2;height:2322" coordorigin="826,2111" coordsize="2,2322">
              <v:shape style="position:absolute;left:826;top:2111;width:2;height:2322" coordorigin="826,2111" coordsize="0,2322" path="m826,4434l826,2111e" filled="f" stroked="t" strokeweight=".479968pt" strokecolor="#000000">
                <v:path arrowok="t"/>
              </v:shape>
            </v:group>
            <v:group style="position:absolute;left:2246;top:2111;width:2;height:518" coordorigin="2246,2111" coordsize="2,518">
              <v:shape style="position:absolute;left:2246;top:2111;width:2;height:518" coordorigin="2246,2111" coordsize="0,518" path="m2246,2629l2246,2111e" filled="f" stroked="t" strokeweight=".479968pt" strokecolor="#0C0C0C">
                <v:path arrowok="t"/>
              </v:shape>
            </v:group>
            <v:group style="position:absolute;left:912;top:2980;width:9417;height:2" coordorigin="912,2980" coordsize="9417,2">
              <v:shape style="position:absolute;left:912;top:2980;width:9417;height:2" coordorigin="912,2980" coordsize="9417,0" path="m912,2980l10329,2980e" filled="f" stroked="t" strokeweight=".959936pt" strokecolor="#282828">
                <v:path arrowok="t"/>
              </v:shape>
            </v:group>
            <v:group style="position:absolute;left:2246;top:2620;width:2;height:1276" coordorigin="2246,2620" coordsize="2,1276">
              <v:shape style="position:absolute;left:2246;top:2620;width:2;height:1276" coordorigin="2246,2620" coordsize="0,1276" path="m2246,3896l2246,2620e" filled="f" stroked="t" strokeweight=".479968pt" strokecolor="#343434">
                <v:path arrowok="t"/>
              </v:shape>
            </v:group>
            <v:group style="position:absolute;left:6489;top:2111;width:2;height:326" coordorigin="6489,2111" coordsize="2,326">
              <v:shape style="position:absolute;left:6489;top:2111;width:2;height:326" coordorigin="6489,2111" coordsize="0,326" path="m6489,2437l6489,2111e" filled="f" stroked="t" strokeweight=".479968pt" strokecolor="#1C1C1C">
                <v:path arrowok="t"/>
              </v:shape>
            </v:group>
            <v:group style="position:absolute;left:6489;top:2437;width:2;height:192" coordorigin="6489,2437" coordsize="2,192">
              <v:shape style="position:absolute;left:6489;top:2437;width:2;height:192" coordorigin="6489,2437" coordsize="0,192" path="m6489,2629l6489,2437e" filled="f" stroked="t" strokeweight=".479968pt" strokecolor="#000000">
                <v:path arrowok="t"/>
              </v:shape>
            </v:group>
            <v:group style="position:absolute;left:6489;top:2629;width:3821;height:2" coordorigin="6489,2629" coordsize="3821,2">
              <v:shape style="position:absolute;left:6489;top:2629;width:3821;height:2" coordorigin="6489,2629" coordsize="3821,0" path="m6489,2629l10310,2629e" filled="f" stroked="t" strokeweight=".479968pt" strokecolor="#282828">
                <v:path arrowok="t"/>
              </v:shape>
            </v:group>
            <v:group style="position:absolute;left:6489;top:2620;width:2;height:355" coordorigin="6489,2620" coordsize="2,355">
              <v:shape style="position:absolute;left:6489;top:2620;width:2;height:355" coordorigin="6489,2620" coordsize="0,355" path="m6489,2975l6489,2620e" filled="f" stroked="t" strokeweight=".479968pt" strokecolor="#3F3F3F">
                <v:path arrowok="t"/>
              </v:shape>
            </v:group>
            <v:group style="position:absolute;left:8471;top:2553;width:2;height:5000" coordorigin="8471,2553" coordsize="2,5000">
              <v:shape style="position:absolute;left:8471;top:2553;width:2;height:5000" coordorigin="8471,2553" coordsize="0,5000" path="m8471,7552l8471,2553e" filled="f" stroked="t" strokeweight=".479968pt" strokecolor="#2B2B2B">
                <v:path arrowok="t"/>
              </v:shape>
            </v:group>
            <v:group style="position:absolute;left:902;top:3210;width:9427;height:2" coordorigin="902,3210" coordsize="9427,2">
              <v:shape style="position:absolute;left:902;top:3210;width:9427;height:2" coordorigin="902,3210" coordsize="9427,0" path="m902,3210l10329,3210e" filled="f" stroked="t" strokeweight="1.919872pt" strokecolor="#232323">
                <v:path arrowok="t"/>
              </v:shape>
            </v:group>
            <v:group style="position:absolute;left:1531;top:2121;width:2;height:1123" coordorigin="1531,2121" coordsize="2,1123">
              <v:shape style="position:absolute;left:1531;top:2121;width:2;height:1123" coordorigin="1531,2121" coordsize="0,1123" path="m1531,3244l1531,2121e" filled="f" stroked="t" strokeweight=".959936pt" strokecolor="#282828">
                <v:path arrowok="t"/>
              </v:shape>
            </v:group>
            <v:group style="position:absolute;left:6489;top:2946;width:2;height:480" coordorigin="6489,2946" coordsize="2,480">
              <v:shape style="position:absolute;left:6489;top:2946;width:2;height:480" coordorigin="6489,2946" coordsize="0,480" path="m6489,3426l6489,2946e" filled="f" stroked="t" strokeweight=".479968pt" strokecolor="#1C1C1C">
                <v:path arrowok="t"/>
              </v:shape>
            </v:group>
            <v:group style="position:absolute;left:893;top:3632;width:9427;height:2" coordorigin="893,3632" coordsize="9427,2">
              <v:shape style="position:absolute;left:893;top:3632;width:9427;height:2" coordorigin="893,3632" coordsize="9427,0" path="m893,3632l10319,3632e" filled="f" stroked="t" strokeweight=".959936pt" strokecolor="#282828">
                <v:path arrowok="t"/>
              </v:shape>
            </v:group>
            <v:group style="position:absolute;left:6489;top:3426;width:2;height:192" coordorigin="6489,3426" coordsize="2,192">
              <v:shape style="position:absolute;left:6489;top:3426;width:2;height:192" coordorigin="6489,3426" coordsize="0,192" path="m6489,3618l6489,3426e" filled="f" stroked="t" strokeweight=".479968pt" strokecolor="#000000">
                <v:path arrowok="t"/>
              </v:shape>
            </v:group>
            <v:group style="position:absolute;left:6489;top:3599;width:2;height:297" coordorigin="6489,3599" coordsize="2,297">
              <v:shape style="position:absolute;left:6489;top:3599;width:2;height:297" coordorigin="6489,3599" coordsize="0,297" path="m6489,3896l6489,3599e" filled="f" stroked="t" strokeweight=".479968pt" strokecolor="#181818">
                <v:path arrowok="t"/>
              </v:shape>
            </v:group>
            <v:group style="position:absolute;left:893;top:4035;width:1392;height:2" coordorigin="893,4035" coordsize="1392,2">
              <v:shape style="position:absolute;left:893;top:4035;width:1392;height:2" coordorigin="893,4035" coordsize="1392,0" path="m893,4035l2285,4035e" filled="f" stroked="t" strokeweight=".479968pt" strokecolor="#0C0C0C">
                <v:path arrowok="t"/>
              </v:shape>
            </v:group>
            <v:group style="position:absolute;left:2246;top:3887;width:2;height:547" coordorigin="2246,3887" coordsize="2,547">
              <v:shape style="position:absolute;left:2246;top:3887;width:2;height:547" coordorigin="2246,3887" coordsize="0,547" path="m2246,4434l2246,3887e" filled="f" stroked="t" strokeweight=".479968pt" strokecolor="#030303">
                <v:path arrowok="t"/>
              </v:shape>
            </v:group>
            <v:group style="position:absolute;left:6489;top:3887;width:2;height:144" coordorigin="6489,3887" coordsize="2,144">
              <v:shape style="position:absolute;left:6489;top:3887;width:2;height:144" coordorigin="6489,3887" coordsize="0,144" path="m6489,4030l6489,3887e" filled="f" stroked="t" strokeweight=".479968pt" strokecolor="#6B6B6B">
                <v:path arrowok="t"/>
              </v:shape>
            </v:group>
            <v:group style="position:absolute;left:2217;top:4035;width:8111;height:2" coordorigin="2217,4035" coordsize="8111,2">
              <v:shape style="position:absolute;left:2217;top:4035;width:8111;height:2" coordorigin="2217,4035" coordsize="8111,0" path="m2217,4035l10329,4035e" filled="f" stroked="t" strokeweight=".959936pt" strokecolor="#2B2B2B">
                <v:path arrowok="t"/>
              </v:shape>
            </v:group>
            <v:group style="position:absolute;left:6489;top:4002;width:2;height:297" coordorigin="6489,4002" coordsize="2,297">
              <v:shape style="position:absolute;left:6489;top:4002;width:2;height:297" coordorigin="6489,4002" coordsize="0,297" path="m6489,4299l6489,4002e" filled="f" stroked="t" strokeweight=".479968pt" strokecolor="#383838">
                <v:path arrowok="t"/>
              </v:shape>
            </v:group>
            <v:group style="position:absolute;left:883;top:4443;width:9436;height:2" coordorigin="883,4443" coordsize="9436,2">
              <v:shape style="position:absolute;left:883;top:4443;width:9436;height:2" coordorigin="883,4443" coordsize="9436,0" path="m883,4443l10319,4443e" filled="f" stroked="t" strokeweight=".959936pt" strokecolor="#232323">
                <v:path arrowok="t"/>
              </v:shape>
            </v:group>
            <v:group style="position:absolute;left:1517;top:3148;width:2;height:1766" coordorigin="1517,3148" coordsize="2,1766">
              <v:shape style="position:absolute;left:1517;top:3148;width:2;height:1766" coordorigin="1517,3148" coordsize="0,1766" path="m1517,4913l1517,3148e" filled="f" stroked="t" strokeweight=".959936pt" strokecolor="#282828">
                <v:path arrowok="t"/>
              </v:shape>
            </v:group>
            <v:group style="position:absolute;left:6489;top:4290;width:2;height:365" coordorigin="6489,4290" coordsize="2,365">
              <v:shape style="position:absolute;left:6489;top:4290;width:2;height:365" coordorigin="6489,4290" coordsize="0,365" path="m6489,4654l6489,4290e" filled="f" stroked="t" strokeweight=".479968pt" strokecolor="#000000">
                <v:path arrowok="t"/>
              </v:shape>
            </v:group>
            <v:group style="position:absolute;left:10305;top:4261;width:2;height:1689" coordorigin="10305,4261" coordsize="2,1689">
              <v:shape style="position:absolute;left:10305;top:4261;width:2;height:1689" coordorigin="10305,4261" coordsize="0,1689" path="m10305,5950l10305,4261e" filled="f" stroked="t" strokeweight="1.439904pt" strokecolor="#0F0F0F">
                <v:path arrowok="t"/>
              </v:shape>
            </v:group>
            <v:group style="position:absolute;left:874;top:4664;width:1411;height:2" coordorigin="874,4664" coordsize="1411,2">
              <v:shape style="position:absolute;left:874;top:4664;width:1411;height:2" coordorigin="874,4664" coordsize="1411,0" path="m874,4664l2285,4664e" filled="f" stroked="t" strokeweight=".959936pt" strokecolor="#0F0F0F">
                <v:path arrowok="t"/>
              </v:shape>
            </v:group>
            <v:group style="position:absolute;left:826;top:4405;width:2;height:701" coordorigin="826,4405" coordsize="2,701">
              <v:shape style="position:absolute;left:826;top:4405;width:2;height:701" coordorigin="826,4405" coordsize="0,701" path="m826,5105l826,4405e" filled="f" stroked="t" strokeweight="1.919872pt" strokecolor="#000000">
                <v:path arrowok="t"/>
              </v:shape>
            </v:group>
            <v:group style="position:absolute;left:2246;top:4405;width:2;height:1516" coordorigin="2246,4405" coordsize="2,1516">
              <v:shape style="position:absolute;left:2246;top:4405;width:2;height:1516" coordorigin="2246,4405" coordsize="0,1516" path="m2246,5921l2246,4405e" filled="f" stroked="t" strokeweight=".479968pt" strokecolor="#2B2B2B">
                <v:path arrowok="t"/>
              </v:shape>
            </v:group>
            <v:group style="position:absolute;left:2217;top:4669;width:8102;height:2" coordorigin="2217,4669" coordsize="8102,2">
              <v:shape style="position:absolute;left:2217;top:4669;width:8102;height:2" coordorigin="2217,4669" coordsize="8102,0" path="m2217,4669l10319,4669e" filled="f" stroked="t" strokeweight=".959936pt" strokecolor="#2B2B2B">
                <v:path arrowok="t"/>
              </v:shape>
            </v:group>
            <v:group style="position:absolute;left:874;top:4885;width:1411;height:2" coordorigin="874,4885" coordsize="1411,2">
              <v:shape style="position:absolute;left:874;top:4885;width:1411;height:2" coordorigin="874,4885" coordsize="1411,0" path="m874,4885l2285,4885e" filled="f" stroked="t" strokeweight=".959936pt" strokecolor="#383838">
                <v:path arrowok="t"/>
              </v:shape>
            </v:group>
            <v:group style="position:absolute;left:2217;top:4894;width:6259;height:2" coordorigin="2217,4894" coordsize="6259,2">
              <v:shape style="position:absolute;left:2217;top:4894;width:6259;height:2" coordorigin="2217,4894" coordsize="6259,0" path="m2217,4894l8476,4894e" filled="f" stroked="t" strokeweight=".959936pt" strokecolor="#181818">
                <v:path arrowok="t"/>
              </v:shape>
            </v:group>
            <v:group style="position:absolute;left:6523;top:4664;width:2;height:1094" coordorigin="6523,4664" coordsize="2,1094">
              <v:shape style="position:absolute;left:6523;top:4664;width:2;height:1094" coordorigin="6523,4664" coordsize="0,1094" path="m6523,5758l6523,4664e" filled="f" stroked="t" strokeweight=".479968pt" strokecolor="#232323">
                <v:path arrowok="t"/>
              </v:shape>
            </v:group>
            <v:group style="position:absolute;left:8399;top:4889;width:1920;height:2" coordorigin="8399,4889" coordsize="1920,2">
              <v:shape style="position:absolute;left:8399;top:4889;width:1920;height:2" coordorigin="8399,4889" coordsize="1920,0" path="m8399,4889l10319,4889e" filled="f" stroked="t" strokeweight=".959936pt" strokecolor="#2B2B2B">
                <v:path arrowok="t"/>
              </v:shape>
            </v:group>
            <v:group style="position:absolute;left:864;top:5115;width:9455;height:2" coordorigin="864,5115" coordsize="9455,2">
              <v:shape style="position:absolute;left:864;top:5115;width:9455;height:2" coordorigin="864,5115" coordsize="9455,0" path="m864,5115l10319,5115e" filled="f" stroked="t" strokeweight=".959936pt" strokecolor="#232328">
                <v:path arrowok="t"/>
              </v:shape>
            </v:group>
            <v:group style="position:absolute;left:864;top:5513;width:9455;height:2" coordorigin="864,5513" coordsize="9455,2">
              <v:shape style="position:absolute;left:864;top:5513;width:9455;height:2" coordorigin="864,5513" coordsize="9455,0" path="m864,5513l10319,5513e" filled="f" stroked="t" strokeweight=".959936pt" strokecolor="#282828">
                <v:path arrowok="t"/>
              </v:shape>
            </v:group>
            <v:group style="position:absolute;left:854;top:5921;width:1430;height:2" coordorigin="854,5921" coordsize="1430,2">
              <v:shape style="position:absolute;left:854;top:5921;width:1430;height:2" coordorigin="854,5921" coordsize="1430,0" path="m854,5921l2285,5921e" filled="f" stroked="t" strokeweight=".959936pt" strokecolor="#0F0F0F">
                <v:path arrowok="t"/>
              </v:shape>
            </v:group>
            <v:group style="position:absolute;left:2208;top:5926;width:8111;height:2" coordorigin="2208,5926" coordsize="8111,2">
              <v:shape style="position:absolute;left:2208;top:5926;width:8111;height:2" coordorigin="2208,5926" coordsize="8111,0" path="m2208,5926l10319,5926e" filled="f" stroked="t" strokeweight=".959936pt" strokecolor="#2F2F2F">
                <v:path arrowok="t"/>
              </v:shape>
            </v:group>
            <v:group style="position:absolute;left:854;top:6281;width:1430;height:2" coordorigin="854,6281" coordsize="1430,2">
              <v:shape style="position:absolute;left:854;top:6281;width:1430;height:2" coordorigin="854,6281" coordsize="1430,0" path="m854,6281l2285,6281e" filled="f" stroked="t" strokeweight=".479968pt" strokecolor="#0F0F0F">
                <v:path arrowok="t"/>
              </v:shape>
            </v:group>
            <v:group style="position:absolute;left:864;top:4078;width:2;height:3359" coordorigin="864,4078" coordsize="2,3359">
              <v:shape style="position:absolute;left:864;top:4078;width:2;height:3359" coordorigin="864,4078" coordsize="0,3359" path="m864,7437l864,4078e" filled="f" stroked="t" strokeweight="1.439904pt" strokecolor="#1F1F1F">
                <v:path arrowok="t"/>
              </v:shape>
            </v:group>
            <v:group style="position:absolute;left:1493;top:3685;width:2;height:3906" coordorigin="1493,3685" coordsize="2,3906">
              <v:shape style="position:absolute;left:1493;top:3685;width:2;height:3906" coordorigin="1493,3685" coordsize="0,3906" path="m1493,7591l1493,3685e" filled="f" stroked="t" strokeweight=".959936pt" strokecolor="#2B2B2B">
                <v:path arrowok="t"/>
              </v:shape>
            </v:group>
            <v:group style="position:absolute;left:2246;top:5902;width:2;height:374" coordorigin="2246,5902" coordsize="2,374">
              <v:shape style="position:absolute;left:2246;top:5902;width:2;height:374" coordorigin="2246,5902" coordsize="0,374" path="m2246,6276l2246,5902e" filled="f" stroked="t" strokeweight=".959936pt" strokecolor="#131313">
                <v:path arrowok="t"/>
              </v:shape>
            </v:group>
            <v:group style="position:absolute;left:2208;top:6281;width:8111;height:2" coordorigin="2208,6281" coordsize="8111,2">
              <v:shape style="position:absolute;left:2208;top:6281;width:8111;height:2" coordorigin="2208,6281" coordsize="8111,0" path="m2208,6281l10319,6281e" filled="f" stroked="t" strokeweight=".959936pt" strokecolor="#232323">
                <v:path arrowok="t"/>
              </v:shape>
            </v:group>
            <v:group style="position:absolute;left:2246;top:6257;width:2;height:250" coordorigin="2246,6257" coordsize="2,250">
              <v:shape style="position:absolute;left:2246;top:6257;width:2;height:250" coordorigin="2246,6257" coordsize="0,250" path="m2246,6506l2246,6257e" filled="f" stroked="t" strokeweight=".959936pt" strokecolor="#383838">
                <v:path arrowok="t"/>
              </v:shape>
            </v:group>
            <v:group style="position:absolute;left:845;top:6502;width:9475;height:2" coordorigin="845,6502" coordsize="9475,2">
              <v:shape style="position:absolute;left:845;top:6502;width:9475;height:2" coordorigin="845,6502" coordsize="9475,0" path="m845,6502l10319,6502e" filled="f" stroked="t" strokeweight=".959936pt" strokecolor="#232323">
                <v:path arrowok="t"/>
              </v:shape>
            </v:group>
            <v:group style="position:absolute;left:835;top:6909;width:1450;height:2" coordorigin="835,6909" coordsize="1450,2">
              <v:shape style="position:absolute;left:835;top:6909;width:1450;height:2" coordorigin="835,6909" coordsize="1450,0" path="m835,6909l2285,6909e" filled="f" stroked="t" strokeweight=".959936pt" strokecolor="#0C0C0C">
                <v:path arrowok="t"/>
              </v:shape>
            </v:group>
            <v:group style="position:absolute;left:854;top:4683;width:2;height:2485" coordorigin="854,4683" coordsize="2,2485">
              <v:shape style="position:absolute;left:854;top:4683;width:2;height:2485" coordorigin="854,4683" coordsize="0,2485" path="m854,7168l854,4683e" filled="f" stroked="t" strokeweight="1.439904pt" strokecolor="#1C1C1C">
                <v:path arrowok="t"/>
              </v:shape>
            </v:group>
            <v:group style="position:absolute;left:2280;top:6305;width:2;height:864" coordorigin="2280,6305" coordsize="2,864">
              <v:shape style="position:absolute;left:2280;top:6305;width:2;height:864" coordorigin="2280,6305" coordsize="0,864" path="m2280,7168l2280,6305e" filled="f" stroked="t" strokeweight=".959936pt" strokecolor="#282828">
                <v:path arrowok="t"/>
              </v:shape>
            </v:group>
            <v:group style="position:absolute;left:2208;top:6914;width:8102;height:2" coordorigin="2208,6914" coordsize="8102,2">
              <v:shape style="position:absolute;left:2208;top:6914;width:8102;height:2" coordorigin="2208,6914" coordsize="8102,0" path="m2208,6914l10310,6914e" filled="f" stroked="t" strokeweight=".959936pt" strokecolor="#2B2B2B">
                <v:path arrowok="t"/>
              </v:shape>
            </v:group>
            <v:group style="position:absolute;left:6513;top:5700;width:2;height:1468" coordorigin="6513,5700" coordsize="2,1468">
              <v:shape style="position:absolute;left:6513;top:5700;width:2;height:1468" coordorigin="6513,5700" coordsize="0,1468" path="m6513,7168l6513,5700e" filled="f" stroked="t" strokeweight=".959936pt" strokecolor="#2B2B2B">
                <v:path arrowok="t"/>
              </v:shape>
            </v:group>
            <v:group style="position:absolute;left:835;top:7135;width:9475;height:2" coordorigin="835,7135" coordsize="9475,2">
              <v:shape style="position:absolute;left:835;top:7135;width:9475;height:2" coordorigin="835,7135" coordsize="9475,0" path="m835,7135l10310,7135e" filled="f" stroked="t" strokeweight=".959936pt" strokecolor="#232323">
                <v:path arrowok="t"/>
              </v:shape>
            </v:group>
            <v:group style="position:absolute;left:1517;top:6881;width:2;height:4242" coordorigin="1517,6881" coordsize="2,4242">
              <v:shape style="position:absolute;left:1517;top:6881;width:2;height:4242" coordorigin="1517,6881" coordsize="0,4242" path="m1517,11122l1517,6881e" filled="f" stroked="t" strokeweight=".479968pt" strokecolor="#282828">
                <v:path arrowok="t"/>
              </v:shape>
            </v:group>
            <v:group style="position:absolute;left:10300;top:2121;width:2;height:12782" coordorigin="10300,2121" coordsize="2,12782">
              <v:shape style="position:absolute;left:10300;top:2121;width:2;height:12782" coordorigin="10300,2121" coordsize="0,12782" path="m10300,14903l10300,2121e" filled="f" stroked="t" strokeweight="1.919872pt" strokecolor="#1F1F1F">
                <v:path arrowok="t"/>
              </v:shape>
            </v:group>
            <v:group style="position:absolute;left:826;top:7533;width:1459;height:2" coordorigin="826,7533" coordsize="1459,2">
              <v:shape style="position:absolute;left:826;top:7533;width:1459;height:2" coordorigin="826,7533" coordsize="1459,0" path="m826,7533l2285,7533e" filled="f" stroked="t" strokeweight=".959936pt" strokecolor="#343438">
                <v:path arrowok="t"/>
              </v:shape>
            </v:group>
            <v:group style="position:absolute;left:6504;top:7082;width:2;height:489" coordorigin="6504,7082" coordsize="2,489">
              <v:shape style="position:absolute;left:6504;top:7082;width:2;height:489" coordorigin="6504,7082" coordsize="0,489" path="m6504,7572l6504,7082e" filled="f" stroked="t" strokeweight="1.439904pt" strokecolor="#444444">
                <v:path arrowok="t"/>
              </v:shape>
            </v:group>
            <v:group style="position:absolute;left:1498;top:7543;width:6979;height:2" coordorigin="1498,7543" coordsize="6979,2">
              <v:shape style="position:absolute;left:1498;top:7543;width:6979;height:2" coordorigin="1498,7543" coordsize="6979,0" path="m1498,7543l8476,7543e" filled="f" stroked="t" strokeweight=".959936pt" strokecolor="#1F1F1F">
                <v:path arrowok="t"/>
              </v:shape>
            </v:group>
            <v:group style="position:absolute;left:8399;top:7538;width:1910;height:2" coordorigin="8399,7538" coordsize="1910,2">
              <v:shape style="position:absolute;left:8399;top:7538;width:1910;height:2" coordorigin="8399,7538" coordsize="1910,0" path="m8399,7538l10310,7538e" filled="f" stroked="t" strokeweight=".959936pt" strokecolor="#2F2F34">
                <v:path arrowok="t"/>
              </v:shape>
            </v:group>
            <v:group style="position:absolute;left:6499;top:7485;width:2;height:892" coordorigin="6499,7485" coordsize="2,892">
              <v:shape style="position:absolute;left:6499;top:7485;width:2;height:892" coordorigin="6499,7485" coordsize="0,892" path="m6499,8378l6499,7485e" filled="f" stroked="t" strokeweight=".959936pt" strokecolor="#1F1F1F">
                <v:path arrowok="t"/>
              </v:shape>
            </v:group>
            <v:group style="position:absolute;left:8452;top:2553;width:2;height:12360" coordorigin="8452,2553" coordsize="2,12360">
              <v:shape style="position:absolute;left:8452;top:2553;width:2;height:12360" coordorigin="8452,2553" coordsize="0,12360" path="m8452,14913l8452,2553e" filled="f" stroked="t" strokeweight=".959936pt" strokecolor="#282828">
                <v:path arrowok="t"/>
              </v:shape>
            </v:group>
            <v:group style="position:absolute;left:816;top:7759;width:9484;height:2" coordorigin="816,7759" coordsize="9484,2">
              <v:shape style="position:absolute;left:816;top:7759;width:9484;height:2" coordorigin="816,7759" coordsize="9484,0" path="m816,7759l10300,7759e" filled="f" stroked="t" strokeweight=".959936pt" strokecolor="#232323">
                <v:path arrowok="t"/>
              </v:shape>
            </v:group>
            <v:group style="position:absolute;left:816;top:8133;width:1929;height:2" coordorigin="816,8133" coordsize="1929,2">
              <v:shape style="position:absolute;left:816;top:8133;width:1929;height:2" coordorigin="816,8133" coordsize="1929,0" path="m816,8133l2745,8133e" filled="f" stroked="t" strokeweight=".959936pt" strokecolor="#3B3B3B">
                <v:path arrowok="t"/>
              </v:shape>
            </v:group>
            <v:group style="position:absolute;left:2208;top:8138;width:6268;height:2" coordorigin="2208,8138" coordsize="6268,2">
              <v:shape style="position:absolute;left:2208;top:8138;width:6268;height:2" coordorigin="2208,8138" coordsize="6268,0" path="m2208,8138l8476,8138e" filled="f" stroked="t" strokeweight=".959936pt" strokecolor="#1C1C1C">
                <v:path arrowok="t"/>
              </v:shape>
            </v:group>
            <v:group style="position:absolute;left:8399;top:8133;width:1910;height:2" coordorigin="8399,8133" coordsize="1910,2">
              <v:shape style="position:absolute;left:8399;top:8133;width:1910;height:2" coordorigin="8399,8133" coordsize="1910,0" path="m8399,8133l10310,8133e" filled="f" stroked="t" strokeweight=".959936pt" strokecolor="#343434">
                <v:path arrowok="t"/>
              </v:shape>
            </v:group>
            <v:group style="position:absolute;left:816;top:8358;width:5712;height:2" coordorigin="816,8358" coordsize="5712,2">
              <v:shape style="position:absolute;left:816;top:8358;width:5712;height:2" coordorigin="816,8358" coordsize="5712,0" path="m816,8358l6528,8358e" filled="f" stroked="t" strokeweight=".959936pt" strokecolor="#2F2F2F">
                <v:path arrowok="t"/>
              </v:shape>
            </v:group>
            <v:group style="position:absolute;left:6451;top:8358;width:3859;height:2" coordorigin="6451,8358" coordsize="3859,2">
              <v:shape style="position:absolute;left:6451;top:8358;width:3859;height:2" coordorigin="6451,8358" coordsize="3859,0" path="m6451,8358l10310,8358e" filled="f" stroked="t" strokeweight=".959936pt" strokecolor="#1C1C1C">
                <v:path arrowok="t"/>
              </v:shape>
            </v:group>
            <v:group style="position:absolute;left:826;top:8570;width:9494;height:2" coordorigin="826,8570" coordsize="9494,2">
              <v:shape style="position:absolute;left:826;top:8570;width:9494;height:2" coordorigin="826,8570" coordsize="9494,0" path="m826,8570l10319,8570e" filled="f" stroked="t" strokeweight=".959936pt" strokecolor="#1C1C1C">
                <v:path arrowok="t"/>
              </v:shape>
            </v:group>
            <v:group style="position:absolute;left:2275;top:8176;width:2;height:1459" coordorigin="2275,8176" coordsize="2,1459">
              <v:shape style="position:absolute;left:2275;top:8176;width:2;height:1459" coordorigin="2275,8176" coordsize="0,1459" path="m2275,9635l2275,8176e" filled="f" stroked="t" strokeweight=".959936pt" strokecolor="#282828">
                <v:path arrowok="t"/>
              </v:shape>
            </v:group>
            <v:group style="position:absolute;left:6504;top:8301;width:2;height:297" coordorigin="6504,8301" coordsize="2,297">
              <v:shape style="position:absolute;left:6504;top:8301;width:2;height:297" coordorigin="6504,8301" coordsize="0,297" path="m6504,8598l6504,8301e" filled="f" stroked="t" strokeweight=".959936pt" strokecolor="#2F2F34">
                <v:path arrowok="t"/>
              </v:shape>
            </v:group>
            <v:group style="position:absolute;left:826;top:8973;width:1459;height:2" coordorigin="826,8973" coordsize="1459,2">
              <v:shape style="position:absolute;left:826;top:8973;width:1459;height:2" coordorigin="826,8973" coordsize="1459,0" path="m826,8973l2285,8973e" filled="f" stroked="t" strokeweight=".959936pt" strokecolor="#131313">
                <v:path arrowok="t"/>
              </v:shape>
            </v:group>
            <v:group style="position:absolute;left:840;top:8512;width:2;height:499" coordorigin="840,8512" coordsize="2,499">
              <v:shape style="position:absolute;left:840;top:8512;width:2;height:499" coordorigin="840,8512" coordsize="0,499" path="m840,9011l840,8512e" filled="f" stroked="t" strokeweight="1.439904pt" strokecolor="#131313">
                <v:path arrowok="t"/>
              </v:shape>
            </v:group>
            <v:group style="position:absolute;left:2208;top:8977;width:8111;height:2" coordorigin="2208,8977" coordsize="8111,2">
              <v:shape style="position:absolute;left:2208;top:8977;width:8111;height:2" coordorigin="2208,8977" coordsize="8111,0" path="m2208,8977l10319,8977e" filled="f" stroked="t" strokeweight=".959936pt" strokecolor="#28282B">
                <v:path arrowok="t"/>
              </v:shape>
            </v:group>
            <v:group style="position:absolute;left:6508;top:8512;width:2;height:1343" coordorigin="6508,8512" coordsize="2,1343">
              <v:shape style="position:absolute;left:6508;top:8512;width:2;height:1343" coordorigin="6508,8512" coordsize="0,1343" path="m6508,9855l6508,8512e" filled="f" stroked="t" strokeweight=".959936pt" strokecolor="#18181C">
                <v:path arrowok="t"/>
              </v:shape>
            </v:group>
            <v:group style="position:absolute;left:8452;top:8512;width:2;height:710" coordorigin="8452,8512" coordsize="2,710">
              <v:shape style="position:absolute;left:8452;top:8512;width:2;height:710" coordorigin="8452,8512" coordsize="0,710" path="m8452,9222l8452,8512e" filled="f" stroked="t" strokeweight="1.439904pt" strokecolor="#444444">
                <v:path arrowok="t"/>
              </v:shape>
            </v:group>
            <v:group style="position:absolute;left:816;top:9198;width:1469;height:2" coordorigin="816,9198" coordsize="1469,2">
              <v:shape style="position:absolute;left:816;top:9198;width:1469;height:2" coordorigin="816,9198" coordsize="1469,0" path="m816,9198l2285,9198e" filled="f" stroked="t" strokeweight=".959936pt" strokecolor="#3B3B3B">
                <v:path arrowok="t"/>
              </v:shape>
            </v:group>
            <v:group style="position:absolute;left:2208;top:9203;width:6268;height:2" coordorigin="2208,9203" coordsize="6268,2">
              <v:shape style="position:absolute;left:2208;top:9203;width:6268;height:2" coordorigin="2208,9203" coordsize="6268,0" path="m2208,9203l8476,9203e" filled="f" stroked="t" strokeweight=".959936pt" strokecolor="#131313">
                <v:path arrowok="t"/>
              </v:shape>
            </v:group>
            <v:group style="position:absolute;left:8399;top:9198;width:1920;height:2" coordorigin="8399,9198" coordsize="1920,2">
              <v:shape style="position:absolute;left:8399;top:9198;width:1920;height:2" coordorigin="8399,9198" coordsize="1920,0" path="m8399,9198l10319,9198e" filled="f" stroked="t" strokeweight=".959936pt" strokecolor="#282828">
                <v:path arrowok="t"/>
              </v:shape>
            </v:group>
            <v:group style="position:absolute;left:816;top:9606;width:1469;height:2" coordorigin="816,9606" coordsize="1469,2">
              <v:shape style="position:absolute;left:816;top:9606;width:1469;height:2" coordorigin="816,9606" coordsize="1469,0" path="m816,9606l2285,9606e" filled="f" stroked="t" strokeweight=".959936pt" strokecolor="#131318">
                <v:path arrowok="t"/>
              </v:shape>
            </v:group>
            <v:group style="position:absolute;left:10305;top:9145;width:2;height:710" coordorigin="10305,9145" coordsize="2,710">
              <v:shape style="position:absolute;left:10305;top:9145;width:2;height:710" coordorigin="10305,9145" coordsize="0,710" path="m10305,9855l10305,9145e" filled="f" stroked="t" strokeweight="1.439904pt" strokecolor="#131313">
                <v:path arrowok="t"/>
              </v:shape>
            </v:group>
            <v:group style="position:absolute;left:2208;top:9611;width:8111;height:2" coordorigin="2208,9611" coordsize="8111,2">
              <v:shape style="position:absolute;left:2208;top:9611;width:8111;height:2" coordorigin="2208,9611" coordsize="8111,0" path="m2208,9611l10319,9611e" filled="f" stroked="t" strokeweight=".959936pt" strokecolor="#2F2F2F">
                <v:path arrowok="t"/>
              </v:shape>
            </v:group>
            <v:group style="position:absolute;left:816;top:9822;width:9503;height:2" coordorigin="816,9822" coordsize="9503,2">
              <v:shape style="position:absolute;left:816;top:9822;width:9503;height:2" coordorigin="816,9822" coordsize="9503,0" path="m816,9822l10319,9822e" filled="f" stroked="t" strokeweight=".959936pt" strokecolor="#232323">
                <v:path arrowok="t"/>
              </v:shape>
            </v:group>
            <v:group style="position:absolute;left:816;top:10047;width:1469;height:2" coordorigin="816,10047" coordsize="1469,2">
              <v:shape style="position:absolute;left:816;top:10047;width:1469;height:2" coordorigin="816,10047" coordsize="1469,0" path="m816,10047l2285,10047e" filled="f" stroked="t" strokeweight=".959936pt" strokecolor="#080808">
                <v:path arrowok="t"/>
              </v:shape>
            </v:group>
            <v:group style="position:absolute;left:2208;top:10052;width:8111;height:2" coordorigin="2208,10052" coordsize="8111,2">
              <v:shape style="position:absolute;left:2208;top:10052;width:8111;height:2" coordorigin="2208,10052" coordsize="8111,0" path="m2208,10052l10319,10052e" filled="f" stroked="t" strokeweight=".959936pt" strokecolor="#2F2F2F">
                <v:path arrowok="t"/>
              </v:shape>
            </v:group>
            <v:group style="position:absolute;left:806;top:10273;width:1785;height:2" coordorigin="806,10273" coordsize="1785,2">
              <v:shape style="position:absolute;left:806;top:10273;width:1785;height:2" coordorigin="806,10273" coordsize="1785,0" path="m806,10273l2592,10273e" filled="f" stroked="t" strokeweight=".959936pt" strokecolor="#2F2F2F">
                <v:path arrowok="t"/>
              </v:shape>
            </v:group>
            <v:group style="position:absolute;left:835;top:5815;width:2;height:4482" coordorigin="835,5815" coordsize="2,4482">
              <v:shape style="position:absolute;left:835;top:5815;width:2;height:4482" coordorigin="835,5815" coordsize="0,4482" path="m835,10297l835,5815e" filled="f" stroked="t" strokeweight="1.439904pt" strokecolor="#232323">
                <v:path arrowok="t"/>
              </v:shape>
            </v:group>
            <v:group style="position:absolute;left:2265;top:9999;width:2;height:528" coordorigin="2265,9999" coordsize="2,528">
              <v:shape style="position:absolute;left:2265;top:9999;width:2;height:528" coordorigin="2265,9999" coordsize="0,528" path="m2265,10527l2265,9999e" filled="f" stroked="t" strokeweight=".959936pt" strokecolor="#1C1C1C">
                <v:path arrowok="t"/>
              </v:shape>
            </v:group>
            <v:group style="position:absolute;left:2208;top:10278;width:6268;height:2" coordorigin="2208,10278" coordsize="6268,2">
              <v:shape style="position:absolute;left:2208;top:10278;width:6268;height:2" coordorigin="2208,10278" coordsize="6268,0" path="m2208,10278l8476,10278e" filled="f" stroked="t" strokeweight=".959936pt" strokecolor="#181818">
                <v:path arrowok="t"/>
              </v:shape>
            </v:group>
            <v:group style="position:absolute;left:6504;top:9779;width:2;height:969" coordorigin="6504,9779" coordsize="2,969">
              <v:shape style="position:absolute;left:6504;top:9779;width:2;height:969" coordorigin="6504,9779" coordsize="0,969" path="m6504,10748l6504,9779e" filled="f" stroked="t" strokeweight=".959936pt" strokecolor="#2F2F2F">
                <v:path arrowok="t"/>
              </v:shape>
            </v:group>
            <v:group style="position:absolute;left:8399;top:10273;width:1920;height:2" coordorigin="8399,10273" coordsize="1920,2">
              <v:shape style="position:absolute;left:8399;top:10273;width:1920;height:2" coordorigin="8399,10273" coordsize="1920,0" path="m8399,10273l10319,10273e" filled="f" stroked="t" strokeweight=".959936pt" strokecolor="#2F2F2F">
                <v:path arrowok="t"/>
              </v:shape>
            </v:group>
            <v:group style="position:absolute;left:806;top:10498;width:749;height:2" coordorigin="806,10498" coordsize="749,2">
              <v:shape style="position:absolute;left:806;top:10498;width:749;height:2" coordorigin="806,10498" coordsize="749,0" path="m806,10498l1555,10498e" filled="f" stroked="t" strokeweight=".959936pt" strokecolor="#231F23">
                <v:path arrowok="t"/>
              </v:shape>
            </v:group>
            <v:group style="position:absolute;left:1478;top:10494;width:806;height:2" coordorigin="1478,10494" coordsize="806,2">
              <v:shape style="position:absolute;left:1478;top:10494;width:806;height:2" coordorigin="1478,10494" coordsize="806,0" path="m1478,10494l2285,10494e" filled="f" stroked="t" strokeweight=".959936pt" strokecolor="#383838">
                <v:path arrowok="t"/>
              </v:shape>
            </v:group>
            <v:group style="position:absolute;left:2208;top:10494;width:8111;height:2" coordorigin="2208,10494" coordsize="8111,2">
              <v:shape style="position:absolute;left:2208;top:10494;width:8111;height:2" coordorigin="2208,10494" coordsize="8111,0" path="m2208,10494l10319,10494e" filled="f" stroked="t" strokeweight=".959936pt" strokecolor="#1C1C1C">
                <v:path arrowok="t"/>
              </v:shape>
            </v:group>
            <v:group style="position:absolute;left:797;top:10897;width:1488;height:2" coordorigin="797,10897" coordsize="1488,2">
              <v:shape style="position:absolute;left:797;top:10897;width:1488;height:2" coordorigin="797,10897" coordsize="1488,0" path="m797,10897l2285,10897e" filled="f" stroked="t" strokeweight="1.439904pt" strokecolor="#484848">
                <v:path arrowok="t"/>
              </v:shape>
            </v:group>
            <v:group style="position:absolute;left:2265;top:7082;width:2;height:4875" coordorigin="2265,7082" coordsize="2,4875">
              <v:shape style="position:absolute;left:2265;top:7082;width:2;height:4875" coordorigin="2265,7082" coordsize="0,4875" path="m2265,11957l2265,7082e" filled="f" stroked="t" strokeweight=".959936pt" strokecolor="#2B2B2B">
                <v:path arrowok="t"/>
              </v:shape>
            </v:group>
            <v:group style="position:absolute;left:6499;top:10681;width:2;height:2188" coordorigin="6499,10681" coordsize="2,2188">
              <v:shape style="position:absolute;left:6499;top:10681;width:2;height:2188" coordorigin="6499,10681" coordsize="0,2188" path="m6499,12869l6499,10681e" filled="f" stroked="t" strokeweight=".959936pt" strokecolor="#1C1C1C">
                <v:path arrowok="t"/>
              </v:shape>
            </v:group>
            <v:group style="position:absolute;left:8447;top:10681;width:2;height:4232" coordorigin="8447,10681" coordsize="2,4232">
              <v:shape style="position:absolute;left:8447;top:10681;width:2;height:4232" coordorigin="8447,10681" coordsize="0,4232" path="m8447,14913l8447,10681e" filled="f" stroked="t" strokeweight=".959936pt" strokecolor="#1C1C1C">
                <v:path arrowok="t"/>
              </v:shape>
            </v:group>
            <v:group style="position:absolute;left:1459;top:10897;width:8860;height:2" coordorigin="1459,10897" coordsize="8860,2">
              <v:shape style="position:absolute;left:1459;top:10897;width:8860;height:2" coordorigin="1459,10897" coordsize="8860,0" path="m1459,10897l10319,10897e" filled="f" stroked="t" strokeweight=".959936pt" strokecolor="#1C1C1C">
                <v:path arrowok="t"/>
              </v:shape>
            </v:group>
            <v:group style="position:absolute;left:797;top:11122;width:3072;height:2" coordorigin="797,11122" coordsize="3072,2">
              <v:shape style="position:absolute;left:797;top:11122;width:3072;height:2" coordorigin="797,11122" coordsize="3072,0" path="m797,11122l3869,11122e" filled="f" stroked="t" strokeweight=".959936pt" strokecolor="#130F13">
                <v:path arrowok="t"/>
              </v:shape>
            </v:group>
            <v:group style="position:absolute;left:2208;top:11122;width:8111;height:2" coordorigin="2208,11122" coordsize="8111,2">
              <v:shape style="position:absolute;left:2208;top:11122;width:8111;height:2" coordorigin="2208,11122" coordsize="8111,0" path="m2208,11122l10319,11122e" filled="f" stroked="t" strokeweight=".959936pt" strokecolor="#2F2F2F">
                <v:path arrowok="t"/>
              </v:shape>
            </v:group>
            <v:group style="position:absolute;left:797;top:11343;width:1488;height:2" coordorigin="797,11343" coordsize="1488,2">
              <v:shape style="position:absolute;left:797;top:11343;width:1488;height:2" coordorigin="797,11343" coordsize="1488,0" path="m797,11343l2285,11343e" filled="f" stroked="t" strokeweight=".959936pt" strokecolor="#080808">
                <v:path arrowok="t"/>
              </v:shape>
            </v:group>
            <v:group style="position:absolute;left:1517;top:11093;width:2;height:892" coordorigin="1517,11093" coordsize="2,892">
              <v:shape style="position:absolute;left:1517;top:11093;width:2;height:892" coordorigin="1517,11093" coordsize="0,892" path="m1517,11986l1517,11093e" filled="f" stroked="t" strokeweight=".479968pt" strokecolor="#080808">
                <v:path arrowok="t"/>
              </v:shape>
            </v:group>
            <v:group style="position:absolute;left:2208;top:11348;width:8111;height:2" coordorigin="2208,11348" coordsize="8111,2">
              <v:shape style="position:absolute;left:2208;top:11348;width:8111;height:2" coordorigin="2208,11348" coordsize="8111,0" path="m2208,11348l10319,11348e" filled="f" stroked="t" strokeweight=".959936pt" strokecolor="#2F2F2F">
                <v:path arrowok="t"/>
              </v:shape>
            </v:group>
            <v:group style="position:absolute;left:797;top:11756;width:1488;height:2" coordorigin="797,11756" coordsize="1488,2">
              <v:shape style="position:absolute;left:797;top:11756;width:1488;height:2" coordorigin="797,11756" coordsize="1488,0" path="m797,11756l2285,11756e" filled="f" stroked="t" strokeweight=".959936pt" strokecolor="#0F0F13">
                <v:path arrowok="t"/>
              </v:shape>
            </v:group>
            <v:group style="position:absolute;left:2208;top:11760;width:8111;height:2" coordorigin="2208,11760" coordsize="8111,2">
              <v:shape style="position:absolute;left:2208;top:11760;width:8111;height:2" coordorigin="2208,11760" coordsize="8111,0" path="m2208,11760l10319,11760e" filled="f" stroked="t" strokeweight=".959936pt" strokecolor="#2B2B2B">
                <v:path arrowok="t"/>
              </v:shape>
            </v:group>
            <v:group style="position:absolute;left:797;top:11976;width:1488;height:2" coordorigin="797,11976" coordsize="1488,2">
              <v:shape style="position:absolute;left:797;top:11976;width:1488;height:2" coordorigin="797,11976" coordsize="1488,0" path="m797,11976l2285,11976e" filled="f" stroked="t" strokeweight=".959936pt" strokecolor="#0C0C0C">
                <v:path arrowok="t"/>
              </v:shape>
            </v:group>
            <v:group style="position:absolute;left:2208;top:11981;width:8111;height:2" coordorigin="2208,11981" coordsize="8111,2">
              <v:shape style="position:absolute;left:2208;top:11981;width:8111;height:2" coordorigin="2208,11981" coordsize="8111,0" path="m2208,11981l10319,11981e" filled="f" stroked="t" strokeweight=".959936pt" strokecolor="#282828">
                <v:path arrowok="t"/>
              </v:shape>
            </v:group>
            <v:group style="position:absolute;left:787;top:12202;width:1498;height:2" coordorigin="787,12202" coordsize="1498,2">
              <v:shape style="position:absolute;left:787;top:12202;width:1498;height:2" coordorigin="787,12202" coordsize="1498,0" path="m787,12202l2285,12202e" filled="f" stroked="t" strokeweight="1.439904pt" strokecolor="#3F3F3F">
                <v:path arrowok="t"/>
              </v:shape>
            </v:group>
            <v:group style="position:absolute;left:1517;top:11957;width:2;height:259" coordorigin="1517,11957" coordsize="2,259">
              <v:shape style="position:absolute;left:1517;top:11957;width:2;height:259" coordorigin="1517,11957" coordsize="0,259" path="m1517,12216l1517,11957e" filled="f" stroked="t" strokeweight=".479968pt" strokecolor="#2F2F2F">
                <v:path arrowok="t"/>
              </v:shape>
            </v:group>
            <v:group style="position:absolute;left:1459;top:12207;width:5068;height:2" coordorigin="1459,12207" coordsize="5068,2">
              <v:shape style="position:absolute;left:1459;top:12207;width:5068;height:2" coordorigin="1459,12207" coordsize="5068,0" path="m1459,12207l6528,12207e" filled="f" stroked="t" strokeweight=".959936pt" strokecolor="#1F1F1F">
                <v:path arrowok="t"/>
              </v:shape>
            </v:group>
            <v:group style="position:absolute;left:6451;top:12207;width:2025;height:2" coordorigin="6451,12207" coordsize="2025,2">
              <v:shape style="position:absolute;left:6451;top:12207;width:2025;height:2" coordorigin="6451,12207" coordsize="2025,0" path="m6451,12207l8476,12207e" filled="f" stroked="t" strokeweight=".959936pt" strokecolor="#030303">
                <v:path arrowok="t"/>
              </v:shape>
            </v:group>
            <v:group style="position:absolute;left:8399;top:12202;width:1920;height:2" coordorigin="8399,12202" coordsize="1920,2">
              <v:shape style="position:absolute;left:8399;top:12202;width:1920;height:2" coordorigin="8399,12202" coordsize="1920,0" path="m8399,12202l10319,12202e" filled="f" stroked="t" strokeweight=".959936pt" strokecolor="#282828">
                <v:path arrowok="t"/>
              </v:shape>
            </v:group>
            <v:group style="position:absolute;left:787;top:12427;width:768;height:2" coordorigin="787,12427" coordsize="768,2">
              <v:shape style="position:absolute;left:787;top:12427;width:768;height:2" coordorigin="787,12427" coordsize="768,0" path="m787,12427l1555,12427e" filled="f" stroked="t" strokeweight=".959936pt" strokecolor="#181818">
                <v:path arrowok="t"/>
              </v:shape>
            </v:group>
            <v:group style="position:absolute;left:1517;top:12187;width:2;height:240" coordorigin="1517,12187" coordsize="2,240">
              <v:shape style="position:absolute;left:1517;top:12187;width:2;height:240" coordorigin="1517,12187" coordsize="0,240" path="m1517,12427l1517,12187e" filled="f" stroked="t" strokeweight=".479968pt" strokecolor="#484848">
                <v:path arrowok="t"/>
              </v:shape>
            </v:group>
            <v:group style="position:absolute;left:1478;top:12422;width:806;height:2" coordorigin="1478,12422" coordsize="806,2">
              <v:shape style="position:absolute;left:1478;top:12422;width:806;height:2" coordorigin="1478,12422" coordsize="806,0" path="m1478,12422l2285,12422e" filled="f" stroked="t" strokeweight="1.439904pt" strokecolor="#3B3B3F">
                <v:path arrowok="t"/>
              </v:shape>
            </v:group>
            <v:group style="position:absolute;left:2246;top:8176;width:2;height:5911" coordorigin="2246,8176" coordsize="2,5911">
              <v:shape style="position:absolute;left:2246;top:8176;width:2;height:5911" coordorigin="2246,8176" coordsize="0,5911" path="m2246,14087l2246,8176e" filled="f" stroked="t" strokeweight="1.439904pt" strokecolor="#232323">
                <v:path arrowok="t"/>
              </v:shape>
            </v:group>
            <v:group style="position:absolute;left:2208;top:12422;width:8111;height:2" coordorigin="2208,12422" coordsize="8111,2">
              <v:shape style="position:absolute;left:2208;top:12422;width:8111;height:2" coordorigin="2208,12422" coordsize="8111,0" path="m2208,12422l10319,12422e" filled="f" stroked="t" strokeweight=".959936pt" strokecolor="#282828">
                <v:path arrowok="t"/>
              </v:shape>
            </v:group>
            <v:group style="position:absolute;left:787;top:12830;width:1498;height:2" coordorigin="787,12830" coordsize="1498,2">
              <v:shape style="position:absolute;left:787;top:12830;width:1498;height:2" coordorigin="787,12830" coordsize="1498,0" path="m787,12830l2285,12830e" filled="f" stroked="t" strokeweight=".959936pt" strokecolor="#0F0F0F">
                <v:path arrowok="t"/>
              </v:shape>
            </v:group>
            <v:group style="position:absolute;left:1517;top:12408;width:2;height:432" coordorigin="1517,12408" coordsize="2,432">
              <v:shape style="position:absolute;left:1517;top:12408;width:2;height:432" coordorigin="1517,12408" coordsize="0,432" path="m1517,12840l1517,12408e" filled="f" stroked="t" strokeweight=".479968pt" strokecolor="#2F2B2F">
                <v:path arrowok="t"/>
              </v:shape>
            </v:group>
            <v:group style="position:absolute;left:2208;top:12835;width:8111;height:2" coordorigin="2208,12835" coordsize="8111,2">
              <v:shape style="position:absolute;left:2208;top:12835;width:8111;height:2" coordorigin="2208,12835" coordsize="8111,0" path="m2208,12835l10319,12835e" filled="f" stroked="t" strokeweight=".959936pt" strokecolor="#282828">
                <v:path arrowok="t"/>
              </v:shape>
            </v:group>
            <v:group style="position:absolute;left:787;top:13233;width:1498;height:2" coordorigin="787,13233" coordsize="1498,2">
              <v:shape style="position:absolute;left:787;top:13233;width:1498;height:2" coordorigin="787,13233" coordsize="1498,0" path="m787,13233l2285,13233e" filled="f" stroked="t" strokeweight=".959936pt" strokecolor="#0C0C0F">
                <v:path arrowok="t"/>
              </v:shape>
            </v:group>
            <v:group style="position:absolute;left:1517;top:12821;width:2;height:422" coordorigin="1517,12821" coordsize="2,422">
              <v:shape style="position:absolute;left:1517;top:12821;width:2;height:422" coordorigin="1517,12821" coordsize="0,422" path="m1517,13243l1517,12821e" filled="f" stroked="t" strokeweight=".479968pt" strokecolor="#0C0C0C">
                <v:path arrowok="t"/>
              </v:shape>
            </v:group>
            <v:group style="position:absolute;left:6494;top:12792;width:2;height:1919" coordorigin="6494,12792" coordsize="2,1919">
              <v:shape style="position:absolute;left:6494;top:12792;width:2;height:1919" coordorigin="6494,12792" coordsize="0,1919" path="m6494,14711l6494,12792e" filled="f" stroked="t" strokeweight="1.439904pt" strokecolor="#3F3F3F">
                <v:path arrowok="t"/>
              </v:shape>
            </v:group>
            <v:group style="position:absolute;left:2208;top:13238;width:8111;height:2" coordorigin="2208,13238" coordsize="8111,2">
              <v:shape style="position:absolute;left:2208;top:13238;width:8111;height:2" coordorigin="2208,13238" coordsize="8111,0" path="m2208,13238l10319,13238e" filled="f" stroked="t" strokeweight=".959936pt" strokecolor="#282828">
                <v:path arrowok="t"/>
              </v:shape>
            </v:group>
            <v:group style="position:absolute;left:787;top:13641;width:1498;height:2" coordorigin="787,13641" coordsize="1498,2">
              <v:shape style="position:absolute;left:787;top:13641;width:1498;height:2" coordorigin="787,13641" coordsize="1498,0" path="m787,13641l2285,13641e" filled="f" stroked="t" strokeweight="1.439904pt" strokecolor="#484448">
                <v:path arrowok="t"/>
              </v:shape>
            </v:group>
            <v:group style="position:absolute;left:1517;top:13224;width:2;height:1459" coordorigin="1517,13224" coordsize="2,1459">
              <v:shape style="position:absolute;left:1517;top:13224;width:2;height:1459" coordorigin="1517,13224" coordsize="0,1459" path="m1517,14682l1517,13224e" filled="f" stroked="t" strokeweight=".479968pt" strokecolor="#282828">
                <v:path arrowok="t"/>
              </v:shape>
            </v:group>
            <v:group style="position:absolute;left:2505;top:13646;width:5971;height:2" coordorigin="2505,13646" coordsize="5971,2">
              <v:shape style="position:absolute;left:2505;top:13646;width:5971;height:2" coordorigin="2505,13646" coordsize="5971,0" path="m2505,13646l8476,13646e" filled="f" stroked="t" strokeweight=".959936pt" strokecolor="#0C0C0C">
                <v:path arrowok="t"/>
              </v:shape>
            </v:group>
            <v:group style="position:absolute;left:8399;top:13641;width:1920;height:2" coordorigin="8399,13641" coordsize="1920,2">
              <v:shape style="position:absolute;left:8399;top:13641;width:1920;height:2" coordorigin="8399,13641" coordsize="1920,0" path="m8399,13641l10319,13641e" filled="f" stroked="t" strokeweight=".959936pt" strokecolor="#282828">
                <v:path arrowok="t"/>
              </v:shape>
            </v:group>
            <v:group style="position:absolute;left:1440;top:13646;width:5088;height:2" coordorigin="1440,13646" coordsize="5088,2">
              <v:shape style="position:absolute;left:1440;top:13646;width:5088;height:2" coordorigin="1440,13646" coordsize="5088,0" path="m1440,13646l6528,13646e" filled="f" stroked="t" strokeweight=".959936pt" strokecolor="#1F1F1F">
                <v:path arrowok="t"/>
              </v:shape>
            </v:group>
            <v:group style="position:absolute;left:778;top:14049;width:778;height:2" coordorigin="778,14049" coordsize="778,2">
              <v:shape style="position:absolute;left:778;top:14049;width:778;height:2" coordorigin="778,14049" coordsize="778,0" path="m778,14049l1555,14049e" filled="f" stroked="t" strokeweight=".959936pt" strokecolor="#0C0C0C">
                <v:path arrowok="t"/>
              </v:shape>
            </v:group>
            <v:group style="position:absolute;left:806;top:7178;width:2;height:7735" coordorigin="806,7178" coordsize="2,7735">
              <v:shape style="position:absolute;left:806;top:7178;width:2;height:7735" coordorigin="806,7178" coordsize="0,7735" path="m806,14913l806,7178e" filled="f" stroked="t" strokeweight="1.439904pt" strokecolor="#1C1C1C">
                <v:path arrowok="t"/>
              </v:shape>
            </v:group>
            <v:group style="position:absolute;left:1478;top:14049;width:806;height:2" coordorigin="1478,14049" coordsize="806,2">
              <v:shape style="position:absolute;left:1478;top:14049;width:806;height:2" coordorigin="1478,14049" coordsize="806,0" path="m1478,14049l2285,14049e" filled="f" stroked="t" strokeweight=".959936pt" strokecolor="#1C1C1F">
                <v:path arrowok="t"/>
              </v:shape>
            </v:group>
            <v:group style="position:absolute;left:8399;top:14049;width:1920;height:2" coordorigin="8399,14049" coordsize="1920,2">
              <v:shape style="position:absolute;left:8399;top:14049;width:1920;height:2" coordorigin="8399,14049" coordsize="1920,0" path="m8399,14049l10319,14049e" filled="f" stroked="t" strokeweight=".959936pt" strokecolor="#1F1F1F">
                <v:path arrowok="t"/>
              </v:shape>
            </v:group>
            <v:group style="position:absolute;left:2208;top:14054;width:6268;height:2" coordorigin="2208,14054" coordsize="6268,2">
              <v:shape style="position:absolute;left:2208;top:14054;width:6268;height:2" coordorigin="2208,14054" coordsize="6268,0" path="m2208,14054l8476,14054e" filled="f" stroked="t" strokeweight=".959936pt" strokecolor="#343434">
                <v:path arrowok="t"/>
              </v:shape>
            </v:group>
            <v:group style="position:absolute;left:778;top:14270;width:778;height:2" coordorigin="778,14270" coordsize="778,2">
              <v:shape style="position:absolute;left:778;top:14270;width:778;height:2" coordorigin="778,14270" coordsize="778,0" path="m778,14270l1555,14270e" filled="f" stroked="t" strokeweight=".959936pt" strokecolor="#1C1C1C">
                <v:path arrowok="t"/>
              </v:shape>
            </v:group>
            <v:group style="position:absolute;left:797;top:13944;width:2;height:557" coordorigin="797,13944" coordsize="2,557">
              <v:shape style="position:absolute;left:797;top:13944;width:2;height:557" coordorigin="797,13944" coordsize="0,557" path="m797,14500l797,13944e" filled="f" stroked="t" strokeweight="1.919872pt" strokecolor="#2F2F2F">
                <v:path arrowok="t"/>
              </v:shape>
            </v:group>
            <v:group style="position:absolute;left:1478;top:14265;width:806;height:2" coordorigin="1478,14265" coordsize="806,2">
              <v:shape style="position:absolute;left:1478;top:14265;width:806;height:2" coordorigin="1478,14265" coordsize="806,0" path="m1478,14265l2285,14265e" filled="f" stroked="t" strokeweight="1.439904pt" strokecolor="#484848">
                <v:path arrowok="t"/>
              </v:shape>
            </v:group>
            <v:group style="position:absolute;left:2208;top:14265;width:8111;height:2" coordorigin="2208,14265" coordsize="8111,2">
              <v:shape style="position:absolute;left:2208;top:14265;width:8111;height:2" coordorigin="2208,14265" coordsize="8111,0" path="m2208,14265l10319,14265e" filled="f" stroked="t" strokeweight=".959936pt" strokecolor="#1C1C1C">
                <v:path arrowok="t"/>
              </v:shape>
            </v:group>
            <v:group style="position:absolute;left:778;top:14898;width:9542;height:2" coordorigin="778,14898" coordsize="9542,2">
              <v:shape style="position:absolute;left:778;top:14898;width:9542;height:2" coordorigin="778,14898" coordsize="9542,0" path="m778,14898l10319,14898e" filled="f" stroked="t" strokeweight=".959936pt" strokecolor="#1F1F1F">
                <v:path arrowok="t"/>
              </v:shape>
            </v:group>
            <v:group style="position:absolute;left:1517;top:14654;width:2;height:250" coordorigin="1517,14654" coordsize="2,250">
              <v:shape style="position:absolute;left:1517;top:14654;width:2;height:250" coordorigin="1517,14654" coordsize="0,250" path="m1517,14903l1517,14654e" filled="f" stroked="t" strokeweight=".479968pt" strokecolor="#0F0F0F">
                <v:path arrowok="t"/>
              </v:shape>
            </v:group>
            <v:group style="position:absolute;left:2232;top:14001;width:2;height:902" coordorigin="2232,14001" coordsize="2,902">
              <v:shape style="position:absolute;left:2232;top:14001;width:2;height:902" coordorigin="2232,14001" coordsize="0,902" path="m2232,14903l2232,14001e" filled="f" stroked="t" strokeweight=".959936pt" strokecolor="#1F1F1F">
                <v:path arrowok="t"/>
              </v:shape>
            </v:group>
            <v:group style="position:absolute;left:6489;top:14625;width:2;height:288" coordorigin="6489,14625" coordsize="2,288">
              <v:shape style="position:absolute;left:6489;top:14625;width:2;height:288" coordorigin="6489,14625" coordsize="0,288" path="m6489,14913l6489,14625e" filled="f" stroked="t" strokeweight=".959936pt" strokecolor="#282828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025" w:right="878"/>
        <w:jc w:val="center"/>
        <w:tabs>
          <w:tab w:pos="1700" w:val="left"/>
          <w:tab w:pos="4220" w:val="left"/>
          <w:tab w:pos="7280" w:val="left"/>
          <w:tab w:pos="91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71"/>
          <w:i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i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97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>3</w:t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105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12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4" w:after="0" w:line="250" w:lineRule="auto"/>
        <w:ind w:left="2221" w:right="4017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796474pt;margin-top:6.985287pt;width:58.727874pt;height:9.5pt;mso-position-horizontal-relative:page;mso-position-vertical-relative:paragraph;z-index:-2168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80"/>
                      <w:position w:val="1"/>
                    </w:rPr>
                    <w:t>2100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77"/>
                      <w:position w:val="1"/>
                    </w:rPr>
                    <w:t>78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9"/>
                      <w:w w:val="77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33"/>
                      <w:w w:val="121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88"/>
                      <w:position w:val="1"/>
                    </w:rPr>
                    <w:t>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F2F31"/>
        </w:rPr>
        <w:t>TP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10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1"/>
          <w:w w:val="9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C&lt;l&gt;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7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8"/>
          <w:w w:val="119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0"/>
          <w:w w:val="114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4"/>
        </w:rPr>
        <w:t>BMEn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EYI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ETC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7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5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1X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</w:rPr>
        <w:t>KOPHCHHK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HCTO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HUBO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</w:rPr>
        <w:t>(21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00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4"/>
        </w:rPr>
        <w:t>2102)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0" w:after="0" w:line="157" w:lineRule="auto"/>
        <w:ind w:left="2212" w:right="4787" w:firstLine="-1306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84848"/>
          <w:spacing w:val="0"/>
          <w:w w:val="78"/>
          <w:position w:val="-10"/>
        </w:rPr>
        <w:t>2101</w:t>
      </w:r>
      <w:r>
        <w:rPr>
          <w:rFonts w:ascii="Courier New" w:hAnsi="Courier New" w:cs="Courier New" w:eastAsia="Courier New"/>
          <w:sz w:val="19"/>
          <w:szCs w:val="19"/>
          <w:color w:val="484848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84848"/>
          <w:spacing w:val="0"/>
          <w:w w:val="78"/>
          <w:position w:val="-10"/>
        </w:rPr>
        <w:t>781100</w:t>
      </w:r>
      <w:r>
        <w:rPr>
          <w:rFonts w:ascii="Courier New" w:hAnsi="Courier New" w:cs="Courier New" w:eastAsia="Courier New"/>
          <w:sz w:val="19"/>
          <w:szCs w:val="19"/>
          <w:color w:val="484848"/>
          <w:spacing w:val="59"/>
          <w:w w:val="78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0"/>
        </w:rPr>
        <w:t>TpaHCcj&gt;epl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8"/>
          <w:position w:val="0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2"/>
          <w:position w:val="0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1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2"/>
          <w:position w:val="0"/>
        </w:rPr>
        <w:t>1eij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2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4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72"/>
          <w:position w:val="0"/>
        </w:rPr>
        <w:t>OyUeTCKH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72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2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0"/>
        </w:rPr>
        <w:t>KO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77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-59"/>
          <w:w w:val="218"/>
          <w:position w:val="0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6"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1"/>
          <w:position w:val="0"/>
        </w:rPr>
        <w:t>CHIIK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2"/>
          <w:position w:val="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1"/>
          <w:position w:val="0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2"/>
          <w:w w:val="7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1"/>
          <w:position w:val="0"/>
        </w:rPr>
        <w:t>HCTOM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67"/>
          <w:position w:val="0"/>
        </w:rPr>
        <w:t>HHBOY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9" w:after="0" w:line="250" w:lineRule="auto"/>
        <w:ind w:left="2212" w:right="450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316505pt;margin-top:6.735225pt;width:58.215916pt;height:9.979859pt;mso-position-horizontal-relative:page;mso-position-vertical-relative:paragraph;z-index:-2168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84848"/>
                      <w:spacing w:val="0"/>
                      <w:w w:val="80"/>
                      <w:position w:val="2"/>
                    </w:rPr>
                    <w:t>2102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84848"/>
                      <w:spacing w:val="-87"/>
                      <w:w w:val="80"/>
                      <w:position w:val="2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84848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84848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80"/>
                      <w:position w:val="1"/>
                    </w:rPr>
                    <w:t>781300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6"/>
        </w:rPr>
        <w:t>TpaHccj&gt;ep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6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8"/>
        </w:rPr>
        <w:t>H3Melj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87"/>
        </w:rPr>
        <w:t>opraHH3auHja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6"/>
        </w:rPr>
        <w:t>ol5aae3Ho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6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counjanHor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0"/>
        </w:rPr>
        <w:t>ocHrypaH&gt;a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auto"/>
        <w:ind w:left="897" w:right="-20"/>
        <w:jc w:val="left"/>
        <w:tabs>
          <w:tab w:pos="1520" w:val="left"/>
          <w:tab w:pos="7760" w:val="left"/>
          <w:tab w:pos="96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-20"/>
          <w:w w:val="8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</w:rPr>
        <w:t>103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85"/>
          <w:w w:val="8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  <w:position w:val="1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3"/>
          <w:w w:val="82"/>
          <w:position w:val="1"/>
        </w:rPr>
        <w:t>9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2"/>
          <w:position w:val="1"/>
        </w:rPr>
        <w:t>0000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75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4"/>
          <w:position w:val="0"/>
        </w:rPr>
        <w:t>llPH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5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1"/>
          <w:w w:val="111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8"/>
          <w:position w:val="0"/>
        </w:rPr>
        <w:t>JJ: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3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7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0"/>
        </w:rPr>
        <w:t>(2104)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>35,619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1"/>
          <w:position w:val="0"/>
        </w:rPr>
        <w:t>64,605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887" w:right="-20"/>
        <w:jc w:val="left"/>
        <w:tabs>
          <w:tab w:pos="1520" w:val="left"/>
          <w:tab w:pos="7760" w:val="left"/>
          <w:tab w:pos="96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-26"/>
          <w:w w:val="115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15"/>
          <w:w w:val="80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41"/>
          <w:w w:val="107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0"/>
          <w:position w:val="1"/>
        </w:rPr>
        <w:t>79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7"/>
          <w:w w:val="80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33"/>
          <w:w w:val="121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8"/>
          <w:position w:val="1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6"/>
          <w:position w:val="1"/>
        </w:rPr>
        <w:t>IIPU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96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7"/>
          <w:w w:val="96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6"/>
          <w:position w:val="1"/>
        </w:rPr>
        <w:t>JJ: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6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U3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  <w:position w:val="1"/>
        </w:rPr>
        <w:t>EYUET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"/>
          <w:w w:val="97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position w:val="1"/>
        </w:rPr>
        <w:t>(2105)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>35,619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1"/>
          <w:position w:val="1"/>
        </w:rPr>
        <w:t>64,605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887" w:right="-20"/>
        <w:jc w:val="left"/>
        <w:tabs>
          <w:tab w:pos="1520" w:val="left"/>
          <w:tab w:pos="7760" w:val="left"/>
          <w:tab w:pos="96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8"/>
          <w:position w:val="1"/>
        </w:rPr>
        <w:t>2105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80"/>
          <w:w w:val="78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8"/>
          <w:position w:val="1"/>
        </w:rPr>
        <w:t>791100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59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8"/>
          <w:position w:val="1"/>
        </w:rPr>
        <w:t>fipHXOil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8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4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0"/>
          <w:position w:val="1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00"/>
          <w:position w:val="1"/>
        </w:rPr>
        <w:t>6yuera</w:t>
        <w:tab/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2"/>
          <w:position w:val="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5"/>
          <w:w w:val="102"/>
          <w:position w:val="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15"/>
          <w:w w:val="138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4"/>
          <w:position w:val="0"/>
        </w:rPr>
        <w:t>619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1"/>
          <w:position w:val="1"/>
        </w:rPr>
        <w:t>64,605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" w:after="0" w:line="257" w:lineRule="exact"/>
        <w:ind w:left="2202" w:right="-20"/>
        <w:jc w:val="left"/>
        <w:tabs>
          <w:tab w:pos="98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356571pt;margin-top:5.832162pt;width:370.761247pt;height:9.682922pt;mso-position-horizontal-relative:page;mso-position-vertical-relative:paragraph;z-index:-21682" type="#_x0000_t202" filled="f" stroked="f">
            <v:textbox inset="0,0,0,0">
              <w:txbxContent>
                <w:p>
                  <w:pPr>
                    <w:spacing w:before="0" w:after="0" w:line="194" w:lineRule="exact"/>
                    <w:ind w:right="-69"/>
                    <w:jc w:val="left"/>
                    <w:tabs>
                      <w:tab w:pos="620" w:val="left"/>
                      <w:tab w:pos="7100" w:val="left"/>
                    </w:tabs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22"/>
                      <w:w w:val="87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13"/>
                      <w:w w:val="87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87"/>
                      <w:position w:val="1"/>
                    </w:rPr>
                    <w:t>06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98"/>
                      <w:w w:val="87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34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40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33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2F2F31"/>
                      <w:spacing w:val="0"/>
                      <w:w w:val="106"/>
                      <w:position w:val="0"/>
                    </w:rPr>
                    <w:t>783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  <w:position w:val="6"/>
        </w:rPr>
        <w:t>TI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"/>
          <w:w w:val="94"/>
          <w:position w:val="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5"/>
          <w:w w:val="94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  <w:position w:val="6"/>
        </w:rPr>
        <w:t>MAJhA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1"/>
          <w:w w:val="94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6"/>
        </w:rPr>
        <w:t>OJJ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5"/>
          <w:w w:val="82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  <w:position w:val="6"/>
        </w:rPr>
        <w:t>IIPOJJ:AJE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94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7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106"/>
          <w:position w:val="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56"/>
          <w:position w:val="6"/>
        </w:rPr>
        <w:t>&lt;l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3"/>
          <w:w w:val="56"/>
          <w:position w:val="6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1"/>
          <w:position w:val="6"/>
        </w:rPr>
        <w:t>HHAHCUJCKE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3"/>
          <w:position w:val="-5"/>
        </w:rPr>
        <w:t>630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220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5"/>
          <w:w w:val="99"/>
          <w:position w:val="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9"/>
          <w:position w:val="1"/>
        </w:rPr>
        <w:t>MOBHHE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99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4"/>
          <w:position w:val="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8"/>
          <w:w w:val="114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4"/>
          <w:w w:val="114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4"/>
          <w:position w:val="1"/>
        </w:rPr>
        <w:t>07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3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>2114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F2F31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2F2F31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>212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6"/>
          <w:w w:val="100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161618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4"/>
          <w:position w:val="1"/>
        </w:rPr>
        <w:t>2124)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2193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876602pt;margin-top:6.535226pt;width:58.419779pt;height:9.5pt;mso-position-horizontal-relative:page;mso-position-vertical-relative:paragraph;z-index:-2168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26"/>
                      <w:w w:val="115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29"/>
                      <w:w w:val="80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32"/>
                      <w:w w:val="121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7"/>
                      <w:position w:val="1"/>
                    </w:rPr>
                    <w:t>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25"/>
                      <w:w w:val="108"/>
                      <w:position w:val="1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80"/>
                      <w:position w:val="1"/>
                    </w:rPr>
                    <w:t>10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43"/>
                      <w:w w:val="8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88"/>
                      <w:position w:val="1"/>
                    </w:rPr>
                    <w:t>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161618"/>
          <w:w w:val="14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9"/>
          <w:w w:val="14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1"/>
        </w:rPr>
        <w:t>PHM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10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1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"/>
          <w:w w:val="11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6"/>
          <w:w w:val="8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9"/>
        </w:rPr>
        <w:t>JJ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4"/>
        </w:rPr>
        <w:t>TIP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1"/>
          <w:w w:val="9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8"/>
        </w:rPr>
        <w:t>JJ: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7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133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9"/>
        </w:rPr>
        <w:t>OCHOBHJI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9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2"/>
        </w:rPr>
        <w:t>CPEJJ:CTAB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6"/>
        </w:rPr>
        <w:t>(2108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93" w:lineRule="exact"/>
        <w:ind w:left="2193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7"/>
          <w:szCs w:val="17"/>
          <w:color w:val="2F2F31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2F2F3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</w:rPr>
        <w:t>2110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48484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7"/>
        </w:rPr>
        <w:t>2112)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3" w:after="0" w:line="240" w:lineRule="auto"/>
        <w:ind w:left="868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-26"/>
          <w:w w:val="115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15"/>
          <w:w w:val="8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42"/>
          <w:w w:val="107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21"/>
        </w:rPr>
        <w:t>8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</w:rPr>
        <w:t>811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4"/>
          <w:w w:val="8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2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65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73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4"/>
          <w:w w:val="74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</w:rPr>
        <w:t>PHMAI:b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3"/>
        </w:rPr>
        <w:t>OJJ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nPOJJ:AJE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</w:rPr>
        <w:t>HETIOKPETHOCT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9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6"/>
        </w:rPr>
        <w:t>(2109)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2" w:after="0" w:line="240" w:lineRule="auto"/>
        <w:ind w:left="868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9"/>
        </w:rPr>
        <w:t>2109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9"/>
        </w:rPr>
        <w:t>811100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51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Tipi!Ma!La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0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Oil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86"/>
        </w:rPr>
        <w:t>npoilaje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6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86"/>
        </w:rPr>
        <w:t>HenoKperHOCTH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5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3"/>
        </w:rPr>
        <w:t>2ll0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-25"/>
          <w:w w:val="108"/>
        </w:rPr>
        <w:t>8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78"/>
        </w:rPr>
        <w:t>12000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4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9"/>
          <w:w w:val="11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</w:rPr>
        <w:t>UM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3"/>
          <w:w w:val="9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77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3"/>
          <w:w w:val="76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</w:rPr>
        <w:t>OJJ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</w:rPr>
        <w:t>nPOJJ:AJE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</w:rPr>
        <w:t>TIOKPETHE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HMOBHHE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4"/>
        </w:rPr>
        <w:t>(2111)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49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-26"/>
          <w:w w:val="115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10"/>
          <w:w w:val="67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2"/>
        </w:rPr>
        <w:t>11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7"/>
        </w:rPr>
        <w:t>812100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67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77"/>
          <w:position w:val="1"/>
        </w:rPr>
        <w:t>fipHM3!La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10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1"/>
        </w:rPr>
        <w:t>OJ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0"/>
          <w:position w:val="1"/>
        </w:rPr>
        <w:t>npo.uaje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4"/>
          <w:position w:val="1"/>
        </w:rPr>
        <w:t>OOKpeTHe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5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4"/>
          <w:position w:val="1"/>
        </w:rPr>
        <w:t>IIMOBI!He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4" w:after="0" w:line="250" w:lineRule="auto"/>
        <w:ind w:left="2164" w:right="4441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95673pt;margin-top:5.985256pt;width:58.830019pt;height:9.5pt;mso-position-horizontal-relative:page;mso-position-vertical-relative:paragraph;z-index:-2168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26"/>
                      <w:w w:val="115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81"/>
                      <w:position w:val="1"/>
                    </w:rPr>
                    <w:t>112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25"/>
                      <w:w w:val="121"/>
                      <w:position w:val="1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25"/>
                      <w:w w:val="80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39"/>
                      <w:w w:val="112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83"/>
                      <w:position w:val="1"/>
                    </w:rPr>
                    <w:t>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6"/>
        </w:rPr>
        <w:t>llPHMAlb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0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7"/>
        </w:rPr>
        <w:t>OJJ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3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4"/>
          <w:w w:val="13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</w:rPr>
        <w:t>OJJ: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8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3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3"/>
          <w:w w:val="9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8"/>
        </w:rPr>
        <w:t>CTAJIU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8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3"/>
          <w:w w:val="10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2"/>
        </w:rPr>
        <w:t>CH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"/>
          <w:w w:val="10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8"/>
        </w:rPr>
        <w:t>HHX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93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</w:rPr>
        <w:t>EJJ:CTAB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1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8"/>
          <w:w w:val="10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9"/>
        </w:rPr>
        <w:t>3)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auto"/>
        <w:ind w:left="839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9"/>
        </w:rPr>
        <w:t>2113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85"/>
          <w:w w:val="79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9"/>
        </w:rPr>
        <w:t>813100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51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Tipi!Ma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&gt;a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6"/>
        </w:rPr>
        <w:t>o.n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6"/>
        </w:rPr>
        <w:t>npo)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6"/>
        </w:rPr>
        <w:t>laje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2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F2F31"/>
          <w:spacing w:val="0"/>
          <w:w w:val="81"/>
        </w:rPr>
        <w:t>ocran11</w:t>
      </w:r>
      <w:r>
        <w:rPr>
          <w:rFonts w:ascii="Times New Roman" w:hAnsi="Times New Roman" w:cs="Times New Roman" w:eastAsia="Times New Roman"/>
          <w:sz w:val="17"/>
          <w:szCs w:val="17"/>
          <w:color w:val="2F2F31"/>
          <w:spacing w:val="0"/>
          <w:w w:val="8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F2F31"/>
          <w:spacing w:val="-2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67"/>
        </w:rPr>
        <w:t>OCHOBHH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67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5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00"/>
        </w:rPr>
        <w:t>cpe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00"/>
        </w:rPr>
        <w:t>lcrasa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2" w:after="0" w:line="240" w:lineRule="auto"/>
        <w:ind w:left="830" w:right="-20"/>
        <w:jc w:val="left"/>
        <w:tabs>
          <w:tab w:pos="1460" w:val="left"/>
          <w:tab w:pos="7980" w:val="left"/>
          <w:tab w:pos="9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3"/>
          <w:position w:val="1"/>
        </w:rPr>
        <w:t>2114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94"/>
          <w:position w:val="1"/>
        </w:rPr>
        <w:t>8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7"/>
          <w:w w:val="94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3"/>
          <w:position w:val="1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36"/>
          <w:w w:val="83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21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20"/>
          <w:position w:val="1"/>
        </w:rPr>
        <w:t>lll'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121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3"/>
          <w:w w:val="98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77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3"/>
          <w:w w:val="76"/>
          <w:position w:val="1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3"/>
          <w:position w:val="1"/>
        </w:rPr>
        <w:t>OJJ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0"/>
          <w:position w:val="1"/>
        </w:rPr>
        <w:t>ITPOJJ:AJE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9"/>
          <w:position w:val="1"/>
        </w:rPr>
        <w:t>3AJIHXA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99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>(2115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6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7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484848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9"/>
          <w:w w:val="116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16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1"/>
          <w:w w:val="116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6"/>
          <w:position w:val="1"/>
        </w:rPr>
        <w:t>9)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41"/>
          <w:w w:val="116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>783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3"/>
          <w:position w:val="0"/>
        </w:rPr>
        <w:t>630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2" w:after="0" w:line="240" w:lineRule="auto"/>
        <w:ind w:left="839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-29"/>
          <w:w w:val="86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6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11"/>
          <w:w w:val="86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position w:val="1"/>
        </w:rPr>
        <w:t>5</w:t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-77"/>
          <w:w w:val="86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position w:val="0"/>
        </w:rPr>
        <w:t>82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2"/>
          <w:w w:val="86"/>
          <w:position w:val="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6"/>
          <w:position w:val="0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31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MAlb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3"/>
          <w:position w:val="0"/>
        </w:rPr>
        <w:t>OJJ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0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  <w:position w:val="0"/>
        </w:rPr>
        <w:t>liPOJJ: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96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133"/>
          <w:position w:val="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5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95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95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  <w:position w:val="0"/>
        </w:rPr>
        <w:t>I&gt;HH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PE3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7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1"/>
          <w:position w:val="0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11"/>
          <w:position w:val="0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18"/>
          <w:position w:val="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8"/>
          <w:w w:val="118"/>
          <w:position w:val="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1"/>
          <w:position w:val="0"/>
        </w:rPr>
        <w:t>6)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9" w:right="-20"/>
        <w:jc w:val="left"/>
        <w:tabs>
          <w:tab w:pos="14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Courier New" w:hAnsi="Courier New" w:cs="Courier New" w:eastAsia="Courier New"/>
          <w:sz w:val="19"/>
          <w:szCs w:val="19"/>
          <w:color w:val="484848"/>
          <w:spacing w:val="0"/>
          <w:w w:val="80"/>
          <w:position w:val="1"/>
        </w:rPr>
        <w:t>2116</w:t>
      </w:r>
      <w:r>
        <w:rPr>
          <w:rFonts w:ascii="Courier New" w:hAnsi="Courier New" w:cs="Courier New" w:eastAsia="Courier New"/>
          <w:sz w:val="19"/>
          <w:szCs w:val="19"/>
          <w:color w:val="484848"/>
          <w:spacing w:val="-82"/>
          <w:w w:val="8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8484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8484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0"/>
          <w:position w:val="2"/>
        </w:rPr>
        <w:t>821100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43"/>
          <w:w w:val="80"/>
          <w:position w:val="2"/>
        </w:rPr>
        <w:t> </w:t>
      </w:r>
      <w:r>
        <w:rPr>
          <w:rFonts w:ascii="Arial" w:hAnsi="Arial" w:cs="Arial" w:eastAsia="Arial"/>
          <w:sz w:val="13"/>
          <w:szCs w:val="13"/>
          <w:color w:val="2F2F31"/>
          <w:spacing w:val="0"/>
          <w:w w:val="119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2F2F31"/>
          <w:spacing w:val="-16"/>
          <w:w w:val="120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565656"/>
          <w:spacing w:val="-14"/>
          <w:w w:val="131"/>
          <w:position w:val="1"/>
        </w:rPr>
        <w:t>p</w:t>
      </w:r>
      <w:r>
        <w:rPr>
          <w:rFonts w:ascii="Arial" w:hAnsi="Arial" w:cs="Arial" w:eastAsia="Arial"/>
          <w:sz w:val="13"/>
          <w:szCs w:val="13"/>
          <w:color w:val="2F2F31"/>
          <w:spacing w:val="0"/>
          <w:w w:val="84"/>
          <w:position w:val="1"/>
        </w:rPr>
        <w:t>11Matb</w:t>
      </w:r>
      <w:r>
        <w:rPr>
          <w:rFonts w:ascii="Arial" w:hAnsi="Arial" w:cs="Arial" w:eastAsia="Arial"/>
          <w:sz w:val="13"/>
          <w:szCs w:val="13"/>
          <w:color w:val="2F2F31"/>
          <w:spacing w:val="0"/>
          <w:w w:val="85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2F2F31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69"/>
          <w:position w:val="1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1"/>
          <w:w w:val="69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99"/>
          <w:position w:val="1"/>
        </w:rPr>
        <w:t>upOAaj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484848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F2F31"/>
          <w:spacing w:val="0"/>
          <w:w w:val="100"/>
          <w:position w:val="1"/>
        </w:rPr>
        <w:t>poGtiHX</w:t>
      </w:r>
      <w:r>
        <w:rPr>
          <w:rFonts w:ascii="Arial" w:hAnsi="Arial" w:cs="Arial" w:eastAsia="Arial"/>
          <w:sz w:val="13"/>
          <w:szCs w:val="13"/>
          <w:color w:val="2F2F31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F2F31"/>
          <w:spacing w:val="0"/>
          <w:w w:val="100"/>
          <w:position w:val="1"/>
        </w:rPr>
        <w:t>pe:&gt;t:pBH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92" w:after="0" w:line="372" w:lineRule="exact"/>
        <w:ind w:left="118" w:right="3925"/>
        <w:jc w:val="center"/>
        <w:tabs>
          <w:tab w:pos="780" w:val="left"/>
          <w:tab w:pos="14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CDCDC6"/>
          <w:spacing w:val="0"/>
          <w:w w:val="56"/>
          <w:position w:val="-4"/>
        </w:rPr>
        <w:t>J</w:t>
      </w:r>
      <w:r>
        <w:rPr>
          <w:rFonts w:ascii="Times New Roman" w:hAnsi="Times New Roman" w:cs="Times New Roman" w:eastAsia="Times New Roman"/>
          <w:sz w:val="33"/>
          <w:szCs w:val="33"/>
          <w:color w:val="CDCDC6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CDCDC6"/>
          <w:spacing w:val="0"/>
          <w:w w:val="100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161618"/>
          <w:spacing w:val="-34"/>
          <w:w w:val="100"/>
          <w:position w:val="14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4"/>
        </w:rPr>
        <w:t>117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4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4"/>
        </w:rPr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2"/>
          <w:position w:val="14"/>
        </w:rPr>
        <w:t>822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34"/>
          <w:w w:val="82"/>
          <w:position w:val="14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  <w:position w:val="14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65"/>
          <w:w w:val="82"/>
          <w:position w:val="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30"/>
          <w:position w:val="1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130"/>
          <w:position w:val="14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9"/>
          <w:position w:val="14"/>
        </w:rPr>
        <w:t>HMAH&gt;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0"/>
          <w:position w:val="1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  <w:position w:val="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4"/>
        </w:rPr>
        <w:t>0)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4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4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5"/>
          <w:w w:val="100"/>
          <w:position w:val="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14"/>
        </w:rPr>
        <w:t>nPOJJ:AJE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1"/>
          <w:w w:val="98"/>
          <w:position w:val="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9"/>
          <w:position w:val="14"/>
        </w:rPr>
        <w:t>3AJIIIXA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3"/>
          <w:w w:val="100"/>
          <w:position w:val="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14"/>
        </w:rPr>
        <w:t>11POH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3"/>
          <w:w w:val="98"/>
          <w:position w:val="14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5"/>
          <w:w w:val="98"/>
          <w:position w:val="1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14"/>
        </w:rPr>
        <w:t>O)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14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14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8"/>
          <w:position w:val="14"/>
        </w:rPr>
        <w:t>lbE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"/>
          <w:w w:val="98"/>
          <w:position w:val="1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6"/>
          <w:position w:val="14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9"/>
          <w:w w:val="116"/>
          <w:position w:val="14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16"/>
          <w:position w:val="14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3"/>
          <w:w w:val="116"/>
          <w:position w:val="14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6"/>
          <w:position w:val="14"/>
        </w:rPr>
        <w:t>8)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839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  <w:position w:val="3"/>
        </w:rPr>
        <w:t>2118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  <w:position w:val="3"/>
        </w:rPr>
        <w:t>822100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27"/>
          <w:w w:val="82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82"/>
          <w:position w:val="3"/>
        </w:rPr>
        <w:t>npi!Ma!La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82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10"/>
          <w:w w:val="82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3"/>
        </w:rPr>
        <w:t>Oil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82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3"/>
        </w:rPr>
        <w:t>npo.!{aje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66"/>
          <w:position w:val="3"/>
        </w:rPr>
        <w:t>331111X3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6"/>
          <w:w w:val="66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74"/>
          <w:position w:val="3"/>
        </w:rPr>
        <w:t>npo113B0Jlll&gt;e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830" w:right="-20"/>
        <w:jc w:val="left"/>
        <w:tabs>
          <w:tab w:pos="1460" w:val="left"/>
          <w:tab w:pos="7980" w:val="left"/>
          <w:tab w:pos="98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712341pt;margin-top:11.250243pt;width:21.194701pt;height:7.5pt;mso-position-horizontal-relative:page;mso-position-vertical-relative:paragraph;z-index:-21690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spacing w:val="0"/>
                      <w:w w:val="106"/>
                    </w:rPr>
                    <w:t>(2120)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6"/>
          <w:position w:val="-10"/>
        </w:rPr>
        <w:t>21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16"/>
          <w:w w:val="86"/>
          <w:position w:val="-1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position w:val="-10"/>
        </w:rPr>
        <w:t>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90"/>
          <w:w w:val="86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6"/>
          <w:position w:val="-10"/>
        </w:rPr>
        <w:t>8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0"/>
          <w:w w:val="86"/>
          <w:position w:val="-1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6"/>
          <w:position w:val="-10"/>
        </w:rPr>
        <w:t>3000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32"/>
          <w:w w:val="86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6"/>
          <w:position w:val="0"/>
        </w:rPr>
        <w:t>llPHMAlb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6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78"/>
          <w:i/>
          <w:position w:val="0"/>
        </w:rPr>
        <w:t>O.D,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4"/>
          <w:w w:val="78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8"/>
          <w:position w:val="0"/>
        </w:rPr>
        <w:t>nP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9"/>
          <w:w w:val="108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8"/>
          <w:position w:val="0"/>
        </w:rPr>
        <w:t>.l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8"/>
          <w:position w:val="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5"/>
          <w:w w:val="108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8"/>
          <w:position w:val="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8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3"/>
          <w:position w:val="0"/>
        </w:rPr>
        <w:t>POI&gt;E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9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1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1"/>
          <w:position w:val="0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1"/>
          <w:position w:val="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1"/>
          <w:position w:val="0"/>
        </w:rPr>
        <w:t>AJI&gt;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1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30"/>
          <w:position w:val="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4"/>
          <w:w w:val="130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8"/>
          <w:position w:val="0"/>
        </w:rPr>
        <w:t>OJJ:AJY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11"/>
        </w:rPr>
        <w:t>783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30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7"/>
          <w:position w:val="-10"/>
        </w:rPr>
        <w:t>630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8" w:after="0" w:line="240" w:lineRule="auto"/>
        <w:ind w:left="839" w:right="-20"/>
        <w:jc w:val="left"/>
        <w:tabs>
          <w:tab w:pos="1460" w:val="left"/>
          <w:tab w:pos="7980" w:val="left"/>
          <w:tab w:pos="98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  <w:position w:val="1"/>
        </w:rPr>
        <w:t>2120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  <w:position w:val="1"/>
        </w:rPr>
        <w:t>823100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27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1"/>
        </w:rPr>
        <w:t>llpi!Ma!La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6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1"/>
        </w:rPr>
        <w:t>o.u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0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93"/>
          <w:position w:val="1"/>
        </w:rPr>
        <w:t>npoil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7"/>
          <w:w w:val="93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9"/>
          <w:w w:val="109"/>
          <w:position w:val="1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26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>po6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96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1"/>
        </w:rPr>
        <w:t>ll3JbY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npo.uajy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>783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3"/>
          <w:position w:val="0"/>
        </w:rPr>
        <w:t>630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830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-34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010101"/>
          <w:spacing w:val="-27"/>
          <w:w w:val="10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4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93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4"/>
        </w:rPr>
        <w:t>8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9"/>
          <w:w w:val="84"/>
        </w:rPr>
        <w:t>3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4"/>
        </w:rPr>
        <w:t>0000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46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llPHMAI:b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3"/>
          <w:position w:val="1"/>
        </w:rPr>
        <w:t>OJJ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1"/>
        </w:rPr>
        <w:t>nPO.l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1"/>
        </w:rPr>
        <w:t>(AJ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(P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1"/>
        </w:rPr>
        <w:t>rOI(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1"/>
        </w:rPr>
        <w:t>EH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4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8"/>
          <w:w w:val="119"/>
          <w:position w:val="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6"/>
          <w:w w:val="117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5"/>
          <w:w w:val="147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1"/>
          <w:w w:val="117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8"/>
          <w:position w:val="1"/>
        </w:rPr>
        <w:t>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2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-26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5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94"/>
        </w:rPr>
        <w:t>8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2"/>
          <w:w w:val="94"/>
        </w:rPr>
        <w:t>3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94"/>
        </w:rPr>
        <w:t>1000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29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4"/>
        </w:rPr>
        <w:t>nPHMAI:b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36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5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5"/>
        </w:rPr>
        <w:t>.lJ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</w:rPr>
        <w:t>nP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6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JJ:AJE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2"/>
        </w:rPr>
        <w:t>(PA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5"/>
          <w:w w:val="10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1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5"/>
        </w:rPr>
        <w:t>I(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4"/>
        </w:rPr>
        <w:t>EHOCT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1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0"/>
          <w:w w:val="12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6"/>
        </w:rPr>
        <w:t>23)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820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</w:rPr>
        <w:t>2123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2"/>
        </w:rPr>
        <w:t>831100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27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</w:rPr>
        <w:t>llpi!Ma!La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3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61"/>
        </w:rPr>
        <w:t>O.!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61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0"/>
          <w:w w:val="6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</w:rPr>
        <w:t>npo.!{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7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9"/>
          <w:w w:val="131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2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0"/>
        </w:rPr>
        <w:t>.nparol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0"/>
        </w:rPr>
        <w:t>eHOCTH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214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996796pt;margin-top:5.965054pt;width:59.129273pt;height:9.5pt;mso-position-horizontal-relative:page;mso-position-vertical-relative:paragraph;z-index:-21683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34"/>
                      <w:w w:val="100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  <w:t>124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40"/>
                      <w:w w:val="121"/>
                      <w:position w:val="1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92"/>
                      <w:position w:val="1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56"/>
                      <w:w w:val="92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88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40"/>
                      <w:w w:val="88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0"/>
                      <w:w w:val="121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nPHMAI:b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</w:rPr>
        <w:t>0)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7"/>
        </w:rPr>
        <w:t>nP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9"/>
          <w:w w:val="10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7"/>
        </w:rPr>
        <w:t>.l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7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7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10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1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</w:rPr>
        <w:t>HP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(H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2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9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7"/>
          <w:w w:val="119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0"/>
          <w:w w:val="12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2"/>
        </w:rPr>
        <w:t>25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8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40" w:lineRule="auto"/>
        <w:ind w:left="214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20"/>
          <w:w w:val="123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8"/>
          <w:w w:val="123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23"/>
        </w:rPr>
        <w:t>27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8"/>
          <w:w w:val="12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17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14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4"/>
          <w:w w:val="114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9"/>
        </w:rPr>
        <w:t>9)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9" w:after="0" w:line="240" w:lineRule="auto"/>
        <w:ind w:left="82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-25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7"/>
          <w:w w:val="10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>25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-32"/>
          <w:w w:val="100"/>
          <w:position w:val="1"/>
        </w:rPr>
        <w:t>8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5"/>
          <w:w w:val="100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33"/>
          <w:w w:val="100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30"/>
          <w:position w:val="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130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9"/>
          <w:position w:val="1"/>
        </w:rPr>
        <w:t>HMAH&gt;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0)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9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0"/>
          <w:position w:val="1"/>
        </w:rPr>
        <w:t>li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5"/>
          <w:w w:val="110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0"/>
          <w:w w:val="11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0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0"/>
          <w:position w:val="1"/>
        </w:rPr>
        <w:t>lAJE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3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10"/>
          <w:position w:val="1"/>
        </w:rPr>
        <w:t>3EMJ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1"/>
          <w:w w:val="110"/>
          <w:position w:val="1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0"/>
          <w:position w:val="1"/>
        </w:rPr>
        <w:t>Hll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1"/>
          <w:w w:val="110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9"/>
          <w:w w:val="110"/>
          <w:position w:val="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8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8"/>
          <w:w w:val="119"/>
          <w:position w:val="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7"/>
          <w:position w:val="1"/>
        </w:rPr>
        <w:t>21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4"/>
          <w:w w:val="107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1"/>
          <w:position w:val="1"/>
        </w:rPr>
        <w:t>6)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82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7"/>
          <w:position w:val="1"/>
        </w:rPr>
        <w:t>2126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79"/>
          <w:w w:val="77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7"/>
          <w:position w:val="2"/>
        </w:rPr>
        <w:t>841100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77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2"/>
        </w:rPr>
        <w:t>fipHM3!La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7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2"/>
        </w:rPr>
        <w:t>OJ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2"/>
        </w:rPr>
        <w:t>npo.uaje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4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2"/>
          <w:position w:val="2"/>
        </w:rPr>
        <w:t>3eMJI&gt;IIWTa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1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3"/>
        </w:rPr>
        <w:t>2127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-40"/>
          <w:w w:val="121"/>
        </w:rPr>
        <w:t>8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2"/>
        </w:rPr>
        <w:t>42000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liPHMAI:b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6"/>
          <w:w w:val="109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3"/>
          <w:i/>
        </w:rPr>
        <w:t>.D,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2"/>
        </w:rPr>
        <w:t>IIP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8"/>
          <w:w w:val="11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8"/>
        </w:rPr>
        <w:t>JJ: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7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9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7"/>
        </w:rPr>
        <w:t>IT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9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9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7"/>
        </w:rPr>
        <w:t>MHHX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E.JIA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8"/>
          <w:w w:val="119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7"/>
        </w:rPr>
        <w:t>21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7"/>
          <w:w w:val="107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22"/>
        </w:rPr>
        <w:t>8)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1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4"/>
        </w:rPr>
        <w:t>2128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3"/>
          <w:w w:val="74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4"/>
        </w:rPr>
        <w:t>842100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4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16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4"/>
          <w:position w:val="1"/>
        </w:rPr>
        <w:t>fip11M3!La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6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4"/>
          <w:position w:val="1"/>
        </w:rPr>
        <w:t>OJ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4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3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4"/>
          <w:position w:val="1"/>
        </w:rPr>
        <w:t>OpOJlaje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2"/>
          <w:position w:val="1"/>
        </w:rPr>
        <w:t>00)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2"/>
          <w:position w:val="1"/>
        </w:rPr>
        <w:t>13CMHH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2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5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>6nara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1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8"/>
          <w:spacing w:val="-34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7"/>
          <w:w w:val="10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46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>9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79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-40"/>
          <w:w w:val="100"/>
        </w:rPr>
        <w:t>8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39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1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7"/>
        </w:rPr>
        <w:t>IIP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6"/>
          <w:w w:val="107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2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77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3"/>
          <w:w w:val="76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9"/>
          <w:w w:val="168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7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7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</w:rPr>
        <w:t>IIP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8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(AJ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lllYM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5"/>
        </w:rPr>
        <w:t>BOJJ: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9"/>
        </w:rPr>
        <w:t>(2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29"/>
          <w:w w:val="10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5"/>
          <w:w w:val="136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0"/>
        </w:rPr>
        <w:t>0)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81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9"/>
        </w:rPr>
        <w:t>2130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85"/>
          <w:w w:val="79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79"/>
        </w:rPr>
        <w:t>843100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61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3"/>
        </w:rPr>
        <w:t>TipHMaa.a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4"/>
        </w:rPr>
        <w:t>o.n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97"/>
        </w:rPr>
        <w:t>npoilaje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!U)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</w:rPr>
        <w:t>'Ma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14"/>
          <w:w w:val="7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F2F31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2F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</w:rPr>
        <w:t>so.ua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57" w:lineRule="exact"/>
        <w:ind w:left="2125" w:right="-20"/>
        <w:jc w:val="left"/>
        <w:tabs>
          <w:tab w:pos="7740" w:val="left"/>
          <w:tab w:pos="95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036858pt;margin-top:5.985241pt;width:18.240001pt;height:9.5pt;mso-position-horizontal-relative:page;mso-position-vertical-relative:paragraph;z-index:-2169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80"/>
                      <w:position w:val="1"/>
                    </w:rPr>
                    <w:t>2131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109"/>
          <w:position w:val="6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9"/>
          <w:position w:val="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9"/>
          <w:position w:val="6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9"/>
          <w:position w:val="6"/>
        </w:rPr>
        <w:t>Yli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9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1"/>
          <w:w w:val="109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8"/>
          <w:w w:val="95"/>
          <w:position w:val="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7"/>
          <w:w w:val="95"/>
          <w:position w:val="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5"/>
          <w:position w:val="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1"/>
          <w:w w:val="95"/>
          <w:position w:val="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  <w:position w:val="6"/>
        </w:rPr>
        <w:t>O)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  <w:position w:val="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  <w:position w:val="6"/>
        </w:rPr>
        <w:t>(H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5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2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6"/>
        </w:rPr>
        <w:t>H3JJ:AI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6"/>
        </w:rPr>
        <w:t>(H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93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2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>HEfllHHAHCHJCKY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5"/>
        </w:rPr>
        <w:t>45,708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3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5"/>
          <w:position w:val="-5"/>
        </w:rPr>
        <w:t>84,859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88" w:lineRule="exact"/>
        <w:ind w:left="213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-1"/>
        </w:rPr>
        <w:t>HHY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1"/>
          <w:position w:val="-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11"/>
          <w:position w:val="-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4"/>
          <w:w w:val="171"/>
          <w:position w:val="-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9"/>
          <w:position w:val="-1"/>
        </w:rPr>
        <w:t>32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-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6"/>
          <w:position w:val="-1"/>
        </w:rPr>
        <w:t>23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3"/>
          <w:w w:val="106"/>
          <w:position w:val="-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1"/>
          <w:w w:val="120"/>
          <w:position w:val="-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42"/>
          <w:position w:val="-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371" w:lineRule="exact"/>
        <w:ind w:left="138" w:right="-20"/>
        <w:jc w:val="left"/>
        <w:tabs>
          <w:tab w:pos="800" w:val="left"/>
          <w:tab w:pos="1420" w:val="left"/>
          <w:tab w:pos="7740" w:val="left"/>
          <w:tab w:pos="95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272438pt;margin-top:13.102744pt;width:65.553019pt;height:8.5pt;mso-position-horizontal-relative:page;mso-position-vertical-relative:paragraph;z-index:-2168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spacing w:val="0"/>
                      <w:w w:val="100"/>
                    </w:rPr>
                    <w:t>2252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484848"/>
                      <w:spacing w:val="0"/>
                      <w:w w:val="100"/>
                    </w:rPr>
                    <w:t>+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484848"/>
                      <w:spacing w:val="-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spacing w:val="0"/>
                      <w:w w:val="100"/>
                    </w:rPr>
                    <w:t>226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spacing w:val="5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161618"/>
                      <w:spacing w:val="0"/>
                      <w:w w:val="100"/>
                    </w:rPr>
                    <w:t>+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161618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61618"/>
                      <w:spacing w:val="-11"/>
                      <w:w w:val="117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spacing w:val="0"/>
                      <w:w w:val="105"/>
                    </w:rPr>
                    <w:t>283)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9"/>
          <w:szCs w:val="39"/>
          <w:color w:val="BABAB8"/>
          <w:spacing w:val="0"/>
          <w:w w:val="56"/>
          <w:position w:val="1"/>
        </w:rPr>
        <w:t>1</w:t>
      </w:r>
      <w:r>
        <w:rPr>
          <w:rFonts w:ascii="Arial" w:hAnsi="Arial" w:cs="Arial" w:eastAsia="Arial"/>
          <w:sz w:val="39"/>
          <w:szCs w:val="39"/>
          <w:color w:val="BABAB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9"/>
          <w:szCs w:val="39"/>
          <w:color w:val="BABAB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-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31"/>
          <w:w w:val="100"/>
          <w:position w:val="-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-1"/>
        </w:rPr>
        <w:t>32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-42"/>
          <w:w w:val="121"/>
          <w:position w:val="-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3"/>
          <w:position w:val="-1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36"/>
          <w:w w:val="83"/>
          <w:position w:val="-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1"/>
          <w:w w:val="121"/>
          <w:position w:val="-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21"/>
          <w:position w:val="-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9"/>
        </w:rPr>
        <w:t>TEKY111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9"/>
          <w:w w:val="93"/>
          <w:position w:val="9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9"/>
        </w:rPr>
        <w:t>PACXO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9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9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9"/>
        </w:rPr>
        <w:t>(H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5"/>
          <w:w w:val="93"/>
          <w:position w:val="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9"/>
        </w:rPr>
        <w:t>(2133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9"/>
        </w:rPr>
        <w:t>+</w:t>
      </w:r>
      <w:r>
        <w:rPr>
          <w:rFonts w:ascii="Arial" w:hAnsi="Arial" w:cs="Arial" w:eastAsia="Arial"/>
          <w:sz w:val="17"/>
          <w:szCs w:val="17"/>
          <w:color w:val="161618"/>
          <w:spacing w:val="-6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9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9"/>
          <w:w w:val="100"/>
          <w:position w:val="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9"/>
        </w:rPr>
        <w:t>55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24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9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2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1"/>
          <w:w w:val="100"/>
          <w:position w:val="9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9"/>
        </w:rPr>
        <w:t>200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00"/>
          <w:position w:val="9"/>
        </w:rPr>
        <w:t>+</w:t>
      </w:r>
      <w:r>
        <w:rPr>
          <w:rFonts w:ascii="Arial" w:hAnsi="Arial" w:cs="Arial" w:eastAsia="Arial"/>
          <w:sz w:val="17"/>
          <w:szCs w:val="17"/>
          <w:color w:val="161618"/>
          <w:spacing w:val="-6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8"/>
          <w:position w:val="9"/>
        </w:rPr>
        <w:t>22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30"/>
          <w:w w:val="108"/>
          <w:position w:val="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4"/>
          <w:w w:val="133"/>
          <w:position w:val="9"/>
        </w:rPr>
        <w:t>5</w:t>
      </w:r>
      <w:r>
        <w:rPr>
          <w:rFonts w:ascii="Arial" w:hAnsi="Arial" w:cs="Arial" w:eastAsia="Arial"/>
          <w:sz w:val="17"/>
          <w:szCs w:val="17"/>
          <w:color w:val="161618"/>
          <w:spacing w:val="0"/>
          <w:w w:val="118"/>
          <w:position w:val="9"/>
        </w:rPr>
        <w:t>+</w:t>
      </w:r>
      <w:r>
        <w:rPr>
          <w:rFonts w:ascii="Arial" w:hAnsi="Arial" w:cs="Arial" w:eastAsia="Arial"/>
          <w:sz w:val="17"/>
          <w:szCs w:val="17"/>
          <w:color w:val="161618"/>
          <w:spacing w:val="-24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9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3"/>
          <w:w w:val="100"/>
          <w:position w:val="9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9"/>
        </w:rPr>
        <w:t>39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1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9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31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2"/>
        </w:rPr>
        <w:t>44,148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2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6"/>
          <w:position w:val="-2"/>
        </w:rPr>
        <w:t>83,321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1" w:after="0" w:line="260" w:lineRule="exact"/>
        <w:ind w:left="1434" w:right="-20"/>
        <w:jc w:val="left"/>
        <w:tabs>
          <w:tab w:pos="96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036858pt;margin-top:10.132162pt;width:374.543994pt;height:9.682907pt;mso-position-horizontal-relative:page;mso-position-vertical-relative:paragraph;z-index:-21688" type="#_x0000_t202" filled="f" stroked="f">
            <v:textbox inset="0,0,0,0">
              <w:txbxContent>
                <w:p>
                  <w:pPr>
                    <w:spacing w:before="0" w:after="0" w:line="194" w:lineRule="exact"/>
                    <w:ind w:right="-69"/>
                    <w:jc w:val="left"/>
                    <w:tabs>
                      <w:tab w:pos="7020" w:val="left"/>
                    </w:tabs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-34"/>
                      <w:w w:val="100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8"/>
                      <w:spacing w:val="-29"/>
                      <w:w w:val="100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position w:val="1"/>
                    </w:rPr>
                    <w:t>33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F2F31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2F2F31"/>
                      <w:spacing w:val="-13"/>
                      <w:w w:val="121"/>
                      <w:position w:val="0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161618"/>
                      <w:spacing w:val="-15"/>
                      <w:w w:val="138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2F2F31"/>
                      <w:spacing w:val="0"/>
                      <w:w w:val="106"/>
                      <w:position w:val="0"/>
                    </w:rPr>
                    <w:t>691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4"/>
          <w:w w:val="91"/>
          <w:position w:val="-4"/>
        </w:rPr>
        <w:t>4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91"/>
          <w:position w:val="-4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38"/>
          <w:w w:val="91"/>
          <w:position w:val="-4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0"/>
          <w:w w:val="91"/>
          <w:position w:val="-4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91"/>
          <w:position w:val="-4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56"/>
          <w:w w:val="91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9"/>
          <w:w w:val="119"/>
          <w:position w:val="6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6"/>
        </w:rPr>
        <w:t>ACXO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  <w:position w:val="6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3"/>
          <w:position w:val="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  <w:position w:val="6"/>
        </w:rPr>
        <w:t>(H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9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>3AllOCJIEHE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0"/>
          <w:w w:val="142"/>
          <w:position w:val="6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12"/>
          <w:position w:val="6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8"/>
          <w:w w:val="112"/>
          <w:position w:val="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4"/>
          <w:w w:val="136"/>
          <w:position w:val="6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14"/>
          <w:position w:val="6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1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12"/>
          <w:position w:val="6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8"/>
          <w:w w:val="112"/>
          <w:position w:val="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3"/>
          <w:w w:val="119"/>
          <w:position w:val="6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22"/>
          <w:position w:val="6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1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17"/>
          <w:position w:val="6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5"/>
          <w:w w:val="147"/>
          <w:position w:val="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2"/>
          <w:w w:val="114"/>
          <w:position w:val="6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20"/>
          <w:position w:val="6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9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2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6"/>
        </w:rPr>
        <w:t>21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9"/>
          <w:w w:val="100"/>
          <w:position w:val="6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6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19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2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3"/>
          <w:position w:val="-5"/>
        </w:rPr>
        <w:t>8,392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85" w:lineRule="exact"/>
        <w:ind w:left="212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-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5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-2"/>
        </w:rPr>
        <w:t>47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00"/>
          <w:position w:val="-2"/>
        </w:rPr>
        <w:t>+</w:t>
      </w:r>
      <w:r>
        <w:rPr>
          <w:rFonts w:ascii="Arial" w:hAnsi="Arial" w:cs="Arial" w:eastAsia="Arial"/>
          <w:sz w:val="17"/>
          <w:szCs w:val="17"/>
          <w:color w:val="484848"/>
          <w:spacing w:val="-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0"/>
          <w:w w:val="100"/>
          <w:position w:val="-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8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00"/>
          <w:position w:val="-2"/>
        </w:rPr>
        <w:t>49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position w:val="-2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20"/>
          <w:w w:val="118"/>
          <w:position w:val="-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0"/>
          <w:w w:val="118"/>
          <w:position w:val="-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8"/>
          <w:position w:val="-2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9"/>
          <w:w w:val="118"/>
          <w:position w:val="-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18"/>
          <w:position w:val="-2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26"/>
          <w:w w:val="118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8"/>
          <w:position w:val="-2"/>
        </w:rPr>
        <w:t>2153)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374" w:lineRule="exact"/>
        <w:ind w:left="110" w:right="-20"/>
        <w:jc w:val="left"/>
        <w:tabs>
          <w:tab w:pos="800" w:val="left"/>
          <w:tab w:pos="1420" w:val="left"/>
          <w:tab w:pos="7840" w:val="left"/>
          <w:tab w:pos="96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272438pt;margin-top:14.399787pt;width:20.591295pt;height:7.5pt;mso-position-horizontal-relative:page;mso-position-vertical-relative:paragraph;z-index:-21689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w w:val="109"/>
                    </w:rPr>
                    <w:t>(2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spacing w:val="-29"/>
                      <w:w w:val="10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61618"/>
                      <w:spacing w:val="-17"/>
                      <w:w w:val="136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31"/>
                      <w:spacing w:val="0"/>
                      <w:w w:val="120"/>
                    </w:rPr>
                    <w:t>5)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9"/>
          <w:szCs w:val="39"/>
          <w:color w:val="BABAB8"/>
          <w:spacing w:val="0"/>
          <w:w w:val="56"/>
          <w:position w:val="3"/>
        </w:rPr>
        <w:t>J</w:t>
      </w:r>
      <w:r>
        <w:rPr>
          <w:rFonts w:ascii="Arial" w:hAnsi="Arial" w:cs="Arial" w:eastAsia="Arial"/>
          <w:sz w:val="39"/>
          <w:szCs w:val="39"/>
          <w:color w:val="BABAB8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39"/>
          <w:szCs w:val="39"/>
          <w:color w:val="BABAB8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1"/>
          <w:position w:val="-1"/>
        </w:rPr>
        <w:t>21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35"/>
          <w:w w:val="81"/>
          <w:position w:val="-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8"/>
          <w:position w:val="-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1"/>
          <w:position w:val="-1"/>
        </w:rPr>
        <w:t>411000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55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9"/>
        </w:rPr>
        <w:t>IIJl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6"/>
          <w:w w:val="100"/>
          <w:position w:val="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9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9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21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9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6"/>
          <w:position w:val="9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9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6"/>
          <w:position w:val="9"/>
        </w:rPr>
        <w:t>O,li,A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8"/>
          <w:w w:val="77"/>
          <w:position w:val="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12"/>
          <w:position w:val="9"/>
        </w:rPr>
        <w:t>I(H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9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0"/>
          <w:position w:val="9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8"/>
          <w:spacing w:val="0"/>
          <w:w w:val="112"/>
          <w:position w:val="9"/>
        </w:rPr>
        <w:t>HAKHA}J.E</w:t>
      </w:r>
      <w:r>
        <w:rPr>
          <w:rFonts w:ascii="Times New Roman" w:hAnsi="Times New Roman" w:cs="Times New Roman" w:eastAsia="Times New Roman"/>
          <w:sz w:val="13"/>
          <w:szCs w:val="13"/>
          <w:color w:val="161618"/>
          <w:spacing w:val="-14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3"/>
          <w:w w:val="143"/>
          <w:position w:val="9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2"/>
          <w:position w:val="9"/>
        </w:rPr>
        <w:t>AllOCJIEHH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3"/>
          <w:position w:val="9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7"/>
          <w:position w:val="9"/>
        </w:rPr>
        <w:t>(3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107"/>
          <w:position w:val="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9"/>
          <w:w w:val="107"/>
          <w:position w:val="9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2F2F31"/>
          <w:spacing w:val="0"/>
          <w:w w:val="107"/>
          <w:position w:val="9"/>
        </w:rPr>
        <w:t>A)</w:t>
      </w:r>
      <w:r>
        <w:rPr>
          <w:rFonts w:ascii="Times New Roman" w:hAnsi="Times New Roman" w:cs="Times New Roman" w:eastAsia="Times New Roman"/>
          <w:sz w:val="13"/>
          <w:szCs w:val="13"/>
          <w:color w:val="2F2F31"/>
          <w:spacing w:val="0"/>
          <w:w w:val="107"/>
          <w:position w:val="9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2F2F31"/>
          <w:spacing w:val="0"/>
          <w:w w:val="107"/>
          <w:position w:val="9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2F2F31"/>
          <w:spacing w:val="0"/>
          <w:w w:val="107"/>
          <w:position w:val="9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2F2F31"/>
          <w:spacing w:val="0"/>
          <w:w w:val="107"/>
          <w:position w:val="9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2F2F31"/>
          <w:spacing w:val="-31"/>
          <w:w w:val="107"/>
          <w:position w:val="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31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F2F31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2"/>
        </w:rPr>
        <w:t>6,276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3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5"/>
          <w:position w:val="-1"/>
        </w:rPr>
        <w:t>6,656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8" w:after="0" w:line="240" w:lineRule="auto"/>
        <w:ind w:left="791" w:right="-20"/>
        <w:jc w:val="left"/>
        <w:tabs>
          <w:tab w:pos="1420" w:val="left"/>
          <w:tab w:pos="7840" w:val="left"/>
          <w:tab w:pos="96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0"/>
          <w:position w:val="1"/>
        </w:rPr>
        <w:t>2135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F2F31"/>
          <w:spacing w:val="0"/>
          <w:w w:val="80"/>
          <w:position w:val="1"/>
        </w:rPr>
        <w:t>411100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63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4"/>
          <w:position w:val="1"/>
        </w:rPr>
        <w:t>finaTe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7"/>
          <w:w w:val="95"/>
          <w:position w:val="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82"/>
          <w:position w:val="1"/>
        </w:rPr>
        <w:t>Jl0A3l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3"/>
          <w:w w:val="83"/>
          <w:position w:val="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61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2F2F31"/>
          <w:spacing w:val="0"/>
          <w:w w:val="205"/>
          <w:position w:val="1"/>
        </w:rPr>
        <w:t>I</w:t>
      </w:r>
      <w:r>
        <w:rPr>
          <w:rFonts w:ascii="Arial" w:hAnsi="Arial" w:cs="Arial" w:eastAsia="Arial"/>
          <w:sz w:val="10"/>
          <w:szCs w:val="10"/>
          <w:color w:val="2F2F31"/>
          <w:spacing w:val="1"/>
          <w:w w:val="205"/>
          <w:position w:val="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4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8"/>
          <w:w w:val="94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  <w:position w:val="1"/>
        </w:rPr>
        <w:t>aKHaAe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7"/>
          <w:position w:val="1"/>
        </w:rPr>
        <w:t>3aOOcneHHX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484848"/>
          <w:spacing w:val="0"/>
          <w:w w:val="100"/>
          <w:position w:val="0"/>
        </w:rPr>
        <w:t>6,276</w:t>
      </w:r>
      <w:r>
        <w:rPr>
          <w:rFonts w:ascii="Times New Roman" w:hAnsi="Times New Roman" w:cs="Times New Roman" w:eastAsia="Times New Roman"/>
          <w:sz w:val="19"/>
          <w:szCs w:val="19"/>
          <w:color w:val="484848"/>
          <w:spacing w:val="-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8484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84848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5"/>
          <w:position w:val="0"/>
        </w:rPr>
        <w:t>6,656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4" w:after="0" w:line="264" w:lineRule="exact"/>
        <w:ind w:left="791" w:right="-20"/>
        <w:jc w:val="left"/>
        <w:tabs>
          <w:tab w:pos="1420" w:val="left"/>
          <w:tab w:pos="7840" w:val="left"/>
          <w:tab w:pos="97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F2F31"/>
          <w:spacing w:val="-26"/>
          <w:w w:val="115"/>
          <w:position w:val="-3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-25"/>
          <w:w w:val="80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43"/>
          <w:w w:val="112"/>
          <w:position w:val="-3"/>
        </w:rPr>
        <w:t>3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20"/>
          <w:position w:val="-3"/>
        </w:rPr>
        <w:t>6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8"/>
          <w:spacing w:val="-34"/>
          <w:w w:val="121"/>
          <w:position w:val="-3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F2F31"/>
          <w:spacing w:val="-27"/>
          <w:w w:val="94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0"/>
          <w:w w:val="83"/>
          <w:position w:val="-3"/>
        </w:rPr>
        <w:t>2000</w:t>
      </w:r>
      <w:r>
        <w:rPr>
          <w:rFonts w:ascii="Courier New" w:hAnsi="Courier New" w:cs="Courier New" w:eastAsia="Courier New"/>
          <w:sz w:val="19"/>
          <w:szCs w:val="19"/>
          <w:color w:val="161618"/>
          <w:spacing w:val="3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2"/>
          <w:w w:val="98"/>
          <w:position w:val="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8"/>
          <w:position w:val="6"/>
        </w:rPr>
        <w:t>OD;HJAJIH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98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4"/>
          <w:w w:val="98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0"/>
          <w:position w:val="6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9"/>
          <w:position w:val="6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80"/>
          <w:position w:val="6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0"/>
          <w:w w:val="107"/>
          <w:position w:val="6"/>
        </w:rPr>
        <w:t>OIIPHH</w:t>
      </w:r>
      <w:r>
        <w:rPr>
          <w:rFonts w:ascii="Times New Roman" w:hAnsi="Times New Roman" w:cs="Times New Roman" w:eastAsia="Times New Roman"/>
          <w:sz w:val="16"/>
          <w:szCs w:val="16"/>
          <w:color w:val="161618"/>
          <w:spacing w:val="-13"/>
          <w:w w:val="107"/>
          <w:position w:val="6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7"/>
          <w:position w:val="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8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9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>HA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4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>TEPET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1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4"/>
        </w:rPr>
        <w:t>1,121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-3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F2F31"/>
          <w:spacing w:val="0"/>
          <w:w w:val="103"/>
          <w:position w:val="-4"/>
        </w:rPr>
        <w:t>1,193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left="212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1"/>
          <w:position w:val="1"/>
        </w:rPr>
        <w:t>llOCJIO.D.ABI.l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91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4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86"/>
          <w:position w:val="1"/>
        </w:rPr>
        <w:t>(o.n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-8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7"/>
          <w:w w:val="132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22"/>
          <w:w w:val="147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19"/>
          <w:position w:val="1"/>
        </w:rPr>
        <w:t>37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0"/>
          <w:w w:val="73"/>
          <w:position w:val="1"/>
        </w:rPr>
        <w:t>AO</w:t>
      </w:r>
      <w:r>
        <w:rPr>
          <w:rFonts w:ascii="Times New Roman" w:hAnsi="Times New Roman" w:cs="Times New Roman" w:eastAsia="Times New Roman"/>
          <w:sz w:val="16"/>
          <w:szCs w:val="16"/>
          <w:color w:val="2F2F31"/>
          <w:spacing w:val="4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17"/>
          <w:position w:val="1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4"/>
          <w:w w:val="171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-16"/>
          <w:w w:val="136"/>
          <w:position w:val="1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161618"/>
          <w:spacing w:val="-10"/>
          <w:w w:val="107"/>
          <w:position w:val="1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2F2F31"/>
          <w:spacing w:val="0"/>
          <w:w w:val="142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8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35" w:lineRule="exact"/>
        <w:ind w:left="830" w:right="-20"/>
        <w:jc w:val="left"/>
        <w:tabs>
          <w:tab w:pos="1620" w:val="left"/>
          <w:tab w:pos="80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0JHaKa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0"/>
          <w:position w:val="-5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-4"/>
          <w:w w:val="100"/>
          <w:position w:val="-5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oj</w:t>
      </w:r>
      <w:r>
        <w:rPr>
          <w:rFonts w:ascii="Arial" w:hAnsi="Arial" w:cs="Arial" w:eastAsia="Arial"/>
          <w:sz w:val="16"/>
          <w:szCs w:val="16"/>
          <w:color w:val="383838"/>
          <w:spacing w:val="5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78"/>
          <w:position w:val="3"/>
        </w:rPr>
        <w:t>I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79"/>
          <w:position w:val="3"/>
        </w:rPr>
        <w:t>h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14"/>
          <w:position w:val="3"/>
        </w:rPr>
        <w:t>u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5"/>
          <w:position w:val="3"/>
        </w:rPr>
        <w:t>oc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140" w:right="1540"/>
          <w:footerReference w:type="default" r:id="rId9"/>
          <w:pgSz w:w="11980" w:h="16880"/>
        </w:sectPr>
      </w:pPr>
      <w:rPr/>
    </w:p>
    <w:p>
      <w:pPr>
        <w:spacing w:before="19" w:after="0" w:line="240" w:lineRule="auto"/>
        <w:ind w:left="954" w:right="-74"/>
        <w:jc w:val="left"/>
        <w:tabs>
          <w:tab w:pos="1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3"/>
          <w:szCs w:val="23"/>
          <w:color w:val="1C1C1C"/>
          <w:spacing w:val="-16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00"/>
        </w:rPr>
        <w:t>rr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1"/>
        </w:rPr>
        <w:t>K</w:t>
      </w:r>
      <w:r>
        <w:rPr>
          <w:rFonts w:ascii="Arial" w:hAnsi="Arial" w:cs="Arial" w:eastAsia="Arial"/>
          <w:sz w:val="16"/>
          <w:szCs w:val="16"/>
          <w:color w:val="383838"/>
          <w:spacing w:val="-6"/>
          <w:w w:val="80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-4"/>
          <w:w w:val="86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05"/>
          <w:position w:val="1"/>
        </w:rPr>
        <w:t>T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383838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1C1C1C"/>
          <w:spacing w:val="-2"/>
          <w:w w:val="114"/>
        </w:rPr>
        <w:t>u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</w:rPr>
        <w:t>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80" w:lineRule="exact"/>
        <w:ind w:right="-20"/>
        <w:jc w:val="left"/>
        <w:tabs>
          <w:tab w:pos="20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7"/>
          <w:w w:val="209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383838"/>
          <w:spacing w:val="-2"/>
          <w:w w:val="209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1C1C1C"/>
          <w:spacing w:val="5"/>
          <w:w w:val="107"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-1"/>
        </w:rPr>
        <w:t>eTXo.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79"/>
          <w:position w:val="-1"/>
        </w:rPr>
        <w:t>u</w:t>
      </w:r>
      <w:r>
        <w:rPr>
          <w:rFonts w:ascii="Arial" w:hAnsi="Arial" w:cs="Arial" w:eastAsia="Arial"/>
          <w:sz w:val="16"/>
          <w:szCs w:val="16"/>
          <w:color w:val="1C1C1C"/>
          <w:spacing w:val="-1"/>
          <w:w w:val="114"/>
          <w:position w:val="-1"/>
        </w:rPr>
        <w:t>u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ro)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1C1C1C"/>
          <w:spacing w:val="-5"/>
          <w:w w:val="100"/>
          <w:position w:val="-1"/>
        </w:rPr>
        <w:t>u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ua</w:t>
      </w:r>
      <w:r>
        <w:rPr>
          <w:rFonts w:ascii="Arial" w:hAnsi="Arial" w:cs="Arial" w:eastAsia="Arial"/>
          <w:sz w:val="16"/>
          <w:szCs w:val="16"/>
          <w:color w:val="383838"/>
          <w:spacing w:val="-3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070507"/>
          <w:spacing w:val="-1"/>
          <w:w w:val="126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5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5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85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54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1C1C1C"/>
          <w:spacing w:val="-19"/>
          <w:w w:val="154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8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18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-48"/>
          <w:w w:val="76"/>
          <w:position w:val="-1"/>
        </w:rPr>
        <w:t>u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117"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76"/>
          <w:position w:val="-1"/>
        </w:rPr>
        <w:t>11</w:t>
      </w:r>
      <w:r>
        <w:rPr>
          <w:rFonts w:ascii="Arial" w:hAnsi="Arial" w:cs="Arial" w:eastAsia="Arial"/>
          <w:sz w:val="16"/>
          <w:szCs w:val="16"/>
          <w:color w:val="1C1C1C"/>
          <w:spacing w:val="-8"/>
          <w:w w:val="76"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40"/>
          <w:cols w:num="3" w:equalWidth="0">
            <w:col w:w="2038" w:space="2084"/>
            <w:col w:w="402" w:space="2171"/>
            <w:col w:w="3605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586.040894pt;margin-top:566.185303pt;width:.1pt;height:174.173962pt;mso-position-horizontal-relative:page;mso-position-vertical-relative:page;z-index:-21680" coordorigin="11721,11324" coordsize="2,3483">
            <v:shape style="position:absolute;left:11721;top:11324;width:2;height:3483" coordorigin="11721,11324" coordsize="0,3483" path="m11721,14807l11721,11324e" filled="f" stroked="t" strokeweight=".479968pt" strokecolor="#000000">
              <v:path arrowok="t"/>
            </v:shape>
          </v:group>
          <w10:wrap type="none"/>
        </w:pict>
      </w:r>
      <w:r>
        <w:rPr/>
        <w:pict>
          <v:group style="position:absolute;margin-left:11.039263pt;margin-top:842.08075pt;width:98.393429pt;height:.1pt;mso-position-horizontal-relative:page;mso-position-vertical-relative:page;z-index:-21679" coordorigin="221,16842" coordsize="1968,2">
            <v:shape style="position:absolute;left:221;top:16842;width:1968;height:2" coordorigin="221,16842" coordsize="1968,0" path="m221,16842l2189,16842e" filled="f" stroked="t" strokeweight=".959936pt" strokecolor="#D4D4CC">
              <v:path arrowok="t"/>
            </v:shape>
          </v:group>
          <w10:wrap type="none"/>
        </w:pict>
      </w:r>
      <w:r>
        <w:rPr/>
        <w:pict>
          <v:group style="position:absolute;margin-left:298.54007pt;margin-top:842.800476pt;width:63.835737pt;height:.1pt;mso-position-horizontal-relative:page;mso-position-vertical-relative:page;z-index:-21678" coordorigin="5971,16856" coordsize="1277,2">
            <v:shape style="position:absolute;left:5971;top:16856;width:1277;height:2" coordorigin="5971,16856" coordsize="1277,0" path="m5971,16856l7248,16856e" filled="f" stroked="t" strokeweight=".479968pt" strokecolor="#CFD4CC">
              <v:path arrowok="t"/>
            </v:shape>
          </v:group>
          <w10:wrap type="none"/>
        </w:pict>
      </w:r>
      <w:r>
        <w:rPr/>
        <w:pict>
          <v:group style="position:absolute;margin-left:36.957531pt;margin-top:99.56218pt;width:481.647837pt;height:636.479056pt;mso-position-horizontal-relative:page;mso-position-vertical-relative:page;z-index:-21677" coordorigin="739,1991" coordsize="9633,12730">
            <v:group style="position:absolute;left:912;top:2025;width:9446;height:2" coordorigin="912,2025" coordsize="9446,2">
              <v:shape style="position:absolute;left:912;top:2025;width:9446;height:2" coordorigin="912,2025" coordsize="9446,0" path="m912,2025l10358,2025e" filled="f" stroked="t" strokeweight="1.439904pt" strokecolor="#232323">
                <v:path arrowok="t"/>
              </v:shape>
            </v:group>
            <v:group style="position:absolute;left:1536;top:2006;width:2;height:720" coordorigin="1536,2006" coordsize="2,720">
              <v:shape style="position:absolute;left:1536;top:2006;width:2;height:720" coordorigin="1536,2006" coordsize="0,720" path="m1536,2725l1536,2006e" filled="f" stroked="t" strokeweight=".959936pt" strokecolor="#2F2F2F">
                <v:path arrowok="t"/>
              </v:shape>
            </v:group>
            <v:group style="position:absolute;left:2256;top:1996;width:2;height:518" coordorigin="2256,1996" coordsize="2,518">
              <v:shape style="position:absolute;left:2256;top:1996;width:2;height:518" coordorigin="2256,1996" coordsize="0,518" path="m2256,2514l2256,1996e" filled="f" stroked="t" strokeweight=".479968pt" strokecolor="#2F2F2F">
                <v:path arrowok="t"/>
              </v:shape>
            </v:group>
            <v:group style="position:absolute;left:6499;top:1996;width:2;height:336" coordorigin="6499,1996" coordsize="2,336">
              <v:shape style="position:absolute;left:6499;top:1996;width:2;height:336" coordorigin="6499,1996" coordsize="0,336" path="m6499,2332l6499,1996e" filled="f" stroked="t" strokeweight=".479968pt" strokecolor="#2F2F2F">
                <v:path arrowok="t"/>
              </v:shape>
            </v:group>
            <v:group style="position:absolute;left:6499;top:2322;width:2;height:547" coordorigin="6499,2322" coordsize="2,547">
              <v:shape style="position:absolute;left:6499;top:2322;width:2;height:547" coordorigin="6499,2322" coordsize="0,547" path="m6499,2869l6499,2322e" filled="f" stroked="t" strokeweight=".479968pt" strokecolor="#0F0F0F">
                <v:path arrowok="t"/>
              </v:shape>
            </v:group>
            <v:group style="position:absolute;left:6499;top:2514;width:3830;height:2" coordorigin="6499,2514" coordsize="3830,2">
              <v:shape style="position:absolute;left:6499;top:2514;width:3830;height:2" coordorigin="6499,2514" coordsize="3830,0" path="m6499,2514l10329,2514e" filled="f" stroked="t" strokeweight=".479968pt" strokecolor="#232323">
                <v:path arrowok="t"/>
              </v:shape>
            </v:group>
            <v:group style="position:absolute;left:893;top:2865;width:1402;height:2" coordorigin="893,2865" coordsize="1402,2">
              <v:shape style="position:absolute;left:893;top:2865;width:1402;height:2" coordorigin="893,2865" coordsize="1402,0" path="m893,2865l2294,2865e" filled="f" stroked="t" strokeweight=".479968pt" strokecolor="#0C0C0C">
                <v:path arrowok="t"/>
              </v:shape>
            </v:group>
            <v:group style="position:absolute;left:2256;top:2505;width:2;height:1046" coordorigin="2256,2505" coordsize="2,1046">
              <v:shape style="position:absolute;left:2256;top:2505;width:2;height:1046" coordorigin="2256,2505" coordsize="0,1046" path="m2256,3551l2256,2505e" filled="f" stroked="t" strokeweight=".479968pt" strokecolor="#181818">
                <v:path arrowok="t"/>
              </v:shape>
            </v:group>
            <v:group style="position:absolute;left:2227;top:2874;width:6259;height:2" coordorigin="2227,2874" coordsize="6259,2">
              <v:shape style="position:absolute;left:2227;top:2874;width:6259;height:2" coordorigin="2227,2874" coordsize="6259,0" path="m2227,2874l8486,2874e" filled="f" stroked="t" strokeweight=".959936pt" strokecolor="#282828">
                <v:path arrowok="t"/>
              </v:shape>
            </v:group>
            <v:group style="position:absolute;left:8481;top:2476;width:2;height:1324" coordorigin="8481,2476" coordsize="2,1324">
              <v:shape style="position:absolute;left:8481;top:2476;width:2;height:1324" coordorigin="8481,2476" coordsize="0,1324" path="m8481,3800l8481,2476e" filled="f" stroked="t" strokeweight=".959936pt" strokecolor="#282828">
                <v:path arrowok="t"/>
              </v:shape>
            </v:group>
            <v:group style="position:absolute;left:8409;top:2874;width:1939;height:2" coordorigin="8409,2874" coordsize="1939,2">
              <v:shape style="position:absolute;left:8409;top:2874;width:1939;height:2" coordorigin="8409,2874" coordsize="1939,0" path="m8409,2874l10348,2874e" filled="f" stroked="t" strokeweight=".479968pt" strokecolor="#181818">
                <v:path arrowok="t"/>
              </v:shape>
            </v:group>
            <v:group style="position:absolute;left:883;top:3100;width:9465;height:2" coordorigin="883,3100" coordsize="9465,2">
              <v:shape style="position:absolute;left:883;top:3100;width:9465;height:2" coordorigin="883,3100" coordsize="9465,0" path="m883,3100l10348,3100e" filled="f" stroked="t" strokeweight="2.399840pt" strokecolor="#282828">
                <v:path arrowok="t"/>
              </v:shape>
            </v:group>
            <v:group style="position:absolute;left:6499;top:2841;width:2;height:710" coordorigin="6499,2841" coordsize="2,710">
              <v:shape style="position:absolute;left:6499;top:2841;width:2;height:710" coordorigin="6499,2841" coordsize="0,710" path="m6499,3551l6499,2841e" filled="f" stroked="t" strokeweight=".479968pt" strokecolor="#2F2F2F">
                <v:path arrowok="t"/>
              </v:shape>
            </v:group>
            <v:group style="position:absolute;left:883;top:3335;width:9465;height:2" coordorigin="883,3335" coordsize="9465,2">
              <v:shape style="position:absolute;left:883;top:3335;width:9465;height:2" coordorigin="883,3335" coordsize="9465,0" path="m883,3335l10348,3335e" filled="f" stroked="t" strokeweight=".959936pt" strokecolor="#232323">
                <v:path arrowok="t"/>
              </v:shape>
            </v:group>
            <v:group style="position:absolute;left:883;top:3560;width:9465;height:2" coordorigin="883,3560" coordsize="9465,2">
              <v:shape style="position:absolute;left:883;top:3560;width:9465;height:2" coordorigin="883,3560" coordsize="9465,0" path="m883,3560l10348,3560e" filled="f" stroked="t" strokeweight=".959936pt" strokecolor="#282828">
                <v:path arrowok="t"/>
              </v:shape>
            </v:group>
            <v:group style="position:absolute;left:1526;top:2476;width:2;height:1555" coordorigin="1526,2476" coordsize="2,1555">
              <v:shape style="position:absolute;left:1526;top:2476;width:2;height:1555" coordorigin="1526,2476" coordsize="0,1555" path="m1526,4030l1526,2476e" filled="f" stroked="t" strokeweight=".959936pt" strokecolor="#2B2B2B">
                <v:path arrowok="t"/>
              </v:shape>
            </v:group>
            <v:group style="position:absolute;left:874;top:3786;width:9475;height:2" coordorigin="874,3786" coordsize="9475,2">
              <v:shape style="position:absolute;left:874;top:3786;width:9475;height:2" coordorigin="874,3786" coordsize="9475,0" path="m874,3786l10348,3786e" filled="f" stroked="t" strokeweight=".959936pt" strokecolor="#232323">
                <v:path arrowok="t"/>
              </v:shape>
            </v:group>
            <v:group style="position:absolute;left:2256;top:3531;width:2;height:240" coordorigin="2256,3531" coordsize="2,240">
              <v:shape style="position:absolute;left:2256;top:3531;width:2;height:240" coordorigin="2256,3531" coordsize="0,240" path="m2256,3771l2256,3531e" filled="f" stroked="t" strokeweight=".479968pt" strokecolor="#000003">
                <v:path arrowok="t"/>
              </v:shape>
            </v:group>
            <v:group style="position:absolute;left:6499;top:3531;width:2;height:240" coordorigin="6499,3531" coordsize="2,240">
              <v:shape style="position:absolute;left:6499;top:3531;width:2;height:240" coordorigin="6499,3531" coordsize="0,240" path="m6499,3771l6499,3531e" filled="f" stroked="t" strokeweight=".479968pt" strokecolor="#000000">
                <v:path arrowok="t"/>
              </v:shape>
            </v:group>
            <v:group style="position:absolute;left:874;top:4006;width:9475;height:2" coordorigin="874,4006" coordsize="9475,2">
              <v:shape style="position:absolute;left:874;top:4006;width:9475;height:2" coordorigin="874,4006" coordsize="9475,0" path="m874,4006l10348,4006e" filled="f" stroked="t" strokeweight=".959936pt" strokecolor="#1F1F1F">
                <v:path arrowok="t"/>
              </v:shape>
            </v:group>
            <v:group style="position:absolute;left:2256;top:3752;width:2;height:2764" coordorigin="2256,3752" coordsize="2,2764">
              <v:shape style="position:absolute;left:2256;top:3752;width:2;height:2764" coordorigin="2256,3752" coordsize="0,2764" path="m2256,6516l2256,3752e" filled="f" stroked="t" strokeweight=".479968pt" strokecolor="#232328">
                <v:path arrowok="t"/>
              </v:shape>
            </v:group>
            <v:group style="position:absolute;left:6499;top:3752;width:2;height:461" coordorigin="6499,3752" coordsize="2,461">
              <v:shape style="position:absolute;left:6499;top:3752;width:2;height:461" coordorigin="6499,3752" coordsize="0,461" path="m6499,4213l6499,3752e" filled="f" stroked="t" strokeweight=".959936pt" strokecolor="#2B2B2B">
                <v:path arrowok="t"/>
              </v:shape>
            </v:group>
            <v:group style="position:absolute;left:864;top:4414;width:9484;height:2" coordorigin="864,4414" coordsize="9484,2">
              <v:shape style="position:absolute;left:864;top:4414;width:9484;height:2" coordorigin="864,4414" coordsize="9484,0" path="m864,4414l10348,4414e" filled="f" stroked="t" strokeweight=".959936pt" strokecolor="#232323">
                <v:path arrowok="t"/>
              </v:shape>
            </v:group>
            <v:group style="position:absolute;left:6499;top:4203;width:2;height:202" coordorigin="6499,4203" coordsize="2,202">
              <v:shape style="position:absolute;left:6499;top:4203;width:2;height:202" coordorigin="6499,4203" coordsize="0,202" path="m6499,4405l6499,4203e" filled="f" stroked="t" strokeweight=".959936pt" strokecolor="#000000">
                <v:path arrowok="t"/>
              </v:shape>
            </v:group>
            <v:group style="position:absolute;left:854;top:4822;width:7631;height:2" coordorigin="854,4822" coordsize="7631,2">
              <v:shape style="position:absolute;left:854;top:4822;width:7631;height:2" coordorigin="854,4822" coordsize="7631,0" path="m854,4822l8486,4822e" filled="f" stroked="t" strokeweight=".959936pt" strokecolor="#1F1F1F">
                <v:path arrowok="t"/>
              </v:shape>
            </v:group>
            <v:group style="position:absolute;left:806;top:1996;width:2;height:2409" coordorigin="806,1996" coordsize="2,2409">
              <v:shape style="position:absolute;left:806;top:1996;width:2;height:2409" coordorigin="806,1996" coordsize="0,2409" path="m806,4405l806,1996e" filled="f" stroked="t" strokeweight=".479968pt" strokecolor="#000000">
                <v:path arrowok="t"/>
              </v:shape>
            </v:group>
            <v:group style="position:absolute;left:806;top:4386;width:2;height:873" coordorigin="806,4386" coordsize="2,873">
              <v:shape style="position:absolute;left:806;top:4386;width:2;height:873" coordorigin="806,4386" coordsize="0,873" path="m806,5259l806,4386e" filled="f" stroked="t" strokeweight="1.919872pt" strokecolor="#000000">
                <v:path arrowok="t"/>
              </v:shape>
            </v:group>
            <v:group style="position:absolute;left:1502;top:3944;width:2;height:1343" coordorigin="1502,3944" coordsize="2,1343">
              <v:shape style="position:absolute;left:1502;top:3944;width:2;height:1343" coordorigin="1502,3944" coordsize="0,1343" path="m1502,5288l1502,3944e" filled="f" stroked="t" strokeweight=".959936pt" strokecolor="#282828">
                <v:path arrowok="t"/>
              </v:shape>
            </v:group>
            <v:group style="position:absolute;left:6532;top:4405;width:2;height:1094" coordorigin="6532,4405" coordsize="2,1094">
              <v:shape style="position:absolute;left:6532;top:4405;width:2;height:1094" coordorigin="6532,4405" coordsize="0,1094" path="m6532,5499l6532,4405e" filled="f" stroked="t" strokeweight=".479968pt" strokecolor="#232323">
                <v:path arrowok="t"/>
              </v:shape>
            </v:group>
            <v:group style="position:absolute;left:8409;top:4827;width:1939;height:2" coordorigin="8409,4827" coordsize="1939,2">
              <v:shape style="position:absolute;left:8409;top:4827;width:1939;height:2" coordorigin="8409,4827" coordsize="1939,0" path="m8409,4827l10348,4827e" filled="f" stroked="t" strokeweight=".959936pt" strokecolor="#343434">
                <v:path arrowok="t"/>
              </v:shape>
            </v:group>
            <v:group style="position:absolute;left:854;top:5043;width:9494;height:2" coordorigin="854,5043" coordsize="9494,2">
              <v:shape style="position:absolute;left:854;top:5043;width:9494;height:2" coordorigin="854,5043" coordsize="9494,0" path="m854,5043l10348,5043e" filled="f" stroked="t" strokeweight=".959936pt" strokecolor="#232323">
                <v:path arrowok="t"/>
              </v:shape>
            </v:group>
            <v:group style="position:absolute;left:8471;top:2447;width:2;height:12255" coordorigin="8471,2447" coordsize="2,12255">
              <v:shape style="position:absolute;left:8471;top:2447;width:2;height:12255" coordorigin="8471,2447" coordsize="0,12255" path="m8471,14702l8471,2447e" filled="f" stroked="t" strokeweight=".959936pt" strokecolor="#232323">
                <v:path arrowok="t"/>
              </v:shape>
            </v:group>
            <v:group style="position:absolute;left:845;top:5259;width:1450;height:2" coordorigin="845,5259" coordsize="1450,2">
              <v:shape style="position:absolute;left:845;top:5259;width:1450;height:2" coordorigin="845,5259" coordsize="1450,0" path="m845,5259l2294,5259e" filled="f" stroked="t" strokeweight=".959936pt" strokecolor="#2F2F34">
                <v:path arrowok="t"/>
              </v:shape>
            </v:group>
            <v:group style="position:absolute;left:2227;top:5264;width:8063;height:2" coordorigin="2227,5264" coordsize="8063,2">
              <v:shape style="position:absolute;left:2227;top:5264;width:8063;height:2" coordorigin="2227,5264" coordsize="8063,0" path="m2227,5264l10291,5264e" filled="f" stroked="t" strokeweight=".959936pt" strokecolor="#1C1C1F">
                <v:path arrowok="t"/>
              </v:shape>
            </v:group>
            <v:group style="position:absolute;left:8409;top:5268;width:1939;height:2" coordorigin="8409,5268" coordsize="1939,2">
              <v:shape style="position:absolute;left:8409;top:5268;width:1939;height:2" coordorigin="8409,5268" coordsize="1939,0" path="m8409,5268l10348,5268e" filled="f" stroked="t" strokeweight=".959936pt" strokecolor="#2F2F2F">
                <v:path arrowok="t"/>
              </v:shape>
            </v:group>
            <v:group style="position:absolute;left:845;top:5662;width:1450;height:2" coordorigin="845,5662" coordsize="1450,2">
              <v:shape style="position:absolute;left:845;top:5662;width:1450;height:2" coordorigin="845,5662" coordsize="1450,0" path="m845,5662l2294,5662e" filled="f" stroked="t" strokeweight=".959936pt" strokecolor="#131313">
                <v:path arrowok="t"/>
              </v:shape>
            </v:group>
            <v:group style="position:absolute;left:2227;top:5676;width:8121;height:2" coordorigin="2227,5676" coordsize="8121,2">
              <v:shape style="position:absolute;left:2227;top:5676;width:8121;height:2" coordorigin="2227,5676" coordsize="8121,0" path="m2227,5676l10348,5676e" filled="f" stroked="t" strokeweight=".959936pt" strokecolor="#2B2B2B">
                <v:path arrowok="t"/>
              </v:shape>
            </v:group>
            <v:group style="position:absolute;left:6528;top:5441;width:2;height:480" coordorigin="6528,5441" coordsize="2,480">
              <v:shape style="position:absolute;left:6528;top:5441;width:2;height:480" coordorigin="6528,5441" coordsize="0,480" path="m6528,5921l6528,5441e" filled="f" stroked="t" strokeweight=".959936pt" strokecolor="#3F3F3F">
                <v:path arrowok="t"/>
              </v:shape>
            </v:group>
            <v:group style="position:absolute;left:835;top:5883;width:1459;height:2" coordorigin="835,5883" coordsize="1459,2">
              <v:shape style="position:absolute;left:835;top:5883;width:1459;height:2" coordorigin="835,5883" coordsize="1459,0" path="m835,5883l2294,5883e" filled="f" stroked="t" strokeweight=".479968pt" strokecolor="#2B2B2B">
                <v:path arrowok="t"/>
              </v:shape>
            </v:group>
            <v:group style="position:absolute;left:845;top:4222;width:2;height:1919" coordorigin="845,4222" coordsize="2,1919">
              <v:shape style="position:absolute;left:845;top:4222;width:2;height:1919" coordorigin="845,4222" coordsize="0,1919" path="m845,6142l845,4222e" filled="f" stroked="t" strokeweight=".479968pt" strokecolor="#1C1C1F">
                <v:path arrowok="t"/>
              </v:shape>
            </v:group>
            <v:group style="position:absolute;left:2227;top:5897;width:7104;height:2" coordorigin="2227,5897" coordsize="7104,2">
              <v:shape style="position:absolute;left:2227;top:5897;width:7104;height:2" coordorigin="2227,5897" coordsize="7104,0" path="m2227,5897l9331,5897e" filled="f" stroked="t" strokeweight=".959936pt" strokecolor="#232323">
                <v:path arrowok="t"/>
              </v:shape>
            </v:group>
            <v:group style="position:absolute;left:8409;top:5897;width:1939;height:2" coordorigin="8409,5897" coordsize="1939,2">
              <v:shape style="position:absolute;left:8409;top:5897;width:1939;height:2" coordorigin="8409,5897" coordsize="1939,0" path="m8409,5897l10348,5897e" filled="f" stroked="t" strokeweight=".959936pt" strokecolor="#3B3B3B">
                <v:path arrowok="t"/>
              </v:shape>
            </v:group>
            <v:group style="position:absolute;left:835;top:6118;width:9503;height:2" coordorigin="835,6118" coordsize="9503,2">
              <v:shape style="position:absolute;left:835;top:6118;width:9503;height:2" coordorigin="835,6118" coordsize="9503,0" path="m835,6118l10339,6118e" filled="f" stroked="t" strokeweight=".959936pt" strokecolor="#1F1F1F">
                <v:path arrowok="t"/>
              </v:shape>
            </v:group>
            <v:group style="position:absolute;left:826;top:6516;width:1469;height:2" coordorigin="826,6516" coordsize="1469,2">
              <v:shape style="position:absolute;left:826;top:6516;width:1469;height:2" coordorigin="826,6516" coordsize="1469,0" path="m826,6516l2294,6516e" filled="f" stroked="t" strokeweight=".959936pt" strokecolor="#08080C">
                <v:path arrowok="t"/>
              </v:shape>
            </v:group>
            <v:group style="position:absolute;left:1483;top:3445;width:2;height:4165" coordorigin="1483,3445" coordsize="2,4165">
              <v:shape style="position:absolute;left:1483;top:3445;width:2;height:4165" coordorigin="1483,3445" coordsize="0,4165" path="m1483,7610l1483,3445e" filled="f" stroked="t" strokeweight=".959936pt" strokecolor="#282328">
                <v:path arrowok="t"/>
              </v:shape>
            </v:group>
            <v:group style="position:absolute;left:7871;top:6526;width:2467;height:2" coordorigin="7871,6526" coordsize="2467,2">
              <v:shape style="position:absolute;left:7871;top:6526;width:2467;height:2" coordorigin="7871,6526" coordsize="2467,0" path="m7871,6526l10339,6526e" filled="f" stroked="t" strokeweight=".959936pt" strokecolor="#1F1F1F">
                <v:path arrowok="t"/>
              </v:shape>
            </v:group>
            <v:group style="position:absolute;left:2217;top:6530;width:6268;height:2" coordorigin="2217,6530" coordsize="6268,2">
              <v:shape style="position:absolute;left:2217;top:6530;width:6268;height:2" coordorigin="2217,6530" coordsize="6268,0" path="m2217,6530l8486,6530e" filled="f" stroked="t" strokeweight=".959936pt" strokecolor="#343434">
                <v:path arrowok="t"/>
              </v:shape>
            </v:group>
            <v:group style="position:absolute;left:816;top:6741;width:5721;height:2" coordorigin="816,6741" coordsize="5721,2">
              <v:shape style="position:absolute;left:816;top:6741;width:5721;height:2" coordorigin="816,6741" coordsize="5721,0" path="m816,6741l6537,6741e" filled="f" stroked="t" strokeweight=".959936pt" strokecolor="#282828">
                <v:path arrowok="t"/>
              </v:shape>
            </v:group>
            <v:group style="position:absolute;left:2289;top:6468;width:2;height:307" coordorigin="2289,6468" coordsize="2,307">
              <v:shape style="position:absolute;left:2289;top:6468;width:2;height:307" coordorigin="2289,6468" coordsize="0,307" path="m2289,6775l2289,6468e" filled="f" stroked="t" strokeweight=".959936pt" strokecolor="#232323">
                <v:path arrowok="t"/>
              </v:shape>
            </v:group>
            <v:group style="position:absolute;left:6460;top:6756;width:2025;height:2" coordorigin="6460,6756" coordsize="2025,2">
              <v:shape style="position:absolute;left:6460;top:6756;width:2025;height:2" coordorigin="6460,6756" coordsize="2025,0" path="m6460,6756l8486,6756e" filled="f" stroked="t" strokeweight=".959936pt" strokecolor="#232328">
                <v:path arrowok="t"/>
              </v:shape>
            </v:group>
            <v:group style="position:absolute;left:8409;top:6746;width:1929;height:2" coordorigin="8409,6746" coordsize="1929,2">
              <v:shape style="position:absolute;left:8409;top:6746;width:1929;height:2" coordorigin="8409,6746" coordsize="1929,0" path="m8409,6746l10339,6746e" filled="f" stroked="t" strokeweight=".959936pt" strokecolor="#3B3B3B">
                <v:path arrowok="t"/>
              </v:shape>
            </v:group>
            <v:group style="position:absolute;left:806;top:6972;width:9523;height:2" coordorigin="806,6972" coordsize="9523,2">
              <v:shape style="position:absolute;left:806;top:6972;width:9523;height:2" coordorigin="806,6972" coordsize="9523,0" path="m806,6972l10329,6972e" filled="f" stroked="t" strokeweight=".959936pt" strokecolor="#1F1F1F">
                <v:path arrowok="t"/>
              </v:shape>
            </v:group>
            <v:group style="position:absolute;left:1507;top:6717;width:2;height:1324" coordorigin="1507,6717" coordsize="2,1324">
              <v:shape style="position:absolute;left:1507;top:6717;width:2;height:1324" coordorigin="1507,6717" coordsize="0,1324" path="m1507,8042l1507,6717e" filled="f" stroked="t" strokeweight=".479968pt" strokecolor="#2B2B2F">
                <v:path arrowok="t"/>
              </v:shape>
            </v:group>
            <v:group style="position:absolute;left:806;top:7188;width:1488;height:2" coordorigin="806,7188" coordsize="1488,2">
              <v:shape style="position:absolute;left:806;top:7188;width:1488;height:2" coordorigin="806,7188" coordsize="1488,0" path="m806,7188l2294,7188e" filled="f" stroked="t" strokeweight=".959936pt" strokecolor="#131313">
                <v:path arrowok="t"/>
              </v:shape>
            </v:group>
            <v:group style="position:absolute;left:2217;top:7197;width:6268;height:2" coordorigin="2217,7197" coordsize="6268,2">
              <v:shape style="position:absolute;left:2217;top:7197;width:6268;height:2" coordorigin="2217,7197" coordsize="6268,0" path="m2217,7197l8486,7197e" filled="f" stroked="t" strokeweight=".959936pt" strokecolor="#2F2F2F">
                <v:path arrowok="t"/>
              </v:shape>
            </v:group>
            <v:group style="position:absolute;left:6518;top:5710;width:2;height:1737" coordorigin="6518,5710" coordsize="2,1737">
              <v:shape style="position:absolute;left:6518;top:5710;width:2;height:1737" coordorigin="6518,5710" coordsize="0,1737" path="m6518,7447l6518,5710e" filled="f" stroked="t" strokeweight=".959936pt" strokecolor="#282828">
                <v:path arrowok="t"/>
              </v:shape>
            </v:group>
            <v:group style="position:absolute;left:8457;top:5288;width:2;height:2380" coordorigin="8457,5288" coordsize="2,2380">
              <v:shape style="position:absolute;left:8457;top:5288;width:2;height:2380" coordorigin="8457,5288" coordsize="0,2380" path="m8457,7667l8457,5288e" filled="f" stroked="t" strokeweight=".959936pt" strokecolor="#2F2F2F">
                <v:path arrowok="t"/>
              </v:shape>
            </v:group>
            <v:group style="position:absolute;left:7948;top:7197;width:2381;height:2" coordorigin="7948,7197" coordsize="2381,2">
              <v:shape style="position:absolute;left:7948;top:7197;width:2381;height:2" coordorigin="7948,7197" coordsize="2381,0" path="m7948,7197l10329,7197e" filled="f" stroked="t" strokeweight=".959936pt" strokecolor="#1C1C1C">
                <v:path arrowok="t"/>
              </v:shape>
            </v:group>
            <v:group style="position:absolute;left:806;top:7418;width:9523;height:2" coordorigin="806,7418" coordsize="9523,2">
              <v:shape style="position:absolute;left:806;top:7418;width:9523;height:2" coordorigin="806,7418" coordsize="9523,0" path="m806,7418l10329,7418e" filled="f" stroked="t" strokeweight=".959936pt" strokecolor="#2B2B2F">
                <v:path arrowok="t"/>
              </v:shape>
            </v:group>
            <v:group style="position:absolute;left:797;top:7629;width:1498;height:2" coordorigin="797,7629" coordsize="1498,2">
              <v:shape style="position:absolute;left:797;top:7629;width:1498;height:2" coordorigin="797,7629" coordsize="1498,0" path="m797,7629l2294,7629e" filled="f" stroked="t" strokeweight=".959936pt" strokecolor="#3B3B3B">
                <v:path arrowok="t"/>
              </v:shape>
            </v:group>
            <v:group style="position:absolute;left:826;top:4635;width:2;height:3032" coordorigin="826,4635" coordsize="2,3032">
              <v:shape style="position:absolute;left:826;top:4635;width:2;height:3032" coordorigin="826,4635" coordsize="0,3032" path="m826,7667l826,4635e" filled="f" stroked="t" strokeweight="1.439904pt" strokecolor="#1F1F1F">
                <v:path arrowok="t"/>
              </v:shape>
            </v:group>
            <v:group style="position:absolute;left:2280;top:6545;width:2;height:3311" coordorigin="2280,6545" coordsize="2,3311">
              <v:shape style="position:absolute;left:2280;top:6545;width:2;height:3311" coordorigin="2280,6545" coordsize="0,3311" path="m2280,9855l2280,6545e" filled="f" stroked="t" strokeweight=".959936pt" strokecolor="#232323">
                <v:path arrowok="t"/>
              </v:shape>
            </v:group>
            <v:group style="position:absolute;left:2217;top:7644;width:8111;height:2" coordorigin="2217,7644" coordsize="8111,2">
              <v:shape style="position:absolute;left:2217;top:7644;width:8111;height:2" coordorigin="2217,7644" coordsize="8111,0" path="m2217,7644l10329,7644e" filled="f" stroked="t" strokeweight=".959936pt" strokecolor="#2B2B2B">
                <v:path arrowok="t"/>
              </v:shape>
            </v:group>
            <v:group style="position:absolute;left:10324;top:2015;width:2;height:12686" coordorigin="10324,2015" coordsize="2,12686">
              <v:shape style="position:absolute;left:10324;top:2015;width:2;height:12686" coordorigin="10324,2015" coordsize="0,12686" path="m10324,14702l10324,2015e" filled="f" stroked="t" strokeweight="1.919872pt" strokecolor="#1C1C1C">
                <v:path arrowok="t"/>
              </v:shape>
            </v:group>
            <v:group style="position:absolute;left:797;top:8047;width:9532;height:2" coordorigin="797,8047" coordsize="9532,2">
              <v:shape style="position:absolute;left:797;top:8047;width:9532;height:2" coordorigin="797,8047" coordsize="9532,0" path="m797,8047l10329,8047e" filled="f" stroked="t" strokeweight=".959936pt" strokecolor="#1C1C1C">
                <v:path arrowok="t"/>
              </v:shape>
            </v:group>
            <v:group style="position:absolute;left:6504;top:7360;width:2;height:710" coordorigin="6504,7360" coordsize="2,710">
              <v:shape style="position:absolute;left:6504;top:7360;width:2;height:710" coordorigin="6504,7360" coordsize="0,710" path="m6504,8071l6504,7360e" filled="f" stroked="t" strokeweight="1.439904pt" strokecolor="#38383B">
                <v:path arrowok="t"/>
              </v:shape>
            </v:group>
            <v:group style="position:absolute;left:8452;top:7581;width:2;height:2716" coordorigin="8452,7581" coordsize="2,2716">
              <v:shape style="position:absolute;left:8452;top:7581;width:2;height:2716" coordorigin="8452,7581" coordsize="0,2716" path="m8452,10297l8452,7581e" filled="f" stroked="t" strokeweight=".959936pt" strokecolor="#1C1C1F">
                <v:path arrowok="t"/>
              </v:shape>
            </v:group>
            <v:group style="position:absolute;left:797;top:8262;width:1498;height:2" coordorigin="797,8262" coordsize="1498,2">
              <v:shape style="position:absolute;left:797;top:8262;width:1498;height:2" coordorigin="797,8262" coordsize="1498,0" path="m797,8262l2294,8262e" filled="f" stroked="t" strokeweight=".959936pt" strokecolor="#1F1C1F">
                <v:path arrowok="t"/>
              </v:shape>
            </v:group>
            <v:group style="position:absolute;left:1507;top:8023;width:2;height:250" coordorigin="1507,8023" coordsize="2,250">
              <v:shape style="position:absolute;left:1507;top:8023;width:2;height:250" coordorigin="1507,8023" coordsize="0,250" path="m1507,8272l1507,8023e" filled="f" stroked="t" strokeweight=".479968pt" strokecolor="#181818">
                <v:path arrowok="t"/>
              </v:shape>
            </v:group>
            <v:group style="position:absolute;left:2217;top:8272;width:4320;height:2" coordorigin="2217,8272" coordsize="4320,2">
              <v:shape style="position:absolute;left:2217;top:8272;width:4320;height:2" coordorigin="2217,8272" coordsize="4320,0" path="m2217,8272l6537,8272e" filled="f" stroked="t" strokeweight=".959936pt" strokecolor="#2F2F2F">
                <v:path arrowok="t"/>
              </v:shape>
            </v:group>
            <v:group style="position:absolute;left:6508;top:7994;width:2;height:518" coordorigin="6508,7994" coordsize="2,518">
              <v:shape style="position:absolute;left:6508;top:7994;width:2;height:518" coordorigin="6508,7994" coordsize="0,518" path="m6508,8512l6508,7994e" filled="f" stroked="t" strokeweight=".959936pt" strokecolor="#1F1F1F">
                <v:path arrowok="t"/>
              </v:shape>
            </v:group>
            <v:group style="position:absolute;left:6460;top:8277;width:2025;height:2" coordorigin="6460,8277" coordsize="2025,2">
              <v:shape style="position:absolute;left:6460;top:8277;width:2025;height:2" coordorigin="6460,8277" coordsize="2025,0" path="m6460,8277l8486,8277e" filled="f" stroked="t" strokeweight="1.439904pt" strokecolor="#4B4B4B">
                <v:path arrowok="t"/>
              </v:shape>
            </v:group>
            <v:group style="position:absolute;left:8255;top:8272;width:2073;height:2" coordorigin="8255,8272" coordsize="2073,2">
              <v:shape style="position:absolute;left:8255;top:8272;width:2073;height:2" coordorigin="8255,8272" coordsize="2073,0" path="m8255,8272l10329,8272e" filled="f" stroked="t" strokeweight=".959936pt" strokecolor="#181818">
                <v:path arrowok="t"/>
              </v:shape>
            </v:group>
            <v:group style="position:absolute;left:797;top:8478;width:1498;height:2" coordorigin="797,8478" coordsize="1498,2">
              <v:shape style="position:absolute;left:797;top:8478;width:1498;height:2" coordorigin="797,8478" coordsize="1498,0" path="m797,8478l2294,8478e" filled="f" stroked="t" strokeweight="1.439904pt" strokecolor="#444444">
                <v:path arrowok="t"/>
              </v:shape>
            </v:group>
            <v:group style="position:absolute;left:1507;top:8243;width:2;height:681" coordorigin="1507,8243" coordsize="2,681">
              <v:shape style="position:absolute;left:1507;top:8243;width:2;height:681" coordorigin="1507,8243" coordsize="0,681" path="m1507,8925l1507,8243e" filled="f" stroked="t" strokeweight=".479968pt" strokecolor="#343434">
                <v:path arrowok="t"/>
              </v:shape>
            </v:group>
            <v:group style="position:absolute;left:2217;top:8488;width:4320;height:2" coordorigin="2217,8488" coordsize="4320,2">
              <v:shape style="position:absolute;left:2217;top:8488;width:4320;height:2" coordorigin="2217,8488" coordsize="4320,0" path="m2217,8488l6537,8488e" filled="f" stroked="t" strokeweight=".959936pt" strokecolor="#282828">
                <v:path arrowok="t"/>
              </v:shape>
            </v:group>
            <v:group style="position:absolute;left:6460;top:8493;width:2371;height:2" coordorigin="6460,8493" coordsize="2371,2">
              <v:shape style="position:absolute;left:6460;top:8493;width:2371;height:2" coordorigin="6460,8493" coordsize="2371,0" path="m6460,8493l8831,8493e" filled="f" stroked="t" strokeweight=".959936pt" strokecolor="#131313">
                <v:path arrowok="t"/>
              </v:shape>
            </v:group>
            <v:group style="position:absolute;left:8409;top:8488;width:1929;height:2" coordorigin="8409,8488" coordsize="1929,2">
              <v:shape style="position:absolute;left:8409;top:8488;width:1929;height:2" coordorigin="8409,8488" coordsize="1929,0" path="m8409,8488l10339,8488e" filled="f" stroked="t" strokeweight=".959936pt" strokecolor="#38383B">
                <v:path arrowok="t"/>
              </v:shape>
            </v:group>
            <v:group style="position:absolute;left:797;top:8699;width:1498;height:2" coordorigin="797,8699" coordsize="1498,2">
              <v:shape style="position:absolute;left:797;top:8699;width:1498;height:2" coordorigin="797,8699" coordsize="1498,0" path="m797,8699l2294,8699e" filled="f" stroked="t" strokeweight="1.439904pt" strokecolor="#484848">
                <v:path arrowok="t"/>
              </v:shape>
            </v:group>
            <v:group style="position:absolute;left:2280;top:8435;width:2;height:307" coordorigin="2280,8435" coordsize="2,307">
              <v:shape style="position:absolute;left:2280;top:8435;width:2;height:307" coordorigin="2280,8435" coordsize="0,307" path="m2280,8742l2280,8435e" filled="f" stroked="t" strokeweight="1.439904pt" strokecolor="#3B3B3B">
                <v:path arrowok="t"/>
              </v:shape>
            </v:group>
            <v:group style="position:absolute;left:2217;top:8709;width:4320;height:2" coordorigin="2217,8709" coordsize="4320,2">
              <v:shape style="position:absolute;left:2217;top:8709;width:4320;height:2" coordorigin="2217,8709" coordsize="4320,0" path="m2217,8709l6537,8709e" filled="f" stroked="t" strokeweight=".959936pt" strokecolor="#282828">
                <v:path arrowok="t"/>
              </v:shape>
            </v:group>
            <v:group style="position:absolute;left:6513;top:8435;width:2;height:1420" coordorigin="6513,8435" coordsize="2,1420">
              <v:shape style="position:absolute;left:6513;top:8435;width:2;height:1420" coordorigin="6513,8435" coordsize="0,1420" path="m6513,9855l6513,8435e" filled="f" stroked="t" strokeweight="1.439904pt" strokecolor="#3B3B3B">
                <v:path arrowok="t"/>
              </v:shape>
            </v:group>
            <v:group style="position:absolute;left:6460;top:8713;width:2025;height:2" coordorigin="6460,8713" coordsize="2025,2">
              <v:shape style="position:absolute;left:6460;top:8713;width:2025;height:2" coordorigin="6460,8713" coordsize="2025,0" path="m6460,8713l8486,8713e" filled="f" stroked="t" strokeweight=".959936pt" strokecolor="#131313">
                <v:path arrowok="t"/>
              </v:shape>
            </v:group>
            <v:group style="position:absolute;left:8409;top:8709;width:1929;height:2" coordorigin="8409,8709" coordsize="1929,2">
              <v:shape style="position:absolute;left:8409;top:8709;width:1929;height:2" coordorigin="8409,8709" coordsize="1929,0" path="m8409,8709l10339,8709e" filled="f" stroked="t" strokeweight="1.439904pt" strokecolor="#4B4B4B">
                <v:path arrowok="t"/>
              </v:shape>
            </v:group>
            <v:group style="position:absolute;left:797;top:8925;width:1498;height:2" coordorigin="797,8925" coordsize="1498,2">
              <v:shape style="position:absolute;left:797;top:8925;width:1498;height:2" coordorigin="797,8925" coordsize="1498,0" path="m797,8925l2294,8925e" filled="f" stroked="t" strokeweight=".959936pt" strokecolor="#0C0C0C">
                <v:path arrowok="t"/>
              </v:shape>
            </v:group>
            <v:group style="position:absolute;left:2217;top:8929;width:4320;height:2" coordorigin="2217,8929" coordsize="4320,2">
              <v:shape style="position:absolute;left:2217;top:8929;width:4320;height:2" coordorigin="2217,8929" coordsize="4320,0" path="m2217,8929l6537,8929e" filled="f" stroked="t" strokeweight=".959936pt" strokecolor="#282828">
                <v:path arrowok="t"/>
              </v:shape>
            </v:group>
            <v:group style="position:absolute;left:6460;top:8934;width:3878;height:2" coordorigin="6460,8934" coordsize="3878,2">
              <v:shape style="position:absolute;left:6460;top:8934;width:3878;height:2" coordorigin="6460,8934" coordsize="3878,0" path="m6460,8934l10339,8934e" filled="f" stroked="t" strokeweight=".959936pt" strokecolor="#0F0F13">
                <v:path arrowok="t"/>
              </v:shape>
            </v:group>
            <v:group style="position:absolute;left:797;top:9150;width:5827;height:2" coordorigin="797,9150" coordsize="5827,2">
              <v:shape style="position:absolute;left:797;top:9150;width:5827;height:2" coordorigin="797,9150" coordsize="5827,0" path="m797,9150l6624,9150e" filled="f" stroked="t" strokeweight=".959936pt" strokecolor="#2B2B2B">
                <v:path arrowok="t"/>
              </v:shape>
            </v:group>
            <v:group style="position:absolute;left:1507;top:8905;width:2;height:2927" coordorigin="1507,8905" coordsize="2,2927">
              <v:shape style="position:absolute;left:1507;top:8905;width:2;height:2927" coordorigin="1507,8905" coordsize="0,2927" path="m1507,11832l1507,8905e" filled="f" stroked="t" strokeweight=".479968pt" strokecolor="#1F1F1F">
                <v:path arrowok="t"/>
              </v:shape>
            </v:group>
            <v:group style="position:absolute;left:6460;top:9160;width:2025;height:2" coordorigin="6460,9160" coordsize="2025,2">
              <v:shape style="position:absolute;left:6460;top:9160;width:2025;height:2" coordorigin="6460,9160" coordsize="2025,0" path="m6460,9160l8486,9160e" filled="f" stroked="t" strokeweight="1.439904pt" strokecolor="#4B4B4B">
                <v:path arrowok="t"/>
              </v:shape>
            </v:group>
            <v:group style="position:absolute;left:7104;top:9155;width:3235;height:2" coordorigin="7104,9155" coordsize="3235,2">
              <v:shape style="position:absolute;left:7104;top:9155;width:3235;height:2" coordorigin="7104,9155" coordsize="3235,0" path="m7104,9155l10339,9155e" filled="f" stroked="t" strokeweight=".959936pt" strokecolor="#2F2F2F">
                <v:path arrowok="t"/>
              </v:shape>
            </v:group>
            <v:group style="position:absolute;left:787;top:9371;width:1507;height:2" coordorigin="787,9371" coordsize="1507,2">
              <v:shape style="position:absolute;left:787;top:9371;width:1507;height:2" coordorigin="787,9371" coordsize="1507,0" path="m787,9371l2294,9371e" filled="f" stroked="t" strokeweight="1.439904pt" strokecolor="#3F3F44">
                <v:path arrowok="t"/>
              </v:shape>
            </v:group>
            <v:group style="position:absolute;left:2217;top:9380;width:6499;height:2" coordorigin="2217,9380" coordsize="6499,2">
              <v:shape style="position:absolute;left:2217;top:9380;width:6499;height:2" coordorigin="2217,9380" coordsize="6499,0" path="m2217,9380l8716,9380e" filled="f" stroked="t" strokeweight=".959936pt" strokecolor="#231F23">
                <v:path arrowok="t"/>
              </v:shape>
            </v:group>
            <v:group style="position:absolute;left:8409;top:9380;width:1929;height:2" coordorigin="8409,9380" coordsize="1929,2">
              <v:shape style="position:absolute;left:8409;top:9380;width:1929;height:2" coordorigin="8409,9380" coordsize="1929,0" path="m8409,9380l10339,9380e" filled="f" stroked="t" strokeweight="1.439904pt" strokecolor="#484848">
                <v:path arrowok="t"/>
              </v:shape>
            </v:group>
            <v:group style="position:absolute;left:787;top:9601;width:9551;height:2" coordorigin="787,9601" coordsize="9551,2">
              <v:shape style="position:absolute;left:787;top:9601;width:9551;height:2" coordorigin="787,9601" coordsize="9551,0" path="m787,9601l10339,9601e" filled="f" stroked="t" strokeweight=".959936pt" strokecolor="#131313">
                <v:path arrowok="t"/>
              </v:shape>
            </v:group>
            <v:group style="position:absolute;left:787;top:9822;width:9551;height:2" coordorigin="787,9822" coordsize="9551,2">
              <v:shape style="position:absolute;left:787;top:9822;width:9551;height:2" coordorigin="787,9822" coordsize="9551,0" path="m787,9822l10339,9822e" filled="f" stroked="t" strokeweight=".959936pt" strokecolor="#1C1C1C">
                <v:path arrowok="t"/>
              </v:shape>
            </v:group>
            <v:group style="position:absolute;left:787;top:10038;width:1507;height:2" coordorigin="787,10038" coordsize="1507,2">
              <v:shape style="position:absolute;left:787;top:10038;width:1507;height:2" coordorigin="787,10038" coordsize="1507,0" path="m787,10038l2294,10038e" filled="f" stroked="t" strokeweight=".959936pt" strokecolor="#0C0C0C">
                <v:path arrowok="t"/>
              </v:shape>
            </v:group>
            <v:group style="position:absolute;left:2217;top:10047;width:4320;height:2" coordorigin="2217,10047" coordsize="4320,2">
              <v:shape style="position:absolute;left:2217;top:10047;width:4320;height:2" coordorigin="2217,10047" coordsize="4320,0" path="m2217,10047l6537,10047e" filled="f" stroked="t" strokeweight=".959936pt" strokecolor="#1F1F23">
                <v:path arrowok="t"/>
              </v:shape>
            </v:group>
            <v:group style="position:absolute;left:6460;top:10052;width:2025;height:2" coordorigin="6460,10052" coordsize="2025,2">
              <v:shape style="position:absolute;left:6460;top:10052;width:2025;height:2" coordorigin="6460,10052" coordsize="2025,0" path="m6460,10052l8486,10052e" filled="f" stroked="t" strokeweight="1.439904pt" strokecolor="#3F3F3F">
                <v:path arrowok="t"/>
              </v:shape>
            </v:group>
            <v:group style="position:absolute;left:8409;top:10047;width:1929;height:2" coordorigin="8409,10047" coordsize="1929,2">
              <v:shape style="position:absolute;left:8409;top:10047;width:1929;height:2" coordorigin="8409,10047" coordsize="1929,0" path="m8409,10047l10339,10047e" filled="f" stroked="t" strokeweight=".959936pt" strokecolor="#030303">
                <v:path arrowok="t"/>
              </v:shape>
            </v:group>
            <v:group style="position:absolute;left:2265;top:9990;width:2;height:537" coordorigin="2265,9990" coordsize="2,537">
              <v:shape style="position:absolute;left:2265;top:9990;width:2;height:537" coordorigin="2265,9990" coordsize="0,537" path="m2265,10527l2265,9990e" filled="f" stroked="t" strokeweight=".959936pt" strokecolor="#1C1C1F">
                <v:path arrowok="t"/>
              </v:shape>
            </v:group>
            <v:group style="position:absolute;left:778;top:10494;width:5760;height:2" coordorigin="778,10494" coordsize="5760,2">
              <v:shape style="position:absolute;left:778;top:10494;width:5760;height:2" coordorigin="778,10494" coordsize="5760,0" path="m778,10494l6537,10494e" filled="f" stroked="t" strokeweight=".959936pt" strokecolor="#1F1C1F">
                <v:path arrowok="t"/>
              </v:shape>
            </v:group>
            <v:group style="position:absolute;left:6460;top:10498;width:2025;height:2" coordorigin="6460,10498" coordsize="2025,2">
              <v:shape style="position:absolute;left:6460;top:10498;width:2025;height:2" coordorigin="6460,10498" coordsize="2025,0" path="m6460,10498l8486,10498e" filled="f" stroked="t" strokeweight=".959936pt" strokecolor="#030303">
                <v:path arrowok="t"/>
              </v:shape>
            </v:group>
            <v:group style="position:absolute;left:8452;top:10220;width:2;height:2092" coordorigin="8452,10220" coordsize="2,2092">
              <v:shape style="position:absolute;left:8452;top:10220;width:2;height:2092" coordorigin="8452,10220" coordsize="0,2092" path="m8452,12312l8452,10220e" filled="f" stroked="t" strokeweight="1.439904pt" strokecolor="#343434">
                <v:path arrowok="t"/>
              </v:shape>
            </v:group>
            <v:group style="position:absolute;left:8409;top:10498;width:1929;height:2" coordorigin="8409,10498" coordsize="1929,2">
              <v:shape style="position:absolute;left:8409;top:10498;width:1929;height:2" coordorigin="8409,10498" coordsize="1929,0" path="m8409,10498l10339,10498e" filled="f" stroked="t" strokeweight=".959936pt" strokecolor="#282828">
                <v:path arrowok="t"/>
              </v:shape>
            </v:group>
            <v:group style="position:absolute;left:778;top:10710;width:1517;height:2" coordorigin="778,10710" coordsize="1517,2">
              <v:shape style="position:absolute;left:778;top:10710;width:1517;height:2" coordorigin="778,10710" coordsize="1517,0" path="m778,10710l2294,10710e" filled="f" stroked="t" strokeweight=".959936pt" strokecolor="#080808">
                <v:path arrowok="t"/>
              </v:shape>
            </v:group>
            <v:group style="position:absolute;left:2265;top:8685;width:2;height:5604" coordorigin="2265,8685" coordsize="2,5604">
              <v:shape style="position:absolute;left:2265;top:8685;width:2;height:5604" coordorigin="2265,8685" coordsize="0,5604" path="m2265,14289l2265,8685e" filled="f" stroked="t" strokeweight="1.439904pt" strokecolor="#282828">
                <v:path arrowok="t"/>
              </v:shape>
            </v:group>
            <v:group style="position:absolute;left:2217;top:10714;width:4320;height:2" coordorigin="2217,10714" coordsize="4320,2">
              <v:shape style="position:absolute;left:2217;top:10714;width:4320;height:2" coordorigin="2217,10714" coordsize="4320,0" path="m2217,10714l6537,10714e" filled="f" stroked="t" strokeweight=".959936pt" strokecolor="#232323">
                <v:path arrowok="t"/>
              </v:shape>
            </v:group>
            <v:group style="position:absolute;left:6460;top:10719;width:3878;height:2" coordorigin="6460,10719" coordsize="3878,2">
              <v:shape style="position:absolute;left:6460;top:10719;width:3878;height:2" coordorigin="6460,10719" coordsize="3878,0" path="m6460,10719l10339,10719e" filled="f" stroked="t" strokeweight=".959936pt" strokecolor="#0C0C0C">
                <v:path arrowok="t"/>
              </v:shape>
            </v:group>
            <v:group style="position:absolute;left:778;top:10935;width:9561;height:2" coordorigin="778,10935" coordsize="9561,2">
              <v:shape style="position:absolute;left:778;top:10935;width:9561;height:2" coordorigin="778,10935" coordsize="9561,0" path="m778,10935l10339,10935e" filled="f" stroked="t" strokeweight=".959936pt" strokecolor="#131313">
                <v:path arrowok="t"/>
              </v:shape>
            </v:group>
            <v:group style="position:absolute;left:768;top:11151;width:778;height:2" coordorigin="768,11151" coordsize="778,2">
              <v:shape style="position:absolute;left:768;top:11151;width:778;height:2" coordorigin="768,11151" coordsize="778,0" path="m768,11151l1545,11151e" filled="f" stroked="t" strokeweight=".959936pt" strokecolor="#0C0C0C">
                <v:path arrowok="t"/>
              </v:shape>
            </v:group>
            <v:group style="position:absolute;left:797;top:6564;width:2;height:5518" coordorigin="797,6564" coordsize="2,5518">
              <v:shape style="position:absolute;left:797;top:6564;width:2;height:5518" coordorigin="797,6564" coordsize="0,5518" path="m797,12082l797,6564e" filled="f" stroked="t" strokeweight="1.439904pt" strokecolor="#1C1C1C">
                <v:path arrowok="t"/>
              </v:shape>
            </v:group>
            <v:group style="position:absolute;left:1478;top:11161;width:7008;height:2" coordorigin="1478,11161" coordsize="7008,2">
              <v:shape style="position:absolute;left:1478;top:11161;width:7008;height:2" coordorigin="1478,11161" coordsize="7008,0" path="m1478,11161l8486,11161e" filled="f" stroked="t" strokeweight=".959936pt" strokecolor="#282828">
                <v:path arrowok="t"/>
              </v:shape>
            </v:group>
            <v:group style="position:absolute;left:6508;top:9769;width:2;height:2543" coordorigin="6508,9769" coordsize="2,2543">
              <v:shape style="position:absolute;left:6508;top:9769;width:2;height:2543" coordorigin="6508,9769" coordsize="0,2543" path="m6508,12312l6508,9769e" filled="f" stroked="t" strokeweight=".959936pt" strokecolor="#28282B">
                <v:path arrowok="t"/>
              </v:shape>
            </v:group>
            <v:group style="position:absolute;left:8409;top:11161;width:1929;height:2" coordorigin="8409,11161" coordsize="1929,2">
              <v:shape style="position:absolute;left:8409;top:11161;width:1929;height:2" coordorigin="8409,11161" coordsize="1929,0" path="m8409,11161l10339,11161e" filled="f" stroked="t" strokeweight=".959936pt" strokecolor="#030308">
                <v:path arrowok="t"/>
              </v:shape>
            </v:group>
            <v:group style="position:absolute;left:768;top:11381;width:9571;height:2" coordorigin="768,11381" coordsize="9571,2">
              <v:shape style="position:absolute;left:768;top:11381;width:9571;height:2" coordorigin="768,11381" coordsize="9571,0" path="m768,11381l10339,11381e" filled="f" stroked="t" strokeweight=".959936pt" strokecolor="#343434">
                <v:path arrowok="t"/>
              </v:shape>
            </v:group>
            <v:group style="position:absolute;left:768;top:11607;width:5769;height:2" coordorigin="768,11607" coordsize="5769,2">
              <v:shape style="position:absolute;left:768;top:11607;width:5769;height:2" coordorigin="768,11607" coordsize="5769,0" path="m768,11607l6537,11607e" filled="f" stroked="t" strokeweight=".959936pt" strokecolor="#1F1F1F">
                <v:path arrowok="t"/>
              </v:shape>
            </v:group>
            <v:group style="position:absolute;left:6460;top:11612;width:2025;height:2" coordorigin="6460,11612" coordsize="2025,2">
              <v:shape style="position:absolute;left:6460;top:11612;width:2025;height:2" coordorigin="6460,11612" coordsize="2025,0" path="m6460,11612l8486,11612e" filled="f" stroked="t" strokeweight=".959936pt" strokecolor="#030303">
                <v:path arrowok="t"/>
              </v:shape>
            </v:group>
            <v:group style="position:absolute;left:8409;top:11607;width:1929;height:2" coordorigin="8409,11607" coordsize="1929,2">
              <v:shape style="position:absolute;left:8409;top:11607;width:1929;height:2" coordorigin="8409,11607" coordsize="1929,0" path="m8409,11607l10339,11607e" filled="f" stroked="t" strokeweight="1.439904pt" strokecolor="#383838">
                <v:path arrowok="t"/>
              </v:shape>
            </v:group>
            <v:group style="position:absolute;left:768;top:11823;width:1526;height:2" coordorigin="768,11823" coordsize="1526,2">
              <v:shape style="position:absolute;left:768;top:11823;width:1526;height:2" coordorigin="768,11823" coordsize="1526,0" path="m768,11823l2294,11823e" filled="f" stroked="t" strokeweight=".959936pt" strokecolor="#080808">
                <v:path arrowok="t"/>
              </v:shape>
            </v:group>
            <v:group style="position:absolute;left:2217;top:11828;width:6268;height:2" coordorigin="2217,11828" coordsize="6268,2">
              <v:shape style="position:absolute;left:2217;top:11828;width:6268;height:2" coordorigin="2217,11828" coordsize="6268,0" path="m2217,11828l8486,11828e" filled="f" stroked="t" strokeweight=".959936pt" strokecolor="#1F1F23">
                <v:path arrowok="t"/>
              </v:shape>
            </v:group>
            <v:group style="position:absolute;left:8409;top:11832;width:1929;height:2" coordorigin="8409,11832" coordsize="1929,2">
              <v:shape style="position:absolute;left:8409;top:11832;width:1929;height:2" coordorigin="8409,11832" coordsize="1929,0" path="m8409,11832l10339,11832e" filled="f" stroked="t" strokeweight=".959936pt" strokecolor="#030303">
                <v:path arrowok="t"/>
              </v:shape>
            </v:group>
            <v:group style="position:absolute;left:768;top:12043;width:1526;height:2" coordorigin="768,12043" coordsize="1526,2">
              <v:shape style="position:absolute;left:768;top:12043;width:1526;height:2" coordorigin="768,12043" coordsize="1526,0" path="m768,12043l2294,12043e" filled="f" stroked="t" strokeweight=".959936pt" strokecolor="#080308">
                <v:path arrowok="t"/>
              </v:shape>
            </v:group>
            <v:group style="position:absolute;left:1507;top:11813;width:2;height:470" coordorigin="1507,11813" coordsize="2,470">
              <v:shape style="position:absolute;left:1507;top:11813;width:2;height:470" coordorigin="1507,11813" coordsize="0,470" path="m1507,12283l1507,11813e" filled="f" stroked="t" strokeweight=".479968pt" strokecolor="#080808">
                <v:path arrowok="t"/>
              </v:shape>
            </v:group>
            <v:group style="position:absolute;left:2217;top:12048;width:6268;height:2" coordorigin="2217,12048" coordsize="6268,2">
              <v:shape style="position:absolute;left:2217;top:12048;width:6268;height:2" coordorigin="2217,12048" coordsize="6268,0" path="m2217,12048l8486,12048e" filled="f" stroked="t" strokeweight=".959936pt" strokecolor="#1C1C1C">
                <v:path arrowok="t"/>
              </v:shape>
            </v:group>
            <v:group style="position:absolute;left:8409;top:12053;width:1929;height:2" coordorigin="8409,12053" coordsize="1929,2">
              <v:shape style="position:absolute;left:8409;top:12053;width:1929;height:2" coordorigin="8409,12053" coordsize="1929,0" path="m8409,12053l10339,12053e" filled="f" stroked="t" strokeweight=".959936pt" strokecolor="#030303">
                <v:path arrowok="t"/>
              </v:shape>
            </v:group>
            <v:group style="position:absolute;left:758;top:12269;width:787;height:2" coordorigin="758,12269" coordsize="787,2">
              <v:shape style="position:absolute;left:758;top:12269;width:787;height:2" coordorigin="758,12269" coordsize="787,0" path="m758,12269l1545,12269e" filled="f" stroked="t" strokeweight=".959936pt" strokecolor="#2F2F2F">
                <v:path arrowok="t"/>
              </v:shape>
            </v:group>
            <v:group style="position:absolute;left:1478;top:12264;width:816;height:2" coordorigin="1478,12264" coordsize="816,2">
              <v:shape style="position:absolute;left:1478;top:12264;width:816;height:2" coordorigin="1478,12264" coordsize="816,0" path="m1478,12264l2294,12264e" filled="f" stroked="t" strokeweight=".959936pt" strokecolor="#1C1C1C">
                <v:path arrowok="t"/>
              </v:shape>
            </v:group>
            <v:group style="position:absolute;left:2217;top:12274;width:4320;height:2" coordorigin="2217,12274" coordsize="4320,2">
              <v:shape style="position:absolute;left:2217;top:12274;width:4320;height:2" coordorigin="2217,12274" coordsize="4320,0" path="m2217,12274l6537,12274e" filled="f" stroked="t" strokeweight=".959936pt" strokecolor="#343434">
                <v:path arrowok="t"/>
              </v:shape>
            </v:group>
            <v:group style="position:absolute;left:6460;top:12279;width:2025;height:2" coordorigin="6460,12279" coordsize="2025,2">
              <v:shape style="position:absolute;left:6460;top:12279;width:2025;height:2" coordorigin="6460,12279" coordsize="2025,0" path="m6460,12279l8486,12279e" filled="f" stroked="t" strokeweight="1.439904pt" strokecolor="#484848">
                <v:path arrowok="t"/>
              </v:shape>
            </v:group>
            <v:group style="position:absolute;left:8409;top:12274;width:1920;height:2" coordorigin="8409,12274" coordsize="1920,2">
              <v:shape style="position:absolute;left:8409;top:12274;width:1920;height:2" coordorigin="8409,12274" coordsize="1920,0" path="m8409,12274l10329,12274e" filled="f" stroked="t" strokeweight=".959936pt" strokecolor="#18181C">
                <v:path arrowok="t"/>
              </v:shape>
            </v:group>
            <v:group style="position:absolute;left:758;top:12490;width:1536;height:2" coordorigin="758,12490" coordsize="1536,2">
              <v:shape style="position:absolute;left:758;top:12490;width:1536;height:2" coordorigin="758,12490" coordsize="1536,0" path="m758,12490l2294,12490e" filled="f" stroked="t" strokeweight="1.439904pt" strokecolor="#38383B">
                <v:path arrowok="t"/>
              </v:shape>
            </v:group>
            <v:group style="position:absolute;left:778;top:12005;width:2;height:749" coordorigin="778,12005" coordsize="2,749">
              <v:shape style="position:absolute;left:778;top:12005;width:2;height:749" coordorigin="778,12005" coordsize="0,749" path="m778,12754l778,12005e" filled="f" stroked="t" strokeweight="1.919872pt" strokecolor="#232323">
                <v:path arrowok="t"/>
              </v:shape>
            </v:group>
            <v:group style="position:absolute;left:1507;top:12255;width:2;height:470" coordorigin="1507,12255" coordsize="2,470">
              <v:shape style="position:absolute;left:1507;top:12255;width:2;height:470" coordorigin="1507,12255" coordsize="0,470" path="m1507,12725l1507,12255e" filled="f" stroked="t" strokeweight=".479968pt" strokecolor="#282828">
                <v:path arrowok="t"/>
              </v:shape>
            </v:group>
            <v:group style="position:absolute;left:2217;top:12499;width:4320;height:2" coordorigin="2217,12499" coordsize="4320,2">
              <v:shape style="position:absolute;left:2217;top:12499;width:4320;height:2" coordorigin="2217,12499" coordsize="4320,0" path="m2217,12499l6537,12499e" filled="f" stroked="t" strokeweight=".959936pt" strokecolor="#1F1F23">
                <v:path arrowok="t"/>
              </v:shape>
            </v:group>
            <v:group style="position:absolute;left:6499;top:12226;width:2;height:2476" coordorigin="6499,12226" coordsize="2,2476">
              <v:shape style="position:absolute;left:6499;top:12226;width:2;height:2476" coordorigin="6499,12226" coordsize="0,2476" path="m6499,14702l6499,12226e" filled="f" stroked="t" strokeweight=".959936pt" strokecolor="#18181C">
                <v:path arrowok="t"/>
              </v:shape>
            </v:group>
            <v:group style="position:absolute;left:6460;top:12504;width:2025;height:2" coordorigin="6460,12504" coordsize="2025,2">
              <v:shape style="position:absolute;left:6460;top:12504;width:2025;height:2" coordorigin="6460,12504" coordsize="2025,0" path="m6460,12504l8486,12504e" filled="f" stroked="t" strokeweight=".959936pt" strokecolor="#0F0F0F">
                <v:path arrowok="t"/>
              </v:shape>
            </v:group>
            <v:group style="position:absolute;left:8447;top:12226;width:2;height:2476" coordorigin="8447,12226" coordsize="2,2476">
              <v:shape style="position:absolute;left:8447;top:12226;width:2;height:2476" coordorigin="8447,12226" coordsize="0,2476" path="m8447,14702l8447,12226e" filled="f" stroked="t" strokeweight=".959936pt" strokecolor="#181818">
                <v:path arrowok="t"/>
              </v:shape>
            </v:group>
            <v:group style="position:absolute;left:8409;top:12499;width:1920;height:2" coordorigin="8409,12499" coordsize="1920,2">
              <v:shape style="position:absolute;left:8409;top:12499;width:1920;height:2" coordorigin="8409,12499" coordsize="1920,0" path="m8409,12499l10329,12499e" filled="f" stroked="t" strokeweight="1.439904pt" strokecolor="#484848">
                <v:path arrowok="t"/>
              </v:shape>
            </v:group>
            <v:group style="position:absolute;left:758;top:12715;width:1536;height:2" coordorigin="758,12715" coordsize="1536,2">
              <v:shape style="position:absolute;left:758;top:12715;width:1536;height:2" coordorigin="758,12715" coordsize="1536,0" path="m758,12715l2294,12715e" filled="f" stroked="t" strokeweight=".959936pt" strokecolor="#080808">
                <v:path arrowok="t"/>
              </v:shape>
            </v:group>
            <v:group style="position:absolute;left:2217;top:12720;width:4320;height:2" coordorigin="2217,12720" coordsize="4320,2">
              <v:shape style="position:absolute;left:2217;top:12720;width:4320;height:2" coordorigin="2217,12720" coordsize="4320,0" path="m2217,12720l6537,12720e" filled="f" stroked="t" strokeweight=".959936pt" strokecolor="#232323">
                <v:path arrowok="t"/>
              </v:shape>
            </v:group>
            <v:group style="position:absolute;left:6460;top:12725;width:3869;height:2" coordorigin="6460,12725" coordsize="3869,2">
              <v:shape style="position:absolute;left:6460;top:12725;width:3869;height:2" coordorigin="6460,12725" coordsize="3869,0" path="m6460,12725l10329,12725e" filled="f" stroked="t" strokeweight=".959936pt" strokecolor="#080808">
                <v:path arrowok="t"/>
              </v:shape>
            </v:group>
            <v:group style="position:absolute;left:758;top:12945;width:5779;height:2" coordorigin="758,12945" coordsize="5779,2">
              <v:shape style="position:absolute;left:758;top:12945;width:5779;height:2" coordorigin="758,12945" coordsize="5779,0" path="m758,12945l6537,12945e" filled="f" stroked="t" strokeweight=".959936pt" strokecolor="#2F2F34">
                <v:path arrowok="t"/>
              </v:shape>
            </v:group>
            <v:group style="position:absolute;left:773;top:12677;width:2;height:969" coordorigin="773,12677" coordsize="2,969">
              <v:shape style="position:absolute;left:773;top:12677;width:2;height:969" coordorigin="773,12677" coordsize="0,969" path="m773,13646l773,12677e" filled="f" stroked="t" strokeweight="1.439904pt" strokecolor="#0F0F0F">
                <v:path arrowok="t"/>
              </v:shape>
            </v:group>
            <v:group style="position:absolute;left:1507;top:12706;width:2;height:470" coordorigin="1507,12706" coordsize="2,470">
              <v:shape style="position:absolute;left:1507;top:12706;width:2;height:470" coordorigin="1507,12706" coordsize="0,470" path="m1507,13176l1507,12706e" filled="f" stroked="t" strokeweight=".479968pt" strokecolor="#131313">
                <v:path arrowok="t"/>
              </v:shape>
            </v:group>
            <v:group style="position:absolute;left:6460;top:12950;width:2025;height:2" coordorigin="6460,12950" coordsize="2025,2">
              <v:shape style="position:absolute;left:6460;top:12950;width:2025;height:2" coordorigin="6460,12950" coordsize="2025,0" path="m6460,12950l8486,12950e" filled="f" stroked="t" strokeweight="1.439904pt" strokecolor="#4B4B4B">
                <v:path arrowok="t"/>
              </v:shape>
            </v:group>
            <v:group style="position:absolute;left:7488;top:12945;width:2841;height:2" coordorigin="7488,12945" coordsize="2841,2">
              <v:shape style="position:absolute;left:7488;top:12945;width:2841;height:2" coordorigin="7488,12945" coordsize="2841,0" path="m7488,12945l10329,12945e" filled="f" stroked="t" strokeweight=".959936pt" strokecolor="#2B2B2B">
                <v:path arrowok="t"/>
              </v:shape>
            </v:group>
            <v:group style="position:absolute;left:758;top:13161;width:9571;height:2" coordorigin="758,13161" coordsize="9571,2">
              <v:shape style="position:absolute;left:758;top:13161;width:9571;height:2" coordorigin="758,13161" coordsize="9571,0" path="m758,13161l10329,13161e" filled="f" stroked="t" strokeweight=".959936pt" strokecolor="#2F2F2F">
                <v:path arrowok="t"/>
              </v:shape>
            </v:group>
            <v:group style="position:absolute;left:6460;top:13171;width:2025;height:2" coordorigin="6460,13171" coordsize="2025,2">
              <v:shape style="position:absolute;left:6460;top:13171;width:2025;height:2" coordorigin="6460,13171" coordsize="2025,0" path="m6460,13171l8486,13171e" filled="f" stroked="t" strokeweight="1.439904pt" strokecolor="#444448">
                <v:path arrowok="t"/>
              </v:shape>
            </v:group>
            <v:group style="position:absolute;left:758;top:13382;width:902;height:2" coordorigin="758,13382" coordsize="902,2">
              <v:shape style="position:absolute;left:758;top:13382;width:902;height:2" coordorigin="758,13382" coordsize="902,0" path="m758,13382l1661,13382e" filled="f" stroked="t" strokeweight=".959936pt" strokecolor="#343438">
                <v:path arrowok="t"/>
              </v:shape>
            </v:group>
            <v:group style="position:absolute;left:1507;top:13147;width:2;height:470" coordorigin="1507,13147" coordsize="2,470">
              <v:shape style="position:absolute;left:1507;top:13147;width:2;height:470" coordorigin="1507,13147" coordsize="0,470" path="m1507,13617l1507,13147e" filled="f" stroked="t" strokeweight=".479968pt" strokecolor="#38383B">
                <v:path arrowok="t"/>
              </v:shape>
            </v:group>
            <v:group style="position:absolute;left:1450;top:13382;width:845;height:2" coordorigin="1450,13382" coordsize="845,2">
              <v:shape style="position:absolute;left:1450;top:13382;width:845;height:2" coordorigin="1450,13382" coordsize="845,0" path="m1450,13382l2294,13382e" filled="f" stroked="t" strokeweight="1.439904pt" strokecolor="#484848">
                <v:path arrowok="t"/>
              </v:shape>
            </v:group>
            <v:group style="position:absolute;left:2217;top:13392;width:6883;height:2" coordorigin="2217,13392" coordsize="6883,2">
              <v:shape style="position:absolute;left:2217;top:13392;width:6883;height:2" coordorigin="2217,13392" coordsize="6883,0" path="m2217,13392l9100,13392e" filled="f" stroked="t" strokeweight=".959936pt" strokecolor="#232328">
                <v:path arrowok="t"/>
              </v:shape>
            </v:group>
            <v:group style="position:absolute;left:8409;top:13392;width:1920;height:2" coordorigin="8409,13392" coordsize="1920,2">
              <v:shape style="position:absolute;left:8409;top:13392;width:1920;height:2" coordorigin="8409,13392" coordsize="1920,0" path="m8409,13392l10329,13392e" filled="f" stroked="t" strokeweight="1.439904pt" strokecolor="#444448">
                <v:path arrowok="t"/>
              </v:shape>
            </v:group>
            <v:group style="position:absolute;left:758;top:13612;width:9571;height:2" coordorigin="758,13612" coordsize="9571,2">
              <v:shape style="position:absolute;left:758;top:13612;width:9571;height:2" coordorigin="758,13612" coordsize="9571,0" path="m758,13612l10329,13612e" filled="f" stroked="t" strokeweight=".959936pt" strokecolor="#0F0F0F">
                <v:path arrowok="t"/>
              </v:shape>
            </v:group>
            <v:group style="position:absolute;left:758;top:13828;width:787;height:2" coordorigin="758,13828" coordsize="787,2">
              <v:shape style="position:absolute;left:758;top:13828;width:787;height:2" coordorigin="758,13828" coordsize="787,0" path="m758,13828l1545,13828e" filled="f" stroked="t" strokeweight=".959936pt" strokecolor="#1C1C1C">
                <v:path arrowok="t"/>
              </v:shape>
            </v:group>
            <v:group style="position:absolute;left:773;top:13560;width:2;height:1132" coordorigin="773,13560" coordsize="2,1132">
              <v:shape style="position:absolute;left:773;top:13560;width:2;height:1132" coordorigin="773,13560" coordsize="0,1132" path="m773,14692l773,13560e" filled="f" stroked="t" strokeweight="1.439904pt" strokecolor="#232323">
                <v:path arrowok="t"/>
              </v:shape>
            </v:group>
            <v:group style="position:absolute;left:1507;top:13588;width:2;height:259" coordorigin="1507,13588" coordsize="2,259">
              <v:shape style="position:absolute;left:1507;top:13588;width:2;height:259" coordorigin="1507,13588" coordsize="0,259" path="m1507,13848l1507,13588e" filled="f" stroked="t" strokeweight=".479968pt" strokecolor="#0C0C0C">
                <v:path arrowok="t"/>
              </v:shape>
            </v:group>
            <v:group style="position:absolute;left:1478;top:13828;width:816;height:2" coordorigin="1478,13828" coordsize="816,2">
              <v:shape style="position:absolute;left:1478;top:13828;width:816;height:2" coordorigin="1478,13828" coordsize="816,0" path="m1478,13828l2294,13828e" filled="f" stroked="t" strokeweight=".959936pt" strokecolor="#080808">
                <v:path arrowok="t"/>
              </v:shape>
            </v:group>
            <v:group style="position:absolute;left:2217;top:13838;width:6268;height:2" coordorigin="2217,13838" coordsize="6268,2">
              <v:shape style="position:absolute;left:2217;top:13838;width:6268;height:2" coordorigin="2217,13838" coordsize="6268,0" path="m2217,13838l8486,13838e" filled="f" stroked="t" strokeweight=".959936pt" strokecolor="#232323">
                <v:path arrowok="t"/>
              </v:shape>
            </v:group>
            <v:group style="position:absolute;left:8409;top:13838;width:1920;height:2" coordorigin="8409,13838" coordsize="1920,2">
              <v:shape style="position:absolute;left:8409;top:13838;width:1920;height:2" coordorigin="8409,13838" coordsize="1920,0" path="m8409,13838l10329,13838e" filled="f" stroked="t" strokeweight=".959936pt" strokecolor="#030303">
                <v:path arrowok="t"/>
              </v:shape>
            </v:group>
            <v:group style="position:absolute;left:758;top:14059;width:9571;height:2" coordorigin="758,14059" coordsize="9571,2">
              <v:shape style="position:absolute;left:758;top:14059;width:9571;height:2" coordorigin="758,14059" coordsize="9571,0" path="m758,14059l10329,14059e" filled="f" stroked="t" strokeweight="1.439904pt" strokecolor="#3F3F3F">
                <v:path arrowok="t"/>
              </v:shape>
            </v:group>
            <v:group style="position:absolute;left:1507;top:13819;width:2;height:729" coordorigin="1507,13819" coordsize="2,729">
              <v:shape style="position:absolute;left:1507;top:13819;width:2;height:729" coordorigin="1507,13819" coordsize="0,729" path="m1507,14548l1507,13819e" filled="f" stroked="t" strokeweight=".479968pt" strokecolor="#1F1F1F">
                <v:path arrowok="t"/>
              </v:shape>
            </v:group>
            <v:group style="position:absolute;left:768;top:14275;width:9561;height:2" coordorigin="768,14275" coordsize="9561,2">
              <v:shape style="position:absolute;left:768;top:14275;width:9561;height:2" coordorigin="768,14275" coordsize="9561,0" path="m768,14275l10329,14275e" filled="f" stroked="t" strokeweight=".959936pt" strokecolor="#343434">
                <v:path arrowok="t"/>
              </v:shape>
            </v:group>
            <v:group style="position:absolute;left:2241;top:8685;width:2;height:6007" coordorigin="2241,8685" coordsize="2,6007">
              <v:shape style="position:absolute;left:2241;top:8685;width:2;height:6007" coordorigin="2241,8685" coordsize="0,6007" path="m2241,14692l2241,8685e" filled="f" stroked="t" strokeweight=".959936pt" strokecolor="#282828">
                <v:path arrowok="t"/>
              </v:shape>
            </v:group>
            <v:group style="position:absolute;left:5990;top:14284;width:2496;height:2" coordorigin="5990,14284" coordsize="2496,2">
              <v:shape style="position:absolute;left:5990;top:14284;width:2496;height:2" coordorigin="5990,14284" coordsize="2496,0" path="m5990,14284l8486,14284e" filled="f" stroked="t" strokeweight="1.439904pt" strokecolor="#4B4B4B">
                <v:path arrowok="t"/>
              </v:shape>
            </v:group>
            <v:group style="position:absolute;left:1507;top:14548;width:2;height:144" coordorigin="1507,14548" coordsize="2,144">
              <v:shape style="position:absolute;left:1507;top:14548;width:2;height:144" coordorigin="1507,14548" coordsize="0,144" path="m1507,14692l1507,14548e" filled="f" stroked="t" strokeweight=".479968pt" strokecolor="#4B4B4B">
                <v:path arrowok="t"/>
              </v:shape>
            </v:group>
            <v:group style="position:absolute;left:1478;top:14678;width:816;height:2" coordorigin="1478,14678" coordsize="816,2">
              <v:shape style="position:absolute;left:1478;top:14678;width:816;height:2" coordorigin="1478,14678" coordsize="816,0" path="m1478,14678l2294,14678e" filled="f" stroked="t" strokeweight="1.439904pt" strokecolor="#48484B">
                <v:path arrowok="t"/>
              </v:shape>
            </v:group>
            <v:group style="position:absolute;left:749;top:14687;width:7737;height:2" coordorigin="749,14687" coordsize="7737,2">
              <v:shape style="position:absolute;left:749;top:14687;width:7737;height:2" coordorigin="749,14687" coordsize="7737,0" path="m749,14687l8486,14687e" filled="f" stroked="t" strokeweight=".959936pt" strokecolor="#282828">
                <v:path arrowok="t"/>
              </v:shape>
            </v:group>
            <v:group style="position:absolute;left:8371;top:14687;width:1958;height:2" coordorigin="8371,14687" coordsize="1958,2">
              <v:shape style="position:absolute;left:8371;top:14687;width:1958;height:2" coordorigin="8371,14687" coordsize="1958,0" path="m8371,14687l10329,14687e" filled="f" stroked="t" strokeweight="1.439904pt" strokecolor="#4B4B4B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40" w:lineRule="auto"/>
        <w:ind w:left="1017" w:right="918"/>
        <w:jc w:val="center"/>
        <w:tabs>
          <w:tab w:pos="1720" w:val="left"/>
          <w:tab w:pos="4220" w:val="left"/>
          <w:tab w:pos="7280" w:val="left"/>
          <w:tab w:pos="91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  <w:position w:val="1"/>
        </w:rPr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383838"/>
          <w:spacing w:val="-3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35"/>
          <w:position w:val="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-3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17"/>
          <w:position w:val="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left="897" w:right="-20"/>
        <w:jc w:val="left"/>
        <w:tabs>
          <w:tab w:pos="1540" w:val="left"/>
          <w:tab w:pos="8000" w:val="left"/>
          <w:tab w:pos="98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1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3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38</w:t>
      </w:r>
      <w:r>
        <w:rPr>
          <w:rFonts w:ascii="Arial" w:hAnsi="Arial" w:cs="Arial" w:eastAsia="Arial"/>
          <w:sz w:val="16"/>
          <w:szCs w:val="16"/>
          <w:color w:val="383838"/>
          <w:spacing w:val="-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412200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0"/>
        </w:rPr>
        <w:t>,!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0"/>
        </w:rPr>
        <w:t>(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0"/>
        </w:rPr>
        <w:t>OnpHHO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0"/>
        </w:rPr>
        <w:t>C</w:t>
      </w:r>
      <w:r>
        <w:rPr>
          <w:rFonts w:ascii="Arial" w:hAnsi="Arial" w:cs="Arial" w:eastAsia="Arial"/>
          <w:sz w:val="16"/>
          <w:szCs w:val="16"/>
          <w:color w:val="4F4F50"/>
          <w:spacing w:val="2"/>
          <w:w w:val="7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</w:rPr>
        <w:t>33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</w:rPr>
        <w:t>3.llP3BCTBeHO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OCHI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Ipa!be</w:t>
      </w:r>
      <w:r>
        <w:rPr>
          <w:rFonts w:ascii="Arial" w:hAnsi="Arial" w:cs="Arial" w:eastAsia="Arial"/>
          <w:sz w:val="16"/>
          <w:szCs w:val="16"/>
          <w:color w:val="383838"/>
          <w:spacing w:val="-33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>323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6"/>
          <w:position w:val="-2"/>
        </w:rPr>
        <w:t>343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897" w:right="-20"/>
        <w:jc w:val="left"/>
        <w:tabs>
          <w:tab w:pos="1540" w:val="left"/>
          <w:tab w:pos="8100" w:val="left"/>
          <w:tab w:pos="99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4F50"/>
          <w:spacing w:val="0"/>
          <w:w w:val="100"/>
          <w:position w:val="-1"/>
        </w:rPr>
        <w:t>2139</w:t>
        <w:tab/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412300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7"/>
          <w:position w:val="0"/>
        </w:rPr>
        <w:t>,!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7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7"/>
          <w:position w:val="0"/>
        </w:rPr>
        <w:t>onpi!Ho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7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10"/>
          <w:w w:val="7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  <w:position w:val="0"/>
        </w:rPr>
        <w:t>3a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7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82"/>
          <w:position w:val="0"/>
        </w:rPr>
        <w:t>HeJano</w:t>
      </w:r>
      <w:r>
        <w:rPr>
          <w:rFonts w:ascii="Arial" w:hAnsi="Arial" w:cs="Arial" w:eastAsia="Arial"/>
          <w:sz w:val="16"/>
          <w:szCs w:val="16"/>
          <w:color w:val="4F4F50"/>
          <w:spacing w:val="-9"/>
          <w:w w:val="82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696969"/>
          <w:spacing w:val="-7"/>
          <w:w w:val="82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82"/>
          <w:position w:val="0"/>
        </w:rPr>
        <w:t>eHocr</w:t>
      </w:r>
      <w:r>
        <w:rPr>
          <w:rFonts w:ascii="Arial" w:hAnsi="Arial" w:cs="Arial" w:eastAsia="Arial"/>
          <w:sz w:val="16"/>
          <w:szCs w:val="16"/>
          <w:color w:val="4F4F50"/>
          <w:spacing w:val="-34"/>
          <w:w w:val="8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100"/>
          <w:position w:val="0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>46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2"/>
          <w:position w:val="-3"/>
        </w:rPr>
        <w:t>50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897" w:right="-20"/>
        <w:jc w:val="left"/>
        <w:tabs>
          <w:tab w:pos="1540" w:val="left"/>
          <w:tab w:pos="8000" w:val="left"/>
          <w:tab w:pos="98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-18"/>
          <w:w w:val="114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59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3"/>
          <w:position w:val="2"/>
        </w:rPr>
        <w:t>40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41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100"/>
          <w:position w:val="2"/>
        </w:rPr>
        <w:t>3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1C1C1C"/>
          <w:spacing w:val="28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15"/>
          <w:w w:val="129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2"/>
        </w:rPr>
        <w:t>AKHA.lf.E</w:t>
      </w:r>
      <w:r>
        <w:rPr>
          <w:rFonts w:ascii="Arial" w:hAnsi="Arial" w:cs="Arial" w:eastAsia="Arial"/>
          <w:sz w:val="16"/>
          <w:szCs w:val="16"/>
          <w:color w:val="383838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9"/>
          <w:position w:val="2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100"/>
          <w:position w:val="2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5"/>
          <w:w w:val="100"/>
          <w:position w:val="2"/>
        </w:rPr>
        <w:t>T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100"/>
          <w:position w:val="2"/>
        </w:rPr>
        <w:t>Y</w:t>
      </w:r>
      <w:r>
        <w:rPr>
          <w:rFonts w:ascii="Arial" w:hAnsi="Arial" w:cs="Arial" w:eastAsia="Arial"/>
          <w:sz w:val="16"/>
          <w:szCs w:val="16"/>
          <w:color w:val="1C1C1C"/>
          <w:spacing w:val="-19"/>
          <w:w w:val="100"/>
          <w:position w:val="2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2"/>
        </w:rPr>
        <w:t>(21</w:t>
      </w:r>
      <w:r>
        <w:rPr>
          <w:rFonts w:ascii="Arial" w:hAnsi="Arial" w:cs="Arial" w:eastAsia="Arial"/>
          <w:sz w:val="16"/>
          <w:szCs w:val="16"/>
          <w:color w:val="383838"/>
          <w:spacing w:val="-15"/>
          <w:w w:val="92"/>
          <w:position w:val="2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23"/>
          <w:w w:val="114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27"/>
          <w:position w:val="2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294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2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383838"/>
          <w:spacing w:val="-6"/>
          <w:w w:val="112"/>
          <w:position w:val="1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1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887" w:right="-20"/>
        <w:jc w:val="left"/>
        <w:tabs>
          <w:tab w:pos="1520" w:val="left"/>
          <w:tab w:pos="8000" w:val="left"/>
          <w:tab w:pos="98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2141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3"/>
          <w:w w:val="100"/>
          <w:position w:val="2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3"/>
          <w:w w:val="100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3100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9"/>
          <w:position w:val="2"/>
        </w:rPr>
        <w:t>HaKHan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80"/>
          <w:position w:val="2"/>
        </w:rPr>
        <w:t>e</w:t>
      </w:r>
      <w:r>
        <w:rPr>
          <w:rFonts w:ascii="Arial" w:hAnsi="Arial" w:cs="Arial" w:eastAsia="Arial"/>
          <w:sz w:val="16"/>
          <w:szCs w:val="16"/>
          <w:color w:val="4F4F50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101"/>
          <w:position w:val="2"/>
        </w:rPr>
        <w:t>y</w:t>
      </w:r>
      <w:r>
        <w:rPr>
          <w:rFonts w:ascii="Arial" w:hAnsi="Arial" w:cs="Arial" w:eastAsia="Arial"/>
          <w:sz w:val="16"/>
          <w:szCs w:val="16"/>
          <w:color w:val="4F4F50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2"/>
        </w:rPr>
        <w:t>Ha'T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2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2"/>
        </w:rPr>
        <w:t>'l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2"/>
        </w:rPr>
        <w:t>)H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72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294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6"/>
          <w:position w:val="0"/>
        </w:rPr>
        <w:t>345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6" w:after="0" w:line="162" w:lineRule="auto"/>
        <w:ind w:left="2221" w:right="5075" w:firstLine="-1334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1.566498pt;margin-top:7.647936pt;width:14.278081pt;height:8pt;mso-position-horizontal-relative:page;mso-position-vertical-relative:paragraph;z-index:-21675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383838"/>
                      <w:spacing w:val="0"/>
                      <w:w w:val="107"/>
                    </w:rPr>
                    <w:t>150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-43"/>
          <w:w w:val="100"/>
          <w:position w:val="-10"/>
        </w:rPr>
        <w:t>1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  <w:position w:val="-10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-1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-17"/>
          <w:w w:val="109"/>
          <w:position w:val="-10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20"/>
          <w:w w:val="109"/>
          <w:position w:val="-1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9"/>
          <w:position w:val="-10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9"/>
          <w:position w:val="-10"/>
        </w:rPr>
        <w:t>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9"/>
          <w:position w:val="-10"/>
        </w:rPr>
        <w:t>  </w:t>
      </w:r>
      <w:r>
        <w:rPr>
          <w:rFonts w:ascii="Arial" w:hAnsi="Arial" w:cs="Arial" w:eastAsia="Arial"/>
          <w:sz w:val="16"/>
          <w:szCs w:val="16"/>
          <w:color w:val="1C1C1C"/>
          <w:spacing w:val="38"/>
          <w:w w:val="109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4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04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1"/>
          <w:position w:val="0"/>
        </w:rPr>
        <w:t>UM</w:t>
      </w:r>
      <w:r>
        <w:rPr>
          <w:rFonts w:ascii="Arial" w:hAnsi="Arial" w:cs="Arial" w:eastAsia="Arial"/>
          <w:sz w:val="16"/>
          <w:szCs w:val="16"/>
          <w:color w:val="1C1C1C"/>
          <w:spacing w:val="-16"/>
          <w:w w:val="101"/>
          <w:position w:val="0"/>
        </w:rPr>
        <w:t>J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AJ</w:t>
      </w:r>
      <w:r>
        <w:rPr>
          <w:rFonts w:ascii="Arial" w:hAnsi="Arial" w:cs="Arial" w:eastAsia="Arial"/>
          <w:sz w:val="16"/>
          <w:szCs w:val="16"/>
          <w:color w:val="383838"/>
          <w:spacing w:val="-14"/>
          <w:w w:val="83"/>
          <w:position w:val="0"/>
        </w:rPr>
        <w:t>J</w:t>
      </w:r>
      <w:r>
        <w:rPr>
          <w:rFonts w:ascii="Arial" w:hAnsi="Arial" w:cs="Arial" w:eastAsia="Arial"/>
          <w:sz w:val="16"/>
          <w:szCs w:val="16"/>
          <w:color w:val="1C1C1C"/>
          <w:spacing w:val="-15"/>
          <w:w w:val="129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0"/>
        </w:rPr>
        <w:t>,l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0"/>
        </w:rPr>
        <w:t>ABAH&gt;A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89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5"/>
          <w:position w:val="0"/>
        </w:rPr>
        <w:t>3Afl0CJI</w:t>
      </w:r>
      <w:r>
        <w:rPr>
          <w:rFonts w:ascii="Arial" w:hAnsi="Arial" w:cs="Arial" w:eastAsia="Arial"/>
          <w:sz w:val="16"/>
          <w:szCs w:val="16"/>
          <w:color w:val="383838"/>
          <w:spacing w:val="-22"/>
          <w:w w:val="105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3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1C1C1C"/>
          <w:spacing w:val="-15"/>
          <w:w w:val="103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4"/>
          <w:position w:val="0"/>
        </w:rPr>
        <w:t>MA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17"/>
          <w:w w:val="127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1C1C1C"/>
          <w:spacing w:val="-31"/>
          <w:w w:val="103"/>
          <w:position w:val="0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0"/>
        </w:rPr>
        <w:t>.!1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79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24"/>
          <w:w w:val="114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43</w:t>
      </w:r>
      <w:r>
        <w:rPr>
          <w:rFonts w:ascii="Arial" w:hAnsi="Arial" w:cs="Arial" w:eastAsia="Arial"/>
          <w:sz w:val="16"/>
          <w:szCs w:val="16"/>
          <w:color w:val="383838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4"/>
          <w:position w:val="0"/>
        </w:rPr>
        <w:t>JIO</w:t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6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2146)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8" w:after="0" w:line="248" w:lineRule="exact"/>
        <w:ind w:left="878" w:right="-20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2143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414100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3"/>
          <w:position w:val="5"/>
        </w:rPr>
        <w:t>HcnnaT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4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5"/>
        </w:rPr>
        <w:t>HaKHan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6"/>
          <w:w w:val="75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5"/>
        </w:rPr>
        <w:t>3a</w:t>
      </w:r>
      <w:r>
        <w:rPr>
          <w:rFonts w:ascii="Arial" w:hAnsi="Arial" w:cs="Arial" w:eastAsia="Arial"/>
          <w:sz w:val="16"/>
          <w:szCs w:val="16"/>
          <w:color w:val="383838"/>
          <w:spacing w:val="8"/>
          <w:w w:val="75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5"/>
        </w:rPr>
        <w:t>speMe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5"/>
        </w:rPr>
        <w:t>OJicycrsosaH&gt;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6"/>
          <w:w w:val="76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5"/>
        </w:rPr>
        <w:t>c</w:t>
      </w:r>
      <w:r>
        <w:rPr>
          <w:rFonts w:ascii="Arial" w:hAnsi="Arial" w:cs="Arial" w:eastAsia="Arial"/>
          <w:sz w:val="16"/>
          <w:szCs w:val="16"/>
          <w:color w:val="383838"/>
          <w:spacing w:val="7"/>
          <w:w w:val="76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7"/>
          <w:position w:val="5"/>
        </w:rPr>
        <w:t>nocna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5"/>
        </w:rPr>
        <w:t>Ha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220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4F50"/>
          <w:w w:val="87"/>
          <w:position w:val="1"/>
        </w:rPr>
        <w:t>Tepe</w:t>
      </w:r>
      <w:r>
        <w:rPr>
          <w:rFonts w:ascii="Arial" w:hAnsi="Arial" w:cs="Arial" w:eastAsia="Arial"/>
          <w:sz w:val="16"/>
          <w:szCs w:val="16"/>
          <w:color w:val="4F4F50"/>
          <w:w w:val="88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4F4F50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1"/>
        </w:rPr>
        <w:t>lj&gt;OH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1"/>
        </w:rPr>
        <w:t>)l083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868" w:right="-20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2144</w:t>
      </w:r>
      <w:r>
        <w:rPr>
          <w:rFonts w:ascii="Arial" w:hAnsi="Arial" w:cs="Arial" w:eastAsia="Arial"/>
          <w:sz w:val="16"/>
          <w:szCs w:val="16"/>
          <w:color w:val="383838"/>
          <w:spacing w:val="-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414200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</w:rPr>
        <w:t>PacxoJII</w:t>
      </w:r>
      <w:r>
        <w:rPr>
          <w:rFonts w:ascii="Arial" w:hAnsi="Arial" w:cs="Arial" w:eastAsia="Arial"/>
          <w:sz w:val="16"/>
          <w:szCs w:val="16"/>
          <w:color w:val="383838"/>
          <w:spacing w:val="7"/>
          <w:w w:val="81"/>
        </w:rPr>
        <w:t>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</w:rPr>
        <w:t>3a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8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7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87"/>
        </w:rPr>
        <w:t>6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7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9"/>
        </w:rPr>
        <w:t>aJoBaH&gt;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</w:rPr>
        <w:t>Jieue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</w:rPr>
        <w:t>3anocneHHX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868" w:right="-20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2145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414300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5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85"/>
        </w:rPr>
        <w:t>T</w:t>
      </w:r>
      <w:r>
        <w:rPr>
          <w:rFonts w:ascii="Arial" w:hAnsi="Arial" w:cs="Arial" w:eastAsia="Arial"/>
          <w:sz w:val="16"/>
          <w:szCs w:val="16"/>
          <w:color w:val="1C1C1C"/>
          <w:spacing w:val="-21"/>
          <w:w w:val="114"/>
        </w:rPr>
        <w:t>n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</w:rPr>
        <w:t>peMHIIHe</w:t>
      </w:r>
      <w:r>
        <w:rPr>
          <w:rFonts w:ascii="Arial" w:hAnsi="Arial" w:cs="Arial" w:eastAsia="Arial"/>
          <w:sz w:val="16"/>
          <w:szCs w:val="16"/>
          <w:color w:val="38383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noMol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\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63" w:lineRule="exact"/>
        <w:ind w:left="868" w:right="-20"/>
        <w:jc w:val="left"/>
        <w:tabs>
          <w:tab w:pos="1500" w:val="left"/>
          <w:tab w:pos="98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4"/>
        </w:rPr>
        <w:t>2146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4"/>
        </w:rPr>
        <w:t>414400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100"/>
          <w:position w:val="6"/>
        </w:rPr>
        <w:t>no</w:t>
      </w:r>
      <w:r>
        <w:rPr>
          <w:rFonts w:ascii="Arial" w:hAnsi="Arial" w:cs="Arial" w:eastAsia="Arial"/>
          <w:sz w:val="16"/>
          <w:szCs w:val="16"/>
          <w:color w:val="4F4F50"/>
          <w:spacing w:val="-5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100"/>
          <w:position w:val="6"/>
        </w:rPr>
        <w:t>!Ol</w:t>
      </w:r>
      <w:r>
        <w:rPr>
          <w:rFonts w:ascii="Arial" w:hAnsi="Arial" w:cs="Arial" w:eastAsia="Arial"/>
          <w:sz w:val="16"/>
          <w:szCs w:val="16"/>
          <w:color w:val="4F4F50"/>
          <w:spacing w:val="4"/>
          <w:w w:val="100"/>
          <w:position w:val="6"/>
        </w:rPr>
        <w:t>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6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9"/>
          <w:position w:val="6"/>
        </w:rPr>
        <w:t>MeJIHUHIICKO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  <w:position w:val="6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5"/>
          <w:position w:val="6"/>
        </w:rPr>
        <w:t>ne'!eH&gt;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6"/>
          <w:position w:val="6"/>
        </w:rPr>
        <w:t>y</w:t>
      </w:r>
      <w:r>
        <w:rPr>
          <w:rFonts w:ascii="Arial" w:hAnsi="Arial" w:cs="Arial" w:eastAsia="Arial"/>
          <w:sz w:val="16"/>
          <w:szCs w:val="16"/>
          <w:color w:val="4F4F50"/>
          <w:spacing w:val="-24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6"/>
        </w:rPr>
        <w:t>3anOCJieHo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6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-32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6"/>
        </w:rPr>
        <w:t>I!JI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6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18"/>
          <w:w w:val="71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6"/>
        </w:rPr>
        <w:t>'IJI3110Ba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1"/>
          <w:position w:val="-5"/>
        </w:rPr>
        <w:t>150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3" w:lineRule="exact"/>
        <w:ind w:left="220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w w:val="75"/>
          <w:position w:val="1"/>
        </w:rPr>
        <w:t>}'ll&lt;</w:t>
      </w:r>
      <w:r>
        <w:rPr>
          <w:rFonts w:ascii="Arial" w:hAnsi="Arial" w:cs="Arial" w:eastAsia="Arial"/>
          <w:sz w:val="16"/>
          <w:szCs w:val="16"/>
          <w:color w:val="383838"/>
          <w:w w:val="76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1"/>
        </w:rPr>
        <w:t>nopOJlHU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74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74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8"/>
          <w:position w:val="1"/>
        </w:rPr>
        <w:t>Jipyre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8"/>
          <w:position w:val="1"/>
        </w:rPr>
        <w:t>noMOil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9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4F4F50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1"/>
        </w:rPr>
        <w:t>3anocnei!OM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858" w:right="-20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1C1C1C"/>
          <w:spacing w:val="-17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415000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1C1C1C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7"/>
        </w:rPr>
        <w:t>H</w:t>
      </w:r>
      <w:r>
        <w:rPr>
          <w:rFonts w:ascii="Arial" w:hAnsi="Arial" w:cs="Arial" w:eastAsia="Arial"/>
          <w:sz w:val="16"/>
          <w:szCs w:val="16"/>
          <w:color w:val="1C1C1C"/>
          <w:spacing w:val="-1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</w:rPr>
        <w:t>KHA,l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</w:rPr>
        <w:t>T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97"/>
        </w:rPr>
        <w:t>P</w:t>
      </w:r>
      <w:r>
        <w:rPr>
          <w:rFonts w:ascii="Arial" w:hAnsi="Arial" w:cs="Arial" w:eastAsia="Arial"/>
          <w:sz w:val="16"/>
          <w:szCs w:val="16"/>
          <w:color w:val="1C1C1C"/>
          <w:spacing w:val="2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</w:rPr>
        <w:t>WKOBA</w:t>
      </w:r>
      <w:r>
        <w:rPr>
          <w:rFonts w:ascii="Arial" w:hAnsi="Arial" w:cs="Arial" w:eastAsia="Arial"/>
          <w:sz w:val="16"/>
          <w:szCs w:val="16"/>
          <w:color w:val="383838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8"/>
        </w:rPr>
        <w:t>3Af</w:t>
      </w:r>
      <w:r>
        <w:rPr>
          <w:rFonts w:ascii="Arial" w:hAnsi="Arial" w:cs="Arial" w:eastAsia="Arial"/>
          <w:sz w:val="16"/>
          <w:szCs w:val="16"/>
          <w:color w:val="383838"/>
          <w:spacing w:val="-17"/>
          <w:w w:val="119"/>
        </w:rPr>
        <w:t>l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54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</w:rPr>
        <w:t>CJ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96"/>
        </w:rPr>
        <w:t>I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2"/>
        </w:rPr>
        <w:t>EHE</w:t>
      </w:r>
      <w:r>
        <w:rPr>
          <w:rFonts w:ascii="Arial" w:hAnsi="Arial" w:cs="Arial" w:eastAsia="Arial"/>
          <w:sz w:val="16"/>
          <w:szCs w:val="16"/>
          <w:color w:val="1C1C1C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</w:rPr>
        <w:t>(21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89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17"/>
          <w:w w:val="102"/>
        </w:rPr>
        <w:t>8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27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858" w:right="-20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2148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415100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</w:rPr>
        <w:t>HaKH3Jl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l]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OWKOB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</w:rPr>
        <w:t>3a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3"/>
        </w:rPr>
        <w:t>3anocnene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8" w:lineRule="exact"/>
        <w:ind w:left="849" w:right="-20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4.44632pt;margin-top:8.579202pt;width:10.141440pt;height:8pt;mso-position-horizontal-relative:page;mso-position-vertical-relative:paragraph;z-index:-21676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383838"/>
                      <w:spacing w:val="0"/>
                      <w:w w:val="114"/>
                    </w:rPr>
                    <w:t>48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5"/>
        </w:rPr>
        <w:t>21</w:t>
      </w:r>
      <w:r>
        <w:rPr>
          <w:rFonts w:ascii="Arial" w:hAnsi="Arial" w:cs="Arial" w:eastAsia="Arial"/>
          <w:sz w:val="16"/>
          <w:szCs w:val="16"/>
          <w:color w:val="1C1C1C"/>
          <w:spacing w:val="-6"/>
          <w:w w:val="100"/>
          <w:position w:val="-5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9</w:t>
      </w:r>
      <w:r>
        <w:rPr>
          <w:rFonts w:ascii="Arial" w:hAnsi="Arial" w:cs="Arial" w:eastAsia="Arial"/>
          <w:sz w:val="16"/>
          <w:szCs w:val="16"/>
          <w:color w:val="383838"/>
          <w:spacing w:val="-3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</w:r>
      <w:r>
        <w:rPr>
          <w:rFonts w:ascii="Arial" w:hAnsi="Arial" w:cs="Arial" w:eastAsia="Arial"/>
          <w:sz w:val="16"/>
          <w:szCs w:val="16"/>
          <w:color w:val="1C1C1C"/>
          <w:spacing w:val="-15"/>
          <w:w w:val="97"/>
          <w:position w:val="-5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-12"/>
          <w:w w:val="182"/>
          <w:position w:val="-5"/>
        </w:rPr>
        <w:t>1</w:t>
      </w:r>
      <w:r>
        <w:rPr>
          <w:rFonts w:ascii="Arial" w:hAnsi="Arial" w:cs="Arial" w:eastAsia="Arial"/>
          <w:sz w:val="16"/>
          <w:szCs w:val="16"/>
          <w:color w:val="1C1C1C"/>
          <w:spacing w:val="-16"/>
          <w:w w:val="114"/>
          <w:position w:val="-5"/>
        </w:rPr>
        <w:t>6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0"/>
          <w:position w:val="-5"/>
        </w:rPr>
        <w:t>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3"/>
          <w:position w:val="-5"/>
        </w:rPr>
        <w:t>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5"/>
        </w:rPr>
        <w:t>   </w:t>
      </w:r>
      <w:r>
        <w:rPr>
          <w:rFonts w:ascii="Arial" w:hAnsi="Arial" w:cs="Arial" w:eastAsia="Arial"/>
          <w:sz w:val="16"/>
          <w:szCs w:val="16"/>
          <w:color w:val="1C1C1C"/>
          <w:spacing w:val="-5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6"/>
          <w:position w:val="5"/>
        </w:rPr>
        <w:t>H</w:t>
      </w:r>
      <w:r>
        <w:rPr>
          <w:rFonts w:ascii="Arial" w:hAnsi="Arial" w:cs="Arial" w:eastAsia="Arial"/>
          <w:sz w:val="16"/>
          <w:szCs w:val="16"/>
          <w:color w:val="1C1C1C"/>
          <w:spacing w:val="-11"/>
          <w:w w:val="96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6"/>
          <w:position w:val="5"/>
        </w:rPr>
        <w:t>rPAJ1.E3AfiOCJJEHHMA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96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5"/>
          <w:position w:val="5"/>
        </w:rPr>
        <w:t>M</w:t>
      </w:r>
      <w:r>
        <w:rPr>
          <w:rFonts w:ascii="Arial" w:hAnsi="Arial" w:cs="Arial" w:eastAsia="Arial"/>
          <w:sz w:val="16"/>
          <w:szCs w:val="16"/>
          <w:color w:val="1C1C1C"/>
          <w:spacing w:val="-27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6"/>
          <w:w w:val="100"/>
          <w:position w:val="5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5"/>
        </w:rPr>
        <w:t>CTAJJM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21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w w:val="184"/>
          <w:position w:val="1"/>
        </w:rPr>
        <w:t>f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85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1C1C1C"/>
          <w:spacing w:val="-4"/>
          <w:w w:val="95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8"/>
          <w:position w:val="1"/>
        </w:rPr>
        <w:t>C</w:t>
      </w:r>
      <w:r>
        <w:rPr>
          <w:rFonts w:ascii="Arial" w:hAnsi="Arial" w:cs="Arial" w:eastAsia="Arial"/>
          <w:sz w:val="16"/>
          <w:szCs w:val="16"/>
          <w:color w:val="383838"/>
          <w:spacing w:val="-26"/>
          <w:w w:val="97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80"/>
          <w:position w:val="1"/>
        </w:rPr>
        <w:t>.I&gt;H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81"/>
          <w:position w:val="1"/>
        </w:rPr>
        <w:t>M</w:t>
      </w:r>
      <w:r>
        <w:rPr>
          <w:rFonts w:ascii="Arial" w:hAnsi="Arial" w:cs="Arial" w:eastAsia="Arial"/>
          <w:sz w:val="16"/>
          <w:szCs w:val="16"/>
          <w:color w:val="1C1C1C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4"/>
          <w:position w:val="1"/>
        </w:rPr>
        <w:t>PACXO.[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5"/>
          <w:position w:val="1"/>
        </w:rPr>
        <w:t>(H</w:t>
      </w:r>
      <w:r>
        <w:rPr>
          <w:rFonts w:ascii="Arial" w:hAnsi="Arial" w:cs="Arial" w:eastAsia="Arial"/>
          <w:sz w:val="16"/>
          <w:szCs w:val="16"/>
          <w:color w:val="1C1C1C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0"/>
          <w:position w:val="1"/>
        </w:rPr>
        <w:t>2</w:t>
      </w:r>
      <w:r>
        <w:rPr>
          <w:rFonts w:ascii="Arial" w:hAnsi="Arial" w:cs="Arial" w:eastAsia="Arial"/>
          <w:sz w:val="16"/>
          <w:szCs w:val="16"/>
          <w:color w:val="070507"/>
          <w:spacing w:val="-20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50)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839" w:right="-20"/>
        <w:jc w:val="left"/>
        <w:tabs>
          <w:tab w:pos="1480" w:val="left"/>
          <w:tab w:pos="99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2150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100"/>
          <w:position w:val="1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20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5"/>
          <w:position w:val="1"/>
        </w:rPr>
        <w:t>HarpaJie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  <w:position w:val="1"/>
        </w:rPr>
        <w:t>3anocneHHMa</w:t>
      </w:r>
      <w:r>
        <w:rPr>
          <w:rFonts w:ascii="Arial" w:hAnsi="Arial" w:cs="Arial" w:eastAsia="Arial"/>
          <w:sz w:val="16"/>
          <w:szCs w:val="16"/>
          <w:color w:val="383838"/>
          <w:spacing w:val="-6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77"/>
          <w:position w:val="1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10"/>
          <w:w w:val="77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1"/>
        </w:rPr>
        <w:t>ocrann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1"/>
        </w:rPr>
        <w:t>noce6HH</w:t>
      </w:r>
      <w:r>
        <w:rPr>
          <w:rFonts w:ascii="Arial" w:hAnsi="Arial" w:cs="Arial" w:eastAsia="Arial"/>
          <w:sz w:val="16"/>
          <w:szCs w:val="16"/>
          <w:color w:val="383838"/>
          <w:spacing w:val="30"/>
          <w:w w:val="76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1"/>
        </w:rPr>
        <w:t>pacxo.D.II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8"/>
          <w:position w:val="0"/>
        </w:rPr>
        <w:t>48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83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33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-57"/>
          <w:w w:val="133"/>
        </w:rPr>
        <w:t>1</w:t>
      </w:r>
      <w:r>
        <w:rPr>
          <w:rFonts w:ascii="Arial" w:hAnsi="Arial" w:cs="Arial" w:eastAsia="Arial"/>
          <w:sz w:val="16"/>
          <w:szCs w:val="16"/>
          <w:color w:val="1C1C1C"/>
          <w:spacing w:val="-21"/>
          <w:w w:val="133"/>
        </w:rPr>
        <w:t>5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33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57"/>
          <w:w w:val="13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1C1C"/>
          <w:spacing w:val="-16"/>
          <w:w w:val="109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59"/>
        </w:rPr>
        <w:t>1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1"/>
        </w:rPr>
        <w:t>7000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22"/>
        </w:rPr>
        <w:t>fi</w:t>
      </w:r>
      <w:r>
        <w:rPr>
          <w:rFonts w:ascii="Arial" w:hAnsi="Arial" w:cs="Arial" w:eastAsia="Arial"/>
          <w:sz w:val="16"/>
          <w:szCs w:val="16"/>
          <w:color w:val="1C1C1C"/>
          <w:spacing w:val="-6"/>
          <w:w w:val="122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9"/>
        </w:rPr>
        <w:t>CJIAH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3"/>
        </w:rPr>
        <w:t>lfK.</w:t>
      </w:r>
      <w:r>
        <w:rPr>
          <w:rFonts w:ascii="Arial" w:hAnsi="Arial" w:cs="Arial" w:eastAsia="Arial"/>
          <w:sz w:val="16"/>
          <w:szCs w:val="16"/>
          <w:color w:val="1C1C1C"/>
          <w:spacing w:val="2"/>
          <w:w w:val="104"/>
        </w:rPr>
        <w:t>H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87"/>
        </w:rPr>
        <w:t>,!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88"/>
        </w:rPr>
        <w:t>(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87"/>
        </w:rPr>
        <w:t>O.l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88"/>
        </w:rPr>
        <w:t>(</w:t>
      </w:r>
      <w:r>
        <w:rPr>
          <w:rFonts w:ascii="Arial" w:hAnsi="Arial" w:cs="Arial" w:eastAsia="Arial"/>
          <w:sz w:val="16"/>
          <w:szCs w:val="16"/>
          <w:color w:val="1C1C1C"/>
          <w:spacing w:val="-3"/>
          <w:w w:val="87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-4"/>
          <w:w w:val="115"/>
        </w:rPr>
        <w:t>T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3"/>
        </w:rPr>
        <w:t>AK</w:t>
      </w:r>
      <w:r>
        <w:rPr>
          <w:rFonts w:ascii="Arial" w:hAnsi="Arial" w:cs="Arial" w:eastAsia="Arial"/>
          <w:sz w:val="16"/>
          <w:szCs w:val="16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1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28"/>
          <w:w w:val="136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</w:rPr>
        <w:t>52)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6" w:after="0" w:line="240" w:lineRule="auto"/>
        <w:ind w:left="83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2152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417100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9"/>
        </w:rPr>
        <w:t>nocnaHH'IKi</w:t>
      </w:r>
      <w:r>
        <w:rPr>
          <w:rFonts w:ascii="Arial" w:hAnsi="Arial" w:cs="Arial" w:eastAsia="Arial"/>
          <w:sz w:val="16"/>
          <w:szCs w:val="16"/>
          <w:color w:val="4F4F50"/>
          <w:spacing w:val="3"/>
          <w:w w:val="79"/>
        </w:rPr>
        <w:t>l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</w:rPr>
        <w:t>.!lOJiaTaX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83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47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1C1C1C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418000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1C1C1C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7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</w:rPr>
        <w:t>Y.[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5"/>
        </w:rPr>
        <w:t>(HJC</w:t>
      </w:r>
      <w:r>
        <w:rPr>
          <w:rFonts w:ascii="Arial" w:hAnsi="Arial" w:cs="Arial" w:eastAsia="Arial"/>
          <w:sz w:val="16"/>
          <w:szCs w:val="16"/>
          <w:color w:val="383838"/>
          <w:spacing w:val="-12"/>
          <w:w w:val="94"/>
        </w:rPr>
        <w:t>K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7"/>
        </w:rPr>
        <w:t>M</w:t>
      </w:r>
      <w:r>
        <w:rPr>
          <w:rFonts w:ascii="Arial" w:hAnsi="Arial" w:cs="Arial" w:eastAsia="Arial"/>
          <w:sz w:val="16"/>
          <w:szCs w:val="16"/>
          <w:color w:val="1C1C1C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</w:rPr>
        <w:t>,!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94"/>
        </w:rPr>
        <w:t>(</w:t>
      </w:r>
      <w:r>
        <w:rPr>
          <w:rFonts w:ascii="Arial" w:hAnsi="Arial" w:cs="Arial" w:eastAsia="Arial"/>
          <w:sz w:val="16"/>
          <w:szCs w:val="16"/>
          <w:color w:val="1C1C1C"/>
          <w:spacing w:val="-30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</w:rPr>
        <w:t>,l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2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</w:rPr>
        <w:t>ATAK</w:t>
      </w:r>
      <w:r>
        <w:rPr>
          <w:rFonts w:ascii="Arial" w:hAnsi="Arial" w:cs="Arial" w:eastAsia="Arial"/>
          <w:sz w:val="16"/>
          <w:szCs w:val="16"/>
          <w:color w:val="383838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(2154)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82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2154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2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1C1C1C"/>
          <w:spacing w:val="-2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3"/>
        </w:rPr>
        <w:t>Cy)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3"/>
        </w:rPr>
        <w:t>lHjCXIf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3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16"/>
          <w:w w:val="7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3"/>
        </w:rPr>
        <w:t>ll.O.z:taTaK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9" w:after="0" w:line="156" w:lineRule="auto"/>
        <w:ind w:left="2164" w:right="89" w:firstLine="-1344"/>
        <w:jc w:val="left"/>
        <w:tabs>
          <w:tab w:pos="1460" w:val="left"/>
          <w:tab w:pos="9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4.05368pt;margin-top:8.625346pt;width:26.657041pt;height:8pt;mso-position-horizontal-relative:page;mso-position-vertical-relative:paragraph;z-index:-21674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383838"/>
                      <w:spacing w:val="0"/>
                      <w:w w:val="108"/>
                    </w:rPr>
                    <w:t>35,977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10"/>
        </w:rPr>
        <w:t>2155</w:t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10"/>
        </w:rPr>
        <w:t>420000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10"/>
        </w:rPr>
        <w:t>  </w:t>
      </w:r>
      <w:r>
        <w:rPr>
          <w:rFonts w:ascii="Arial" w:hAnsi="Arial" w:cs="Arial" w:eastAsia="Arial"/>
          <w:sz w:val="16"/>
          <w:szCs w:val="16"/>
          <w:color w:val="1C1C1C"/>
          <w:spacing w:val="33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6"/>
          <w:position w:val="0"/>
        </w:rPr>
        <w:t>K</w:t>
      </w:r>
      <w:r>
        <w:rPr>
          <w:rFonts w:ascii="Arial" w:hAnsi="Arial" w:cs="Arial" w:eastAsia="Arial"/>
          <w:sz w:val="16"/>
          <w:szCs w:val="16"/>
          <w:color w:val="383838"/>
          <w:spacing w:val="-21"/>
          <w:w w:val="106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6"/>
          <w:position w:val="0"/>
        </w:rPr>
        <w:t>PIIWli.EfbE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1"/>
          <w:w w:val="100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0"/>
        </w:rPr>
        <w:t>CJ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0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YI'A</w:t>
      </w:r>
      <w:r>
        <w:rPr>
          <w:rFonts w:ascii="Arial" w:hAnsi="Arial" w:cs="Arial" w:eastAsia="Arial"/>
          <w:sz w:val="16"/>
          <w:szCs w:val="16"/>
          <w:color w:val="38383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5"/>
          <w:w w:val="129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1C1C1C"/>
          <w:spacing w:val="-5"/>
          <w:w w:val="98"/>
          <w:position w:val="0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  <w:position w:val="0"/>
        </w:rPr>
        <w:t>O.I&gt;A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1"/>
          <w:position w:val="-11"/>
        </w:rPr>
        <w:t>74,532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1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1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26"/>
          <w:w w:val="159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  <w:position w:val="0"/>
        </w:rPr>
        <w:t>56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6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41"/>
          <w:w w:val="96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6"/>
          <w:position w:val="0"/>
        </w:rPr>
        <w:t>64</w:t>
      </w:r>
      <w:r>
        <w:rPr>
          <w:rFonts w:ascii="Arial" w:hAnsi="Arial" w:cs="Arial" w:eastAsia="Arial"/>
          <w:sz w:val="16"/>
          <w:szCs w:val="16"/>
          <w:color w:val="383838"/>
          <w:spacing w:val="-12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1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070507"/>
          <w:spacing w:val="0"/>
          <w:w w:val="94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070507"/>
          <w:spacing w:val="-15"/>
          <w:w w:val="94"/>
          <w:position w:val="0"/>
        </w:rPr>
        <w:t>7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3"/>
          <w:position w:val="0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-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1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34"/>
          <w:w w:val="136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  <w:position w:val="0"/>
        </w:rPr>
        <w:t>79</w:t>
      </w:r>
      <w:r>
        <w:rPr>
          <w:rFonts w:ascii="Arial" w:hAnsi="Arial" w:cs="Arial" w:eastAsia="Arial"/>
          <w:sz w:val="16"/>
          <w:szCs w:val="16"/>
          <w:color w:val="383838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50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F4F5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6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41"/>
          <w:w w:val="96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6"/>
          <w:position w:val="0"/>
        </w:rPr>
        <w:t>87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50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F4F5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43"/>
          <w:w w:val="100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90)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7" w:after="0" w:line="240" w:lineRule="auto"/>
        <w:ind w:left="810" w:right="-20"/>
        <w:jc w:val="left"/>
        <w:tabs>
          <w:tab w:pos="1460" w:val="left"/>
          <w:tab w:pos="7840" w:val="left"/>
          <w:tab w:pos="97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2156</w:t>
      </w:r>
      <w:r>
        <w:rPr>
          <w:rFonts w:ascii="Arial" w:hAnsi="Arial" w:cs="Arial" w:eastAsia="Arial"/>
          <w:sz w:val="16"/>
          <w:szCs w:val="16"/>
          <w:color w:val="1C1C1C"/>
          <w:spacing w:val="-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421000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1C1C1C"/>
          <w:spacing w:val="33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CTAJIHII</w:t>
      </w:r>
      <w:r>
        <w:rPr>
          <w:rFonts w:ascii="Arial" w:hAnsi="Arial" w:cs="Arial" w:eastAsia="Arial"/>
          <w:sz w:val="16"/>
          <w:szCs w:val="16"/>
          <w:color w:val="1C1C1C"/>
          <w:spacing w:val="9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8"/>
          <w:position w:val="2"/>
        </w:rPr>
        <w:t>TPO</w:t>
      </w:r>
      <w:r>
        <w:rPr>
          <w:rFonts w:ascii="Arial" w:hAnsi="Arial" w:cs="Arial" w:eastAsia="Arial"/>
          <w:sz w:val="16"/>
          <w:szCs w:val="16"/>
          <w:color w:val="1C1C1C"/>
          <w:spacing w:val="-3"/>
          <w:w w:val="98"/>
          <w:position w:val="2"/>
        </w:rPr>
        <w:t>W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121"/>
          <w:position w:val="2"/>
        </w:rPr>
        <w:t>K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9"/>
          <w:position w:val="2"/>
        </w:rPr>
        <w:t>OB</w:t>
      </w:r>
      <w:r>
        <w:rPr>
          <w:rFonts w:ascii="Arial" w:hAnsi="Arial" w:cs="Arial" w:eastAsia="Arial"/>
          <w:sz w:val="16"/>
          <w:szCs w:val="16"/>
          <w:color w:val="1C1C1C"/>
          <w:spacing w:val="8"/>
          <w:w w:val="100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  <w:position w:val="2"/>
        </w:rPr>
        <w:t>(on2157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53"/>
          <w:position w:val="2"/>
        </w:rPr>
        <w:t>1.1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53"/>
          <w:position w:val="2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5"/>
          <w:w w:val="53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2163)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1C1C1C"/>
          <w:spacing w:val="-9"/>
          <w:w w:val="100"/>
          <w:position w:val="0"/>
        </w:rPr>
        <w:t>5</w:t>
      </w:r>
      <w:r>
        <w:rPr>
          <w:rFonts w:ascii="Arial" w:hAnsi="Arial" w:cs="Arial" w:eastAsia="Arial"/>
          <w:sz w:val="16"/>
          <w:szCs w:val="16"/>
          <w:color w:val="383838"/>
          <w:spacing w:val="-91"/>
          <w:w w:val="100"/>
          <w:position w:val="0"/>
        </w:rPr>
        <w:t>7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1C1C1C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75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8"/>
          <w:position w:val="0"/>
        </w:rPr>
        <w:t>8,037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810" w:right="-20"/>
        <w:jc w:val="left"/>
        <w:tabs>
          <w:tab w:pos="1460" w:val="left"/>
          <w:tab w:pos="8000" w:val="left"/>
          <w:tab w:pos="9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11"/>
          <w:w w:val="113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23"/>
          <w:w w:val="113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3"/>
          <w:position w:val="2"/>
        </w:rPr>
        <w:t>57</w:t>
      </w:r>
      <w:r>
        <w:rPr>
          <w:rFonts w:ascii="Arial" w:hAnsi="Arial" w:cs="Arial" w:eastAsia="Arial"/>
          <w:sz w:val="16"/>
          <w:szCs w:val="16"/>
          <w:color w:val="383838"/>
          <w:spacing w:val="-48"/>
          <w:w w:val="113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421100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3"/>
          <w:position w:val="2"/>
        </w:rPr>
        <w:t>TpOIDKOB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26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  <w:position w:val="2"/>
        </w:rPr>
        <w:t>nmrrnor</w:t>
      </w:r>
      <w:r>
        <w:rPr>
          <w:rFonts w:ascii="Arial" w:hAnsi="Arial" w:cs="Arial" w:eastAsia="Arial"/>
          <w:sz w:val="16"/>
          <w:szCs w:val="16"/>
          <w:color w:val="383838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2"/>
        </w:rPr>
        <w:t>npOMeTa</w:t>
      </w:r>
      <w:r>
        <w:rPr>
          <w:rFonts w:ascii="Arial" w:hAnsi="Arial" w:cs="Arial" w:eastAsia="Arial"/>
          <w:sz w:val="16"/>
          <w:szCs w:val="16"/>
          <w:color w:val="383838"/>
          <w:spacing w:val="5"/>
          <w:w w:val="75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C1C1C"/>
          <w:spacing w:val="0"/>
          <w:w w:val="92"/>
          <w:position w:val="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1C1C1C"/>
          <w:spacing w:val="-1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2"/>
        </w:rPr>
        <w:t>6aHKapcKHX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75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ycnyra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100"/>
          <w:position w:val="0"/>
        </w:rPr>
        <w:t>139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100"/>
          <w:position w:val="0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3"/>
          <w:position w:val="0"/>
        </w:rPr>
        <w:t>206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820" w:right="-20"/>
        <w:jc w:val="left"/>
        <w:tabs>
          <w:tab w:pos="1460" w:val="left"/>
          <w:tab w:pos="7980" w:val="left"/>
          <w:tab w:pos="9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21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100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>8</w:t>
      </w:r>
      <w:r>
        <w:rPr>
          <w:rFonts w:ascii="Arial" w:hAnsi="Arial" w:cs="Arial" w:eastAsia="Arial"/>
          <w:sz w:val="16"/>
          <w:szCs w:val="16"/>
          <w:color w:val="1C1C1C"/>
          <w:spacing w:val="-4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  <w:position w:val="1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1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18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200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  <w:position w:val="2"/>
        </w:rPr>
        <w:t>EHepreTCK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2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2"/>
        </w:rPr>
        <w:t>yc.rryre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16"/>
          <w:position w:val="-1"/>
        </w:rPr>
        <w:t>7</w:t>
      </w:r>
      <w:r>
        <w:rPr>
          <w:rFonts w:ascii="Arial" w:hAnsi="Arial" w:cs="Arial" w:eastAsia="Arial"/>
          <w:sz w:val="16"/>
          <w:szCs w:val="16"/>
          <w:color w:val="1C1C1C"/>
          <w:spacing w:val="-21"/>
          <w:w w:val="116"/>
          <w:position w:val="-1"/>
        </w:rPr>
        <w:t>6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6"/>
          <w:position w:val="-1"/>
        </w:rPr>
        <w:t>7</w:t>
      </w:r>
      <w:r>
        <w:rPr>
          <w:rFonts w:ascii="Arial" w:hAnsi="Arial" w:cs="Arial" w:eastAsia="Arial"/>
          <w:sz w:val="16"/>
          <w:szCs w:val="16"/>
          <w:color w:val="383838"/>
          <w:spacing w:val="-33"/>
          <w:w w:val="11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6"/>
          <w:position w:val="-1"/>
        </w:rPr>
        <w:t>783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820" w:right="-20"/>
        <w:jc w:val="left"/>
        <w:tabs>
          <w:tab w:pos="1460" w:val="left"/>
          <w:tab w:pos="7980" w:val="left"/>
          <w:tab w:pos="9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2159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1C1C1C"/>
          <w:spacing w:val="-3"/>
          <w:w w:val="100"/>
          <w:position w:val="2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21300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7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6"/>
          <w:position w:val="2"/>
        </w:rPr>
        <w:t>K</w:t>
      </w:r>
      <w:r>
        <w:rPr>
          <w:rFonts w:ascii="Arial" w:hAnsi="Arial" w:cs="Arial" w:eastAsia="Arial"/>
          <w:sz w:val="16"/>
          <w:szCs w:val="16"/>
          <w:color w:val="383838"/>
          <w:spacing w:val="-70"/>
          <w:w w:val="97"/>
          <w:position w:val="2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2"/>
        </w:rPr>
        <w:t>ryHanHe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ycnyre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979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4"/>
          <w:position w:val="0"/>
        </w:rPr>
        <w:t>978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20" w:right="-20"/>
        <w:jc w:val="left"/>
        <w:tabs>
          <w:tab w:pos="1460" w:val="left"/>
          <w:tab w:pos="7980" w:val="left"/>
          <w:tab w:pos="9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-1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20"/>
          <w:w w:val="100"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60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421400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99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cnyre</w:t>
      </w:r>
      <w:r>
        <w:rPr>
          <w:rFonts w:ascii="Arial" w:hAnsi="Arial" w:cs="Arial" w:eastAsia="Arial"/>
          <w:sz w:val="16"/>
          <w:szCs w:val="16"/>
          <w:color w:val="383838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0"/>
        </w:rPr>
        <w:t>KO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0"/>
        </w:rPr>
        <w:t>!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0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0"/>
        </w:rPr>
        <w:t>'HHxauHja</w:t>
      </w:r>
      <w:r>
        <w:rPr>
          <w:rFonts w:ascii="Arial" w:hAnsi="Arial" w:cs="Arial" w:eastAsia="Arial"/>
          <w:sz w:val="16"/>
          <w:szCs w:val="16"/>
          <w:color w:val="383838"/>
          <w:spacing w:val="-35"/>
          <w:w w:val="8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>775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2"/>
          <w:position w:val="-2"/>
        </w:rPr>
        <w:t>416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810" w:right="-20"/>
        <w:jc w:val="left"/>
        <w:tabs>
          <w:tab w:pos="1460" w:val="left"/>
          <w:tab w:pos="7860" w:val="left"/>
          <w:tab w:pos="97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399038pt;margin-top:9.010012pt;width:8.463750pt;height:30.5pt;mso-position-horizontal-relative:page;mso-position-vertical-relative:paragraph;z-index:-21673" type="#_x0000_t202" filled="f" stroked="f">
            <v:textbox inset="0,0,0,0">
              <w:txbxContent>
                <w:p>
                  <w:pPr>
                    <w:spacing w:before="0" w:after="0" w:line="610" w:lineRule="exact"/>
                    <w:ind w:right="-132"/>
                    <w:jc w:val="left"/>
                    <w:rPr>
                      <w:rFonts w:ascii="Arial" w:hAnsi="Arial" w:cs="Arial" w:eastAsia="Arial"/>
                      <w:sz w:val="61"/>
                      <w:szCs w:val="61"/>
                    </w:rPr>
                  </w:pPr>
                  <w:rPr/>
                  <w:r>
                    <w:rPr>
                      <w:rFonts w:ascii="Arial" w:hAnsi="Arial" w:cs="Arial" w:eastAsia="Arial"/>
                      <w:sz w:val="61"/>
                      <w:szCs w:val="61"/>
                      <w:color w:val="D1D1CC"/>
                      <w:spacing w:val="0"/>
                      <w:w w:val="125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1"/>
                      <w:szCs w:val="6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2161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421500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2"/>
        </w:rPr>
        <w:t>TpOWKOB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2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71"/>
          <w:position w:val="2"/>
        </w:rPr>
        <w:t>C</w:t>
      </w:r>
      <w:r>
        <w:rPr>
          <w:rFonts w:ascii="Arial" w:hAnsi="Arial" w:cs="Arial" w:eastAsia="Arial"/>
          <w:sz w:val="16"/>
          <w:szCs w:val="16"/>
          <w:color w:val="1C1C1C"/>
          <w:spacing w:val="-5"/>
          <w:w w:val="71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2"/>
        </w:rPr>
        <w:t>rypaH&gt;a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71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2"/>
          <w:position w:val="0"/>
        </w:rPr>
        <w:t>1,</w:t>
      </w:r>
      <w:r>
        <w:rPr>
          <w:rFonts w:ascii="Arial" w:hAnsi="Arial" w:cs="Arial" w:eastAsia="Arial"/>
          <w:sz w:val="16"/>
          <w:szCs w:val="16"/>
          <w:color w:val="383838"/>
          <w:spacing w:val="-17"/>
          <w:w w:val="112"/>
          <w:position w:val="0"/>
        </w:rPr>
        <w:t>6</w:t>
      </w:r>
      <w:r>
        <w:rPr>
          <w:rFonts w:ascii="Arial" w:hAnsi="Arial" w:cs="Arial" w:eastAsia="Arial"/>
          <w:sz w:val="16"/>
          <w:szCs w:val="16"/>
          <w:color w:val="1C1C1C"/>
          <w:spacing w:val="-10"/>
          <w:w w:val="112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2"/>
          <w:position w:val="0"/>
        </w:rPr>
        <w:t>5</w:t>
      </w:r>
      <w:r>
        <w:rPr>
          <w:rFonts w:ascii="Arial" w:hAnsi="Arial" w:cs="Arial" w:eastAsia="Arial"/>
          <w:sz w:val="16"/>
          <w:szCs w:val="16"/>
          <w:color w:val="383838"/>
          <w:spacing w:val="-46"/>
          <w:w w:val="11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2"/>
          <w:position w:val="0"/>
        </w:rPr>
        <w:t>2,092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10" w:right="-20"/>
        <w:jc w:val="left"/>
        <w:tabs>
          <w:tab w:pos="1460" w:val="left"/>
          <w:tab w:pos="7860" w:val="left"/>
          <w:tab w:pos="97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2162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21600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</w:rPr>
        <w:t>3axyn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HMOBHHe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29"/>
        </w:rPr>
        <w:t>H</w:t>
      </w:r>
      <w:r>
        <w:rPr>
          <w:rFonts w:ascii="Arial" w:hAnsi="Arial" w:cs="Arial" w:eastAsia="Arial"/>
          <w:sz w:val="12"/>
          <w:szCs w:val="12"/>
          <w:color w:val="383838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</w:rPr>
        <w:t>onpeMe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1C1C"/>
          <w:spacing w:val="-33"/>
          <w:w w:val="136"/>
          <w:position w:val="-3"/>
        </w:rPr>
        <w:t>1</w:t>
      </w:r>
      <w:r>
        <w:rPr>
          <w:rFonts w:ascii="Arial" w:hAnsi="Arial" w:cs="Arial" w:eastAsia="Arial"/>
          <w:sz w:val="16"/>
          <w:szCs w:val="16"/>
          <w:color w:val="4F4F50"/>
          <w:spacing w:val="-1"/>
          <w:w w:val="225"/>
          <w:position w:val="-3"/>
        </w:rPr>
        <w:t>,</w:t>
      </w:r>
      <w:r>
        <w:rPr>
          <w:rFonts w:ascii="Arial" w:hAnsi="Arial" w:cs="Arial" w:eastAsia="Arial"/>
          <w:sz w:val="16"/>
          <w:szCs w:val="16"/>
          <w:color w:val="1C1C1C"/>
          <w:spacing w:val="-16"/>
          <w:w w:val="121"/>
          <w:position w:val="-3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7"/>
          <w:position w:val="-3"/>
        </w:rPr>
        <w:t>90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1"/>
          <w:position w:val="-2"/>
        </w:rPr>
        <w:t>3,562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81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2163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21900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</w:rPr>
        <w:t>0CTaJI</w:t>
      </w:r>
      <w:r>
        <w:rPr>
          <w:rFonts w:ascii="Arial" w:hAnsi="Arial" w:cs="Arial" w:eastAsia="Arial"/>
          <w:sz w:val="16"/>
          <w:szCs w:val="16"/>
          <w:color w:val="383838"/>
          <w:spacing w:val="9"/>
          <w:w w:val="75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</w:rPr>
        <w:t>l]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</w:rPr>
        <w:t>OWKOBH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810" w:right="-20"/>
        <w:jc w:val="left"/>
        <w:tabs>
          <w:tab w:pos="1440" w:val="left"/>
          <w:tab w:pos="8000" w:val="left"/>
          <w:tab w:pos="98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>2164</w:t>
      </w:r>
      <w:r>
        <w:rPr>
          <w:rFonts w:ascii="Arial" w:hAnsi="Arial" w:cs="Arial" w:eastAsia="Arial"/>
          <w:sz w:val="16"/>
          <w:szCs w:val="16"/>
          <w:color w:val="1C1C1C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422000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1C1C1C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5"/>
          <w:position w:val="1"/>
        </w:rPr>
        <w:t>TPOWKOBI</w:t>
      </w:r>
      <w:r>
        <w:rPr>
          <w:rFonts w:ascii="Arial" w:hAnsi="Arial" w:cs="Arial" w:eastAsia="Arial"/>
          <w:sz w:val="16"/>
          <w:szCs w:val="16"/>
          <w:color w:val="1C1C1C"/>
          <w:spacing w:val="-15"/>
          <w:w w:val="105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5"/>
          <w:position w:val="1"/>
        </w:rPr>
        <w:t>llYTOBAlLA</w:t>
      </w:r>
      <w:r>
        <w:rPr>
          <w:rFonts w:ascii="Arial" w:hAnsi="Arial" w:cs="Arial" w:eastAsia="Arial"/>
          <w:sz w:val="16"/>
          <w:szCs w:val="16"/>
          <w:color w:val="1C1C1C"/>
          <w:spacing w:val="8"/>
          <w:w w:val="10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i/>
          <w:position w:val="1"/>
        </w:rPr>
        <w:t>(on</w:t>
      </w:r>
      <w:r>
        <w:rPr>
          <w:rFonts w:ascii="Arial" w:hAnsi="Arial" w:cs="Arial" w:eastAsia="Arial"/>
          <w:sz w:val="14"/>
          <w:szCs w:val="14"/>
          <w:color w:val="383838"/>
          <w:spacing w:val="-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43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14"/>
          <w:w w:val="101"/>
          <w:position w:val="1"/>
        </w:rPr>
        <w:t>6</w:t>
      </w:r>
      <w:r>
        <w:rPr>
          <w:rFonts w:ascii="Arial" w:hAnsi="Arial" w:cs="Arial" w:eastAsia="Arial"/>
          <w:sz w:val="16"/>
          <w:szCs w:val="16"/>
          <w:color w:val="1C1C1C"/>
          <w:spacing w:val="8"/>
          <w:w w:val="101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3"/>
          <w:position w:val="1"/>
        </w:rPr>
        <w:t>.1{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4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16"/>
          <w:w w:val="100"/>
          <w:position w:val="1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169)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100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0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0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3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13"/>
          <w:position w:val="0"/>
        </w:rPr>
        <w:t>6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36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left="801" w:right="-20"/>
        <w:jc w:val="left"/>
        <w:tabs>
          <w:tab w:pos="1440" w:val="left"/>
          <w:tab w:pos="8000" w:val="left"/>
          <w:tab w:pos="98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2165</w:t>
        <w:tab/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100"/>
          <w:position w:val="2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15"/>
          <w:w w:val="100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0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4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5"/>
          <w:position w:val="2"/>
        </w:rPr>
        <w:t>T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7"/>
          <w:position w:val="2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2"/>
        </w:rPr>
        <w:t>owxosH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2"/>
        </w:rPr>
        <w:t>CJiyl!&lt;6eHHX</w:t>
      </w:r>
      <w:r>
        <w:rPr>
          <w:rFonts w:ascii="Arial" w:hAnsi="Arial" w:cs="Arial" w:eastAsia="Arial"/>
          <w:sz w:val="16"/>
          <w:szCs w:val="16"/>
          <w:color w:val="383838"/>
          <w:spacing w:val="-1"/>
          <w:w w:val="71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  <w:position w:val="2"/>
        </w:rPr>
        <w:t>nyrosaH&gt;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  <w:position w:val="2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2"/>
          <w:w w:val="79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  <w:position w:val="2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9"/>
          <w:position w:val="2"/>
        </w:rPr>
        <w:t>3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69"/>
          <w:position w:val="2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-1"/>
          <w:w w:val="69"/>
          <w:position w:val="2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9"/>
          <w:position w:val="2"/>
        </w:rPr>
        <w:t>JI&gt;H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1C1C1C"/>
          <w:spacing w:val="-25"/>
          <w:w w:val="124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24"/>
          <w:position w:val="1"/>
        </w:rPr>
        <w:t>24</w:t>
      </w:r>
      <w:r>
        <w:rPr>
          <w:rFonts w:ascii="Arial" w:hAnsi="Arial" w:cs="Arial" w:eastAsia="Arial"/>
          <w:sz w:val="16"/>
          <w:szCs w:val="16"/>
          <w:color w:val="383838"/>
          <w:spacing w:val="-54"/>
          <w:w w:val="124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3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13"/>
          <w:position w:val="0"/>
        </w:rPr>
        <w:t>6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36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01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2166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22200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5"/>
        </w:rPr>
        <w:t>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3"/>
        </w:rPr>
        <w:t>pOWKOBII</w:t>
      </w:r>
      <w:r>
        <w:rPr>
          <w:rFonts w:ascii="Arial" w:hAnsi="Arial" w:cs="Arial" w:eastAsia="Arial"/>
          <w:sz w:val="16"/>
          <w:szCs w:val="16"/>
          <w:color w:val="383838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</w:rPr>
        <w:t>cn}'ll&lt;6eHHX</w:t>
      </w:r>
      <w:r>
        <w:rPr>
          <w:rFonts w:ascii="Arial" w:hAnsi="Arial" w:cs="Arial" w:eastAsia="Arial"/>
          <w:sz w:val="16"/>
          <w:szCs w:val="16"/>
          <w:color w:val="383838"/>
          <w:spacing w:val="-6"/>
          <w:w w:val="7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9"/>
        </w:rPr>
        <w:t>nyTOBaH&gt;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8"/>
        </w:rPr>
        <w:t>HHOCTpaHCTBO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801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2167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0"/>
          <w:position w:val="1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22300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82"/>
          <w:position w:val="0"/>
        </w:rPr>
        <w:t>TpowKOBII</w:t>
      </w:r>
      <w:r>
        <w:rPr>
          <w:rFonts w:ascii="Arial" w:hAnsi="Arial" w:cs="Arial" w:eastAsia="Arial"/>
          <w:sz w:val="16"/>
          <w:szCs w:val="16"/>
          <w:color w:val="4F4F50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0"/>
        </w:rPr>
        <w:t>nyrosaH&gt;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9"/>
          <w:position w:val="0"/>
        </w:rPr>
        <w:t>OKBHPY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0"/>
        </w:rPr>
        <w:t>peJIOBHo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5"/>
          <w:position w:val="0"/>
        </w:rPr>
        <w:t>P3J1a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801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2168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422400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1ipOWK0B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15"/>
          <w:w w:val="7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nyTOBaH&gt;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</w:rPr>
        <w:t>Y'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91"/>
        </w:rPr>
        <w:t>!</w:t>
      </w:r>
      <w:r>
        <w:rPr>
          <w:rFonts w:ascii="Arial" w:hAnsi="Arial" w:cs="Arial" w:eastAsia="Arial"/>
          <w:sz w:val="16"/>
          <w:szCs w:val="16"/>
          <w:color w:val="1C1C1C"/>
          <w:spacing w:val="-18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</w:rPr>
        <w:t>HHKa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791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2169</w:t>
      </w:r>
      <w:r>
        <w:rPr>
          <w:rFonts w:ascii="Arial" w:hAnsi="Arial" w:cs="Arial" w:eastAsia="Arial"/>
          <w:sz w:val="16"/>
          <w:szCs w:val="16"/>
          <w:color w:val="383838"/>
          <w:spacing w:val="-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422900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1"/>
        </w:rPr>
        <w:t>OCTaJI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3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3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1"/>
        </w:rPr>
        <w:t>l]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1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1"/>
        </w:rPr>
        <w:t>OWXOB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76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1"/>
        </w:rPr>
        <w:t>TpaH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73"/>
          <w:position w:val="1"/>
        </w:rPr>
        <w:t>C</w:t>
      </w:r>
      <w:r>
        <w:rPr>
          <w:rFonts w:ascii="Arial" w:hAnsi="Arial" w:cs="Arial" w:eastAsia="Arial"/>
          <w:sz w:val="16"/>
          <w:szCs w:val="16"/>
          <w:color w:val="1C1C1C"/>
          <w:spacing w:val="-1"/>
          <w:w w:val="69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1"/>
        </w:rPr>
        <w:t>OpTa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791" w:right="-20"/>
        <w:jc w:val="left"/>
        <w:tabs>
          <w:tab w:pos="1440" w:val="left"/>
          <w:tab w:pos="7760" w:val="left"/>
          <w:tab w:pos="96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>2170</w:t>
      </w:r>
      <w:r>
        <w:rPr>
          <w:rFonts w:ascii="Arial" w:hAnsi="Arial" w:cs="Arial" w:eastAsia="Arial"/>
          <w:sz w:val="16"/>
          <w:szCs w:val="16"/>
          <w:color w:val="1C1C1C"/>
          <w:spacing w:val="-3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>423000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1C1C1C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111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11"/>
          <w:position w:val="1"/>
        </w:rPr>
        <w:t>CJIY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11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1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1C1C1C"/>
          <w:spacing w:val="0"/>
          <w:w w:val="100"/>
          <w:position w:val="1"/>
        </w:rPr>
        <w:t>no</w:t>
      </w:r>
      <w:r>
        <w:rPr>
          <w:rFonts w:ascii="Times New Roman" w:hAnsi="Times New Roman" w:cs="Times New Roman" w:eastAsia="Times New Roman"/>
          <w:sz w:val="23"/>
          <w:szCs w:val="23"/>
          <w:color w:val="1C1C1C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5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5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5"/>
          <w:position w:val="1"/>
        </w:rPr>
        <w:t>OB</w:t>
      </w:r>
      <w:r>
        <w:rPr>
          <w:rFonts w:ascii="Arial" w:hAnsi="Arial" w:cs="Arial" w:eastAsia="Arial"/>
          <w:sz w:val="16"/>
          <w:szCs w:val="16"/>
          <w:color w:val="1C1C1C"/>
          <w:spacing w:val="-21"/>
          <w:w w:val="105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5"/>
          <w:position w:val="1"/>
        </w:rPr>
        <w:t>PY</w:t>
      </w:r>
      <w:r>
        <w:rPr>
          <w:rFonts w:ascii="Arial" w:hAnsi="Arial" w:cs="Arial" w:eastAsia="Arial"/>
          <w:sz w:val="16"/>
          <w:szCs w:val="16"/>
          <w:color w:val="383838"/>
          <w:spacing w:val="-12"/>
          <w:w w:val="105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1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1"/>
        </w:rPr>
        <w:t>o.l{</w:t>
      </w:r>
      <w:r>
        <w:rPr>
          <w:rFonts w:ascii="Arial" w:hAnsi="Arial" w:cs="Arial" w:eastAsia="Arial"/>
          <w:sz w:val="16"/>
          <w:szCs w:val="16"/>
          <w:color w:val="383838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0"/>
          <w:position w:val="1"/>
        </w:rPr>
        <w:t>21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90"/>
          <w:position w:val="1"/>
        </w:rPr>
        <w:t>7</w:t>
      </w:r>
      <w:r>
        <w:rPr>
          <w:rFonts w:ascii="Arial" w:hAnsi="Arial" w:cs="Arial" w:eastAsia="Arial"/>
          <w:sz w:val="16"/>
          <w:szCs w:val="16"/>
          <w:color w:val="070507"/>
          <w:spacing w:val="-12"/>
          <w:w w:val="136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1"/>
        </w:rPr>
        <w:t>J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81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69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5"/>
          <w:position w:val="1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46"/>
          <w:w w:val="105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5"/>
          <w:position w:val="1"/>
        </w:rPr>
        <w:t>7</w:t>
      </w:r>
      <w:r>
        <w:rPr>
          <w:rFonts w:ascii="Arial" w:hAnsi="Arial" w:cs="Arial" w:eastAsia="Arial"/>
          <w:sz w:val="16"/>
          <w:szCs w:val="16"/>
          <w:color w:val="1C1C1C"/>
          <w:spacing w:val="-18"/>
          <w:w w:val="105"/>
          <w:position w:val="1"/>
        </w:rPr>
        <w:t>8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5"/>
          <w:position w:val="1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-44"/>
          <w:w w:val="105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11,549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0"/>
          <w:position w:val="-1"/>
        </w:rPr>
        <w:t>23,238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791" w:right="-20"/>
        <w:jc w:val="left"/>
        <w:tabs>
          <w:tab w:pos="1420" w:val="left"/>
          <w:tab w:pos="7980" w:val="left"/>
          <w:tab w:pos="9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2171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0"/>
          <w:position w:val="2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23100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2"/>
        </w:rPr>
        <w:t>AlJ.MHHI!CTp3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72"/>
          <w:position w:val="2"/>
        </w:rPr>
        <w:t>T</w:t>
      </w:r>
      <w:r>
        <w:rPr>
          <w:rFonts w:ascii="Arial" w:hAnsi="Arial" w:cs="Arial" w:eastAsia="Arial"/>
          <w:sz w:val="16"/>
          <w:szCs w:val="16"/>
          <w:color w:val="1C1C1C"/>
          <w:spacing w:val="-6"/>
          <w:w w:val="72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6"/>
          <w:w w:val="72"/>
          <w:position w:val="2"/>
        </w:rPr>
        <w:t>B</w:t>
      </w:r>
      <w:r>
        <w:rPr>
          <w:rFonts w:ascii="Arial" w:hAnsi="Arial" w:cs="Arial" w:eastAsia="Arial"/>
          <w:sz w:val="16"/>
          <w:szCs w:val="16"/>
          <w:color w:val="1C1C1C"/>
          <w:spacing w:val="-2"/>
          <w:w w:val="72"/>
          <w:position w:val="2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2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8"/>
          <w:w w:val="72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ycnyre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462</w:t>
      </w:r>
      <w:r>
        <w:rPr>
          <w:rFonts w:ascii="Arial" w:hAnsi="Arial" w:cs="Arial" w:eastAsia="Arial"/>
          <w:sz w:val="16"/>
          <w:szCs w:val="16"/>
          <w:color w:val="383838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14"/>
          <w:position w:val="0"/>
        </w:rPr>
        <w:t>5</w:t>
      </w:r>
      <w:r>
        <w:rPr>
          <w:rFonts w:ascii="Arial" w:hAnsi="Arial" w:cs="Arial" w:eastAsia="Arial"/>
          <w:sz w:val="16"/>
          <w:szCs w:val="16"/>
          <w:color w:val="1C1C1C"/>
          <w:spacing w:val="-2"/>
          <w:w w:val="116"/>
          <w:position w:val="0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21"/>
          <w:position w:val="0"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791" w:right="-20"/>
        <w:jc w:val="left"/>
        <w:tabs>
          <w:tab w:pos="1420" w:val="left"/>
          <w:tab w:pos="7980" w:val="left"/>
          <w:tab w:pos="9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15"/>
          <w:w w:val="100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72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423200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2"/>
          <w:position w:val="2"/>
        </w:rPr>
        <w:t>K</w:t>
      </w:r>
      <w:r>
        <w:rPr>
          <w:rFonts w:ascii="Arial" w:hAnsi="Arial" w:cs="Arial" w:eastAsia="Arial"/>
          <w:sz w:val="16"/>
          <w:szCs w:val="16"/>
          <w:color w:val="383838"/>
          <w:spacing w:val="-77"/>
          <w:w w:val="103"/>
          <w:position w:val="2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  <w:position w:val="2"/>
        </w:rPr>
        <w:t>mjyrepcxe</w:t>
      </w:r>
      <w:r>
        <w:rPr>
          <w:rFonts w:ascii="Arial" w:hAnsi="Arial" w:cs="Arial" w:eastAsia="Arial"/>
          <w:sz w:val="16"/>
          <w:szCs w:val="16"/>
          <w:color w:val="383838"/>
          <w:spacing w:val="-25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ycnyre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423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9"/>
          <w:position w:val="0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7"/>
          <w:w w:val="114"/>
          <w:position w:val="0"/>
        </w:rPr>
        <w:t>6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30"/>
          <w:position w:val="0"/>
        </w:rPr>
        <w:t>7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181" w:lineRule="exact"/>
        <w:ind w:left="791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-2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21"/>
          <w:w w:val="100"/>
          <w:position w:val="-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2"/>
        </w:rPr>
        <w:t>73</w:t>
        <w:tab/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423300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  <w:position w:val="-1"/>
        </w:rPr>
        <w:t>Ycnyr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14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-1"/>
        </w:rPr>
        <w:t>o6pa3osaH&gt;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6"/>
          <w:position w:val="-1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5"/>
          <w:position w:val="-1"/>
        </w:rPr>
        <w:t>ycaspmasalba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-1"/>
        </w:rPr>
        <w:t>JanocneHHx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93" w:lineRule="exact"/>
        <w:ind w:left="129" w:right="-20"/>
        <w:jc w:val="left"/>
        <w:tabs>
          <w:tab w:pos="780" w:val="left"/>
          <w:tab w:pos="1420" w:val="left"/>
          <w:tab w:pos="7840" w:val="left"/>
          <w:tab w:pos="9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D1D1CC"/>
          <w:spacing w:val="0"/>
          <w:w w:val="53"/>
          <w:position w:val="1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D1D1C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D1D1CC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3"/>
        </w:rPr>
        <w:t>2174</w:t>
      </w:r>
      <w:r>
        <w:rPr>
          <w:rFonts w:ascii="Arial" w:hAnsi="Arial" w:cs="Arial" w:eastAsia="Arial"/>
          <w:sz w:val="16"/>
          <w:szCs w:val="16"/>
          <w:color w:val="383838"/>
          <w:spacing w:val="-34"/>
          <w:w w:val="100"/>
          <w:position w:val="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4"/>
        </w:rPr>
        <w:t>423400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4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4"/>
        </w:rPr>
        <w:t>Ycnyr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4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7"/>
          <w:w w:val="81"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4"/>
        </w:rPr>
        <w:t>HHcjlopMHcaH&gt;a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1,048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4"/>
          <w:position w:val="2"/>
        </w:rPr>
        <w:t>2,6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115"/>
          <w:position w:val="2"/>
        </w:rPr>
        <w:t>7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2"/>
          <w:position w:val="2"/>
        </w:rPr>
        <w:t>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782" w:right="-20"/>
        <w:jc w:val="left"/>
        <w:tabs>
          <w:tab w:pos="1420" w:val="left"/>
          <w:tab w:pos="7980" w:val="left"/>
          <w:tab w:pos="9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1"/>
          <w:w w:val="100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175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8"/>
          <w:w w:val="100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3500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  <w:position w:val="2"/>
        </w:rPr>
        <w:t>CTJlY'!H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2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ycnyre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-15"/>
          <w:w w:val="110"/>
          <w:position w:val="0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-10"/>
          <w:w w:val="110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0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1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0"/>
          <w:position w:val="0"/>
        </w:rPr>
        <w:t>463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782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-4"/>
          <w:w w:val="100"/>
          <w:position w:val="1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23600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109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  <w:position w:val="1"/>
        </w:rPr>
        <w:t>CJJYr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8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1"/>
        </w:rPr>
        <w:t>3a</w:t>
      </w:r>
      <w:r>
        <w:rPr>
          <w:rFonts w:ascii="Arial" w:hAnsi="Arial" w:cs="Arial" w:eastAsia="Arial"/>
          <w:sz w:val="16"/>
          <w:szCs w:val="16"/>
          <w:color w:val="383838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6"/>
          <w:position w:val="1"/>
        </w:rPr>
        <w:t>ll.OM3TIBHCTBO</w:t>
      </w:r>
      <w:r>
        <w:rPr>
          <w:rFonts w:ascii="Arial" w:hAnsi="Arial" w:cs="Arial" w:eastAsia="Arial"/>
          <w:sz w:val="16"/>
          <w:szCs w:val="16"/>
          <w:color w:val="383838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6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  <w:position w:val="1"/>
        </w:rPr>
        <w:t>yrocTBTeJi&gt;CTBO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782" w:right="-20"/>
        <w:jc w:val="left"/>
        <w:tabs>
          <w:tab w:pos="1420" w:val="left"/>
          <w:tab w:pos="7980" w:val="left"/>
          <w:tab w:pos="9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11"/>
          <w:w w:val="117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33"/>
          <w:w w:val="117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7"/>
          <w:position w:val="2"/>
        </w:rPr>
        <w:t>77</w:t>
      </w:r>
      <w:r>
        <w:rPr>
          <w:rFonts w:ascii="Arial" w:hAnsi="Arial" w:cs="Arial" w:eastAsia="Arial"/>
          <w:sz w:val="16"/>
          <w:szCs w:val="16"/>
          <w:color w:val="383838"/>
          <w:spacing w:val="-51"/>
          <w:w w:val="117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423700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79"/>
          <w:position w:val="2"/>
        </w:rPr>
        <w:t>P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79"/>
          <w:position w:val="2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  <w:position w:val="2"/>
        </w:rPr>
        <w:t>npe3eHTaUBja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79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891</w:t>
      </w:r>
      <w:r>
        <w:rPr>
          <w:rFonts w:ascii="Arial" w:hAnsi="Arial" w:cs="Arial" w:eastAsia="Arial"/>
          <w:sz w:val="16"/>
          <w:szCs w:val="16"/>
          <w:color w:val="383838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3"/>
          <w:position w:val="1"/>
        </w:rPr>
        <w:t>276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782" w:right="-20"/>
        <w:jc w:val="left"/>
        <w:tabs>
          <w:tab w:pos="1420" w:val="left"/>
          <w:tab w:pos="7820" w:val="left"/>
          <w:tab w:pos="96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-21"/>
          <w:w w:val="100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78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423900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3"/>
        </w:rPr>
        <w:t>Ocran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3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89"/>
          <w:position w:val="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3"/>
        </w:rPr>
        <w:t>onWT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3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25"/>
          <w:w w:val="100"/>
          <w:position w:val="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3"/>
        </w:rPr>
        <w:t>ycnyre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8,302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9"/>
          <w:position w:val="0"/>
        </w:rPr>
        <w:t>18,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09"/>
          <w:position w:val="0"/>
        </w:rPr>
        <w:t>8</w:t>
      </w:r>
      <w:r>
        <w:rPr>
          <w:rFonts w:ascii="Arial" w:hAnsi="Arial" w:cs="Arial" w:eastAsia="Arial"/>
          <w:sz w:val="16"/>
          <w:szCs w:val="16"/>
          <w:color w:val="1C1C1C"/>
          <w:spacing w:val="7"/>
          <w:w w:val="109"/>
          <w:position w:val="0"/>
        </w:rPr>
        <w:t>5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9"/>
          <w:position w:val="0"/>
        </w:rPr>
        <w:t>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782" w:right="-20"/>
        <w:jc w:val="left"/>
        <w:tabs>
          <w:tab w:pos="1420" w:val="left"/>
          <w:tab w:pos="7760" w:val="left"/>
          <w:tab w:pos="9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479167pt;margin-top:11.373511pt;width:3.75624pt;height:23.5pt;mso-position-horizontal-relative:page;mso-position-vertical-relative:paragraph;z-index:-21672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C1C1BC"/>
                      <w:spacing w:val="0"/>
                      <w:w w:val="72"/>
                    </w:rPr>
                    <w:t>j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00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179</w:t>
      </w:r>
      <w:r>
        <w:rPr>
          <w:rFonts w:ascii="Arial" w:hAnsi="Arial" w:cs="Arial" w:eastAsia="Arial"/>
          <w:sz w:val="16"/>
          <w:szCs w:val="16"/>
          <w:color w:val="1C1C1C"/>
          <w:spacing w:val="-36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100"/>
          <w:position w:val="2"/>
        </w:rPr>
        <w:t>4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24000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6"/>
          <w:szCs w:val="16"/>
          <w:color w:val="1C1C1C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10"/>
          <w:position w:val="2"/>
        </w:rPr>
        <w:t>CII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10"/>
          <w:position w:val="2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  <w:position w:val="2"/>
        </w:rPr>
        <w:t>UHJAJJM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94"/>
          <w:position w:val="2"/>
        </w:rPr>
        <w:t>3</w:t>
      </w:r>
      <w:r>
        <w:rPr>
          <w:rFonts w:ascii="Arial" w:hAnsi="Arial" w:cs="Arial" w:eastAsia="Arial"/>
          <w:sz w:val="16"/>
          <w:szCs w:val="16"/>
          <w:color w:val="1C1C1C"/>
          <w:spacing w:val="-17"/>
          <w:w w:val="154"/>
          <w:position w:val="2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  <w:position w:val="2"/>
        </w:rPr>
        <w:t>BAHE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0"/>
          <w:position w:val="2"/>
        </w:rPr>
        <w:t>YCJJ</w:t>
      </w:r>
      <w:r>
        <w:rPr>
          <w:rFonts w:ascii="Arial" w:hAnsi="Arial" w:cs="Arial" w:eastAsia="Arial"/>
          <w:sz w:val="16"/>
          <w:szCs w:val="16"/>
          <w:color w:val="383838"/>
          <w:spacing w:val="-8"/>
          <w:w w:val="90"/>
          <w:position w:val="2"/>
        </w:rPr>
        <w:t>Y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36"/>
          <w:position w:val="2"/>
        </w:rPr>
        <w:t>r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35"/>
          <w:position w:val="2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53"/>
          <w:position w:val="2"/>
        </w:rPr>
        <w:t>(</w:t>
      </w:r>
      <w:r>
        <w:rPr>
          <w:rFonts w:ascii="Arial" w:hAnsi="Arial" w:cs="Arial" w:eastAsia="Arial"/>
          <w:sz w:val="16"/>
          <w:szCs w:val="16"/>
          <w:color w:val="1C1C1C"/>
          <w:spacing w:val="-19"/>
          <w:w w:val="86"/>
          <w:position w:val="2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2"/>
        </w:rPr>
        <w:t>.l{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2"/>
          <w:position w:val="2"/>
        </w:rPr>
        <w:t>2180</w:t>
      </w:r>
      <w:r>
        <w:rPr>
          <w:rFonts w:ascii="Arial" w:hAnsi="Arial" w:cs="Arial" w:eastAsia="Arial"/>
          <w:sz w:val="16"/>
          <w:szCs w:val="16"/>
          <w:color w:val="1C1C1C"/>
          <w:spacing w:val="-2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2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  <w:position w:val="2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5"/>
          <w:w w:val="8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2"/>
        </w:rPr>
        <w:t>21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00"/>
          <w:position w:val="2"/>
        </w:rPr>
        <w:t>8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>6)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30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-43"/>
          <w:w w:val="130"/>
          <w:position w:val="0"/>
        </w:rPr>
        <w:t>6</w:t>
      </w:r>
      <w:r>
        <w:rPr>
          <w:rFonts w:ascii="Arial" w:hAnsi="Arial" w:cs="Arial" w:eastAsia="Arial"/>
          <w:sz w:val="16"/>
          <w:szCs w:val="16"/>
          <w:color w:val="1C1C1C"/>
          <w:spacing w:val="-129"/>
          <w:w w:val="130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30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3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50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</w:r>
      <w:r>
        <w:rPr>
          <w:rFonts w:ascii="Arial" w:hAnsi="Arial" w:cs="Arial" w:eastAsia="Arial"/>
          <w:sz w:val="16"/>
          <w:szCs w:val="16"/>
          <w:color w:val="1C1C1C"/>
          <w:spacing w:val="-7"/>
          <w:w w:val="121"/>
          <w:position w:val="0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8"/>
          <w:position w:val="0"/>
        </w:rPr>
        <w:t>0,326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782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2180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424100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1"/>
        </w:rPr>
        <w:t>noli&gt;OnpHspe.z:ts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ycnyre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772" w:right="-20"/>
        <w:jc w:val="left"/>
        <w:tabs>
          <w:tab w:pos="1400" w:val="left"/>
          <w:tab w:pos="7760" w:val="left"/>
          <w:tab w:pos="96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21</w:t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100"/>
          <w:position w:val="-1"/>
        </w:rPr>
        <w:t>8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1C1C1C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424200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3"/>
          <w:w w:val="92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cnyre</w:t>
      </w:r>
      <w:r>
        <w:rPr>
          <w:rFonts w:ascii="Arial" w:hAnsi="Arial" w:cs="Arial" w:eastAsia="Arial"/>
          <w:sz w:val="16"/>
          <w:szCs w:val="16"/>
          <w:color w:val="383838"/>
          <w:spacing w:val="-8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-17"/>
          <w:w w:val="93"/>
          <w:position w:val="0"/>
        </w:rPr>
        <w:t>6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07"/>
          <w:position w:val="0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a3osaa.a,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0"/>
        </w:rPr>
        <w:t>xyJI'T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0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0"/>
        </w:rPr>
        <w:t>'p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11"/>
          <w:w w:val="100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cnopra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>10,375</w:t>
      </w:r>
      <w:r>
        <w:rPr>
          <w:rFonts w:ascii="Arial" w:hAnsi="Arial" w:cs="Arial" w:eastAsia="Arial"/>
          <w:sz w:val="16"/>
          <w:szCs w:val="16"/>
          <w:color w:val="383838"/>
          <w:spacing w:val="-1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3"/>
          <w:position w:val="-3"/>
        </w:rPr>
        <w:t>26,081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772" w:right="-20"/>
        <w:jc w:val="left"/>
        <w:tabs>
          <w:tab w:pos="1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1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182</w:t>
      </w:r>
      <w:r>
        <w:rPr>
          <w:rFonts w:ascii="Arial" w:hAnsi="Arial" w:cs="Arial" w:eastAsia="Arial"/>
          <w:sz w:val="16"/>
          <w:szCs w:val="16"/>
          <w:color w:val="383838"/>
          <w:spacing w:val="-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424300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8"/>
        </w:rPr>
        <w:t>MeliHllHHcxe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ycnyre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772" w:right="-20"/>
        <w:jc w:val="left"/>
        <w:tabs>
          <w:tab w:pos="1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2183</w:t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424400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  <w:position w:val="1"/>
        </w:rPr>
        <w:t>Ycnyr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1"/>
        </w:rPr>
        <w:t>onp)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1"/>
        </w:rPr>
        <w:t>f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1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1"/>
        </w:rPr>
        <w:t>aBaH&gt;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2"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6"/>
          <w:w w:val="72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ayronyTesa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58" w:lineRule="exact"/>
        <w:ind w:left="772" w:right="-20"/>
        <w:jc w:val="left"/>
        <w:tabs>
          <w:tab w:pos="14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2184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4"/>
        </w:rPr>
        <w:t>424500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09"/>
          <w:position w:val="6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  <w:position w:val="6"/>
        </w:rPr>
        <w:t>cnyre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  <w:position w:val="6"/>
        </w:rPr>
        <w:t>0lJ.P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8"/>
          <w:position w:val="6"/>
        </w:rPr>
        <w:t>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  <w:position w:val="6"/>
        </w:rPr>
        <w:t>f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8"/>
          <w:position w:val="6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  <w:position w:val="6"/>
        </w:rPr>
        <w:t>383H&gt;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8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2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9"/>
          <w:position w:val="6"/>
        </w:rPr>
        <w:t>113UBOHaJIIIBX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9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0"/>
          <w:position w:val="6"/>
        </w:rPr>
        <w:t>n</w:t>
      </w:r>
      <w:r>
        <w:rPr>
          <w:rFonts w:ascii="Arial" w:hAnsi="Arial" w:cs="Arial" w:eastAsia="Arial"/>
          <w:sz w:val="16"/>
          <w:szCs w:val="16"/>
          <w:color w:val="383838"/>
          <w:spacing w:val="-16"/>
          <w:w w:val="90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-10"/>
          <w:w w:val="107"/>
          <w:position w:val="6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  <w:position w:val="6"/>
        </w:rPr>
        <w:t>KOB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1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2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6"/>
          <w:position w:val="6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26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F4F50"/>
          <w:spacing w:val="0"/>
          <w:w w:val="71"/>
          <w:position w:val="6"/>
        </w:rPr>
        <w:t>npHpo.D.HHX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2084" w:right="745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85"/>
          <w:position w:val="1"/>
        </w:rPr>
        <w:t>nospmHHa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C1C1BC"/>
          <w:spacing w:val="0"/>
          <w:w w:val="54"/>
          <w:i/>
        </w:rPr>
        <w:t>1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540"/>
        </w:sectPr>
      </w:pPr>
      <w:rPr/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34" w:lineRule="exact"/>
        <w:ind w:left="179" w:right="-20"/>
        <w:jc w:val="left"/>
        <w:tabs>
          <w:tab w:pos="960" w:val="left"/>
          <w:tab w:pos="74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  <w:t>03Hru&lt;a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</w:r>
      <w:r>
        <w:rPr>
          <w:rFonts w:ascii="Arial" w:hAnsi="Arial" w:cs="Arial" w:eastAsia="Arial"/>
          <w:sz w:val="15"/>
          <w:szCs w:val="15"/>
          <w:color w:val="242424"/>
          <w:spacing w:val="-19"/>
          <w:w w:val="130"/>
          <w:position w:val="-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30"/>
          <w:position w:val="-5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30"/>
          <w:position w:val="-5"/>
        </w:rPr>
        <w:t>oj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-42"/>
          <w:w w:val="121"/>
          <w:position w:val="4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5"/>
          <w:position w:val="4"/>
        </w:rPr>
        <w:t>13u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105"/>
          <w:position w:val="4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9"/>
          <w:position w:val="4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1779" w:header="0" w:top="1580" w:bottom="1960" w:left="800" w:right="1560"/>
          <w:footerReference w:type="default" r:id="rId10"/>
          <w:pgSz w:w="11980" w:h="16880"/>
        </w:sectPr>
      </w:pPr>
      <w:rPr/>
    </w:p>
    <w:p>
      <w:pPr>
        <w:spacing w:before="11" w:after="0" w:line="240" w:lineRule="auto"/>
        <w:ind w:left="304" w:right="-74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3"/>
          <w:szCs w:val="23"/>
          <w:color w:val="242424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242424"/>
          <w:spacing w:val="-4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242424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100"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HTa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242424"/>
          <w:w w:val="115"/>
        </w:rPr>
        <w:t>On</w:t>
      </w:r>
      <w:r>
        <w:rPr>
          <w:rFonts w:ascii="Arial" w:hAnsi="Arial" w:cs="Arial" w:eastAsia="Arial"/>
          <w:sz w:val="15"/>
          <w:szCs w:val="15"/>
          <w:color w:val="242424"/>
          <w:spacing w:val="-2"/>
          <w:w w:val="116"/>
        </w:rPr>
        <w:t>u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69" w:lineRule="exact"/>
        <w:ind w:right="-20"/>
        <w:jc w:val="left"/>
        <w:tabs>
          <w:tab w:pos="2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196"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3D3D3D"/>
          <w:spacing w:val="-1"/>
          <w:w w:val="197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3"/>
          <w:w w:val="114"/>
          <w:position w:val="-1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-1"/>
        </w:rPr>
        <w:t>CTXOLIH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-1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-1"/>
        </w:rPr>
        <w:t>f0L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97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54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154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91"/>
          <w:position w:val="-1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9"/>
          <w:position w:val="-1"/>
        </w:rPr>
        <w:t>3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9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11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5"/>
          <w:position w:val="-1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106"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64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-19"/>
          <w:w w:val="164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9"/>
          <w:w w:val="182"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  <w:position w:val="-1"/>
        </w:rPr>
        <w:t>oD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75"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  <w:position w:val="-1"/>
        </w:rPr>
        <w:t>nHa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00" w:right="1560"/>
          <w:cols w:num="3" w:equalWidth="0">
            <w:col w:w="1377" w:space="2085"/>
            <w:col w:w="401" w:space="2171"/>
            <w:col w:w="3586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586.520813pt;margin-top:390.57193pt;width:.1pt;height:42.703809pt;mso-position-horizontal-relative:page;mso-position-vertical-relative:page;z-index:-21671" coordorigin="11730,7811" coordsize="2,854">
            <v:shape style="position:absolute;left:11730;top:7811;width:2;height:854" coordorigin="11730,7811" coordsize="0,854" path="m11730,8666l11730,7811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585.560913pt;margin-top:443.831573pt;width:1.439904pt;height:75.331738pt;mso-position-horizontal-relative:page;mso-position-vertical-relative:page;z-index:-21670" coordorigin="11711,8877" coordsize="29,1507">
            <v:group style="position:absolute;left:11730;top:8886;width:2;height:796" coordorigin="11730,8886" coordsize="2,796">
              <v:shape style="position:absolute;left:11730;top:8886;width:2;height:796" coordorigin="11730,8886" coordsize="0,796" path="m11730,9683l11730,8886e" filled="f" stroked="t" strokeweight=".959936pt" strokecolor="#000000">
                <v:path arrowok="t"/>
              </v:shape>
            </v:group>
            <v:group style="position:absolute;left:11721;top:9712;width:2;height:662" coordorigin="11721,9712" coordsize="2,662">
              <v:shape style="position:absolute;left:11721;top:9712;width:2;height:662" coordorigin="11721,9712" coordsize="0,662" path="m11721,10374l11721,9712e" filled="f" stroked="t" strokeweight=".9599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6.040894pt;margin-top:567.624817pt;width:.1pt;height:166.496873pt;mso-position-horizontal-relative:page;mso-position-vertical-relative:page;z-index:-21669" coordorigin="11721,11352" coordsize="2,3330">
            <v:shape style="position:absolute;left:11721;top:11352;width:2;height:3330" coordorigin="11721,11352" coordsize="0,3330" path="m11721,14682l11721,11352e" filled="f" stroked="t" strokeweight="1.439904pt" strokecolor="#DBDBD4">
              <v:path arrowok="t"/>
            </v:shape>
          </v:group>
          <w10:wrap type="none"/>
        </w:pict>
      </w:r>
      <w:r>
        <w:rPr/>
        <w:pict>
          <v:group style="position:absolute;margin-left:355.17627pt;margin-top:842.320618pt;width:32.637821pt;height:.1pt;mso-position-horizontal-relative:page;mso-position-vertical-relative:page;z-index:-21668" coordorigin="7104,16846" coordsize="653,2">
            <v:shape style="position:absolute;left:7104;top:16846;width:653;height:2" coordorigin="7104,16846" coordsize="653,0" path="m7104,16846l7756,16846e" filled="f" stroked="t" strokeweight=".479968pt" strokecolor="#DFE4D8">
              <v:path arrowok="t"/>
            </v:shape>
          </v:group>
          <w10:wrap type="none"/>
        </w:pict>
      </w:r>
      <w:r>
        <w:rPr/>
        <w:pict>
          <v:group style="position:absolute;margin-left:37.917469pt;margin-top:102.680771pt;width:480.687901pt;height:646.795369pt;mso-position-horizontal-relative:page;mso-position-vertical-relative:page;z-index:-21667" coordorigin="758,2054" coordsize="9614,12936">
            <v:group style="position:absolute;left:912;top:2082;width:624;height:2" coordorigin="912,2082" coordsize="624,2">
              <v:shape style="position:absolute;left:912;top:2082;width:624;height:2" coordorigin="912,2082" coordsize="624,0" path="m912,2082l1536,2082e" filled="f" stroked="t" strokeweight=".959936pt" strokecolor="#0C0C0C">
                <v:path arrowok="t"/>
              </v:shape>
            </v:group>
            <v:group style="position:absolute;left:1498;top:2063;width:2;height:509" coordorigin="1498,2063" coordsize="2,509">
              <v:shape style="position:absolute;left:1498;top:2063;width:2;height:509" coordorigin="1498,2063" coordsize="0,509" path="m1498,2572l1498,2063e" filled="f" stroked="t" strokeweight=".959936pt" strokecolor="#181818">
                <v:path arrowok="t"/>
              </v:shape>
            </v:group>
            <v:group style="position:absolute;left:1450;top:2092;width:8908;height:2" coordorigin="1450,2092" coordsize="8908,2">
              <v:shape style="position:absolute;left:1450;top:2092;width:8908;height:2" coordorigin="1450,2092" coordsize="8908,0" path="m1450,2092l10358,2092e" filled="f" stroked="t" strokeweight="1.439904pt" strokecolor="#232323">
                <v:path arrowok="t"/>
              </v:shape>
            </v:group>
            <v:group style="position:absolute;left:2256;top:2063;width:2;height:509" coordorigin="2256,2063" coordsize="2,509">
              <v:shape style="position:absolute;left:2256;top:2063;width:2;height:509" coordorigin="2256,2063" coordsize="0,509" path="m2256,2572l2256,2063e" filled="f" stroked="t" strokeweight=".479968pt" strokecolor="#1C1C1C">
                <v:path arrowok="t"/>
              </v:shape>
            </v:group>
            <v:group style="position:absolute;left:6499;top:2063;width:2;height:326" coordorigin="6499,2063" coordsize="2,326">
              <v:shape style="position:absolute;left:6499;top:2063;width:2;height:326" coordorigin="6499,2063" coordsize="0,326" path="m6499,2389l6499,2063e" filled="f" stroked="t" strokeweight=".479968pt" strokecolor="#2F2F2F">
                <v:path arrowok="t"/>
              </v:shape>
            </v:group>
            <v:group style="position:absolute;left:10339;top:2073;width:2;height:537" coordorigin="10339,2073" coordsize="2,537">
              <v:shape style="position:absolute;left:10339;top:2073;width:2;height:537" coordorigin="10339,2073" coordsize="0,537" path="m10339,2610l10339,2073e" filled="f" stroked="t" strokeweight="1.919872pt" strokecolor="#343434">
                <v:path arrowok="t"/>
              </v:shape>
            </v:group>
            <v:group style="position:absolute;left:6499;top:2389;width:2;height:537" coordorigin="6499,2389" coordsize="2,537">
              <v:shape style="position:absolute;left:6499;top:2389;width:2;height:537" coordorigin="6499,2389" coordsize="0,537" path="m6499,2927l6499,2389e" filled="f" stroked="t" strokeweight=".479968pt" strokecolor="#000000">
                <v:path arrowok="t"/>
              </v:shape>
            </v:group>
            <v:group style="position:absolute;left:6499;top:2572;width:3830;height:2" coordorigin="6499,2572" coordsize="3830,2">
              <v:shape style="position:absolute;left:6499;top:2572;width:3830;height:2" coordorigin="6499,2572" coordsize="3830,0" path="m6499,2572l10329,2572e" filled="f" stroked="t" strokeweight=".479968pt" strokecolor="#2F2F2F">
                <v:path arrowok="t"/>
              </v:shape>
            </v:group>
            <v:group style="position:absolute;left:902;top:2922;width:634;height:2" coordorigin="902,2922" coordsize="634,2">
              <v:shape style="position:absolute;left:902;top:2922;width:634;height:2" coordorigin="902,2922" coordsize="634,0" path="m902,2922l1536,2922e" filled="f" stroked="t" strokeweight=".479968pt" strokecolor="#080808">
                <v:path arrowok="t"/>
              </v:shape>
            </v:group>
            <v:group style="position:absolute;left:1531;top:2687;width:2;height:269" coordorigin="1531,2687" coordsize="2,269">
              <v:shape style="position:absolute;left:1531;top:2687;width:2;height:269" coordorigin="1531,2687" coordsize="0,269" path="m1531,2956l1531,2687e" filled="f" stroked="t" strokeweight=".479968pt" strokecolor="#343434">
                <v:path arrowok="t"/>
              </v:shape>
            </v:group>
            <v:group style="position:absolute;left:1450;top:2932;width:7036;height:2" coordorigin="1450,2932" coordsize="7036,2">
              <v:shape style="position:absolute;left:1450;top:2932;width:7036;height:2" coordorigin="1450,2932" coordsize="7036,0" path="m1450,2932l8486,2932e" filled="f" stroked="t" strokeweight=".479968pt" strokecolor="#282828">
                <v:path arrowok="t"/>
              </v:shape>
            </v:group>
            <v:group style="position:absolute;left:2256;top:2572;width:2;height:355" coordorigin="2256,2572" coordsize="2,355">
              <v:shape style="position:absolute;left:2256;top:2572;width:2;height:355" coordorigin="2256,2572" coordsize="0,355" path="m2256,2927l2256,2572e" filled="f" stroked="t" strokeweight=".479968pt" strokecolor="#5B5B5B">
                <v:path arrowok="t"/>
              </v:shape>
            </v:group>
            <v:group style="position:absolute;left:8481;top:2543;width:2;height:1276" coordorigin="8481,2543" coordsize="2,1276">
              <v:shape style="position:absolute;left:8481;top:2543;width:2;height:1276" coordorigin="8481,2543" coordsize="0,1276" path="m8481,3819l8481,2543e" filled="f" stroked="t" strokeweight=".959936pt" strokecolor="#2B2B2B">
                <v:path arrowok="t"/>
              </v:shape>
            </v:group>
            <v:group style="position:absolute;left:8399;top:2932;width:1958;height:2" coordorigin="8399,2932" coordsize="1958,2">
              <v:shape style="position:absolute;left:8399;top:2932;width:1958;height:2" coordorigin="8399,2932" coordsize="1958,0" path="m8399,2932l10358,2932e" filled="f" stroked="t" strokeweight=".479968pt" strokecolor="#0F0F0F">
                <v:path arrowok="t"/>
              </v:shape>
            </v:group>
            <v:group style="position:absolute;left:893;top:3157;width:9455;height:2" coordorigin="893,3157" coordsize="9455,2">
              <v:shape style="position:absolute;left:893;top:3157;width:9455;height:2" coordorigin="893,3157" coordsize="9455,0" path="m893,3157l10348,3157e" filled="f" stroked="t" strokeweight="2.399840pt" strokecolor="#282828">
                <v:path arrowok="t"/>
              </v:shape>
            </v:group>
            <v:group style="position:absolute;left:2256;top:2898;width:2;height:3541" coordorigin="2256,2898" coordsize="2,3541">
              <v:shape style="position:absolute;left:2256;top:2898;width:2;height:3541" coordorigin="2256,2898" coordsize="0,3541" path="m2256,6439l2256,2898e" filled="f" stroked="t" strokeweight=".479968pt" strokecolor="#282828">
                <v:path arrowok="t"/>
              </v:shape>
            </v:group>
            <v:group style="position:absolute;left:6499;top:2898;width:2;height:537" coordorigin="6499,2898" coordsize="2,537">
              <v:shape style="position:absolute;left:6499;top:2898;width:2;height:537" coordorigin="6499,2898" coordsize="0,537" path="m6499,3435l6499,2898e" filled="f" stroked="t" strokeweight=".479968pt" strokecolor="#343434">
                <v:path arrowok="t"/>
              </v:shape>
            </v:group>
            <v:group style="position:absolute;left:893;top:3575;width:9455;height:2" coordorigin="893,3575" coordsize="9455,2">
              <v:shape style="position:absolute;left:893;top:3575;width:9455;height:2" coordorigin="893,3575" coordsize="9455,0" path="m893,3575l10348,3575e" filled="f" stroked="t" strokeweight=".959936pt" strokecolor="#232323">
                <v:path arrowok="t"/>
              </v:shape>
            </v:group>
            <v:group style="position:absolute;left:6499;top:3426;width:2;height:365" coordorigin="6499,3426" coordsize="2,365">
              <v:shape style="position:absolute;left:6499;top:3426;width:2;height:365" coordorigin="6499,3426" coordsize="0,365" path="m6499,3791l6499,3426e" filled="f" stroked="t" strokeweight=".479968pt" strokecolor="#000000">
                <v:path arrowok="t"/>
              </v:shape>
            </v:group>
            <v:group style="position:absolute;left:883;top:3805;width:7603;height:2" coordorigin="883,3805" coordsize="7603,2">
              <v:shape style="position:absolute;left:883;top:3805;width:7603;height:2" coordorigin="883,3805" coordsize="7603,0" path="m883,3805l8486,3805e" filled="f" stroked="t" strokeweight=".959936pt" strokecolor="#232323">
                <v:path arrowok="t"/>
              </v:shape>
            </v:group>
            <v:group style="position:absolute;left:8409;top:3805;width:1939;height:2" coordorigin="8409,3805" coordsize="1939,2">
              <v:shape style="position:absolute;left:8409;top:3805;width:1939;height:2" coordorigin="8409,3805" coordsize="1939,0" path="m8409,3805l10348,3805e" filled="f" stroked="t" strokeweight=".479968pt" strokecolor="#282828">
                <v:path arrowok="t"/>
              </v:shape>
            </v:group>
            <v:group style="position:absolute;left:883;top:4208;width:9465;height:2" coordorigin="883,4208" coordsize="9465,2">
              <v:shape style="position:absolute;left:883;top:4208;width:9465;height:2" coordorigin="883,4208" coordsize="9465,0" path="m883,4208l10348,4208e" filled="f" stroked="t" strokeweight=".959936pt" strokecolor="#232323">
                <v:path arrowok="t"/>
              </v:shape>
            </v:group>
            <v:group style="position:absolute;left:1521;top:2869;width:2;height:1583" coordorigin="1521,2869" coordsize="2,1583">
              <v:shape style="position:absolute;left:1521;top:2869;width:2;height:1583" coordorigin="1521,2869" coordsize="0,1583" path="m1521,4453l1521,2869e" filled="f" stroked="t" strokeweight=".959936pt" strokecolor="#2B2B2B">
                <v:path arrowok="t"/>
              </v:shape>
            </v:group>
            <v:group style="position:absolute;left:6499;top:3771;width:2;height:230" coordorigin="6499,3771" coordsize="2,230">
              <v:shape style="position:absolute;left:6499;top:3771;width:2;height:230" coordorigin="6499,3771" coordsize="0,230" path="m6499,4002l6499,3771e" filled="f" stroked="t" strokeweight=".479968pt" strokecolor="#181818">
                <v:path arrowok="t"/>
              </v:shape>
            </v:group>
            <v:group style="position:absolute;left:6499;top:4002;width:2;height:192" coordorigin="6499,4002" coordsize="2,192">
              <v:shape style="position:absolute;left:6499;top:4002;width:2;height:192" coordorigin="6499,4002" coordsize="0,192" path="m6499,4194l6499,4002e" filled="f" stroked="t" strokeweight=".479968pt" strokecolor="#000000">
                <v:path arrowok="t"/>
              </v:shape>
            </v:group>
            <v:group style="position:absolute;left:874;top:4429;width:9475;height:2" coordorigin="874,4429" coordsize="9475,2">
              <v:shape style="position:absolute;left:874;top:4429;width:9475;height:2" coordorigin="874,4429" coordsize="9475,0" path="m874,4429l10348,4429e" filled="f" stroked="t" strokeweight=".959936pt" strokecolor="#232323">
                <v:path arrowok="t"/>
              </v:shape>
            </v:group>
            <v:group style="position:absolute;left:816;top:2063;width:2;height:2130" coordorigin="816,2063" coordsize="2,2130">
              <v:shape style="position:absolute;left:816;top:2063;width:2;height:2130" coordorigin="816,2063" coordsize="0,2130" path="m816,4194l816,2063e" filled="f" stroked="t" strokeweight=".479968pt" strokecolor="#000000">
                <v:path arrowok="t"/>
              </v:shape>
            </v:group>
            <v:group style="position:absolute;left:816;top:4174;width:2;height:1142" coordorigin="816,4174" coordsize="2,1142">
              <v:shape style="position:absolute;left:816;top:4174;width:2;height:1142" coordorigin="816,4174" coordsize="0,1142" path="m816,5316l816,4174e" filled="f" stroked="t" strokeweight="1.919872pt" strokecolor="#000000">
                <v:path arrowok="t"/>
              </v:shape>
            </v:group>
            <v:group style="position:absolute;left:6499;top:4174;width:2;height:250" coordorigin="6499,4174" coordsize="2,250">
              <v:shape style="position:absolute;left:6499;top:4174;width:2;height:250" coordorigin="6499,4174" coordsize="0,250" path="m6499,4424l6499,4174e" filled="f" stroked="t" strokeweight=".479968pt" strokecolor="#181818">
                <v:path arrowok="t"/>
              </v:shape>
            </v:group>
            <v:group style="position:absolute;left:874;top:4645;width:1421;height:2" coordorigin="874,4645" coordsize="1421,2">
              <v:shape style="position:absolute;left:874;top:4645;width:1421;height:2" coordorigin="874,4645" coordsize="1421,0" path="m874,4645l2294,4645e" filled="f" stroked="t" strokeweight=".479968pt" strokecolor="#232323">
                <v:path arrowok="t"/>
              </v:shape>
            </v:group>
            <v:group style="position:absolute;left:2169;top:4659;width:8179;height:2" coordorigin="2169,4659" coordsize="8179,2">
              <v:shape style="position:absolute;left:2169;top:4659;width:8179;height:2" coordorigin="2169,4659" coordsize="8179,0" path="m2169,4659l10348,4659e" filled="f" stroked="t" strokeweight=".959936pt" strokecolor="#2B2B2B">
                <v:path arrowok="t"/>
              </v:shape>
            </v:group>
            <v:group style="position:absolute;left:864;top:4880;width:9484;height:2" coordorigin="864,4880" coordsize="9484,2">
              <v:shape style="position:absolute;left:864;top:4880;width:9484;height:2" coordorigin="864,4880" coordsize="9484,0" path="m864,4880l10348,4880e" filled="f" stroked="t" strokeweight=".959936pt" strokecolor="#1F1F1F">
                <v:path arrowok="t"/>
              </v:shape>
            </v:group>
            <v:group style="position:absolute;left:1507;top:4376;width:2;height:518" coordorigin="1507,4376" coordsize="2,518">
              <v:shape style="position:absolute;left:1507;top:4376;width:2;height:518" coordorigin="1507,4376" coordsize="0,518" path="m1507,4894l1507,4376e" filled="f" stroked="t" strokeweight=".959936pt" strokecolor="#1C1C1C">
                <v:path arrowok="t"/>
              </v:shape>
            </v:group>
            <v:group style="position:absolute;left:864;top:5100;width:9484;height:2" coordorigin="864,5100" coordsize="9484,2">
              <v:shape style="position:absolute;left:864;top:5100;width:9484;height:2" coordorigin="864,5100" coordsize="9484,0" path="m864,5100l10348,5100e" filled="f" stroked="t" strokeweight=".959936pt" strokecolor="#232323">
                <v:path arrowok="t"/>
              </v:shape>
            </v:group>
            <v:group style="position:absolute;left:854;top:5316;width:1440;height:2" coordorigin="854,5316" coordsize="1440,2">
              <v:shape style="position:absolute;left:854;top:5316;width:1440;height:2" coordorigin="854,5316" coordsize="1440,0" path="m854,5316l2294,5316e" filled="f" stroked="t" strokeweight=".959936pt" strokecolor="#0F0F13">
                <v:path arrowok="t"/>
              </v:shape>
            </v:group>
            <v:group style="position:absolute;left:2217;top:5326;width:8131;height:2" coordorigin="2217,5326" coordsize="8131,2">
              <v:shape style="position:absolute;left:2217;top:5326;width:8131;height:2" coordorigin="2217,5326" coordsize="8131,0" path="m2217,5326l10348,5326e" filled="f" stroked="t" strokeweight=".959936pt" strokecolor="#282828">
                <v:path arrowok="t"/>
              </v:shape>
            </v:group>
            <v:group style="position:absolute;left:854;top:5542;width:5683;height:2" coordorigin="854,5542" coordsize="5683,2">
              <v:shape style="position:absolute;left:854;top:5542;width:5683;height:2" coordorigin="854,5542" coordsize="5683,0" path="m854,5542l6537,5542e" filled="f" stroked="t" strokeweight=".959936pt" strokecolor="#282828">
                <v:path arrowok="t"/>
              </v:shape>
            </v:group>
            <v:group style="position:absolute;left:6460;top:5556;width:2025;height:2" coordorigin="6460,5556" coordsize="2025,2">
              <v:shape style="position:absolute;left:6460;top:5556;width:2025;height:2" coordorigin="6460,5556" coordsize="2025,0" path="m6460,5556l8486,5556e" filled="f" stroked="t" strokeweight=".959936pt" strokecolor="#3B3B3B">
                <v:path arrowok="t"/>
              </v:shape>
            </v:group>
            <v:group style="position:absolute;left:8255;top:5547;width:2093;height:2" coordorigin="8255,5547" coordsize="2093,2">
              <v:shape style="position:absolute;left:8255;top:5547;width:2093;height:2" coordorigin="8255,5547" coordsize="2093,0" path="m8255,5547l10348,5547e" filled="f" stroked="t" strokeweight=".959936pt" strokecolor="#1C1C1C">
                <v:path arrowok="t"/>
              </v:shape>
            </v:group>
            <v:group style="position:absolute;left:854;top:5772;width:8668;height:2" coordorigin="854,5772" coordsize="8668,2">
              <v:shape style="position:absolute;left:854;top:5772;width:8668;height:2" coordorigin="854,5772" coordsize="8668,0" path="m854,5772l9523,5772e" filled="f" stroked="t" strokeweight=".959936pt" strokecolor="#231F23">
                <v:path arrowok="t"/>
              </v:shape>
            </v:group>
            <v:group style="position:absolute;left:8399;top:5772;width:1949;height:2" coordorigin="8399,5772" coordsize="1949,2">
              <v:shape style="position:absolute;left:8399;top:5772;width:1949;height:2" coordorigin="8399,5772" coordsize="1949,0" path="m8399,5772l10348,5772e" filled="f" stroked="t" strokeweight=".959936pt" strokecolor="#383838">
                <v:path arrowok="t"/>
              </v:shape>
            </v:group>
            <v:group style="position:absolute;left:845;top:5993;width:9503;height:2" coordorigin="845,5993" coordsize="9503,2">
              <v:shape style="position:absolute;left:845;top:5993;width:9503;height:2" coordorigin="845,5993" coordsize="9503,0" path="m845,5993l10348,5993e" filled="f" stroked="t" strokeweight=".959936pt" strokecolor="#282828">
                <v:path arrowok="t"/>
              </v:shape>
            </v:group>
            <v:group style="position:absolute;left:1498;top:4817;width:2;height:1583" coordorigin="1498,4817" coordsize="2,1583">
              <v:shape style="position:absolute;left:1498;top:4817;width:2;height:1583" coordorigin="1498,4817" coordsize="0,1583" path="m1498,6401l1498,4817e" filled="f" stroked="t" strokeweight=".959936pt" strokecolor="#2B2B2B">
                <v:path arrowok="t"/>
              </v:shape>
            </v:group>
            <v:group style="position:absolute;left:6528;top:4501;width:2;height:1747" coordorigin="6528,4501" coordsize="2,1747">
              <v:shape style="position:absolute;left:6528;top:4501;width:2;height:1747" coordorigin="6528,4501" coordsize="0,1747" path="m6528,6247l6528,4501e" filled="f" stroked="t" strokeweight=".479968pt" strokecolor="#28282B">
                <v:path arrowok="t"/>
              </v:shape>
            </v:group>
            <v:group style="position:absolute;left:845;top:6223;width:9494;height:2" coordorigin="845,6223" coordsize="9494,2">
              <v:shape style="position:absolute;left:845;top:6223;width:9494;height:2" coordorigin="845,6223" coordsize="9494,0" path="m845,6223l10339,6223e" filled="f" stroked="t" strokeweight=".959936pt" strokecolor="#282828">
                <v:path arrowok="t"/>
              </v:shape>
            </v:group>
            <v:group style="position:absolute;left:854;top:5268;width:2;height:1200" coordorigin="854,5268" coordsize="2,1200">
              <v:shape style="position:absolute;left:854;top:5268;width:2;height:1200" coordorigin="854,5268" coordsize="0,1200" path="m854,6468l854,5268e" filled="f" stroked="t" strokeweight=".959936pt" strokecolor="#1C1C1C">
                <v:path arrowok="t"/>
              </v:shape>
            </v:group>
            <v:group style="position:absolute;left:835;top:6439;width:9503;height:2" coordorigin="835,6439" coordsize="9503,2">
              <v:shape style="position:absolute;left:835;top:6439;width:9503;height:2" coordorigin="835,6439" coordsize="9503,0" path="m835,6439l10339,6439e" filled="f" stroked="t" strokeweight=".959936pt" strokecolor="#282828">
                <v:path arrowok="t"/>
              </v:shape>
            </v:group>
            <v:group style="position:absolute;left:835;top:6660;width:1459;height:2" coordorigin="835,6660" coordsize="1459,2">
              <v:shape style="position:absolute;left:835;top:6660;width:1459;height:2" coordorigin="835,6660" coordsize="1459,0" path="m835,6660l2294,6660e" filled="f" stroked="t" strokeweight=".959936pt" strokecolor="#0F0F0F">
                <v:path arrowok="t"/>
              </v:shape>
            </v:group>
            <v:group style="position:absolute;left:2289;top:6391;width:2;height:528" coordorigin="2289,6391" coordsize="2,528">
              <v:shape style="position:absolute;left:2289;top:6391;width:2;height:528" coordorigin="2289,6391" coordsize="0,528" path="m2289,6919l2289,6391e" filled="f" stroked="t" strokeweight=".959936pt" strokecolor="#232323">
                <v:path arrowok="t"/>
              </v:shape>
            </v:group>
            <v:group style="position:absolute;left:2208;top:6665;width:8131;height:2" coordorigin="2208,6665" coordsize="8131,2">
              <v:shape style="position:absolute;left:2208;top:6665;width:8131;height:2" coordorigin="2208,6665" coordsize="8131,0" path="m2208,6665l10339,6665e" filled="f" stroked="t" strokeweight=".959936pt" strokecolor="#282828">
                <v:path arrowok="t"/>
              </v:shape>
            </v:group>
            <v:group style="position:absolute;left:8467;top:2505;width:2;height:12466" coordorigin="8467,2505" coordsize="2,12466">
              <v:shape style="position:absolute;left:8467;top:2505;width:2;height:12466" coordorigin="8467,2505" coordsize="0,12466" path="m8467,14970l8467,2505e" filled="f" stroked="t" strokeweight=".959936pt" strokecolor="#232323">
                <v:path arrowok="t"/>
              </v:shape>
            </v:group>
            <v:group style="position:absolute;left:826;top:6885;width:1469;height:2" coordorigin="826,6885" coordsize="1469,2">
              <v:shape style="position:absolute;left:826;top:6885;width:1469;height:2" coordorigin="826,6885" coordsize="1469,0" path="m826,6885l2294,6885e" filled="f" stroked="t" strokeweight=".959936pt" strokecolor="#383838">
                <v:path arrowok="t"/>
              </v:shape>
            </v:group>
            <v:group style="position:absolute;left:845;top:4721;width:2;height:2601" coordorigin="845,4721" coordsize="2,2601">
              <v:shape style="position:absolute;left:845;top:4721;width:2;height:2601" coordorigin="845,4721" coordsize="0,2601" path="m845,7322l845,4721e" filled="f" stroked="t" strokeweight="1.439904pt" strokecolor="#231F23">
                <v:path arrowok="t"/>
              </v:shape>
            </v:group>
            <v:group style="position:absolute;left:1478;top:5124;width:2;height:2514" coordorigin="1478,5124" coordsize="2,2514">
              <v:shape style="position:absolute;left:1478;top:5124;width:2;height:2514" coordorigin="1478,5124" coordsize="0,2514" path="m1478,7639l1478,5124e" filled="f" stroked="t" strokeweight=".959936pt" strokecolor="#282828">
                <v:path arrowok="t"/>
              </v:shape>
            </v:group>
            <v:group style="position:absolute;left:2208;top:6890;width:4329;height:2" coordorigin="2208,6890" coordsize="4329,2">
              <v:shape style="position:absolute;left:2208;top:6890;width:4329;height:2" coordorigin="2208,6890" coordsize="4329,0" path="m2208,6890l6537,6890e" filled="f" stroked="t" strokeweight=".959936pt" strokecolor="#1C1C1F">
                <v:path arrowok="t"/>
              </v:shape>
            </v:group>
            <v:group style="position:absolute;left:6460;top:6895;width:2025;height:2" coordorigin="6460,6895" coordsize="2025,2">
              <v:shape style="position:absolute;left:6460;top:6895;width:2025;height:2" coordorigin="6460,6895" coordsize="2025,0" path="m6460,6895l8486,6895e" filled="f" stroked="t" strokeweight=".959936pt" strokecolor="#3F3F3F">
                <v:path arrowok="t"/>
              </v:shape>
            </v:group>
            <v:group style="position:absolute;left:7987;top:6890;width:2342;height:2" coordorigin="7987,6890" coordsize="2342,2">
              <v:shape style="position:absolute;left:7987;top:6890;width:2342;height:2" coordorigin="7987,6890" coordsize="2342,0" path="m7987,6890l10329,6890e" filled="f" stroked="t" strokeweight=".959936pt" strokecolor="#131313">
                <v:path arrowok="t"/>
              </v:shape>
            </v:group>
            <v:group style="position:absolute;left:816;top:7298;width:9513;height:2" coordorigin="816,7298" coordsize="9513,2">
              <v:shape style="position:absolute;left:816;top:7298;width:9513;height:2" coordorigin="816,7298" coordsize="9513,0" path="m816,7298l10329,7298e" filled="f" stroked="t" strokeweight=".959936pt" strokecolor="#2B2B2B">
                <v:path arrowok="t"/>
              </v:shape>
            </v:group>
            <v:group style="position:absolute;left:6518;top:6161;width:2;height:3867" coordorigin="6518,6161" coordsize="2,3867">
              <v:shape style="position:absolute;left:6518;top:6161;width:2;height:3867" coordorigin="6518,6161" coordsize="0,3867" path="m6518,10028l6518,6161e" filled="f" stroked="t" strokeweight=".959936pt" strokecolor="#2F2F2F">
                <v:path arrowok="t"/>
              </v:shape>
            </v:group>
            <v:group style="position:absolute;left:8452;top:6833;width:2;height:489" coordorigin="8452,6833" coordsize="2,489">
              <v:shape style="position:absolute;left:8452;top:6833;width:2;height:489" coordorigin="8452,6833" coordsize="0,489" path="m8452,7322l8452,6833e" filled="f" stroked="t" strokeweight="1.439904pt" strokecolor="#3B3B3B">
                <v:path arrowok="t"/>
              </v:shape>
            </v:group>
            <v:group style="position:absolute;left:806;top:7701;width:7910;height:2" coordorigin="806,7701" coordsize="7910,2">
              <v:shape style="position:absolute;left:806;top:7701;width:7910;height:2" coordorigin="806,7701" coordsize="7910,0" path="m806,7701l8716,7701e" filled="f" stroked="t" strokeweight=".959936pt" strokecolor="#232323">
                <v:path arrowok="t"/>
              </v:shape>
            </v:group>
            <v:group style="position:absolute;left:1464;top:7236;width:2;height:403" coordorigin="1464,7236" coordsize="2,403">
              <v:shape style="position:absolute;left:1464;top:7236;width:2;height:403" coordorigin="1464,7236" coordsize="0,403" path="m1464,7639l1464,7236e" filled="f" stroked="t" strokeweight=".479968pt" strokecolor="#1F1F1F">
                <v:path arrowok="t"/>
              </v:shape>
            </v:group>
            <v:group style="position:absolute;left:8452;top:7236;width:2;height:2965" coordorigin="8452,7236" coordsize="2,2965">
              <v:shape style="position:absolute;left:8452;top:7236;width:2;height:2965" coordorigin="8452,7236" coordsize="0,2965" path="m8452,10201l8452,7236e" filled="f" stroked="t" strokeweight=".959936pt" strokecolor="#1F1F1F">
                <v:path arrowok="t"/>
              </v:shape>
            </v:group>
            <v:group style="position:absolute;left:10324;top:2543;width:2;height:12427" coordorigin="10324,2543" coordsize="2,12427">
              <v:shape style="position:absolute;left:10324;top:2543;width:2;height:12427" coordorigin="10324,2543" coordsize="0,12427" path="m10324,14970l10324,2543e" filled="f" stroked="t" strokeweight="1.919872pt" strokecolor="#1C1C1C">
                <v:path arrowok="t"/>
              </v:shape>
            </v:group>
            <v:group style="position:absolute;left:8399;top:7701;width:1929;height:2" coordorigin="8399,7701" coordsize="1929,2">
              <v:shape style="position:absolute;left:8399;top:7701;width:1929;height:2" coordorigin="8399,7701" coordsize="1929,0" path="m8399,7701l10329,7701e" filled="f" stroked="t" strokeweight=".959936pt" strokecolor="#3F3F3F">
                <v:path arrowok="t"/>
              </v:shape>
            </v:group>
            <v:group style="position:absolute;left:806;top:7922;width:9523;height:2" coordorigin="806,7922" coordsize="9523,2">
              <v:shape style="position:absolute;left:806;top:7922;width:9523;height:2" coordorigin="806,7922" coordsize="9523,0" path="m806,7922l10329,7922e" filled="f" stroked="t" strokeweight=".959936pt" strokecolor="#1F1F1F">
                <v:path arrowok="t"/>
              </v:shape>
            </v:group>
            <v:group style="position:absolute;left:1498;top:7667;width:2;height:701" coordorigin="1498,7667" coordsize="2,701">
              <v:shape style="position:absolute;left:1498;top:7667;width:2;height:701" coordorigin="1498,7667" coordsize="0,701" path="m1498,8368l1498,7667e" filled="f" stroked="t" strokeweight=".479968pt" strokecolor="#282828">
                <v:path arrowok="t"/>
              </v:shape>
            </v:group>
            <v:group style="position:absolute;left:806;top:8143;width:1488;height:2" coordorigin="806,8143" coordsize="1488,2">
              <v:shape style="position:absolute;left:806;top:8143;width:1488;height:2" coordorigin="806,8143" coordsize="1488,0" path="m806,8143l2294,8143e" filled="f" stroked="t" strokeweight=".959936pt" strokecolor="#3F3F3F">
                <v:path arrowok="t"/>
              </v:shape>
            </v:group>
            <v:group style="position:absolute;left:2208;top:8152;width:8121;height:2" coordorigin="2208,8152" coordsize="8121,2">
              <v:shape style="position:absolute;left:2208;top:8152;width:8121;height:2" coordorigin="2208,8152" coordsize="8121,0" path="m2208,8152l10329,8152e" filled="f" stroked="t" strokeweight=".959936pt" strokecolor="#2B2B2B">
                <v:path arrowok="t"/>
              </v:shape>
            </v:group>
            <v:group style="position:absolute;left:806;top:8373;width:5731;height:2" coordorigin="806,8373" coordsize="5731,2">
              <v:shape style="position:absolute;left:806;top:8373;width:5731;height:2" coordorigin="806,8373" coordsize="5731,0" path="m806,8373l6537,8373e" filled="f" stroked="t" strokeweight=".959936pt" strokecolor="#282328">
                <v:path arrowok="t"/>
              </v:shape>
            </v:group>
            <v:group style="position:absolute;left:6460;top:8378;width:2025;height:2" coordorigin="6460,8378" coordsize="2025,2">
              <v:shape style="position:absolute;left:6460;top:8378;width:2025;height:2" coordorigin="6460,8378" coordsize="2025,0" path="m6460,8378l8486,8378e" filled="f" stroked="t" strokeweight=".959936pt" strokecolor="#0C0C0C">
                <v:path arrowok="t"/>
              </v:shape>
            </v:group>
            <v:group style="position:absolute;left:8399;top:8373;width:1929;height:2" coordorigin="8399,8373" coordsize="1929,2">
              <v:shape style="position:absolute;left:8399;top:8373;width:1929;height:2" coordorigin="8399,8373" coordsize="1929,0" path="m8399,8373l10329,8373e" filled="f" stroked="t" strokeweight="1.439904pt" strokecolor="#484848">
                <v:path arrowok="t"/>
              </v:shape>
            </v:group>
            <v:group style="position:absolute;left:816;top:8718;width:7670;height:2" coordorigin="816,8718" coordsize="7670,2">
              <v:shape style="position:absolute;left:816;top:8718;width:7670;height:2" coordorigin="816,8718" coordsize="7670,0" path="m816,8718l8486,8718e" filled="f" stroked="t" strokeweight=".959936pt" strokecolor="#181818">
                <v:path arrowok="t"/>
              </v:shape>
            </v:group>
            <v:group style="position:absolute;left:1464;top:8483;width:2;height:403" coordorigin="1464,8483" coordsize="2,403">
              <v:shape style="position:absolute;left:1464;top:8483;width:2;height:403" coordorigin="1464,8483" coordsize="0,403" path="m1464,8886l1464,8483e" filled="f" stroked="t" strokeweight=".479968pt" strokecolor="#2F2F2F">
                <v:path arrowok="t"/>
              </v:shape>
            </v:group>
            <v:group style="position:absolute;left:8399;top:8718;width:1939;height:2" coordorigin="8399,8718" coordsize="1939,2">
              <v:shape style="position:absolute;left:8399;top:8718;width:1939;height:2" coordorigin="8399,8718" coordsize="1939,0" path="m8399,8718l10339,8718e" filled="f" stroked="t" strokeweight="1.439904pt" strokecolor="#444444">
                <v:path arrowok="t"/>
              </v:shape>
            </v:group>
            <v:group style="position:absolute;left:806;top:8944;width:7679;height:2" coordorigin="806,8944" coordsize="7679,2">
              <v:shape style="position:absolute;left:806;top:8944;width:7679;height:2" coordorigin="806,8944" coordsize="7679,0" path="m806,8944l8486,8944e" filled="f" stroked="t" strokeweight=".959936pt" strokecolor="#282828">
                <v:path arrowok="t"/>
              </v:shape>
            </v:group>
            <v:group style="position:absolute;left:7487;top:8944;width:2851;height:2" coordorigin="7487,8944" coordsize="2851,2">
              <v:shape style="position:absolute;left:7487;top:8944;width:2851;height:2" coordorigin="7487,8944" coordsize="2851,0" path="m7487,8944l10339,8944e" filled="f" stroked="t" strokeweight=".959936pt" strokecolor="#1C1C1C">
                <v:path arrowok="t"/>
              </v:shape>
            </v:group>
            <v:group style="position:absolute;left:806;top:9160;width:1488;height:2" coordorigin="806,9160" coordsize="1488,2">
              <v:shape style="position:absolute;left:806;top:9160;width:1488;height:2" coordorigin="806,9160" coordsize="1488,0" path="m806,9160l2294,9160e" filled="f" stroked="t" strokeweight="1.439904pt" strokecolor="#444444">
                <v:path arrowok="t"/>
              </v:shape>
            </v:group>
            <v:group style="position:absolute;left:1498;top:8925;width:2;height:1075" coordorigin="1498,8925" coordsize="2,1075">
              <v:shape style="position:absolute;left:1498;top:8925;width:2;height:1075" coordorigin="1498,8925" coordsize="0,1075" path="m1498,9999l1498,8925e" filled="f" stroked="t" strokeweight=".479968pt" strokecolor="#2F2F2F">
                <v:path arrowok="t"/>
              </v:shape>
            </v:group>
            <v:group style="position:absolute;left:1680;top:9169;width:8659;height:2" coordorigin="1680,9169" coordsize="8659,2">
              <v:shape style="position:absolute;left:1680;top:9169;width:8659;height:2" coordorigin="1680,9169" coordsize="8659,0" path="m1680,9169l10339,9169e" filled="f" stroked="t" strokeweight=".959936pt" strokecolor="#282828">
                <v:path arrowok="t"/>
              </v:shape>
            </v:group>
            <v:group style="position:absolute;left:806;top:9385;width:1488;height:2" coordorigin="806,9385" coordsize="1488,2">
              <v:shape style="position:absolute;left:806;top:9385;width:1488;height:2" coordorigin="806,9385" coordsize="1488,0" path="m806,9385l2294,9385e" filled="f" stroked="t" strokeweight=".959936pt" strokecolor="#0C0C0C">
                <v:path arrowok="t"/>
              </v:shape>
            </v:group>
            <v:group style="position:absolute;left:2208;top:9390;width:4329;height:2" coordorigin="2208,9390" coordsize="4329,2">
              <v:shape style="position:absolute;left:2208;top:9390;width:4329;height:2" coordorigin="2208,9390" coordsize="4329,0" path="m2208,9390l6537,9390e" filled="f" stroked="t" strokeweight=".959936pt" strokecolor="#1F1F23">
                <v:path arrowok="t"/>
              </v:shape>
            </v:group>
            <v:group style="position:absolute;left:6460;top:9395;width:2025;height:2" coordorigin="6460,9395" coordsize="2025,2">
              <v:shape style="position:absolute;left:6460;top:9395;width:2025;height:2" coordorigin="6460,9395" coordsize="2025,0" path="m6460,9395l8486,9395e" filled="f" stroked="t" strokeweight=".959936pt" strokecolor="#080808">
                <v:path arrowok="t"/>
              </v:shape>
            </v:group>
            <v:group style="position:absolute;left:8399;top:9390;width:1939;height:2" coordorigin="8399,9390" coordsize="1939,2">
              <v:shape style="position:absolute;left:8399;top:9390;width:1939;height:2" coordorigin="8399,9390" coordsize="1939,0" path="m8399,9390l10339,9390e" filled="f" stroked="t" strokeweight="1.439904pt" strokecolor="#444444">
                <v:path arrowok="t"/>
              </v:shape>
            </v:group>
            <v:group style="position:absolute;left:806;top:9769;width:7679;height:2" coordorigin="806,9769" coordsize="7679,2">
              <v:shape style="position:absolute;left:806;top:9769;width:7679;height:2" coordorigin="806,9769" coordsize="7679,0" path="m806,9769l8486,9769e" filled="f" stroked="t" strokeweight=".959936pt" strokecolor="#343434">
                <v:path arrowok="t"/>
              </v:shape>
            </v:group>
            <v:group style="position:absolute;left:6537;top:9769;width:3801;height:2" coordorigin="6537,9769" coordsize="3801,2">
              <v:shape style="position:absolute;left:6537;top:9769;width:3801;height:2" coordorigin="6537,9769" coordsize="3801,0" path="m6537,9769l10339,9769e" filled="f" stroked="t" strokeweight=".959936pt" strokecolor="#2B2B2B">
                <v:path arrowok="t"/>
              </v:shape>
            </v:group>
            <v:group style="position:absolute;left:797;top:9990;width:1498;height:2" coordorigin="797,9990" coordsize="1498,2">
              <v:shape style="position:absolute;left:797;top:9990;width:1498;height:2" coordorigin="797,9990" coordsize="1498,0" path="m797,9990l2294,9990e" filled="f" stroked="t" strokeweight=".959936pt" strokecolor="#0C0C0C">
                <v:path arrowok="t"/>
              </v:shape>
            </v:group>
            <v:group style="position:absolute;left:826;top:6468;width:2;height:3781" coordorigin="826,6468" coordsize="2,3781">
              <v:shape style="position:absolute;left:826;top:6468;width:2;height:3781" coordorigin="826,6468" coordsize="0,3781" path="m826,10249l826,6468e" filled="f" stroked="t" strokeweight="1.439904pt" strokecolor="#282828">
                <v:path arrowok="t"/>
              </v:shape>
            </v:group>
            <v:group style="position:absolute;left:2275;top:6833;width:2;height:3637" coordorigin="2275,6833" coordsize="2,3637">
              <v:shape style="position:absolute;left:2275;top:6833;width:2;height:3637" coordorigin="2275,6833" coordsize="0,3637" path="m2275,10470l2275,6833e" filled="f" stroked="t" strokeweight=".959936pt" strokecolor="#232323">
                <v:path arrowok="t"/>
              </v:shape>
            </v:group>
            <v:group style="position:absolute;left:2208;top:9995;width:4329;height:2" coordorigin="2208,9995" coordsize="4329,2">
              <v:shape style="position:absolute;left:2208;top:9995;width:4329;height:2" coordorigin="2208,9995" coordsize="4329,0" path="m2208,9995l6537,9995e" filled="f" stroked="t" strokeweight=".959936pt" strokecolor="#282828">
                <v:path arrowok="t"/>
              </v:shape>
            </v:group>
            <v:group style="position:absolute;left:6460;top:9999;width:2025;height:2" coordorigin="6460,9999" coordsize="2025,2">
              <v:shape style="position:absolute;left:6460;top:9999;width:2025;height:2" coordorigin="6460,9999" coordsize="2025,0" path="m6460,9999l8486,9999e" filled="f" stroked="t" strokeweight=".959936pt" strokecolor="#030303">
                <v:path arrowok="t"/>
              </v:shape>
            </v:group>
            <v:group style="position:absolute;left:8399;top:9995;width:1939;height:2" coordorigin="8399,9995" coordsize="1939,2">
              <v:shape style="position:absolute;left:8399;top:9995;width:1939;height:2" coordorigin="8399,9995" coordsize="1939,0" path="m8399,9995l10339,9995e" filled="f" stroked="t" strokeweight="1.439904pt" strokecolor="#3F3F3F">
                <v:path arrowok="t"/>
              </v:shape>
            </v:group>
            <v:group style="position:absolute;left:797;top:10220;width:7689;height:2" coordorigin="797,10220" coordsize="7689,2">
              <v:shape style="position:absolute;left:797;top:10220;width:7689;height:2" coordorigin="797,10220" coordsize="7689,0" path="m797,10220l8486,10220e" filled="f" stroked="t" strokeweight=".959936pt" strokecolor="#232323">
                <v:path arrowok="t"/>
              </v:shape>
            </v:group>
            <v:group style="position:absolute;left:1498;top:9971;width:2;height:250" coordorigin="1498,9971" coordsize="2,250">
              <v:shape style="position:absolute;left:1498;top:9971;width:2;height:250" coordorigin="1498,9971" coordsize="0,250" path="m1498,10220l1498,9971e" filled="f" stroked="t" strokeweight=".479968pt" strokecolor="#181818">
                <v:path arrowok="t"/>
              </v:shape>
            </v:group>
            <v:group style="position:absolute;left:6508;top:9798;width:2;height:883" coordorigin="6508,9798" coordsize="2,883">
              <v:shape style="position:absolute;left:6508;top:9798;width:2;height:883" coordorigin="6508,9798" coordsize="0,883" path="m6508,10681l6508,9798e" filled="f" stroked="t" strokeweight=".959936pt" strokecolor="#1F1F1F">
                <v:path arrowok="t"/>
              </v:shape>
            </v:group>
            <v:group style="position:absolute;left:8452;top:9942;width:2;height:1161" coordorigin="8452,9942" coordsize="2,1161">
              <v:shape style="position:absolute;left:8452;top:9942;width:2;height:1161" coordorigin="8452,9942" coordsize="0,1161" path="m8452,11103l8452,9942e" filled="f" stroked="t" strokeweight="1.439904pt" strokecolor="#383838">
                <v:path arrowok="t"/>
              </v:shape>
            </v:group>
            <v:group style="position:absolute;left:8399;top:10220;width:1939;height:2" coordorigin="8399,10220" coordsize="1939,2">
              <v:shape style="position:absolute;left:8399;top:10220;width:1939;height:2" coordorigin="8399,10220" coordsize="1939,0" path="m8399,10220l10339,10220e" filled="f" stroked="t" strokeweight=".959936pt" strokecolor="#080808">
                <v:path arrowok="t"/>
              </v:shape>
            </v:group>
            <v:group style="position:absolute;left:797;top:10436;width:1498;height:2" coordorigin="797,10436" coordsize="1498,2">
              <v:shape style="position:absolute;left:797;top:10436;width:1498;height:2" coordorigin="797,10436" coordsize="1498,0" path="m797,10436l2294,10436e" filled="f" stroked="t" strokeweight="1.439904pt" strokecolor="#444444">
                <v:path arrowok="t"/>
              </v:shape>
            </v:group>
            <v:group style="position:absolute;left:1498;top:10191;width:2;height:883" coordorigin="1498,10191" coordsize="2,883">
              <v:shape style="position:absolute;left:1498;top:10191;width:2;height:883" coordorigin="1498,10191" coordsize="0,883" path="m1498,11074l1498,10191e" filled="f" stroked="t" strokeweight=".479968pt" strokecolor="#3B3B3B">
                <v:path arrowok="t"/>
              </v:shape>
            </v:group>
            <v:group style="position:absolute;left:2208;top:10446;width:8131;height:2" coordorigin="2208,10446" coordsize="8131,2">
              <v:shape style="position:absolute;left:2208;top:10446;width:8131;height:2" coordorigin="2208,10446" coordsize="8131,0" path="m2208,10446l10339,10446e" filled="f" stroked="t" strokeweight=".959936pt" strokecolor="#2F2F2F">
                <v:path arrowok="t"/>
              </v:shape>
            </v:group>
            <v:group style="position:absolute;left:5280;top:10446;width:3206;height:2" coordorigin="5280,10446" coordsize="3206,2">
              <v:shape style="position:absolute;left:5280;top:10446;width:3206;height:2" coordorigin="5280,10446" coordsize="3206,0" path="m5280,10446l8486,10446e" filled="f" stroked="t" strokeweight=".959936pt" strokecolor="#444444">
                <v:path arrowok="t"/>
              </v:shape>
            </v:group>
            <v:group style="position:absolute;left:787;top:10844;width:7699;height:2" coordorigin="787,10844" coordsize="7699,2">
              <v:shape style="position:absolute;left:787;top:10844;width:7699;height:2" coordorigin="787,10844" coordsize="7699,0" path="m787,10844l8486,10844e" filled="f" stroked="t" strokeweight="1.439904pt" strokecolor="#383838">
                <v:path arrowok="t"/>
              </v:shape>
            </v:group>
            <v:group style="position:absolute;left:7987;top:10844;width:2352;height:2" coordorigin="7987,10844" coordsize="2352,2">
              <v:shape style="position:absolute;left:7987;top:10844;width:2352;height:2" coordorigin="7987,10844" coordsize="2352,0" path="m7987,10844l10339,10844e" filled="f" stroked="t" strokeweight=".959936pt" strokecolor="#0F0F0F">
                <v:path arrowok="t"/>
              </v:shape>
            </v:group>
            <v:group style="position:absolute;left:787;top:11065;width:749;height:2" coordorigin="787,11065" coordsize="749,2">
              <v:shape style="position:absolute;left:787;top:11065;width:749;height:2" coordorigin="787,11065" coordsize="749,0" path="m787,11065l1536,11065e" filled="f" stroked="t" strokeweight=".959936pt" strokecolor="#232323">
                <v:path arrowok="t"/>
              </v:shape>
            </v:group>
            <v:group style="position:absolute;left:1459;top:11065;width:1968;height:2" coordorigin="1459,11065" coordsize="1968,2">
              <v:shape style="position:absolute;left:1459;top:11065;width:1968;height:2" coordorigin="1459,11065" coordsize="1968,0" path="m1459,11065l3427,11065e" filled="f" stroked="t" strokeweight=".959936pt" strokecolor="#0F0F13">
                <v:path arrowok="t"/>
              </v:shape>
            </v:group>
            <v:group style="position:absolute;left:2208;top:11069;width:6278;height:2" coordorigin="2208,11069" coordsize="6278,2">
              <v:shape style="position:absolute;left:2208;top:11069;width:6278;height:2" coordorigin="2208,11069" coordsize="6278,0" path="m2208,11069l8486,11069e" filled="f" stroked="t" strokeweight=".959936pt" strokecolor="#282828">
                <v:path arrowok="t"/>
              </v:shape>
            </v:group>
            <v:group style="position:absolute;left:6504;top:10623;width:2;height:1555" coordorigin="6504,10623" coordsize="2,1555">
              <v:shape style="position:absolute;left:6504;top:10623;width:2;height:1555" coordorigin="6504,10623" coordsize="0,1555" path="m6504,12178l6504,10623e" filled="f" stroked="t" strokeweight="1.439904pt" strokecolor="#343434">
                <v:path arrowok="t"/>
              </v:shape>
            </v:group>
            <v:group style="position:absolute;left:8159;top:11069;width:2179;height:2" coordorigin="8159,11069" coordsize="2179,2">
              <v:shape style="position:absolute;left:8159;top:11069;width:2179;height:2" coordorigin="8159,11069" coordsize="2179,0" path="m8159,11069l10339,11069e" filled="f" stroked="t" strokeweight="1.439904pt" strokecolor="#444444">
                <v:path arrowok="t"/>
              </v:shape>
            </v:group>
            <v:group style="position:absolute;left:787;top:11468;width:1507;height:2" coordorigin="787,11468" coordsize="1507,2">
              <v:shape style="position:absolute;left:787;top:11468;width:1507;height:2" coordorigin="787,11468" coordsize="1507,0" path="m787,11468l2294,11468e" filled="f" stroked="t" strokeweight=".959936pt" strokecolor="#030308">
                <v:path arrowok="t"/>
              </v:shape>
            </v:group>
            <v:group style="position:absolute;left:1498;top:11045;width:2;height:2178" coordorigin="1498,11045" coordsize="2,2178">
              <v:shape style="position:absolute;left:1498;top:11045;width:2;height:2178" coordorigin="1498,11045" coordsize="0,2178" path="m1498,13224l1498,11045e" filled="f" stroked="t" strokeweight=".479968pt" strokecolor="#232323">
                <v:path arrowok="t"/>
              </v:shape>
            </v:group>
            <v:group style="position:absolute;left:8447;top:11017;width:2;height:3954" coordorigin="8447,11017" coordsize="2,3954">
              <v:shape style="position:absolute;left:8447;top:11017;width:2;height:3954" coordorigin="8447,11017" coordsize="0,3954" path="m8447,14970l8447,11017e" filled="f" stroked="t" strokeweight=".959936pt" strokecolor="#131313">
                <v:path arrowok="t"/>
              </v:shape>
            </v:group>
            <v:group style="position:absolute;left:2208;top:11472;width:4329;height:2" coordorigin="2208,11472" coordsize="4329,2">
              <v:shape style="position:absolute;left:2208;top:11472;width:4329;height:2" coordorigin="2208,11472" coordsize="4329,0" path="m2208,11472l6537,11472e" filled="f" stroked="t" strokeweight=".959936pt" strokecolor="#232323">
                <v:path arrowok="t"/>
              </v:shape>
            </v:group>
            <v:group style="position:absolute;left:6460;top:11477;width:2025;height:2" coordorigin="6460,11477" coordsize="2025,2">
              <v:shape style="position:absolute;left:6460;top:11477;width:2025;height:2" coordorigin="6460,11477" coordsize="2025,0" path="m6460,11477l8486,11477e" filled="f" stroked="t" strokeweight=".959936pt" strokecolor="#030303">
                <v:path arrowok="t"/>
              </v:shape>
            </v:group>
            <v:group style="position:absolute;left:8399;top:11477;width:1939;height:2" coordorigin="8399,11477" coordsize="1939,2">
              <v:shape style="position:absolute;left:8399;top:11477;width:1939;height:2" coordorigin="8399,11477" coordsize="1939,0" path="m8399,11477l10339,11477e" filled="f" stroked="t" strokeweight=".959936pt" strokecolor="#232323">
                <v:path arrowok="t"/>
              </v:shape>
            </v:group>
            <v:group style="position:absolute;left:787;top:11693;width:5750;height:2" coordorigin="787,11693" coordsize="5750,2">
              <v:shape style="position:absolute;left:787;top:11693;width:5750;height:2" coordorigin="787,11693" coordsize="5750,0" path="m787,11693l6537,11693e" filled="f" stroked="t" strokeweight=".959936pt" strokecolor="#282828">
                <v:path arrowok="t"/>
              </v:shape>
            </v:group>
            <v:group style="position:absolute;left:6460;top:11703;width:2025;height:2" coordorigin="6460,11703" coordsize="2025,2">
              <v:shape style="position:absolute;left:6460;top:11703;width:2025;height:2" coordorigin="6460,11703" coordsize="2025,0" path="m6460,11703l8486,11703e" filled="f" stroked="t" strokeweight="1.439904pt" strokecolor="#3F3F3F">
                <v:path arrowok="t"/>
              </v:shape>
            </v:group>
            <v:group style="position:absolute;left:8399;top:11698;width:1939;height:2" coordorigin="8399,11698" coordsize="1939,2">
              <v:shape style="position:absolute;left:8399;top:11698;width:1939;height:2" coordorigin="8399,11698" coordsize="1939,0" path="m8399,11698l10339,11698e" filled="f" stroked="t" strokeweight=".959936pt" strokecolor="#030303">
                <v:path arrowok="t"/>
              </v:shape>
            </v:group>
            <v:group style="position:absolute;left:778;top:11914;width:9561;height:2" coordorigin="778,11914" coordsize="9561,2">
              <v:shape style="position:absolute;left:778;top:11914;width:9561;height:2" coordorigin="778,11914" coordsize="9561,0" path="m778,11914l10339,11914e" filled="f" stroked="t" strokeweight=".959936pt" strokecolor="#232323">
                <v:path arrowok="t"/>
              </v:shape>
            </v:group>
            <v:group style="position:absolute;left:778;top:12139;width:9561;height:2" coordorigin="778,12139" coordsize="9561,2">
              <v:shape style="position:absolute;left:778;top:12139;width:9561;height:2" coordorigin="778,12139" coordsize="9561,0" path="m778,12139l10339,12139e" filled="f" stroked="t" strokeweight=".959936pt" strokecolor="#2B2B2B">
                <v:path arrowok="t"/>
              </v:shape>
            </v:group>
            <v:group style="position:absolute;left:2256;top:8704;width:2;height:4482" coordorigin="2256,8704" coordsize="2,4482">
              <v:shape style="position:absolute;left:2256;top:8704;width:2;height:4482" coordorigin="2256,8704" coordsize="0,4482" path="m2256,13185l2256,8704e" filled="f" stroked="t" strokeweight="1.439904pt" strokecolor="#1F1F23">
                <v:path arrowok="t"/>
              </v:shape>
            </v:group>
            <v:group style="position:absolute;left:778;top:12542;width:758;height:2" coordorigin="778,12542" coordsize="758,2">
              <v:shape style="position:absolute;left:778;top:12542;width:758;height:2" coordorigin="778,12542" coordsize="758,0" path="m778,12542l1536,12542e" filled="f" stroked="t" strokeweight=".959936pt" strokecolor="#080808">
                <v:path arrowok="t"/>
              </v:shape>
            </v:group>
            <v:group style="position:absolute;left:1459;top:12547;width:5078;height:2" coordorigin="1459,12547" coordsize="5078,2">
              <v:shape style="position:absolute;left:1459;top:12547;width:5078;height:2" coordorigin="1459,12547" coordsize="5078,0" path="m1459,12547l6537,12547e" filled="f" stroked="t" strokeweight=".959936pt" strokecolor="#1C1C1C">
                <v:path arrowok="t"/>
              </v:shape>
            </v:group>
            <v:group style="position:absolute;left:6499;top:12091;width:2;height:1612" coordorigin="6499,12091" coordsize="2,1612">
              <v:shape style="position:absolute;left:6499;top:12091;width:2;height:1612" coordorigin="6499,12091" coordsize="0,1612" path="m6499,13704l6499,12091e" filled="f" stroked="t" strokeweight=".959936pt" strokecolor="#181818">
                <v:path arrowok="t"/>
              </v:shape>
            </v:group>
            <v:group style="position:absolute;left:4070;top:12552;width:4416;height:2" coordorigin="4070,12552" coordsize="4416,2">
              <v:shape style="position:absolute;left:4070;top:12552;width:4416;height:2" coordorigin="4070,12552" coordsize="4416,0" path="m4070,12552l8486,12552e" filled="f" stroked="t" strokeweight=".959936pt" strokecolor="#080808">
                <v:path arrowok="t"/>
              </v:shape>
            </v:group>
            <v:group style="position:absolute;left:8399;top:12547;width:1929;height:2" coordorigin="8399,12547" coordsize="1929,2">
              <v:shape style="position:absolute;left:8399;top:12547;width:1929;height:2" coordorigin="8399,12547" coordsize="1929,0" path="m8399,12547l10329,12547e" filled="f" stroked="t" strokeweight=".959936pt" strokecolor="#2B2B2B">
                <v:path arrowok="t"/>
              </v:shape>
            </v:group>
            <v:group style="position:absolute;left:10315;top:12322;width:2;height:2649" coordorigin="10315,12322" coordsize="2,2649">
              <v:shape style="position:absolute;left:10315;top:12322;width:2;height:2649" coordorigin="10315,12322" coordsize="0,2649" path="m10315,14970l10315,12322e" filled="f" stroked="t" strokeweight="1.439904pt" strokecolor="#0F0F0F">
                <v:path arrowok="t"/>
              </v:shape>
            </v:group>
            <v:group style="position:absolute;left:768;top:12773;width:7718;height:2" coordorigin="768,12773" coordsize="7718,2">
              <v:shape style="position:absolute;left:768;top:12773;width:7718;height:2" coordorigin="768,12773" coordsize="7718,0" path="m768,12773l8486,12773e" filled="f" stroked="t" strokeweight=".959936pt" strokecolor="#2F2F34">
                <v:path arrowok="t"/>
              </v:shape>
            </v:group>
            <v:group style="position:absolute;left:7507;top:12773;width:2822;height:2" coordorigin="7507,12773" coordsize="2822,2">
              <v:shape style="position:absolute;left:7507;top:12773;width:2822;height:2" coordorigin="7507,12773" coordsize="2822,0" path="m7507,12773l10329,12773e" filled="f" stroked="t" strokeweight=".959936pt" strokecolor="#181818">
                <v:path arrowok="t"/>
              </v:shape>
            </v:group>
            <v:group style="position:absolute;left:768;top:12998;width:7718;height:2" coordorigin="768,12998" coordsize="7718,2">
              <v:shape style="position:absolute;left:768;top:12998;width:7718;height:2" coordorigin="768,12998" coordsize="7718,0" path="m768,12998l8486,12998e" filled="f" stroked="t" strokeweight=".959936pt" strokecolor="#232323">
                <v:path arrowok="t"/>
              </v:shape>
            </v:group>
            <v:group style="position:absolute;left:797;top:7197;width:2;height:7773" coordorigin="797,7197" coordsize="2,7773">
              <v:shape style="position:absolute;left:797;top:7197;width:2;height:7773" coordorigin="797,7197" coordsize="0,7773" path="m797,14970l797,7197e" filled="f" stroked="t" strokeweight="1.439904pt" strokecolor="#1C1C1C">
                <v:path arrowok="t"/>
              </v:shape>
            </v:group>
            <v:group style="position:absolute;left:7987;top:12998;width:2342;height:2" coordorigin="7987,12998" coordsize="2342,2">
              <v:shape style="position:absolute;left:7987;top:12998;width:2342;height:2" coordorigin="7987,12998" coordsize="2342,0" path="m7987,12998l10329,12998e" filled="f" stroked="t" strokeweight=".959936pt" strokecolor="#383838">
                <v:path arrowok="t"/>
              </v:shape>
            </v:group>
            <v:group style="position:absolute;left:768;top:13219;width:9561;height:2" coordorigin="768,13219" coordsize="9561,2">
              <v:shape style="position:absolute;left:768;top:13219;width:9561;height:2" coordorigin="768,13219" coordsize="9561,0" path="m768,13219l10329,13219e" filled="f" stroked="t" strokeweight=".959936pt" strokecolor="#282828">
                <v:path arrowok="t"/>
              </v:shape>
            </v:group>
            <v:group style="position:absolute;left:768;top:13435;width:1526;height:2" coordorigin="768,13435" coordsize="1526,2">
              <v:shape style="position:absolute;left:768;top:13435;width:1526;height:2" coordorigin="768,13435" coordsize="1526,0" path="m768,13435l2294,13435e" filled="f" stroked="t" strokeweight=".959936pt" strokecolor="#080808">
                <v:path arrowok="t"/>
              </v:shape>
            </v:group>
            <v:group style="position:absolute;left:1498;top:13195;width:2;height:480" coordorigin="1498,13195" coordsize="2,480">
              <v:shape style="position:absolute;left:1498;top:13195;width:2;height:480" coordorigin="1498,13195" coordsize="0,480" path="m1498,13675l1498,13195e" filled="f" stroked="t" strokeweight=".479968pt" strokecolor="#0F0F0F">
                <v:path arrowok="t"/>
              </v:shape>
            </v:group>
            <v:group style="position:absolute;left:2241;top:13166;width:2;height:537" coordorigin="2241,13166" coordsize="2,537">
              <v:shape style="position:absolute;left:2241;top:13166;width:2;height:537" coordorigin="2241,13166" coordsize="0,537" path="m2241,13704l2241,13166e" filled="f" stroked="t" strokeweight=".959936pt" strokecolor="#3B3B3B">
                <v:path arrowok="t"/>
              </v:shape>
            </v:group>
            <v:group style="position:absolute;left:2208;top:13440;width:4329;height:2" coordorigin="2208,13440" coordsize="4329,2">
              <v:shape style="position:absolute;left:2208;top:13440;width:4329;height:2" coordorigin="2208,13440" coordsize="4329,0" path="m2208,13440l6537,13440e" filled="f" stroked="t" strokeweight=".959936pt" strokecolor="#282828">
                <v:path arrowok="t"/>
              </v:shape>
            </v:group>
            <v:group style="position:absolute;left:6460;top:13445;width:2025;height:2" coordorigin="6460,13445" coordsize="2025,2">
              <v:shape style="position:absolute;left:6460;top:13445;width:2025;height:2" coordorigin="6460,13445" coordsize="2025,0" path="m6460,13445l8486,13445e" filled="f" stroked="t" strokeweight=".959936pt" strokecolor="#030303">
                <v:path arrowok="t"/>
              </v:shape>
            </v:group>
            <v:group style="position:absolute;left:8399;top:13440;width:1929;height:2" coordorigin="8399,13440" coordsize="1929,2">
              <v:shape style="position:absolute;left:8399;top:13440;width:1929;height:2" coordorigin="8399,13440" coordsize="1929,0" path="m8399,13440l10329,13440e" filled="f" stroked="t" strokeweight="1.439904pt" strokecolor="#383838">
                <v:path arrowok="t"/>
              </v:shape>
            </v:group>
            <v:group style="position:absolute;left:768;top:13660;width:7718;height:2" coordorigin="768,13660" coordsize="7718,2">
              <v:shape style="position:absolute;left:768;top:13660;width:7718;height:2" coordorigin="768,13660" coordsize="7718,0" path="m768,13660l8486,13660e" filled="f" stroked="t" strokeweight=".959936pt" strokecolor="#232323">
                <v:path arrowok="t"/>
              </v:shape>
            </v:group>
            <v:group style="position:absolute;left:782;top:13387;width:2;height:1161" coordorigin="782,13387" coordsize="2,1161">
              <v:shape style="position:absolute;left:782;top:13387;width:2;height:1161" coordorigin="782,13387" coordsize="0,1161" path="m782,14548l782,13387e" filled="f" stroked="t" strokeweight="1.439904pt" strokecolor="#0F0F0F">
                <v:path arrowok="t"/>
              </v:shape>
            </v:group>
            <v:group style="position:absolute;left:8399;top:13665;width:1929;height:2" coordorigin="8399,13665" coordsize="1929,2">
              <v:shape style="position:absolute;left:8399;top:13665;width:1929;height:2" coordorigin="8399,13665" coordsize="1929,0" path="m8399,13665l10329,13665e" filled="f" stroked="t" strokeweight=".959936pt" strokecolor="#030303">
                <v:path arrowok="t"/>
              </v:shape>
            </v:group>
            <v:group style="position:absolute;left:768;top:13881;width:5769;height:2" coordorigin="768,13881" coordsize="5769,2">
              <v:shape style="position:absolute;left:768;top:13881;width:5769;height:2" coordorigin="768,13881" coordsize="5769,0" path="m768,13881l6537,13881e" filled="f" stroked="t" strokeweight=".959936pt" strokecolor="#2F2F34">
                <v:path arrowok="t"/>
              </v:shape>
            </v:group>
            <v:group style="position:absolute;left:1498;top:13646;width:2;height:470" coordorigin="1498,13646" coordsize="2,470">
              <v:shape style="position:absolute;left:1498;top:13646;width:2;height:470" coordorigin="1498,13646" coordsize="0,470" path="m1498,14116l1498,13646e" filled="f" stroked="t" strokeweight=".479968pt" strokecolor="#282828">
                <v:path arrowok="t"/>
              </v:shape>
            </v:group>
            <v:group style="position:absolute;left:2241;top:12120;width:2;height:2841" coordorigin="2241,12120" coordsize="2,2841">
              <v:shape style="position:absolute;left:2241;top:12120;width:2;height:2841" coordorigin="2241,12120" coordsize="0,2841" path="m2241,14961l2241,12120e" filled="f" stroked="t" strokeweight=".959936pt" strokecolor="#232323">
                <v:path arrowok="t"/>
              </v:shape>
            </v:group>
            <v:group style="position:absolute;left:5510;top:13891;width:2976;height:2" coordorigin="5510,13891" coordsize="2976,2">
              <v:shape style="position:absolute;left:5510;top:13891;width:2976;height:2" coordorigin="5510,13891" coordsize="2976,0" path="m5510,13891l8486,13891e" filled="f" stroked="t" strokeweight="1.439904pt" strokecolor="#484848">
                <v:path arrowok="t"/>
              </v:shape>
            </v:group>
            <v:group style="position:absolute;left:8399;top:13886;width:1929;height:2" coordorigin="8399,13886" coordsize="1929,2">
              <v:shape style="position:absolute;left:8399;top:13886;width:1929;height:2" coordorigin="8399,13886" coordsize="1929,0" path="m8399,13886l10329,13886e" filled="f" stroked="t" strokeweight=".959936pt" strokecolor="#131313">
                <v:path arrowok="t"/>
              </v:shape>
            </v:group>
            <v:group style="position:absolute;left:768;top:14107;width:1526;height:2" coordorigin="768,14107" coordsize="1526,2">
              <v:shape style="position:absolute;left:768;top:14107;width:1526;height:2" coordorigin="768,14107" coordsize="1526,0" path="m768,14107l2294,14107e" filled="f" stroked="t" strokeweight=".959936pt" strokecolor="#080808">
                <v:path arrowok="t"/>
              </v:shape>
            </v:group>
            <v:group style="position:absolute;left:2208;top:14111;width:7843;height:2" coordorigin="2208,14111" coordsize="7843,2">
              <v:shape style="position:absolute;left:2208;top:14111;width:7843;height:2" coordorigin="2208,14111" coordsize="7843,0" path="m2208,14111l10051,14111e" filled="f" stroked="t" strokeweight=".959936pt" strokecolor="#282828">
                <v:path arrowok="t"/>
              </v:shape>
            </v:group>
            <v:group style="position:absolute;left:6494;top:13617;width:2;height:1363" coordorigin="6494,13617" coordsize="2,1363">
              <v:shape style="position:absolute;left:6494;top:13617;width:2;height:1363" coordorigin="6494,13617" coordsize="0,1363" path="m6494,14980l6494,13617e" filled="f" stroked="t" strokeweight=".959936pt" strokecolor="#2B2B2B">
                <v:path arrowok="t"/>
              </v:shape>
            </v:group>
            <v:group style="position:absolute;left:8399;top:14111;width:1929;height:2" coordorigin="8399,14111" coordsize="1929,2">
              <v:shape style="position:absolute;left:8399;top:14111;width:1929;height:2" coordorigin="8399,14111" coordsize="1929,0" path="m8399,14111l10329,14111e" filled="f" stroked="t" strokeweight="1.439904pt" strokecolor="#484848">
                <v:path arrowok="t"/>
              </v:shape>
            </v:group>
            <v:group style="position:absolute;left:768;top:14514;width:7718;height:2" coordorigin="768,14514" coordsize="7718,2">
              <v:shape style="position:absolute;left:768;top:14514;width:7718;height:2" coordorigin="768,14514" coordsize="7718,0" path="m768,14514l8486,14514e" filled="f" stroked="t" strokeweight=".959936pt" strokecolor="#1F1F1F">
                <v:path arrowok="t"/>
              </v:shape>
            </v:group>
            <v:group style="position:absolute;left:1498;top:14087;width:2;height:653" coordorigin="1498,14087" coordsize="2,653">
              <v:shape style="position:absolute;left:1498;top:14087;width:2;height:653" coordorigin="1498,14087" coordsize="0,653" path="m1498,14740l1498,14087e" filled="f" stroked="t" strokeweight=".479968pt" strokecolor="#080808">
                <v:path arrowok="t"/>
              </v:shape>
            </v:group>
            <v:group style="position:absolute;left:8399;top:14514;width:1929;height:2" coordorigin="8399,14514" coordsize="1929,2">
              <v:shape style="position:absolute;left:8399;top:14514;width:1929;height:2" coordorigin="8399,14514" coordsize="1929,0" path="m8399,14514l10329,14514e" filled="f" stroked="t" strokeweight="1.439904pt" strokecolor="#484848">
                <v:path arrowok="t"/>
              </v:shape>
            </v:group>
            <v:group style="position:absolute;left:768;top:14730;width:768;height:2" coordorigin="768,14730" coordsize="768,2">
              <v:shape style="position:absolute;left:768;top:14730;width:768;height:2" coordorigin="768,14730" coordsize="768,0" path="m768,14730l1536,14730e" filled="f" stroked="t" strokeweight=".959936pt" strokecolor="#0F0F0F">
                <v:path arrowok="t"/>
              </v:shape>
            </v:group>
            <v:group style="position:absolute;left:782;top:14462;width:2;height:509" coordorigin="782,14462" coordsize="2,509">
              <v:shape style="position:absolute;left:782;top:14462;width:2;height:509" coordorigin="782,14462" coordsize="0,509" path="m782,14970l782,14462e" filled="f" stroked="t" strokeweight="1.439904pt" strokecolor="#282828">
                <v:path arrowok="t"/>
              </v:shape>
            </v:group>
            <v:group style="position:absolute;left:1459;top:14735;width:5078;height:2" coordorigin="1459,14735" coordsize="5078,2">
              <v:shape style="position:absolute;left:1459;top:14735;width:5078;height:2" coordorigin="1459,14735" coordsize="5078,0" path="m1459,14735l6537,14735e" filled="f" stroked="t" strokeweight=".959936pt" strokecolor="#232323">
                <v:path arrowok="t"/>
              </v:shape>
            </v:group>
            <v:group style="position:absolute;left:3984;top:14740;width:4502;height:2" coordorigin="3984,14740" coordsize="4502,2">
              <v:shape style="position:absolute;left:3984;top:14740;width:4502;height:2" coordorigin="3984,14740" coordsize="4502,0" path="m3984,14740l8486,14740e" filled="f" stroked="t" strokeweight=".959936pt" strokecolor="#0F0F0F">
                <v:path arrowok="t"/>
              </v:shape>
            </v:group>
            <v:group style="position:absolute;left:8399;top:14740;width:1929;height:2" coordorigin="8399,14740" coordsize="1929,2">
              <v:shape style="position:absolute;left:8399;top:14740;width:1929;height:2" coordorigin="8399,14740" coordsize="1929,0" path="m8399,14740l10329,14740e" filled="f" stroked="t" strokeweight=".959936pt" strokecolor="#282828">
                <v:path arrowok="t"/>
              </v:shape>
            </v:group>
            <v:group style="position:absolute;left:768;top:14956;width:1526;height:2" coordorigin="768,14956" coordsize="1526,2">
              <v:shape style="position:absolute;left:768;top:14956;width:1526;height:2" coordorigin="768,14956" coordsize="1526,0" path="m768,14956l2294,14956e" filled="f" stroked="t" strokeweight=".959936pt" strokecolor="#444444">
                <v:path arrowok="t"/>
              </v:shape>
            </v:group>
            <v:group style="position:absolute;left:1498;top:14721;width:2;height:240" coordorigin="1498,14721" coordsize="2,240">
              <v:shape style="position:absolute;left:1498;top:14721;width:2;height:240" coordorigin="1498,14721" coordsize="0,240" path="m1498,14961l1498,14721e" filled="f" stroked="t" strokeweight=".479968pt" strokecolor="#343434">
                <v:path arrowok="t"/>
              </v:shape>
            </v:group>
            <v:group style="position:absolute;left:2208;top:14966;width:8121;height:2" coordorigin="2208,14966" coordsize="8121,2">
              <v:shape style="position:absolute;left:2208;top:14966;width:8121;height:2" coordorigin="2208,14966" coordsize="8121,0" path="m2208,14966l10329,14966e" filled="f" stroked="t" strokeweight=".959936pt" strokecolor="#232323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40" w:lineRule="auto"/>
        <w:ind w:left="400" w:right="-20"/>
        <w:jc w:val="left"/>
        <w:tabs>
          <w:tab w:pos="1100" w:val="left"/>
          <w:tab w:pos="3600" w:val="left"/>
          <w:tab w:pos="6660" w:val="left"/>
          <w:tab w:pos="85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45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</w:rPr>
        <w:t>5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9" w:after="0" w:line="168" w:lineRule="auto"/>
        <w:ind w:left="1561" w:right="4600" w:firstLine="-1306"/>
        <w:jc w:val="left"/>
        <w:tabs>
          <w:tab w:pos="880" w:val="left"/>
          <w:tab w:pos="4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2185</w:t>
      </w:r>
      <w:r>
        <w:rPr>
          <w:rFonts w:ascii="Arial" w:hAnsi="Arial" w:cs="Arial" w:eastAsia="Arial"/>
          <w:sz w:val="15"/>
          <w:szCs w:val="15"/>
          <w:color w:val="3D3D3D"/>
          <w:spacing w:val="-28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  <w:position w:val="-1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100"/>
          <w:position w:val="-1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600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0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3"/>
          <w:w w:val="100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00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5D5D5E"/>
          <w:spacing w:val="-2"/>
          <w:w w:val="100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re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69"/>
          <w:w w:val="92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0"/>
        </w:rPr>
        <w:t>ys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9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55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54"/>
          <w:position w:val="0"/>
        </w:rPr>
        <w:t>&gt;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KIIB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77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7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77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1"/>
          <w:w w:val="77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cp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82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5D5D5E"/>
          <w:spacing w:val="-20"/>
          <w:w w:val="82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82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He</w:t>
      </w:r>
      <w:r>
        <w:rPr>
          <w:rFonts w:ascii="Arial" w:hAnsi="Arial" w:cs="Arial" w:eastAsia="Arial"/>
          <w:sz w:val="15"/>
          <w:szCs w:val="15"/>
          <w:color w:val="3D3D3D"/>
          <w:spacing w:val="2"/>
          <w:w w:val="82"/>
          <w:position w:val="0"/>
        </w:rPr>
        <w:t>,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82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10"/>
          <w:w w:val="82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Ke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8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0"/>
          <w:w w:val="82"/>
          <w:position w:val="0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13"/>
          <w:w w:val="8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re</w:t>
      </w:r>
      <w:r>
        <w:rPr>
          <w:rFonts w:ascii="Arial" w:hAnsi="Arial" w:cs="Arial" w:eastAsia="Arial"/>
          <w:sz w:val="15"/>
          <w:szCs w:val="15"/>
          <w:color w:val="3D3D3D"/>
          <w:spacing w:val="-29"/>
          <w:w w:val="82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5"/>
          <w:position w:val="0"/>
        </w:rPr>
        <w:t>.</w:t>
      </w:r>
      <w:r>
        <w:rPr>
          <w:rFonts w:ascii="Arial" w:hAnsi="Arial" w:cs="Arial" w:eastAsia="Arial"/>
          <w:sz w:val="15"/>
          <w:szCs w:val="15"/>
          <w:color w:val="5D5D5E"/>
          <w:spacing w:val="-13"/>
          <w:w w:val="86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0"/>
        </w:rPr>
        <w:t>eTcKe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ycnyre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7" w:after="0" w:line="240" w:lineRule="auto"/>
        <w:ind w:left="246" w:right="-20"/>
        <w:jc w:val="left"/>
        <w:tabs>
          <w:tab w:pos="880" w:val="left"/>
          <w:tab w:pos="7220" w:val="left"/>
          <w:tab w:pos="89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-7"/>
          <w:w w:val="100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186</w:t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100"/>
          <w:position w:val="2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1"/>
          <w:w w:val="100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4900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18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  <w:position w:val="2"/>
        </w:rPr>
        <w:t>Ocran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93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  <w:position w:val="2"/>
        </w:rPr>
        <w:t>cneuHjanuJosaHe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ycnyre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3"/>
          <w:position w:val="0"/>
        </w:rPr>
        <w:t>5,7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13"/>
          <w:position w:val="0"/>
        </w:rPr>
        <w:t>7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3"/>
          <w:position w:val="0"/>
        </w:rPr>
        <w:t>5</w:t>
      </w:r>
      <w:r>
        <w:rPr>
          <w:rFonts w:ascii="Arial" w:hAnsi="Arial" w:cs="Arial" w:eastAsia="Arial"/>
          <w:sz w:val="15"/>
          <w:szCs w:val="15"/>
          <w:color w:val="242424"/>
          <w:spacing w:val="-38"/>
          <w:w w:val="113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3"/>
          <w:position w:val="1"/>
        </w:rPr>
        <w:t>14,245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9" w:after="0" w:line="243" w:lineRule="exact"/>
        <w:ind w:left="237" w:right="-20"/>
        <w:jc w:val="left"/>
        <w:tabs>
          <w:tab w:pos="860" w:val="left"/>
          <w:tab w:pos="7340" w:val="left"/>
          <w:tab w:pos="9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3"/>
        </w:rPr>
        <w:t>21</w:t>
      </w:r>
      <w:r>
        <w:rPr>
          <w:rFonts w:ascii="Arial" w:hAnsi="Arial" w:cs="Arial" w:eastAsia="Arial"/>
          <w:sz w:val="15"/>
          <w:szCs w:val="15"/>
          <w:color w:val="242424"/>
          <w:spacing w:val="4"/>
          <w:w w:val="100"/>
          <w:position w:val="-3"/>
        </w:rPr>
        <w:t>8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3"/>
        </w:rPr>
        <w:t>7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3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4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100"/>
          <w:position w:val="-4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100"/>
          <w:position w:val="-4"/>
        </w:rPr>
        <w:t>5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4"/>
        </w:rPr>
        <w:t>000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4"/>
        </w:rPr>
        <w:t>    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9"/>
          <w:position w:val="5"/>
        </w:rPr>
        <w:t>TE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109"/>
          <w:position w:val="5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06"/>
          <w:position w:val="5"/>
        </w:rPr>
        <w:t>Y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182"/>
          <w:position w:val="5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31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7"/>
          <w:position w:val="5"/>
        </w:rPr>
        <w:t>ITOIT</w:t>
      </w:r>
      <w:r>
        <w:rPr>
          <w:rFonts w:ascii="Arial" w:hAnsi="Arial" w:cs="Arial" w:eastAsia="Arial"/>
          <w:sz w:val="15"/>
          <w:szCs w:val="15"/>
          <w:color w:val="242424"/>
          <w:spacing w:val="-9"/>
          <w:w w:val="97"/>
          <w:position w:val="5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104"/>
          <w:position w:val="5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1"/>
          <w:position w:val="5"/>
        </w:rPr>
        <w:t>B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11"/>
          <w:position w:val="5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9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10"/>
          <w:w w:val="137"/>
          <w:position w:val="5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27"/>
          <w:w w:val="111"/>
          <w:position w:val="5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5"/>
        </w:rPr>
        <w:t>,UPJK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89"/>
          <w:position w:val="5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9"/>
          <w:position w:val="5"/>
        </w:rPr>
        <w:t>BAl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20"/>
          <w:position w:val="5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9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5"/>
          <w:position w:val="5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4"/>
          <w:position w:val="5"/>
        </w:rPr>
        <w:t>YCJI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04"/>
          <w:position w:val="5"/>
        </w:rPr>
        <w:t>Y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45"/>
          <w:position w:val="5"/>
        </w:rPr>
        <w:t>r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44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25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5"/>
        </w:rPr>
        <w:t>11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5"/>
        </w:rPr>
      </w:r>
      <w:r>
        <w:rPr>
          <w:rFonts w:ascii="Arial" w:hAnsi="Arial" w:cs="Arial" w:eastAsia="Arial"/>
          <w:sz w:val="15"/>
          <w:szCs w:val="15"/>
          <w:color w:val="3D3D3D"/>
          <w:spacing w:val="12"/>
          <w:w w:val="117"/>
          <w:position w:val="-5"/>
        </w:rPr>
        <w:t>5</w:t>
      </w:r>
      <w:r>
        <w:rPr>
          <w:rFonts w:ascii="Arial" w:hAnsi="Arial" w:cs="Arial" w:eastAsia="Arial"/>
          <w:sz w:val="15"/>
          <w:szCs w:val="15"/>
          <w:color w:val="242424"/>
          <w:spacing w:val="5"/>
          <w:w w:val="117"/>
          <w:position w:val="-5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7"/>
          <w:position w:val="-5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-36"/>
          <w:w w:val="117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7"/>
          <w:position w:val="-5"/>
        </w:rPr>
        <w:t>625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4" w:lineRule="exact"/>
        <w:ind w:left="1529" w:right="5966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117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116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23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7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9"/>
          <w:position w:val="1"/>
        </w:rPr>
        <w:t>P11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90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3"/>
          <w:position w:val="1"/>
        </w:rPr>
        <w:t>AJ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3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37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-33"/>
          <w:w w:val="138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63"/>
          <w:position w:val="1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136"/>
          <w:position w:val="1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08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7"/>
          <w:position w:val="1"/>
        </w:rPr>
        <w:t>188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6"/>
          <w:szCs w:val="16"/>
          <w:color w:val="3D3D3D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08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00"/>
          <w:position w:val="1"/>
        </w:rPr>
        <w:t>8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3"/>
          <w:position w:val="1"/>
        </w:rPr>
        <w:t>9)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237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21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</w:rPr>
        <w:t>8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8</w:t>
      </w:r>
      <w:r>
        <w:rPr>
          <w:rFonts w:ascii="Arial" w:hAnsi="Arial" w:cs="Arial" w:eastAsia="Arial"/>
          <w:sz w:val="15"/>
          <w:szCs w:val="15"/>
          <w:color w:val="242424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42</w:t>
      </w:r>
      <w:r>
        <w:rPr>
          <w:rFonts w:ascii="Arial" w:hAnsi="Arial" w:cs="Arial" w:eastAsia="Arial"/>
          <w:sz w:val="15"/>
          <w:szCs w:val="15"/>
          <w:color w:val="3D3D3D"/>
          <w:spacing w:val="6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</w:rPr>
        <w:t>TeKYii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22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</w:rPr>
        <w:t>onpasKe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D3D3D"/>
          <w:spacing w:val="0"/>
          <w:w w:val="9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3D3D3D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4"/>
        </w:rPr>
        <w:t>o.nplKaBaH&gt;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</w:rPr>
        <w:t>3rp3Jla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2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9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99"/>
        </w:rPr>
        <w:t>6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161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</w:rPr>
        <w:t>eKarn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7" w:after="0" w:line="240" w:lineRule="auto"/>
        <w:ind w:left="237" w:right="-20"/>
        <w:jc w:val="left"/>
        <w:tabs>
          <w:tab w:pos="860" w:val="left"/>
          <w:tab w:pos="7340" w:val="left"/>
          <w:tab w:pos="9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2189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2"/>
        </w:rPr>
        <w:t>5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200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2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2"/>
        </w:rPr>
        <w:t>TeKYII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  <w:position w:val="2"/>
        </w:rPr>
        <w:t>nonp</w:t>
      </w:r>
      <w:r>
        <w:rPr>
          <w:rFonts w:ascii="Arial" w:hAnsi="Arial" w:cs="Arial" w:eastAsia="Arial"/>
          <w:sz w:val="15"/>
          <w:szCs w:val="15"/>
          <w:color w:val="3D3D3D"/>
          <w:spacing w:val="-1"/>
          <w:w w:val="90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90"/>
          <w:position w:val="2"/>
        </w:rPr>
        <w:t>s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  <w:position w:val="2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9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2"/>
        </w:rPr>
        <w:t>OAplKasa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82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2"/>
        </w:rPr>
        <w:t>t.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82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2"/>
        </w:rPr>
        <w:t>onpeMe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82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1"/>
          <w:w w:val="120"/>
          <w:position w:val="0"/>
        </w:rPr>
        <w:t>5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120"/>
          <w:position w:val="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0"/>
          <w:position w:val="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12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0"/>
          <w:position w:val="1"/>
        </w:rPr>
        <w:t>625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227" w:right="-20"/>
        <w:jc w:val="left"/>
        <w:tabs>
          <w:tab w:pos="860" w:val="left"/>
          <w:tab w:pos="7220" w:val="left"/>
          <w:tab w:pos="90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3"/>
        </w:rPr>
        <w:t>2190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-2"/>
          <w:w w:val="100"/>
          <w:position w:val="3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  <w:position w:val="3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3"/>
        </w:rPr>
        <w:t>6000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3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31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7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116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123"/>
          <w:position w:val="2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119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  <w:position w:val="2"/>
        </w:rPr>
        <w:t>PH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11"/>
          <w:position w:val="2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  <w:position w:val="2"/>
        </w:rPr>
        <w:t>AJI</w:t>
      </w:r>
      <w:r>
        <w:rPr>
          <w:rFonts w:ascii="Arial" w:hAnsi="Arial" w:cs="Arial" w:eastAsia="Arial"/>
          <w:sz w:val="15"/>
          <w:szCs w:val="15"/>
          <w:color w:val="3D3D3D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36"/>
          <w:position w:val="2"/>
        </w:rPr>
        <w:t>(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92"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0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32"/>
          <w:w w:val="107"/>
          <w:position w:val="2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4"/>
          <w:w w:val="95"/>
          <w:position w:val="2"/>
        </w:rPr>
        <w:t>9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364"/>
          <w:position w:val="2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ao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41"/>
          <w:w w:val="100"/>
          <w:position w:val="2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99)</w:t>
      </w:r>
      <w:r>
        <w:rPr>
          <w:rFonts w:ascii="Arial" w:hAnsi="Arial" w:cs="Arial" w:eastAsia="Arial"/>
          <w:sz w:val="15"/>
          <w:szCs w:val="15"/>
          <w:color w:val="3D3D3D"/>
          <w:spacing w:val="-34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45"/>
          <w:position w:val="0"/>
        </w:rPr>
        <w:t>1</w:t>
      </w:r>
      <w:r>
        <w:rPr>
          <w:rFonts w:ascii="Arial" w:hAnsi="Arial" w:cs="Arial" w:eastAsia="Arial"/>
          <w:sz w:val="15"/>
          <w:szCs w:val="15"/>
          <w:color w:val="5D5D5E"/>
          <w:spacing w:val="8"/>
          <w:w w:val="240"/>
          <w:position w:val="0"/>
        </w:rPr>
        <w:t>,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3"/>
          <w:position w:val="0"/>
        </w:rPr>
        <w:t>838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5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24"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4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114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  <w:position w:val="1"/>
        </w:rPr>
        <w:t>5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8" w:after="0" w:line="240" w:lineRule="auto"/>
        <w:ind w:left="227" w:right="-20"/>
        <w:jc w:val="left"/>
        <w:tabs>
          <w:tab w:pos="860" w:val="left"/>
          <w:tab w:pos="7340" w:val="left"/>
          <w:tab w:pos="9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2191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42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  <w:position w:val="2"/>
        </w:rPr>
        <w:t>6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00"/>
          <w:position w:val="2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3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1"/>
        </w:rPr>
        <w:t>A.!lMHHl!CTp3THBHI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80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1"/>
        </w:rPr>
        <w:t>MaTepHjan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549</w:t>
      </w:r>
      <w:r>
        <w:rPr>
          <w:rFonts w:ascii="Arial" w:hAnsi="Arial" w:cs="Arial" w:eastAsia="Arial"/>
          <w:sz w:val="15"/>
          <w:szCs w:val="15"/>
          <w:color w:val="3D3D3D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242424"/>
          <w:spacing w:val="-9"/>
          <w:w w:val="135"/>
          <w:position w:val="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4"/>
          <w:position w:val="0"/>
        </w:rPr>
        <w:t>10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left="218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2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19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92</w:t>
      </w:r>
      <w:r>
        <w:rPr>
          <w:rFonts w:ascii="Arial" w:hAnsi="Arial" w:cs="Arial" w:eastAsia="Arial"/>
          <w:sz w:val="15"/>
          <w:szCs w:val="15"/>
          <w:color w:val="3D3D3D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426200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</w:rPr>
        <w:t>Ma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89"/>
        </w:rPr>
        <w:t>T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89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</w:rPr>
        <w:t>pHjanH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89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</w:rPr>
        <w:t>Ja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noll&gt;onpHspell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8" w:after="0" w:line="240" w:lineRule="auto"/>
        <w:ind w:left="218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93</w:t>
        <w:tab/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426300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</w:rPr>
        <w:t>MaTepnjan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</w:rPr>
        <w:t>u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5"/>
        </w:rPr>
        <w:t>33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5"/>
        </w:rPr>
        <w:t>.</w:t>
      </w:r>
      <w:r>
        <w:rPr>
          <w:rFonts w:ascii="Arial" w:hAnsi="Arial" w:cs="Arial" w:eastAsia="Arial"/>
          <w:sz w:val="15"/>
          <w:szCs w:val="15"/>
          <w:color w:val="3D3D3D"/>
          <w:spacing w:val="1"/>
          <w:w w:val="6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o6paJosaH&gt;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55"/>
        </w:rPr>
        <w:t>11</w:t>
      </w:r>
      <w:r>
        <w:rPr>
          <w:rFonts w:ascii="Arial" w:hAnsi="Arial" w:cs="Arial" w:eastAsia="Arial"/>
          <w:sz w:val="15"/>
          <w:szCs w:val="15"/>
          <w:color w:val="242424"/>
          <w:spacing w:val="15"/>
          <w:w w:val="5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</w:rPr>
        <w:t>yca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04"/>
        </w:rPr>
        <w:t>s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pmasaH&gt;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33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70"/>
        </w:rPr>
        <w:t>.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122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</w:rPr>
        <w:t>ocneHIIX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7" w:after="0" w:line="240" w:lineRule="auto"/>
        <w:ind w:left="218" w:right="-20"/>
        <w:jc w:val="left"/>
        <w:tabs>
          <w:tab w:pos="840" w:val="left"/>
          <w:tab w:pos="7340" w:val="left"/>
          <w:tab w:pos="9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-7"/>
          <w:w w:val="100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194</w:t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2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00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6400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40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31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2"/>
        </w:rPr>
        <w:t>arep11janH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  <w:position w:val="2"/>
        </w:rPr>
        <w:t>33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  <w:position w:val="2"/>
        </w:rPr>
        <w:t>.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7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cao6paliaj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  <w:position w:val="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>5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30"/>
          <w:position w:val="1"/>
        </w:rPr>
        <w:t>5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30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29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208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00"/>
        </w:rPr>
        <w:t>9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100"/>
          <w:position w:val="1"/>
        </w:rPr>
        <w:t>6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500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0"/>
        </w:rPr>
        <w:t>Mar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94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94"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0"/>
        </w:rPr>
        <w:t>HjanH</w:t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94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  <w:position w:val="0"/>
        </w:rPr>
        <w:t>33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  <w:position w:val="0"/>
        </w:rPr>
        <w:t>.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0"/>
        </w:rPr>
        <w:t>O'I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0"/>
        </w:rPr>
        <w:t>'B31b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81"/>
          <w:position w:val="0"/>
        </w:rPr>
        <w:t>K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37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37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9"/>
          <w:position w:val="0"/>
        </w:rPr>
        <w:t>BOTH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  <w:position w:val="0"/>
        </w:rPr>
        <w:t>Cpe.ll11R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H3YKY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208" w:right="-20"/>
        <w:jc w:val="left"/>
        <w:tabs>
          <w:tab w:pos="840" w:val="left"/>
          <w:tab w:pos="9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00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96</w:t>
      </w:r>
      <w:r>
        <w:rPr>
          <w:rFonts w:ascii="Arial" w:hAnsi="Arial" w:cs="Arial" w:eastAsia="Arial"/>
          <w:sz w:val="15"/>
          <w:szCs w:val="15"/>
          <w:color w:val="3D3D3D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12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12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  <w:position w:val="1"/>
        </w:rPr>
        <w:t>6600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  <w:position w:val="1"/>
        </w:rPr>
        <w:t>  </w:t>
      </w:r>
      <w:r>
        <w:rPr>
          <w:rFonts w:ascii="Arial" w:hAnsi="Arial" w:cs="Arial" w:eastAsia="Arial"/>
          <w:sz w:val="15"/>
          <w:szCs w:val="15"/>
          <w:color w:val="3D3D3D"/>
          <w:spacing w:val="23"/>
          <w:w w:val="11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  <w:position w:val="1"/>
        </w:rPr>
        <w:t>MaTeplljaJI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1"/>
        </w:rPr>
        <w:t>33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3"/>
          <w:position w:val="1"/>
        </w:rPr>
        <w:t>06paJOB31i&gt;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74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5D5D5E"/>
          <w:spacing w:val="9"/>
          <w:w w:val="240"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  <w:position w:val="1"/>
        </w:rPr>
        <w:t>KYnTYPY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37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7"/>
          <w:w w:val="137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  <w:position w:val="1"/>
        </w:rPr>
        <w:t>COOpT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29"/>
          <w:position w:val="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9"/>
          <w:position w:val="0"/>
        </w:rPr>
        <w:t>50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198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2197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426700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</w:rPr>
        <w:t>Me.llliUHHCKII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0"/>
          <w:w w:val="9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22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94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</w:rPr>
        <w:t>6opa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87"/>
        </w:rPr>
        <w:t>T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92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</w:rPr>
        <w:t>pHjcK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</w:rPr>
        <w:t>MaTepHjanH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98" w:right="-20"/>
        <w:jc w:val="left"/>
        <w:tabs>
          <w:tab w:pos="820" w:val="left"/>
          <w:tab w:pos="7340" w:val="left"/>
          <w:tab w:pos="91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2198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4"/>
          <w:w w:val="100"/>
        </w:rPr>
        <w:t>6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100"/>
        </w:rPr>
        <w:t>8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 </w:t>
      </w:r>
      <w:r>
        <w:rPr>
          <w:rFonts w:ascii="Arial" w:hAnsi="Arial" w:cs="Arial" w:eastAsia="Arial"/>
          <w:sz w:val="15"/>
          <w:szCs w:val="15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1"/>
        </w:rPr>
        <w:t>Mare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01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8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</w:rPr>
        <w:t>jaJll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97"/>
        </w:rPr>
        <w:t>!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97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8"/>
        </w:rPr>
        <w:t>OL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68"/>
        </w:rPr>
        <w:t>!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14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KasaJb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</w:rPr>
        <w:t>XllrnjeH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37"/>
        </w:rPr>
        <w:t>II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yroeTHTelbeTBO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100"/>
          <w:position w:val="-3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3"/>
        </w:rPr>
        <w:t>98</w:t>
      </w:r>
      <w:r>
        <w:rPr>
          <w:rFonts w:ascii="Arial" w:hAnsi="Arial" w:cs="Arial" w:eastAsia="Arial"/>
          <w:sz w:val="15"/>
          <w:szCs w:val="15"/>
          <w:color w:val="242424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-9"/>
          <w:w w:val="135"/>
          <w:position w:val="-2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9"/>
          <w:position w:val="-2"/>
        </w:rPr>
        <w:t>50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8" w:after="0" w:line="240" w:lineRule="auto"/>
        <w:ind w:left="189" w:right="-20"/>
        <w:jc w:val="left"/>
        <w:tabs>
          <w:tab w:pos="820" w:val="left"/>
          <w:tab w:pos="7340" w:val="left"/>
          <w:tab w:pos="91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21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  <w:position w:val="2"/>
        </w:rPr>
        <w:t>9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2"/>
        </w:rPr>
        <w:t>9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2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426900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2"/>
        </w:rPr>
        <w:t>Mar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97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9"/>
          <w:w w:val="97"/>
          <w:position w:val="2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2"/>
        </w:rPr>
        <w:t>njanH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97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  <w:position w:val="2"/>
        </w:rPr>
        <w:t>33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  <w:position w:val="2"/>
        </w:rPr>
        <w:t>.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2"/>
        </w:rPr>
        <w:t>noce611e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2"/>
        </w:rPr>
        <w:t>HaMeRe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22"/>
          <w:position w:val="0"/>
        </w:rPr>
        <w:t>6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22"/>
          <w:position w:val="0"/>
        </w:rPr>
        <w:t>8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2"/>
          <w:position w:val="0"/>
        </w:rPr>
        <w:t>6</w:t>
      </w:r>
      <w:r>
        <w:rPr>
          <w:rFonts w:ascii="Arial" w:hAnsi="Arial" w:cs="Arial" w:eastAsia="Arial"/>
          <w:sz w:val="15"/>
          <w:szCs w:val="15"/>
          <w:color w:val="3D3D3D"/>
          <w:spacing w:val="-49"/>
          <w:w w:val="12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2"/>
          <w:position w:val="1"/>
        </w:rPr>
        <w:t>7</w:t>
      </w:r>
      <w:r>
        <w:rPr>
          <w:rFonts w:ascii="Arial" w:hAnsi="Arial" w:cs="Arial" w:eastAsia="Arial"/>
          <w:sz w:val="17"/>
          <w:szCs w:val="17"/>
          <w:color w:val="242424"/>
          <w:spacing w:val="-11"/>
          <w:w w:val="112"/>
          <w:position w:val="1"/>
        </w:rPr>
        <w:t>2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7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5" w:after="0" w:line="160" w:lineRule="auto"/>
        <w:ind w:left="1513" w:right="4171" w:firstLine="-1334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>2200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>430000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24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1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11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1"/>
          <w:position w:val="0"/>
        </w:rPr>
        <w:t>OPTIDAI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1"/>
          <w:position w:val="0"/>
        </w:rPr>
        <w:t>(HJ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1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11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6"/>
          <w:position w:val="0"/>
        </w:rPr>
        <w:t>11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86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96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96"/>
          <w:position w:val="0"/>
        </w:rPr>
        <w:t>IT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6"/>
          <w:position w:val="0"/>
        </w:rPr>
        <w:t>OTPEI&gt;A</w:t>
      </w:r>
      <w:r>
        <w:rPr>
          <w:rFonts w:ascii="Arial" w:hAnsi="Arial" w:cs="Arial" w:eastAsia="Arial"/>
          <w:sz w:val="15"/>
          <w:szCs w:val="15"/>
          <w:color w:val="242424"/>
          <w:spacing w:val="6"/>
          <w:w w:val="96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9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98"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0"/>
        </w:rPr>
        <w:t>E,UCT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9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129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PA,U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36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9"/>
          <w:position w:val="0"/>
        </w:rPr>
        <w:t>220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99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26"/>
          <w:position w:val="0"/>
        </w:rPr>
        <w:t>+</w:t>
      </w:r>
      <w:r>
        <w:rPr>
          <w:rFonts w:ascii="Arial" w:hAnsi="Arial" w:cs="Arial" w:eastAsia="Arial"/>
          <w:sz w:val="16"/>
          <w:szCs w:val="16"/>
          <w:color w:val="242424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8"/>
          <w:position w:val="0"/>
        </w:rPr>
        <w:t>22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98"/>
          <w:position w:val="0"/>
        </w:rPr>
        <w:t>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  <w:position w:val="0"/>
        </w:rPr>
        <w:t>5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9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3"/>
          <w:position w:val="0"/>
        </w:rPr>
        <w:t>+</w:t>
      </w:r>
      <w:r>
        <w:rPr>
          <w:rFonts w:ascii="Arial" w:hAnsi="Arial" w:cs="Arial" w:eastAsia="Arial"/>
          <w:sz w:val="16"/>
          <w:szCs w:val="16"/>
          <w:color w:val="242424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8"/>
          <w:position w:val="0"/>
        </w:rPr>
        <w:t>2207</w:t>
      </w:r>
      <w:r>
        <w:rPr>
          <w:rFonts w:ascii="Arial" w:hAnsi="Arial" w:cs="Arial" w:eastAsia="Arial"/>
          <w:sz w:val="15"/>
          <w:szCs w:val="15"/>
          <w:color w:val="242424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6"/>
          <w:szCs w:val="16"/>
          <w:color w:val="242424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5"/>
          <w:position w:val="0"/>
        </w:rPr>
        <w:t>2209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6"/>
          <w:szCs w:val="16"/>
          <w:color w:val="242424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>22</w:t>
      </w:r>
      <w:r>
        <w:rPr>
          <w:rFonts w:ascii="Arial" w:hAnsi="Arial" w:cs="Arial" w:eastAsia="Arial"/>
          <w:sz w:val="15"/>
          <w:szCs w:val="15"/>
          <w:color w:val="242424"/>
          <w:spacing w:val="-25"/>
          <w:w w:val="100"/>
          <w:position w:val="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3)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9" w:after="0" w:line="168" w:lineRule="auto"/>
        <w:ind w:left="1504" w:right="4776" w:firstLine="-1334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100"/>
          <w:position w:val="-10"/>
        </w:rPr>
        <w:t>2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0"/>
          <w:position w:val="-10"/>
        </w:rPr>
        <w:t>01</w:t>
      </w:r>
      <w:r>
        <w:rPr>
          <w:rFonts w:ascii="Arial" w:hAnsi="Arial" w:cs="Arial" w:eastAsia="Arial"/>
          <w:sz w:val="15"/>
          <w:szCs w:val="15"/>
          <w:color w:val="0C0A0C"/>
          <w:spacing w:val="5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0"/>
          <w:position w:val="-10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6"/>
          <w:position w:val="-10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19"/>
          <w:w w:val="116"/>
          <w:position w:val="-10"/>
        </w:rPr>
        <w:t>3</w:t>
      </w:r>
      <w:r>
        <w:rPr>
          <w:rFonts w:ascii="Arial" w:hAnsi="Arial" w:cs="Arial" w:eastAsia="Arial"/>
          <w:sz w:val="15"/>
          <w:szCs w:val="15"/>
          <w:color w:val="0C0A0C"/>
          <w:spacing w:val="-22"/>
          <w:w w:val="116"/>
          <w:position w:val="-10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6"/>
          <w:position w:val="-10"/>
        </w:rPr>
        <w:t>000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6"/>
          <w:position w:val="-10"/>
        </w:rPr>
        <w:t>  </w:t>
      </w:r>
      <w:r>
        <w:rPr>
          <w:rFonts w:ascii="Arial" w:hAnsi="Arial" w:cs="Arial" w:eastAsia="Arial"/>
          <w:sz w:val="15"/>
          <w:szCs w:val="15"/>
          <w:color w:val="242424"/>
          <w:spacing w:val="31"/>
          <w:w w:val="116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6"/>
          <w:w w:val="104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  <w:position w:val="0"/>
        </w:rPr>
        <w:t>OPT.D3AI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  <w:position w:val="0"/>
        </w:rPr>
        <w:t>(HJ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04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24"/>
          <w:w w:val="113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13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3"/>
          <w:position w:val="0"/>
        </w:rPr>
        <w:t>KPETIHIHA</w:t>
      </w:r>
      <w:r>
        <w:rPr>
          <w:rFonts w:ascii="Arial" w:hAnsi="Arial" w:cs="Arial" w:eastAsia="Arial"/>
          <w:sz w:val="15"/>
          <w:szCs w:val="15"/>
          <w:color w:val="242424"/>
          <w:spacing w:val="-1"/>
          <w:w w:val="113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26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5"/>
          <w:position w:val="0"/>
        </w:rPr>
        <w:t>OUPEME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5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36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  <w:position w:val="0"/>
        </w:rPr>
        <w:t>Ol</w:t>
      </w:r>
      <w:r>
        <w:rPr>
          <w:rFonts w:ascii="Arial" w:hAnsi="Arial" w:cs="Arial" w:eastAsia="Arial"/>
          <w:sz w:val="15"/>
          <w:szCs w:val="15"/>
          <w:color w:val="3D3D3D"/>
          <w:spacing w:val="6"/>
          <w:w w:val="93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3"/>
          <w:position w:val="0"/>
        </w:rPr>
        <w:t>2202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2"/>
          <w:szCs w:val="12"/>
          <w:color w:val="3D3D3D"/>
          <w:spacing w:val="0"/>
          <w:w w:val="81"/>
          <w:i/>
          <w:position w:val="0"/>
        </w:rPr>
        <w:t>LIO</w:t>
      </w:r>
      <w:r>
        <w:rPr>
          <w:rFonts w:ascii="Arial" w:hAnsi="Arial" w:cs="Arial" w:eastAsia="Arial"/>
          <w:sz w:val="12"/>
          <w:szCs w:val="12"/>
          <w:color w:val="3D3D3D"/>
          <w:spacing w:val="8"/>
          <w:w w:val="81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>22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100"/>
          <w:position w:val="0"/>
        </w:rPr>
        <w:t>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4)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7" w:after="0" w:line="240" w:lineRule="auto"/>
        <w:ind w:left="17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2202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431100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94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-11"/>
          <w:w w:val="64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0"/>
        </w:rPr>
        <w:t>pTH33.UI!j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  <w:position w:val="0"/>
        </w:rPr>
        <w:t>3rp3Jla</w:t>
      </w:r>
      <w:r>
        <w:rPr>
          <w:rFonts w:ascii="Arial" w:hAnsi="Arial" w:cs="Arial" w:eastAsia="Arial"/>
          <w:sz w:val="15"/>
          <w:szCs w:val="15"/>
          <w:color w:val="3D3D3D"/>
          <w:spacing w:val="1"/>
          <w:w w:val="86"/>
          <w:position w:val="0"/>
        </w:rPr>
        <w:t> </w:t>
      </w:r>
      <w:r>
        <w:rPr>
          <w:rFonts w:ascii="Arial" w:hAnsi="Arial" w:cs="Arial" w:eastAsia="Arial"/>
          <w:sz w:val="11"/>
          <w:szCs w:val="11"/>
          <w:color w:val="3D3D3D"/>
          <w:spacing w:val="0"/>
          <w:w w:val="187"/>
          <w:position w:val="0"/>
        </w:rPr>
        <w:t>II</w:t>
      </w:r>
      <w:r>
        <w:rPr>
          <w:rFonts w:ascii="Arial" w:hAnsi="Arial" w:cs="Arial" w:eastAsia="Arial"/>
          <w:sz w:val="11"/>
          <w:szCs w:val="11"/>
          <w:color w:val="3D3D3D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  <w:position w:val="0"/>
        </w:rPr>
        <w:t>rpaljeBHH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83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83"/>
          <w:position w:val="0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  <w:position w:val="0"/>
        </w:rPr>
        <w:t>IIX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83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06jeKaTa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17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03</w:t>
        <w:tab/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431200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</w:rPr>
        <w:t>AMOpTHJaull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86"/>
        </w:rPr>
        <w:t>j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2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onpeMe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7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2204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31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   </w:t>
      </w:r>
      <w:r>
        <w:rPr>
          <w:rFonts w:ascii="Arial" w:hAnsi="Arial" w:cs="Arial" w:eastAsia="Arial"/>
          <w:sz w:val="15"/>
          <w:szCs w:val="15"/>
          <w:color w:val="242424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AMOpTH33.UHj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</w:rPr>
        <w:t>OeTanllX</w:t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</w:rPr>
        <w:t>HCKpeT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77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9"/>
          <w:w w:val="117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-96"/>
          <w:w w:val="89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7"/>
        </w:rPr>
        <w:t>!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onpeMe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2205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432000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8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8"/>
          <w:position w:val="0"/>
        </w:rPr>
        <w:t>OPTH3AI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8"/>
          <w:position w:val="0"/>
        </w:rPr>
        <w:t>(HJ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8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0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100"/>
          <w:position w:val="0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>JIT.DBHCAHE</w:t>
      </w:r>
      <w:r>
        <w:rPr>
          <w:rFonts w:ascii="Arial" w:hAnsi="Arial" w:cs="Arial" w:eastAsia="Arial"/>
          <w:sz w:val="15"/>
          <w:szCs w:val="15"/>
          <w:color w:val="242424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9"/>
          <w:position w:val="0"/>
        </w:rPr>
        <w:t>Oll</w:t>
      </w:r>
      <w:r>
        <w:rPr>
          <w:rFonts w:ascii="Arial" w:hAnsi="Arial" w:cs="Arial" w:eastAsia="Arial"/>
          <w:sz w:val="15"/>
          <w:szCs w:val="15"/>
          <w:color w:val="242424"/>
          <w:spacing w:val="-11"/>
          <w:w w:val="119"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19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9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9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119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36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92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86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186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5"/>
          <w:position w:val="0"/>
        </w:rPr>
        <w:t>220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95"/>
          <w:position w:val="0"/>
        </w:rPr>
        <w:t>6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63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22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6</w:t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  <w:position w:val="1"/>
        </w:rPr>
        <w:t>43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12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21"/>
          <w:w w:val="112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  <w:position w:val="1"/>
        </w:rPr>
        <w:t>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  <w:position w:val="1"/>
        </w:rPr>
        <w:t>  </w:t>
      </w:r>
      <w:r>
        <w:rPr>
          <w:rFonts w:ascii="Arial" w:hAnsi="Arial" w:cs="Arial" w:eastAsia="Arial"/>
          <w:sz w:val="15"/>
          <w:szCs w:val="15"/>
          <w:color w:val="3D3D3D"/>
          <w:spacing w:val="25"/>
          <w:w w:val="11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92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92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  <w:position w:val="0"/>
        </w:rPr>
        <w:t>prn33.unj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9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KYnTIIBIIcaH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8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onpeMe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17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0C0A0C"/>
          <w:spacing w:val="-8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7</w:t>
      </w:r>
      <w:r>
        <w:rPr>
          <w:rFonts w:ascii="Arial" w:hAnsi="Arial" w:cs="Arial" w:eastAsia="Arial"/>
          <w:sz w:val="15"/>
          <w:szCs w:val="15"/>
          <w:color w:val="242424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433000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YITOT</w:t>
      </w:r>
      <w:r>
        <w:rPr>
          <w:rFonts w:ascii="Arial" w:hAnsi="Arial" w:cs="Arial" w:eastAsia="Arial"/>
          <w:sz w:val="15"/>
          <w:szCs w:val="15"/>
          <w:color w:val="242424"/>
          <w:spacing w:val="-19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31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6"/>
        </w:rPr>
        <w:t>.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76"/>
        </w:rPr>
        <w:t>&amp;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4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1"/>
        </w:rPr>
        <w:t>.l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1"/>
        </w:rPr>
        <w:t>PAr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72"/>
        </w:rPr>
        <w:t>I</w:t>
      </w:r>
      <w:r>
        <w:rPr>
          <w:rFonts w:ascii="Arial" w:hAnsi="Arial" w:cs="Arial" w:eastAsia="Arial"/>
          <w:sz w:val="15"/>
          <w:szCs w:val="15"/>
          <w:color w:val="242424"/>
          <w:spacing w:val="-11"/>
          <w:w w:val="173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31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8"/>
        </w:rPr>
        <w:t>HOCT</w:t>
      </w:r>
      <w:r>
        <w:rPr>
          <w:rFonts w:ascii="Arial" w:hAnsi="Arial" w:cs="Arial" w:eastAsia="Arial"/>
          <w:sz w:val="15"/>
          <w:szCs w:val="15"/>
          <w:color w:val="242424"/>
          <w:spacing w:val="8"/>
          <w:w w:val="109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36"/>
        </w:rPr>
        <w:t>(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5"/>
        </w:rPr>
        <w:t>2208)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7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2208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-17"/>
          <w:w w:val="111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1"/>
        </w:rPr>
        <w:t>33</w:t>
      </w:r>
      <w:r>
        <w:rPr>
          <w:rFonts w:ascii="Arial" w:hAnsi="Arial" w:cs="Arial" w:eastAsia="Arial"/>
          <w:sz w:val="15"/>
          <w:szCs w:val="15"/>
          <w:color w:val="3D3D3D"/>
          <w:spacing w:val="-33"/>
          <w:w w:val="111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1"/>
        </w:rPr>
        <w:t>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1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4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</w:rPr>
        <w:t>Yno-rpeO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</w:rPr>
        <w:t>.nparou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5"/>
        </w:rPr>
        <w:t>HOCTII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2209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0C0A0C"/>
          <w:spacing w:val="-5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7"/>
        </w:rPr>
        <w:t>YITOT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97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</w:rPr>
        <w:t>E.</w:t>
      </w:r>
      <w:r>
        <w:rPr>
          <w:rFonts w:ascii="Arial" w:hAnsi="Arial" w:cs="Arial" w:eastAsia="Arial"/>
          <w:sz w:val="15"/>
          <w:szCs w:val="15"/>
          <w:color w:val="3D3D3D"/>
          <w:spacing w:val="1"/>
          <w:w w:val="97"/>
        </w:rPr>
        <w:t>&amp;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7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llP.D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-27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,UHE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7"/>
        </w:rPr>
        <w:t>HMOBHHE</w:t>
      </w:r>
      <w:r>
        <w:rPr>
          <w:rFonts w:ascii="Arial" w:hAnsi="Arial" w:cs="Arial" w:eastAsia="Arial"/>
          <w:sz w:val="15"/>
          <w:szCs w:val="15"/>
          <w:color w:val="242424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63"/>
        </w:rPr>
        <w:t>(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92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5"/>
        </w:rPr>
        <w:t>2210</w:t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ao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2212)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22</w:t>
      </w:r>
      <w:r>
        <w:rPr>
          <w:rFonts w:ascii="Arial" w:hAnsi="Arial" w:cs="Arial" w:eastAsia="Arial"/>
          <w:sz w:val="15"/>
          <w:szCs w:val="15"/>
          <w:color w:val="3D3D3D"/>
          <w:spacing w:val="-29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34100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 </w:t>
      </w:r>
      <w:r>
        <w:rPr>
          <w:rFonts w:ascii="Arial" w:hAnsi="Arial" w:cs="Arial" w:eastAsia="Arial"/>
          <w:sz w:val="15"/>
          <w:szCs w:val="15"/>
          <w:color w:val="3D3D3D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</w:rPr>
        <w:t>Yno-rpe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85"/>
        </w:rPr>
        <w:t>6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5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24"/>
          <w:w w:val="8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</w:rPr>
        <w:t>JeMJbiiWTa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9" w:after="0" w:line="240" w:lineRule="auto"/>
        <w:ind w:left="160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112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12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21"/>
        </w:rPr>
        <w:t>1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295"/>
        </w:rPr>
        <w:t>I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100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34200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0"/>
        </w:rPr>
        <w:t>Yno-rpeO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3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242424"/>
          <w:spacing w:val="-22"/>
          <w:w w:val="73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3"/>
          <w:position w:val="0"/>
        </w:rPr>
        <w:t>LI3CMHO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3"/>
          <w:position w:val="0"/>
        </w:rPr>
        <w:t>r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73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6nara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left="150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212</w:t>
      </w:r>
      <w:r>
        <w:rPr>
          <w:rFonts w:ascii="Arial" w:hAnsi="Arial" w:cs="Arial" w:eastAsia="Arial"/>
          <w:sz w:val="15"/>
          <w:szCs w:val="15"/>
          <w:color w:val="242424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   </w:t>
      </w:r>
      <w:r>
        <w:rPr>
          <w:rFonts w:ascii="Arial" w:hAnsi="Arial" w:cs="Arial" w:eastAsia="Arial"/>
          <w:sz w:val="15"/>
          <w:szCs w:val="15"/>
          <w:color w:val="242424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06"/>
        </w:rPr>
        <w:t>Y</w:t>
      </w:r>
      <w:r>
        <w:rPr>
          <w:rFonts w:ascii="Arial" w:hAnsi="Arial" w:cs="Arial" w:eastAsia="Arial"/>
          <w:sz w:val="15"/>
          <w:szCs w:val="15"/>
          <w:color w:val="242424"/>
          <w:spacing w:val="-10"/>
          <w:w w:val="122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</w:rPr>
        <w:t>o-rpeO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97"/>
        </w:rPr>
        <w:t>y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94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3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</w:rPr>
        <w:t>BO.lla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5" w:after="0" w:line="160" w:lineRule="auto"/>
        <w:ind w:left="1485" w:right="4474" w:firstLine="-1334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>2213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>43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100"/>
          <w:position w:val="-10"/>
        </w:rPr>
        <w:t>5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0"/>
          <w:position w:val="-10"/>
        </w:rPr>
        <w:t>000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0"/>
          <w:position w:val="-10"/>
        </w:rPr>
        <w:t>   </w:t>
      </w:r>
      <w:r>
        <w:rPr>
          <w:rFonts w:ascii="Arial" w:hAnsi="Arial" w:cs="Arial" w:eastAsia="Arial"/>
          <w:sz w:val="15"/>
          <w:szCs w:val="15"/>
          <w:color w:val="0C0A0C"/>
          <w:spacing w:val="30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2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21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3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0C0A0C"/>
          <w:spacing w:val="-13"/>
          <w:w w:val="103"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2"/>
          <w:position w:val="0"/>
        </w:rPr>
        <w:t>TH3AD;HJA</w:t>
      </w:r>
      <w:r>
        <w:rPr>
          <w:rFonts w:ascii="Arial" w:hAnsi="Arial" w:cs="Arial" w:eastAsia="Arial"/>
          <w:sz w:val="15"/>
          <w:szCs w:val="15"/>
          <w:color w:val="242424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0C0A0C"/>
          <w:spacing w:val="-19"/>
          <w:w w:val="149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4"/>
          <w:position w:val="0"/>
        </w:rPr>
        <w:t>EMA</w:t>
      </w:r>
      <w:r>
        <w:rPr>
          <w:rFonts w:ascii="Arial" w:hAnsi="Arial" w:cs="Arial" w:eastAsia="Arial"/>
          <w:sz w:val="15"/>
          <w:szCs w:val="15"/>
          <w:color w:val="242424"/>
          <w:spacing w:val="-22"/>
          <w:w w:val="114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31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  <w:position w:val="0"/>
        </w:rPr>
        <w:t>PH</w:t>
      </w:r>
      <w:r>
        <w:rPr>
          <w:rFonts w:ascii="Arial" w:hAnsi="Arial" w:cs="Arial" w:eastAsia="Arial"/>
          <w:sz w:val="15"/>
          <w:szCs w:val="15"/>
          <w:color w:val="242424"/>
          <w:spacing w:val="-25"/>
          <w:w w:val="111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5"/>
          <w:position w:val="0"/>
        </w:rPr>
        <w:t>AJIHE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8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28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4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104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  <w:position w:val="0"/>
        </w:rPr>
        <w:t>HHE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63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5"/>
          <w:position w:val="0"/>
        </w:rPr>
        <w:t>2214)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left="150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-17"/>
          <w:w w:val="116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6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16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6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42"/>
          <w:w w:val="116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-17"/>
          <w:w w:val="116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116"/>
        </w:rPr>
        <w:t>3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6"/>
        </w:rPr>
        <w:t>5</w:t>
      </w:r>
      <w:r>
        <w:rPr>
          <w:rFonts w:ascii="Arial" w:hAnsi="Arial" w:cs="Arial" w:eastAsia="Arial"/>
          <w:sz w:val="15"/>
          <w:szCs w:val="15"/>
          <w:color w:val="242424"/>
          <w:spacing w:val="-23"/>
          <w:w w:val="116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6"/>
        </w:rPr>
        <w:t>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6"/>
        </w:rPr>
        <w:t>  </w:t>
      </w:r>
      <w:r>
        <w:rPr>
          <w:rFonts w:ascii="Arial" w:hAnsi="Arial" w:cs="Arial" w:eastAsia="Arial"/>
          <w:sz w:val="15"/>
          <w:szCs w:val="15"/>
          <w:color w:val="3D3D3D"/>
          <w:spacing w:val="15"/>
          <w:w w:val="11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AMOpTH3aJIHj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84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</w:rPr>
        <w:t>aTepHjan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84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84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</w:rPr>
        <w:t>OBHHC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38" w:lineRule="exact"/>
        <w:ind w:left="141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5"/>
        </w:rPr>
        <w:t>2215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5"/>
        </w:rPr>
        <w:t>440000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5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24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  <w:position w:val="5"/>
        </w:rPr>
        <w:t>OTnJIATA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1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3"/>
          <w:position w:val="5"/>
        </w:rPr>
        <w:t>KAMATA</w:t>
      </w:r>
      <w:r>
        <w:rPr>
          <w:rFonts w:ascii="Arial" w:hAnsi="Arial" w:cs="Arial" w:eastAsia="Arial"/>
          <w:sz w:val="15"/>
          <w:szCs w:val="15"/>
          <w:color w:val="242424"/>
          <w:spacing w:val="-25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5"/>
          <w:position w:val="5"/>
        </w:rPr>
        <w:t>HIT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115"/>
          <w:position w:val="5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104"/>
          <w:position w:val="5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123"/>
          <w:position w:val="5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3"/>
          <w:position w:val="5"/>
        </w:rPr>
        <w:t>E'll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124"/>
          <w:position w:val="5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6"/>
          <w:position w:val="5"/>
        </w:rPr>
        <w:t>TPOUIKOBH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47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93"/>
          <w:position w:val="1"/>
        </w:rPr>
        <w:t>3A,UYJK.DBAII&gt;A</w:t>
      </w:r>
      <w:r>
        <w:rPr>
          <w:rFonts w:ascii="Arial" w:hAnsi="Arial" w:cs="Arial" w:eastAsia="Arial"/>
          <w:sz w:val="15"/>
          <w:szCs w:val="15"/>
          <w:color w:val="242424"/>
          <w:spacing w:val="-9"/>
          <w:w w:val="9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9"/>
          <w:position w:val="1"/>
        </w:rPr>
        <w:t>(2216</w:t>
      </w:r>
      <w:r>
        <w:rPr>
          <w:rFonts w:ascii="Arial" w:hAnsi="Arial" w:cs="Arial" w:eastAsia="Arial"/>
          <w:sz w:val="15"/>
          <w:szCs w:val="15"/>
          <w:color w:val="242424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D3D3D"/>
          <w:spacing w:val="11"/>
          <w:w w:val="126"/>
          <w:position w:val="1"/>
        </w:rPr>
        <w:t>+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8"/>
          <w:position w:val="1"/>
        </w:rPr>
        <w:t>2226</w:t>
      </w:r>
      <w:r>
        <w:rPr>
          <w:rFonts w:ascii="Arial" w:hAnsi="Arial" w:cs="Arial" w:eastAsia="Arial"/>
          <w:sz w:val="15"/>
          <w:szCs w:val="15"/>
          <w:color w:val="242424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3D3D3D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5"/>
          <w:position w:val="1"/>
        </w:rPr>
        <w:t>2233</w:t>
      </w:r>
      <w:r>
        <w:rPr>
          <w:rFonts w:ascii="Arial" w:hAnsi="Arial" w:cs="Arial" w:eastAsia="Arial"/>
          <w:sz w:val="15"/>
          <w:szCs w:val="15"/>
          <w:color w:val="242424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3D3D3D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8"/>
          <w:position w:val="1"/>
        </w:rPr>
        <w:t>223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98"/>
          <w:position w:val="1"/>
        </w:rPr>
        <w:t>5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35"/>
          <w:position w:val="1"/>
        </w:rPr>
        <w:t>}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left="141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2216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0C0A0C"/>
          <w:spacing w:val="-7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0"/>
        </w:rPr>
        <w:t>0</w:t>
      </w:r>
      <w:r>
        <w:rPr>
          <w:rFonts w:ascii="Arial" w:hAnsi="Arial" w:cs="Arial" w:eastAsia="Arial"/>
          <w:sz w:val="15"/>
          <w:szCs w:val="15"/>
          <w:color w:val="0C0A0C"/>
          <w:spacing w:val="0"/>
          <w:w w:val="100"/>
        </w:rPr>
        <w:t>    </w:t>
      </w:r>
      <w:r>
        <w:rPr>
          <w:rFonts w:ascii="Arial" w:hAnsi="Arial" w:cs="Arial" w:eastAsia="Arial"/>
          <w:sz w:val="15"/>
          <w:szCs w:val="15"/>
          <w:color w:val="0C0A0C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</w:rPr>
        <w:t>OTnJIATA</w:t>
      </w:r>
      <w:r>
        <w:rPr>
          <w:rFonts w:ascii="Arial" w:hAnsi="Arial" w:cs="Arial" w:eastAsia="Arial"/>
          <w:sz w:val="15"/>
          <w:szCs w:val="15"/>
          <w:color w:val="242424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</w:rPr>
        <w:t>Jl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86"/>
        </w:rPr>
        <w:t>: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2"/>
        </w:rPr>
        <w:t>OMA'liHX</w:t>
      </w:r>
      <w:r>
        <w:rPr>
          <w:rFonts w:ascii="Arial" w:hAnsi="Arial" w:cs="Arial" w:eastAsia="Arial"/>
          <w:sz w:val="15"/>
          <w:szCs w:val="15"/>
          <w:color w:val="242424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</w:rPr>
        <w:t>KAM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12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2"/>
        </w:rPr>
        <w:t>TA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63"/>
        </w:rPr>
        <w:t>(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3"/>
        </w:rPr>
        <w:t>o.l{2217</w:t>
      </w:r>
      <w:r>
        <w:rPr>
          <w:rFonts w:ascii="Arial" w:hAnsi="Arial" w:cs="Arial" w:eastAsia="Arial"/>
          <w:sz w:val="15"/>
          <w:szCs w:val="15"/>
          <w:color w:val="242424"/>
          <w:spacing w:val="-26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90"/>
        </w:rPr>
        <w:t>.1</w:t>
      </w:r>
      <w:r>
        <w:rPr>
          <w:rFonts w:ascii="Arial" w:hAnsi="Arial" w:cs="Arial" w:eastAsia="Arial"/>
          <w:sz w:val="9"/>
          <w:szCs w:val="9"/>
          <w:color w:val="3D3D3D"/>
          <w:spacing w:val="-5"/>
          <w:w w:val="90"/>
        </w:rPr>
        <w:t>{</w:t>
      </w:r>
      <w:r>
        <w:rPr>
          <w:rFonts w:ascii="Arial" w:hAnsi="Arial" w:cs="Arial" w:eastAsia="Arial"/>
          <w:sz w:val="9"/>
          <w:szCs w:val="9"/>
          <w:color w:val="242424"/>
          <w:spacing w:val="0"/>
          <w:w w:val="160"/>
        </w:rPr>
        <w:t>0</w:t>
      </w:r>
      <w:r>
        <w:rPr>
          <w:rFonts w:ascii="Arial" w:hAnsi="Arial" w:cs="Arial" w:eastAsia="Arial"/>
          <w:sz w:val="9"/>
          <w:szCs w:val="9"/>
          <w:color w:val="242424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9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99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8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</w:rPr>
        <w:t>5)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41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17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441100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Omnar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75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-70"/>
          <w:w w:val="85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291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</w:rPr>
        <w:t>aT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9"/>
          <w:w w:val="96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5"/>
        </w:rPr>
        <w:t>.li.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65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5"/>
        </w:rPr>
        <w:t>Mal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84"/>
        </w:rPr>
        <w:t>\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100"/>
        </w:rPr>
        <w:t>x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aprn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33"/>
          <w:w w:val="74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9"/>
        </w:rPr>
        <w:t>.ll.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82"/>
        </w:rPr>
        <w:t>B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7"/>
        </w:rPr>
        <w:t>pe.!</w:t>
      </w:r>
      <w:r>
        <w:rPr>
          <w:rFonts w:ascii="Arial" w:hAnsi="Arial" w:cs="Arial" w:eastAsia="Arial"/>
          <w:sz w:val="15"/>
          <w:szCs w:val="15"/>
          <w:color w:val="242424"/>
          <w:spacing w:val="-24"/>
          <w:w w:val="88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11"/>
          <w:w w:val="74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C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70"/>
        </w:rPr>
        <w:t>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41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-18"/>
          <w:w w:val="12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2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17"/>
          <w:w w:val="12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0"/>
        </w:rPr>
        <w:t>8</w:t>
      </w:r>
      <w:r>
        <w:rPr>
          <w:rFonts w:ascii="Arial" w:hAnsi="Arial" w:cs="Arial" w:eastAsia="Arial"/>
          <w:sz w:val="15"/>
          <w:szCs w:val="15"/>
          <w:color w:val="3D3D3D"/>
          <w:spacing w:val="-50"/>
          <w:w w:val="12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441</w:t>
      </w:r>
      <w:r>
        <w:rPr>
          <w:rFonts w:ascii="Arial" w:hAnsi="Arial" w:cs="Arial" w:eastAsia="Arial"/>
          <w:sz w:val="15"/>
          <w:szCs w:val="15"/>
          <w:color w:val="242424"/>
          <w:spacing w:val="-17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3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103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3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3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-28"/>
          <w:w w:val="103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3"/>
        </w:rPr>
        <w:t>rn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1"/>
        </w:rPr>
        <w:t>K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71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MaT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15"/>
          <w:w w:val="7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OCTaJIH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2"/>
        </w:rPr>
        <w:t>HBO</w:t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73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84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snaCTn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0" w:after="0" w:line="168" w:lineRule="auto"/>
        <w:ind w:left="1475" w:right="5011" w:firstLine="-1344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-6"/>
          <w:w w:val="123"/>
          <w:position w:val="-1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123"/>
          <w:position w:val="-1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-23"/>
          <w:w w:val="123"/>
          <w:position w:val="-1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3"/>
          <w:position w:val="-10"/>
        </w:rPr>
        <w:t>9</w:t>
      </w:r>
      <w:r>
        <w:rPr>
          <w:rFonts w:ascii="Arial" w:hAnsi="Arial" w:cs="Arial" w:eastAsia="Arial"/>
          <w:sz w:val="15"/>
          <w:szCs w:val="15"/>
          <w:color w:val="3D3D3D"/>
          <w:spacing w:val="-49"/>
          <w:w w:val="123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10"/>
        </w:rPr>
        <w:t>441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100"/>
          <w:position w:val="-10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7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  <w:position w:val="0"/>
        </w:rPr>
        <w:t>0TnnaT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  <w:position w:val="0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87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94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0"/>
        </w:rPr>
        <w:t>aT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.li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82"/>
          <w:position w:val="0"/>
        </w:rPr>
        <w:t>.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82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82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2"/>
          <w:position w:val="0"/>
        </w:rPr>
        <w:t>af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82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HM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8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9"/>
          <w:w w:val="193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  <w:position w:val="0"/>
        </w:rPr>
        <w:t>aBHH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  <w:position w:val="0"/>
        </w:rPr>
        <w:t>cjlH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76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9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HC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77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11"/>
          <w:w w:val="193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4"/>
          <w:position w:val="0"/>
        </w:rPr>
        <w:t>CKHM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4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0"/>
        </w:rPr>
        <w:t>IIHCTHzyUHja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82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7" w:after="0" w:line="240" w:lineRule="auto"/>
        <w:ind w:left="131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-15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220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441400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</w:rPr>
        <w:t>OTnnar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KaMaT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.llOMahH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4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nocnoBHH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5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108"/>
        </w:rPr>
        <w:t>6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3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83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KaMa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31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-17"/>
          <w:w w:val="116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6"/>
        </w:rPr>
        <w:t>221</w:t>
      </w:r>
      <w:r>
        <w:rPr>
          <w:rFonts w:ascii="Arial" w:hAnsi="Arial" w:cs="Arial" w:eastAsia="Arial"/>
          <w:sz w:val="15"/>
          <w:szCs w:val="15"/>
          <w:color w:val="3D3D3D"/>
          <w:spacing w:val="-47"/>
          <w:w w:val="11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9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109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45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5"/>
        </w:rPr>
        <w:t>500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</w:rPr>
        <w:t>OTnnar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-39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56"/>
        </w:rPr>
        <w:t>&gt;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57"/>
        </w:rPr>
        <w:t>d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</w:rPr>
        <w:t>aT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OCTaJIH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2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</w:rPr>
        <w:t>D.OMali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77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7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3"/>
          <w:w w:val="77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87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4"/>
        </w:rPr>
        <w:t>ll!r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15"/>
        </w:rPr>
        <w:t>r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92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28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7"/>
        </w:rPr>
        <w:t>nMa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31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22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</w:rPr>
        <w:t>44</w:t>
      </w:r>
      <w:r>
        <w:rPr>
          <w:rFonts w:ascii="Arial" w:hAnsi="Arial" w:cs="Arial" w:eastAsia="Arial"/>
          <w:sz w:val="15"/>
          <w:szCs w:val="15"/>
          <w:color w:val="242424"/>
          <w:spacing w:val="-23"/>
          <w:w w:val="11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0"/>
        </w:rPr>
        <w:t>6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1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0"/>
        </w:rPr>
        <w:t>  </w:t>
      </w:r>
      <w:r>
        <w:rPr>
          <w:rFonts w:ascii="Arial" w:hAnsi="Arial" w:cs="Arial" w:eastAsia="Arial"/>
          <w:sz w:val="15"/>
          <w:szCs w:val="15"/>
          <w:color w:val="242424"/>
          <w:spacing w:val="44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6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-11"/>
          <w:w w:val="86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105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-25"/>
          <w:w w:val="107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9"/>
        </w:rPr>
        <w:t>rn</w:t>
      </w:r>
      <w:r>
        <w:rPr>
          <w:rFonts w:ascii="Arial" w:hAnsi="Arial" w:cs="Arial" w:eastAsia="Arial"/>
          <w:sz w:val="15"/>
          <w:szCs w:val="15"/>
          <w:color w:val="3D3D3D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85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</w:rPr>
        <w:t>aMara</w:t>
      </w:r>
      <w:r>
        <w:rPr>
          <w:rFonts w:ascii="Arial" w:hAnsi="Arial" w:cs="Arial" w:eastAsia="Arial"/>
          <w:sz w:val="15"/>
          <w:szCs w:val="15"/>
          <w:color w:val="3D3D3D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1"/>
        </w:rPr>
        <w:t>D.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61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84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89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4"/>
        </w:rPr>
        <w:t>HCTBHM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JeMli&gt;H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7" w:after="0" w:line="240" w:lineRule="auto"/>
        <w:ind w:left="122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2223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5"/>
          <w:position w:val="1"/>
        </w:rPr>
        <w:t>44</w:t>
      </w:r>
      <w:r>
        <w:rPr>
          <w:rFonts w:ascii="Arial" w:hAnsi="Arial" w:cs="Arial" w:eastAsia="Arial"/>
          <w:sz w:val="15"/>
          <w:szCs w:val="15"/>
          <w:color w:val="242424"/>
          <w:spacing w:val="-25"/>
          <w:w w:val="115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115"/>
          <w:position w:val="1"/>
        </w:rPr>
        <w:t>7</w:t>
      </w:r>
      <w:r>
        <w:rPr>
          <w:rFonts w:ascii="Arial" w:hAnsi="Arial" w:cs="Arial" w:eastAsia="Arial"/>
          <w:sz w:val="15"/>
          <w:szCs w:val="15"/>
          <w:color w:val="242424"/>
          <w:spacing w:val="-20"/>
          <w:w w:val="115"/>
          <w:position w:val="1"/>
        </w:rPr>
        <w:t>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5"/>
          <w:position w:val="1"/>
        </w:rPr>
        <w:t>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5"/>
          <w:position w:val="1"/>
        </w:rPr>
        <w:t>  </w:t>
      </w:r>
      <w:r>
        <w:rPr>
          <w:rFonts w:ascii="Arial" w:hAnsi="Arial" w:cs="Arial" w:eastAsia="Arial"/>
          <w:sz w:val="15"/>
          <w:szCs w:val="15"/>
          <w:color w:val="3D3D3D"/>
          <w:spacing w:val="25"/>
          <w:w w:val="11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  <w:position w:val="1"/>
        </w:rPr>
        <w:t>OTnnar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85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  <w:position w:val="1"/>
        </w:rPr>
        <w:t>aMara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84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1"/>
        </w:rPr>
        <w:t>.noMa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84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4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242424"/>
          <w:spacing w:val="-2"/>
          <w:w w:val="84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1"/>
        </w:rPr>
        <w:t>cjlHHau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81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22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0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10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85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1"/>
        </w:rPr>
        <w:t>JiepHBaTe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122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2224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1"/>
          <w:position w:val="0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11"/>
          <w:position w:val="0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21"/>
          <w:w w:val="111"/>
          <w:position w:val="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1"/>
          <w:position w:val="0"/>
        </w:rPr>
        <w:t>800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1"/>
          <w:position w:val="0"/>
        </w:rPr>
        <w:t>  </w:t>
      </w:r>
      <w:r>
        <w:rPr>
          <w:rFonts w:ascii="Arial" w:hAnsi="Arial" w:cs="Arial" w:eastAsia="Arial"/>
          <w:sz w:val="15"/>
          <w:szCs w:val="15"/>
          <w:color w:val="3D3D3D"/>
          <w:spacing w:val="30"/>
          <w:w w:val="11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  <w:position w:val="0"/>
        </w:rPr>
        <w:t>OTnn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91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9"/>
          <w:position w:val="0"/>
        </w:rPr>
        <w:t>rn</w:t>
      </w:r>
      <w:r>
        <w:rPr>
          <w:rFonts w:ascii="Arial" w:hAnsi="Arial" w:cs="Arial" w:eastAsia="Arial"/>
          <w:sz w:val="15"/>
          <w:szCs w:val="15"/>
          <w:color w:val="242424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3"/>
          <w:w w:val="85"/>
          <w:position w:val="0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85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85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85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3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9"/>
          <w:w w:val="9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3"/>
          <w:position w:val="0"/>
        </w:rPr>
        <w:t>.n.o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74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9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  <w:position w:val="0"/>
        </w:rPr>
        <w:t>l'i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100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elll!ue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122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2225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44</w:t>
      </w:r>
      <w:r>
        <w:rPr>
          <w:rFonts w:ascii="Arial" w:hAnsi="Arial" w:cs="Arial" w:eastAsia="Arial"/>
          <w:sz w:val="15"/>
          <w:szCs w:val="15"/>
          <w:color w:val="242424"/>
          <w:spacing w:val="-22"/>
          <w:w w:val="100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900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 </w:t>
      </w:r>
      <w:r>
        <w:rPr>
          <w:rFonts w:ascii="Arial" w:hAnsi="Arial" w:cs="Arial" w:eastAsia="Arial"/>
          <w:sz w:val="15"/>
          <w:szCs w:val="15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64"/>
        </w:rPr>
        <w:t>&lt;l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64"/>
        </w:rPr>
        <w:t>&gt;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</w:rPr>
        <w:t>HH3HC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77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11"/>
          <w:w w:val="193"/>
        </w:rPr>
        <w:t>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9"/>
        </w:rPr>
        <w:t>CK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</w:rPr>
        <w:t>C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DpOMeH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8"/>
        </w:rPr>
        <w:t>113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ljJHH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79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3"/>
          <w:w w:val="79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CHjCKl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79"/>
        </w:rPr>
        <w:t>!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9"/>
        </w:rPr>
        <w:t>M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20"/>
        </w:rPr>
        <w:t>nl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19"/>
        </w:rPr>
        <w:t>!</w:t>
      </w:r>
      <w:r>
        <w:rPr>
          <w:rFonts w:ascii="Arial" w:hAnsi="Arial" w:cs="Arial" w:eastAsia="Arial"/>
          <w:sz w:val="15"/>
          <w:szCs w:val="15"/>
          <w:color w:val="242424"/>
          <w:spacing w:val="-7"/>
          <w:w w:val="82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91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83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-30"/>
          <w:w w:val="83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</w:rPr>
        <w:t>l!M3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22" w:right="-20"/>
        <w:jc w:val="left"/>
        <w:tabs>
          <w:tab w:pos="7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2226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B5B5B8"/>
          <w:spacing w:val="5"/>
          <w:w w:val="72"/>
          <w:position w:val="1"/>
        </w:rPr>
        <w:t>"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8"/>
          <w:position w:val="1"/>
        </w:rPr>
        <w:t>44</w:t>
      </w:r>
      <w:r>
        <w:rPr>
          <w:rFonts w:ascii="Arial" w:hAnsi="Arial" w:cs="Arial" w:eastAsia="Arial"/>
          <w:sz w:val="15"/>
          <w:szCs w:val="15"/>
          <w:color w:val="242424"/>
          <w:spacing w:val="-6"/>
          <w:w w:val="108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0C0A0C"/>
          <w:spacing w:val="-5"/>
          <w:w w:val="110"/>
          <w:position w:val="1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6"/>
          <w:position w:val="1"/>
        </w:rPr>
        <w:t>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14"/>
          <w:w w:val="115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5"/>
          <w:position w:val="0"/>
        </w:rPr>
        <w:t>TilJI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15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115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5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115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8"/>
          <w:position w:val="0"/>
        </w:rPr>
        <w:t>CTPAHHX</w:t>
      </w:r>
      <w:r>
        <w:rPr>
          <w:rFonts w:ascii="Arial" w:hAnsi="Arial" w:cs="Arial" w:eastAsia="Arial"/>
          <w:sz w:val="15"/>
          <w:szCs w:val="15"/>
          <w:color w:val="242424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6"/>
          <w:position w:val="0"/>
        </w:rPr>
        <w:t>KAM</w:t>
      </w:r>
      <w:r>
        <w:rPr>
          <w:rFonts w:ascii="Arial" w:hAnsi="Arial" w:cs="Arial" w:eastAsia="Arial"/>
          <w:sz w:val="15"/>
          <w:szCs w:val="15"/>
          <w:color w:val="242424"/>
          <w:spacing w:val="-17"/>
          <w:w w:val="116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0C0A0C"/>
          <w:spacing w:val="-5"/>
          <w:w w:val="116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6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116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36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242424"/>
          <w:spacing w:val="-9"/>
          <w:w w:val="92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  <w:position w:val="0"/>
        </w:rPr>
        <w:t>Jl</w:t>
      </w:r>
      <w:r>
        <w:rPr>
          <w:rFonts w:ascii="Arial" w:hAnsi="Arial" w:cs="Arial" w:eastAsia="Arial"/>
          <w:sz w:val="15"/>
          <w:szCs w:val="15"/>
          <w:color w:val="3D3D3D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7"/>
          <w:position w:val="0"/>
        </w:rPr>
        <w:t>22</w:t>
      </w:r>
      <w:r>
        <w:rPr>
          <w:rFonts w:ascii="Arial" w:hAnsi="Arial" w:cs="Arial" w:eastAsia="Arial"/>
          <w:sz w:val="15"/>
          <w:szCs w:val="15"/>
          <w:color w:val="242424"/>
          <w:spacing w:val="-16"/>
          <w:w w:val="97"/>
          <w:position w:val="0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6"/>
          <w:w w:val="97"/>
          <w:position w:val="0"/>
        </w:rPr>
        <w:t>7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0"/>
        </w:rPr>
        <w:t>.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97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97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97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0"/>
        </w:rPr>
        <w:t>2232)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9" w:after="0" w:line="252" w:lineRule="exact"/>
        <w:ind w:left="122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5"/>
        </w:rPr>
        <w:t>2227</w:t>
      </w:r>
      <w:r>
        <w:rPr>
          <w:rFonts w:ascii="Arial" w:hAnsi="Arial" w:cs="Arial" w:eastAsia="Arial"/>
          <w:sz w:val="15"/>
          <w:szCs w:val="15"/>
          <w:color w:val="242424"/>
          <w:spacing w:val="-18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5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4"/>
        </w:rPr>
        <w:t>442</w:t>
      </w:r>
      <w:r>
        <w:rPr>
          <w:rFonts w:ascii="Arial" w:hAnsi="Arial" w:cs="Arial" w:eastAsia="Arial"/>
          <w:sz w:val="15"/>
          <w:szCs w:val="15"/>
          <w:color w:val="3D3D3D"/>
          <w:spacing w:val="-31"/>
          <w:w w:val="100"/>
          <w:position w:val="-4"/>
        </w:rPr>
        <w:t>1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4"/>
        </w:rPr>
        <w:t>00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  <w:position w:val="-4"/>
        </w:rPr>
        <w:t>    </w:t>
      </w:r>
      <w:r>
        <w:rPr>
          <w:rFonts w:ascii="Arial" w:hAnsi="Arial" w:cs="Arial" w:eastAsia="Arial"/>
          <w:sz w:val="15"/>
          <w:szCs w:val="15"/>
          <w:color w:val="242424"/>
          <w:spacing w:val="26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  <w:position w:val="6"/>
        </w:rPr>
        <w:t>0TnnaT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  <w:position w:val="6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85"/>
          <w:position w:val="6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6"/>
        </w:rPr>
        <w:t>3MaT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6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6"/>
        </w:rPr>
        <w:t>Ha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6"/>
        </w:rPr>
        <w:t>xaprnje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-33"/>
          <w:w w:val="74"/>
          <w:position w:val="6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2"/>
          <w:position w:val="6"/>
        </w:rPr>
        <w:t>.l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3"/>
          <w:position w:val="6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-26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  <w:position w:val="6"/>
        </w:rPr>
        <w:t>Bpe.IIB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75"/>
          <w:position w:val="6"/>
        </w:rPr>
        <w:t>O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1"/>
          <w:position w:val="6"/>
        </w:rPr>
        <w:t>C</w:t>
      </w:r>
      <w:r>
        <w:rPr>
          <w:rFonts w:ascii="Arial" w:hAnsi="Arial" w:cs="Arial" w:eastAsia="Arial"/>
          <w:sz w:val="15"/>
          <w:szCs w:val="15"/>
          <w:color w:val="242424"/>
          <w:spacing w:val="-12"/>
          <w:w w:val="70"/>
          <w:position w:val="6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  <w:position w:val="6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  <w:position w:val="6"/>
        </w:rPr>
        <w:t>CM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76"/>
          <w:position w:val="6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-7"/>
          <w:w w:val="76"/>
          <w:position w:val="6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  <w:position w:val="6"/>
        </w:rPr>
        <w:t>OBaJi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  <w:position w:val="6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76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6"/>
        </w:rPr>
        <w:t>Ha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2" w:lineRule="exact"/>
        <w:ind w:left="1434" w:right="574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75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242424"/>
          <w:spacing w:val="1"/>
          <w:w w:val="75"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  <w:position w:val="1"/>
        </w:rPr>
        <w:t>CTp3HO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7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2"/>
          <w:position w:val="1"/>
        </w:rPr>
        <w:t>cPHH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73"/>
          <w:position w:val="1"/>
        </w:rPr>
        <w:t>3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91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1"/>
        </w:rPr>
        <w:t>CH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79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72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242424"/>
          <w:spacing w:val="-5"/>
          <w:w w:val="71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2"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3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1"/>
        </w:rPr>
        <w:t>1P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1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1"/>
        </w:rPr>
        <w:t>Kl!WT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1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1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122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22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>8</w:t>
      </w:r>
      <w:r>
        <w:rPr>
          <w:rFonts w:ascii="Arial" w:hAnsi="Arial" w:cs="Arial" w:eastAsia="Arial"/>
          <w:sz w:val="15"/>
          <w:szCs w:val="15"/>
          <w:color w:val="242424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12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242424"/>
          <w:spacing w:val="-15"/>
          <w:w w:val="112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  <w:position w:val="1"/>
        </w:rPr>
        <w:t>22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12"/>
          <w:position w:val="1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2"/>
          <w:position w:val="1"/>
        </w:rPr>
        <w:t>0</w:t>
      </w:r>
      <w:r>
        <w:rPr>
          <w:rFonts w:ascii="Arial" w:hAnsi="Arial" w:cs="Arial" w:eastAsia="Arial"/>
          <w:sz w:val="15"/>
          <w:szCs w:val="15"/>
          <w:color w:val="242424"/>
          <w:spacing w:val="0"/>
          <w:w w:val="112"/>
          <w:position w:val="1"/>
        </w:rPr>
        <w:t>  </w:t>
      </w:r>
      <w:r>
        <w:rPr>
          <w:rFonts w:ascii="Arial" w:hAnsi="Arial" w:cs="Arial" w:eastAsia="Arial"/>
          <w:sz w:val="15"/>
          <w:szCs w:val="15"/>
          <w:color w:val="242424"/>
          <w:spacing w:val="25"/>
          <w:w w:val="11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1"/>
        </w:rPr>
        <w:t>OTnnar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5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242424"/>
          <w:spacing w:val="-4"/>
          <w:w w:val="85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  <w:position w:val="1"/>
        </w:rPr>
        <w:t>3Mara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1"/>
        </w:rPr>
        <w:t>CT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82"/>
          <w:position w:val="1"/>
        </w:rPr>
        <w:t>p</w:t>
      </w:r>
      <w:r>
        <w:rPr>
          <w:rFonts w:ascii="Arial" w:hAnsi="Arial" w:cs="Arial" w:eastAsia="Arial"/>
          <w:sz w:val="15"/>
          <w:szCs w:val="15"/>
          <w:color w:val="242424"/>
          <w:spacing w:val="-8"/>
          <w:w w:val="94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  <w:position w:val="1"/>
        </w:rPr>
        <w:t>HHM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1"/>
        </w:rPr>
        <w:t>Bn3JlaMa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00" w:right="15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24" w:lineRule="exact"/>
        <w:ind w:left="938" w:right="-20"/>
        <w:jc w:val="left"/>
        <w:tabs>
          <w:tab w:pos="1740" w:val="left"/>
          <w:tab w:pos="81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-4"/>
        </w:rPr>
        <w:t>03HaKa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0"/>
          <w:position w:val="-4"/>
        </w:rPr>
        <w:t>Gpoj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0"/>
          <w:position w:val="-4"/>
        </w:rPr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2"/>
          <w:position w:val="4"/>
        </w:rPr>
        <w:t>1-huoc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60" w:right="1560"/>
          <w:footerReference w:type="default" r:id="rId11"/>
          <w:pgSz w:w="11980" w:h="16880"/>
        </w:sectPr>
      </w:pPr>
      <w:rPr/>
    </w:p>
    <w:p>
      <w:pPr>
        <w:spacing w:before="11" w:after="0" w:line="240" w:lineRule="auto"/>
        <w:ind w:left="1063" w:right="-74"/>
        <w:jc w:val="left"/>
        <w:tabs>
          <w:tab w:pos="16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3"/>
          <w:szCs w:val="23"/>
          <w:color w:val="282828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282828"/>
          <w:spacing w:val="-3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82828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282828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1"/>
        </w:rPr>
        <w:t>KOHTa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161616"/>
          <w:spacing w:val="-9"/>
          <w:w w:val="120"/>
        </w:rPr>
        <w:t>O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2"/>
        </w:rPr>
        <w:t>nuc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69" w:lineRule="exact"/>
        <w:ind w:right="-20"/>
        <w:jc w:val="left"/>
        <w:tabs>
          <w:tab w:pos="20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64.775635pt;margin-top:14.472078pt;width:46.076923pt;height:.1pt;mso-position-horizontal-relative:page;mso-position-vertical-relative:paragraph;z-index:-21661" coordorigin="7296,289" coordsize="922,2">
            <v:shape style="position:absolute;left:7296;top:289;width:922;height:2" coordorigin="7296,289" coordsize="922,0" path="m7296,289l8217,289e" filled="f" stroked="t" strokeweight=".479968pt" strokecolor="#3B3B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161616"/>
          <w:w w:val="182"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161616"/>
          <w:spacing w:val="-4"/>
          <w:w w:val="183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3"/>
          <w:position w:val="-1"/>
        </w:rPr>
        <w:t>p</w:t>
      </w:r>
      <w:r>
        <w:rPr>
          <w:rFonts w:ascii="Arial" w:hAnsi="Arial" w:cs="Arial" w:eastAsia="Arial"/>
          <w:sz w:val="15"/>
          <w:szCs w:val="15"/>
          <w:color w:val="38383A"/>
          <w:spacing w:val="-6"/>
          <w:w w:val="93"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6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2"/>
          <w:w w:val="86"/>
          <w:position w:val="-1"/>
        </w:rPr>
        <w:t>X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7"/>
          <w:position w:val="-1"/>
        </w:rPr>
        <w:t>OD,H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8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-1"/>
        </w:rPr>
        <w:t>rOD.IIHa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1"/>
          <w:position w:val="-1"/>
        </w:rPr>
        <w:t>TcKyfi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1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82828"/>
          <w:spacing w:val="-5"/>
          <w:w w:val="111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-1"/>
        </w:rPr>
        <w:t>roD.uua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0" w:right="1560"/>
          <w:cols w:num="3" w:equalWidth="0">
            <w:col w:w="2147" w:space="2074"/>
            <w:col w:w="403" w:space="2170"/>
            <w:col w:w="3566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59" w:right="-20"/>
        <w:jc w:val="left"/>
        <w:tabs>
          <w:tab w:pos="1860" w:val="left"/>
          <w:tab w:pos="4360" w:val="left"/>
          <w:tab w:pos="7420" w:val="left"/>
          <w:tab w:pos="93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  <w:i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11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100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90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0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1006" w:right="-20"/>
        <w:jc w:val="left"/>
        <w:tabs>
          <w:tab w:pos="16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</w:rPr>
        <w:t>2230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79"/>
        </w:rPr>
        <w:t>442400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61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4"/>
        </w:rPr>
        <w:t>()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3"/>
        </w:rPr>
        <w:t>T</w:t>
      </w:r>
      <w:r>
        <w:rPr>
          <w:rFonts w:ascii="Arial" w:hAnsi="Arial" w:cs="Arial" w:eastAsia="Arial"/>
          <w:sz w:val="15"/>
          <w:szCs w:val="15"/>
          <w:color w:val="484849"/>
          <w:spacing w:val="-2"/>
          <w:w w:val="94"/>
        </w:rPr>
        <w:t>n</w:t>
      </w:r>
      <w:r>
        <w:rPr>
          <w:rFonts w:ascii="Arial" w:hAnsi="Arial" w:cs="Arial" w:eastAsia="Arial"/>
          <w:sz w:val="15"/>
          <w:szCs w:val="15"/>
          <w:color w:val="646464"/>
          <w:spacing w:val="-56"/>
          <w:w w:val="65"/>
        </w:rPr>
        <w:t>J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7"/>
        </w:rPr>
        <w:t>13T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8"/>
        </w:rPr>
        <w:t>a</w:t>
      </w:r>
      <w:r>
        <w:rPr>
          <w:rFonts w:ascii="Arial" w:hAnsi="Arial" w:cs="Arial" w:eastAsia="Arial"/>
          <w:sz w:val="15"/>
          <w:szCs w:val="15"/>
          <w:color w:val="484849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6"/>
        </w:rPr>
        <w:t>K3M3T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6"/>
        </w:rPr>
        <w:t>a</w:t>
      </w:r>
      <w:r>
        <w:rPr>
          <w:rFonts w:ascii="Arial" w:hAnsi="Arial" w:cs="Arial" w:eastAsia="Arial"/>
          <w:sz w:val="15"/>
          <w:szCs w:val="15"/>
          <w:color w:val="484849"/>
          <w:spacing w:val="-4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6"/>
        </w:rPr>
        <w:t>CTp3Hil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6"/>
        </w:rPr>
        <w:t>M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12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9"/>
        </w:rPr>
        <w:t>nOCJJOBHII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9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7"/>
          <w:w w:val="69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0"/>
        </w:rPr>
        <w:t>63HK3M3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40" w:lineRule="auto"/>
        <w:ind w:left="1006" w:right="-20"/>
        <w:jc w:val="left"/>
        <w:tabs>
          <w:tab w:pos="16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84849"/>
          <w:w w:val="81"/>
        </w:rPr>
        <w:t>22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3"/>
          <w:w w:val="8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54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2"/>
        </w:rPr>
        <w:t>442500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27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2"/>
        </w:rPr>
        <w:t>0TnJlaT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2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18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5"/>
        </w:rPr>
        <w:t>K3M3T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5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3"/>
          <w:w w:val="75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5"/>
        </w:rPr>
        <w:t>OCTaJlii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5"/>
        </w:rPr>
        <w:t>M</w:t>
      </w:r>
      <w:r>
        <w:rPr>
          <w:rFonts w:ascii="Arial" w:hAnsi="Arial" w:cs="Arial" w:eastAsia="Arial"/>
          <w:sz w:val="15"/>
          <w:szCs w:val="15"/>
          <w:color w:val="484849"/>
          <w:spacing w:val="3"/>
          <w:w w:val="75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5"/>
        </w:rPr>
        <w:t>CTp3HH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5"/>
        </w:rPr>
        <w:t>M</w:t>
      </w:r>
      <w:r>
        <w:rPr>
          <w:rFonts w:ascii="Arial" w:hAnsi="Arial" w:cs="Arial" w:eastAsia="Arial"/>
          <w:sz w:val="15"/>
          <w:szCs w:val="15"/>
          <w:color w:val="484849"/>
          <w:spacing w:val="7"/>
          <w:w w:val="75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8"/>
        </w:rPr>
        <w:t>Kpe.llHTOpi!Ma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1006" w:right="-20"/>
        <w:jc w:val="left"/>
        <w:tabs>
          <w:tab w:pos="16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</w:rPr>
        <w:t>2232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83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</w:rPr>
        <w:t>442600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35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7"/>
        </w:rPr>
        <w:t>Ornnar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8"/>
        </w:rPr>
        <w:t>a</w:t>
      </w:r>
      <w:r>
        <w:rPr>
          <w:rFonts w:ascii="Arial" w:hAnsi="Arial" w:cs="Arial" w:eastAsia="Arial"/>
          <w:sz w:val="15"/>
          <w:szCs w:val="15"/>
          <w:color w:val="484849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-10"/>
          <w:w w:val="79"/>
        </w:rPr>
        <w:t>K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9"/>
        </w:rPr>
        <w:t>aMaT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9"/>
        </w:rPr>
        <w:t>a</w:t>
      </w:r>
      <w:r>
        <w:rPr>
          <w:rFonts w:ascii="Arial" w:hAnsi="Arial" w:cs="Arial" w:eastAsia="Arial"/>
          <w:sz w:val="15"/>
          <w:szCs w:val="15"/>
          <w:color w:val="484849"/>
          <w:spacing w:val="-7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79"/>
        </w:rPr>
        <w:t>Ha</w:t>
      </w:r>
      <w:r>
        <w:rPr>
          <w:rFonts w:ascii="Arial" w:hAnsi="Arial" w:cs="Arial" w:eastAsia="Arial"/>
          <w:sz w:val="15"/>
          <w:szCs w:val="15"/>
          <w:color w:val="282828"/>
          <w:spacing w:val="1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7"/>
        </w:rPr>
        <w:t>crpaue</w:t>
      </w:r>
      <w:r>
        <w:rPr>
          <w:rFonts w:ascii="Arial" w:hAnsi="Arial" w:cs="Arial" w:eastAsia="Arial"/>
          <w:sz w:val="15"/>
          <w:szCs w:val="15"/>
          <w:color w:val="484849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0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9"/>
        </w:rPr>
        <w:t>jlnuaHcajcK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</w:rPr>
        <w:t>nepnsare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996" w:right="-20"/>
        <w:jc w:val="left"/>
        <w:tabs>
          <w:tab w:pos="16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0"/>
        </w:rPr>
        <w:t>2233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82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0"/>
          <w:position w:val="1"/>
        </w:rPr>
        <w:t>443000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53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0"/>
        </w:rPr>
        <w:t>OTDJIATA</w:t>
      </w:r>
      <w:r>
        <w:rPr>
          <w:rFonts w:ascii="Arial" w:hAnsi="Arial" w:cs="Arial" w:eastAsia="Arial"/>
          <w:sz w:val="15"/>
          <w:szCs w:val="15"/>
          <w:color w:val="282828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0"/>
          <w:position w:val="0"/>
        </w:rPr>
        <w:t>KAMATA</w:t>
      </w:r>
      <w:r>
        <w:rPr>
          <w:rFonts w:ascii="Arial" w:hAnsi="Arial" w:cs="Arial" w:eastAsia="Arial"/>
          <w:sz w:val="15"/>
          <w:szCs w:val="15"/>
          <w:color w:val="282828"/>
          <w:spacing w:val="-9"/>
          <w:w w:val="11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282828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6"/>
          <w:position w:val="0"/>
        </w:rPr>
        <w:t>rAPAHl.{HJAMA</w:t>
      </w:r>
      <w:r>
        <w:rPr>
          <w:rFonts w:ascii="Arial" w:hAnsi="Arial" w:cs="Arial" w:eastAsia="Arial"/>
          <w:sz w:val="15"/>
          <w:szCs w:val="15"/>
          <w:color w:val="38383A"/>
          <w:spacing w:val="21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6"/>
          <w:position w:val="0"/>
        </w:rPr>
        <w:t>(2234)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996" w:right="-20"/>
        <w:jc w:val="left"/>
        <w:tabs>
          <w:tab w:pos="16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  <w:position w:val="1"/>
        </w:rPr>
        <w:t>2234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80"/>
          <w:position w:val="1"/>
        </w:rPr>
        <w:t>44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-20"/>
          <w:w w:val="80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0"/>
          <w:position w:val="1"/>
        </w:rPr>
        <w:t>100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60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9"/>
          <w:position w:val="0"/>
        </w:rPr>
        <w:t>Omnar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484849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8"/>
          <w:position w:val="0"/>
        </w:rPr>
        <w:t>KaMaT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8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3"/>
          <w:w w:val="7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5"/>
          <w:szCs w:val="15"/>
          <w:color w:val="484849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rapaHtUijaMa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0" w:after="0" w:line="160" w:lineRule="auto"/>
        <w:ind w:left="2321" w:right="5112" w:firstLine="-691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316505pt;margin-top:6.508823pt;width:19.152001pt;height:9.5pt;mso-position-horizontal-relative:page;mso-position-vertical-relative:paragraph;z-index:-21660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84"/>
                      <w:position w:val="1"/>
                    </w:rPr>
                    <w:t>2235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79"/>
          <w:position w:val="-9"/>
        </w:rPr>
        <w:t>444000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61"/>
          <w:w w:val="79"/>
          <w:position w:val="-9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7"/>
          <w:position w:val="0"/>
        </w:rPr>
        <w:t>ITPATETil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8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38383A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1"/>
          <w:position w:val="0"/>
        </w:rPr>
        <w:t>TPOlliKOB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2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6"/>
          <w:position w:val="0"/>
        </w:rPr>
        <w:t>3A,l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6"/>
          <w:position w:val="0"/>
        </w:rPr>
        <w:t>Y:JIC</w:t>
      </w:r>
      <w:r>
        <w:rPr>
          <w:rFonts w:ascii="Arial" w:hAnsi="Arial" w:cs="Arial" w:eastAsia="Arial"/>
          <w:sz w:val="15"/>
          <w:szCs w:val="15"/>
          <w:color w:val="38383A"/>
          <w:spacing w:val="-25"/>
          <w:w w:val="87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-8"/>
          <w:w w:val="105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1"/>
          <w:position w:val="0"/>
        </w:rPr>
        <w:t>AH&gt;A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0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9"/>
          <w:position w:val="0"/>
        </w:rPr>
        <w:t>Oi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0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38383A"/>
          <w:spacing w:val="-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0"/>
        </w:rPr>
        <w:t>2236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8383A"/>
          <w:spacing w:val="0"/>
          <w:w w:val="69"/>
          <w:i/>
          <w:position w:val="0"/>
        </w:rPr>
        <w:t>D.O</w:t>
      </w:r>
      <w:r>
        <w:rPr>
          <w:rFonts w:ascii="Times New Roman" w:hAnsi="Times New Roman" w:cs="Times New Roman" w:eastAsia="Times New Roman"/>
          <w:sz w:val="13"/>
          <w:szCs w:val="13"/>
          <w:color w:val="38383A"/>
          <w:spacing w:val="15"/>
          <w:w w:val="69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4"/>
          <w:position w:val="0"/>
        </w:rPr>
        <w:t>2238)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1" w:after="0" w:line="240" w:lineRule="auto"/>
        <w:ind w:left="977" w:right="-20"/>
        <w:jc w:val="left"/>
        <w:tabs>
          <w:tab w:pos="16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>2236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</w:rPr>
        <w:t>444100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45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5"/>
        </w:rPr>
        <w:t>HerarnsHe</w:t>
      </w:r>
      <w:r>
        <w:rPr>
          <w:rFonts w:ascii="Arial" w:hAnsi="Arial" w:cs="Arial" w:eastAsia="Arial"/>
          <w:sz w:val="15"/>
          <w:szCs w:val="15"/>
          <w:color w:val="484849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3"/>
        </w:rPr>
        <w:t>KYPCH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4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</w:rPr>
        <w:t>pa</w:t>
      </w:r>
      <w:r>
        <w:rPr>
          <w:rFonts w:ascii="Arial" w:hAnsi="Arial" w:cs="Arial" w:eastAsia="Arial"/>
          <w:sz w:val="15"/>
          <w:szCs w:val="15"/>
          <w:color w:val="484849"/>
          <w:spacing w:val="-15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646464"/>
          <w:spacing w:val="-27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</w:rPr>
        <w:t>nKe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977" w:right="-20"/>
        <w:jc w:val="left"/>
        <w:tabs>
          <w:tab w:pos="16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</w:rPr>
        <w:t>2237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1"/>
        </w:rPr>
        <w:t>444200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45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1"/>
          <w:position w:val="1"/>
        </w:rPr>
        <w:t>KaJu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2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7"/>
          <w:position w:val="1"/>
        </w:rPr>
        <w:t>3a</w:t>
      </w:r>
      <w:r>
        <w:rPr>
          <w:rFonts w:ascii="Arial" w:hAnsi="Arial" w:cs="Arial" w:eastAsia="Arial"/>
          <w:sz w:val="15"/>
          <w:szCs w:val="15"/>
          <w:color w:val="484849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  <w:position w:val="1"/>
        </w:rPr>
        <w:t>Kawa.ea.e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977" w:right="-20"/>
        <w:jc w:val="left"/>
        <w:tabs>
          <w:tab w:pos="16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74"/>
          <w:position w:val="1"/>
        </w:rPr>
        <w:t>2238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43"/>
          <w:w w:val="74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74"/>
          <w:position w:val="1"/>
        </w:rPr>
        <w:t>44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35"/>
          <w:w w:val="74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74"/>
          <w:position w:val="1"/>
        </w:rPr>
        <w:t>300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74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34"/>
          <w:w w:val="74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4"/>
          <w:position w:val="1"/>
        </w:rPr>
        <w:t>0CTaJJJI</w:t>
      </w:r>
      <w:r>
        <w:rPr>
          <w:rFonts w:ascii="Arial" w:hAnsi="Arial" w:cs="Arial" w:eastAsia="Arial"/>
          <w:sz w:val="15"/>
          <w:szCs w:val="15"/>
          <w:color w:val="38383A"/>
          <w:spacing w:val="-3"/>
          <w:w w:val="74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9"/>
          <w:position w:val="1"/>
        </w:rPr>
        <w:t>npaTCiil</w:t>
      </w:r>
      <w:r>
        <w:rPr>
          <w:rFonts w:ascii="Arial" w:hAnsi="Arial" w:cs="Arial" w:eastAsia="Arial"/>
          <w:sz w:val="15"/>
          <w:szCs w:val="15"/>
          <w:color w:val="38383A"/>
          <w:spacing w:val="2"/>
          <w:w w:val="90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8"/>
          <w:position w:val="1"/>
        </w:rPr>
        <w:t>TpOWKOBI</w:t>
      </w:r>
      <w:r>
        <w:rPr>
          <w:rFonts w:ascii="Arial" w:hAnsi="Arial" w:cs="Arial" w:eastAsia="Arial"/>
          <w:sz w:val="15"/>
          <w:szCs w:val="15"/>
          <w:color w:val="38383A"/>
          <w:spacing w:val="8"/>
          <w:w w:val="78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7"/>
          <w:position w:val="1"/>
        </w:rPr>
        <w:t>33Ll)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6"/>
          <w:position w:val="1"/>
        </w:rPr>
        <w:t>'lKHBaH.a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967" w:right="-20"/>
        <w:jc w:val="left"/>
        <w:tabs>
          <w:tab w:pos="16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>2239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</w:rPr>
        <w:t>450000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45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8"/>
        </w:rPr>
        <w:t>CYEBEHI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8"/>
        </w:rPr>
        <w:t>(H</w:t>
      </w:r>
      <w:r>
        <w:rPr>
          <w:rFonts w:ascii="Arial" w:hAnsi="Arial" w:cs="Arial" w:eastAsia="Arial"/>
          <w:sz w:val="15"/>
          <w:szCs w:val="15"/>
          <w:color w:val="282828"/>
          <w:spacing w:val="-20"/>
          <w:w w:val="108"/>
        </w:rPr>
        <w:t>J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8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-18"/>
          <w:w w:val="10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0"/>
        </w:rPr>
        <w:t>(2240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2828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0"/>
        </w:rPr>
        <w:t>2243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849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48484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2246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849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48484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4"/>
        </w:rPr>
        <w:t>2249)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47" w:lineRule="auto"/>
        <w:ind w:left="2292" w:right="4213" w:firstLine="-1334"/>
        <w:jc w:val="left"/>
        <w:tabs>
          <w:tab w:pos="16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-10"/>
        </w:rPr>
        <w:t>2240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79"/>
          <w:position w:val="-10"/>
        </w:rPr>
        <w:t>451000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61"/>
          <w:w w:val="79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8"/>
          <w:position w:val="0"/>
        </w:rPr>
        <w:t>CYEB</w:t>
      </w:r>
      <w:r>
        <w:rPr>
          <w:rFonts w:ascii="Arial" w:hAnsi="Arial" w:cs="Arial" w:eastAsia="Arial"/>
          <w:sz w:val="15"/>
          <w:szCs w:val="15"/>
          <w:color w:val="38383A"/>
          <w:spacing w:val="-27"/>
          <w:w w:val="108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8"/>
          <w:position w:val="0"/>
        </w:rPr>
        <w:t>HIUfJE</w:t>
      </w:r>
      <w:r>
        <w:rPr>
          <w:rFonts w:ascii="Arial" w:hAnsi="Arial" w:cs="Arial" w:eastAsia="Arial"/>
          <w:sz w:val="15"/>
          <w:szCs w:val="15"/>
          <w:color w:val="161616"/>
          <w:spacing w:val="-14"/>
          <w:w w:val="10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5"/>
          <w:position w:val="0"/>
        </w:rPr>
        <w:t>JABHJii</w:t>
      </w:r>
      <w:r>
        <w:rPr>
          <w:rFonts w:ascii="Arial" w:hAnsi="Arial" w:cs="Arial" w:eastAsia="Arial"/>
          <w:sz w:val="15"/>
          <w:szCs w:val="15"/>
          <w:color w:val="282828"/>
          <w:spacing w:val="5"/>
          <w:w w:val="106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1"/>
          <w:position w:val="0"/>
        </w:rPr>
        <w:t>HE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2"/>
          <w:position w:val="0"/>
        </w:rPr>
        <w:t>(J)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1"/>
          <w:position w:val="0"/>
        </w:rPr>
        <w:t>HHAHCHJC</w:t>
      </w:r>
      <w:r>
        <w:rPr>
          <w:rFonts w:ascii="Arial" w:hAnsi="Arial" w:cs="Arial" w:eastAsia="Arial"/>
          <w:sz w:val="15"/>
          <w:szCs w:val="15"/>
          <w:color w:val="38383A"/>
          <w:spacing w:val="-12"/>
          <w:w w:val="101"/>
          <w:position w:val="0"/>
        </w:rPr>
        <w:t>K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24"/>
          <w:position w:val="0"/>
        </w:rPr>
        <w:t>HM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24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8"/>
          <w:position w:val="0"/>
        </w:rPr>
        <w:t>DPE.l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8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8"/>
          <w:position w:val="0"/>
        </w:rPr>
        <w:t>Y3</w:t>
      </w:r>
      <w:r>
        <w:rPr>
          <w:rFonts w:ascii="Arial" w:hAnsi="Arial" w:cs="Arial" w:eastAsia="Arial"/>
          <w:sz w:val="15"/>
          <w:szCs w:val="15"/>
          <w:color w:val="38383A"/>
          <w:spacing w:val="-15"/>
          <w:w w:val="98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8"/>
          <w:position w:val="0"/>
        </w:rPr>
        <w:t>TLHMA</w:t>
      </w:r>
      <w:r>
        <w:rPr>
          <w:rFonts w:ascii="Arial" w:hAnsi="Arial" w:cs="Arial" w:eastAsia="Arial"/>
          <w:sz w:val="15"/>
          <w:szCs w:val="15"/>
          <w:color w:val="161616"/>
          <w:spacing w:val="-13"/>
          <w:w w:val="9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37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8"/>
          <w:position w:val="0"/>
        </w:rPr>
        <w:t>OPrAHH3AI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8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8"/>
          <w:position w:val="0"/>
        </w:rPr>
        <w:t>HJAMA</w:t>
      </w:r>
      <w:r>
        <w:rPr>
          <w:rFonts w:ascii="Arial" w:hAnsi="Arial" w:cs="Arial" w:eastAsia="Arial"/>
          <w:sz w:val="15"/>
          <w:szCs w:val="15"/>
          <w:color w:val="282828"/>
          <w:spacing w:val="-3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0"/>
        </w:rPr>
        <w:t>(224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5"/>
          <w:w w:val="100"/>
          <w:position w:val="0"/>
        </w:rPr>
        <w:t>1</w:t>
      </w:r>
      <w:r>
        <w:rPr>
          <w:rFonts w:ascii="Arial" w:hAnsi="Arial" w:cs="Arial" w:eastAsia="Arial"/>
          <w:sz w:val="17"/>
          <w:szCs w:val="17"/>
          <w:color w:val="484849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7"/>
          <w:szCs w:val="17"/>
          <w:color w:val="48484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7"/>
          <w:position w:val="0"/>
        </w:rPr>
        <w:t>2242)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9" w:lineRule="exact"/>
        <w:ind w:left="958" w:right="-20"/>
        <w:jc w:val="left"/>
        <w:tabs>
          <w:tab w:pos="16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73"/>
          <w:position w:val="-3"/>
        </w:rPr>
        <w:t>2241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60"/>
          <w:w w:val="73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73"/>
          <w:position w:val="-3"/>
        </w:rPr>
        <w:t>451100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73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26"/>
          <w:w w:val="73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3"/>
          <w:position w:val="7"/>
        </w:rPr>
        <w:t>TeJ..-yli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3"/>
          <w:position w:val="7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3"/>
          <w:w w:val="73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2"/>
          <w:position w:val="7"/>
        </w:rPr>
        <w:t>cy6seHuaje</w:t>
      </w:r>
      <w:r>
        <w:rPr>
          <w:rFonts w:ascii="Arial" w:hAnsi="Arial" w:cs="Arial" w:eastAsia="Arial"/>
          <w:sz w:val="15"/>
          <w:szCs w:val="15"/>
          <w:color w:val="484849"/>
          <w:spacing w:val="-21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0"/>
          <w:position w:val="7"/>
        </w:rPr>
        <w:t>jaBHH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0"/>
          <w:position w:val="7"/>
        </w:rPr>
        <w:t>M</w:t>
      </w:r>
      <w:r>
        <w:rPr>
          <w:rFonts w:ascii="Arial" w:hAnsi="Arial" w:cs="Arial" w:eastAsia="Arial"/>
          <w:sz w:val="15"/>
          <w:szCs w:val="15"/>
          <w:color w:val="484849"/>
          <w:spacing w:val="-1"/>
          <w:w w:val="8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7"/>
        </w:rPr>
        <w:t>ue(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1"/>
          <w:position w:val="7"/>
        </w:rPr>
        <w:t>jluuaHCI!jCKHM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229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84849"/>
          <w:w w:val="75"/>
          <w:position w:val="1"/>
        </w:rPr>
        <w:t>llpClJ.Y3Cl!HM3</w:t>
      </w:r>
      <w:r>
        <w:rPr>
          <w:rFonts w:ascii="Arial" w:hAnsi="Arial" w:cs="Arial" w:eastAsia="Arial"/>
          <w:sz w:val="15"/>
          <w:szCs w:val="15"/>
          <w:color w:val="484849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38383A"/>
          <w:spacing w:val="0"/>
          <w:w w:val="176"/>
          <w:position w:val="1"/>
        </w:rPr>
        <w:t>I!</w:t>
      </w:r>
      <w:r>
        <w:rPr>
          <w:rFonts w:ascii="Arial" w:hAnsi="Arial" w:cs="Arial" w:eastAsia="Arial"/>
          <w:sz w:val="10"/>
          <w:szCs w:val="10"/>
          <w:color w:val="38383A"/>
          <w:spacing w:val="-32"/>
          <w:w w:val="17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1"/>
        </w:rPr>
        <w:t>opraHII3allHjaMa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249" w:lineRule="exact"/>
        <w:ind w:left="1542" w:right="4997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916668pt;margin-top:6.751418pt;width:19.380001pt;height:9.5pt;mso-position-horizontal-relative:page;mso-position-vertical-relative:paragraph;z-index:-2165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A"/>
                      <w:spacing w:val="0"/>
                      <w:w w:val="85"/>
                      <w:position w:val="1"/>
                    </w:rPr>
                    <w:t>2242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9"/>
          <w:position w:val="-3"/>
        </w:rPr>
        <w:t>451200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9"/>
          <w:w w:val="89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9"/>
          <w:position w:val="6"/>
        </w:rPr>
        <w:t>Kamnanu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9"/>
          <w:position w:val="6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34"/>
          <w:w w:val="89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  <w:position w:val="6"/>
        </w:rPr>
        <w:t>cy6seHUHje</w:t>
      </w:r>
      <w:r>
        <w:rPr>
          <w:rFonts w:ascii="Arial" w:hAnsi="Arial" w:cs="Arial" w:eastAsia="Arial"/>
          <w:sz w:val="15"/>
          <w:szCs w:val="15"/>
          <w:color w:val="38383A"/>
          <w:spacing w:val="-21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0"/>
          <w:position w:val="6"/>
        </w:rPr>
        <w:t>jaBHH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0"/>
          <w:position w:val="6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-1"/>
          <w:w w:val="8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4"/>
          <w:position w:val="6"/>
        </w:rPr>
        <w:t>ueqmuaHcujcKJIM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228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1"/>
        </w:rPr>
        <w:t>npeD.Y</w:t>
      </w:r>
      <w:r>
        <w:rPr>
          <w:rFonts w:ascii="Arial" w:hAnsi="Arial" w:cs="Arial" w:eastAsia="Arial"/>
          <w:sz w:val="15"/>
          <w:szCs w:val="15"/>
          <w:color w:val="484849"/>
          <w:spacing w:val="-8"/>
          <w:w w:val="82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82"/>
          <w:position w:val="1"/>
        </w:rPr>
        <w:t>elin</w:t>
      </w:r>
      <w:r>
        <w:rPr>
          <w:rFonts w:ascii="Arial" w:hAnsi="Arial" w:cs="Arial" w:eastAsia="Arial"/>
          <w:sz w:val="15"/>
          <w:szCs w:val="15"/>
          <w:color w:val="282828"/>
          <w:spacing w:val="-2"/>
          <w:w w:val="82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484849"/>
          <w:spacing w:val="-8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A"/>
          <w:spacing w:val="0"/>
          <w:w w:val="92"/>
          <w:position w:val="1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38383A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1"/>
        </w:rPr>
        <w:t>oprauuJauHjaMa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3" w:after="0" w:line="147" w:lineRule="auto"/>
        <w:ind w:left="2273" w:right="4494" w:firstLine="-1344"/>
        <w:jc w:val="left"/>
        <w:tabs>
          <w:tab w:pos="15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-10"/>
        </w:rPr>
        <w:t>2243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88"/>
          <w:w w:val="81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-10"/>
        </w:rPr>
        <w:t>452000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55"/>
          <w:w w:val="81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2"/>
          <w:position w:val="0"/>
        </w:rPr>
        <w:t>CYEBEHI.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3"/>
          <w:position w:val="0"/>
        </w:rPr>
        <w:t>(HJ</w:t>
      </w:r>
      <w:r>
        <w:rPr>
          <w:rFonts w:ascii="Arial" w:hAnsi="Arial" w:cs="Arial" w:eastAsia="Arial"/>
          <w:sz w:val="15"/>
          <w:szCs w:val="15"/>
          <w:color w:val="282828"/>
          <w:spacing w:val="6"/>
          <w:w w:val="102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4"/>
          <w:position w:val="0"/>
        </w:rPr>
        <w:t>IIPHBA</w:t>
      </w:r>
      <w:r>
        <w:rPr>
          <w:rFonts w:ascii="Arial" w:hAnsi="Arial" w:cs="Arial" w:eastAsia="Arial"/>
          <w:sz w:val="15"/>
          <w:szCs w:val="15"/>
          <w:color w:val="38383A"/>
          <w:spacing w:val="-23"/>
          <w:w w:val="114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21"/>
          <w:position w:val="0"/>
        </w:rPr>
        <w:t>HH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21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5"/>
          <w:position w:val="0"/>
        </w:rPr>
        <w:t>(J)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4"/>
          <w:position w:val="0"/>
        </w:rPr>
        <w:t>HHAHCHJCKHM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  <w:position w:val="0"/>
        </w:rPr>
        <w:t>HHCTHTYI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  <w:position w:val="0"/>
        </w:rPr>
        <w:t>(H</w:t>
      </w:r>
      <w:r>
        <w:rPr>
          <w:rFonts w:ascii="Arial" w:hAnsi="Arial" w:cs="Arial" w:eastAsia="Arial"/>
          <w:sz w:val="15"/>
          <w:szCs w:val="15"/>
          <w:color w:val="161616"/>
          <w:spacing w:val="-17"/>
          <w:w w:val="109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9"/>
          <w:position w:val="0"/>
        </w:rPr>
        <w:t>AMA</w:t>
      </w:r>
      <w:r>
        <w:rPr>
          <w:rFonts w:ascii="Arial" w:hAnsi="Arial" w:cs="Arial" w:eastAsia="Arial"/>
          <w:sz w:val="15"/>
          <w:szCs w:val="15"/>
          <w:color w:val="38383A"/>
          <w:spacing w:val="-2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0"/>
          <w:position w:val="0"/>
        </w:rPr>
        <w:t>(2244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484849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7"/>
          <w:szCs w:val="17"/>
          <w:color w:val="484849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7"/>
          <w:position w:val="0"/>
        </w:rPr>
        <w:t>2245)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4" w:after="0" w:line="162" w:lineRule="auto"/>
        <w:ind w:left="2263" w:right="5134" w:firstLine="-1344"/>
        <w:jc w:val="left"/>
        <w:tabs>
          <w:tab w:pos="15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-10"/>
        </w:rPr>
        <w:t>2244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8"/>
          <w:position w:val="-10"/>
        </w:rPr>
        <w:t>452100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11"/>
          <w:w w:val="88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8"/>
          <w:position w:val="0"/>
        </w:rPr>
        <w:t>Teeyli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8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20"/>
          <w:w w:val="8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8"/>
          <w:position w:val="0"/>
        </w:rPr>
        <w:t>cy6aeuuuje</w:t>
      </w:r>
      <w:r>
        <w:rPr>
          <w:rFonts w:ascii="Arial" w:hAnsi="Arial" w:cs="Arial" w:eastAsia="Arial"/>
          <w:sz w:val="15"/>
          <w:szCs w:val="15"/>
          <w:color w:val="38383A"/>
          <w:spacing w:val="34"/>
          <w:w w:val="8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8"/>
          <w:position w:val="0"/>
        </w:rPr>
        <w:t>npnsarHHM</w:t>
      </w:r>
      <w:r>
        <w:rPr>
          <w:rFonts w:ascii="Arial" w:hAnsi="Arial" w:cs="Arial" w:eastAsia="Arial"/>
          <w:sz w:val="15"/>
          <w:szCs w:val="15"/>
          <w:color w:val="38383A"/>
          <w:spacing w:val="6"/>
          <w:w w:val="8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0"/>
          <w:position w:val="0"/>
        </w:rPr>
        <w:t>clJHuaucnjcKHM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  <w:position w:val="0"/>
        </w:rPr>
        <w:t>IIHCTH'I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  <w:position w:val="0"/>
        </w:rPr>
        <w:t>'Ill</w:t>
      </w:r>
      <w:r>
        <w:rPr>
          <w:rFonts w:ascii="Arial" w:hAnsi="Arial" w:cs="Arial" w:eastAsia="Arial"/>
          <w:sz w:val="15"/>
          <w:szCs w:val="15"/>
          <w:color w:val="484849"/>
          <w:spacing w:val="-39"/>
          <w:w w:val="100"/>
          <w:position w:val="0"/>
        </w:rPr>
        <w:t>!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0"/>
        </w:rPr>
        <w:t>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19" w:right="-20"/>
        <w:jc w:val="left"/>
        <w:tabs>
          <w:tab w:pos="15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82"/>
          <w:position w:val="1"/>
        </w:rPr>
        <w:t>2245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2"/>
          <w:position w:val="1"/>
        </w:rPr>
        <w:t>452200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37"/>
          <w:w w:val="8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0"/>
        </w:rPr>
        <w:t>KaniiTaJlH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484849"/>
          <w:spacing w:val="13"/>
          <w:w w:val="8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0"/>
        </w:rPr>
        <w:t>cy6BCHilllj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484849"/>
          <w:spacing w:val="27"/>
          <w:w w:val="8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0"/>
        </w:rPr>
        <w:t>npHBaTHI!l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  <w:position w:val="0"/>
        </w:rPr>
        <w:t>d</w:t>
      </w:r>
      <w:r>
        <w:rPr>
          <w:rFonts w:ascii="Arial" w:hAnsi="Arial" w:cs="Arial" w:eastAsia="Arial"/>
          <w:sz w:val="15"/>
          <w:szCs w:val="15"/>
          <w:color w:val="484849"/>
          <w:spacing w:val="-3"/>
          <w:w w:val="8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5"/>
          <w:position w:val="0"/>
        </w:rPr>
        <w:t>cjHtH3HCHjCKII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6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IIHCTli'I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'Ill!jaMa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2253" w:right="4874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95673pt;margin-top:4.851388pt;width:59.859857pt;height:9.5pt;mso-position-horizontal-relative:page;mso-position-vertical-relative:paragraph;z-index:-2165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81"/>
                      <w:position w:val="1"/>
                    </w:rPr>
                    <w:t>2246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-88"/>
                      <w:w w:val="81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81"/>
                      <w:position w:val="1"/>
                    </w:rPr>
                    <w:t>453000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6"/>
        </w:rPr>
        <w:t>CYEBEHI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6"/>
        </w:rPr>
        <w:t>(HJ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-19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1"/>
        </w:rPr>
        <w:t>JABHH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2"/>
        </w:rPr>
        <w:t>M</w:t>
      </w:r>
      <w:r>
        <w:rPr>
          <w:rFonts w:ascii="Arial" w:hAnsi="Arial" w:cs="Arial" w:eastAsia="Arial"/>
          <w:sz w:val="15"/>
          <w:szCs w:val="15"/>
          <w:color w:val="28282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5"/>
        </w:rPr>
        <w:t>(J)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4"/>
        </w:rPr>
        <w:t>HHAHCHJCKHM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9"/>
        </w:rPr>
        <w:t>HHCTHTYI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9"/>
        </w:rPr>
        <w:t>(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9"/>
        </w:rPr>
        <w:t>HJAMA</w:t>
      </w:r>
      <w:r>
        <w:rPr>
          <w:rFonts w:ascii="Arial" w:hAnsi="Arial" w:cs="Arial" w:eastAsia="Arial"/>
          <w:sz w:val="15"/>
          <w:szCs w:val="15"/>
          <w:color w:val="282828"/>
          <w:spacing w:val="-5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7"/>
        </w:rPr>
        <w:t>(2247</w:t>
      </w:r>
      <w:r>
        <w:rPr>
          <w:rFonts w:ascii="Arial" w:hAnsi="Arial" w:cs="Arial" w:eastAsia="Arial"/>
          <w:sz w:val="15"/>
          <w:szCs w:val="15"/>
          <w:color w:val="282828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+</w:t>
      </w:r>
      <w:r>
        <w:rPr>
          <w:rFonts w:ascii="Arial" w:hAnsi="Arial" w:cs="Arial" w:eastAsia="Arial"/>
          <w:sz w:val="16"/>
          <w:szCs w:val="16"/>
          <w:color w:val="282828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</w:rPr>
        <w:t>2248)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4" w:lineRule="exact"/>
        <w:ind w:left="919" w:right="-20"/>
        <w:jc w:val="left"/>
        <w:tabs>
          <w:tab w:pos="15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90"/>
          <w:position w:val="1"/>
        </w:rPr>
        <w:t>2247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90"/>
          <w:position w:val="1"/>
        </w:rPr>
        <w:t>453100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27"/>
          <w:w w:val="9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-9"/>
          <w:w w:val="90"/>
          <w:position w:val="0"/>
        </w:rPr>
        <w:t>T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0"/>
          <w:position w:val="0"/>
        </w:rPr>
        <w:t>eeylie</w:t>
      </w:r>
      <w:r>
        <w:rPr>
          <w:rFonts w:ascii="Arial" w:hAnsi="Arial" w:cs="Arial" w:eastAsia="Arial"/>
          <w:sz w:val="15"/>
          <w:szCs w:val="15"/>
          <w:color w:val="282828"/>
          <w:spacing w:val="20"/>
          <w:w w:val="9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8"/>
          <w:position w:val="0"/>
        </w:rPr>
        <w:t>cy6aeHUnje</w:t>
      </w:r>
      <w:r>
        <w:rPr>
          <w:rFonts w:ascii="Arial" w:hAnsi="Arial" w:cs="Arial" w:eastAsia="Arial"/>
          <w:sz w:val="15"/>
          <w:szCs w:val="15"/>
          <w:color w:val="38383A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6"/>
          <w:position w:val="0"/>
        </w:rPr>
        <w:t>jaaHHM</w:t>
      </w:r>
      <w:r>
        <w:rPr>
          <w:rFonts w:ascii="Arial" w:hAnsi="Arial" w:cs="Arial" w:eastAsia="Arial"/>
          <w:sz w:val="15"/>
          <w:szCs w:val="15"/>
          <w:color w:val="38383A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2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1"/>
          <w:position w:val="0"/>
        </w:rPr>
        <w:t>jlnuaucujcKII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2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I!HCTll'l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'llHjaMa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9" w:after="0" w:line="162" w:lineRule="auto"/>
        <w:ind w:left="2253" w:right="5162" w:firstLine="-1334"/>
        <w:jc w:val="left"/>
        <w:tabs>
          <w:tab w:pos="15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4"/>
          <w:position w:val="-10"/>
        </w:rPr>
        <w:t>2248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4"/>
          <w:position w:val="-10"/>
        </w:rPr>
        <w:t>453200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21"/>
          <w:w w:val="84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4"/>
          <w:position w:val="0"/>
        </w:rPr>
        <w:t>KanuTai!H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4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24"/>
          <w:w w:val="84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9"/>
          <w:position w:val="0"/>
        </w:rPr>
        <w:t>cy6seuUHje</w:t>
      </w:r>
      <w:r>
        <w:rPr>
          <w:rFonts w:ascii="Arial" w:hAnsi="Arial" w:cs="Arial" w:eastAsia="Arial"/>
          <w:sz w:val="15"/>
          <w:szCs w:val="15"/>
          <w:color w:val="38383A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6"/>
          <w:position w:val="0"/>
        </w:rPr>
        <w:t>jaBHII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84"/>
          <w:position w:val="0"/>
        </w:rPr>
        <w:t>cpnuaHc</w:t>
      </w:r>
      <w:r>
        <w:rPr>
          <w:rFonts w:ascii="Arial" w:hAnsi="Arial" w:cs="Arial" w:eastAsia="Arial"/>
          <w:sz w:val="15"/>
          <w:szCs w:val="15"/>
          <w:color w:val="282828"/>
          <w:spacing w:val="-18"/>
          <w:w w:val="84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3"/>
          <w:position w:val="0"/>
        </w:rPr>
        <w:t>jcKJIM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3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IIHCTll'l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0"/>
        </w:rPr>
        <w:t>'lllljaMa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9" w:after="0" w:line="240" w:lineRule="auto"/>
        <w:ind w:left="225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476765pt;margin-top:7.301418pt;width:59.859849pt;height:9.5pt;mso-position-horizontal-relative:page;mso-position-vertical-relative:paragraph;z-index:-2165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100"/>
                      <w:position w:val="1"/>
                    </w:rPr>
                    <w:t>2249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81"/>
                      <w:position w:val="1"/>
                    </w:rPr>
                    <w:t>454000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282828"/>
          <w:w w:val="106"/>
        </w:rPr>
        <w:t>CYEBEHI</w:t>
      </w:r>
      <w:r>
        <w:rPr>
          <w:rFonts w:ascii="Arial" w:hAnsi="Arial" w:cs="Arial" w:eastAsia="Arial"/>
          <w:sz w:val="15"/>
          <w:szCs w:val="15"/>
          <w:color w:val="282828"/>
          <w:w w:val="107"/>
        </w:rPr>
        <w:t>(HJ</w:t>
      </w:r>
      <w:r>
        <w:rPr>
          <w:rFonts w:ascii="Arial" w:hAnsi="Arial" w:cs="Arial" w:eastAsia="Arial"/>
          <w:sz w:val="15"/>
          <w:szCs w:val="15"/>
          <w:color w:val="282828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3"/>
        </w:rPr>
        <w:t>IIPHBATHH</w:t>
      </w:r>
      <w:r>
        <w:rPr>
          <w:rFonts w:ascii="Arial" w:hAnsi="Arial" w:cs="Arial" w:eastAsia="Arial"/>
          <w:sz w:val="15"/>
          <w:szCs w:val="15"/>
          <w:color w:val="282828"/>
          <w:spacing w:val="10"/>
          <w:w w:val="114"/>
        </w:rPr>
        <w:t>M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8"/>
        </w:rPr>
        <w:t>DPE.l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9"/>
        </w:rPr>
        <w:t>(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8"/>
        </w:rPr>
        <w:t>Y3ETLHMA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2253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(2250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16161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9"/>
        </w:rPr>
        <w:t>22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21"/>
          <w:w w:val="109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-15"/>
          <w:w w:val="147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19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40" w:lineRule="auto"/>
        <w:ind w:left="910" w:right="-20"/>
        <w:jc w:val="left"/>
        <w:tabs>
          <w:tab w:pos="15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>2250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2"/>
        </w:rPr>
        <w:t>45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26"/>
          <w:w w:val="8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82"/>
        </w:rPr>
        <w:t>100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59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9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62"/>
        </w:rPr>
        <w:t>J..-y</w:t>
      </w:r>
      <w:r>
        <w:rPr>
          <w:rFonts w:ascii="Arial" w:hAnsi="Arial" w:cs="Arial" w:eastAsia="Arial"/>
          <w:sz w:val="15"/>
          <w:szCs w:val="15"/>
          <w:color w:val="282828"/>
          <w:spacing w:val="-7"/>
          <w:w w:val="62"/>
        </w:rPr>
        <w:t>l</w:t>
      </w:r>
      <w:r>
        <w:rPr>
          <w:rFonts w:ascii="Arial" w:hAnsi="Arial" w:cs="Arial" w:eastAsia="Arial"/>
          <w:sz w:val="15"/>
          <w:szCs w:val="15"/>
          <w:color w:val="484849"/>
          <w:spacing w:val="-75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63"/>
        </w:rPr>
        <w:t>i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3"/>
        </w:rPr>
        <w:t>cy6seuuHje</w:t>
      </w:r>
      <w:r>
        <w:rPr>
          <w:rFonts w:ascii="Arial" w:hAnsi="Arial" w:cs="Arial" w:eastAsia="Arial"/>
          <w:sz w:val="15"/>
          <w:szCs w:val="15"/>
          <w:color w:val="38383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6"/>
        </w:rPr>
        <w:t>npnsaTHU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3"/>
        </w:rPr>
        <w:t>npeD.YJellllMa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910" w:right="-20"/>
        <w:jc w:val="left"/>
        <w:tabs>
          <w:tab w:pos="15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</w:rPr>
        <w:t>2251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1"/>
        </w:rPr>
        <w:t>454200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45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1"/>
          <w:position w:val="0"/>
        </w:rPr>
        <w:t>KannTaJIH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1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19"/>
          <w:w w:val="8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3"/>
          <w:position w:val="0"/>
        </w:rPr>
        <w:t>cy6BeHUHj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4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0"/>
          <w:position w:val="0"/>
        </w:rPr>
        <w:t>npHBaTHH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0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-1"/>
          <w:w w:val="8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4"/>
          <w:position w:val="0"/>
        </w:rPr>
        <w:t>np</w:t>
      </w:r>
      <w:r>
        <w:rPr>
          <w:rFonts w:ascii="Arial" w:hAnsi="Arial" w:cs="Arial" w:eastAsia="Arial"/>
          <w:sz w:val="15"/>
          <w:szCs w:val="15"/>
          <w:color w:val="282828"/>
          <w:spacing w:val="-18"/>
          <w:w w:val="94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69"/>
          <w:position w:val="0"/>
        </w:rPr>
        <w:t>D.Y</w:t>
      </w:r>
      <w:r>
        <w:rPr>
          <w:rFonts w:ascii="Arial" w:hAnsi="Arial" w:cs="Arial" w:eastAsia="Arial"/>
          <w:sz w:val="15"/>
          <w:szCs w:val="15"/>
          <w:color w:val="484849"/>
          <w:spacing w:val="-10"/>
          <w:w w:val="70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87"/>
          <w:position w:val="0"/>
        </w:rPr>
        <w:t>eliHMa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3" w:after="0" w:line="251" w:lineRule="exact"/>
        <w:ind w:left="1503" w:right="5130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996796pt;margin-top:5.981216pt;width:467.723842pt;height:10.459655pt;mso-position-horizontal-relative:page;mso-position-vertical-relative:paragraph;z-index:-21656" type="#_x0000_t202" filled="f" stroked="f">
            <v:textbox inset="0,0,0,0">
              <w:txbxContent>
                <w:p>
                  <w:pPr>
                    <w:spacing w:before="0" w:after="0" w:line="209" w:lineRule="exact"/>
                    <w:ind w:right="-71"/>
                    <w:jc w:val="left"/>
                    <w:tabs>
                      <w:tab w:pos="7180" w:val="left"/>
                      <w:tab w:pos="90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83"/>
                      <w:position w:val="3"/>
                    </w:rPr>
                    <w:t>2252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1"/>
                    </w:rPr>
                    <w:t>445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A"/>
                      <w:spacing w:val="0"/>
                      <w:w w:val="100"/>
                      <w:position w:val="1"/>
                    </w:rPr>
                    <w:t>356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1"/>
          <w:position w:val="-4"/>
        </w:rPr>
        <w:t>460000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45"/>
          <w:w w:val="81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6"/>
          <w:position w:val="6"/>
        </w:rPr>
        <w:t>.l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6"/>
          <w:position w:val="6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6"/>
          <w:position w:val="6"/>
        </w:rPr>
        <w:t>OBAI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6"/>
          <w:position w:val="6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6"/>
          <w:position w:val="6"/>
        </w:rPr>
        <w:t>HJE</w:t>
      </w:r>
      <w:r>
        <w:rPr>
          <w:rFonts w:ascii="Arial" w:hAnsi="Arial" w:cs="Arial" w:eastAsia="Arial"/>
          <w:sz w:val="15"/>
          <w:szCs w:val="15"/>
          <w:color w:val="38383A"/>
          <w:spacing w:val="-33"/>
          <w:w w:val="106"/>
          <w:position w:val="6"/>
        </w:rPr>
        <w:t>,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6"/>
          <w:position w:val="6"/>
        </w:rPr>
        <w:t>.l</w:t>
      </w:r>
      <w:r>
        <w:rPr>
          <w:rFonts w:ascii="Arial" w:hAnsi="Arial" w:cs="Arial" w:eastAsia="Arial"/>
          <w:sz w:val="15"/>
          <w:szCs w:val="15"/>
          <w:color w:val="38383A"/>
          <w:spacing w:val="-22"/>
          <w:w w:val="106"/>
          <w:position w:val="6"/>
        </w:rPr>
        <w:t>(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  <w:position w:val="6"/>
        </w:rPr>
        <w:t>OTAI.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  <w:position w:val="6"/>
        </w:rPr>
        <w:t>(HJ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  <w:position w:val="6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-13"/>
          <w:w w:val="106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49"/>
          <w:position w:val="6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  <w:position w:val="6"/>
        </w:rPr>
        <w:t>TPA</w:t>
      </w:r>
      <w:r>
        <w:rPr>
          <w:rFonts w:ascii="Arial" w:hAnsi="Arial" w:cs="Arial" w:eastAsia="Arial"/>
          <w:sz w:val="15"/>
          <w:szCs w:val="15"/>
          <w:color w:val="161616"/>
          <w:spacing w:val="-19"/>
          <w:w w:val="110"/>
          <w:position w:val="6"/>
        </w:rPr>
        <w:t>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8"/>
          <w:position w:val="6"/>
        </w:rPr>
        <w:t>C&lt;I&gt;EPH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left="223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0"/>
          <w:position w:val="1"/>
        </w:rPr>
        <w:t>(2253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9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9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1"/>
        </w:rPr>
        <w:t>2256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282828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0"/>
          <w:position w:val="1"/>
        </w:rPr>
        <w:t>2259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6"/>
          <w:szCs w:val="16"/>
          <w:color w:val="161616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1"/>
        </w:rPr>
        <w:t>2262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4"/>
          <w:position w:val="1"/>
        </w:rPr>
        <w:t>2265)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900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2"/>
          <w:position w:val="1"/>
        </w:rPr>
        <w:t>2253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2"/>
          <w:position w:val="1"/>
        </w:rPr>
        <w:t>461000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47"/>
          <w:w w:val="8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0"/>
          <w:position w:val="0"/>
        </w:rPr>
        <w:t>.l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1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0"/>
          <w:position w:val="0"/>
        </w:rPr>
        <w:t>OBAI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1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-20"/>
          <w:w w:val="111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-20"/>
          <w:w w:val="130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31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3"/>
          <w:position w:val="0"/>
        </w:rPr>
        <w:t>CT</w:t>
      </w:r>
      <w:r>
        <w:rPr>
          <w:rFonts w:ascii="Arial" w:hAnsi="Arial" w:cs="Arial" w:eastAsia="Arial"/>
          <w:sz w:val="15"/>
          <w:szCs w:val="15"/>
          <w:color w:val="161616"/>
          <w:spacing w:val="-6"/>
          <w:w w:val="103"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3"/>
          <w:position w:val="0"/>
        </w:rPr>
        <w:t>AHH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4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282828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0"/>
        </w:rPr>
        <w:t>BJIA.l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0"/>
        </w:rPr>
        <w:t>AMA</w:t>
      </w:r>
      <w:r>
        <w:rPr>
          <w:rFonts w:ascii="Arial" w:hAnsi="Arial" w:cs="Arial" w:eastAsia="Arial"/>
          <w:sz w:val="15"/>
          <w:szCs w:val="15"/>
          <w:color w:val="282828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0"/>
        </w:rPr>
        <w:t>(2254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38383A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7"/>
          <w:szCs w:val="17"/>
          <w:color w:val="38383A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7"/>
          <w:position w:val="0"/>
        </w:rPr>
        <w:t>2255)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890" w:right="-20"/>
        <w:jc w:val="left"/>
        <w:tabs>
          <w:tab w:pos="15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>2254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2"/>
        </w:rPr>
        <w:t>461100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47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484849"/>
          <w:spacing w:val="-11"/>
          <w:w w:val="99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67"/>
        </w:rPr>
        <w:t>J..-yli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68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6"/>
        </w:rPr>
        <w:t>AOH&lt;mHj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7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</w:rPr>
        <w:t>crpaHHM</w:t>
      </w:r>
      <w:r>
        <w:rPr>
          <w:rFonts w:ascii="Arial" w:hAnsi="Arial" w:cs="Arial" w:eastAsia="Arial"/>
          <w:sz w:val="15"/>
          <w:szCs w:val="15"/>
          <w:color w:val="38383A"/>
          <w:spacing w:val="-6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</w:rPr>
        <w:t>ManaMa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auto"/>
        <w:ind w:left="890" w:right="-20"/>
        <w:jc w:val="left"/>
        <w:tabs>
          <w:tab w:pos="15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B8B6B3"/>
          <w:spacing w:val="-41"/>
          <w:w w:val="78"/>
        </w:rPr>
        <w:t>.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78"/>
        </w:rPr>
        <w:t>2255</w:t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84849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78"/>
          <w:position w:val="1"/>
        </w:rPr>
        <w:t>461200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79"/>
          <w:w w:val="7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5"/>
          <w:position w:val="1"/>
        </w:rPr>
        <w:t>KaniiTaJIH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6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8"/>
          <w:position w:val="1"/>
        </w:rPr>
        <w:t>ilO</w:t>
      </w:r>
      <w:r>
        <w:rPr>
          <w:rFonts w:ascii="Arial" w:hAnsi="Arial" w:cs="Arial" w:eastAsia="Arial"/>
          <w:sz w:val="15"/>
          <w:szCs w:val="15"/>
          <w:color w:val="484849"/>
          <w:spacing w:val="-15"/>
          <w:w w:val="89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7"/>
          <w:position w:val="1"/>
        </w:rPr>
        <w:t>allllje</w:t>
      </w:r>
      <w:r>
        <w:rPr>
          <w:rFonts w:ascii="Arial" w:hAnsi="Arial" w:cs="Arial" w:eastAsia="Arial"/>
          <w:sz w:val="15"/>
          <w:szCs w:val="15"/>
          <w:color w:val="282828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9"/>
          <w:position w:val="1"/>
        </w:rPr>
        <w:t>crpaHHM</w:t>
      </w:r>
      <w:r>
        <w:rPr>
          <w:rFonts w:ascii="Arial" w:hAnsi="Arial" w:cs="Arial" w:eastAsia="Arial"/>
          <w:sz w:val="15"/>
          <w:szCs w:val="15"/>
          <w:color w:val="38383A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6"/>
          <w:position w:val="1"/>
        </w:rPr>
        <w:t>BJJaLta&gt;,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7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" w:after="0" w:line="107" w:lineRule="exact"/>
        <w:ind w:left="222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82828"/>
          <w:spacing w:val="0"/>
          <w:w w:val="98"/>
          <w:position w:val="-6"/>
        </w:rPr>
        <w:t>.l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8"/>
          <w:position w:val="-6"/>
        </w:rPr>
        <w:t>(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8"/>
          <w:position w:val="-6"/>
        </w:rPr>
        <w:t>OTAI.J,liJE</w:t>
      </w:r>
      <w:r>
        <w:rPr>
          <w:rFonts w:ascii="Arial" w:hAnsi="Arial" w:cs="Arial" w:eastAsia="Arial"/>
          <w:sz w:val="15"/>
          <w:szCs w:val="15"/>
          <w:color w:val="282828"/>
          <w:spacing w:val="-12"/>
          <w:w w:val="98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5"/>
          <w:position w:val="-6"/>
        </w:rPr>
        <w:t>ME'BYHAP</w:t>
      </w:r>
      <w:r>
        <w:rPr>
          <w:rFonts w:ascii="Arial" w:hAnsi="Arial" w:cs="Arial" w:eastAsia="Arial"/>
          <w:sz w:val="15"/>
          <w:szCs w:val="15"/>
          <w:color w:val="38383A"/>
          <w:spacing w:val="-30"/>
          <w:w w:val="105"/>
          <w:position w:val="-6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2"/>
          <w:position w:val="-6"/>
        </w:rPr>
        <w:t>.l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3"/>
          <w:position w:val="-6"/>
        </w:rPr>
        <w:t>(HH</w:t>
      </w:r>
      <w:r>
        <w:rPr>
          <w:rFonts w:ascii="Arial" w:hAnsi="Arial" w:cs="Arial" w:eastAsia="Arial"/>
          <w:sz w:val="15"/>
          <w:szCs w:val="15"/>
          <w:color w:val="161616"/>
          <w:spacing w:val="-18"/>
          <w:w w:val="113"/>
          <w:position w:val="-6"/>
        </w:rPr>
        <w:t>M</w:t>
      </w:r>
      <w:r>
        <w:rPr>
          <w:rFonts w:ascii="Arial" w:hAnsi="Arial" w:cs="Arial" w:eastAsia="Arial"/>
          <w:sz w:val="15"/>
          <w:szCs w:val="15"/>
          <w:color w:val="B8B6B3"/>
          <w:spacing w:val="0"/>
          <w:w w:val="191"/>
          <w:position w:val="-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0" w:right="1560"/>
        </w:sectPr>
      </w:pPr>
      <w:rPr/>
    </w:p>
    <w:p>
      <w:pPr>
        <w:spacing w:before="0" w:after="0" w:line="206" w:lineRule="exact"/>
        <w:ind w:left="890" w:right="-70"/>
        <w:jc w:val="left"/>
        <w:tabs>
          <w:tab w:pos="15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1"/>
          <w:position w:val="2"/>
        </w:rPr>
        <w:t>2256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88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3"/>
        </w:rPr>
        <w:t>462000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70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12"/>
        </w:rPr>
        <w:t>OP</w:t>
      </w:r>
      <w:r>
        <w:rPr>
          <w:rFonts w:ascii="Arial" w:hAnsi="Arial" w:cs="Arial" w:eastAsia="Arial"/>
          <w:sz w:val="15"/>
          <w:szCs w:val="15"/>
          <w:color w:val="161616"/>
          <w:spacing w:val="-21"/>
          <w:w w:val="112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2"/>
        </w:rPr>
        <w:t>AHH3AI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2"/>
        </w:rPr>
        <w:t>(HJ</w:t>
      </w:r>
      <w:r>
        <w:rPr>
          <w:rFonts w:ascii="Arial" w:hAnsi="Arial" w:cs="Arial" w:eastAsia="Arial"/>
          <w:sz w:val="15"/>
          <w:szCs w:val="15"/>
          <w:color w:val="161616"/>
          <w:spacing w:val="-12"/>
          <w:w w:val="112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2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2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(2257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7"/>
        </w:rPr>
        <w:t>2258)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0" w:right="1560"/>
          <w:cols w:num="2" w:equalWidth="0">
            <w:col w:w="2088" w:space="137"/>
            <w:col w:w="8135"/>
          </w:cols>
        </w:sectPr>
      </w:pPr>
      <w:rPr/>
    </w:p>
    <w:p>
      <w:pPr>
        <w:spacing w:before="23" w:after="0" w:line="240" w:lineRule="auto"/>
        <w:ind w:left="881" w:right="-20"/>
        <w:jc w:val="left"/>
        <w:tabs>
          <w:tab w:pos="152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6.040894pt;margin-top:497.091522pt;width:.1pt;height:145.864696pt;mso-position-horizontal-relative:page;mso-position-vertical-relative:page;z-index:-21666" coordorigin="11721,9942" coordsize="2,2917">
            <v:shape style="position:absolute;left:11721;top:9942;width:2;height:2917" coordorigin="11721,9942" coordsize="0,2917" path="m11721,12859l11721,9942e" filled="f" stroked="t" strokeweight="1.439904pt" strokecolor="#DBDBD8">
              <v:path arrowok="t"/>
            </v:shape>
          </v:group>
          <w10:wrap type="none"/>
        </w:pict>
      </w:r>
      <w:r>
        <w:rPr/>
        <w:pict>
          <v:group style="position:absolute;margin-left:103.193108pt;margin-top:842.08075pt;width:91.19391pt;height:.1pt;mso-position-horizontal-relative:page;mso-position-vertical-relative:page;z-index:-21665" coordorigin="2064,16842" coordsize="1824,2">
            <v:shape style="position:absolute;left:2064;top:16842;width:1824;height:2" coordorigin="2064,16842" coordsize="1824,0" path="m2064,16842l3888,16842e" filled="f" stroked="t" strokeweight=".959936pt" strokecolor="#D8DBCF">
              <v:path arrowok="t"/>
            </v:shape>
          </v:group>
          <w10:wrap type="none"/>
        </w:pict>
      </w:r>
      <w:r>
        <w:rPr/>
        <w:pict>
          <v:group style="position:absolute;margin-left:376.774841pt;margin-top:842.800476pt;width:63.835737pt;height:.1pt;mso-position-horizontal-relative:page;mso-position-vertical-relative:page;z-index:-21664" coordorigin="7535,16856" coordsize="1277,2">
            <v:shape style="position:absolute;left:7535;top:16856;width:1277;height:2" coordorigin="7535,16856" coordsize="1277,0" path="m7535,16856l8812,16856e" filled="f" stroked="t" strokeweight=".479968pt" strokecolor="#CFCFCC">
              <v:path arrowok="t"/>
            </v:shape>
          </v:group>
          <w10:wrap type="none"/>
        </w:pict>
      </w:r>
      <w:r>
        <w:rPr/>
        <w:pict>
          <v:group style="position:absolute;margin-left:467.96875pt;margin-top:843.280273pt;width:100.793269pt;height:.1pt;mso-position-horizontal-relative:page;mso-position-vertical-relative:page;z-index:-21663" coordorigin="9359,16866" coordsize="2016,2">
            <v:shape style="position:absolute;left:9359;top:16866;width:2016;height:2" coordorigin="9359,16866" coordsize="2016,0" path="m9359,16866l11375,16866e" filled="f" stroked="t" strokeweight=".479968pt" strokecolor="#D4D4CF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>2257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</w:rPr>
        <w:t>462100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55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-19"/>
          <w:w w:val="112"/>
        </w:rPr>
        <w:t>T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3"/>
        </w:rPr>
        <w:t>eeyl!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6"/>
        </w:rPr>
        <w:t>n:oTauuj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7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83"/>
        </w:rPr>
        <w:t>MeljyHap</w:t>
      </w:r>
      <w:r>
        <w:rPr>
          <w:rFonts w:ascii="Arial" w:hAnsi="Arial" w:cs="Arial" w:eastAsia="Arial"/>
          <w:sz w:val="15"/>
          <w:szCs w:val="15"/>
          <w:color w:val="282828"/>
          <w:spacing w:val="-14"/>
          <w:w w:val="83"/>
        </w:rPr>
        <w:t>O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3"/>
        </w:rPr>
        <w:t>J</w:t>
      </w:r>
      <w:r>
        <w:rPr>
          <w:rFonts w:ascii="Arial" w:hAnsi="Arial" w:cs="Arial" w:eastAsia="Arial"/>
          <w:sz w:val="15"/>
          <w:szCs w:val="15"/>
          <w:color w:val="484849"/>
          <w:spacing w:val="-10"/>
          <w:w w:val="83"/>
        </w:rPr>
        <w:t>l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83"/>
        </w:rPr>
        <w:t>HHM</w:t>
      </w:r>
      <w:r>
        <w:rPr>
          <w:rFonts w:ascii="Arial" w:hAnsi="Arial" w:cs="Arial" w:eastAsia="Arial"/>
          <w:sz w:val="15"/>
          <w:szCs w:val="15"/>
          <w:color w:val="282828"/>
          <w:spacing w:val="-7"/>
          <w:w w:val="83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</w:rPr>
        <w:t>opraHH3alllljaMa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66" w:lineRule="auto"/>
        <w:ind w:left="2215" w:right="4697" w:firstLine="-1334"/>
        <w:jc w:val="left"/>
        <w:tabs>
          <w:tab w:pos="15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036858pt;margin-top:17.011255pt;width:59.859853pt;height:9.5pt;mso-position-horizontal-relative:page;mso-position-vertical-relative:paragraph;z-index:-2165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81"/>
                      <w:position w:val="1"/>
                    </w:rPr>
                    <w:t>2259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-88"/>
                      <w:w w:val="81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81"/>
                      <w:position w:val="1"/>
                    </w:rPr>
                    <w:t>463000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2"/>
        </w:rPr>
        <w:t>2258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89"/>
          <w:w w:val="8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2"/>
        </w:rPr>
        <w:t>462200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47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9"/>
        </w:rPr>
        <w:t>KanllTaJlu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79"/>
        </w:rPr>
        <w:t>JlOTauH</w:t>
      </w:r>
      <w:r>
        <w:rPr>
          <w:rFonts w:ascii="Arial" w:hAnsi="Arial" w:cs="Arial" w:eastAsia="Arial"/>
          <w:sz w:val="15"/>
          <w:szCs w:val="15"/>
          <w:color w:val="484849"/>
          <w:spacing w:val="-8"/>
          <w:w w:val="80"/>
        </w:rPr>
        <w:t>j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-3"/>
          <w:w w:val="84"/>
        </w:rPr>
        <w:t>M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4"/>
        </w:rPr>
        <w:t>eljya</w:t>
      </w:r>
      <w:r>
        <w:rPr>
          <w:rFonts w:ascii="Arial" w:hAnsi="Arial" w:cs="Arial" w:eastAsia="Arial"/>
          <w:sz w:val="15"/>
          <w:szCs w:val="15"/>
          <w:color w:val="484849"/>
          <w:spacing w:val="-13"/>
          <w:w w:val="84"/>
        </w:rPr>
        <w:t>a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84"/>
        </w:rPr>
        <w:t>p</w:t>
      </w:r>
      <w:r>
        <w:rPr>
          <w:rFonts w:ascii="Arial" w:hAnsi="Arial" w:cs="Arial" w:eastAsia="Arial"/>
          <w:sz w:val="15"/>
          <w:szCs w:val="15"/>
          <w:color w:val="282828"/>
          <w:spacing w:val="-21"/>
          <w:w w:val="84"/>
        </w:rPr>
        <w:t>o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4"/>
        </w:rPr>
        <w:t>n:HJI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4"/>
        </w:rPr>
        <w:t>M</w:t>
      </w:r>
      <w:r>
        <w:rPr>
          <w:rFonts w:ascii="Arial" w:hAnsi="Arial" w:cs="Arial" w:eastAsia="Arial"/>
          <w:sz w:val="15"/>
          <w:szCs w:val="15"/>
          <w:color w:val="484849"/>
          <w:spacing w:val="6"/>
          <w:w w:val="84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4"/>
        </w:rPr>
        <w:t>opraHH3aQnjaMa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4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7"/>
        </w:rPr>
        <w:t>TPAHC&lt;I&gt;EP</w:t>
      </w:r>
      <w:r>
        <w:rPr>
          <w:rFonts w:ascii="Arial" w:hAnsi="Arial" w:cs="Arial" w:eastAsia="Arial"/>
          <w:sz w:val="15"/>
          <w:szCs w:val="15"/>
          <w:color w:val="282828"/>
          <w:spacing w:val="10"/>
          <w:w w:val="97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7"/>
        </w:rPr>
        <w:t>OCTA.JIJI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7"/>
        </w:rPr>
        <w:t>M</w:t>
      </w:r>
      <w:r>
        <w:rPr>
          <w:rFonts w:ascii="Arial" w:hAnsi="Arial" w:cs="Arial" w:eastAsia="Arial"/>
          <w:sz w:val="15"/>
          <w:szCs w:val="15"/>
          <w:color w:val="161616"/>
          <w:spacing w:val="-10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8"/>
        </w:rPr>
        <w:t>HHBOHMA</w:t>
      </w:r>
      <w:r>
        <w:rPr>
          <w:rFonts w:ascii="Arial" w:hAnsi="Arial" w:cs="Arial" w:eastAsia="Arial"/>
          <w:sz w:val="15"/>
          <w:szCs w:val="15"/>
          <w:color w:val="282828"/>
          <w:spacing w:val="-17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9"/>
        </w:rPr>
        <w:t>BJIACTH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(2260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9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7"/>
        </w:rPr>
        <w:t>2261)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40" w:lineRule="auto"/>
        <w:ind w:left="871" w:right="-20"/>
        <w:jc w:val="left"/>
        <w:tabs>
          <w:tab w:pos="15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>2260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1"/>
        </w:rPr>
        <w:t>463100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55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6"/>
          <w:position w:val="0"/>
        </w:rPr>
        <w:t>Teeyl!</w:t>
      </w:r>
      <w:r>
        <w:rPr>
          <w:rFonts w:ascii="Arial" w:hAnsi="Arial" w:cs="Arial" w:eastAsia="Arial"/>
          <w:sz w:val="15"/>
          <w:szCs w:val="15"/>
          <w:color w:val="484849"/>
          <w:spacing w:val="4"/>
          <w:w w:val="97"/>
          <w:position w:val="0"/>
        </w:rPr>
        <w:t>u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0"/>
          <w:position w:val="0"/>
        </w:rPr>
        <w:t>rp</w:t>
      </w:r>
      <w:r>
        <w:rPr>
          <w:rFonts w:ascii="Arial" w:hAnsi="Arial" w:cs="Arial" w:eastAsia="Arial"/>
          <w:sz w:val="15"/>
          <w:szCs w:val="15"/>
          <w:color w:val="282828"/>
          <w:spacing w:val="-13"/>
          <w:w w:val="110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4"/>
          <w:position w:val="0"/>
        </w:rPr>
        <w:t>u</w:t>
      </w:r>
      <w:r>
        <w:rPr>
          <w:rFonts w:ascii="Arial" w:hAnsi="Arial" w:cs="Arial" w:eastAsia="Arial"/>
          <w:sz w:val="15"/>
          <w:szCs w:val="15"/>
          <w:color w:val="484849"/>
          <w:spacing w:val="-7"/>
          <w:w w:val="104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83"/>
          <w:position w:val="0"/>
        </w:rPr>
        <w:t>cpepu</w:t>
      </w:r>
      <w:r>
        <w:rPr>
          <w:rFonts w:ascii="Arial" w:hAnsi="Arial" w:cs="Arial" w:eastAsia="Arial"/>
          <w:sz w:val="15"/>
          <w:szCs w:val="15"/>
          <w:color w:val="282828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5"/>
          <w:position w:val="0"/>
        </w:rPr>
        <w:t>OCTanH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5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-4"/>
          <w:w w:val="75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5"/>
          <w:position w:val="0"/>
        </w:rPr>
        <w:t>HHBOHM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6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7"/>
          <w:position w:val="0"/>
        </w:rPr>
        <w:t>BJJaCTH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71" w:right="-20"/>
        <w:jc w:val="left"/>
        <w:tabs>
          <w:tab w:pos="15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0"/>
        </w:rPr>
        <w:t>2261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0"/>
        </w:rPr>
        <w:t>463200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63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89"/>
        </w:rPr>
        <w:t>KanllTaJ</w:t>
      </w:r>
      <w:r>
        <w:rPr>
          <w:rFonts w:ascii="Arial" w:hAnsi="Arial" w:cs="Arial" w:eastAsia="Arial"/>
          <w:sz w:val="15"/>
          <w:szCs w:val="15"/>
          <w:color w:val="282828"/>
          <w:spacing w:val="-19"/>
          <w:w w:val="90"/>
        </w:rPr>
        <w:t>l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7"/>
        </w:rPr>
        <w:t>HI</w:t>
      </w:r>
      <w:r>
        <w:rPr>
          <w:rFonts w:ascii="Arial" w:hAnsi="Arial" w:cs="Arial" w:eastAsia="Arial"/>
          <w:sz w:val="15"/>
          <w:szCs w:val="15"/>
          <w:color w:val="484849"/>
          <w:spacing w:val="1"/>
          <w:w w:val="97"/>
        </w:rPr>
        <w:t>I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7"/>
        </w:rPr>
        <w:t>TpaHCclJep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8"/>
        </w:rPr>
        <w:t>n</w:t>
      </w:r>
      <w:r>
        <w:rPr>
          <w:rFonts w:ascii="Arial" w:hAnsi="Arial" w:cs="Arial" w:eastAsia="Arial"/>
          <w:sz w:val="15"/>
          <w:szCs w:val="15"/>
          <w:color w:val="38383A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8"/>
        </w:rPr>
        <w:t>OCTaJJH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8"/>
        </w:rPr>
        <w:t>M</w:t>
      </w:r>
      <w:r>
        <w:rPr>
          <w:rFonts w:ascii="Arial" w:hAnsi="Arial" w:cs="Arial" w:eastAsia="Arial"/>
          <w:sz w:val="15"/>
          <w:szCs w:val="15"/>
          <w:color w:val="38383A"/>
          <w:spacing w:val="1"/>
          <w:w w:val="68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8"/>
        </w:rPr>
        <w:t>HHBOI!M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9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69"/>
        </w:rPr>
        <w:t>BJ</w:t>
      </w:r>
      <w:r>
        <w:rPr>
          <w:rFonts w:ascii="Arial" w:hAnsi="Arial" w:cs="Arial" w:eastAsia="Arial"/>
          <w:sz w:val="15"/>
          <w:szCs w:val="15"/>
          <w:color w:val="484849"/>
          <w:spacing w:val="-29"/>
          <w:w w:val="70"/>
        </w:rPr>
        <w:t>1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79"/>
        </w:rPr>
        <w:t>3CTII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3" w:after="0" w:line="251" w:lineRule="exact"/>
        <w:ind w:left="871" w:right="-20"/>
        <w:jc w:val="left"/>
        <w:tabs>
          <w:tab w:pos="15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2"/>
          <w:position w:val="-4"/>
        </w:rPr>
        <w:t>2262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89"/>
          <w:w w:val="82"/>
          <w:position w:val="-4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-4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2"/>
          <w:position w:val="-4"/>
        </w:rPr>
        <w:t>464000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47"/>
          <w:w w:val="82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6"/>
        </w:rPr>
        <w:t>.l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6"/>
        </w:rPr>
        <w:t>(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6"/>
        </w:rPr>
        <w:t>OTAI.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6"/>
        </w:rPr>
        <w:t>(HJ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6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-2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6"/>
          <w:position w:val="6"/>
        </w:rPr>
        <w:t>OPrAHHJAI.J,liJAMA</w:t>
      </w:r>
      <w:r>
        <w:rPr>
          <w:rFonts w:ascii="Arial" w:hAnsi="Arial" w:cs="Arial" w:eastAsia="Arial"/>
          <w:sz w:val="15"/>
          <w:szCs w:val="15"/>
          <w:color w:val="282828"/>
          <w:spacing w:val="-13"/>
          <w:w w:val="106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8"/>
          <w:position w:val="6"/>
        </w:rPr>
        <w:t>OEABE3HOr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left="221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8383A"/>
          <w:spacing w:val="-14"/>
          <w:w w:val="111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4"/>
          <w:position w:val="1"/>
        </w:rPr>
        <w:t>OU</w:t>
      </w:r>
      <w:r>
        <w:rPr>
          <w:rFonts w:ascii="Arial" w:hAnsi="Arial" w:cs="Arial" w:eastAsia="Arial"/>
          <w:sz w:val="15"/>
          <w:szCs w:val="15"/>
          <w:color w:val="161616"/>
          <w:spacing w:val="-22"/>
          <w:w w:val="114"/>
          <w:position w:val="1"/>
        </w:rPr>
        <w:t>B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3"/>
          <w:position w:val="1"/>
        </w:rPr>
        <w:t>JAJIHO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14"/>
          <w:position w:val="1"/>
        </w:rPr>
        <w:t>r</w:t>
      </w:r>
      <w:r>
        <w:rPr>
          <w:rFonts w:ascii="Arial" w:hAnsi="Arial" w:cs="Arial" w:eastAsia="Arial"/>
          <w:sz w:val="15"/>
          <w:szCs w:val="15"/>
          <w:color w:val="38383A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4"/>
          <w:position w:val="1"/>
        </w:rPr>
        <w:t>OCHrY</w:t>
      </w:r>
      <w:r>
        <w:rPr>
          <w:rFonts w:ascii="Arial" w:hAnsi="Arial" w:cs="Arial" w:eastAsia="Arial"/>
          <w:sz w:val="15"/>
          <w:szCs w:val="15"/>
          <w:color w:val="282828"/>
          <w:spacing w:val="-9"/>
          <w:w w:val="114"/>
          <w:position w:val="1"/>
        </w:rPr>
        <w:t>P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7"/>
          <w:position w:val="1"/>
        </w:rPr>
        <w:t>AlbA</w:t>
      </w:r>
      <w:r>
        <w:rPr>
          <w:rFonts w:ascii="Arial" w:hAnsi="Arial" w:cs="Arial" w:eastAsia="Arial"/>
          <w:sz w:val="15"/>
          <w:szCs w:val="15"/>
          <w:color w:val="161616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  <w:position w:val="1"/>
        </w:rPr>
        <w:t>(2263</w:t>
      </w:r>
      <w:r>
        <w:rPr>
          <w:rFonts w:ascii="Arial" w:hAnsi="Arial" w:cs="Arial" w:eastAsia="Arial"/>
          <w:sz w:val="17"/>
          <w:szCs w:val="17"/>
          <w:color w:val="484849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484849"/>
          <w:spacing w:val="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7"/>
          <w:position w:val="1"/>
        </w:rPr>
        <w:t>2264)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4" w:after="0" w:line="267" w:lineRule="auto"/>
        <w:ind w:left="2205" w:right="4588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556892pt;margin-top:6.051418pt;width:59.379888pt;height:9.5pt;mso-position-horizontal-relative:page;mso-position-vertical-relative:paragraph;z-index:-2165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81"/>
                      <w:position w:val="1"/>
                    </w:rPr>
                    <w:t>2263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A"/>
                      <w:spacing w:val="0"/>
                      <w:w w:val="81"/>
                      <w:position w:val="1"/>
                    </w:rPr>
                    <w:t>464100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484849"/>
          <w:w w:val="98"/>
        </w:rPr>
        <w:t>Teeyl</w:t>
      </w:r>
      <w:r>
        <w:rPr>
          <w:rFonts w:ascii="Arial" w:hAnsi="Arial" w:cs="Arial" w:eastAsia="Arial"/>
          <w:sz w:val="15"/>
          <w:szCs w:val="15"/>
          <w:color w:val="484849"/>
          <w:spacing w:val="-29"/>
          <w:w w:val="99"/>
        </w:rPr>
        <w:t>i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282828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7"/>
        </w:rPr>
        <w:t>norauHje</w:t>
      </w:r>
      <w:r>
        <w:rPr>
          <w:rFonts w:ascii="Arial" w:hAnsi="Arial" w:cs="Arial" w:eastAsia="Arial"/>
          <w:sz w:val="15"/>
          <w:szCs w:val="15"/>
          <w:color w:val="38383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1"/>
        </w:rPr>
        <w:t>opraHH3aU:HjaM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1"/>
        </w:rPr>
        <w:t>a</w:t>
      </w:r>
      <w:r>
        <w:rPr>
          <w:rFonts w:ascii="Arial" w:hAnsi="Arial" w:cs="Arial" w:eastAsia="Arial"/>
          <w:sz w:val="15"/>
          <w:szCs w:val="15"/>
          <w:color w:val="38383A"/>
          <w:spacing w:val="-5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9"/>
        </w:rPr>
        <w:t>o6a</w:t>
      </w:r>
      <w:r>
        <w:rPr>
          <w:rFonts w:ascii="Arial" w:hAnsi="Arial" w:cs="Arial" w:eastAsia="Arial"/>
          <w:sz w:val="15"/>
          <w:szCs w:val="15"/>
          <w:color w:val="484849"/>
          <w:spacing w:val="-11"/>
          <w:w w:val="89"/>
        </w:rPr>
        <w:t>a</w:t>
      </w:r>
      <w:r>
        <w:rPr>
          <w:rFonts w:ascii="Arial" w:hAnsi="Arial" w:cs="Arial" w:eastAsia="Arial"/>
          <w:sz w:val="15"/>
          <w:szCs w:val="15"/>
          <w:color w:val="282828"/>
          <w:spacing w:val="-12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0"/>
        </w:rPr>
        <w:t>3HO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1"/>
        </w:rPr>
        <w:t>r</w:t>
      </w:r>
      <w:r>
        <w:rPr>
          <w:rFonts w:ascii="Arial" w:hAnsi="Arial" w:cs="Arial" w:eastAsia="Arial"/>
          <w:sz w:val="15"/>
          <w:szCs w:val="15"/>
          <w:color w:val="484849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</w:rPr>
        <w:t>couujaJJHor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</w:rPr>
        <w:t>ocurypaa.a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67" w:lineRule="auto"/>
        <w:ind w:left="2196" w:right="5084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076923pt;margin-top:5.801418pt;width:59.859857pt;height:9.5pt;mso-position-horizontal-relative:page;mso-position-vertical-relative:paragraph;z-index:-21653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A"/>
                      <w:spacing w:val="0"/>
                      <w:w w:val="100"/>
                      <w:position w:val="1"/>
                    </w:rPr>
                    <w:t>2264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A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A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8"/>
                      <w:spacing w:val="0"/>
                      <w:w w:val="81"/>
                      <w:position w:val="1"/>
                    </w:rPr>
                    <w:t>464200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38383A"/>
          <w:w w:val="81"/>
        </w:rPr>
        <w:t>KanHTaJIH</w:t>
      </w:r>
      <w:r>
        <w:rPr>
          <w:rFonts w:ascii="Arial" w:hAnsi="Arial" w:cs="Arial" w:eastAsia="Arial"/>
          <w:sz w:val="15"/>
          <w:szCs w:val="15"/>
          <w:color w:val="38383A"/>
          <w:w w:val="82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</w:rPr>
        <w:t>norauuje</w:t>
      </w:r>
      <w:r>
        <w:rPr>
          <w:rFonts w:ascii="Arial" w:hAnsi="Arial" w:cs="Arial" w:eastAsia="Arial"/>
          <w:sz w:val="15"/>
          <w:szCs w:val="15"/>
          <w:color w:val="484849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6"/>
        </w:rPr>
        <w:t>oprauu3all</w:t>
      </w:r>
      <w:r>
        <w:rPr>
          <w:rFonts w:ascii="Arial" w:hAnsi="Arial" w:cs="Arial" w:eastAsia="Arial"/>
          <w:sz w:val="15"/>
          <w:szCs w:val="15"/>
          <w:color w:val="484849"/>
          <w:spacing w:val="-28"/>
          <w:w w:val="96"/>
        </w:rPr>
        <w:t>n</w:t>
      </w:r>
      <w:r>
        <w:rPr>
          <w:rFonts w:ascii="Arial" w:hAnsi="Arial" w:cs="Arial" w:eastAsia="Arial"/>
          <w:sz w:val="15"/>
          <w:szCs w:val="15"/>
          <w:color w:val="282828"/>
          <w:spacing w:val="1"/>
          <w:w w:val="161"/>
        </w:rPr>
        <w:t>j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2"/>
        </w:rPr>
        <w:t>aMa</w:t>
      </w:r>
      <w:r>
        <w:rPr>
          <w:rFonts w:ascii="Arial" w:hAnsi="Arial" w:cs="Arial" w:eastAsia="Arial"/>
          <w:sz w:val="15"/>
          <w:szCs w:val="15"/>
          <w:color w:val="484849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1"/>
        </w:rPr>
        <w:t>o6aaeJuor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</w:rPr>
        <w:t>couujaJJHor</w:t>
      </w:r>
      <w:r>
        <w:rPr>
          <w:rFonts w:ascii="Arial" w:hAnsi="Arial" w:cs="Arial" w:eastAsia="Arial"/>
          <w:sz w:val="15"/>
          <w:szCs w:val="15"/>
          <w:color w:val="38383A"/>
          <w:spacing w:val="-6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</w:rPr>
        <w:t>ocurypau,a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1" w:after="0" w:line="240" w:lineRule="auto"/>
        <w:ind w:left="862" w:right="-20"/>
        <w:jc w:val="left"/>
        <w:tabs>
          <w:tab w:pos="1480" w:val="left"/>
          <w:tab w:pos="8060" w:val="left"/>
          <w:tab w:pos="99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2"/>
          <w:position w:val="2"/>
        </w:rPr>
        <w:t>2265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2"/>
          <w:position w:val="2"/>
        </w:rPr>
        <w:t>465000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56"/>
          <w:w w:val="82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2"/>
        </w:rPr>
        <w:t>OCTAJIE</w:t>
      </w:r>
      <w:r>
        <w:rPr>
          <w:rFonts w:ascii="Arial" w:hAnsi="Arial" w:cs="Arial" w:eastAsia="Arial"/>
          <w:sz w:val="15"/>
          <w:szCs w:val="15"/>
          <w:color w:val="282828"/>
          <w:spacing w:val="-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2"/>
        </w:rPr>
        <w:t>.l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2"/>
        </w:rPr>
        <w:t>(</w:t>
      </w:r>
      <w:r>
        <w:rPr>
          <w:rFonts w:ascii="Arial" w:hAnsi="Arial" w:cs="Arial" w:eastAsia="Arial"/>
          <w:sz w:val="15"/>
          <w:szCs w:val="15"/>
          <w:color w:val="38383A"/>
          <w:spacing w:val="-11"/>
          <w:w w:val="100"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2"/>
        </w:rPr>
        <w:t>TAII;HJE</w:t>
      </w:r>
      <w:r>
        <w:rPr>
          <w:rFonts w:ascii="Arial" w:hAnsi="Arial" w:cs="Arial" w:eastAsia="Arial"/>
          <w:sz w:val="15"/>
          <w:szCs w:val="15"/>
          <w:color w:val="161616"/>
          <w:spacing w:val="10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37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282828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9"/>
          <w:position w:val="2"/>
        </w:rPr>
        <w:t>TPAHC&lt;I&gt;EP</w:t>
      </w:r>
      <w:r>
        <w:rPr>
          <w:rFonts w:ascii="Arial" w:hAnsi="Arial" w:cs="Arial" w:eastAsia="Arial"/>
          <w:sz w:val="15"/>
          <w:szCs w:val="15"/>
          <w:color w:val="282828"/>
          <w:spacing w:val="8"/>
          <w:w w:val="99"/>
          <w:position w:val="2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38383A"/>
          <w:spacing w:val="-8"/>
          <w:w w:val="99"/>
          <w:position w:val="2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99"/>
          <w:position w:val="2"/>
        </w:rPr>
        <w:t>2266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9"/>
          <w:w w:val="99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9"/>
          <w:spacing w:val="0"/>
          <w:w w:val="100"/>
          <w:position w:val="2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849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2"/>
        </w:rPr>
        <w:t>2267)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0"/>
        </w:rPr>
        <w:t>445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0"/>
        </w:rPr>
        <w:t>356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862" w:right="-20"/>
        <w:jc w:val="left"/>
        <w:tabs>
          <w:tab w:pos="1480" w:val="left"/>
          <w:tab w:pos="8060" w:val="left"/>
          <w:tab w:pos="99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2"/>
          <w:position w:val="3"/>
        </w:rPr>
        <w:t>2266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2"/>
          <w:position w:val="3"/>
        </w:rPr>
        <w:t>465100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47"/>
          <w:w w:val="82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2"/>
          <w:position w:val="3"/>
        </w:rPr>
        <w:t>OCTaJJ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3"/>
          <w:position w:val="3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20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5"/>
          <w:position w:val="3"/>
        </w:rPr>
        <w:t>Teeyli</w:t>
      </w:r>
      <w:r>
        <w:rPr>
          <w:rFonts w:ascii="Arial" w:hAnsi="Arial" w:cs="Arial" w:eastAsia="Arial"/>
          <w:sz w:val="15"/>
          <w:szCs w:val="15"/>
          <w:color w:val="484849"/>
          <w:spacing w:val="9"/>
          <w:w w:val="95"/>
          <w:position w:val="3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5"/>
          <w:position w:val="3"/>
        </w:rPr>
        <w:t>.nora</w:t>
      </w:r>
      <w:r>
        <w:rPr>
          <w:rFonts w:ascii="Arial" w:hAnsi="Arial" w:cs="Arial" w:eastAsia="Arial"/>
          <w:sz w:val="15"/>
          <w:szCs w:val="15"/>
          <w:color w:val="484849"/>
          <w:spacing w:val="-28"/>
          <w:w w:val="95"/>
          <w:position w:val="3"/>
        </w:rPr>
        <w:t>u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5"/>
          <w:position w:val="3"/>
        </w:rPr>
        <w:t>uje</w:t>
      </w:r>
      <w:r>
        <w:rPr>
          <w:rFonts w:ascii="Arial" w:hAnsi="Arial" w:cs="Arial" w:eastAsia="Arial"/>
          <w:sz w:val="15"/>
          <w:szCs w:val="15"/>
          <w:color w:val="282828"/>
          <w:spacing w:val="-13"/>
          <w:w w:val="95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position w:val="3"/>
        </w:rPr>
        <w:t>u</w:t>
      </w:r>
      <w:r>
        <w:rPr>
          <w:rFonts w:ascii="Arial" w:hAnsi="Arial" w:cs="Arial" w:eastAsia="Arial"/>
          <w:sz w:val="15"/>
          <w:szCs w:val="15"/>
          <w:color w:val="282828"/>
          <w:spacing w:val="-10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3"/>
        </w:rPr>
        <w:t>rpauccpepu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1"/>
        </w:rPr>
        <w:t>445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1"/>
        </w:rPr>
        <w:t>356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862" w:right="-20"/>
        <w:jc w:val="left"/>
        <w:tabs>
          <w:tab w:pos="14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1"/>
        </w:rPr>
        <w:t>2267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1"/>
        </w:rPr>
        <w:t>465200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55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2"/>
          <w:position w:val="1"/>
        </w:rPr>
        <w:t>OCTaJJ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73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38383A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87"/>
          <w:position w:val="1"/>
        </w:rPr>
        <w:t>KanllTaJlu</w:t>
      </w:r>
      <w:r>
        <w:rPr>
          <w:rFonts w:ascii="Arial" w:hAnsi="Arial" w:cs="Arial" w:eastAsia="Arial"/>
          <w:sz w:val="15"/>
          <w:szCs w:val="15"/>
          <w:color w:val="38383A"/>
          <w:spacing w:val="8"/>
          <w:w w:val="88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7"/>
          <w:position w:val="1"/>
        </w:rPr>
        <w:t>.noraUHj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88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84849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62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38383A"/>
          <w:spacing w:val="9"/>
          <w:w w:val="62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1"/>
          <w:position w:val="1"/>
        </w:rPr>
        <w:t>rpaucc</w:t>
      </w:r>
      <w:r>
        <w:rPr>
          <w:rFonts w:ascii="Arial" w:hAnsi="Arial" w:cs="Arial" w:eastAsia="Arial"/>
          <w:sz w:val="15"/>
          <w:szCs w:val="15"/>
          <w:color w:val="282828"/>
          <w:spacing w:val="1"/>
          <w:w w:val="91"/>
          <w:position w:val="1"/>
        </w:rPr>
        <w:t>p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94"/>
          <w:position w:val="1"/>
        </w:rPr>
        <w:t>epn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1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7.4375pt;margin-top:-653.688293pt;width:481.407853pt;height:634.799767pt;mso-position-horizontal-relative:page;mso-position-vertical-relative:paragraph;z-index:-21662" coordorigin="749,-13074" coordsize="9628,12696">
            <v:group style="position:absolute;left:931;top:-13031;width:9436;height:2" coordorigin="931,-13031" coordsize="9436,2">
              <v:shape style="position:absolute;left:931;top:-13031;width:9436;height:2" coordorigin="931,-13031" coordsize="9436,0" path="m931,-13031l10367,-13031e" filled="f" stroked="t" strokeweight=".959936pt" strokecolor="#1F1F1F">
                <v:path arrowok="t"/>
              </v:shape>
            </v:group>
            <v:group style="position:absolute;left:1517;top:-13064;width:2;height:518" coordorigin="1517,-13064" coordsize="2,518">
              <v:shape style="position:absolute;left:1517;top:-13064;width:2;height:518" coordorigin="1517,-13064" coordsize="0,518" path="m1517,-12546l1517,-13064e" filled="f" stroked="t" strokeweight=".959936pt" strokecolor="#232323">
                <v:path arrowok="t"/>
              </v:shape>
            </v:group>
            <v:group style="position:absolute;left:2265;top:-13064;width:2;height:518" coordorigin="2265,-13064" coordsize="2,518">
              <v:shape style="position:absolute;left:2265;top:-13064;width:2;height:518" coordorigin="2265,-13064" coordsize="0,518" path="m2265,-12546l2265,-13064e" filled="f" stroked="t" strokeweight=".479968pt" strokecolor="#2F2F2F">
                <v:path arrowok="t"/>
              </v:shape>
            </v:group>
            <v:group style="position:absolute;left:6508;top:-13064;width:2;height:864" coordorigin="6508,-13064" coordsize="2,864">
              <v:shape style="position:absolute;left:6508;top:-13064;width:2;height:864" coordorigin="6508,-13064" coordsize="0,864" path="m6508,-12200l6508,-13064e" filled="f" stroked="t" strokeweight=".479968pt" strokecolor="#0F0F0F">
                <v:path arrowok="t"/>
              </v:shape>
            </v:group>
            <v:group style="position:absolute;left:6470;top:-13016;width:3897;height:2" coordorigin="6470,-13016" coordsize="3897,2">
              <v:shape style="position:absolute;left:6470;top:-13016;width:3897;height:2" coordorigin="6470,-13016" coordsize="3897,0" path="m6470,-13016l10367,-13016e" filled="f" stroked="t" strokeweight=".959936pt" strokecolor="#1C1C1C">
                <v:path arrowok="t"/>
              </v:shape>
            </v:group>
            <v:group style="position:absolute;left:10348;top:-13026;width:2;height:854" coordorigin="10348,-13026" coordsize="2,854">
              <v:shape style="position:absolute;left:10348;top:-13026;width:2;height:854" coordorigin="10348,-13026" coordsize="0,854" path="m10348,-12172l10348,-13026e" filled="f" stroked="t" strokeweight="1.919872pt" strokecolor="#2F2F2F">
                <v:path arrowok="t"/>
              </v:shape>
            </v:group>
            <v:group style="position:absolute;left:6499;top:-12546;width:1968;height:2" coordorigin="6499,-12546" coordsize="1968,2">
              <v:shape style="position:absolute;left:6499;top:-12546;width:1968;height:2" coordorigin="6499,-12546" coordsize="1968,0" path="m6499,-12546l8467,-12546e" filled="f" stroked="t" strokeweight=".479968pt" strokecolor="#080808">
                <v:path arrowok="t"/>
              </v:shape>
            </v:group>
            <v:group style="position:absolute;left:8467;top:-12546;width:1881;height:2" coordorigin="8467,-12546" coordsize="1881,2">
              <v:shape style="position:absolute;left:8467;top:-12546;width:1881;height:2" coordorigin="8467,-12546" coordsize="1881,0" path="m8467,-12546l10348,-12546e" filled="f" stroked="t" strokeweight=".479968pt" strokecolor="#2F2F2F">
                <v:path arrowok="t"/>
              </v:shape>
            </v:group>
            <v:group style="position:absolute;left:912;top:-12186;width:1392;height:2" coordorigin="912,-12186" coordsize="1392,2">
              <v:shape style="position:absolute;left:912;top:-12186;width:1392;height:2" coordorigin="912,-12186" coordsize="1392,0" path="m912,-12186l2304,-12186e" filled="f" stroked="t" strokeweight=".479968pt" strokecolor="#0F0F0F">
                <v:path arrowok="t"/>
              </v:shape>
            </v:group>
            <v:group style="position:absolute;left:1517;top:-12546;width:2;height:345" coordorigin="1517,-12546" coordsize="2,345">
              <v:shape style="position:absolute;left:1517;top:-12546;width:2;height:345" coordorigin="1517,-12546" coordsize="0,345" path="m1517,-12200l1517,-12546e" filled="f" stroked="t" strokeweight=".959936pt" strokecolor="#000000">
                <v:path arrowok="t"/>
              </v:shape>
            </v:group>
            <v:group style="position:absolute;left:2265;top:-12546;width:2;height:345" coordorigin="2265,-12546" coordsize="2,345">
              <v:shape style="position:absolute;left:2265;top:-12546;width:2;height:345" coordorigin="2265,-12546" coordsize="0,345" path="m2265,-12200l2265,-12546e" filled="f" stroked="t" strokeweight=".479968pt" strokecolor="#000000">
                <v:path arrowok="t"/>
              </v:shape>
            </v:group>
            <v:group style="position:absolute;left:2227;top:-12181;width:4320;height:2" coordorigin="2227,-12181" coordsize="4320,2">
              <v:shape style="position:absolute;left:2227;top:-12181;width:4320;height:2" coordorigin="2227,-12181" coordsize="4320,0" path="m2227,-12181l6547,-12181e" filled="f" stroked="t" strokeweight=".479968pt" strokecolor="#2F2F2F">
                <v:path arrowok="t"/>
              </v:shape>
            </v:group>
            <v:group style="position:absolute;left:8467;top:-12546;width:2;height:345" coordorigin="8467,-12546" coordsize="2,345">
              <v:shape style="position:absolute;left:8467;top:-12546;width:2;height:345" coordorigin="8467,-12546" coordsize="0,345" path="m8467,-12200l8467,-12546e" filled="f" stroked="t" strokeweight=".479968pt" strokecolor="#000000">
                <v:path arrowok="t"/>
              </v:shape>
            </v:group>
            <v:group style="position:absolute;left:8755;top:-12177;width:1613;height:2" coordorigin="8755,-12177" coordsize="1613,2">
              <v:shape style="position:absolute;left:8755;top:-12177;width:1613;height:2" coordorigin="8755,-12177" coordsize="1613,0" path="m8755,-12177l10367,-12177e" filled="f" stroked="t" strokeweight=".479968pt" strokecolor="#3B3B3B">
                <v:path arrowok="t"/>
              </v:shape>
            </v:group>
            <v:group style="position:absolute;left:912;top:-11951;width:9446;height:2" coordorigin="912,-11951" coordsize="9446,2">
              <v:shape style="position:absolute;left:912;top:-11951;width:9446;height:2" coordorigin="912,-11951" coordsize="9446,0" path="m912,-11951l10358,-11951e" filled="f" stroked="t" strokeweight="1.919872pt" strokecolor="#232323">
                <v:path arrowok="t"/>
              </v:shape>
            </v:group>
            <v:group style="position:absolute;left:1545;top:-13045;width:2;height:3080" coordorigin="1545,-13045" coordsize="2,3080">
              <v:shape style="position:absolute;left:1545;top:-13045;width:2;height:3080" coordorigin="1545,-13045" coordsize="0,3080" path="m1545,-9965l1545,-13045e" filled="f" stroked="t" strokeweight=".479968pt" strokecolor="#2B2B2B">
                <v:path arrowok="t"/>
              </v:shape>
            </v:group>
            <v:group style="position:absolute;left:2265;top:-12229;width:2;height:278" coordorigin="2265,-12229" coordsize="2,278">
              <v:shape style="position:absolute;left:2265;top:-12229;width:2;height:278" coordorigin="2265,-12229" coordsize="0,278" path="m2265,-11951l2265,-12229e" filled="f" stroked="t" strokeweight=".479968pt" strokecolor="#1C1C1C">
                <v:path arrowok="t"/>
              </v:shape>
            </v:group>
            <v:group style="position:absolute;left:6508;top:-12229;width:2;height:278" coordorigin="6508,-12229" coordsize="2,278">
              <v:shape style="position:absolute;left:6508;top:-12229;width:2;height:278" coordorigin="6508,-12229" coordsize="0,278" path="m6508,-11951l6508,-12229e" filled="f" stroked="t" strokeweight=".479968pt" strokecolor="#2F2F2F">
                <v:path arrowok="t"/>
              </v:shape>
            </v:group>
            <v:group style="position:absolute;left:2265;top:-11999;width:2;height:269" coordorigin="2265,-11999" coordsize="2,269">
              <v:shape style="position:absolute;left:2265;top:-11999;width:2;height:269" coordorigin="2265,-11999" coordsize="0,269" path="m2265,-11730l2265,-11999e" filled="f" stroked="t" strokeweight=".479968pt" strokecolor="#343434">
                <v:path arrowok="t"/>
              </v:shape>
            </v:group>
            <v:group style="position:absolute;left:6508;top:-11999;width:2;height:269" coordorigin="6508,-11999" coordsize="2,269">
              <v:shape style="position:absolute;left:6508;top:-11999;width:2;height:269" coordorigin="6508,-11999" coordsize="0,269" path="m6508,-11730l6508,-11999e" filled="f" stroked="t" strokeweight=".479968pt" strokecolor="#181818">
                <v:path arrowok="t"/>
              </v:shape>
            </v:group>
            <v:group style="position:absolute;left:2265;top:-11759;width:2;height:250" coordorigin="2265,-11759" coordsize="2,250">
              <v:shape style="position:absolute;left:2265;top:-11759;width:2;height:250" coordorigin="2265,-11759" coordsize="0,250" path="m2265,-11510l2265,-11759e" filled="f" stroked="t" strokeweight=".479968pt" strokecolor="#1F1F1F">
                <v:path arrowok="t"/>
              </v:shape>
            </v:group>
            <v:group style="position:absolute;left:6508;top:-11759;width:2;height:250" coordorigin="6508,-11759" coordsize="2,250">
              <v:shape style="position:absolute;left:6508;top:-11759;width:2;height:250" coordorigin="6508,-11759" coordsize="0,250" path="m6508,-11510l6508,-11759e" filled="f" stroked="t" strokeweight=".479968pt" strokecolor="#383838">
                <v:path arrowok="t"/>
              </v:shape>
            </v:group>
            <v:group style="position:absolute;left:2265;top:-11538;width:2;height:259" coordorigin="2265,-11538" coordsize="2,259">
              <v:shape style="position:absolute;left:2265;top:-11538;width:2;height:259" coordorigin="2265,-11538" coordsize="0,259" path="m2265,-11279l2265,-11538e" filled="f" stroked="t" strokeweight=".479968pt" strokecolor="#030303">
                <v:path arrowok="t"/>
              </v:shape>
            </v:group>
            <v:group style="position:absolute;left:6508;top:-11538;width:2;height:259" coordorigin="6508,-11538" coordsize="2,259">
              <v:shape style="position:absolute;left:6508;top:-11538;width:2;height:259" coordorigin="6508,-11538" coordsize="0,259" path="m6508,-11279l6508,-11538e" filled="f" stroked="t" strokeweight=".479968pt" strokecolor="#1F1F1F">
                <v:path arrowok="t"/>
              </v:shape>
            </v:group>
            <v:group style="position:absolute;left:2265;top:-11308;width:2;height:250" coordorigin="2265,-11308" coordsize="2,250">
              <v:shape style="position:absolute;left:2265;top:-11308;width:2;height:250" coordorigin="2265,-11308" coordsize="0,250" path="m2265,-11059l2265,-11308e" filled="f" stroked="t" strokeweight=".479968pt" strokecolor="#1C1C1F">
                <v:path arrowok="t"/>
              </v:shape>
            </v:group>
            <v:group style="position:absolute;left:6508;top:-11308;width:2;height:470" coordorigin="6508,-11308" coordsize="2,470">
              <v:shape style="position:absolute;left:6508;top:-11308;width:2;height:470" coordorigin="6508,-11308" coordsize="0,470" path="m6508,-10838l6508,-11308e" filled="f" stroked="t" strokeweight=".479968pt" strokecolor="#030303">
                <v:path arrowok="t"/>
              </v:shape>
            </v:group>
            <v:group style="position:absolute;left:893;top:-10823;width:5654;height:2" coordorigin="893,-10823" coordsize="5654,2">
              <v:shape style="position:absolute;left:893;top:-10823;width:5654;height:2" coordorigin="893,-10823" coordsize="5654,0" path="m893,-10823l6547,-10823e" filled="f" stroked="t" strokeweight=".959936pt" strokecolor="#232323">
                <v:path arrowok="t"/>
              </v:shape>
            </v:group>
            <v:group style="position:absolute;left:2265;top:-11078;width:2;height:240" coordorigin="2265,-11078" coordsize="2,240">
              <v:shape style="position:absolute;left:2265;top:-11078;width:2;height:240" coordorigin="2265,-11078" coordsize="0,240" path="m2265,-10838l2265,-11078e" filled="f" stroked="t" strokeweight=".479968pt" strokecolor="#38383B">
                <v:path arrowok="t"/>
              </v:shape>
            </v:group>
            <v:group style="position:absolute;left:6470;top:-10814;width:3888;height:2" coordorigin="6470,-10814" coordsize="3888,2">
              <v:shape style="position:absolute;left:6470;top:-10814;width:3888;height:2" coordorigin="6470,-10814" coordsize="3888,0" path="m6470,-10814l10358,-10814e" filled="f" stroked="t" strokeweight=".479968pt" strokecolor="#1C1C1C">
                <v:path arrowok="t"/>
              </v:shape>
            </v:group>
            <v:group style="position:absolute;left:8495;top:-12258;width:2;height:2082" coordorigin="8495,-12258" coordsize="2,2082">
              <v:shape style="position:absolute;left:8495;top:-12258;width:2;height:2082" coordorigin="8495,-12258" coordsize="0,2082" path="m8495,-10176l8495,-12258e" filled="f" stroked="t" strokeweight=".959936pt" strokecolor="#282828">
                <v:path arrowok="t"/>
              </v:shape>
            </v:group>
            <v:group style="position:absolute;left:883;top:-10411;width:9475;height:2" coordorigin="883,-10411" coordsize="9475,2">
              <v:shape style="position:absolute;left:883;top:-10411;width:9475;height:2" coordorigin="883,-10411" coordsize="9475,0" path="m883,-10411l10358,-10411e" filled="f" stroked="t" strokeweight=".959936pt" strokecolor="#232323">
                <v:path arrowok="t"/>
              </v:shape>
            </v:group>
            <v:group style="position:absolute;left:2265;top:-10867;width:2;height:1334" coordorigin="2265,-10867" coordsize="2,1334">
              <v:shape style="position:absolute;left:2265;top:-10867;width:2;height:1334" coordorigin="2265,-10867" coordsize="0,1334" path="m2265,-9533l2265,-10867e" filled="f" stroked="t" strokeweight=".479968pt" strokecolor="#282828">
                <v:path arrowok="t"/>
              </v:shape>
            </v:group>
            <v:group style="position:absolute;left:6508;top:-10867;width:2;height:250" coordorigin="6508,-10867" coordsize="2,250">
              <v:shape style="position:absolute;left:6508;top:-10867;width:2;height:250" coordorigin="6508,-10867" coordsize="0,250" path="m6508,-10617l6508,-10867e" filled="f" stroked="t" strokeweight=".479968pt" strokecolor="#232323">
                <v:path arrowok="t"/>
              </v:shape>
            </v:group>
            <v:group style="position:absolute;left:6508;top:-10627;width:2;height:202" coordorigin="6508,-10627" coordsize="2,202">
              <v:shape style="position:absolute;left:6508;top:-10627;width:2;height:202" coordorigin="6508,-10627" coordsize="0,202" path="m6508,-10425l6508,-10627e" filled="f" stroked="t" strokeweight=".479968pt" strokecolor="#000000">
                <v:path arrowok="t"/>
              </v:shape>
            </v:group>
            <v:group style="position:absolute;left:816;top:-13064;width:2;height:2226" coordorigin="816,-13064" coordsize="2,2226">
              <v:shape style="position:absolute;left:816;top:-13064;width:2;height:2226" coordorigin="816,-13064" coordsize="0,2226" path="m816,-10838l816,-13064e" filled="f" stroked="t" strokeweight=".479968pt" strokecolor="#000000">
                <v:path arrowok="t"/>
              </v:shape>
            </v:group>
            <v:group style="position:absolute;left:816;top:-10867;width:2;height:1881" coordorigin="816,-10867" coordsize="2,1881">
              <v:shape style="position:absolute;left:816;top:-10867;width:2;height:1881" coordorigin="816,-10867" coordsize="0,1881" path="m816,-8986l816,-10867e" filled="f" stroked="t" strokeweight="1.919872pt" strokecolor="#000000">
                <v:path arrowok="t"/>
              </v:shape>
            </v:group>
            <v:group style="position:absolute;left:874;top:-10190;width:9484;height:2" coordorigin="874,-10190" coordsize="9484,2">
              <v:shape style="position:absolute;left:874;top:-10190;width:9484;height:2" coordorigin="874,-10190" coordsize="9484,0" path="m874,-10190l10358,-10190e" filled="f" stroked="t" strokeweight=".959936pt" strokecolor="#282828">
                <v:path arrowok="t"/>
              </v:shape>
            </v:group>
            <v:group style="position:absolute;left:1536;top:-11558;width:2;height:1382" coordorigin="1536,-11558" coordsize="2,1382">
              <v:shape style="position:absolute;left:1536;top:-11558;width:2;height:1382" coordorigin="1536,-11558" coordsize="0,1382" path="m1536,-10176l1536,-11558e" filled="f" stroked="t" strokeweight=".959936pt" strokecolor="#2B2B2B">
                <v:path arrowok="t"/>
              </v:shape>
            </v:group>
            <v:group style="position:absolute;left:6508;top:-10454;width:2;height:250" coordorigin="6508,-10454" coordsize="2,250">
              <v:shape style="position:absolute;left:6508;top:-10454;width:2;height:250" coordorigin="6508,-10454" coordsize="0,250" path="m6508,-10204l6508,-10454e" filled="f" stroked="t" strokeweight=".479968pt" strokecolor="#232323">
                <v:path arrowok="t"/>
              </v:shape>
            </v:group>
            <v:group style="position:absolute;left:874;top:-9969;width:5673;height:2" coordorigin="874,-9969" coordsize="5673,2">
              <v:shape style="position:absolute;left:874;top:-9969;width:5673;height:2" coordorigin="874,-9969" coordsize="5673,0" path="m874,-9969l6547,-9969e" filled="f" stroked="t" strokeweight=".959936pt" strokecolor="#1F1F1F">
                <v:path arrowok="t"/>
              </v:shape>
            </v:group>
            <v:group style="position:absolute;left:6508;top:-10233;width:2;height:250" coordorigin="6508,-10233" coordsize="2,250">
              <v:shape style="position:absolute;left:6508;top:-10233;width:2;height:250" coordorigin="6508,-10233" coordsize="0,250" path="m6508,-9984l6508,-10233e" filled="f" stroked="t" strokeweight=".479968pt" strokecolor="#383838">
                <v:path arrowok="t"/>
              </v:shape>
            </v:group>
            <v:group style="position:absolute;left:6470;top:-9960;width:3888;height:2" coordorigin="6470,-9960" coordsize="3888,2">
              <v:shape style="position:absolute;left:6470;top:-9960;width:3888;height:2" coordorigin="6470,-9960" coordsize="3888,0" path="m6470,-9960l10358,-9960e" filled="f" stroked="t" strokeweight=".479968pt" strokecolor="#282828">
                <v:path arrowok="t"/>
              </v:shape>
            </v:group>
            <v:group style="position:absolute;left:864;top:-9749;width:5683;height:2" coordorigin="864,-9749" coordsize="5683,2">
              <v:shape style="position:absolute;left:864;top:-9749;width:5683;height:2" coordorigin="864,-9749" coordsize="5683,0" path="m864,-9749l6547,-9749e" filled="f" stroked="t" strokeweight=".959936pt" strokecolor="#232323">
                <v:path arrowok="t"/>
              </v:shape>
            </v:group>
            <v:group style="position:absolute;left:6542;top:-10771;width:2;height:1814" coordorigin="6542,-10771" coordsize="2,1814">
              <v:shape style="position:absolute;left:6542;top:-10771;width:2;height:1814" coordorigin="6542,-10771" coordsize="0,1814" path="m6542,-8957l6542,-10771e" filled="f" stroked="t" strokeweight=".959936pt" strokecolor="#232323">
                <v:path arrowok="t"/>
              </v:shape>
            </v:group>
            <v:group style="position:absolute;left:6470;top:-9739;width:3888;height:2" coordorigin="6470,-9739" coordsize="3888,2">
              <v:shape style="position:absolute;left:6470;top:-9739;width:3888;height:2" coordorigin="6470,-9739" coordsize="3888,0" path="m6470,-9739l10358,-9739e" filled="f" stroked="t" strokeweight=".479968pt" strokecolor="#282828">
                <v:path arrowok="t"/>
              </v:shape>
            </v:group>
            <v:group style="position:absolute;left:864;top:-9533;width:1440;height:2" coordorigin="864,-9533" coordsize="1440,2">
              <v:shape style="position:absolute;left:864;top:-9533;width:1440;height:2" coordorigin="864,-9533" coordsize="1440,0" path="m864,-9533l2304,-9533e" filled="f" stroked="t" strokeweight=".959936pt" strokecolor="#2F2F2F">
                <v:path arrowok="t"/>
              </v:shape>
            </v:group>
            <v:group style="position:absolute;left:2227;top:-9518;width:8131;height:2" coordorigin="2227,-9518" coordsize="8131,2">
              <v:shape style="position:absolute;left:2227;top:-9518;width:8131;height:2" coordorigin="2227,-9518" coordsize="8131,0" path="m2227,-9518l10358,-9518e" filled="f" stroked="t" strokeweight=".959936pt" strokecolor="#1F1F1F">
                <v:path arrowok="t"/>
              </v:shape>
            </v:group>
            <v:group style="position:absolute;left:854;top:-8986;width:1450;height:2" coordorigin="854,-8986" coordsize="1450,2">
              <v:shape style="position:absolute;left:854;top:-8986;width:1450;height:2" coordorigin="854,-8986" coordsize="1450,0" path="m854,-8986l2304,-8986e" filled="f" stroked="t" strokeweight=".959936pt" strokecolor="#282828">
                <v:path arrowok="t"/>
              </v:shape>
            </v:group>
            <v:group style="position:absolute;left:1517;top:-10262;width:2;height:1305" coordorigin="1517,-10262" coordsize="2,1305">
              <v:shape style="position:absolute;left:1517;top:-10262;width:2;height:1305" coordorigin="1517,-10262" coordsize="0,1305" path="m1517,-8957l1517,-10262e" filled="f" stroked="t" strokeweight=".959936pt" strokecolor="#232328">
                <v:path arrowok="t"/>
              </v:shape>
            </v:group>
            <v:group style="position:absolute;left:2265;top:-9561;width:2;height:576" coordorigin="2265,-9561" coordsize="2,576">
              <v:shape style="position:absolute;left:2265;top:-9561;width:2;height:576" coordorigin="2265,-9561" coordsize="0,576" path="m2265,-8986l2265,-9561e" filled="f" stroked="t" strokeweight=".959936pt" strokecolor="#444444">
                <v:path arrowok="t"/>
              </v:shape>
            </v:group>
            <v:group style="position:absolute;left:2217;top:-8971;width:4329;height:2" coordorigin="2217,-8971" coordsize="4329,2">
              <v:shape style="position:absolute;left:2217;top:-8971;width:4329;height:2" coordorigin="2217,-8971" coordsize="4329,0" path="m2217,-8971l6547,-8971e" filled="f" stroked="t" strokeweight=".959936pt" strokecolor="#2B2B2B">
                <v:path arrowok="t"/>
              </v:shape>
            </v:group>
            <v:group style="position:absolute;left:5155;top:-8967;width:4876;height:2" coordorigin="5155,-8967" coordsize="4876,2">
              <v:shape style="position:absolute;left:5155;top:-8967;width:4876;height:2" coordorigin="5155,-8967" coordsize="4876,0" path="m5155,-8967l10031,-8967e" filled="f" stroked="t" strokeweight=".959936pt" strokecolor="#181818">
                <v:path arrowok="t"/>
              </v:shape>
            </v:group>
            <v:group style="position:absolute;left:9974;top:-8967;width:374;height:2" coordorigin="9974,-8967" coordsize="374,2">
              <v:shape style="position:absolute;left:9974;top:-8967;width:374;height:2" coordorigin="9974,-8967" coordsize="374,0" path="m9974,-8967l10348,-8967e" filled="f" stroked="t" strokeweight=".959936pt" strokecolor="#2B2B2B">
                <v:path arrowok="t"/>
              </v:shape>
            </v:group>
            <v:group style="position:absolute;left:845;top:-8583;width:1459;height:2" coordorigin="845,-8583" coordsize="1459,2">
              <v:shape style="position:absolute;left:845;top:-8583;width:1459;height:2" coordorigin="845,-8583" coordsize="1459,0" path="m845,-8583l2304,-8583e" filled="f" stroked="t" strokeweight=".959936pt" strokecolor="#343438">
                <v:path arrowok="t"/>
              </v:shape>
            </v:group>
            <v:group style="position:absolute;left:854;top:-10377;width:2;height:1823" coordorigin="854,-10377" coordsize="2,1823">
              <v:shape style="position:absolute;left:854;top:-10377;width:2;height:1823" coordorigin="854,-10377" coordsize="0,1823" path="m854,-8554l854,-10377e" filled="f" stroked="t" strokeweight=".479968pt" strokecolor="#232323">
                <v:path arrowok="t"/>
              </v:shape>
            </v:group>
            <v:group style="position:absolute;left:2265;top:-9015;width:2;height:432" coordorigin="2265,-9015" coordsize="2,432">
              <v:shape style="position:absolute;left:2265;top:-9015;width:2;height:432" coordorigin="2265,-9015" coordsize="0,432" path="m2265,-8583l2265,-9015e" filled="f" stroked="t" strokeweight=".959936pt" strokecolor="#28282B">
                <v:path arrowok="t"/>
              </v:shape>
            </v:group>
            <v:group style="position:absolute;left:2217;top:-8568;width:8131;height:2" coordorigin="2217,-8568" coordsize="8131,2">
              <v:shape style="position:absolute;left:2217;top:-8568;width:8131;height:2" coordorigin="2217,-8568" coordsize="8131,0" path="m2217,-8568l10348,-8568e" filled="f" stroked="t" strokeweight=".959936pt" strokecolor="#1C1C1C">
                <v:path arrowok="t"/>
              </v:shape>
            </v:group>
            <v:group style="position:absolute;left:8486;top:-10262;width:2;height:2054" coordorigin="8486,-10262" coordsize="2,2054">
              <v:shape style="position:absolute;left:8486;top:-10262;width:2;height:2054" coordorigin="8486,-10262" coordsize="0,2054" path="m8486,-8208l8486,-10262e" filled="f" stroked="t" strokeweight=".959936pt" strokecolor="#2B2B2B">
                <v:path arrowok="t"/>
              </v:shape>
            </v:group>
            <v:group style="position:absolute;left:835;top:-8165;width:5712;height:2" coordorigin="835,-8165" coordsize="5712,2">
              <v:shape style="position:absolute;left:835;top:-8165;width:5712;height:2" coordorigin="835,-8165" coordsize="5712,0" path="m835,-8165l6547,-8165e" filled="f" stroked="t" strokeweight=".959936pt" strokecolor="#232323">
                <v:path arrowok="t"/>
              </v:shape>
            </v:group>
            <v:group style="position:absolute;left:1493;top:-9945;width:2;height:4434" coordorigin="1493,-9945" coordsize="2,4434">
              <v:shape style="position:absolute;left:1493;top:-9945;width:2;height:4434" coordorigin="1493,-9945" coordsize="0,4434" path="m1493,-5512l1493,-9945e" filled="f" stroked="t" strokeweight=".479968pt" strokecolor="#282828">
                <v:path arrowok="t"/>
              </v:shape>
            </v:group>
            <v:group style="position:absolute;left:2265;top:-8611;width:2;height:441" coordorigin="2265,-8611" coordsize="2,441">
              <v:shape style="position:absolute;left:2265;top:-8611;width:2;height:441" coordorigin="2265,-8611" coordsize="0,441" path="m2265,-8170l2265,-8611e" filled="f" stroked="t" strokeweight=".959936pt" strokecolor="#080808">
                <v:path arrowok="t"/>
              </v:shape>
            </v:group>
            <v:group style="position:absolute;left:6532;top:-9043;width:2;height:902" coordorigin="6532,-9043" coordsize="2,902">
              <v:shape style="position:absolute;left:6532;top:-9043;width:2;height:902" coordorigin="6532,-9043" coordsize="0,902" path="m6532,-8141l6532,-9043e" filled="f" stroked="t" strokeweight=".959936pt" strokecolor="#2F2F2F">
                <v:path arrowok="t"/>
              </v:shape>
            </v:group>
            <v:group style="position:absolute;left:6460;top:-8156;width:3571;height:2" coordorigin="6460,-8156" coordsize="3571,2">
              <v:shape style="position:absolute;left:6460;top:-8156;width:3571;height:2" coordorigin="6460,-8156" coordsize="3571,0" path="m6460,-8156l10031,-8156e" filled="f" stroked="t" strokeweight=".959936pt" strokecolor="#3F3F3F">
                <v:path arrowok="t"/>
              </v:shape>
            </v:group>
            <v:group style="position:absolute;left:9974;top:-8160;width:365;height:2" coordorigin="9974,-8160" coordsize="365,2">
              <v:shape style="position:absolute;left:9974;top:-8160;width:365;height:2" coordorigin="9974,-8160" coordsize="365,0" path="m9974,-8160l10339,-8160e" filled="f" stroked="t" strokeweight=".959936pt" strokecolor="#2B2B2B">
                <v:path arrowok="t"/>
              </v:shape>
            </v:group>
            <v:group style="position:absolute;left:826;top:-7762;width:5721;height:2" coordorigin="826,-7762" coordsize="5721,2">
              <v:shape style="position:absolute;left:826;top:-7762;width:5721;height:2" coordorigin="826,-7762" coordsize="5721,0" path="m826,-7762l6547,-7762e" filled="f" stroked="t" strokeweight=".959936pt" strokecolor="#28282B">
                <v:path arrowok="t"/>
              </v:shape>
            </v:group>
            <v:group style="position:absolute;left:845;top:-9744;width:2;height:2006" coordorigin="845,-9744" coordsize="2,2006">
              <v:shape style="position:absolute;left:845;top:-9744;width:2;height:2006" coordorigin="845,-9744" coordsize="0,2006" path="m845,-7738l845,-9744e" filled="f" stroked="t" strokeweight="1.439904pt" strokecolor="#232323">
                <v:path arrowok="t"/>
              </v:shape>
            </v:group>
            <v:group style="position:absolute;left:2299;top:-8218;width:2;height:480" coordorigin="2299,-8218" coordsize="2,480">
              <v:shape style="position:absolute;left:2299;top:-8218;width:2;height:480" coordorigin="2299,-8218" coordsize="0,480" path="m2299,-7738l2299,-8218e" filled="f" stroked="t" strokeweight=".479968pt" strokecolor="#282828">
                <v:path arrowok="t"/>
              </v:shape>
            </v:group>
            <v:group style="position:absolute;left:5260;top:-7748;width:5078;height:2" coordorigin="5260,-7748" coordsize="5078,2">
              <v:shape style="position:absolute;left:5260;top:-7748;width:5078;height:2" coordorigin="5260,-7748" coordsize="5078,0" path="m5260,-7748l10339,-7748e" filled="f" stroked="t" strokeweight=".959936pt" strokecolor="#131313">
                <v:path arrowok="t"/>
              </v:shape>
            </v:group>
            <v:group style="position:absolute;left:816;top:-7364;width:4425;height:2" coordorigin="816,-7364" coordsize="4425,2">
              <v:shape style="position:absolute;left:816;top:-7364;width:4425;height:2" coordorigin="816,-7364" coordsize="4425,0" path="m816,-7364l5241,-7364e" filled="f" stroked="t" strokeweight=".959936pt" strokecolor="#282828">
                <v:path arrowok="t"/>
              </v:shape>
            </v:group>
            <v:group style="position:absolute;left:1517;top:-7786;width:2;height:1238" coordorigin="1517,-7786" coordsize="2,1238">
              <v:shape style="position:absolute;left:1517;top:-7786;width:2;height:1238" coordorigin="1517,-7786" coordsize="0,1238" path="m1517,-6548l1517,-7786e" filled="f" stroked="t" strokeweight=".479968pt" strokecolor="#2B2B2B">
                <v:path arrowok="t"/>
              </v:shape>
            </v:group>
            <v:group style="position:absolute;left:2217;top:-7350;width:8111;height:2" coordorigin="2217,-7350" coordsize="8111,2">
              <v:shape style="position:absolute;left:2217;top:-7350;width:8111;height:2" coordorigin="2217,-7350" coordsize="8111,0" path="m2217,-7350l10329,-7350e" filled="f" stroked="t" strokeweight=".959936pt" strokecolor="#1F1F1F">
                <v:path arrowok="t"/>
              </v:shape>
            </v:group>
            <v:group style="position:absolute;left:8467;top:-11001;width:2;height:10614" coordorigin="8467,-11001" coordsize="2,10614">
              <v:shape style="position:absolute;left:8467;top:-11001;width:2;height:10614" coordorigin="8467,-11001" coordsize="0,10614" path="m8467,-387l8467,-11001e" filled="f" stroked="t" strokeweight=".959936pt" strokecolor="#2B2B2B">
                <v:path arrowok="t"/>
              </v:shape>
            </v:group>
            <v:group style="position:absolute;left:816;top:-6946;width:5827;height:2" coordorigin="816,-6946" coordsize="5827,2">
              <v:shape style="position:absolute;left:816;top:-6946;width:5827;height:2" coordorigin="816,-6946" coordsize="5827,0" path="m816,-6946l6643,-6946e" filled="f" stroked="t" strokeweight=".959936pt" strokecolor="#232323">
                <v:path arrowok="t"/>
              </v:shape>
            </v:group>
            <v:group style="position:absolute;left:830;top:-8448;width:2;height:1929" coordorigin="830,-8448" coordsize="2,1929">
              <v:shape style="position:absolute;left:830;top:-8448;width:2;height:1929" coordorigin="830,-8448" coordsize="0,1929" path="m830,-6519l830,-8448e" filled="f" stroked="t" strokeweight="1.439904pt" strokecolor="#18181C">
                <v:path arrowok="t"/>
              </v:shape>
            </v:group>
            <v:group style="position:absolute;left:2289;top:-7815;width:2;height:1296" coordorigin="2289,-7815" coordsize="2,1296">
              <v:shape style="position:absolute;left:2289;top:-7815;width:2;height:1296" coordorigin="2289,-7815" coordsize="0,1296" path="m2289,-6519l2289,-7815e" filled="f" stroked="t" strokeweight=".959936pt" strokecolor="#383838">
                <v:path arrowok="t"/>
              </v:shape>
            </v:group>
            <v:group style="position:absolute;left:6460;top:-6937;width:3878;height:2" coordorigin="6460,-6937" coordsize="3878,2">
              <v:shape style="position:absolute;left:6460;top:-6937;width:3878;height:2" coordorigin="6460,-6937" coordsize="3878,0" path="m6460,-6937l10339,-6937e" filled="f" stroked="t" strokeweight=".959936pt" strokecolor="#3F3F3F">
                <v:path arrowok="t"/>
              </v:shape>
            </v:group>
            <v:group style="position:absolute;left:816;top:-6553;width:5731;height:2" coordorigin="816,-6553" coordsize="5731,2">
              <v:shape style="position:absolute;left:816;top:-6553;width:5731;height:2" coordorigin="816,-6553" coordsize="5731,0" path="m816,-6553l6547,-6553e" filled="f" stroked="t" strokeweight=".959936pt" strokecolor="#1F1F1F">
                <v:path arrowok="t"/>
              </v:shape>
            </v:group>
            <v:group style="position:absolute;left:6460;top:-6543;width:3571;height:2" coordorigin="6460,-6543" coordsize="3571,2">
              <v:shape style="position:absolute;left:6460;top:-6543;width:3571;height:2" coordorigin="6460,-6543" coordsize="3571,0" path="m6460,-6543l10031,-6543e" filled="f" stroked="t" strokeweight="1.439904pt" strokecolor="#444444">
                <v:path arrowok="t"/>
              </v:shape>
            </v:group>
            <v:group style="position:absolute;left:9974;top:-6548;width:365;height:2" coordorigin="9974,-6548" coordsize="365,2">
              <v:shape style="position:absolute;left:9974;top:-6548;width:365;height:2" coordorigin="9974,-6548" coordsize="365,0" path="m9974,-6548l10339,-6548e" filled="f" stroked="t" strokeweight=".959936pt" strokecolor="#2F2F2F">
                <v:path arrowok="t"/>
              </v:shape>
            </v:group>
            <v:group style="position:absolute;left:816;top:-6337;width:1488;height:2" coordorigin="816,-6337" coordsize="1488,2">
              <v:shape style="position:absolute;left:816;top:-6337;width:1488;height:2" coordorigin="816,-6337" coordsize="1488,0" path="m816,-6337l2304,-6337e" filled="f" stroked="t" strokeweight=".959936pt" strokecolor="#0C0C0F">
                <v:path arrowok="t"/>
              </v:shape>
            </v:group>
            <v:group style="position:absolute;left:1517;top:-6577;width:2;height:1919" coordorigin="1517,-6577" coordsize="2,1919">
              <v:shape style="position:absolute;left:1517;top:-6577;width:2;height:1919" coordorigin="1517,-6577" coordsize="0,1919" path="m1517,-4658l1517,-6577e" filled="f" stroked="t" strokeweight=".479968pt" strokecolor="#181818">
                <v:path arrowok="t"/>
              </v:shape>
            </v:group>
            <v:group style="position:absolute;left:2294;top:-6606;width:2;height:297" coordorigin="2294,-6606" coordsize="2,297">
              <v:shape style="position:absolute;left:2294;top:-6606;width:2;height:297" coordorigin="2294,-6606" coordsize="0,297" path="m2294,-6308l2294,-6606e" filled="f" stroked="t" strokeweight=".959936pt" strokecolor="#1C1C1C">
                <v:path arrowok="t"/>
              </v:shape>
            </v:group>
            <v:group style="position:absolute;left:2217;top:-6328;width:4329;height:2" coordorigin="2217,-6328" coordsize="4329,2">
              <v:shape style="position:absolute;left:2217;top:-6328;width:4329;height:2" coordorigin="2217,-6328" coordsize="4329,0" path="m2217,-6328l6547,-6328e" filled="f" stroked="t" strokeweight=".959936pt" strokecolor="#2F2F2F">
                <v:path arrowok="t"/>
              </v:shape>
            </v:group>
            <v:group style="position:absolute;left:5654;top:-6318;width:4377;height:2" coordorigin="5654,-6318" coordsize="4377,2">
              <v:shape style="position:absolute;left:5654;top:-6318;width:4377;height:2" coordorigin="5654,-6318" coordsize="4377,0" path="m5654,-6318l10031,-6318e" filled="f" stroked="t" strokeweight=".959936pt" strokecolor="#181818">
                <v:path arrowok="t"/>
              </v:shape>
            </v:group>
            <v:group style="position:absolute;left:9974;top:-6323;width:374;height:2" coordorigin="9974,-6323" coordsize="374,2">
              <v:shape style="position:absolute;left:9974;top:-6323;width:374;height:2" coordorigin="9974,-6323" coordsize="374,0" path="m9974,-6323l10348,-6323e" filled="f" stroked="t" strokeweight="1.439904pt" strokecolor="#444444">
                <v:path arrowok="t"/>
              </v:shape>
            </v:group>
            <v:group style="position:absolute;left:816;top:-5929;width:1488;height:2" coordorigin="816,-5929" coordsize="1488,2">
              <v:shape style="position:absolute;left:816;top:-5929;width:1488;height:2" coordorigin="816,-5929" coordsize="1488,0" path="m816,-5929l2304,-5929e" filled="f" stroked="t" strokeweight="1.439904pt" strokecolor="#444448">
                <v:path arrowok="t"/>
              </v:shape>
            </v:group>
            <v:group style="position:absolute;left:830;top:-6376;width:2;height:480" coordorigin="830,-6376" coordsize="2,480">
              <v:shape style="position:absolute;left:830;top:-6376;width:2;height:480" coordorigin="830,-6376" coordsize="0,480" path="m830,-5896l830,-6376e" filled="f" stroked="t" strokeweight="1.439904pt" strokecolor="#0F0F13">
                <v:path arrowok="t"/>
              </v:shape>
            </v:group>
            <v:group style="position:absolute;left:2289;top:-6385;width:2;height:489" coordorigin="2289,-6385" coordsize="2,489">
              <v:shape style="position:absolute;left:2289;top:-6385;width:2;height:489" coordorigin="2289,-6385" coordsize="0,489" path="m2289,-5896l2289,-6385e" filled="f" stroked="t" strokeweight="1.439904pt" strokecolor="#383838">
                <v:path arrowok="t"/>
              </v:shape>
            </v:group>
            <v:group style="position:absolute;left:6523;top:-6500;width:2;height:518" coordorigin="6523,-6500" coordsize="2,518">
              <v:shape style="position:absolute;left:6523;top:-6500;width:2;height:518" coordorigin="6523,-6500" coordsize="0,518" path="m6523,-5982l6523,-6500e" filled="f" stroked="t" strokeweight="1.439904pt" strokecolor="#444444">
                <v:path arrowok="t"/>
              </v:shape>
            </v:group>
            <v:group style="position:absolute;left:1536;top:-5920;width:8812;height:2" coordorigin="1536,-5920" coordsize="8812,2">
              <v:shape style="position:absolute;left:1536;top:-5920;width:8812;height:2" coordorigin="1536,-5920" coordsize="8812,0" path="m1536,-5920l10348,-5920e" filled="f" stroked="t" strokeweight=".959936pt" strokecolor="#1F1F23">
                <v:path arrowok="t"/>
              </v:shape>
            </v:group>
            <v:group style="position:absolute;left:806;top:-5521;width:1498;height:2" coordorigin="806,-5521" coordsize="1498,2">
              <v:shape style="position:absolute;left:806;top:-5521;width:1498;height:2" coordorigin="806,-5521" coordsize="1498,0" path="m806,-5521l2304,-5521e" filled="f" stroked="t" strokeweight=".959936pt" strokecolor="#0C0C0C">
                <v:path arrowok="t"/>
              </v:shape>
            </v:group>
            <v:group style="position:absolute;left:2285;top:-5982;width:2;height:499" coordorigin="2285,-5982" coordsize="2,499">
              <v:shape style="position:absolute;left:2285;top:-5982;width:2;height:499" coordorigin="2285,-5982" coordsize="0,499" path="m2285,-5483l2285,-5982e" filled="f" stroked="t" strokeweight=".959936pt" strokecolor="#1F1F23">
                <v:path arrowok="t"/>
              </v:shape>
            </v:group>
            <v:group style="position:absolute;left:2217;top:-5512;width:7814;height:2" coordorigin="2217,-5512" coordsize="7814,2">
              <v:shape style="position:absolute;left:2217;top:-5512;width:7814;height:2" coordorigin="2217,-5512" coordsize="7814,0" path="m2217,-5512l10031,-5512e" filled="f" stroked="t" strokeweight=".959936pt" strokecolor="#2F2F2F">
                <v:path arrowok="t"/>
              </v:shape>
            </v:group>
            <v:group style="position:absolute;left:9561;top:-5507;width:787;height:2" coordorigin="9561,-5507" coordsize="787,2">
              <v:shape style="position:absolute;left:9561;top:-5507;width:787;height:2" coordorigin="9561,-5507" coordsize="787,0" path="m9561,-5507l10348,-5507e" filled="f" stroked="t" strokeweight="1.439904pt" strokecolor="#4F4F4F">
                <v:path arrowok="t"/>
              </v:shape>
            </v:group>
            <v:group style="position:absolute;left:806;top:-5301;width:1498;height:2" coordorigin="806,-5301" coordsize="1498,2">
              <v:shape style="position:absolute;left:806;top:-5301;width:1498;height:2" coordorigin="806,-5301" coordsize="1498,0" path="m806,-5301l2304,-5301e" filled="f" stroked="t" strokeweight=".959936pt" strokecolor="#0F0F0F">
                <v:path arrowok="t"/>
              </v:shape>
            </v:group>
            <v:group style="position:absolute;left:2217;top:-5296;width:4848;height:2" coordorigin="2217,-5296" coordsize="4848,2">
              <v:shape style="position:absolute;left:2217;top:-5296;width:4848;height:2" coordorigin="2217,-5296" coordsize="4848,0" path="m2217,-5296l7065,-5296e" filled="f" stroked="t" strokeweight=".959936pt" strokecolor="#282828">
                <v:path arrowok="t"/>
              </v:shape>
            </v:group>
            <v:group style="position:absolute;left:6460;top:-5286;width:3571;height:2" coordorigin="6460,-5286" coordsize="3571,2">
              <v:shape style="position:absolute;left:6460;top:-5286;width:3571;height:2" coordorigin="6460,-5286" coordsize="3571,0" path="m6460,-5286l10031,-5286e" filled="f" stroked="t" strokeweight="1.439904pt" strokecolor="#484848">
                <v:path arrowok="t"/>
              </v:shape>
            </v:group>
            <v:group style="position:absolute;left:9974;top:-5286;width:374;height:2" coordorigin="9974,-5286" coordsize="374,2">
              <v:shape style="position:absolute;left:9974;top:-5286;width:374;height:2" coordorigin="9974,-5286" coordsize="374,0" path="m9974,-5286l10348,-5286e" filled="f" stroked="t" strokeweight=".959936pt" strokecolor="#343434">
                <v:path arrowok="t"/>
              </v:shape>
            </v:group>
            <v:group style="position:absolute;left:806;top:-5080;width:749;height:2" coordorigin="806,-5080" coordsize="749,2">
              <v:shape style="position:absolute;left:806;top:-5080;width:749;height:2" coordorigin="806,-5080" coordsize="749,0" path="m806,-5080l1555,-5080e" filled="f" stroked="t" strokeweight=".959936pt" strokecolor="#131313">
                <v:path arrowok="t"/>
              </v:shape>
            </v:group>
            <v:group style="position:absolute;left:1478;top:-5080;width:1469;height:2" coordorigin="1478,-5080" coordsize="1469,2">
              <v:shape style="position:absolute;left:1478;top:-5080;width:1469;height:2" coordorigin="1478,-5080" coordsize="1469,0" path="m1478,-5080l2947,-5080e" filled="f" stroked="t" strokeweight=".959936pt" strokecolor="#2B2B2B">
                <v:path arrowok="t"/>
              </v:shape>
            </v:group>
            <v:group style="position:absolute;left:2217;top:-5066;width:7814;height:2" coordorigin="2217,-5066" coordsize="7814,2">
              <v:shape style="position:absolute;left:2217;top:-5066;width:7814;height:2" coordorigin="2217,-5066" coordsize="7814,0" path="m2217,-5066l10031,-5066e" filled="f" stroked="t" strokeweight=".959936pt" strokecolor="#232323">
                <v:path arrowok="t"/>
              </v:shape>
            </v:group>
            <v:group style="position:absolute;left:9753;top:-5066;width:586;height:2" coordorigin="9753,-5066" coordsize="586,2">
              <v:shape style="position:absolute;left:9753;top:-5066;width:586;height:2" coordorigin="9753,-5066" coordsize="586,0" path="m9753,-5066l10339,-5066e" filled="f" stroked="t" strokeweight="1.439904pt" strokecolor="#3F3F3F">
                <v:path arrowok="t"/>
              </v:shape>
            </v:group>
            <v:group style="position:absolute;left:797;top:-4672;width:1507;height:2" coordorigin="797,-4672" coordsize="1507,2">
              <v:shape style="position:absolute;left:797;top:-4672;width:1507;height:2" coordorigin="797,-4672" coordsize="1507,0" path="m797,-4672l2304,-4672e" filled="f" stroked="t" strokeweight=".959936pt" strokecolor="#3F3F3F">
                <v:path arrowok="t"/>
              </v:shape>
            </v:group>
            <v:group style="position:absolute;left:826;top:-8784;width:2;height:4155" coordorigin="826,-8784" coordsize="2,4155">
              <v:shape style="position:absolute;left:826;top:-8784;width:2;height:4155" coordorigin="826,-8784" coordsize="0,4155" path="m826,-4629l826,-8784e" filled="f" stroked="t" strokeweight="1.439904pt" strokecolor="#1C1C1F">
                <v:path arrowok="t"/>
              </v:shape>
            </v:group>
            <v:group style="position:absolute;left:6518;top:-8218;width:2;height:4030" coordorigin="6518,-8218" coordsize="2,4030">
              <v:shape style="position:absolute;left:6518;top:-8218;width:2;height:4030" coordorigin="6518,-8218" coordsize="0,4030" path="m6518,-4188l6518,-8218e" filled="f" stroked="t" strokeweight=".959936pt" strokecolor="#2F2F2F">
                <v:path arrowok="t"/>
              </v:shape>
            </v:group>
            <v:group style="position:absolute;left:9974;top:-4658;width:365;height:2" coordorigin="9974,-4658" coordsize="365,2">
              <v:shape style="position:absolute;left:9974;top:-4658;width:365;height:2" coordorigin="9974,-4658" coordsize="365,0" path="m9974,-4658l10339,-4658e" filled="f" stroked="t" strokeweight=".959936pt" strokecolor="#030303">
                <v:path arrowok="t"/>
              </v:shape>
            </v:group>
            <v:group style="position:absolute;left:1536;top:-4663;width:8495;height:2" coordorigin="1536,-4663" coordsize="8495,2">
              <v:shape style="position:absolute;left:1536;top:-4663;width:8495;height:2" coordorigin="1536,-4663" coordsize="8495,0" path="m1536,-4663l10031,-4663e" filled="f" stroked="t" strokeweight=".959936pt" strokecolor="#1F1F23">
                <v:path arrowok="t"/>
              </v:shape>
            </v:group>
            <v:group style="position:absolute;left:797;top:-4447;width:1507;height:2" coordorigin="797,-4447" coordsize="1507,2">
              <v:shape style="position:absolute;left:797;top:-4447;width:1507;height:2" coordorigin="797,-4447" coordsize="1507,0" path="m797,-4447l2304,-4447e" filled="f" stroked="t" strokeweight=".959936pt" strokecolor="#131313">
                <v:path arrowok="t"/>
              </v:shape>
            </v:group>
            <v:group style="position:absolute;left:1517;top:-4687;width:2;height:691" coordorigin="1517,-4687" coordsize="2,691">
              <v:shape style="position:absolute;left:1517;top:-4687;width:2;height:691" coordorigin="1517,-4687" coordsize="0,691" path="m1517,-3996l1517,-4687e" filled="f" stroked="t" strokeweight=".479968pt" strokecolor="#2F2F34">
                <v:path arrowok="t"/>
              </v:shape>
            </v:group>
            <v:group style="position:absolute;left:2275;top:-5569;width:2;height:1161" coordorigin="2275,-5569" coordsize="2,1161">
              <v:shape style="position:absolute;left:2275;top:-5569;width:2;height:1161" coordorigin="2275,-5569" coordsize="0,1161" path="m2275,-4408l2275,-5569e" filled="f" stroked="t" strokeweight="1.439904pt" strokecolor="#232323">
                <v:path arrowok="t"/>
              </v:shape>
            </v:group>
            <v:group style="position:absolute;left:2217;top:-4442;width:4425;height:2" coordorigin="2217,-4442" coordsize="4425,2">
              <v:shape style="position:absolute;left:2217;top:-4442;width:4425;height:2" coordorigin="2217,-4442" coordsize="4425,0" path="m2217,-4442l6643,-4442e" filled="f" stroked="t" strokeweight=".959936pt" strokecolor="#232328">
                <v:path arrowok="t"/>
              </v:shape>
            </v:group>
            <v:group style="position:absolute;left:6460;top:-4432;width:3878;height:2" coordorigin="6460,-4432" coordsize="3878,2">
              <v:shape style="position:absolute;left:6460;top:-4432;width:3878;height:2" coordorigin="6460,-4432" coordsize="3878,0" path="m6460,-4432l10339,-4432e" filled="f" stroked="t" strokeweight="1.439904pt" strokecolor="#444444">
                <v:path arrowok="t"/>
              </v:shape>
            </v:group>
            <v:group style="position:absolute;left:8462;top:-4715;width:2;height:528" coordorigin="8462,-4715" coordsize="2,528">
              <v:shape style="position:absolute;left:8462;top:-4715;width:2;height:528" coordorigin="8462,-4715" coordsize="0,528" path="m8462,-4188l8462,-4715e" filled="f" stroked="t" strokeweight=".959936pt" strokecolor="#3B3B3F">
                <v:path arrowok="t"/>
              </v:shape>
            </v:group>
            <v:group style="position:absolute;left:787;top:-4231;width:1517;height:2" coordorigin="787,-4231" coordsize="1517,2">
              <v:shape style="position:absolute;left:787;top:-4231;width:1517;height:2" coordorigin="787,-4231" coordsize="1517,0" path="m787,-4231l2304,-4231e" filled="f" stroked="t" strokeweight="1.439904pt" strokecolor="#38383B">
                <v:path arrowok="t"/>
              </v:shape>
            </v:group>
            <v:group style="position:absolute;left:2217;top:-4216;width:8121;height:2" coordorigin="2217,-4216" coordsize="8121,2">
              <v:shape style="position:absolute;left:2217;top:-4216;width:8121;height:2" coordorigin="2217,-4216" coordsize="8121,0" path="m2217,-4216l10339,-4216e" filled="f" stroked="t" strokeweight=".959936pt" strokecolor="#232323">
                <v:path arrowok="t"/>
              </v:shape>
            </v:group>
            <v:group style="position:absolute;left:787;top:-4005;width:1517;height:2" coordorigin="787,-4005" coordsize="1517,2">
              <v:shape style="position:absolute;left:787;top:-4005;width:1517;height:2" coordorigin="787,-4005" coordsize="1517,0" path="m787,-4005l2304,-4005e" filled="f" stroked="t" strokeweight=".959936pt" strokecolor="#0C0C0C">
                <v:path arrowok="t"/>
              </v:shape>
            </v:group>
            <v:group style="position:absolute;left:2217;top:-4000;width:4329;height:2" coordorigin="2217,-4000" coordsize="4329,2">
              <v:shape style="position:absolute;left:2217;top:-4000;width:4329;height:2" coordorigin="2217,-4000" coordsize="4329,0" path="m2217,-4000l6547,-4000e" filled="f" stroked="t" strokeweight=".959936pt" strokecolor="#282828">
                <v:path arrowok="t"/>
              </v:shape>
            </v:group>
            <v:group style="position:absolute;left:6508;top:-4274;width:2;height:1161" coordorigin="6508,-4274" coordsize="2,1161">
              <v:shape style="position:absolute;left:6508;top:-4274;width:2;height:1161" coordorigin="6508,-4274" coordsize="0,1161" path="m6508,-3113l6508,-4274e" filled="f" stroked="t" strokeweight=".959936pt" strokecolor="#131318">
                <v:path arrowok="t"/>
              </v:shape>
            </v:group>
            <v:group style="position:absolute;left:6460;top:-3991;width:3878;height:2" coordorigin="6460,-3991" coordsize="3878,2">
              <v:shape style="position:absolute;left:6460;top:-3991;width:3878;height:2" coordorigin="6460,-3991" coordsize="3878,0" path="m6460,-3991l10339,-3991e" filled="f" stroked="t" strokeweight="1.439904pt" strokecolor="#3F3F3F">
                <v:path arrowok="t"/>
              </v:shape>
            </v:group>
            <v:group style="position:absolute;left:787;top:-3602;width:1517;height:2" coordorigin="787,-3602" coordsize="1517,2">
              <v:shape style="position:absolute;left:787;top:-3602;width:1517;height:2" coordorigin="787,-3602" coordsize="1517,0" path="m787,-3602l2304,-3602e" filled="f" stroked="t" strokeweight=".959936pt" strokecolor="#1C1C1C">
                <v:path arrowok="t"/>
              </v:shape>
            </v:group>
            <v:group style="position:absolute;left:1517;top:-4015;width:2;height:422" coordorigin="1517,-4015" coordsize="2,422">
              <v:shape style="position:absolute;left:1517;top:-4015;width:2;height:422" coordorigin="1517,-4015" coordsize="0,422" path="m1517,-3593l1517,-4015e" filled="f" stroked="t" strokeweight=".479968pt" strokecolor="#0C0C0C">
                <v:path arrowok="t"/>
              </v:shape>
            </v:group>
            <v:group style="position:absolute;left:2217;top:-3588;width:4329;height:2" coordorigin="2217,-3588" coordsize="4329,2">
              <v:shape style="position:absolute;left:2217;top:-3588;width:4329;height:2" coordorigin="2217,-3588" coordsize="4329,0" path="m2217,-3588l6547,-3588e" filled="f" stroked="t" strokeweight=".959936pt" strokecolor="#2F2F2F">
                <v:path arrowok="t"/>
              </v:shape>
            </v:group>
            <v:group style="position:absolute;left:6460;top:-3583;width:3878;height:2" coordorigin="6460,-3583" coordsize="3878,2">
              <v:shape style="position:absolute;left:6460;top:-3583;width:3878;height:2" coordorigin="6460,-3583" coordsize="3878,0" path="m6460,-3583l10339,-3583e" filled="f" stroked="t" strokeweight=".959936pt" strokecolor="#030303">
                <v:path arrowok="t"/>
              </v:shape>
            </v:group>
            <v:group style="position:absolute;left:787;top:-3377;width:1517;height:2" coordorigin="787,-3377" coordsize="1517,2">
              <v:shape style="position:absolute;left:787;top:-3377;width:1517;height:2" coordorigin="787,-3377" coordsize="1517,0" path="m787,-3377l2304,-3377e" filled="f" stroked="t" strokeweight="1.439904pt" strokecolor="#3F3F3F">
                <v:path arrowok="t"/>
              </v:shape>
            </v:group>
            <v:group style="position:absolute;left:1517;top:-3612;width:2;height:250" coordorigin="1517,-3612" coordsize="2,250">
              <v:shape style="position:absolute;left:1517;top:-3612;width:2;height:250" coordorigin="1517,-3612" coordsize="0,250" path="m1517,-3362l1517,-3612e" filled="f" stroked="t" strokeweight=".479968pt" strokecolor="#383838">
                <v:path arrowok="t"/>
              </v:shape>
            </v:group>
            <v:group style="position:absolute;left:1910;top:-3367;width:8121;height:2" coordorigin="1910,-3367" coordsize="8121,2">
              <v:shape style="position:absolute;left:1910;top:-3367;width:8121;height:2" coordorigin="1910,-3367" coordsize="8121,0" path="m1910,-3367l10031,-3367e" filled="f" stroked="t" strokeweight=".959936pt" strokecolor="#1F1C1F">
                <v:path arrowok="t"/>
              </v:shape>
            </v:group>
            <v:group style="position:absolute;left:9974;top:-3362;width:365;height:2" coordorigin="9974,-3362" coordsize="365,2">
              <v:shape style="position:absolute;left:9974;top:-3362;width:365;height:2" coordorigin="9974,-3362" coordsize="365,0" path="m9974,-3362l10339,-3362e" filled="f" stroked="t" strokeweight=".959936pt" strokecolor="#080808">
                <v:path arrowok="t"/>
              </v:shape>
            </v:group>
            <v:group style="position:absolute;left:778;top:-3156;width:3821;height:2" coordorigin="778,-3156" coordsize="3821,2">
              <v:shape style="position:absolute;left:778;top:-3156;width:3821;height:2" coordorigin="778,-3156" coordsize="3821,0" path="m778,-3156l4598,-3156e" filled="f" stroked="t" strokeweight="1.439904pt" strokecolor="#2F2F2F">
                <v:path arrowok="t"/>
              </v:shape>
            </v:group>
            <v:group style="position:absolute;left:1517;top:-3381;width:2;height:240" coordorigin="1517,-3381" coordsize="2,240">
              <v:shape style="position:absolute;left:1517;top:-3381;width:2;height:240" coordorigin="1517,-3381" coordsize="0,240" path="m1517,-3142l1517,-3381e" filled="f" stroked="t" strokeweight=".479968pt" strokecolor="#4F4F4F">
                <v:path arrowok="t"/>
              </v:shape>
            </v:group>
            <v:group style="position:absolute;left:2217;top:-3146;width:7814;height:2" coordorigin="2217,-3146" coordsize="7814,2">
              <v:shape style="position:absolute;left:2217;top:-3146;width:7814;height:2" coordorigin="2217,-3146" coordsize="7814,0" path="m2217,-3146l10031,-3146e" filled="f" stroked="t" strokeweight=".959936pt" strokecolor="#1C1C1C">
                <v:path arrowok="t"/>
              </v:shape>
            </v:group>
            <v:group style="position:absolute;left:9974;top:-3142;width:365;height:2" coordorigin="9974,-3142" coordsize="365,2">
              <v:shape style="position:absolute;left:9974;top:-3142;width:365;height:2" coordorigin="9974,-3142" coordsize="365,0" path="m9974,-3142l10339,-3142e" filled="f" stroked="t" strokeweight=".959936pt" strokecolor="#080808">
                <v:path arrowok="t"/>
              </v:shape>
            </v:group>
            <v:group style="position:absolute;left:778;top:-2748;width:1526;height:2" coordorigin="778,-2748" coordsize="1526,2">
              <v:shape style="position:absolute;left:778;top:-2748;width:1526;height:2" coordorigin="778,-2748" coordsize="1526,0" path="m778,-2748l2304,-2748e" filled="f" stroked="t" strokeweight=".959936pt" strokecolor="#08080C">
                <v:path arrowok="t"/>
              </v:shape>
            </v:group>
            <v:group style="position:absolute;left:1517;top:-3161;width:2;height:422" coordorigin="1517,-3161" coordsize="2,422">
              <v:shape style="position:absolute;left:1517;top:-3161;width:2;height:422" coordorigin="1517,-3161" coordsize="0,422" path="m1517,-2738l1517,-3161e" filled="f" stroked="t" strokeweight=".479968pt" strokecolor="#2F2F2F">
                <v:path arrowok="t"/>
              </v:shape>
            </v:group>
            <v:group style="position:absolute;left:2256;top:-6260;width:2;height:4376" coordorigin="2256,-6260" coordsize="2,4376">
              <v:shape style="position:absolute;left:2256;top:-6260;width:2;height:4376" coordorigin="2256,-6260" coordsize="0,4376" path="m2256,-1884l2256,-6260e" filled="f" stroked="t" strokeweight="1.439904pt" strokecolor="#282828">
                <v:path arrowok="t"/>
              </v:shape>
            </v:group>
            <v:group style="position:absolute;left:6504;top:-3190;width:2;height:480" coordorigin="6504,-3190" coordsize="2,480">
              <v:shape style="position:absolute;left:6504;top:-3190;width:2;height:480" coordorigin="6504,-3190" coordsize="0,480" path="m6504,-2710l6504,-3190e" filled="f" stroked="t" strokeweight="1.439904pt" strokecolor="#343434">
                <v:path arrowok="t"/>
              </v:shape>
            </v:group>
            <v:group style="position:absolute;left:2217;top:-2743;width:4329;height:2" coordorigin="2217,-2743" coordsize="4329,2">
              <v:shape style="position:absolute;left:2217;top:-2743;width:4329;height:2" coordorigin="2217,-2743" coordsize="4329,0" path="m2217,-2743l6547,-2743e" filled="f" stroked="t" strokeweight=".959936pt" strokecolor="#232323">
                <v:path arrowok="t"/>
              </v:shape>
            </v:group>
            <v:group style="position:absolute;left:6460;top:-2734;width:3869;height:2" coordorigin="6460,-2734" coordsize="3869,2">
              <v:shape style="position:absolute;left:6460;top:-2734;width:3869;height:2" coordorigin="6460,-2734" coordsize="3869,0" path="m6460,-2734l10329,-2734e" filled="f" stroked="t" strokeweight="1.439904pt" strokecolor="#484848">
                <v:path arrowok="t"/>
              </v:shape>
            </v:group>
            <v:group style="position:absolute;left:778;top:-2527;width:1526;height:2" coordorigin="778,-2527" coordsize="1526,2">
              <v:shape style="position:absolute;left:778;top:-2527;width:1526;height:2" coordorigin="778,-2527" coordsize="1526,0" path="m778,-2527l2304,-2527e" filled="f" stroked="t" strokeweight=".959936pt" strokecolor="#131313">
                <v:path arrowok="t"/>
              </v:shape>
            </v:group>
            <v:group style="position:absolute;left:1517;top:-2758;width:2;height:250" coordorigin="1517,-2758" coordsize="2,250">
              <v:shape style="position:absolute;left:1517;top:-2758;width:2;height:250" coordorigin="1517,-2758" coordsize="0,250" path="m1517,-2508l1517,-2758e" filled="f" stroked="t" strokeweight=".479968pt" strokecolor="#030303">
                <v:path arrowok="t"/>
              </v:shape>
            </v:group>
            <v:group style="position:absolute;left:2217;top:-2513;width:4329;height:2" coordorigin="2217,-2513" coordsize="4329,2">
              <v:shape style="position:absolute;left:2217;top:-2513;width:4329;height:2" coordorigin="2217,-2513" coordsize="4329,0" path="m2217,-2513l6547,-2513e" filled="f" stroked="t" strokeweight=".959936pt" strokecolor="#2F2F34">
                <v:path arrowok="t"/>
              </v:shape>
            </v:group>
            <v:group style="position:absolute;left:6499;top:-2786;width:2;height:1564" coordorigin="6499,-2786" coordsize="2,1564">
              <v:shape style="position:absolute;left:6499;top:-2786;width:2;height:1564" coordorigin="6499,-2786" coordsize="0,1564" path="m6499,-1222l6499,-2786e" filled="f" stroked="t" strokeweight=".959936pt" strokecolor="#181818">
                <v:path arrowok="t"/>
              </v:shape>
            </v:group>
            <v:group style="position:absolute;left:6460;top:-2508;width:3869;height:2" coordorigin="6460,-2508" coordsize="3869,2">
              <v:shape style="position:absolute;left:6460;top:-2508;width:3869;height:2" coordorigin="6460,-2508" coordsize="3869,0" path="m6460,-2508l10329,-2508e" filled="f" stroked="t" strokeweight=".959936pt" strokecolor="#080808">
                <v:path arrowok="t"/>
              </v:shape>
            </v:group>
            <v:group style="position:absolute;left:778;top:-2302;width:1526;height:2" coordorigin="778,-2302" coordsize="1526,2">
              <v:shape style="position:absolute;left:778;top:-2302;width:1526;height:2" coordorigin="778,-2302" coordsize="1526,0" path="m778,-2302l2304,-2302e" filled="f" stroked="t" strokeweight=".959936pt" strokecolor="#3B3B3B">
                <v:path arrowok="t"/>
              </v:shape>
            </v:group>
            <v:group style="position:absolute;left:1517;top:-2537;width:2;height:250" coordorigin="1517,-2537" coordsize="2,250">
              <v:shape style="position:absolute;left:1517;top:-2537;width:2;height:250" coordorigin="1517,-2537" coordsize="0,250" path="m1517,-2287l1517,-2537e" filled="f" stroked="t" strokeweight=".479968pt" strokecolor="#1F1F1F">
                <v:path arrowok="t"/>
              </v:shape>
            </v:group>
            <v:group style="position:absolute;left:1469;top:-2287;width:8563;height:2" coordorigin="1469,-2287" coordsize="8563,2">
              <v:shape style="position:absolute;left:1469;top:-2287;width:8563;height:2" coordorigin="1469,-2287" coordsize="8563,0" path="m1469,-2287l10031,-2287e" filled="f" stroked="t" strokeweight=".959936pt" strokecolor="#232323">
                <v:path arrowok="t"/>
              </v:shape>
            </v:group>
            <v:group style="position:absolute;left:8452;top:-2566;width:2;height:1977" coordorigin="8452,-2566" coordsize="2,1977">
              <v:shape style="position:absolute;left:8452;top:-2566;width:2;height:1977" coordorigin="8452,-2566" coordsize="0,1977" path="m8452,-589l8452,-2566e" filled="f" stroked="t" strokeweight="1.439904pt" strokecolor="#3B3B3B">
                <v:path arrowok="t"/>
              </v:shape>
            </v:group>
            <v:group style="position:absolute;left:9974;top:-2287;width:355;height:2" coordorigin="9974,-2287" coordsize="355,2">
              <v:shape style="position:absolute;left:9974;top:-2287;width:355;height:2" coordorigin="9974,-2287" coordsize="355,0" path="m9974,-2287l10329,-2287e" filled="f" stroked="t" strokeweight=".959936pt" strokecolor="#030303">
                <v:path arrowok="t"/>
              </v:shape>
            </v:group>
            <v:group style="position:absolute;left:768;top:-1899;width:1258;height:2" coordorigin="768,-1899" coordsize="1258,2">
              <v:shape style="position:absolute;left:768;top:-1899;width:1258;height:2" coordorigin="768,-1899" coordsize="1258,0" path="m768,-1899l2025,-1899e" filled="f" stroked="t" strokeweight="1.439904pt" strokecolor="#3F3F3F">
                <v:path arrowok="t"/>
              </v:shape>
            </v:group>
            <v:group style="position:absolute;left:797;top:-7565;width:2;height:7159" coordorigin="797,-7565" coordsize="2,7159">
              <v:shape style="position:absolute;left:797;top:-7565;width:2;height:7159" coordorigin="797,-7565" coordsize="0,7159" path="m797,-407l797,-7565e" filled="f" stroked="t" strokeweight="1.439904pt" strokecolor="#1C1C1C">
                <v:path arrowok="t"/>
              </v:shape>
            </v:group>
            <v:group style="position:absolute;left:1517;top:-2307;width:2;height:701" coordorigin="1517,-2307" coordsize="2,701">
              <v:shape style="position:absolute;left:1517;top:-2307;width:2;height:701" coordorigin="1517,-2307" coordsize="0,701" path="m1517,-1606l1517,-2307e" filled="f" stroked="t" strokeweight=".479968pt" strokecolor="#4B4B4B">
                <v:path arrowok="t"/>
              </v:shape>
            </v:group>
            <v:group style="position:absolute;left:1450;top:-1894;width:5097;height:2" coordorigin="1450,-1894" coordsize="5097,2">
              <v:shape style="position:absolute;left:1450;top:-1894;width:5097;height:2" coordorigin="1450,-1894" coordsize="5097,0" path="m1450,-1894l6547,-1894e" filled="f" stroked="t" strokeweight=".959936pt" strokecolor="#232323">
                <v:path arrowok="t"/>
              </v:shape>
            </v:group>
            <v:group style="position:absolute;left:4377;top:-1880;width:5654;height:2" coordorigin="4377,-1880" coordsize="5654,2">
              <v:shape style="position:absolute;left:4377;top:-1880;width:5654;height:2" coordorigin="4377,-1880" coordsize="5654,0" path="m4377,-1880l10031,-1880e" filled="f" stroked="t" strokeweight=".959936pt" strokecolor="#232323">
                <v:path arrowok="t"/>
              </v:shape>
            </v:group>
            <v:group style="position:absolute;left:9974;top:-1884;width:355;height:2" coordorigin="9974,-1884" coordsize="355,2">
              <v:shape style="position:absolute;left:9974;top:-1884;width:355;height:2" coordorigin="9974,-1884" coordsize="355,0" path="m9974,-1884l10329,-1884e" filled="f" stroked="t" strokeweight=".959936pt" strokecolor="#030303">
                <v:path arrowok="t"/>
              </v:shape>
            </v:group>
            <v:group style="position:absolute;left:2241;top:-4552;width:2;height:4146" coordorigin="2241,-4552" coordsize="2,4146">
              <v:shape style="position:absolute;left:2241;top:-4552;width:2;height:4146" coordorigin="2241,-4552" coordsize="0,4146" path="m2241,-407l2241,-4552e" filled="f" stroked="t" strokeweight=".959936pt" strokecolor="#232323">
                <v:path arrowok="t"/>
              </v:shape>
            </v:group>
            <v:group style="position:absolute;left:768;top:-1491;width:1536;height:2" coordorigin="768,-1491" coordsize="1536,2">
              <v:shape style="position:absolute;left:768;top:-1491;width:1536;height:2" coordorigin="768,-1491" coordsize="1536,0" path="m768,-1491l2304,-1491e" filled="f" stroked="t" strokeweight=".959936pt" strokecolor="#030308">
                <v:path arrowok="t"/>
              </v:shape>
            </v:group>
            <v:group style="position:absolute;left:1517;top:-1606;width:2;height:758" coordorigin="1517,-1606" coordsize="2,758">
              <v:shape style="position:absolute;left:1517;top:-1606;width:2;height:758" coordorigin="1517,-1606" coordsize="0,758" path="m1517,-848l1517,-1606e" filled="f" stroked="t" strokeweight=".479968pt" strokecolor="#030303">
                <v:path arrowok="t"/>
              </v:shape>
            </v:group>
            <v:group style="position:absolute;left:2217;top:-1486;width:4329;height:2" coordorigin="2217,-1486" coordsize="4329,2">
              <v:shape style="position:absolute;left:2217;top:-1486;width:4329;height:2" coordorigin="2217,-1486" coordsize="4329,0" path="m2217,-1486l6547,-1486e" filled="f" stroked="t" strokeweight=".959936pt" strokecolor="#2B2B2B">
                <v:path arrowok="t"/>
              </v:shape>
            </v:group>
            <v:group style="position:absolute;left:6460;top:-1477;width:3869;height:2" coordorigin="6460,-1477" coordsize="3869,2">
              <v:shape style="position:absolute;left:6460;top:-1477;width:3869;height:2" coordorigin="6460,-1477" coordsize="3869,0" path="m6460,-1477l10329,-1477e" filled="f" stroked="t" strokeweight="1.439904pt" strokecolor="#3F3F3F">
                <v:path arrowok="t"/>
              </v:shape>
            </v:group>
            <v:group style="position:absolute;left:768;top:-1078;width:5779;height:2" coordorigin="768,-1078" coordsize="5779,2">
              <v:shape style="position:absolute;left:768;top:-1078;width:5779;height:2" coordorigin="768,-1078" coordsize="5779,0" path="m768,-1078l6547,-1078e" filled="f" stroked="t" strokeweight=".959936pt" strokecolor="#28282B">
                <v:path arrowok="t"/>
              </v:shape>
            </v:group>
            <v:group style="position:absolute;left:5299;top:-1069;width:5030;height:2" coordorigin="5299,-1069" coordsize="5030,2">
              <v:shape style="position:absolute;left:5299;top:-1069;width:5030;height:2" coordorigin="5299,-1069" coordsize="5030,0" path="m5299,-1069l10329,-1069e" filled="f" stroked="t" strokeweight=".959936pt" strokecolor="#0F0F0F">
                <v:path arrowok="t"/>
              </v:shape>
            </v:group>
            <v:group style="position:absolute;left:768;top:-867;width:4992;height:2" coordorigin="768,-867" coordsize="4992,2">
              <v:shape style="position:absolute;left:768;top:-867;width:4992;height:2" coordorigin="768,-867" coordsize="4992,0" path="m768,-867l5760,-867e" filled="f" stroked="t" strokeweight=".959936pt" strokecolor="#232323">
                <v:path arrowok="t"/>
              </v:shape>
            </v:group>
            <v:group style="position:absolute;left:2217;top:-853;width:4329;height:2" coordorigin="2217,-853" coordsize="4329,2">
              <v:shape style="position:absolute;left:2217;top:-853;width:4329;height:2" coordorigin="2217,-853" coordsize="4329,0" path="m2217,-853l6547,-853e" filled="f" stroked="t" strokeweight=".959936pt" strokecolor="#343434">
                <v:path arrowok="t"/>
              </v:shape>
            </v:group>
            <v:group style="position:absolute;left:5779;top:-848;width:4550;height:2" coordorigin="5779,-848" coordsize="4550,2">
              <v:shape style="position:absolute;left:5779;top:-848;width:4550;height:2" coordorigin="5779,-848" coordsize="4550,0" path="m5779,-848l10329,-848e" filled="f" stroked="t" strokeweight=".959936pt" strokecolor="#1C1C1C">
                <v:path arrowok="t"/>
              </v:shape>
            </v:group>
            <v:group style="position:absolute;left:768;top:-642;width:1536;height:2" coordorigin="768,-642" coordsize="1536,2">
              <v:shape style="position:absolute;left:768;top:-642;width:1536;height:2" coordorigin="768,-642" coordsize="1536,0" path="m768,-642l2304,-642e" filled="f" stroked="t" strokeweight=".959936pt" strokecolor="#443F44">
                <v:path arrowok="t"/>
              </v:shape>
            </v:group>
            <v:group style="position:absolute;left:1517;top:-867;width:2;height:250" coordorigin="1517,-867" coordsize="2,250">
              <v:shape style="position:absolute;left:1517;top:-867;width:2;height:250" coordorigin="1517,-867" coordsize="0,250" path="m1517,-618l1517,-867e" filled="f" stroked="t" strokeweight=".479968pt" strokecolor="#2F2F2F">
                <v:path arrowok="t"/>
              </v:shape>
            </v:group>
            <v:group style="position:absolute;left:2217;top:-632;width:6288;height:2" coordorigin="2217,-632" coordsize="6288,2">
              <v:shape style="position:absolute;left:2217;top:-632;width:6288;height:2" coordorigin="2217,-632" coordsize="6288,0" path="m2217,-632l8505,-632e" filled="f" stroked="t" strokeweight=".959936pt" strokecolor="#181818">
                <v:path arrowok="t"/>
              </v:shape>
            </v:group>
            <v:group style="position:absolute;left:6494;top:-1289;width:2;height:892" coordorigin="6494,-1289" coordsize="2,892">
              <v:shape style="position:absolute;left:6494;top:-1289;width:2;height:892" coordorigin="6494,-1289" coordsize="0,892" path="m6494,-397l6494,-1289e" filled="f" stroked="t" strokeweight="1.439904pt" strokecolor="#2F2F2F">
                <v:path arrowok="t"/>
              </v:shape>
            </v:group>
            <v:group style="position:absolute;left:8428;top:-627;width:1901;height:2" coordorigin="8428,-627" coordsize="1901,2">
              <v:shape style="position:absolute;left:8428;top:-627;width:1901;height:2" coordorigin="8428,-627" coordsize="1901,0" path="m8428,-627l10329,-627e" filled="f" stroked="t" strokeweight=".959936pt" strokecolor="#030303">
                <v:path arrowok="t"/>
              </v:shape>
            </v:group>
            <v:group style="position:absolute;left:1517;top:-646;width:2;height:250" coordorigin="1517,-646" coordsize="2,250">
              <v:shape style="position:absolute;left:1517;top:-646;width:2;height:250" coordorigin="1517,-646" coordsize="0,250" path="m1517,-397l1517,-646e" filled="f" stroked="t" strokeweight=".479968pt" strokecolor="#4F4F4F">
                <v:path arrowok="t"/>
              </v:shape>
            </v:group>
            <v:group style="position:absolute;left:758;top:-411;width:5788;height:2" coordorigin="758,-411" coordsize="5788,2">
              <v:shape style="position:absolute;left:758;top:-411;width:5788;height:2" coordorigin="758,-411" coordsize="5788,0" path="m758,-411l6547,-411e" filled="f" stroked="t" strokeweight=".959936pt" strokecolor="#1C1C1C">
                <v:path arrowok="t"/>
              </v:shape>
            </v:group>
            <v:group style="position:absolute;left:4272;top:-402;width:6057;height:2" coordorigin="4272,-402" coordsize="6057,2">
              <v:shape style="position:absolute;left:4272;top:-402;width:6057;height:2" coordorigin="4272,-402" coordsize="6057,0" path="m4272,-402l10329,-402e" filled="f" stroked="t" strokeweight="1.439904pt" strokecolor="#343434">
                <v:path arrowok="t"/>
              </v:shape>
            </v:group>
            <v:group style="position:absolute;left:8447;top:-762;width:2;height:374" coordorigin="8447,-762" coordsize="2,374">
              <v:shape style="position:absolute;left:8447;top:-762;width:2;height:374" coordorigin="8447,-762" coordsize="0,374" path="m8447,-387l8447,-762e" filled="f" stroked="t" strokeweight=".959936pt" strokecolor="#232323">
                <v:path arrowok="t"/>
              </v:shape>
            </v:group>
            <v:group style="position:absolute;left:9974;top:-407;width:355;height:2" coordorigin="9974,-407" coordsize="355,2">
              <v:shape style="position:absolute;left:9974;top:-407;width:355;height:2" coordorigin="9974,-407" coordsize="355,0" path="m9974,-407l10329,-407e" filled="f" stroked="t" strokeweight=".959936pt" strokecolor="#131313">
                <v:path arrowok="t"/>
              </v:shape>
            </v:group>
            <v:group style="position:absolute;left:10329;top:-12258;width:2;height:11861" coordorigin="10329,-12258" coordsize="2,11861">
              <v:shape style="position:absolute;left:10329;top:-12258;width:2;height:11861" coordorigin="10329,-12258" coordsize="0,11861" path="m10329,-397l10329,-12258e" filled="f" stroked="t" strokeweight="1.919872pt" strokecolor="#1C1C1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B8B6B3"/>
          <w:spacing w:val="-8"/>
          <w:w w:val="12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B8B6B3"/>
          <w:spacing w:val="0"/>
          <w:w w:val="6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0" w:right="15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0" w:after="0" w:line="198" w:lineRule="exact"/>
        <w:ind w:left="179" w:right="-20"/>
        <w:jc w:val="left"/>
        <w:tabs>
          <w:tab w:pos="980" w:val="left"/>
          <w:tab w:pos="74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  <w:position w:val="-5"/>
        </w:rPr>
        <w:t>03HaKa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5"/>
        </w:rPr>
        <w:t>I&gt;poj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0"/>
          <w:w w:val="111"/>
          <w:position w:val="4"/>
        </w:rPr>
        <w:t>H3HOC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1661" w:header="0" w:top="1580" w:bottom="1860" w:left="800" w:right="1540"/>
          <w:footerReference w:type="default" r:id="rId12"/>
          <w:pgSz w:w="11980" w:h="16880"/>
        </w:sectPr>
      </w:pPr>
      <w:rPr/>
    </w:p>
    <w:p>
      <w:pPr>
        <w:spacing w:before="1" w:after="0" w:line="240" w:lineRule="auto"/>
        <w:ind w:left="314" w:right="-82"/>
        <w:jc w:val="left"/>
        <w:tabs>
          <w:tab w:pos="9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28"/>
          <w:szCs w:val="28"/>
          <w:color w:val="2B2B2B"/>
          <w:spacing w:val="0"/>
          <w:w w:val="100"/>
        </w:rPr>
        <w:t>on</w:t>
      </w:r>
      <w:r>
        <w:rPr>
          <w:rFonts w:ascii="Courier New" w:hAnsi="Courier New" w:cs="Courier New" w:eastAsia="Courier New"/>
          <w:sz w:val="28"/>
          <w:szCs w:val="28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28"/>
          <w:szCs w:val="28"/>
          <w:color w:val="2B2B2B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1"/>
        </w:rPr>
        <w:t>KOHTa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3" w:lineRule="exact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16"/>
        </w:rPr>
        <w:t>Onnc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91" w:lineRule="exact"/>
        <w:ind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  <w:position w:val="-1"/>
        </w:rPr>
        <w:t>flpeTXO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  <w:position w:val="-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  <w:position w:val="-1"/>
        </w:rPr>
        <w:t>lHa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4"/>
          <w:w w:val="94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1"/>
        </w:rPr>
        <w:t>fO)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1"/>
        </w:rPr>
        <w:t>liiHa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0"/>
        </w:rPr>
        <w:t>TeKylia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0"/>
        </w:rPr>
        <w:t>ro.!)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0"/>
        </w:rPr>
        <w:t>.uHa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00" w:right="1540"/>
          <w:cols w:num="3" w:equalWidth="0">
            <w:col w:w="1370" w:space="2111"/>
            <w:col w:w="406" w:space="2157"/>
            <w:col w:w="3596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10" w:right="-20"/>
        <w:jc w:val="left"/>
        <w:tabs>
          <w:tab w:pos="1120" w:val="left"/>
          <w:tab w:pos="3620" w:val="left"/>
          <w:tab w:pos="6680" w:val="left"/>
          <w:tab w:pos="85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-11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1"/>
        </w:rPr>
        <w:t>3</w:t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00"/>
          <w:position w:val="2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-4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00"/>
          <w:position w:val="2"/>
        </w:rPr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7"/>
          <w:position w:val="2"/>
        </w:rPr>
        <w:t>5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4" w:after="0" w:line="250" w:lineRule="exact"/>
        <w:ind w:left="859" w:right="480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796474pt;margin-top:6.985286pt;width:19.380001pt;height:9.5pt;mso-position-horizontal-relative:page;mso-position-vertical-relative:paragraph;z-index:-2164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85"/>
                      <w:position w:val="1"/>
                    </w:rPr>
                    <w:t>2268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79"/>
          <w:position w:val="-4"/>
        </w:rPr>
        <w:t>470000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61"/>
          <w:w w:val="79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5"/>
        </w:rPr>
        <w:t>COUHJAJJH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3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5"/>
        </w:rPr>
        <w:t>OCIITYPAlhE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5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  <w:position w:val="5"/>
        </w:rPr>
        <w:t>COI.IJIJAJJHA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left="158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  <w:position w:val="1"/>
        </w:rPr>
        <w:t>3AI.IITMT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6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9"/>
          <w:position w:val="1"/>
        </w:rPr>
        <w:t>(2269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2B2B2B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1"/>
        </w:rPr>
        <w:t>2273)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158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llPAB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5"/>
        </w:rPr>
        <w:t>CO[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5"/>
        </w:rPr>
        <w:t>(HJAJIHOr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5"/>
        </w:rPr>
        <w:t>OCHrYPAlhA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192" w:lineRule="exact"/>
        <w:ind w:left="1581" w:right="4625" w:firstLine="-1334"/>
        <w:jc w:val="left"/>
        <w:tabs>
          <w:tab w:pos="8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2269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78"/>
        </w:rPr>
        <w:t>471000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59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5"/>
        </w:rPr>
        <w:t>(OPrAHH3A[(HJ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OEABE3HO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4"/>
        </w:rPr>
        <w:t>CO[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5"/>
        </w:rPr>
        <w:t>(HJAJJHOr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17"/>
        </w:rPr>
        <w:t>ocnrYPAlhA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17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2"/>
          <w:w w:val="11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1"/>
        </w:rPr>
        <w:t>oll227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2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9"/>
        </w:rPr>
        <w:t>.no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2272)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9" w:lineRule="exact"/>
        <w:ind w:left="158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316505pt;margin-top:5.49285pt;width:59.175854pt;height:9.5pt;mso-position-horizontal-relative:page;mso-position-vertical-relative:paragraph;z-index:-2164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81"/>
                      <w:position w:val="1"/>
                    </w:rPr>
                    <w:t>2270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-83"/>
                      <w:w w:val="81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81"/>
                      <w:position w:val="1"/>
                    </w:rPr>
                    <w:t>471100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Ilpasa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0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9"/>
          <w:w w:val="6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5"/>
        </w:rPr>
        <w:t>counjrumo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9"/>
        </w:rPr>
        <w:t>oc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1"/>
          <w:w w:val="9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1"/>
          <w:w w:val="1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3"/>
        </w:rPr>
        <w:t>a!-ba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3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1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11cnnaliyjy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158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w w:val="90"/>
        </w:rPr>
        <w:t>Henocp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8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5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4"/>
        </w:rPr>
        <w:t>lH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3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2"/>
        </w:rPr>
        <w:t>lOMaliHHCTBIIMa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157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83654pt;margin-top:6.635226pt;width:59.175853pt;height:9.979797pt;mso-position-horizontal-relative:page;mso-position-vertical-relative:paragraph;z-index:-2164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79"/>
                      <w:position w:val="1"/>
                    </w:rPr>
                    <w:t>2271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-85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79"/>
                      <w:position w:val="2"/>
                    </w:rPr>
                    <w:t>471200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Ilpaaa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424242"/>
          <w:spacing w:val="0"/>
          <w:w w:val="81"/>
        </w:rPr>
        <w:t>113</w:t>
      </w:r>
      <w:r>
        <w:rPr>
          <w:rFonts w:ascii="Arial" w:hAnsi="Arial" w:cs="Arial" w:eastAsia="Arial"/>
          <w:sz w:val="11"/>
          <w:szCs w:val="11"/>
          <w:color w:val="424242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7"/>
          <w:w w:val="9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</w:rPr>
        <w:t>unjanHo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3"/>
        </w:rPr>
        <w:t>OCHfYPaJ-ba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7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3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7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9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5"/>
          <w:w w:val="7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91"/>
        </w:rPr>
        <w:t>crmaliyjy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57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Henocpel!H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np)')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l&lt;aouwMa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ycnyra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8" w:after="0" w:line="157" w:lineRule="auto"/>
        <w:ind w:left="1561" w:right="4844" w:firstLine="-691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356571pt;margin-top:7.110771pt;width:19.380001pt;height:9.5pt;mso-position-horizontal-relative:page;mso-position-vertical-relative:paragraph;z-index:-2164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85"/>
                      <w:position w:val="1"/>
                    </w:rPr>
                    <w:t>2272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  <w:position w:val="-10"/>
        </w:rPr>
        <w:t>471900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37"/>
          <w:w w:val="82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2"/>
          <w:position w:val="0"/>
        </w:rPr>
        <w:t>Tp8Hc¢lep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2"/>
          <w:position w:val="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21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82"/>
          <w:position w:val="0"/>
        </w:rPr>
        <w:t>Apyr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7"/>
          <w:w w:val="82"/>
          <w:position w:val="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2"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2"/>
          <w:position w:val="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7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2"/>
          <w:position w:val="0"/>
        </w:rPr>
        <w:t>opraHHJaUnjaMa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3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0"/>
        </w:rPr>
        <w:t>o6aae3Hor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  <w:position w:val="0"/>
        </w:rPr>
        <w:t>couwjanHo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  <w:position w:val="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  <w:position w:val="0"/>
        </w:rPr>
        <w:t>OCHfYPaH.a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3"/>
          <w:position w:val="0"/>
        </w:rPr>
        <w:t>38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65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64"/>
          <w:position w:val="0"/>
        </w:rPr>
        <w:t>lOI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10"/>
          <w:w w:val="64"/>
          <w:position w:val="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2"/>
          <w:position w:val="0"/>
        </w:rPr>
        <w:t>pHHoce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3"/>
          <w:position w:val="0"/>
        </w:rPr>
        <w:t>38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3"/>
          <w:position w:val="0"/>
        </w:rPr>
        <w:t>ocnfYPal-be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9" w:after="0" w:line="250" w:lineRule="auto"/>
        <w:ind w:left="1561" w:right="4972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876602pt;margin-top:7.235226pt;width:59.655819pt;height:9.5pt;mso-position-horizontal-relative:page;mso-position-vertical-relative:paragraph;z-index:-21642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>2273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79"/>
                      <w:position w:val="1"/>
                    </w:rPr>
                    <w:t>472000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7"/>
        </w:rPr>
        <w:t>HAKHNJ.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COUHJAJJH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1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3AI.IITUT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32"/>
        </w:rPr>
        <w:t>lB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EYUET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3"/>
        </w:rPr>
        <w:t>(O)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3"/>
        </w:rPr>
        <w:t>l227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3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B2B2B"/>
          <w:spacing w:val="0"/>
          <w:w w:val="65"/>
          <w:i/>
        </w:rPr>
        <w:t>JJ.</w:t>
      </w:r>
      <w:r>
        <w:rPr>
          <w:rFonts w:ascii="Times New Roman" w:hAnsi="Times New Roman" w:cs="Times New Roman" w:eastAsia="Times New Roman"/>
          <w:sz w:val="13"/>
          <w:szCs w:val="13"/>
          <w:color w:val="2B2B2B"/>
          <w:spacing w:val="0"/>
          <w:w w:val="65"/>
          <w:i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2B2B2B"/>
          <w:spacing w:val="16"/>
          <w:w w:val="6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2282)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auto"/>
        <w:ind w:left="218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2274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9"/>
          <w:position w:val="1"/>
        </w:rPr>
        <w:t>472100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51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99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3"/>
          <w:w w:val="98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  <w:position w:val="1"/>
        </w:rPr>
        <w:t>KHaAe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69"/>
          <w:position w:val="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7"/>
          <w:w w:val="92"/>
          <w:position w:val="1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"/>
          <w:w w:val="92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  <w:position w:val="1"/>
        </w:rPr>
        <w:t>ueTa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5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80"/>
          <w:position w:val="1"/>
        </w:rPr>
        <w:t>CJJ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80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80"/>
          <w:position w:val="1"/>
        </w:rPr>
        <w:t>"l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6"/>
          <w:w w:val="8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0"/>
          <w:position w:val="1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0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3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0"/>
          <w:position w:val="1"/>
        </w:rPr>
        <w:t>6oneCTI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0"/>
          <w:position w:val="1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4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  <w:position w:val="1"/>
        </w:rPr>
        <w:t>lll!Hsa..rmllHOCTII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218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0"/>
        </w:rPr>
        <w:t>2275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-82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0"/>
        </w:rPr>
        <w:t>472200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53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9"/>
        </w:rPr>
        <w:t>HaKHa.lle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5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0"/>
        </w:rPr>
        <w:t>6yueT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1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4"/>
          <w:w w:val="9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68"/>
        </w:rPr>
        <w:t>pO.Il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2"/>
          <w:w w:val="69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58"/>
        </w:rPr>
        <w:t>.il&gt;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5"/>
          <w:w w:val="58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65"/>
        </w:rPr>
        <w:t>KO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o.ncyCTao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208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  <w:t>2276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79"/>
        </w:rPr>
        <w:t>472300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61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9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7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9"/>
        </w:rPr>
        <w:t>KHaAe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5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0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3"/>
        </w:rPr>
        <w:t>38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8"/>
        </w:rPr>
        <w:t>Aeu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55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0"/>
          <w:w w:val="5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1"/>
        </w:rPr>
        <w:t>nopo.n11uy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208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  <w:t>2277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1"/>
          <w:position w:val="1"/>
        </w:rPr>
        <w:t>472400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45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1"/>
          <w:position w:val="1"/>
        </w:rPr>
        <w:t>H8KHa]le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4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  <w:position w:val="1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0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1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1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1"/>
          <w:position w:val="1"/>
        </w:rPr>
        <w:t>Cll}"'aj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14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1"/>
          <w:position w:val="1"/>
        </w:rPr>
        <w:t>HeJanocneHOCTH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98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2278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4"/>
        </w:rPr>
        <w:t>472500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11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4"/>
        </w:rPr>
        <w:t>CTapocHe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31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8"/>
          <w:w w:val="7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2"/>
        </w:rPr>
        <w:t>nopo.lllf'!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3"/>
          <w:w w:val="8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6"/>
        </w:rPr>
        <w:t>neHJHje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5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198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  <w:t>2279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1"/>
        </w:rPr>
        <w:t>472600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45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2"/>
        </w:rPr>
        <w:t>HaKHa]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8"/>
          <w:w w:val="8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5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3"/>
        </w:rPr>
        <w:t>Cll}"'8j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3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6"/>
        </w:rPr>
        <w:t>CM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7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6"/>
        </w:rPr>
        <w:t>JTII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89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6.152245pt;margin-top:10.827704pt;width:19.098305pt;height:8pt;mso-position-horizontal-relative:page;mso-position-vertical-relative:paragraph;z-index:-21645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424242"/>
                      <w:w w:val="61"/>
                    </w:rPr>
                    <w:t>CI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424242"/>
                      <w:spacing w:val="-6"/>
                      <w:w w:val="6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424242"/>
                      <w:spacing w:val="0"/>
                      <w:w w:val="77"/>
                    </w:rPr>
                    <w:t>OpT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-11"/>
        </w:rPr>
        <w:t>2280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78"/>
          <w:position w:val="-11"/>
        </w:rPr>
        <w:t>472700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69"/>
          <w:w w:val="78"/>
          <w:position w:val="-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8"/>
          <w:position w:val="0"/>
        </w:rPr>
        <w:t>HaKH8.lle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3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5"/>
          <w:position w:val="0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0"/>
          <w:position w:val="0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9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  <w:position w:val="0"/>
        </w:rPr>
        <w:t>o6pa3oaaiLe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  <w:position w:val="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6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8"/>
          <w:position w:val="0"/>
        </w:rPr>
        <w:t>eymypy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9"/>
          <w:position w:val="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8"/>
          <w:position w:val="0"/>
        </w:rPr>
        <w:t>Haye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8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11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8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7" w:after="0" w:line="240" w:lineRule="auto"/>
        <w:ind w:left="179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9"/>
        </w:rPr>
        <w:t>2281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-85"/>
          <w:w w:val="79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79"/>
          <w:position w:val="1"/>
        </w:rPr>
        <w:t>472800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61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9"/>
          <w:position w:val="1"/>
        </w:rPr>
        <w:t>H8KH8Jle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3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  <w:position w:val="1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7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14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7"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7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5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5"/>
          <w:position w:val="1"/>
        </w:rPr>
        <w:t>CTaHOBa!Le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2"/>
          <w:position w:val="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6"/>
          <w:w w:val="102"/>
          <w:position w:val="1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9"/>
          <w:position w:val="1"/>
        </w:rPr>
        <w:t>lKHBOT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79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2282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82"/>
        </w:rPr>
        <w:t>472900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47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2"/>
        </w:rPr>
        <w:t>OCTane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8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4"/>
        </w:rPr>
        <w:t>HaKH8.lle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65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152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95673pt;margin-top:6.000241pt;width:466.45754pt;height:9.979797pt;mso-position-horizontal-relative:page;mso-position-vertical-relative:paragraph;z-index:-2163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40" w:val="left"/>
                      <w:tab w:pos="7260" w:val="left"/>
                      <w:tab w:pos="91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2"/>
                    </w:rPr>
                    <w:t>2283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79"/>
                      <w:position w:val="2"/>
                    </w:rPr>
                    <w:t>480000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>35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2"/>
                    </w:rPr>
                    <w:t>41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B2B2B"/>
          <w:w w:val="104"/>
        </w:rPr>
        <w:t>OC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5"/>
          <w:w w:val="104"/>
        </w:rPr>
        <w:t>T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21"/>
        </w:rPr>
        <w:t>AJll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22"/>
        </w:rPr>
        <w:t>l</w:t>
      </w:r>
      <w:r>
        <w:rPr>
          <w:rFonts w:ascii="Arial" w:hAnsi="Arial" w:cs="Arial" w:eastAsia="Arial"/>
          <w:sz w:val="16"/>
          <w:szCs w:val="16"/>
          <w:color w:val="2B2B2B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</w:rPr>
        <w:t>PACXO,li,H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40" w:lineRule="auto"/>
        <w:ind w:left="152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8"/>
        </w:rPr>
        <w:t>(2284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9"/>
        </w:rPr>
        <w:t>2287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2B2B2B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2291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1"/>
        </w:rPr>
        <w:t>2293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9"/>
        </w:rPr>
        <w:t>2296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42424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2298)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50" w:lineRule="auto"/>
        <w:ind w:left="1523" w:right="449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436699pt;margin-top:6.085256pt;width:59.859853pt;height:9.5pt;mso-position-horizontal-relative:page;mso-position-vertical-relative:paragraph;z-index:-2164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>2284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81"/>
                      <w:position w:val="1"/>
                    </w:rPr>
                    <w:t>481000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24242"/>
          <w:w w:val="76"/>
        </w:rPr>
        <w:t>,li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6"/>
          <w:w w:val="7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17"/>
          <w:w w:val="10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4"/>
        </w:rPr>
        <w:t>AU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7"/>
          <w:w w:val="10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13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9"/>
        </w:rPr>
        <w:t>HEBJIA,ll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9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9"/>
        </w:rPr>
        <w:t>IHB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9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4"/>
        </w:rPr>
        <w:t>OPrAIDI3AI(JIJAMA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(2285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2286)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0" w:lineRule="auto"/>
        <w:ind w:left="152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95673pt;margin-top:6.265054pt;width:60.339822pt;height:9.5pt;mso-position-horizontal-relative:page;mso-position-vertical-relative:paragraph;z-index:-21640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100"/>
                      <w:position w:val="1"/>
                    </w:rPr>
                    <w:t>2285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24242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81"/>
                      <w:position w:val="1"/>
                    </w:rPr>
                    <w:t>481100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4"/>
        </w:rPr>
        <w:t>}J;OTaUHje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4"/>
        </w:rPr>
        <w:t>Henpo¢lHTHH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4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8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2"/>
        </w:rPr>
        <w:t>OpraHll3aUilj8Ma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3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</w:rPr>
        <w:t>KOje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7"/>
        </w:rPr>
        <w:t>npyAC8jy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153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1"/>
        </w:rPr>
        <w:t>ITOMOn,!lOMaliiiHCTBHMa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179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2286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</w:rPr>
        <w:t>481900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47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4"/>
          <w:position w:val="1"/>
        </w:rPr>
        <w:t>}J;OTaUHje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2"/>
          <w:position w:val="1"/>
        </w:rPr>
        <w:t>OCTanH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2"/>
          <w:position w:val="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8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5"/>
          <w:position w:val="1"/>
        </w:rPr>
        <w:t>HenpOqliiTHH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5"/>
          <w:position w:val="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27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  <w:position w:val="1"/>
        </w:rPr>
        <w:t>HHCTHTyuHj8Ma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4" w:after="0" w:line="250" w:lineRule="auto"/>
        <w:ind w:left="1523" w:right="52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95673pt;margin-top:5.985256pt;width:466.93752pt;height:9.979828pt;mso-position-horizontal-relative:page;mso-position-vertical-relative:paragraph;z-index:-2163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40" w:val="left"/>
                      <w:tab w:pos="7260" w:val="left"/>
                      <w:tab w:pos="91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100"/>
                      <w:position w:val="2"/>
                    </w:rPr>
                    <w:t>2287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81"/>
                      <w:position w:val="2"/>
                    </w:rPr>
                    <w:t>482000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>35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2"/>
                    </w:rPr>
                    <w:t>41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12"/>
        </w:rPr>
        <w:t>Il0PE3H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1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3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99"/>
        </w:rPr>
        <w:t>OEABE3HE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TAKCE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KA3HE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5"/>
          <w:w w:val="133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69"/>
        </w:rPr>
        <w:t>OA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2288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65"/>
          <w:i/>
        </w:rPr>
        <w:t>JJ.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65"/>
          <w:i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16"/>
          <w:w w:val="6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2290)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179" w:right="-20"/>
        <w:jc w:val="left"/>
        <w:tabs>
          <w:tab w:pos="820" w:val="left"/>
          <w:tab w:pos="75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  <w:position w:val="1"/>
        </w:rPr>
        <w:t>2288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-89"/>
          <w:w w:val="82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  <w:position w:val="2"/>
        </w:rPr>
        <w:t>482100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37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2"/>
          <w:position w:val="2"/>
        </w:rPr>
        <w:t>OCTanll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3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2"/>
          <w:position w:val="2"/>
        </w:rPr>
        <w:t>n0pe311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0"/>
          <w:szCs w:val="20"/>
          <w:color w:val="424242"/>
          <w:spacing w:val="0"/>
          <w:w w:val="115"/>
          <w:position w:val="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7" w:lineRule="exact"/>
        <w:ind w:left="170" w:right="-20"/>
        <w:jc w:val="left"/>
        <w:tabs>
          <w:tab w:pos="800" w:val="left"/>
          <w:tab w:pos="7440" w:val="left"/>
          <w:tab w:pos="93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3"/>
        </w:rPr>
        <w:t>2289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  <w:position w:val="3"/>
        </w:rPr>
        <w:t>482200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47"/>
          <w:w w:val="82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5"/>
          <w:position w:val="3"/>
        </w:rPr>
        <w:t>06aae3He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3"/>
        </w:rPr>
        <w:t>TaKce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2B2B2B"/>
          <w:spacing w:val="0"/>
          <w:w w:val="100"/>
          <w:position w:val="2"/>
        </w:rPr>
        <w:t>29</w:t>
      </w:r>
      <w:r>
        <w:rPr>
          <w:rFonts w:ascii="Courier New" w:hAnsi="Courier New" w:cs="Courier New" w:eastAsia="Courier New"/>
          <w:sz w:val="21"/>
          <w:szCs w:val="21"/>
          <w:color w:val="2B2B2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1"/>
          <w:szCs w:val="21"/>
          <w:color w:val="2B2B2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3"/>
        </w:rPr>
        <w:t>41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170" w:right="-20"/>
        <w:jc w:val="left"/>
        <w:tabs>
          <w:tab w:pos="8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2290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90"/>
        </w:rPr>
        <w:t>482300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-17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0"/>
          <w:position w:val="1"/>
        </w:rPr>
        <w:t>Hoaqaue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2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  <w:position w:val="1"/>
        </w:rPr>
        <w:t>KaJHe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63"/>
          <w:position w:val="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7"/>
          <w:w w:val="6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  <w:position w:val="1"/>
        </w:rPr>
        <w:t>rreHanl!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151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476765pt;margin-top:6.774801pt;width:59.859849pt;height:9.5pt;mso-position-horizontal-relative:page;mso-position-vertical-relative:paragraph;z-index:-2163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81"/>
                      <w:position w:val="1"/>
                    </w:rPr>
                    <w:t>2291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61616"/>
                      <w:spacing w:val="0"/>
                      <w:w w:val="81"/>
                      <w:position w:val="1"/>
                    </w:rPr>
                    <w:t>483000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1"/>
        </w:rPr>
        <w:t>HOBlfAHE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1"/>
        </w:rPr>
        <w:t>KA3H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  <w:position w:val="1"/>
        </w:rPr>
        <w:t>llEHAJJH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00"/>
          <w:position w:val="1"/>
        </w:rPr>
        <w:t>no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1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1"/>
        </w:rPr>
        <w:t>EI.IIElhY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151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</w:rPr>
        <w:t>CY,li.OB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(2292)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00" w:right="1540"/>
        </w:sectPr>
      </w:pPr>
      <w:rPr/>
    </w:p>
    <w:p>
      <w:pPr>
        <w:spacing w:before="31" w:after="0" w:line="240" w:lineRule="auto"/>
        <w:ind w:left="170" w:right="-68"/>
        <w:jc w:val="left"/>
        <w:tabs>
          <w:tab w:pos="8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586.520813pt;margin-top:348.347931pt;width:.1pt;height:40.304719pt;mso-position-horizontal-relative:page;mso-position-vertical-relative:page;z-index:-21652" coordorigin="11730,6967" coordsize="2,806">
            <v:shape style="position:absolute;left:11730;top:6967;width:2;height:806" coordorigin="11730,6967" coordsize="0,806" path="m11730,7773l11730,6967e" filled="f" stroked="t" strokeweight=".479968pt" strokecolor="#000000">
              <v:path arrowok="t"/>
            </v:shape>
          </v:group>
          <w10:wrap type="none"/>
        </w:pict>
      </w:r>
      <w:r>
        <w:rPr/>
        <w:pict>
          <v:group style="position:absolute;margin-left:586.520813pt;margin-top:439.513367pt;width:.1pt;height:106.519613pt;mso-position-horizontal-relative:page;mso-position-vertical-relative:page;z-index:-21651" coordorigin="11730,8790" coordsize="2,2130">
            <v:shape style="position:absolute;left:11730;top:8790;width:2;height:2130" coordorigin="11730,8790" coordsize="0,2130" path="m11730,10921l11730,8790e" filled="f" stroked="t" strokeweight=".479968pt" strokecolor="#000000">
              <v:path arrowok="t"/>
            </v:shape>
          </v:group>
          <w10:wrap type="none"/>
        </w:pict>
      </w:r>
      <w:r>
        <w:rPr/>
        <w:pict>
          <v:group style="position:absolute;margin-left:586.280823pt;margin-top:554.669678pt;width:.1pt;height:285.971574pt;mso-position-horizontal-relative:page;mso-position-vertical-relative:page;z-index:-21650" coordorigin="11726,11093" coordsize="2,5719">
            <v:shape style="position:absolute;left:11726;top:11093;width:2;height:5719" coordorigin="11726,11093" coordsize="0,5719" path="m11726,16813l11726,11093e" filled="f" stroked="t" strokeweight="1.439904pt" strokecolor="#D8D8CF">
              <v:path arrowok="t"/>
            </v:shape>
          </v:group>
          <w10:wrap type="none"/>
        </w:pict>
      </w:r>
      <w:r>
        <w:rPr/>
        <w:pict>
          <v:group style="position:absolute;margin-left:294.700317pt;margin-top:842.800476pt;width:44.637019pt;height:.1pt;mso-position-horizontal-relative:page;mso-position-vertical-relative:page;z-index:-21649" coordorigin="5894,16856" coordsize="893,2">
            <v:shape style="position:absolute;left:5894;top:16856;width:893;height:2" coordorigin="5894,16856" coordsize="893,0" path="m5894,16856l6787,16856e" filled="f" stroked="t" strokeweight=".479968pt" strokecolor="#CCCFC8">
              <v:path arrowok="t"/>
            </v:shape>
          </v:group>
          <w10:wrap type="none"/>
        </w:pict>
      </w:r>
      <w:r>
        <w:rPr/>
        <w:pict>
          <v:group style="position:absolute;margin-left:39.11739pt;margin-top:104.600044pt;width:479.967949pt;height:642.477007pt;mso-position-horizontal-relative:page;mso-position-vertical-relative:page;z-index:-21648" coordorigin="782,2092" coordsize="9599,12850">
            <v:group style="position:absolute;left:922;top:2130;width:9446;height:2" coordorigin="922,2130" coordsize="9446,2">
              <v:shape style="position:absolute;left:922;top:2130;width:9446;height:2" coordorigin="922,2130" coordsize="9446,0" path="m922,2130l10367,2130e" filled="f" stroked="t" strokeweight="1.439904pt" strokecolor="#232323">
                <v:path arrowok="t"/>
              </v:shape>
            </v:group>
            <v:group style="position:absolute;left:2294;top:2102;width:2;height:1699" coordorigin="2294,2102" coordsize="2,1699">
              <v:shape style="position:absolute;left:2294;top:2102;width:2;height:1699" coordorigin="2294,2102" coordsize="0,1699" path="m2294,3800l2294,2102e" filled="f" stroked="t" strokeweight=".479968pt" strokecolor="#1C1C1C">
                <v:path arrowok="t"/>
              </v:shape>
            </v:group>
            <v:group style="position:absolute;left:6528;top:2102;width:2;height:336" coordorigin="6528,2102" coordsize="2,336">
              <v:shape style="position:absolute;left:6528;top:2102;width:2;height:336" coordorigin="6528,2102" coordsize="0,336" path="m6528,2437l6528,2102e" filled="f" stroked="t" strokeweight=".479968pt" strokecolor="#1F1F1F">
                <v:path arrowok="t"/>
              </v:shape>
            </v:group>
            <v:group style="position:absolute;left:6528;top:2428;width:2;height:537" coordorigin="6528,2428" coordsize="2,537">
              <v:shape style="position:absolute;left:6528;top:2428;width:2;height:537" coordorigin="6528,2428" coordsize="0,537" path="m6528,2965l6528,2428e" filled="f" stroked="t" strokeweight=".479968pt" strokecolor="#000000">
                <v:path arrowok="t"/>
              </v:shape>
            </v:group>
            <v:group style="position:absolute;left:6518;top:2620;width:1949;height:2" coordorigin="6518,2620" coordsize="1949,2">
              <v:shape style="position:absolute;left:6518;top:2620;width:1949;height:2" coordorigin="6518,2620" coordsize="1949,0" path="m6518,2620l8467,2620e" filled="f" stroked="t" strokeweight=".479968pt" strokecolor="#2F2F2F">
                <v:path arrowok="t"/>
              </v:shape>
            </v:group>
            <v:group style="position:absolute;left:8457;top:2620;width:1881;height:2" coordorigin="8457,2620" coordsize="1881,2">
              <v:shape style="position:absolute;left:8457;top:2620;width:1881;height:2" coordorigin="8457,2620" coordsize="1881,0" path="m8457,2620l10339,2620e" filled="f" stroked="t" strokeweight=".479968pt" strokecolor="#131313">
                <v:path arrowok="t"/>
              </v:shape>
            </v:group>
            <v:group style="position:absolute;left:912;top:2965;width:9446;height:2" coordorigin="912,2965" coordsize="9446,2">
              <v:shape style="position:absolute;left:912;top:2965;width:9446;height:2" coordorigin="912,2965" coordsize="9446,0" path="m912,2965l10358,2965e" filled="f" stroked="t" strokeweight=".479968pt" strokecolor="#232323">
                <v:path arrowok="t"/>
              </v:shape>
            </v:group>
            <v:group style="position:absolute;left:1555;top:2111;width:2;height:1123" coordorigin="1555,2111" coordsize="2,1123">
              <v:shape style="position:absolute;left:1555;top:2111;width:2;height:1123" coordorigin="1555,2111" coordsize="0,1123" path="m1555,3234l1555,2111e" filled="f" stroked="t" strokeweight=".959936pt" strokecolor="#2B2B2B">
                <v:path arrowok="t"/>
              </v:shape>
            </v:group>
            <v:group style="position:absolute;left:845;top:2102;width:2;height:2485" coordorigin="845,2102" coordsize="2,2485">
              <v:shape style="position:absolute;left:845;top:2102;width:2;height:2485" coordorigin="845,2102" coordsize="0,2485" path="m845,4587l845,2102e" filled="f" stroked="t" strokeweight=".479968pt" strokecolor="#000000">
                <v:path arrowok="t"/>
              </v:shape>
            </v:group>
            <v:group style="position:absolute;left:902;top:3196;width:1430;height:2" coordorigin="902,3196" coordsize="1430,2">
              <v:shape style="position:absolute;left:902;top:3196;width:1430;height:2" coordorigin="902,3196" coordsize="1430,0" path="m902,3196l2333,3196e" filled="f" stroked="t" strokeweight="1.919872pt" strokecolor="#181818">
                <v:path arrowok="t"/>
              </v:shape>
            </v:group>
            <v:group style="position:absolute;left:2265;top:3200;width:8092;height:2" coordorigin="2265,3200" coordsize="8092,2">
              <v:shape style="position:absolute;left:2265;top:3200;width:8092;height:2" coordorigin="2265,3200" coordsize="8092,0" path="m2265,3200l10358,3200e" filled="f" stroked="t" strokeweight="2.399840pt" strokecolor="#2B2B2B">
                <v:path arrowok="t"/>
              </v:shape>
            </v:group>
            <v:group style="position:absolute;left:6528;top:2936;width:2;height:278" coordorigin="6528,2936" coordsize="2,278">
              <v:shape style="position:absolute;left:6528;top:2936;width:2;height:278" coordorigin="6528,2936" coordsize="0,278" path="m6528,3215l6528,2936e" filled="f" stroked="t" strokeweight=".479968pt" strokecolor="#2F2F2F">
                <v:path arrowok="t"/>
              </v:shape>
            </v:group>
            <v:group style="position:absolute;left:8495;top:2581;width:2;height:1439" coordorigin="8495,2581" coordsize="2,1439">
              <v:shape style="position:absolute;left:8495;top:2581;width:2;height:1439" coordorigin="8495,2581" coordsize="0,1439" path="m8495,4021l8495,2581e" filled="f" stroked="t" strokeweight=".959936pt" strokecolor="#1F1F1F">
                <v:path arrowok="t"/>
              </v:shape>
            </v:group>
            <v:group style="position:absolute;left:893;top:3618;width:9465;height:2" coordorigin="893,3618" coordsize="9465,2">
              <v:shape style="position:absolute;left:893;top:3618;width:9465;height:2" coordorigin="893,3618" coordsize="9465,0" path="m893,3618l10358,3618e" filled="f" stroked="t" strokeweight=".959936pt" strokecolor="#232323">
                <v:path arrowok="t"/>
              </v:shape>
            </v:group>
            <v:group style="position:absolute;left:6561;top:3138;width:2;height:1286" coordorigin="6561,3138" coordsize="2,1286">
              <v:shape style="position:absolute;left:6561;top:3138;width:2;height:1286" coordorigin="6561,3138" coordsize="0,1286" path="m6561,4424l6561,3138e" filled="f" stroked="t" strokeweight=".959936pt" strokecolor="#282828">
                <v:path arrowok="t"/>
              </v:shape>
            </v:group>
            <v:group style="position:absolute;left:2294;top:3800;width:2;height:192" coordorigin="2294,3800" coordsize="2,192">
              <v:shape style="position:absolute;left:2294;top:3800;width:2;height:192" coordorigin="2294,3800" coordsize="0,192" path="m2294,3992l2294,3800e" filled="f" stroked="t" strokeweight=".479968pt" strokecolor="#000000">
                <v:path arrowok="t"/>
              </v:shape>
            </v:group>
            <v:group style="position:absolute;left:883;top:4184;width:9475;height:2" coordorigin="883,4184" coordsize="9475,2">
              <v:shape style="position:absolute;left:883;top:4184;width:9475;height:2" coordorigin="883,4184" coordsize="9475,0" path="m883,4184l10358,4184e" filled="f" stroked="t" strokeweight=".959936pt" strokecolor="#282828">
                <v:path arrowok="t"/>
              </v:shape>
            </v:group>
            <v:group style="position:absolute;left:2294;top:3992;width:2;height:864" coordorigin="2294,3992" coordsize="2,864">
              <v:shape style="position:absolute;left:2294;top:3992;width:2;height:864" coordorigin="2294,3992" coordsize="0,864" path="m2294,4856l2294,3992e" filled="f" stroked="t" strokeweight=".479968pt" strokecolor="#232323">
                <v:path arrowok="t"/>
              </v:shape>
            </v:group>
            <v:group style="position:absolute;left:874;top:4592;width:9484;height:2" coordorigin="874,4592" coordsize="9484,2">
              <v:shape style="position:absolute;left:874;top:4592;width:9484;height:2" coordorigin="874,4592" coordsize="9484,0" path="m874,4592l10358,4592e" filled="f" stroked="t" strokeweight=".959936pt" strokecolor="#282828">
                <v:path arrowok="t"/>
              </v:shape>
            </v:group>
            <v:group style="position:absolute;left:1536;top:3138;width:2;height:1478" coordorigin="1536,3138" coordsize="2,1478">
              <v:shape style="position:absolute;left:1536;top:3138;width:2;height:1478" coordorigin="1536,3138" coordsize="0,1478" path="m1536,4616l1536,3138e" filled="f" stroked="t" strokeweight=".959936pt" strokecolor="#282828">
                <v:path arrowok="t"/>
              </v:shape>
            </v:group>
            <v:group style="position:absolute;left:8491;top:3963;width:2;height:653" coordorigin="8491,3963" coordsize="2,653">
              <v:shape style="position:absolute;left:8491;top:3963;width:2;height:653" coordorigin="8491,3963" coordsize="0,653" path="m8491,4616l8491,3963e" filled="f" stroked="t" strokeweight=".959936pt" strokecolor="#3B3B3B">
                <v:path arrowok="t"/>
              </v:shape>
            </v:group>
            <v:group style="position:absolute;left:883;top:3407;width:2;height:1612" coordorigin="883,3407" coordsize="2,1612">
              <v:shape style="position:absolute;left:883;top:3407;width:2;height:1612" coordorigin="883,3407" coordsize="0,1612" path="m883,5019l883,3407e" filled="f" stroked="t" strokeweight="1.439904pt" strokecolor="#1F1F1F">
                <v:path arrowok="t"/>
              </v:shape>
            </v:group>
            <v:group style="position:absolute;left:8486;top:4529;width:2;height:1526" coordorigin="8486,4529" coordsize="2,1526">
              <v:shape style="position:absolute;left:8486;top:4529;width:2;height:1526" coordorigin="8486,4529" coordsize="0,1526" path="m8486,6055l8486,4529e" filled="f" stroked="t" strokeweight=".959936pt" strokecolor="#232323">
                <v:path arrowok="t"/>
              </v:shape>
            </v:group>
            <v:group style="position:absolute;left:874;top:5000;width:710;height:2" coordorigin="874,5000" coordsize="710,2">
              <v:shape style="position:absolute;left:874;top:5000;width:710;height:2" coordorigin="874,5000" coordsize="710,0" path="m874,5000l1584,5000e" filled="f" stroked="t" strokeweight=".959936pt" strokecolor="#2F2F2F">
                <v:path arrowok="t"/>
              </v:shape>
            </v:group>
            <v:group style="position:absolute;left:1521;top:4529;width:2;height:1296" coordorigin="1521,4529" coordsize="2,1296">
              <v:shape style="position:absolute;left:1521;top:4529;width:2;height:1296" coordorigin="1521,4529" coordsize="0,1296" path="m1521,5825l1521,4529e" filled="f" stroked="t" strokeweight=".959936pt" strokecolor="#2F2F2F">
                <v:path arrowok="t"/>
              </v:shape>
            </v:group>
            <v:group style="position:absolute;left:1507;top:4995;width:826;height:2" coordorigin="1507,4995" coordsize="826,2">
              <v:shape style="position:absolute;left:1507;top:4995;width:826;height:2" coordorigin="1507,4995" coordsize="826,0" path="m1507,4995l2333,4995e" filled="f" stroked="t" strokeweight=".479968pt" strokecolor="#0C0C0C">
                <v:path arrowok="t"/>
              </v:shape>
            </v:group>
            <v:group style="position:absolute;left:2294;top:4846;width:2;height:144" coordorigin="2294,4846" coordsize="2,144">
              <v:shape style="position:absolute;left:2294;top:4846;width:2;height:144" coordorigin="2294,4846" coordsize="0,144" path="m2294,4990l2294,4846e" filled="f" stroked="t" strokeweight=".479968pt" strokecolor="#000000">
                <v:path arrowok="t"/>
              </v:shape>
            </v:group>
            <v:group style="position:absolute;left:2265;top:4995;width:8092;height:2" coordorigin="2265,4995" coordsize="8092,2">
              <v:shape style="position:absolute;left:2265;top:4995;width:8092;height:2" coordorigin="2265,4995" coordsize="8092,0" path="m2265,4995l10358,4995e" filled="f" stroked="t" strokeweight=".959936pt" strokecolor="#1F1F1F">
                <v:path arrowok="t"/>
              </v:shape>
            </v:group>
            <v:group style="position:absolute;left:864;top:5398;width:1469;height:2" coordorigin="864,5398" coordsize="1469,2">
              <v:shape style="position:absolute;left:864;top:5398;width:1469;height:2" coordorigin="864,5398" coordsize="1469,0" path="m864,5398l2333,5398e" filled="f" stroked="t" strokeweight=".959936pt" strokecolor="#343434">
                <v:path arrowok="t"/>
              </v:shape>
            </v:group>
            <v:group style="position:absolute;left:2328;top:4261;width:2;height:1679" coordorigin="2328,4261" coordsize="2,1679">
              <v:shape style="position:absolute;left:2328;top:4261;width:2;height:1679" coordorigin="2328,4261" coordsize="0,1679" path="m2328,5940l2328,4261e" filled="f" stroked="t" strokeweight=".959936pt" strokecolor="#2B2B2B">
                <v:path arrowok="t"/>
              </v:shape>
            </v:group>
            <v:group style="position:absolute;left:2256;top:5398;width:8102;height:2" coordorigin="2256,5398" coordsize="8102,2">
              <v:shape style="position:absolute;left:2256;top:5398;width:8102;height:2" coordorigin="2256,5398" coordsize="8102,0" path="m2256,5398l10358,5398e" filled="f" stroked="t" strokeweight=".959936pt" strokecolor="#1F1F1F">
                <v:path arrowok="t"/>
              </v:shape>
            </v:group>
            <v:group style="position:absolute;left:864;top:5806;width:1469;height:2" coordorigin="864,5806" coordsize="1469,2">
              <v:shape style="position:absolute;left:864;top:5806;width:1469;height:2" coordorigin="864,5806" coordsize="1469,0" path="m864,5806l2333,5806e" filled="f" stroked="t" strokeweight=".959936pt" strokecolor="#131313">
                <v:path arrowok="t"/>
              </v:shape>
            </v:group>
            <v:group style="position:absolute;left:2256;top:5806;width:8102;height:2" coordorigin="2256,5806" coordsize="8102,2">
              <v:shape style="position:absolute;left:2256;top:5806;width:8102;height:2" coordorigin="2256,5806" coordsize="8102,0" path="m2256,5806l10358,5806e" filled="f" stroked="t" strokeweight=".959936pt" strokecolor="#2B2B2B">
                <v:path arrowok="t"/>
              </v:shape>
            </v:group>
            <v:group style="position:absolute;left:6552;top:5451;width:2;height:374" coordorigin="6552,5451" coordsize="2,374">
              <v:shape style="position:absolute;left:6552;top:5451;width:2;height:374" coordorigin="6552,5451" coordsize="0,374" path="m6552,5825l6552,5451e" filled="f" stroked="t" strokeweight="1.439904pt" strokecolor="#484848">
                <v:path arrowok="t"/>
              </v:shape>
            </v:group>
            <v:group style="position:absolute;left:854;top:6031;width:9503;height:2" coordorigin="854,6031" coordsize="9503,2">
              <v:shape style="position:absolute;left:854;top:6031;width:9503;height:2" coordorigin="854,6031" coordsize="9503,0" path="m854,6031l10358,6031e" filled="f" stroked="t" strokeweight=".959936pt" strokecolor="#282828">
                <v:path arrowok="t"/>
              </v:shape>
            </v:group>
            <v:group style="position:absolute;left:874;top:3954;width:2;height:2841" coordorigin="874,3954" coordsize="2,2841">
              <v:shape style="position:absolute;left:874;top:3954;width:2;height:2841" coordorigin="874,3954" coordsize="0,2841" path="m874,6794l874,3954e" filled="f" stroked="t" strokeweight="1.439904pt" strokecolor="#1C1C1C">
                <v:path arrowok="t"/>
              </v:shape>
            </v:group>
            <v:group style="position:absolute;left:1512;top:5748;width:2;height:576" coordorigin="1512,5748" coordsize="2,576">
              <v:shape style="position:absolute;left:1512;top:5748;width:2;height:576" coordorigin="1512,5748" coordsize="0,576" path="m1512,6324l1512,5748e" filled="f" stroked="t" strokeweight=".479968pt" strokecolor="#282828">
                <v:path arrowok="t"/>
              </v:shape>
            </v:group>
            <v:group style="position:absolute;left:854;top:6252;width:9503;height:2" coordorigin="854,6252" coordsize="9503,2">
              <v:shape style="position:absolute;left:854;top:6252;width:9503;height:2" coordorigin="854,6252" coordsize="9503,0" path="m854,6252l10358,6252e" filled="f" stroked="t" strokeweight=".959936pt" strokecolor="#232323">
                <v:path arrowok="t"/>
              </v:shape>
            </v:group>
            <v:group style="position:absolute;left:845;top:6478;width:883;height:2" coordorigin="845,6478" coordsize="883,2">
              <v:shape style="position:absolute;left:845;top:6478;width:883;height:2" coordorigin="845,6478" coordsize="883,0" path="m845,6478l1728,6478e" filled="f" stroked="t" strokeweight=".959936pt" strokecolor="#1F1F1F">
                <v:path arrowok="t"/>
              </v:shape>
            </v:group>
            <v:group style="position:absolute;left:1517;top:6478;width:816;height:2" coordorigin="1517,6478" coordsize="816,2">
              <v:shape style="position:absolute;left:1517;top:6478;width:816;height:2" coordorigin="1517,6478" coordsize="816,0" path="m1517,6478l2333,6478e" filled="f" stroked="t" strokeweight=".959936pt" strokecolor="#343434">
                <v:path arrowok="t"/>
              </v:shape>
            </v:group>
            <v:group style="position:absolute;left:8476;top:6094;width:2;height:653" coordorigin="8476,6094" coordsize="2,653">
              <v:shape style="position:absolute;left:8476;top:6094;width:2;height:653" coordorigin="8476,6094" coordsize="0,653" path="m8476,6746l8476,6094e" filled="f" stroked="t" strokeweight=".959936pt" strokecolor="#282828">
                <v:path arrowok="t"/>
              </v:shape>
            </v:group>
            <v:group style="position:absolute;left:2025;top:6473;width:8332;height:2" coordorigin="2025,6473" coordsize="8332,2">
              <v:shape style="position:absolute;left:2025;top:6473;width:8332;height:2" coordorigin="2025,6473" coordsize="8332,0" path="m2025,6473l10358,6473e" filled="f" stroked="t" strokeweight=".959936pt" strokecolor="#1F1F1F">
                <v:path arrowok="t"/>
              </v:shape>
            </v:group>
            <v:group style="position:absolute;left:845;top:6698;width:3149;height:2" coordorigin="845,6698" coordsize="3149,2">
              <v:shape style="position:absolute;left:845;top:6698;width:3149;height:2" coordorigin="845,6698" coordsize="3149,0" path="m845,6698l3993,6698e" filled="f" stroked="t" strokeweight=".959936pt" strokecolor="#18181C">
                <v:path arrowok="t"/>
              </v:shape>
            </v:group>
            <v:group style="position:absolute;left:1545;top:6449;width:2;height:960" coordorigin="1545,6449" coordsize="2,960">
              <v:shape style="position:absolute;left:1545;top:6449;width:2;height:960" coordorigin="1545,6449" coordsize="0,960" path="m1545,7408l1545,6449e" filled="f" stroked="t" strokeweight=".479968pt" strokecolor="#282828">
                <v:path arrowok="t"/>
              </v:shape>
            </v:group>
            <v:group style="position:absolute;left:2256;top:6703;width:8092;height:2" coordorigin="2256,6703" coordsize="8092,2">
              <v:shape style="position:absolute;left:2256;top:6703;width:8092;height:2" coordorigin="2256,6703" coordsize="8092,0" path="m2256,6703l10348,6703e" filled="f" stroked="t" strokeweight=".959936pt" strokecolor="#2F2F2F">
                <v:path arrowok="t"/>
              </v:shape>
            </v:group>
            <v:group style="position:absolute;left:6547;top:2121;width:2;height:5633" coordorigin="6547,2121" coordsize="2,5633">
              <v:shape style="position:absolute;left:6547;top:2121;width:2;height:5633" coordorigin="6547,2121" coordsize="0,5633" path="m6547,7754l6547,2121e" filled="f" stroked="t" strokeweight=".959936pt" strokecolor="#282828">
                <v:path arrowok="t"/>
              </v:shape>
            </v:group>
            <v:group style="position:absolute;left:835;top:6924;width:1929;height:2" coordorigin="835,6924" coordsize="1929,2">
              <v:shape style="position:absolute;left:835;top:6924;width:1929;height:2" coordorigin="835,6924" coordsize="1929,0" path="m835,6924l2765,6924e" filled="f" stroked="t" strokeweight=".959936pt" strokecolor="#343434">
                <v:path arrowok="t"/>
              </v:shape>
            </v:group>
            <v:group style="position:absolute;left:2256;top:6924;width:8092;height:2" coordorigin="2256,6924" coordsize="8092,2">
              <v:shape style="position:absolute;left:2256;top:6924;width:8092;height:2" coordorigin="2256,6924" coordsize="8092,0" path="m2256,6924l10348,6924e" filled="f" stroked="t" strokeweight=".959936pt" strokecolor="#1F1F1F">
                <v:path arrowok="t"/>
              </v:shape>
            </v:group>
            <v:group style="position:absolute;left:835;top:7149;width:749;height:2" coordorigin="835,7149" coordsize="749,2">
              <v:shape style="position:absolute;left:835;top:7149;width:749;height:2" coordorigin="835,7149" coordsize="749,0" path="m835,7149l1584,7149e" filled="f" stroked="t" strokeweight=".959936pt" strokecolor="#131313">
                <v:path arrowok="t"/>
              </v:shape>
            </v:group>
            <v:group style="position:absolute;left:2313;top:3493;width:2;height:6717" coordorigin="2313,3493" coordsize="2,6717">
              <v:shape style="position:absolute;left:2313;top:3493;width:2;height:6717" coordorigin="2313,3493" coordsize="0,6717" path="m2313,10211l2313,3493e" filled="f" stroked="t" strokeweight=".959936pt" strokecolor="#282828">
                <v:path arrowok="t"/>
              </v:shape>
            </v:group>
            <v:group style="position:absolute;left:1517;top:7144;width:8831;height:2" coordorigin="1517,7144" coordsize="8831,2">
              <v:shape style="position:absolute;left:1517;top:7144;width:8831;height:2" coordorigin="1517,7144" coordsize="8831,0" path="m1517,7144l10348,7144e" filled="f" stroked="t" strokeweight=".959936pt" strokecolor="#282828">
                <v:path arrowok="t"/>
              </v:shape>
            </v:group>
            <v:group style="position:absolute;left:854;top:4568;width:2;height:3004" coordorigin="854,4568" coordsize="2,3004">
              <v:shape style="position:absolute;left:854;top:4568;width:2;height:3004" coordorigin="854,4568" coordsize="0,3004" path="m854,7572l854,4568e" filled="f" stroked="t" strokeweight="1.439904pt" strokecolor="#1C1C1F">
                <v:path arrowok="t"/>
              </v:shape>
            </v:group>
            <v:group style="position:absolute;left:826;top:7552;width:758;height:2" coordorigin="826,7552" coordsize="758,2">
              <v:shape style="position:absolute;left:826;top:7552;width:758;height:2" coordorigin="826,7552" coordsize="758,0" path="m826,7552l1584,7552e" filled="f" stroked="t" strokeweight=".959936pt" strokecolor="#181818">
                <v:path arrowok="t"/>
              </v:shape>
            </v:group>
            <v:group style="position:absolute;left:1545;top:7408;width:2;height:134" coordorigin="1545,7408" coordsize="2,134">
              <v:shape style="position:absolute;left:1545;top:7408;width:2;height:134" coordorigin="1545,7408" coordsize="0,134" path="m1545,7543l1545,7408e" filled="f" stroked="t" strokeweight=".479968pt" strokecolor="#000000">
                <v:path arrowok="t"/>
              </v:shape>
            </v:group>
            <v:group style="position:absolute;left:1517;top:7552;width:816;height:2" coordorigin="1517,7552" coordsize="816,2">
              <v:shape style="position:absolute;left:1517;top:7552;width:816;height:2" coordorigin="1517,7552" coordsize="816,0" path="m1517,7552l2333,7552e" filled="f" stroked="t" strokeweight=".959936pt" strokecolor="#343434">
                <v:path arrowok="t"/>
              </v:shape>
            </v:group>
            <v:group style="position:absolute;left:2256;top:7552;width:8083;height:2" coordorigin="2256,7552" coordsize="8083,2">
              <v:shape style="position:absolute;left:2256;top:7552;width:8083;height:2" coordorigin="2256,7552" coordsize="8083,0" path="m2256,7552l10339,7552e" filled="f" stroked="t" strokeweight=".959936pt" strokecolor="#1C1C1C">
                <v:path arrowok="t"/>
              </v:shape>
            </v:group>
            <v:group style="position:absolute;left:816;top:7778;width:9523;height:2" coordorigin="816,7778" coordsize="9523,2">
              <v:shape style="position:absolute;left:816;top:7778;width:9523;height:2" coordorigin="816,7778" coordsize="9523,0" path="m816,7778l10339,7778e" filled="f" stroked="t" strokeweight=".959936pt" strokecolor="#2F2F2F">
                <v:path arrowok="t"/>
              </v:shape>
            </v:group>
            <v:group style="position:absolute;left:1545;top:7524;width:2;height:1689" coordorigin="1545,7524" coordsize="2,1689">
              <v:shape style="position:absolute;left:1545;top:7524;width:2;height:1689" coordorigin="1545,7524" coordsize="0,1689" path="m1545,9213l1545,7524e" filled="f" stroked="t" strokeweight=".479968pt" strokecolor="#1C1C1C">
                <v:path arrowok="t"/>
              </v:shape>
            </v:group>
            <v:group style="position:absolute;left:8462;top:7495;width:2;height:537" coordorigin="8462,7495" coordsize="2,537">
              <v:shape style="position:absolute;left:8462;top:7495;width:2;height:537" coordorigin="8462,7495" coordsize="0,537" path="m8462,8032l8462,7495e" filled="f" stroked="t" strokeweight=".959936pt" strokecolor="#3B3B3B">
                <v:path arrowok="t"/>
              </v:shape>
            </v:group>
            <v:group style="position:absolute;left:10329;top:2111;width:2;height:12811" coordorigin="10329,2111" coordsize="2,12811">
              <v:shape style="position:absolute;left:10329;top:2111;width:2;height:12811" coordorigin="10329,2111" coordsize="0,12811" path="m10329,14922l10329,2111e" filled="f" stroked="t" strokeweight="1.919872pt" strokecolor="#1C1C1C">
                <v:path arrowok="t"/>
              </v:shape>
            </v:group>
            <v:group style="position:absolute;left:816;top:7999;width:1517;height:2" coordorigin="816,7999" coordsize="1517,2">
              <v:shape style="position:absolute;left:816;top:7999;width:1517;height:2" coordorigin="816,7999" coordsize="1517,0" path="m816,7999l2333,7999e" filled="f" stroked="t" strokeweight=".959936pt" strokecolor="#38383B">
                <v:path arrowok="t"/>
              </v:shape>
            </v:group>
            <v:group style="position:absolute;left:2256;top:8003;width:6249;height:2" coordorigin="2256,8003" coordsize="6249,2">
              <v:shape style="position:absolute;left:2256;top:8003;width:6249;height:2" coordorigin="2256,8003" coordsize="6249,0" path="m2256,8003l8505,8003e" filled="f" stroked="t" strokeweight=".959936pt" strokecolor="#181818">
                <v:path arrowok="t"/>
              </v:shape>
            </v:group>
            <v:group style="position:absolute;left:6528;top:6650;width:2;height:3435" coordorigin="6528,6650" coordsize="2,3435">
              <v:shape style="position:absolute;left:6528;top:6650;width:2;height:3435" coordorigin="6528,6650" coordsize="0,3435" path="m6528,10086l6528,6650e" filled="f" stroked="t" strokeweight=".959936pt" strokecolor="#2F2F2F">
                <v:path arrowok="t"/>
              </v:shape>
            </v:group>
            <v:group style="position:absolute;left:8419;top:7999;width:1920;height:2" coordorigin="8419,7999" coordsize="1920,2">
              <v:shape style="position:absolute;left:8419;top:7999;width:1920;height:2" coordorigin="8419,7999" coordsize="1920,0" path="m8419,7999l10339,7999e" filled="f" stroked="t" strokeweight=".959936pt" strokecolor="#343434">
                <v:path arrowok="t"/>
              </v:shape>
            </v:group>
            <v:group style="position:absolute;left:816;top:8406;width:768;height:2" coordorigin="816,8406" coordsize="768,2">
              <v:shape style="position:absolute;left:816;top:8406;width:768;height:2" coordorigin="816,8406" coordsize="768,0" path="m816,8406l1584,8406e" filled="f" stroked="t" strokeweight=".959936pt" strokecolor="#0F0F0F">
                <v:path arrowok="t"/>
              </v:shape>
            </v:group>
            <v:group style="position:absolute;left:1517;top:8406;width:8831;height:2" coordorigin="1517,8406" coordsize="8831,2">
              <v:shape style="position:absolute;left:1517;top:8406;width:8831;height:2" coordorigin="1517,8406" coordsize="8831,0" path="m1517,8406l10348,8406e" filled="f" stroked="t" strokeweight=".959936pt" strokecolor="#282828">
                <v:path arrowok="t"/>
              </v:shape>
            </v:group>
            <v:group style="position:absolute;left:826;top:8800;width:758;height:2" coordorigin="826,8800" coordsize="758,2">
              <v:shape style="position:absolute;left:826;top:8800;width:758;height:2" coordorigin="826,8800" coordsize="758,0" path="m826,8800l1584,8800e" filled="f" stroked="t" strokeweight=".959936pt" strokecolor="#131313">
                <v:path arrowok="t"/>
              </v:shape>
            </v:group>
            <v:group style="position:absolute;left:840;top:8358;width:2;height:883" coordorigin="840,8358" coordsize="2,883">
              <v:shape style="position:absolute;left:840;top:8358;width:2;height:883" coordorigin="840,8358" coordsize="0,883" path="m840,9241l840,8358e" filled="f" stroked="t" strokeweight="1.439904pt" strokecolor="#1C1C1C">
                <v:path arrowok="t"/>
              </v:shape>
            </v:group>
            <v:group style="position:absolute;left:1517;top:8805;width:8841;height:2" coordorigin="1517,8805" coordsize="8841,2">
              <v:shape style="position:absolute;left:1517;top:8805;width:8841;height:2" coordorigin="1517,8805" coordsize="8841,0" path="m1517,8805l10358,8805e" filled="f" stroked="t" strokeweight=".959936pt" strokecolor="#2B2B2B">
                <v:path arrowok="t"/>
              </v:shape>
            </v:group>
            <v:group style="position:absolute;left:826;top:9208;width:758;height:2" coordorigin="826,9208" coordsize="758,2">
              <v:shape style="position:absolute;left:826;top:9208;width:758;height:2" coordorigin="826,9208" coordsize="758,0" path="m826,9208l1584,9208e" filled="f" stroked="t" strokeweight=".959936pt" strokecolor="#3B3B3B">
                <v:path arrowok="t"/>
              </v:shape>
            </v:group>
            <v:group style="position:absolute;left:1517;top:9208;width:8841;height:2" coordorigin="1517,9208" coordsize="8841,2">
              <v:shape style="position:absolute;left:1517;top:9208;width:8841;height:2" coordorigin="1517,9208" coordsize="8841,0" path="m1517,9208l10358,9208e" filled="f" stroked="t" strokeweight=".959936pt" strokecolor="#282828">
                <v:path arrowok="t"/>
              </v:shape>
            </v:group>
            <v:group style="position:absolute;left:816;top:9433;width:768;height:2" coordorigin="816,9433" coordsize="768,2">
              <v:shape style="position:absolute;left:816;top:9433;width:768;height:2" coordorigin="816,9433" coordsize="768,0" path="m816,9433l1584,9433e" filled="f" stroked="t" strokeweight=".959936pt" strokecolor="#1C1C1F">
                <v:path arrowok="t"/>
              </v:shape>
            </v:group>
            <v:group style="position:absolute;left:1545;top:9184;width:2;height:643" coordorigin="1545,9184" coordsize="2,643">
              <v:shape style="position:absolute;left:1545;top:9184;width:2;height:643" coordorigin="1545,9184" coordsize="0,643" path="m1545,9827l1545,9184e" filled="f" stroked="t" strokeweight=".479968pt" strokecolor="#343434">
                <v:path arrowok="t"/>
              </v:shape>
            </v:group>
            <v:group style="position:absolute;left:1517;top:9428;width:816;height:2" coordorigin="1517,9428" coordsize="816,2">
              <v:shape style="position:absolute;left:1517;top:9428;width:816;height:2" coordorigin="1517,9428" coordsize="816,0" path="m1517,9428l2333,9428e" filled="f" stroked="t" strokeweight="1.439904pt" strokecolor="#4B4B4B">
                <v:path arrowok="t"/>
              </v:shape>
            </v:group>
            <v:group style="position:absolute;left:2256;top:9433;width:6249;height:2" coordorigin="2256,9433" coordsize="6249,2">
              <v:shape style="position:absolute;left:2256;top:9433;width:6249;height:2" coordorigin="2256,9433" coordsize="6249,0" path="m2256,9433l8505,9433e" filled="f" stroked="t" strokeweight=".959936pt" strokecolor="#0F0F0F">
                <v:path arrowok="t"/>
              </v:shape>
            </v:group>
            <v:group style="position:absolute;left:8419;top:9428;width:1939;height:2" coordorigin="8419,9428" coordsize="1939,2">
              <v:shape style="position:absolute;left:8419;top:9428;width:1939;height:2" coordorigin="8419,9428" coordsize="1939,0" path="m8419,9428l10358,9428e" filled="f" stroked="t" strokeweight=".959936pt" strokecolor="#2B2B2B">
                <v:path arrowok="t"/>
              </v:shape>
            </v:group>
            <v:group style="position:absolute;left:816;top:9836;width:768;height:2" coordorigin="816,9836" coordsize="768,2">
              <v:shape style="position:absolute;left:816;top:9836;width:768;height:2" coordorigin="816,9836" coordsize="768,0" path="m816,9836l1584,9836e" filled="f" stroked="t" strokeweight=".959936pt" strokecolor="#1F1F1F">
                <v:path arrowok="t"/>
              </v:shape>
            </v:group>
            <v:group style="position:absolute;left:1517;top:9831;width:1277;height:2" coordorigin="1517,9831" coordsize="1277,2">
              <v:shape style="position:absolute;left:1517;top:9831;width:1277;height:2" coordorigin="1517,9831" coordsize="1277,0" path="m1517,9831l2793,9831e" filled="f" stroked="t" strokeweight="1.439904pt" strokecolor="#4B4B4B">
                <v:path arrowok="t"/>
              </v:shape>
            </v:group>
            <v:group style="position:absolute;left:8419;top:9831;width:1939;height:2" coordorigin="8419,9831" coordsize="1939,2">
              <v:shape style="position:absolute;left:8419;top:9831;width:1939;height:2" coordorigin="8419,9831" coordsize="1939,0" path="m8419,9831l10358,9831e" filled="f" stroked="t" strokeweight=".959936pt" strokecolor="#2F2F2F">
                <v:path arrowok="t"/>
              </v:shape>
            </v:group>
            <v:group style="position:absolute;left:2256;top:9836;width:6249;height:2" coordorigin="2256,9836" coordsize="6249,2">
              <v:shape style="position:absolute;left:2256;top:9836;width:6249;height:2" coordorigin="2256,9836" coordsize="6249,0" path="m2256,9836l8505,9836e" filled="f" stroked="t" strokeweight=".959936pt" strokecolor="#131313">
                <v:path arrowok="t"/>
              </v:shape>
            </v:group>
            <v:group style="position:absolute;left:816;top:10057;width:768;height:2" coordorigin="816,10057" coordsize="768,2">
              <v:shape style="position:absolute;left:816;top:10057;width:768;height:2" coordorigin="816,10057" coordsize="768,0" path="m816,10057l1584,10057e" filled="f" stroked="t" strokeweight=".959936pt" strokecolor="#0F0F0F">
                <v:path arrowok="t"/>
              </v:shape>
            </v:group>
            <v:group style="position:absolute;left:830;top:9779;width:2;height:307" coordorigin="830,9779" coordsize="2,307">
              <v:shape style="position:absolute;left:830;top:9779;width:2;height:307" coordorigin="830,9779" coordsize="0,307" path="m830,10086l830,9779e" filled="f" stroked="t" strokeweight="1.439904pt" strokecolor="#0F0F0F">
                <v:path arrowok="t"/>
              </v:shape>
            </v:group>
            <v:group style="position:absolute;left:1545;top:9807;width:2;height:691" coordorigin="1545,9807" coordsize="2,691">
              <v:shape style="position:absolute;left:1545;top:9807;width:2;height:691" coordorigin="1545,9807" coordsize="0,691" path="m1545,10498l1545,9807e" filled="f" stroked="t" strokeweight=".479968pt" strokecolor="#1F1F1F">
                <v:path arrowok="t"/>
              </v:shape>
            </v:group>
            <v:group style="position:absolute;left:1517;top:10057;width:8841;height:2" coordorigin="1517,10057" coordsize="8841,2">
              <v:shape style="position:absolute;left:1517;top:10057;width:8841;height:2" coordorigin="1517,10057" coordsize="8841,0" path="m1517,10057l10358,10057e" filled="f" stroked="t" strokeweight=".959936pt" strokecolor="#232323">
                <v:path arrowok="t"/>
              </v:shape>
            </v:group>
            <v:group style="position:absolute;left:806;top:10283;width:778;height:2" coordorigin="806,10283" coordsize="778,2">
              <v:shape style="position:absolute;left:806;top:10283;width:778;height:2" coordorigin="806,10283" coordsize="778,0" path="m806,10283l1584,10283e" filled="f" stroked="t" strokeweight=".959936pt" strokecolor="#343434">
                <v:path arrowok="t"/>
              </v:shape>
            </v:group>
            <v:group style="position:absolute;left:1517;top:10278;width:816;height:2" coordorigin="1517,10278" coordsize="816,2">
              <v:shape style="position:absolute;left:1517;top:10278;width:816;height:2" coordorigin="1517,10278" coordsize="816,0" path="m1517,10278l2333,10278e" filled="f" stroked="t" strokeweight=".959936pt" strokecolor="#0C0C0C">
                <v:path arrowok="t"/>
              </v:shape>
            </v:group>
            <v:group style="position:absolute;left:2294;top:7380;width:2;height:3551" coordorigin="2294,7380" coordsize="2,3551">
              <v:shape style="position:absolute;left:2294;top:7380;width:2;height:3551" coordorigin="2294,7380" coordsize="0,3551" path="m2294,10930l2294,7380e" filled="f" stroked="t" strokeweight=".959936pt" strokecolor="#232323">
                <v:path arrowok="t"/>
              </v:shape>
            </v:group>
            <v:group style="position:absolute;left:2256;top:10283;width:6249;height:2" coordorigin="2256,10283" coordsize="6249,2">
              <v:shape style="position:absolute;left:2256;top:10283;width:6249;height:2" coordorigin="2256,10283" coordsize="6249,0" path="m2256,10283l8505,10283e" filled="f" stroked="t" strokeweight=".959936pt" strokecolor="#383838">
                <v:path arrowok="t"/>
              </v:shape>
            </v:group>
            <v:group style="position:absolute;left:6528;top:9865;width:2;height:1660" coordorigin="6528,9865" coordsize="2,1660">
              <v:shape style="position:absolute;left:6528;top:9865;width:2;height:1660" coordorigin="6528,9865" coordsize="0,1660" path="m6528,11525l6528,9865e" filled="f" stroked="t" strokeweight=".959936pt" strokecolor="#1F1F1F">
                <v:path arrowok="t"/>
              </v:shape>
            </v:group>
            <v:group style="position:absolute;left:8419;top:10278;width:1939;height:2" coordorigin="8419,10278" coordsize="1939,2">
              <v:shape style="position:absolute;left:8419;top:10278;width:1939;height:2" coordorigin="8419,10278" coordsize="1939,0" path="m8419,10278l10358,10278e" filled="f" stroked="t" strokeweight=".959936pt" strokecolor="#1C1C1C">
                <v:path arrowok="t"/>
              </v:shape>
            </v:group>
            <v:group style="position:absolute;left:806;top:10503;width:902;height:2" coordorigin="806,10503" coordsize="902,2">
              <v:shape style="position:absolute;left:806;top:10503;width:902;height:2" coordorigin="806,10503" coordsize="902,0" path="m806,10503l1709,10503e" filled="f" stroked="t" strokeweight=".959936pt" strokecolor="#343434">
                <v:path arrowok="t"/>
              </v:shape>
            </v:group>
            <v:group style="position:absolute;left:1517;top:10503;width:854;height:2" coordorigin="1517,10503" coordsize="854,2">
              <v:shape style="position:absolute;left:1517;top:10503;width:854;height:2" coordorigin="1517,10503" coordsize="854,0" path="m1517,10503l2371,10503e" filled="f" stroked="t" strokeweight=".959936pt" strokecolor="#444448">
                <v:path arrowok="t"/>
              </v:shape>
            </v:group>
            <v:group style="position:absolute;left:2256;top:10508;width:6249;height:2" coordorigin="2256,10508" coordsize="6249,2">
              <v:shape style="position:absolute;left:2256;top:10508;width:6249;height:2" coordorigin="2256,10508" coordsize="6249,0" path="m2256,10508l8505,10508e" filled="f" stroked="t" strokeweight=".959936pt" strokecolor="#131313">
                <v:path arrowok="t"/>
              </v:shape>
            </v:group>
            <v:group style="position:absolute;left:8419;top:10503;width:1939;height:2" coordorigin="8419,10503" coordsize="1939,2">
              <v:shape style="position:absolute;left:8419;top:10503;width:1939;height:2" coordorigin="8419,10503" coordsize="1939,0" path="m8419,10503l10358,10503e" filled="f" stroked="t" strokeweight=".959936pt" strokecolor="#343434">
                <v:path arrowok="t"/>
              </v:shape>
            </v:group>
            <v:group style="position:absolute;left:806;top:10906;width:9551;height:2" coordorigin="806,10906" coordsize="9551,2">
              <v:shape style="position:absolute;left:806;top:10906;width:9551;height:2" coordorigin="806,10906" coordsize="9551,0" path="m806,10906l10358,10906e" filled="f" stroked="t" strokeweight=".959936pt" strokecolor="#2B2B2B">
                <v:path arrowok="t"/>
              </v:shape>
            </v:group>
            <v:group style="position:absolute;left:1545;top:10479;width:2;height:835" coordorigin="1545,10479" coordsize="2,835">
              <v:shape style="position:absolute;left:1545;top:10479;width:2;height:835" coordorigin="1545,10479" coordsize="0,835" path="m1545,11314l1545,10479e" filled="f" stroked="t" strokeweight=".479968pt" strokecolor="#3B3B3B">
                <v:path arrowok="t"/>
              </v:shape>
            </v:group>
            <v:group style="position:absolute;left:8471;top:10306;width:2;height:614" coordorigin="8471,10306" coordsize="2,614">
              <v:shape style="position:absolute;left:8471;top:10306;width:2;height:614" coordorigin="8471,10306" coordsize="0,614" path="m8471,10921l8471,10306e" filled="f" stroked="t" strokeweight="1.439904pt" strokecolor="#3B3B3B">
                <v:path arrowok="t"/>
              </v:shape>
            </v:group>
            <v:group style="position:absolute;left:806;top:11132;width:778;height:2" coordorigin="806,11132" coordsize="778,2">
              <v:shape style="position:absolute;left:806;top:11132;width:778;height:2" coordorigin="806,11132" coordsize="778,0" path="m806,11132l1584,11132e" filled="f" stroked="t" strokeweight=".959936pt" strokecolor="#181818">
                <v:path arrowok="t"/>
              </v:shape>
            </v:group>
            <v:group style="position:absolute;left:1517;top:11127;width:816;height:2" coordorigin="1517,11127" coordsize="816,2">
              <v:shape style="position:absolute;left:1517;top:11127;width:816;height:2" coordorigin="1517,11127" coordsize="816,0" path="m1517,11127l2333,11127e" filled="f" stroked="t" strokeweight="1.439904pt" strokecolor="#484848">
                <v:path arrowok="t"/>
              </v:shape>
            </v:group>
            <v:group style="position:absolute;left:2280;top:10853;width:2;height:672" coordorigin="2280,10853" coordsize="2,672">
              <v:shape style="position:absolute;left:2280;top:10853;width:2;height:672" coordorigin="2280,10853" coordsize="0,672" path="m2280,11525l2280,10853e" filled="f" stroked="t" strokeweight="1.439904pt" strokecolor="#343434">
                <v:path arrowok="t"/>
              </v:shape>
            </v:group>
            <v:group style="position:absolute;left:2256;top:11132;width:6249;height:2" coordorigin="2256,11132" coordsize="6249,2">
              <v:shape style="position:absolute;left:2256;top:11132;width:6249;height:2" coordorigin="2256,11132" coordsize="6249,0" path="m2256,11132l8505,11132e" filled="f" stroked="t" strokeweight=".959936pt" strokecolor="#0F0F0F">
                <v:path arrowok="t"/>
              </v:shape>
            </v:group>
            <v:group style="position:absolute;left:8419;top:11127;width:1939;height:2" coordorigin="8419,11127" coordsize="1939,2">
              <v:shape style="position:absolute;left:8419;top:11127;width:1939;height:2" coordorigin="8419,11127" coordsize="1939,0" path="m8419,11127l10358,11127e" filled="f" stroked="t" strokeweight="1.439904pt" strokecolor="#343434">
                <v:path arrowok="t"/>
              </v:shape>
            </v:group>
            <v:group style="position:absolute;left:826;top:6813;width:2;height:6209" coordorigin="826,6813" coordsize="2,6209">
              <v:shape style="position:absolute;left:826;top:6813;width:2;height:6209" coordorigin="826,6813" coordsize="0,6209" path="m826,13022l826,6813e" filled="f" stroked="t" strokeweight="1.439904pt" strokecolor="#232323">
                <v:path arrowok="t"/>
              </v:shape>
            </v:group>
            <v:group style="position:absolute;left:1545;top:11314;width:2;height:182" coordorigin="1545,11314" coordsize="2,182">
              <v:shape style="position:absolute;left:1545;top:11314;width:2;height:182" coordorigin="1545,11314" coordsize="0,182" path="m1545,11496l1545,11314e" filled="f" stroked="t" strokeweight=".479968pt" strokecolor="#000000">
                <v:path arrowok="t"/>
              </v:shape>
            </v:group>
            <v:group style="position:absolute;left:797;top:11698;width:787;height:2" coordorigin="797,11698" coordsize="787,2">
              <v:shape style="position:absolute;left:797;top:11698;width:787;height:2" coordorigin="797,11698" coordsize="787,0" path="m797,11698l1584,11698e" filled="f" stroked="t" strokeweight=".959936pt" strokecolor="#0C0C0C">
                <v:path arrowok="t"/>
              </v:shape>
            </v:group>
            <v:group style="position:absolute;left:1545;top:11496;width:2;height:1228" coordorigin="1545,11496" coordsize="2,1228">
              <v:shape style="position:absolute;left:1545;top:11496;width:2;height:1228" coordorigin="1545,11496" coordsize="0,1228" path="m1545,12725l1545,11496e" filled="f" stroked="t" strokeweight=".479968pt" strokecolor="#1C1C1C">
                <v:path arrowok="t"/>
              </v:shape>
            </v:group>
            <v:group style="position:absolute;left:1517;top:11698;width:816;height:2" coordorigin="1517,11698" coordsize="816,2">
              <v:shape style="position:absolute;left:1517;top:11698;width:816;height:2" coordorigin="1517,11698" coordsize="816,0" path="m1517,11698l2333,11698e" filled="f" stroked="t" strokeweight=".959936pt" strokecolor="#232323">
                <v:path arrowok="t"/>
              </v:shape>
            </v:group>
            <v:group style="position:absolute;left:2275;top:11468;width:2;height:883" coordorigin="2275,11468" coordsize="2,883">
              <v:shape style="position:absolute;left:2275;top:11468;width:2;height:883" coordorigin="2275,11468" coordsize="0,883" path="m2275,12351l2275,11468e" filled="f" stroked="t" strokeweight=".959936pt" strokecolor="#181818">
                <v:path arrowok="t"/>
              </v:shape>
            </v:group>
            <v:group style="position:absolute;left:2256;top:11698;width:6249;height:2" coordorigin="2256,11698" coordsize="6249,2">
              <v:shape style="position:absolute;left:2256;top:11698;width:6249;height:2" coordorigin="2256,11698" coordsize="6249,0" path="m2256,11698l8505,11698e" filled="f" stroked="t" strokeweight=".959936pt" strokecolor="#0C0C0C">
                <v:path arrowok="t"/>
              </v:shape>
            </v:group>
            <v:group style="position:absolute;left:6523;top:11468;width:2;height:653" coordorigin="6523,11468" coordsize="2,653">
              <v:shape style="position:absolute;left:6523;top:11468;width:2;height:653" coordorigin="6523,11468" coordsize="0,653" path="m6523,12120l6523,11468e" filled="f" stroked="t" strokeweight="1.439904pt" strokecolor="#444444">
                <v:path arrowok="t"/>
              </v:shape>
            </v:group>
            <v:group style="position:absolute;left:8419;top:11693;width:1939;height:2" coordorigin="8419,11693" coordsize="1939,2">
              <v:shape style="position:absolute;left:8419;top:11693;width:1939;height:2" coordorigin="8419,11693" coordsize="1939,0" path="m8419,11693l10358,11693e" filled="f" stroked="t" strokeweight=".959936pt" strokecolor="#2B2B2B">
                <v:path arrowok="t"/>
              </v:shape>
            </v:group>
            <v:group style="position:absolute;left:797;top:12101;width:787;height:2" coordorigin="797,12101" coordsize="787,2">
              <v:shape style="position:absolute;left:797;top:12101;width:787;height:2" coordorigin="797,12101" coordsize="787,0" path="m797,12101l1584,12101e" filled="f" stroked="t" strokeweight=".959936pt" strokecolor="#0F0F0F">
                <v:path arrowok="t"/>
              </v:shape>
            </v:group>
            <v:group style="position:absolute;left:1517;top:12096;width:816;height:2" coordorigin="1517,12096" coordsize="816,2">
              <v:shape style="position:absolute;left:1517;top:12096;width:816;height:2" coordorigin="1517,12096" coordsize="816,0" path="m1517,12096l2333,12096e" filled="f" stroked="t" strokeweight=".959936pt" strokecolor="#3B3B3B">
                <v:path arrowok="t"/>
              </v:shape>
            </v:group>
            <v:group style="position:absolute;left:2256;top:12101;width:6249;height:2" coordorigin="2256,12101" coordsize="6249,2">
              <v:shape style="position:absolute;left:2256;top:12101;width:6249;height:2" coordorigin="2256,12101" coordsize="6249,0" path="m2256,12101l8505,12101e" filled="f" stroked="t" strokeweight=".959936pt" strokecolor="#0C0C0C">
                <v:path arrowok="t"/>
              </v:shape>
            </v:group>
            <v:group style="position:absolute;left:8419;top:12096;width:1939;height:2" coordorigin="8419,12096" coordsize="1939,2">
              <v:shape style="position:absolute;left:8419;top:12096;width:1939;height:2" coordorigin="8419,12096" coordsize="1939,0" path="m8419,12096l10358,12096e" filled="f" stroked="t" strokeweight=".959936pt" strokecolor="#2B2B2B">
                <v:path arrowok="t"/>
              </v:shape>
            </v:group>
            <v:group style="position:absolute;left:797;top:12322;width:787;height:2" coordorigin="797,12322" coordsize="787,2">
              <v:shape style="position:absolute;left:797;top:12322;width:787;height:2" coordorigin="797,12322" coordsize="787,0" path="m797,12322l1584,12322e" filled="f" stroked="t" strokeweight=".959936pt" strokecolor="#232323">
                <v:path arrowok="t"/>
              </v:shape>
            </v:group>
            <v:group style="position:absolute;left:1517;top:12322;width:816;height:2" coordorigin="1517,12322" coordsize="816,2">
              <v:shape style="position:absolute;left:1517;top:12322;width:816;height:2" coordorigin="1517,12322" coordsize="816,0" path="m1517,12322l2333,12322e" filled="f" stroked="t" strokeweight=".959936pt" strokecolor="#030303">
                <v:path arrowok="t"/>
              </v:shape>
            </v:group>
            <v:group style="position:absolute;left:2256;top:12327;width:6249;height:2" coordorigin="2256,12327" coordsize="6249,2">
              <v:shape style="position:absolute;left:2256;top:12327;width:6249;height:2" coordorigin="2256,12327" coordsize="6249,0" path="m2256,12327l8505,12327e" filled="f" stroked="t" strokeweight="1.439904pt" strokecolor="#3B3B3B">
                <v:path arrowok="t"/>
              </v:shape>
            </v:group>
            <v:group style="position:absolute;left:6518;top:12043;width:2;height:2889" coordorigin="6518,12043" coordsize="2,2889">
              <v:shape style="position:absolute;left:6518;top:12043;width:2;height:2889" coordorigin="6518,12043" coordsize="0,2889" path="m6518,14932l6518,12043e" filled="f" stroked="t" strokeweight=".959936pt" strokecolor="#1F1F1F">
                <v:path arrowok="t"/>
              </v:shape>
            </v:group>
            <v:group style="position:absolute;left:6547;top:12322;width:3801;height:2" coordorigin="6547,12322" coordsize="3801,2">
              <v:shape style="position:absolute;left:6547;top:12322;width:3801;height:2" coordorigin="6547,12322" coordsize="3801,0" path="m6547,12322l10348,12322e" filled="f" stroked="t" strokeweight=".959936pt" strokecolor="#232323">
                <v:path arrowok="t"/>
              </v:shape>
            </v:group>
            <v:group style="position:absolute;left:797;top:12730;width:1699;height:2" coordorigin="797,12730" coordsize="1699,2">
              <v:shape style="position:absolute;left:797;top:12730;width:1699;height:2" coordorigin="797,12730" coordsize="1699,0" path="m797,12730l2496,12730e" filled="f" stroked="t" strokeweight="1.439904pt" strokecolor="#3B3B3B">
                <v:path arrowok="t"/>
              </v:shape>
            </v:group>
            <v:group style="position:absolute;left:2270;top:12274;width:2;height:480" coordorigin="2270,12274" coordsize="2,480">
              <v:shape style="position:absolute;left:2270;top:12274;width:2;height:480" coordorigin="2270,12274" coordsize="0,480" path="m2270,12754l2270,12274e" filled="f" stroked="t" strokeweight="1.439904pt" strokecolor="#3B383B">
                <v:path arrowok="t"/>
              </v:shape>
            </v:group>
            <v:group style="position:absolute;left:10334;top:12274;width:2;height:2649" coordorigin="10334,12274" coordsize="2,2649">
              <v:shape style="position:absolute;left:10334;top:12274;width:2;height:2649" coordorigin="10334,12274" coordsize="0,2649" path="m10334,14922l10334,12274e" filled="f" stroked="t" strokeweight="1.439904pt" strokecolor="#0C0C0C">
                <v:path arrowok="t"/>
              </v:shape>
            </v:group>
            <v:group style="position:absolute;left:2256;top:12734;width:6249;height:2" coordorigin="2256,12734" coordsize="6249,2">
              <v:shape style="position:absolute;left:2256;top:12734;width:6249;height:2" coordorigin="2256,12734" coordsize="6249,0" path="m2256,12734l8505,12734e" filled="f" stroked="t" strokeweight=".959936pt" strokecolor="#181818">
                <v:path arrowok="t"/>
              </v:shape>
            </v:group>
            <v:group style="position:absolute;left:8419;top:12730;width:1929;height:2" coordorigin="8419,12730" coordsize="1929,2">
              <v:shape style="position:absolute;left:8419;top:12730;width:1929;height:2" coordorigin="8419,12730" coordsize="1929,0" path="m8419,12730l10348,12730e" filled="f" stroked="t" strokeweight=".959936pt" strokecolor="#2F2F2F">
                <v:path arrowok="t"/>
              </v:shape>
            </v:group>
            <v:group style="position:absolute;left:1545;top:12696;width:2;height:624" coordorigin="1545,12696" coordsize="2,624">
              <v:shape style="position:absolute;left:1545;top:12696;width:2;height:624" coordorigin="1545,12696" coordsize="0,624" path="m1545,13320l1545,12696e" filled="f" stroked="t" strokeweight=".479968pt" strokecolor="#4B4B4B">
                <v:path arrowok="t"/>
              </v:shape>
            </v:group>
            <v:group style="position:absolute;left:2265;top:12667;width:2;height:1065" coordorigin="2265,12667" coordsize="2,1065">
              <v:shape style="position:absolute;left:2265;top:12667;width:2;height:1065" coordorigin="2265,12667" coordsize="0,1065" path="m2265,13732l2265,12667e" filled="f" stroked="t" strokeweight=".959936pt" strokecolor="#1C1C1C">
                <v:path arrowok="t"/>
              </v:shape>
            </v:group>
            <v:group style="position:absolute;left:797;top:13137;width:787;height:2" coordorigin="797,13137" coordsize="787,2">
              <v:shape style="position:absolute;left:797;top:13137;width:787;height:2" coordorigin="797,13137" coordsize="787,0" path="m797,13137l1584,13137e" filled="f" stroked="t" strokeweight=".959936pt" strokecolor="#282828">
                <v:path arrowok="t"/>
              </v:shape>
            </v:group>
            <v:group style="position:absolute;left:806;top:7303;width:2;height:5854" coordorigin="806,7303" coordsize="2,5854">
              <v:shape style="position:absolute;left:806;top:7303;width:2;height:5854" coordorigin="806,7303" coordsize="0,5854" path="m806,13157l806,7303e" filled="f" stroked="t" strokeweight=".959936pt" strokecolor="#282828">
                <v:path arrowok="t"/>
              </v:shape>
            </v:group>
            <v:group style="position:absolute;left:1478;top:13133;width:854;height:2" coordorigin="1478,13133" coordsize="854,2">
              <v:shape style="position:absolute;left:1478;top:13133;width:854;height:2" coordorigin="1478,13133" coordsize="854,0" path="m1478,13133l2333,13133e" filled="f" stroked="t" strokeweight="1.439904pt" strokecolor="#48484B">
                <v:path arrowok="t"/>
              </v:shape>
            </v:group>
            <v:group style="position:absolute;left:2256;top:13137;width:6249;height:2" coordorigin="2256,13137" coordsize="6249,2">
              <v:shape style="position:absolute;left:2256;top:13137;width:6249;height:2" coordorigin="2256,13137" coordsize="6249,0" path="m2256,13137l8505,13137e" filled="f" stroked="t" strokeweight=".959936pt" strokecolor="#131313">
                <v:path arrowok="t"/>
              </v:shape>
            </v:group>
            <v:group style="position:absolute;left:8419;top:13133;width:1929;height:2" coordorigin="8419,13133" coordsize="1929,2">
              <v:shape style="position:absolute;left:8419;top:13133;width:1929;height:2" coordorigin="8419,13133" coordsize="1929,0" path="m8419,13133l10348,13133e" filled="f" stroked="t" strokeweight="1.439904pt" strokecolor="#343434">
                <v:path arrowok="t"/>
              </v:shape>
            </v:group>
            <v:group style="position:absolute;left:811;top:13080;width:2;height:1459" coordorigin="811,13080" coordsize="2,1459">
              <v:shape style="position:absolute;left:811;top:13080;width:2;height:1459" coordorigin="811,13080" coordsize="0,1459" path="m811,14538l811,13080e" filled="f" stroked="t" strokeweight=".479968pt" strokecolor="#0F0F0F">
                <v:path arrowok="t"/>
              </v:shape>
            </v:group>
            <v:group style="position:absolute;left:1545;top:13310;width:2;height:202" coordorigin="1545,13310" coordsize="2,202">
              <v:shape style="position:absolute;left:1545;top:13310;width:2;height:202" coordorigin="1545,13310" coordsize="0,202" path="m1545,13512l1545,13310e" filled="f" stroked="t" strokeweight=".479968pt" strokecolor="#000000">
                <v:path arrowok="t"/>
              </v:shape>
            </v:group>
            <v:group style="position:absolute;left:816;top:13704;width:1296;height:2" coordorigin="816,13704" coordsize="1296,2">
              <v:shape style="position:absolute;left:816;top:13704;width:1296;height:2" coordorigin="816,13704" coordsize="1296,0" path="m816,13704l2112,13704e" filled="f" stroked="t" strokeweight=".959936pt" strokecolor="#343434">
                <v:path arrowok="t"/>
              </v:shape>
            </v:group>
            <v:group style="position:absolute;left:1545;top:13502;width:2;height:202" coordorigin="1545,13502" coordsize="2,202">
              <v:shape style="position:absolute;left:1545;top:13502;width:2;height:202" coordorigin="1545,13502" coordsize="0,202" path="m1545,13704l1545,13502e" filled="f" stroked="t" strokeweight=".479968pt" strokecolor="#484848">
                <v:path arrowok="t"/>
              </v:shape>
            </v:group>
            <v:group style="position:absolute;left:1517;top:13699;width:816;height:2" coordorigin="1517,13699" coordsize="816,2">
              <v:shape style="position:absolute;left:1517;top:13699;width:816;height:2" coordorigin="1517,13699" coordsize="816,0" path="m1517,13699l2333,13699e" filled="f" stroked="t" strokeweight="1.439904pt" strokecolor="#4B4B4B">
                <v:path arrowok="t"/>
              </v:shape>
            </v:group>
            <v:group style="position:absolute;left:2256;top:13704;width:6249;height:2" coordorigin="2256,13704" coordsize="6249,2">
              <v:shape style="position:absolute;left:2256;top:13704;width:6249;height:2" coordorigin="2256,13704" coordsize="6249,0" path="m2256,13704l8505,13704e" filled="f" stroked="t" strokeweight=".959936pt" strokecolor="#0F0F0F">
                <v:path arrowok="t"/>
              </v:shape>
            </v:group>
            <v:group style="position:absolute;left:8419;top:13699;width:1929;height:2" coordorigin="8419,13699" coordsize="1929,2">
              <v:shape style="position:absolute;left:8419;top:13699;width:1929;height:2" coordorigin="8419,13699" coordsize="1929,0" path="m8419,13699l10348,13699e" filled="f" stroked="t" strokeweight="1.439904pt" strokecolor="#383838">
                <v:path arrowok="t"/>
              </v:shape>
            </v:group>
            <v:group style="position:absolute;left:806;top:14107;width:7699;height:2" coordorigin="806,14107" coordsize="7699,2">
              <v:shape style="position:absolute;left:806;top:14107;width:7699;height:2" coordorigin="806,14107" coordsize="7699,0" path="m806,14107l8505,14107e" filled="f" stroked="t" strokeweight=".959936pt" strokecolor="#1F1F1F">
                <v:path arrowok="t"/>
              </v:shape>
            </v:group>
            <v:group style="position:absolute;left:1545;top:13675;width:2;height:432" coordorigin="1545,13675" coordsize="2,432">
              <v:shape style="position:absolute;left:1545;top:13675;width:2;height:432" coordorigin="1545,13675" coordsize="0,432" path="m1545,14107l1545,13675e" filled="f" stroked="t" strokeweight=".479968pt" strokecolor="#2B2B2B">
                <v:path arrowok="t"/>
              </v:shape>
            </v:group>
            <v:group style="position:absolute;left:2265;top:13646;width:2;height:892" coordorigin="2265,13646" coordsize="2,892">
              <v:shape style="position:absolute;left:2265;top:13646;width:2;height:892" coordorigin="2265,13646" coordsize="0,892" path="m2265,14538l2265,13646e" filled="f" stroked="t" strokeweight=".959936pt" strokecolor="#2F2F2F">
                <v:path arrowok="t"/>
              </v:shape>
            </v:group>
            <v:group style="position:absolute;left:8419;top:14107;width:1929;height:2" coordorigin="8419,14107" coordsize="1929,2">
              <v:shape style="position:absolute;left:8419;top:14107;width:1929;height:2" coordorigin="8419,14107" coordsize="1929,0" path="m8419,14107l10348,14107e" filled="f" stroked="t" strokeweight=".959936pt" strokecolor="#0C0C0C">
                <v:path arrowok="t"/>
              </v:shape>
            </v:group>
            <v:group style="position:absolute;left:806;top:14510;width:7699;height:2" coordorigin="806,14510" coordsize="7699,2">
              <v:shape style="position:absolute;left:806;top:14510;width:7699;height:2" coordorigin="806,14510" coordsize="7699,0" path="m806,14510l8505,14510e" filled="f" stroked="t" strokeweight=".959936pt" strokecolor="#0F0F0F">
                <v:path arrowok="t"/>
              </v:shape>
            </v:group>
            <v:group style="position:absolute;left:1545;top:14087;width:2;height:825" coordorigin="1545,14087" coordsize="2,825">
              <v:shape style="position:absolute;left:1545;top:14087;width:2;height:825" coordorigin="1545,14087" coordsize="0,825" path="m1545,14913l1545,14087e" filled="f" stroked="t" strokeweight=".479968pt" strokecolor="#080808">
                <v:path arrowok="t"/>
              </v:shape>
            </v:group>
            <v:group style="position:absolute;left:8419;top:14505;width:1929;height:2" coordorigin="8419,14505" coordsize="1929,2">
              <v:shape style="position:absolute;left:8419;top:14505;width:1929;height:2" coordorigin="8419,14505" coordsize="1929,0" path="m8419,14505l10348,14505e" filled="f" stroked="t" strokeweight=".959936pt" strokecolor="#232323">
                <v:path arrowok="t"/>
              </v:shape>
            </v:group>
            <v:group style="position:absolute;left:816;top:14918;width:2793;height:2" coordorigin="816,14918" coordsize="2793,2">
              <v:shape style="position:absolute;left:816;top:14918;width:2793;height:2" coordorigin="816,14918" coordsize="2793,0" path="m816,14918l3609,14918e" filled="f" stroked="t" strokeweight=".959936pt" strokecolor="#232323">
                <v:path arrowok="t"/>
              </v:shape>
            </v:group>
            <v:group style="position:absolute;left:811;top:14462;width:2;height:470" coordorigin="811,14462" coordsize="2,470">
              <v:shape style="position:absolute;left:811;top:14462;width:2;height:470" coordorigin="811,14462" coordsize="0,470" path="m811,14932l811,14462e" filled="f" stroked="t" strokeweight=".479968pt" strokecolor="#383838">
                <v:path arrowok="t"/>
              </v:shape>
            </v:group>
            <v:group style="position:absolute;left:2261;top:14462;width:2;height:461" coordorigin="2261,14462" coordsize="2,461">
              <v:shape style="position:absolute;left:2261;top:14462;width:2;height:461" coordorigin="2261,14462" coordsize="0,461" path="m2261,14922l2261,14462e" filled="f" stroked="t" strokeweight=".959936pt" strokecolor="#1C1C1C">
                <v:path arrowok="t"/>
              </v:shape>
            </v:group>
            <v:group style="position:absolute;left:8476;top:3004;width:2;height:11928" coordorigin="8476,3004" coordsize="2,11928">
              <v:shape style="position:absolute;left:8476;top:3004;width:2;height:11928" coordorigin="8476,3004" coordsize="0,11928" path="m8476,14932l8476,3004e" filled="f" stroked="t" strokeweight=".959936pt" strokecolor="#232323">
                <v:path arrowok="t"/>
              </v:shape>
            </v:group>
            <v:group style="position:absolute;left:8419;top:14913;width:1929;height:2" coordorigin="8419,14913" coordsize="1929,2">
              <v:shape style="position:absolute;left:8419;top:14913;width:1929;height:2" coordorigin="8419,14913" coordsize="1929,0" path="m8419,14913l10348,14913e" filled="f" stroked="t" strokeweight=".959936pt" strokecolor="#131313">
                <v:path arrowok="t"/>
              </v:shape>
            </v:group>
            <v:group style="position:absolute;left:998;top:14918;width:9350;height:2" coordorigin="998,14918" coordsize="9350,2">
              <v:shape style="position:absolute;left:998;top:14918;width:9350;height:2" coordorigin="998,14918" coordsize="9350,0" path="m998,14918l10348,14918e" filled="f" stroked="t" strokeweight=".959936pt" strokecolor="#383838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82"/>
        </w:rPr>
        <w:t>2292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-89"/>
          <w:w w:val="8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</w:rPr>
        <w:t>483100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60" w:right="-56"/>
        <w:jc w:val="left"/>
        <w:tabs>
          <w:tab w:pos="8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2293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79"/>
          <w:position w:val="1"/>
        </w:rPr>
        <w:t>484000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0" w:right="-60"/>
        <w:jc w:val="left"/>
        <w:tabs>
          <w:tab w:pos="8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2294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81"/>
          <w:position w:val="1"/>
        </w:rPr>
        <w:t>484100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160" w:right="-58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</w:rPr>
        <w:t>2295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  <w:position w:val="1"/>
        </w:rPr>
        <w:t>484200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150" w:right="-58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</w:rPr>
        <w:t>2296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  <w:position w:val="1"/>
        </w:rPr>
        <w:t>485000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50" w:right="-51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2297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24242"/>
          <w:spacing w:val="0"/>
          <w:w w:val="81"/>
          <w:position w:val="1"/>
        </w:rPr>
        <w:t>485100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0" w:right="-51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</w:rPr>
        <w:t>2298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-89"/>
          <w:w w:val="8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  <w:position w:val="1"/>
        </w:rPr>
        <w:t>489000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0" w:right="-47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</w:rPr>
        <w:t>2299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2"/>
        </w:rPr>
        <w:t>489100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1" w:right="-20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2300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0"/>
        </w:rPr>
        <w:t>500000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41" w:right="-20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0"/>
        </w:rPr>
        <w:t>2301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0"/>
          <w:position w:val="1"/>
        </w:rPr>
        <w:t>510000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0" w:after="0" w:line="258" w:lineRule="auto"/>
        <w:ind w:right="4065" w:firstLine="29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Hoa'!aHe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6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8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3"/>
          <w:w w:val="85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JHe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0"/>
          <w:w w:val="8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9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3"/>
        </w:rPr>
        <w:t>neJJan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4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3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7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6"/>
        </w:rPr>
        <w:t>pewel-b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6"/>
        </w:rPr>
        <w:t>cy.llosa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100"/>
        </w:rPr>
        <w:t>HAKHA,IJ.A</w:t>
      </w:r>
      <w:r>
        <w:rPr>
          <w:rFonts w:ascii="Arial" w:hAnsi="Arial" w:cs="Arial" w:eastAsia="Arial"/>
          <w:sz w:val="15"/>
          <w:szCs w:val="15"/>
          <w:color w:val="2B2B2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96"/>
        </w:rPr>
        <w:t>I.IITETE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4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4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1"/>
        </w:rPr>
        <w:t>OBPEJJ:E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ILJill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95"/>
        </w:rPr>
        <w:t>I.IITETY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HACTAJI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YCJIE}J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EJIEME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8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APHHX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8"/>
        </w:rPr>
        <w:t>HEIIOrO}J.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HJIH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12"/>
        </w:rPr>
        <w:t>lliPYrii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13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IlPHPO.li.HH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Y3POKA(2294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2295)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left="2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25252"/>
          <w:w w:val="76"/>
        </w:rPr>
        <w:t>HaKH8.l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4"/>
          <w:w w:val="7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5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424242"/>
          <w:spacing w:val="0"/>
          <w:w w:val="100"/>
        </w:rPr>
        <w:t>WTeTe</w:t>
      </w:r>
      <w:r>
        <w:rPr>
          <w:rFonts w:ascii="Arial" w:hAnsi="Arial" w:cs="Arial" w:eastAsia="Arial"/>
          <w:sz w:val="11"/>
          <w:szCs w:val="11"/>
          <w:color w:val="42424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</w:rPr>
        <w:t>noape.lle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0"/>
        </w:rPr>
        <w:t>HJJH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2"/>
          <w:w w:val="7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0"/>
        </w:rPr>
        <w:t>WTeT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0"/>
          <w:w w:val="7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ycnell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left="2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eneMeHTapHII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8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5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Henoro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l8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2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6"/>
        </w:rPr>
        <w:t>HaKH8.ll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6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0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6"/>
        </w:rPr>
        <w:t>WTeTe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11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6"/>
        </w:rPr>
        <w:t>O.ll.llHBJ!&gt;a'IH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62" w:lineRule="auto"/>
        <w:ind w:left="19" w:right="4416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2B2B2B"/>
          <w:spacing w:val="0"/>
          <w:w w:val="96"/>
        </w:rPr>
        <w:t>HAKHA,IJ.A</w:t>
      </w:r>
      <w:r>
        <w:rPr>
          <w:rFonts w:ascii="Arial" w:hAnsi="Arial" w:cs="Arial" w:eastAsia="Arial"/>
          <w:sz w:val="15"/>
          <w:szCs w:val="15"/>
          <w:color w:val="2B2B2B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96"/>
        </w:rPr>
        <w:t>I.IITETE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IlOBPE}J.E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ILJill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1"/>
        </w:rPr>
        <w:t>WTETY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</w:rPr>
        <w:t>HAHET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8"/>
        </w:rPr>
        <w:t>0}1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CTPAHE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)U')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KABHH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OPrAHA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(2297)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2"/>
        </w:rPr>
        <w:t>HaKH8Jl8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19"/>
        </w:rPr>
        <w:t>WTere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-13"/>
          <w:w w:val="11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</w:rPr>
        <w:t>rroape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0"/>
          <w:w w:val="100"/>
        </w:rPr>
        <w:t>HJJII</w:t>
      </w:r>
      <w:r>
        <w:rPr>
          <w:rFonts w:ascii="Times New Roman" w:hAnsi="Times New Roman" w:cs="Times New Roman" w:eastAsia="Times New Roman"/>
          <w:sz w:val="12"/>
          <w:szCs w:val="12"/>
          <w:color w:val="2B2B2B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73"/>
        </w:rPr>
        <w:t>WTeTY</w:t>
      </w:r>
      <w:r>
        <w:rPr>
          <w:rFonts w:ascii="Arial" w:hAnsi="Arial" w:cs="Arial" w:eastAsia="Arial"/>
          <w:sz w:val="15"/>
          <w:szCs w:val="15"/>
          <w:color w:val="424242"/>
          <w:spacing w:val="25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3"/>
        </w:rPr>
        <w:t>HaHez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3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23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3"/>
        </w:rPr>
        <w:t>O)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5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0"/>
        </w:rPr>
        <w:t>CTpaHe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2"/>
        </w:rPr>
        <w:t>llPlKBBHH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72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5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OpraHa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5" w:lineRule="exact"/>
        <w:ind w:left="1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1"/>
        </w:rPr>
        <w:t>PACXO,li,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KOJH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5"/>
        </w:rPr>
        <w:t>f&gt;HHAHCHPAJ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7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5"/>
        </w:rPr>
        <w:t>CPE,li.C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5"/>
          <w:w w:val="95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5"/>
        </w:rPr>
        <w:t>AB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1"/>
        </w:rPr>
        <w:t>PEAJIH3AI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2"/>
        </w:rPr>
        <w:t>(HJY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182" w:lineRule="exact"/>
        <w:ind w:left="10" w:right="4287" w:firstLine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4"/>
        </w:rPr>
        <w:t>HAUHOHAJIHOr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15"/>
          <w:w w:val="10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9"/>
        </w:rPr>
        <w:t>HHBECTHilllOHO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IlJlAH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2"/>
        </w:rPr>
        <w:t>(2299)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7"/>
        </w:rPr>
        <w:t>P8CXO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7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7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7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7"/>
        </w:rPr>
        <w:t>Koj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5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1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</w:rPr>
        <w:t>.PaHaacupaj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7"/>
          <w:w w:val="85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cpe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lCTasa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7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Ja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8"/>
        </w:rPr>
        <w:t>peanH3anHj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3"/>
        </w:rPr>
        <w:t>HlUIHOHanHO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4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1"/>
        </w:rPr>
        <w:t>HHBeCTH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13"/>
          <w:w w:val="7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5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71"/>
        </w:rPr>
        <w:t>HOHOf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M8H8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50" w:lineRule="auto"/>
        <w:ind w:left="10" w:right="4880" w:firstLine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1.253204pt;margin-top:6.635256pt;width:114.773771pt;height:9.97982pt;mso-position-horizontal-relative:page;mso-position-vertical-relative:paragraph;z-index:-2163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186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76"/>
                      <w:position w:val="1"/>
                    </w:rPr>
                    <w:t>1,560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76"/>
                      <w:position w:val="2"/>
                    </w:rPr>
                    <w:t>1,538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B2B2B"/>
          <w:w w:val="93"/>
        </w:rPr>
        <w:t>H3JJ.AUH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HE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f&gt;HHAHCHJCK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</w:rPr>
        <w:t>HMOBHHY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2"/>
        </w:rPr>
        <w:t>(2301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1"/>
        </w:rPr>
        <w:t>2323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2332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00"/>
        </w:rPr>
        <w:t>2335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2343)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40" w:lineRule="auto"/>
        <w:ind w:left="10" w:right="-20"/>
        <w:jc w:val="left"/>
        <w:tabs>
          <w:tab w:pos="5740" w:val="left"/>
          <w:tab w:pos="76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</w:rPr>
        <w:t>OCHOBH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CPE]J;CTBA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0"/>
          <w:position w:val="-11"/>
        </w:rPr>
        <w:t>1,134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0"/>
          <w:position w:val="-10"/>
        </w:rPr>
        <w:t>1,174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00" w:right="1540"/>
          <w:cols w:num="2" w:equalWidth="0">
            <w:col w:w="1367" w:space="108"/>
            <w:col w:w="816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7" w:lineRule="exact"/>
        <w:ind w:left="998" w:right="-20"/>
        <w:jc w:val="left"/>
        <w:tabs>
          <w:tab w:pos="1800" w:val="left"/>
          <w:tab w:pos="82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-7"/>
        </w:rPr>
        <w:t>03HaKa</w:t>
      </w:r>
      <w:r>
        <w:rPr>
          <w:rFonts w:ascii="Arial" w:hAnsi="Arial" w:cs="Arial" w:eastAsia="Arial"/>
          <w:sz w:val="14"/>
          <w:szCs w:val="14"/>
          <w:color w:val="3B3B3D"/>
          <w:spacing w:val="-19"/>
          <w:w w:val="100"/>
          <w:position w:val="-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7"/>
        </w:rPr>
        <w:t>Gpoj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9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74"/>
          <w:position w:val="2"/>
        </w:rPr>
        <w:t>H.3HOC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0" w:right="1520"/>
          <w:footerReference w:type="default" r:id="rId13"/>
          <w:pgSz w:w="11980" w:h="16880"/>
        </w:sectPr>
      </w:pPr>
      <w:rPr/>
    </w:p>
    <w:p>
      <w:pPr>
        <w:spacing w:before="18" w:after="0" w:line="240" w:lineRule="auto"/>
        <w:ind w:left="1123" w:right="-78"/>
        <w:jc w:val="left"/>
        <w:tabs>
          <w:tab w:pos="17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0C0C0C"/>
          <w:spacing w:val="-13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78"/>
          <w:position w:val="1"/>
        </w:rPr>
        <w:t>KOHTa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9"/>
        </w:rPr>
        <w:t>Onuc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92" w:lineRule="exact"/>
        <w:ind w:right="-20"/>
        <w:jc w:val="left"/>
        <w:tabs>
          <w:tab w:pos="20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9"/>
          <w:position w:val="-1"/>
        </w:rPr>
        <w:t>llpen:o.aua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9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1"/>
        </w:rPr>
        <w:t>ro)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1"/>
        </w:rPr>
        <w:t>luua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2"/>
          <w:position w:val="-1"/>
        </w:rPr>
        <w:t>TeJ.--ylia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22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5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"/>
        </w:rPr>
        <w:t>oJJ.una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0" w:right="1520"/>
          <w:cols w:num="3" w:equalWidth="0">
            <w:col w:w="2199" w:space="2092"/>
            <w:col w:w="405" w:space="2158"/>
            <w:col w:w="3606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585.800903pt;margin-top:520.122803pt;width:.1pt;height:211.119955pt;mso-position-horizontal-relative:page;mso-position-vertical-relative:page;z-index:-21635" coordorigin="11716,10402" coordsize="2,4222">
            <v:shape style="position:absolute;left:11716;top:10402;width:2;height:4222" coordorigin="11716,10402" coordsize="0,4222" path="m11716,14625l11716,10402e" filled="f" stroked="t" strokeweight="1.439904pt" strokecolor="#DBDBD8">
              <v:path arrowok="t"/>
            </v:shape>
          </v:group>
          <w10:wrap type="none"/>
        </w:pict>
      </w:r>
      <w:r>
        <w:rPr/>
        <w:pict>
          <v:group style="position:absolute;margin-left:536.604187pt;margin-top:843.040344pt;width:46.556891pt;height:.1pt;mso-position-horizontal-relative:page;mso-position-vertical-relative:page;z-index:-21634" coordorigin="10732,16861" coordsize="931,2">
            <v:shape style="position:absolute;left:10732;top:16861;width:931;height:2" coordorigin="10732,16861" coordsize="931,0" path="m10732,16861l11663,16861e" filled="f" stroked="t" strokeweight=".479968pt" strokecolor="#D4D4D4">
              <v:path arrowok="t"/>
            </v:shape>
          </v:group>
          <w10:wrap type="none"/>
        </w:pict>
      </w:r>
      <w:r>
        <w:rPr/>
        <w:pict>
          <v:group style="position:absolute;margin-left:38.637421pt;margin-top:104.360359pt;width:480.927885pt;height:638.398328pt;mso-position-horizontal-relative:page;mso-position-vertical-relative:page;z-index:-21633" coordorigin="773,2087" coordsize="9619,12768">
            <v:group style="position:absolute;left:835;top:2092;width:2;height:1900" coordorigin="835,2092" coordsize="2,1900">
              <v:shape style="position:absolute;left:835;top:2092;width:2;height:1900" coordorigin="835,2092" coordsize="0,1900" path="m835,3992l835,2092e" filled="f" stroked="t" strokeweight=".479968pt" strokecolor="#000000">
                <v:path arrowok="t"/>
              </v:shape>
            </v:group>
            <v:group style="position:absolute;left:2285;top:2092;width:2;height:4625" coordorigin="2285,2092" coordsize="2,4625">
              <v:shape style="position:absolute;left:2285;top:2092;width:2;height:4625" coordorigin="2285,2092" coordsize="0,4625" path="m2285,6717l2285,2092e" filled="f" stroked="t" strokeweight=".479968pt" strokecolor="#1F1F1F">
                <v:path arrowok="t"/>
              </v:shape>
            </v:group>
            <v:group style="position:absolute;left:6528;top:2092;width:2;height:336" coordorigin="6528,2092" coordsize="2,336">
              <v:shape style="position:absolute;left:6528;top:2092;width:2;height:336" coordorigin="6528,2092" coordsize="0,336" path="m6528,2428l6528,2092e" filled="f" stroked="t" strokeweight=".479968pt" strokecolor="#232323">
                <v:path arrowok="t"/>
              </v:shape>
            </v:group>
            <v:group style="position:absolute;left:6528;top:2418;width:2;height:537" coordorigin="6528,2418" coordsize="2,537">
              <v:shape style="position:absolute;left:6528;top:2418;width:2;height:537" coordorigin="6528,2418" coordsize="0,537" path="m6528,2956l6528,2418e" filled="f" stroked="t" strokeweight=".479968pt" strokecolor="#000000">
                <v:path arrowok="t"/>
              </v:shape>
            </v:group>
            <v:group style="position:absolute;left:6528;top:2610;width:1958;height:2" coordorigin="6528,2610" coordsize="1958,2">
              <v:shape style="position:absolute;left:6528;top:2610;width:1958;height:2" coordorigin="6528,2610" coordsize="1958,0" path="m6528,2610l8486,2610e" filled="f" stroked="t" strokeweight=".479968pt" strokecolor="#030303">
                <v:path arrowok="t"/>
              </v:shape>
            </v:group>
            <v:group style="position:absolute;left:10358;top:2111;width:2;height:998" coordorigin="10358,2111" coordsize="2,998">
              <v:shape style="position:absolute;left:10358;top:2111;width:2;height:998" coordorigin="10358,2111" coordsize="0,998" path="m10358,3109l10358,2111e" filled="f" stroked="t" strokeweight="1.919872pt" strokecolor="#2F2F2F">
                <v:path arrowok="t"/>
              </v:shape>
            </v:group>
            <v:group style="position:absolute;left:8476;top:2610;width:1872;height:2" coordorigin="8476,2610" coordsize="1872,2">
              <v:shape style="position:absolute;left:8476;top:2610;width:1872;height:2" coordorigin="8476,2610" coordsize="1872,0" path="m8476,2610l10348,2610e" filled="f" stroked="t" strokeweight=".479968pt" strokecolor="#2B2B2B">
                <v:path arrowok="t"/>
              </v:shape>
            </v:group>
            <v:group style="position:absolute;left:922;top:2960;width:5644;height:2" coordorigin="922,2960" coordsize="5644,2">
              <v:shape style="position:absolute;left:922;top:2960;width:5644;height:2" coordorigin="922,2960" coordsize="5644,0" path="m922,2960l6566,2960e" filled="f" stroked="t" strokeweight=".959936pt" strokecolor="#282828">
                <v:path arrowok="t"/>
              </v:shape>
            </v:group>
            <v:group style="position:absolute;left:1565;top:2102;width:2;height:1104" coordorigin="1565,2102" coordsize="2,1104">
              <v:shape style="position:absolute;left:1565;top:2102;width:2;height:1104" coordorigin="1565,2102" coordsize="0,1104" path="m1565,3205l1565,2102e" filled="f" stroked="t" strokeweight=".959936pt" strokecolor="#2B2B2B">
                <v:path arrowok="t"/>
              </v:shape>
            </v:group>
            <v:group style="position:absolute;left:6499;top:2970;width:2025;height:2" coordorigin="6499,2970" coordsize="2025,2">
              <v:shape style="position:absolute;left:6499;top:2970;width:2025;height:2" coordorigin="6499,2970" coordsize="2025,0" path="m6499,2970l8524,2970e" filled="f" stroked="t" strokeweight=".479968pt" strokecolor="#0C0C0C">
                <v:path arrowok="t"/>
              </v:shape>
            </v:group>
            <v:group style="position:absolute;left:8519;top:2572;width:2;height:662" coordorigin="8519,2572" coordsize="2,662">
              <v:shape style="position:absolute;left:8519;top:2572;width:2;height:662" coordorigin="8519,2572" coordsize="0,662" path="m8519,3234l8519,2572e" filled="f" stroked="t" strokeweight=".479968pt" strokecolor="#28282B">
                <v:path arrowok="t"/>
              </v:shape>
            </v:group>
            <v:group style="position:absolute;left:8371;top:2965;width:2006;height:2" coordorigin="8371,2965" coordsize="2006,2">
              <v:shape style="position:absolute;left:8371;top:2965;width:2006;height:2" coordorigin="8371,2965" coordsize="2006,0" path="m8371,2965l10377,2965e" filled="f" stroked="t" strokeweight=".959936pt" strokecolor="#2F2F2F">
                <v:path arrowok="t"/>
              </v:shape>
            </v:group>
            <v:group style="position:absolute;left:912;top:3196;width:9455;height:2" coordorigin="912,3196" coordsize="9455,2">
              <v:shape style="position:absolute;left:912;top:3196;width:9455;height:2" coordorigin="912,3196" coordsize="9455,0" path="m912,3196l10367,3196e" filled="f" stroked="t" strokeweight="2.399840pt" strokecolor="#282828">
                <v:path arrowok="t"/>
              </v:shape>
            </v:group>
            <v:group style="position:absolute;left:6528;top:2927;width:2;height:1737" coordorigin="6528,2927" coordsize="2,1737">
              <v:shape style="position:absolute;left:6528;top:2927;width:2;height:1737" coordorigin="6528,2927" coordsize="0,1737" path="m6528,4664l6528,2927e" filled="f" stroked="t" strokeweight=".479968pt" strokecolor="#232323">
                <v:path arrowok="t"/>
              </v:shape>
            </v:group>
            <v:group style="position:absolute;left:912;top:3551;width:9455;height:2" coordorigin="912,3551" coordsize="9455,2">
              <v:shape style="position:absolute;left:912;top:3551;width:9455;height:2" coordorigin="912,3551" coordsize="9455,0" path="m912,3551l10367,3551e" filled="f" stroked="t" strokeweight=".959936pt" strokecolor="#2B2B2B">
                <v:path arrowok="t"/>
              </v:shape>
            </v:group>
            <v:group style="position:absolute;left:902;top:3767;width:672;height:2" coordorigin="902,3767" coordsize="672,2">
              <v:shape style="position:absolute;left:902;top:3767;width:672;height:2" coordorigin="902,3767" coordsize="672,0" path="m902,3767l1574,3767e" filled="f" stroked="t" strokeweight=".479968pt" strokecolor="#131313">
                <v:path arrowok="t"/>
              </v:shape>
            </v:group>
            <v:group style="position:absolute;left:1498;top:3776;width:8870;height:2" coordorigin="1498,3776" coordsize="8870,2">
              <v:shape style="position:absolute;left:1498;top:3776;width:8870;height:2" coordorigin="1498,3776" coordsize="8870,0" path="m1498,3776l10367,3776e" filled="f" stroked="t" strokeweight=".959936pt" strokecolor="#1F1F1F">
                <v:path arrowok="t"/>
              </v:shape>
            </v:group>
            <v:group style="position:absolute;left:902;top:3997;width:5664;height:2" coordorigin="902,3997" coordsize="5664,2">
              <v:shape style="position:absolute;left:902;top:3997;width:5664;height:2" coordorigin="902,3997" coordsize="5664,0" path="m902,3997l6566,3997e" filled="f" stroked="t" strokeweight=".959936pt" strokecolor="#1F1F1F">
                <v:path arrowok="t"/>
              </v:shape>
            </v:group>
            <v:group style="position:absolute;left:6499;top:4006;width:2025;height:2" coordorigin="6499,4006" coordsize="2025,2">
              <v:shape style="position:absolute;left:6499;top:4006;width:2025;height:2" coordorigin="6499,4006" coordsize="2025,0" path="m6499,4006l8524,4006e" filled="f" stroked="t" strokeweight=".479968pt" strokecolor="#131313">
                <v:path arrowok="t"/>
              </v:shape>
            </v:group>
            <v:group style="position:absolute;left:8438;top:4002;width:1929;height:2" coordorigin="8438,4002" coordsize="1929,2">
              <v:shape style="position:absolute;left:8438;top:4002;width:1929;height:2" coordorigin="8438,4002" coordsize="1929,0" path="m8438,4002l10367,4002e" filled="f" stroked="t" strokeweight=".959936pt" strokecolor="#282828">
                <v:path arrowok="t"/>
              </v:shape>
            </v:group>
            <v:group style="position:absolute;left:893;top:4218;width:9475;height:2" coordorigin="893,4218" coordsize="9475,2">
              <v:shape style="position:absolute;left:893;top:4218;width:9475;height:2" coordorigin="893,4218" coordsize="9475,0" path="m893,4218l10367,4218e" filled="f" stroked="t" strokeweight=".959936pt" strokecolor="#1F1F1F">
                <v:path arrowok="t"/>
              </v:shape>
            </v:group>
            <v:group style="position:absolute;left:835;top:3963;width:2;height:1372" coordorigin="835,3963" coordsize="2,1372">
              <v:shape style="position:absolute;left:835;top:3963;width:2;height:1372" coordorigin="835,3963" coordsize="0,1372" path="m835,5336l835,3963e" filled="f" stroked="t" strokeweight="1.919872pt" strokecolor="#000000">
                <v:path arrowok="t"/>
              </v:shape>
            </v:group>
            <v:group style="position:absolute;left:1555;top:2102;width:2;height:3656" coordorigin="1555,2102" coordsize="2,3656">
              <v:shape style="position:absolute;left:1555;top:2102;width:2;height:3656" coordorigin="1555,2102" coordsize="0,3656" path="m1555,5758l1555,2102e" filled="f" stroked="t" strokeweight=".959936pt" strokecolor="#2B2B2B">
                <v:path arrowok="t"/>
              </v:shape>
            </v:group>
            <v:group style="position:absolute;left:893;top:4434;width:1430;height:2" coordorigin="893,4434" coordsize="1430,2">
              <v:shape style="position:absolute;left:893;top:4434;width:1430;height:2" coordorigin="893,4434" coordsize="1430,0" path="m893,4434l2323,4434e" filled="f" stroked="t" strokeweight=".959936pt" strokecolor="#2F2F2F">
                <v:path arrowok="t"/>
              </v:shape>
            </v:group>
            <v:group style="position:absolute;left:2256;top:4448;width:8111;height:2" coordorigin="2256,4448" coordsize="8111,2">
              <v:shape style="position:absolute;left:2256;top:4448;width:8111;height:2" coordorigin="2256,4448" coordsize="8111,0" path="m2256,4448l10367,4448e" filled="f" stroked="t" strokeweight=".959936pt" strokecolor="#1F1F1F">
                <v:path arrowok="t"/>
              </v:shape>
            </v:group>
            <v:group style="position:absolute;left:883;top:4664;width:1440;height:2" coordorigin="883,4664" coordsize="1440,2">
              <v:shape style="position:absolute;left:883;top:4664;width:1440;height:2" coordorigin="883,4664" coordsize="1440,0" path="m883,4664l2323,4664e" filled="f" stroked="t" strokeweight=".959936pt" strokecolor="#343438">
                <v:path arrowok="t"/>
              </v:shape>
            </v:group>
            <v:group style="position:absolute;left:1862;top:4669;width:8505;height:2" coordorigin="1862,4669" coordsize="8505,2">
              <v:shape style="position:absolute;left:1862;top:4669;width:8505;height:2" coordorigin="1862,4669" coordsize="8505,0" path="m1862,4669l10367,4669e" filled="f" stroked="t" strokeweight=".959936pt" strokecolor="#231F23">
                <v:path arrowok="t"/>
              </v:shape>
            </v:group>
            <v:group style="position:absolute;left:883;top:4885;width:1440;height:2" coordorigin="883,4885" coordsize="1440,2">
              <v:shape style="position:absolute;left:883;top:4885;width:1440;height:2" coordorigin="883,4885" coordsize="1440,0" path="m883,4885l2323,4885e" filled="f" stroked="t" strokeweight=".959936pt" strokecolor="#0F0F0F">
                <v:path arrowok="t"/>
              </v:shape>
            </v:group>
            <v:group style="position:absolute;left:2256;top:4899;width:8111;height:2" coordorigin="2256,4899" coordsize="8111,2">
              <v:shape style="position:absolute;left:2256;top:4899;width:8111;height:2" coordorigin="2256,4899" coordsize="8111,0" path="m2256,4899l10367,4899e" filled="f" stroked="t" strokeweight=".959936pt" strokecolor="#2B2B2B">
                <v:path arrowok="t"/>
              </v:shape>
            </v:group>
            <v:group style="position:absolute;left:6561;top:4606;width:2;height:1430" coordorigin="6561,4606" coordsize="2,1430">
              <v:shape style="position:absolute;left:6561;top:4606;width:2;height:1430" coordorigin="6561,4606" coordsize="0,1430" path="m6561,6036l6561,4606e" filled="f" stroked="t" strokeweight=".959936pt" strokecolor="#232323">
                <v:path arrowok="t"/>
              </v:shape>
            </v:group>
            <v:group style="position:absolute;left:883;top:5110;width:5683;height:2" coordorigin="883,5110" coordsize="5683,2">
              <v:shape style="position:absolute;left:883;top:5110;width:5683;height:2" coordorigin="883,5110" coordsize="5683,0" path="m883,5110l6566,5110e" filled="f" stroked="t" strokeweight=".959936pt" strokecolor="#2B2B2B">
                <v:path arrowok="t"/>
              </v:shape>
            </v:group>
            <v:group style="position:absolute;left:5568;top:5124;width:4800;height:2" coordorigin="5568,5124" coordsize="4800,2">
              <v:shape style="position:absolute;left:5568;top:5124;width:4800;height:2" coordorigin="5568,5124" coordsize="4800,0" path="m5568,5124l10367,5124e" filled="f" stroked="t" strokeweight=".959936pt" strokecolor="#282828">
                <v:path arrowok="t"/>
              </v:shape>
            </v:group>
            <v:group style="position:absolute;left:874;top:5336;width:9494;height:2" coordorigin="874,5336" coordsize="9494,2">
              <v:shape style="position:absolute;left:874;top:5336;width:9494;height:2" coordorigin="874,5336" coordsize="9494,0" path="m874,5336l10367,5336e" filled="f" stroked="t" strokeweight=".959936pt" strokecolor="#2B2B2B">
                <v:path arrowok="t"/>
              </v:shape>
            </v:group>
            <v:group style="position:absolute;left:1536;top:4155;width:2;height:1209" coordorigin="1536,4155" coordsize="2,1209">
              <v:shape style="position:absolute;left:1536;top:4155;width:2;height:1209" coordorigin="1536,4155" coordsize="0,1209" path="m1536,5364l1536,4155e" filled="f" stroked="t" strokeweight=".959936pt" strokecolor="#282828">
                <v:path arrowok="t"/>
              </v:shape>
            </v:group>
            <v:group style="position:absolute;left:874;top:5561;width:9494;height:2" coordorigin="874,5561" coordsize="9494,2">
              <v:shape style="position:absolute;left:874;top:5561;width:9494;height:2" coordorigin="874,5561" coordsize="9494,0" path="m874,5561l10367,5561e" filled="f" stroked="t" strokeweight=".959936pt" strokecolor="#1C1C1C">
                <v:path arrowok="t"/>
              </v:shape>
            </v:group>
            <v:group style="position:absolute;left:874;top:5777;width:1450;height:2" coordorigin="874,5777" coordsize="1450,2">
              <v:shape style="position:absolute;left:874;top:5777;width:1450;height:2" coordorigin="874,5777" coordsize="1450,0" path="m874,5777l2323,5777e" filled="f" stroked="t" strokeweight=".959936pt" strokecolor="#0C0C0F">
                <v:path arrowok="t"/>
              </v:shape>
            </v:group>
            <v:group style="position:absolute;left:2256;top:5787;width:4310;height:2" coordorigin="2256,5787" coordsize="4310,2">
              <v:shape style="position:absolute;left:2256;top:5787;width:4310;height:2" coordorigin="2256,5787" coordsize="4310,0" path="m2256,5787l6566,5787e" filled="f" stroked="t" strokeweight=".959936pt" strokecolor="#282828">
                <v:path arrowok="t"/>
              </v:shape>
            </v:group>
            <v:group style="position:absolute;left:6489;top:5791;width:2035;height:2" coordorigin="6489,5791" coordsize="2035,2">
              <v:shape style="position:absolute;left:6489;top:5791;width:2035;height:2" coordorigin="6489,5791" coordsize="2035,0" path="m6489,5791l8524,5791e" filled="f" stroked="t" strokeweight=".959936pt" strokecolor="#3B3B3B">
                <v:path arrowok="t"/>
              </v:shape>
            </v:group>
            <v:group style="position:absolute;left:8102;top:5787;width:2265;height:2" coordorigin="8102,5787" coordsize="2265,2">
              <v:shape style="position:absolute;left:8102;top:5787;width:2265;height:2" coordorigin="8102,5787" coordsize="2265,0" path="m8102,5787l10367,5787e" filled="f" stroked="t" strokeweight=".959936pt" strokecolor="#282828">
                <v:path arrowok="t"/>
              </v:shape>
            </v:group>
            <v:group style="position:absolute;left:864;top:5998;width:1459;height:2" coordorigin="864,5998" coordsize="1459,2">
              <v:shape style="position:absolute;left:864;top:5998;width:1459;height:2" coordorigin="864,5998" coordsize="1459,0" path="m864,5998l2323,5998e" filled="f" stroked="t" strokeweight=".959936pt" strokecolor="#2F2F2F">
                <v:path arrowok="t"/>
              </v:shape>
            </v:group>
            <v:group style="position:absolute;left:2256;top:6012;width:8111;height:2" coordorigin="2256,6012" coordsize="8111,2">
              <v:shape style="position:absolute;left:2256;top:6012;width:8111;height:2" coordorigin="2256,6012" coordsize="8111,0" path="m2256,6012l10367,6012e" filled="f" stroked="t" strokeweight=".959936pt" strokecolor="#2B2B2B">
                <v:path arrowok="t"/>
              </v:shape>
            </v:group>
            <v:group style="position:absolute;left:864;top:6233;width:9494;height:2" coordorigin="864,6233" coordsize="9494,2">
              <v:shape style="position:absolute;left:864;top:6233;width:9494;height:2" coordorigin="864,6233" coordsize="9494,0" path="m864,6233l10358,6233e" filled="f" stroked="t" strokeweight=".959936pt" strokecolor="#232323">
                <v:path arrowok="t"/>
              </v:shape>
            </v:group>
            <v:group style="position:absolute;left:8505;top:3119;width:2;height:3723" coordorigin="8505,3119" coordsize="2,3723">
              <v:shape style="position:absolute;left:8505;top:3119;width:2;height:3723" coordorigin="8505,3119" coordsize="0,3723" path="m8505,6842l8505,3119e" filled="f" stroked="t" strokeweight=".959936pt" strokecolor="#282828">
                <v:path arrowok="t"/>
              </v:shape>
            </v:group>
            <v:group style="position:absolute;left:854;top:6454;width:9503;height:2" coordorigin="854,6454" coordsize="9503,2">
              <v:shape style="position:absolute;left:854;top:6454;width:9503;height:2" coordorigin="854,6454" coordsize="9503,0" path="m854,6454l10358,6454e" filled="f" stroked="t" strokeweight=".959936pt" strokecolor="#1F1F1F">
                <v:path arrowok="t"/>
              </v:shape>
            </v:group>
            <v:group style="position:absolute;left:874;top:4146;width:2;height:3570" coordorigin="874,4146" coordsize="2,3570">
              <v:shape style="position:absolute;left:874;top:4146;width:2;height:3570" coordorigin="874,4146" coordsize="0,3570" path="m874,7715l874,4146e" filled="f" stroked="t" strokeweight="1.439904pt" strokecolor="#1F1F1F">
                <v:path arrowok="t"/>
              </v:shape>
            </v:group>
            <v:group style="position:absolute;left:1517;top:5134;width:2;height:1612" coordorigin="1517,5134" coordsize="2,1612">
              <v:shape style="position:absolute;left:1517;top:5134;width:2;height:1612" coordorigin="1517,5134" coordsize="0,1612" path="m1517,6746l1517,5134e" filled="f" stroked="t" strokeweight=".959936pt" strokecolor="#282828">
                <v:path arrowok="t"/>
              </v:shape>
            </v:group>
            <v:group style="position:absolute;left:845;top:6852;width:730;height:2" coordorigin="845,6852" coordsize="730,2">
              <v:shape style="position:absolute;left:845;top:6852;width:730;height:2" coordorigin="845,6852" coordsize="730,0" path="m845,6852l1574,6852e" filled="f" stroked="t" strokeweight=".959936pt" strokecolor="#282828">
                <v:path arrowok="t"/>
              </v:shape>
            </v:group>
            <v:group style="position:absolute;left:864;top:5240;width:2;height:2476" coordorigin="864,5240" coordsize="2,2476">
              <v:shape style="position:absolute;left:864;top:5240;width:2;height:2476" coordorigin="864,5240" coordsize="0,2476" path="m864,7715l864,5240e" filled="f" stroked="t" strokeweight="1.919872pt" strokecolor="#1F1F1F">
                <v:path arrowok="t"/>
              </v:shape>
            </v:group>
            <v:group style="position:absolute;left:1502;top:6679;width:2;height:413" coordorigin="1502,6679" coordsize="2,413">
              <v:shape style="position:absolute;left:1502;top:6679;width:2;height:413" coordorigin="1502,6679" coordsize="0,413" path="m1502,7092l1502,6679e" filled="f" stroked="t" strokeweight=".479968pt" strokecolor="#1F1F1F">
                <v:path arrowok="t"/>
              </v:shape>
            </v:group>
            <v:group style="position:absolute;left:1507;top:6852;width:816;height:2" coordorigin="1507,6852" coordsize="816,2">
              <v:shape style="position:absolute;left:1507;top:6852;width:816;height:2" coordorigin="1507,6852" coordsize="816,0" path="m1507,6852l2323,6852e" filled="f" stroked="t" strokeweight=".959936pt" strokecolor="#131318">
                <v:path arrowok="t"/>
              </v:shape>
            </v:group>
            <v:group style="position:absolute;left:2246;top:6866;width:8111;height:2" coordorigin="2246,6866" coordsize="8111,2">
              <v:shape style="position:absolute;left:2246;top:6866;width:8111;height:2" coordorigin="2246,6866" coordsize="8111,0" path="m2246,6866l10358,6866e" filled="f" stroked="t" strokeweight=".959936pt" strokecolor="#2F2F2F">
                <v:path arrowok="t"/>
              </v:shape>
            </v:group>
            <v:group style="position:absolute;left:845;top:7077;width:1478;height:2" coordorigin="845,7077" coordsize="1478,2">
              <v:shape style="position:absolute;left:845;top:7077;width:1478;height:2" coordorigin="845,7077" coordsize="1478,0" path="m845,7077l2323,7077e" filled="f" stroked="t" strokeweight=".959936pt" strokecolor="#343434">
                <v:path arrowok="t"/>
              </v:shape>
            </v:group>
            <v:group style="position:absolute;left:2246;top:7087;width:8111;height:2" coordorigin="2246,7087" coordsize="8111,2">
              <v:shape style="position:absolute;left:2246;top:7087;width:8111;height:2" coordorigin="2246,7087" coordsize="8111,0" path="m2246,7087l10358,7087e" filled="f" stroked="t" strokeweight=".959936pt" strokecolor="#1C1C1C">
                <v:path arrowok="t"/>
              </v:shape>
            </v:group>
            <v:group style="position:absolute;left:835;top:7308;width:7689;height:2" coordorigin="835,7308" coordsize="7689,2">
              <v:shape style="position:absolute;left:835;top:7308;width:7689;height:2" coordorigin="835,7308" coordsize="7689,0" path="m835,7308l8524,7308e" filled="f" stroked="t" strokeweight=".959936pt" strokecolor="#282828">
                <v:path arrowok="t"/>
              </v:shape>
            </v:group>
            <v:group style="position:absolute;left:1536;top:7053;width:2;height:2485" coordorigin="1536,7053" coordsize="2,2485">
              <v:shape style="position:absolute;left:1536;top:7053;width:2;height:2485" coordorigin="1536,7053" coordsize="0,2485" path="m1536,9539l1536,7053e" filled="f" stroked="t" strokeweight=".479968pt" strokecolor="#232323">
                <v:path arrowok="t"/>
              </v:shape>
            </v:group>
            <v:group style="position:absolute;left:8486;top:7025;width:2;height:528" coordorigin="8486,7025" coordsize="2,528">
              <v:shape style="position:absolute;left:8486;top:7025;width:2;height:528" coordorigin="8486,7025" coordsize="0,528" path="m8486,7552l8486,7025e" filled="f" stroked="t" strokeweight=".959936pt" strokecolor="#1C1C1C">
                <v:path arrowok="t"/>
              </v:shape>
            </v:group>
            <v:group style="position:absolute;left:8438;top:7312;width:1910;height:2" coordorigin="8438,7312" coordsize="1910,2">
              <v:shape style="position:absolute;left:8438;top:7312;width:1910;height:2" coordorigin="8438,7312" coordsize="1910,0" path="m8438,7312l10348,7312e" filled="f" stroked="t" strokeweight=".959936pt" strokecolor="#131313">
                <v:path arrowok="t"/>
              </v:shape>
            </v:group>
            <v:group style="position:absolute;left:835;top:7528;width:9513;height:2" coordorigin="835,7528" coordsize="9513,2">
              <v:shape style="position:absolute;left:835;top:7528;width:9513;height:2" coordorigin="835,7528" coordsize="9513,0" path="m835,7528l10348,7528e" filled="f" stroked="t" strokeweight=".959936pt" strokecolor="#1C1C1F">
                <v:path arrowok="t"/>
              </v:shape>
            </v:group>
            <v:group style="position:absolute;left:826;top:7744;width:2141;height:2" coordorigin="826,7744" coordsize="2141,2">
              <v:shape style="position:absolute;left:826;top:7744;width:2141;height:2" coordorigin="826,7744" coordsize="2141,0" path="m826,7744l2966,7744e" filled="f" stroked="t" strokeweight=".959936pt" strokecolor="#1C1C1C">
                <v:path arrowok="t"/>
              </v:shape>
            </v:group>
            <v:group style="position:absolute;left:2309;top:6401;width:2;height:3378" coordorigin="2309,6401" coordsize="2,3378">
              <v:shape style="position:absolute;left:2309;top:6401;width:2;height:3378" coordorigin="2309,6401" coordsize="0,3378" path="m2309,9779l2309,6401e" filled="f" stroked="t" strokeweight=".959936pt" strokecolor="#2B2B2B">
                <v:path arrowok="t"/>
              </v:shape>
            </v:group>
            <v:group style="position:absolute;left:2246;top:7759;width:8102;height:2" coordorigin="2246,7759" coordsize="8102,2">
              <v:shape style="position:absolute;left:2246;top:7759;width:8102;height:2" coordorigin="2246,7759" coordsize="8102,0" path="m2246,7759l10348,7759e" filled="f" stroked="t" strokeweight=".959936pt" strokecolor="#343434">
                <v:path arrowok="t"/>
              </v:shape>
            </v:group>
            <v:group style="position:absolute;left:10343;top:2898;width:2;height:11938" coordorigin="10343,2898" coordsize="2,11938">
              <v:shape style="position:absolute;left:10343;top:2898;width:2;height:11938" coordorigin="10343,2898" coordsize="0,11938" path="m10343,14836l10343,2898e" filled="f" stroked="t" strokeweight="1.919872pt" strokecolor="#181818">
                <v:path arrowok="t"/>
              </v:shape>
            </v:group>
            <v:group style="position:absolute;left:826;top:7970;width:1498;height:2" coordorigin="826,7970" coordsize="1498,2">
              <v:shape style="position:absolute;left:826;top:7970;width:1498;height:2" coordorigin="826,7970" coordsize="1498,0" path="m826,7970l2323,7970e" filled="f" stroked="t" strokeweight=".959936pt" strokecolor="#38383B">
                <v:path arrowok="t"/>
              </v:shape>
            </v:group>
            <v:group style="position:absolute;left:2246;top:7979;width:8102;height:2" coordorigin="2246,7979" coordsize="8102,2">
              <v:shape style="position:absolute;left:2246;top:7979;width:8102;height:2" coordorigin="2246,7979" coordsize="8102,0" path="m2246,7979l10348,7979e" filled="f" stroked="t" strokeweight=".959936pt" strokecolor="#1C1C1C">
                <v:path arrowok="t"/>
              </v:shape>
            </v:group>
            <v:group style="position:absolute;left:6542;top:2994;width:2;height:11842" coordorigin="6542,2994" coordsize="2,11842">
              <v:shape style="position:absolute;left:6542;top:2994;width:2;height:11842" coordorigin="6542,2994" coordsize="0,11842" path="m6542,14836l6542,2994e" filled="f" stroked="t" strokeweight=".959936pt" strokecolor="#2B2B2B">
                <v:path arrowok="t"/>
              </v:shape>
            </v:group>
            <v:group style="position:absolute;left:826;top:8195;width:2707;height:2" coordorigin="826,8195" coordsize="2707,2">
              <v:shape style="position:absolute;left:826;top:8195;width:2707;height:2" coordorigin="826,8195" coordsize="2707,0" path="m826,8195l3533,8195e" filled="f" stroked="t" strokeweight=".959936pt" strokecolor="#181818">
                <v:path arrowok="t"/>
              </v:shape>
            </v:group>
            <v:group style="position:absolute;left:2246;top:8205;width:6278;height:2" coordorigin="2246,8205" coordsize="6278,2">
              <v:shape style="position:absolute;left:2246;top:8205;width:6278;height:2" coordorigin="2246,8205" coordsize="6278,0" path="m2246,8205l8524,8205e" filled="f" stroked="t" strokeweight=".959936pt" strokecolor="#2F2F2F">
                <v:path arrowok="t"/>
              </v:shape>
            </v:group>
            <v:group style="position:absolute;left:7833;top:8205;width:2515;height:2" coordorigin="7833,8205" coordsize="2515,2">
              <v:shape style="position:absolute;left:7833;top:8205;width:2515;height:2" coordorigin="7833,8205" coordsize="2515,0" path="m7833,8205l10348,8205e" filled="f" stroked="t" strokeweight=".959936pt" strokecolor="#282828">
                <v:path arrowok="t"/>
              </v:shape>
            </v:group>
            <v:group style="position:absolute;left:826;top:8416;width:749;height:2" coordorigin="826,8416" coordsize="749,2">
              <v:shape style="position:absolute;left:826;top:8416;width:749;height:2" coordorigin="826,8416" coordsize="749,0" path="m826,8416l1574,8416e" filled="f" stroked="t" strokeweight=".959936pt" strokecolor="#1F1F1F">
                <v:path arrowok="t"/>
              </v:shape>
            </v:group>
            <v:group style="position:absolute;left:1507;top:8416;width:816;height:2" coordorigin="1507,8416" coordsize="816,2">
              <v:shape style="position:absolute;left:1507;top:8416;width:816;height:2" coordorigin="1507,8416" coordsize="816,0" path="m1507,8416l2323,8416e" filled="f" stroked="t" strokeweight=".959936pt" strokecolor="#0C0C0C">
                <v:path arrowok="t"/>
              </v:shape>
            </v:group>
            <v:group style="position:absolute;left:2246;top:8430;width:8111;height:2" coordorigin="2246,8430" coordsize="8111,2">
              <v:shape style="position:absolute;left:2246;top:8430;width:8111;height:2" coordorigin="2246,8430" coordsize="8111,0" path="m2246,8430l10358,8430e" filled="f" stroked="t" strokeweight=".959936pt" strokecolor="#2F2F2F">
                <v:path arrowok="t"/>
              </v:shape>
            </v:group>
            <v:group style="position:absolute;left:8486;top:8042;width:2;height:624" coordorigin="8486,8042" coordsize="2,624">
              <v:shape style="position:absolute;left:8486;top:8042;width:2;height:624" coordorigin="8486,8042" coordsize="0,624" path="m8486,8666l8486,8042e" filled="f" stroked="t" strokeweight=".959936pt" strokecolor="#282828">
                <v:path arrowok="t"/>
              </v:shape>
            </v:group>
            <v:group style="position:absolute;left:835;top:8627;width:739;height:2" coordorigin="835,8627" coordsize="739,2">
              <v:shape style="position:absolute;left:835;top:8627;width:739;height:2" coordorigin="835,8627" coordsize="739,0" path="m835,8627l1574,8627e" filled="f" stroked="t" strokeweight=".959936pt" strokecolor="#1F1F23">
                <v:path arrowok="t"/>
              </v:shape>
            </v:group>
            <v:group style="position:absolute;left:1507;top:8627;width:816;height:2" coordorigin="1507,8627" coordsize="816,2">
              <v:shape style="position:absolute;left:1507;top:8627;width:816;height:2" coordorigin="1507,8627" coordsize="816,0" path="m1507,8627l2323,8627e" filled="f" stroked="t" strokeweight=".959936pt" strokecolor="#0C0C0F">
                <v:path arrowok="t"/>
              </v:shape>
            </v:group>
            <v:group style="position:absolute;left:2246;top:8642;width:7161;height:2" coordorigin="2246,8642" coordsize="7161,2">
              <v:shape style="position:absolute;left:2246;top:8642;width:7161;height:2" coordorigin="2246,8642" coordsize="7161,0" path="m2246,8642l9407,8642e" filled="f" stroked="t" strokeweight=".959936pt" strokecolor="#343434">
                <v:path arrowok="t"/>
              </v:shape>
            </v:group>
            <v:group style="position:absolute;left:8438;top:8642;width:1920;height:2" coordorigin="8438,8642" coordsize="1920,2">
              <v:shape style="position:absolute;left:8438;top:8642;width:1920;height:2" coordorigin="8438,8642" coordsize="1920,0" path="m8438,8642l10358,8642e" filled="f" stroked="t" strokeweight="1.439904pt" strokecolor="#484848">
                <v:path arrowok="t"/>
              </v:shape>
            </v:group>
            <v:group style="position:absolute;left:826;top:8853;width:1498;height:2" coordorigin="826,8853" coordsize="1498,2">
              <v:shape style="position:absolute;left:826;top:8853;width:1498;height:2" coordorigin="826,8853" coordsize="1498,0" path="m826,8853l2323,8853e" filled="f" stroked="t" strokeweight=".959936pt" strokecolor="#3F3F3F">
                <v:path arrowok="t"/>
              </v:shape>
            </v:group>
            <v:group style="position:absolute;left:2246;top:8862;width:4320;height:2" coordorigin="2246,8862" coordsize="4320,2">
              <v:shape style="position:absolute;left:2246;top:8862;width:4320;height:2" coordorigin="2246,8862" coordsize="4320,0" path="m2246,8862l6566,8862e" filled="f" stroked="t" strokeweight=".959936pt" strokecolor="#1F1F1F">
                <v:path arrowok="t"/>
              </v:shape>
            </v:group>
            <v:group style="position:absolute;left:6489;top:8867;width:2035;height:2" coordorigin="6489,8867" coordsize="2035,2">
              <v:shape style="position:absolute;left:6489;top:8867;width:2035;height:2" coordorigin="6489,8867" coordsize="2035,0" path="m6489,8867l8524,8867e" filled="f" stroked="t" strokeweight=".959936pt" strokecolor="#030303">
                <v:path arrowok="t"/>
              </v:shape>
            </v:group>
            <v:group style="position:absolute;left:8491;top:8589;width:2;height:701" coordorigin="8491,8589" coordsize="2,701">
              <v:shape style="position:absolute;left:8491;top:8589;width:2;height:701" coordorigin="8491,8589" coordsize="0,701" path="m8491,9289l8491,8589e" filled="f" stroked="t" strokeweight="1.439904pt" strokecolor="#3F3F3F">
                <v:path arrowok="t"/>
              </v:shape>
            </v:group>
            <v:group style="position:absolute;left:8438;top:8867;width:1920;height:2" coordorigin="8438,8867" coordsize="1920,2">
              <v:shape style="position:absolute;left:8438;top:8867;width:1920;height:2" coordorigin="8438,8867" coordsize="1920,0" path="m8438,8867l10358,8867e" filled="f" stroked="t" strokeweight=".959936pt" strokecolor="#181818">
                <v:path arrowok="t"/>
              </v:shape>
            </v:group>
            <v:group style="position:absolute;left:826;top:9083;width:5740;height:2" coordorigin="826,9083" coordsize="5740,2">
              <v:shape style="position:absolute;left:826;top:9083;width:5740;height:2" coordorigin="826,9083" coordsize="5740,0" path="m826,9083l6566,9083e" filled="f" stroked="t" strokeweight=".959936pt" strokecolor="#1C1C1C">
                <v:path arrowok="t"/>
              </v:shape>
            </v:group>
            <v:group style="position:absolute;left:3686;top:9093;width:4838;height:2" coordorigin="3686,9093" coordsize="4838,2">
              <v:shape style="position:absolute;left:3686;top:9093;width:4838;height:2" coordorigin="3686,9093" coordsize="4838,0" path="m3686,9093l8524,9093e" filled="f" stroked="t" strokeweight="1.439904pt" strokecolor="#2F2F34">
                <v:path arrowok="t"/>
              </v:shape>
            </v:group>
            <v:group style="position:absolute;left:8438;top:9088;width:1920;height:2" coordorigin="8438,9088" coordsize="1920,2">
              <v:shape style="position:absolute;left:8438;top:9088;width:1920;height:2" coordorigin="8438,9088" coordsize="1920,0" path="m8438,9088l10358,9088e" filled="f" stroked="t" strokeweight=".959936pt" strokecolor="#0F0F0F">
                <v:path arrowok="t"/>
              </v:shape>
            </v:group>
            <v:group style="position:absolute;left:826;top:9299;width:749;height:2" coordorigin="826,9299" coordsize="749,2">
              <v:shape style="position:absolute;left:826;top:9299;width:749;height:2" coordorigin="826,9299" coordsize="749,0" path="m826,9299l1574,9299e" filled="f" stroked="t" strokeweight=".959936pt" strokecolor="#232323">
                <v:path arrowok="t"/>
              </v:shape>
            </v:group>
            <v:group style="position:absolute;left:1507;top:9299;width:816;height:2" coordorigin="1507,9299" coordsize="816,2">
              <v:shape style="position:absolute;left:1507;top:9299;width:816;height:2" coordorigin="1507,9299" coordsize="816,0" path="m1507,9299l2323,9299e" filled="f" stroked="t" strokeweight=".959936pt" strokecolor="#0C0C0F">
                <v:path arrowok="t"/>
              </v:shape>
            </v:group>
            <v:group style="position:absolute;left:2246;top:9313;width:8111;height:2" coordorigin="2246,9313" coordsize="8111,2">
              <v:shape style="position:absolute;left:2246;top:9313;width:8111;height:2" coordorigin="2246,9313" coordsize="8111,0" path="m2246,9313l10358,9313e" filled="f" stroked="t" strokeweight=".959936pt" strokecolor="#383838">
                <v:path arrowok="t"/>
              </v:shape>
            </v:group>
            <v:group style="position:absolute;left:826;top:9524;width:1498;height:2" coordorigin="826,9524" coordsize="1498,2">
              <v:shape style="position:absolute;left:826;top:9524;width:1498;height:2" coordorigin="826,9524" coordsize="1498,0" path="m826,9524l2323,9524e" filled="f" stroked="t" strokeweight="1.439904pt" strokecolor="#3F3F3F">
                <v:path arrowok="t"/>
              </v:shape>
            </v:group>
            <v:group style="position:absolute;left:1689;top:9534;width:4876;height:2" coordorigin="1689,9534" coordsize="4876,2">
              <v:shape style="position:absolute;left:1689;top:9534;width:4876;height:2" coordorigin="1689,9534" coordsize="4876,0" path="m1689,9534l6566,9534e" filled="f" stroked="t" strokeweight=".959936pt" strokecolor="#232323">
                <v:path arrowok="t"/>
              </v:shape>
            </v:group>
            <v:group style="position:absolute;left:6489;top:9539;width:3878;height:2" coordorigin="6489,9539" coordsize="3878,2">
              <v:shape style="position:absolute;left:6489;top:9539;width:3878;height:2" coordorigin="6489,9539" coordsize="3878,0" path="m6489,9539l10367,9539e" filled="f" stroked="t" strokeweight=".959936pt" strokecolor="#0C0C0C">
                <v:path arrowok="t"/>
              </v:shape>
            </v:group>
            <v:group style="position:absolute;left:826;top:9745;width:1498;height:2" coordorigin="826,9745" coordsize="1498,2">
              <v:shape style="position:absolute;left:826;top:9745;width:1498;height:2" coordorigin="826,9745" coordsize="1498,0" path="m826,9745l2323,9745e" filled="f" stroked="t" strokeweight=".959936pt" strokecolor="#3F3F3F">
                <v:path arrowok="t"/>
              </v:shape>
            </v:group>
            <v:group style="position:absolute;left:840;top:9481;width:2;height:297" coordorigin="840,9481" coordsize="2,297">
              <v:shape style="position:absolute;left:840;top:9481;width:2;height:297" coordorigin="840,9481" coordsize="0,297" path="m840,9779l840,9481e" filled="f" stroked="t" strokeweight="1.439904pt" strokecolor="#0C0C0F">
                <v:path arrowok="t"/>
              </v:shape>
            </v:group>
            <v:group style="position:absolute;left:1536;top:9510;width:2;height:240" coordorigin="1536,9510" coordsize="2,240">
              <v:shape style="position:absolute;left:1536;top:9510;width:2;height:240" coordorigin="1536,9510" coordsize="0,240" path="m1536,9750l1536,9510e" filled="f" stroked="t" strokeweight=".479968pt" strokecolor="#444444">
                <v:path arrowok="t"/>
              </v:shape>
            </v:group>
            <v:group style="position:absolute;left:2246;top:9755;width:8111;height:2" coordorigin="2246,9755" coordsize="8111,2">
              <v:shape style="position:absolute;left:2246;top:9755;width:8111;height:2" coordorigin="2246,9755" coordsize="8111,0" path="m2246,9755l10358,9755e" filled="f" stroked="t" strokeweight=".959936pt" strokecolor="#1F1F1F">
                <v:path arrowok="t"/>
              </v:shape>
            </v:group>
            <v:group style="position:absolute;left:816;top:9975;width:7708;height:2" coordorigin="816,9975" coordsize="7708,2">
              <v:shape style="position:absolute;left:816;top:9975;width:7708;height:2" coordorigin="816,9975" coordsize="7708,0" path="m816,9975l8524,9975e" filled="f" stroked="t" strokeweight=".959936pt" strokecolor="#1C1C1C">
                <v:path arrowok="t"/>
              </v:shape>
            </v:group>
            <v:group style="position:absolute;left:845;top:5892;width:2;height:4338" coordorigin="845,5892" coordsize="2,4338">
              <v:shape style="position:absolute;left:845;top:5892;width:2;height:4338" coordorigin="845,5892" coordsize="0,4338" path="m845,10230l845,5892e" filled="f" stroked="t" strokeweight="1.439904pt" strokecolor="#232323">
                <v:path arrowok="t"/>
              </v:shape>
            </v:group>
            <v:group style="position:absolute;left:1536;top:9731;width:2;height:250" coordorigin="1536,9731" coordsize="2,250">
              <v:shape style="position:absolute;left:1536;top:9731;width:2;height:250" coordorigin="1536,9731" coordsize="0,250" path="m1536,9980l1536,9731e" filled="f" stroked="t" strokeweight=".479968pt" strokecolor="#2F2F34">
                <v:path arrowok="t"/>
              </v:shape>
            </v:group>
            <v:group style="position:absolute;left:6537;top:9702;width:2;height:528" coordorigin="6537,9702" coordsize="2,528">
              <v:shape style="position:absolute;left:6537;top:9702;width:2;height:528" coordorigin="6537,9702" coordsize="0,528" path="m6537,10230l6537,9702e" filled="f" stroked="t" strokeweight=".959936pt" strokecolor="#1C1C1C">
                <v:path arrowok="t"/>
              </v:shape>
            </v:group>
            <v:group style="position:absolute;left:8438;top:9980;width:1920;height:2" coordorigin="8438,9980" coordsize="1920,2">
              <v:shape style="position:absolute;left:8438;top:9980;width:1920;height:2" coordorigin="8438,9980" coordsize="1920,0" path="m8438,9980l10358,9980e" filled="f" stroked="t" strokeweight=".959936pt" strokecolor="#080808">
                <v:path arrowok="t"/>
              </v:shape>
            </v:group>
            <v:group style="position:absolute;left:816;top:10191;width:1507;height:2" coordorigin="816,10191" coordsize="1507,2">
              <v:shape style="position:absolute;left:816;top:10191;width:1507;height:2" coordorigin="816,10191" coordsize="1507,0" path="m816,10191l2323,10191e" filled="f" stroked="t" strokeweight=".959936pt" strokecolor="#0C0C0C">
                <v:path arrowok="t"/>
              </v:shape>
            </v:group>
            <v:group style="position:absolute;left:1536;top:9951;width:2;height:250" coordorigin="1536,9951" coordsize="2,250">
              <v:shape style="position:absolute;left:1536;top:9951;width:2;height:250" coordorigin="1536,9951" coordsize="0,250" path="m1536,10201l1536,9951e" filled="f" stroked="t" strokeweight=".479968pt" strokecolor="#131313">
                <v:path arrowok="t"/>
              </v:shape>
            </v:group>
            <v:group style="position:absolute;left:2246;top:10196;width:4320;height:2" coordorigin="2246,10196" coordsize="4320,2">
              <v:shape style="position:absolute;left:2246;top:10196;width:4320;height:2" coordorigin="2246,10196" coordsize="4320,0" path="m2246,10196l6566,10196e" filled="f" stroked="t" strokeweight=".959936pt" strokecolor="#2F2F34">
                <v:path arrowok="t"/>
              </v:shape>
            </v:group>
            <v:group style="position:absolute;left:6489;top:10206;width:2035;height:2" coordorigin="6489,10206" coordsize="2035,2">
              <v:shape style="position:absolute;left:6489;top:10206;width:2035;height:2" coordorigin="6489,10206" coordsize="2035,0" path="m6489,10206l8524,10206e" filled="f" stroked="t" strokeweight="1.439904pt" strokecolor="#4B4B4B">
                <v:path arrowok="t"/>
              </v:shape>
            </v:group>
            <v:group style="position:absolute;left:8486;top:9923;width:2;height:1641" coordorigin="8486,9923" coordsize="2,1641">
              <v:shape style="position:absolute;left:8486;top:9923;width:2;height:1641" coordorigin="8486,9923" coordsize="0,1641" path="m8486,11564l8486,9923e" filled="f" stroked="t" strokeweight=".959936pt" strokecolor="#181818">
                <v:path arrowok="t"/>
              </v:shape>
            </v:group>
            <v:group style="position:absolute;left:7987;top:10206;width:2371;height:2" coordorigin="7987,10206" coordsize="2371,2">
              <v:shape style="position:absolute;left:7987;top:10206;width:2371;height:2" coordorigin="7987,10206" coordsize="2371,0" path="m7987,10206l10358,10206e" filled="f" stroked="t" strokeweight=".959936pt" strokecolor="#383838">
                <v:path arrowok="t"/>
              </v:shape>
            </v:group>
            <v:group style="position:absolute;left:816;top:10417;width:1507;height:2" coordorigin="816,10417" coordsize="1507,2">
              <v:shape style="position:absolute;left:816;top:10417;width:1507;height:2" coordorigin="816,10417" coordsize="1507,0" path="m816,10417l2323,10417e" filled="f" stroked="t" strokeweight="1.439904pt" strokecolor="#3B3B3F">
                <v:path arrowok="t"/>
              </v:shape>
            </v:group>
            <v:group style="position:absolute;left:1536;top:10182;width:2;height:240" coordorigin="1536,10182" coordsize="2,240">
              <v:shape style="position:absolute;left:1536;top:10182;width:2;height:240" coordorigin="1536,10182" coordsize="0,240" path="m1536,10422l1536,10182e" filled="f" stroked="t" strokeweight=".479968pt" strokecolor="#282828">
                <v:path arrowok="t"/>
              </v:shape>
            </v:group>
            <v:group style="position:absolute;left:2246;top:10426;width:6278;height:2" coordorigin="2246,10426" coordsize="6278,2">
              <v:shape style="position:absolute;left:2246;top:10426;width:6278;height:2" coordorigin="2246,10426" coordsize="6278,0" path="m2246,10426l8524,10426e" filled="f" stroked="t" strokeweight=".959936pt" strokecolor="#1F1F1F">
                <v:path arrowok="t"/>
              </v:shape>
            </v:group>
            <v:group style="position:absolute;left:8438;top:10426;width:1920;height:2" coordorigin="8438,10426" coordsize="1920,2">
              <v:shape style="position:absolute;left:8438;top:10426;width:1920;height:2" coordorigin="8438,10426" coordsize="1920,0" path="m8438,10426l10358,10426e" filled="f" stroked="t" strokeweight=".959936pt" strokecolor="#383838">
                <v:path arrowok="t"/>
              </v:shape>
            </v:group>
            <v:group style="position:absolute;left:816;top:10647;width:5750;height:2" coordorigin="816,10647" coordsize="5750,2">
              <v:shape style="position:absolute;left:816;top:10647;width:5750;height:2" coordorigin="816,10647" coordsize="5750,0" path="m816,10647l6566,10647e" filled="f" stroked="t" strokeweight=".959936pt" strokecolor="#1C1C1C">
                <v:path arrowok="t"/>
              </v:shape>
            </v:group>
            <v:group style="position:absolute;left:1536;top:10402;width:2;height:461" coordorigin="1536,10402" coordsize="2,461">
              <v:shape style="position:absolute;left:1536;top:10402;width:2;height:461" coordorigin="1536,10402" coordsize="0,461" path="m1536,10863l1536,10402e" filled="f" stroked="t" strokeweight=".479968pt" strokecolor="#444444">
                <v:path arrowok="t"/>
              </v:shape>
            </v:group>
            <v:group style="position:absolute;left:1507;top:10642;width:816;height:2" coordorigin="1507,10642" coordsize="816,2">
              <v:shape style="position:absolute;left:1507;top:10642;width:816;height:2" coordorigin="1507,10642" coordsize="816,0" path="m1507,10642l2323,10642e" filled="f" stroked="t" strokeweight=".959936pt" strokecolor="#38383B">
                <v:path arrowok="t"/>
              </v:shape>
            </v:group>
            <v:group style="position:absolute;left:6489;top:10652;width:3869;height:2" coordorigin="6489,10652" coordsize="3869,2">
              <v:shape style="position:absolute;left:6489;top:10652;width:3869;height:2" coordorigin="6489,10652" coordsize="3869,0" path="m6489,10652l10358,10652e" filled="f" stroked="t" strokeweight=".959936pt" strokecolor="#080808">
                <v:path arrowok="t"/>
              </v:shape>
            </v:group>
            <v:group style="position:absolute;left:806;top:10858;width:1517;height:2" coordorigin="806,10858" coordsize="1517,2">
              <v:shape style="position:absolute;left:806;top:10858;width:1517;height:2" coordorigin="806,10858" coordsize="1517,0" path="m806,10858l2323,10858e" filled="f" stroked="t" strokeweight=".959936pt" strokecolor="#38383B">
                <v:path arrowok="t"/>
              </v:shape>
            </v:group>
            <v:group style="position:absolute;left:2246;top:10868;width:8111;height:2" coordorigin="2246,10868" coordsize="8111,2">
              <v:shape style="position:absolute;left:2246;top:10868;width:8111;height:2" coordorigin="2246,10868" coordsize="8111,0" path="m2246,10868l10358,10868e" filled="f" stroked="t" strokeweight=".959936pt" strokecolor="#1C1C1C">
                <v:path arrowok="t"/>
              </v:shape>
            </v:group>
            <v:group style="position:absolute;left:806;top:11089;width:8467;height:2" coordorigin="806,11089" coordsize="8467,2">
              <v:shape style="position:absolute;left:806;top:11089;width:8467;height:2" coordorigin="806,11089" coordsize="8467,0" path="m806,11089l9273,11089e" filled="f" stroked="t" strokeweight=".959936pt" strokecolor="#18181C">
                <v:path arrowok="t"/>
              </v:shape>
            </v:group>
            <v:group style="position:absolute;left:1536;top:10844;width:2;height:278" coordorigin="1536,10844" coordsize="2,278">
              <v:shape style="position:absolute;left:1536;top:10844;width:2;height:278" coordorigin="1536,10844" coordsize="0,278" path="m1536,11122l1536,10844e" filled="f" stroked="t" strokeweight=".479968pt" strokecolor="#2B2B2B">
                <v:path arrowok="t"/>
              </v:shape>
            </v:group>
            <v:group style="position:absolute;left:2294;top:9702;width:2;height:1449" coordorigin="2294,9702" coordsize="2,1449">
              <v:shape style="position:absolute;left:2294;top:9702;width:2;height:1449" coordorigin="2294,9702" coordsize="0,1449" path="m2294,11151l2294,9702e" filled="f" stroked="t" strokeweight=".959936pt" strokecolor="#232323">
                <v:path arrowok="t"/>
              </v:shape>
            </v:group>
            <v:group style="position:absolute;left:8323;top:11093;width:2035;height:2" coordorigin="8323,11093" coordsize="2035,2">
              <v:shape style="position:absolute;left:8323;top:11093;width:2035;height:2" coordorigin="8323,11093" coordsize="2035,0" path="m8323,11093l10358,11093e" filled="f" stroked="t" strokeweight=".959936pt" strokecolor="#080808">
                <v:path arrowok="t"/>
              </v:shape>
            </v:group>
            <v:group style="position:absolute;left:806;top:11305;width:1517;height:2" coordorigin="806,11305" coordsize="1517,2">
              <v:shape style="position:absolute;left:806;top:11305;width:1517;height:2" coordorigin="806,11305" coordsize="1517,0" path="m806,11305l2323,11305e" filled="f" stroked="t" strokeweight=".959936pt" strokecolor="#0C0C0C">
                <v:path arrowok="t"/>
              </v:shape>
            </v:group>
            <v:group style="position:absolute;left:1536;top:11093;width:2;height:441" coordorigin="1536,11093" coordsize="2,441">
              <v:shape style="position:absolute;left:1536;top:11093;width:2;height:441" coordorigin="1536,11093" coordsize="0,441" path="m1536,11535l1536,11093e" filled="f" stroked="t" strokeweight=".479968pt" strokecolor="#0F0F0F">
                <v:path arrowok="t"/>
              </v:shape>
            </v:group>
            <v:group style="position:absolute;left:2285;top:11065;width:2;height:729" coordorigin="2285,11065" coordsize="2,729">
              <v:shape style="position:absolute;left:2285;top:11065;width:2;height:729" coordorigin="2285,11065" coordsize="0,729" path="m2285,11794l2285,11065e" filled="f" stroked="t" strokeweight=".959936pt" strokecolor="#181818">
                <v:path arrowok="t"/>
              </v:shape>
            </v:group>
            <v:group style="position:absolute;left:2246;top:11314;width:8111;height:2" coordorigin="2246,11314" coordsize="8111,2">
              <v:shape style="position:absolute;left:2246;top:11314;width:8111;height:2" coordorigin="2246,11314" coordsize="8111,0" path="m2246,11314l10358,11314e" filled="f" stroked="t" strokeweight="1.439904pt" strokecolor="#3B3B3B">
                <v:path arrowok="t"/>
              </v:shape>
            </v:group>
            <v:group style="position:absolute;left:6528;top:11065;width:2;height:1401" coordorigin="6528,11065" coordsize="2,1401">
              <v:shape style="position:absolute;left:6528;top:11065;width:2;height:1401" coordorigin="6528,11065" coordsize="0,1401" path="m6528,12466l6528,11065e" filled="f" stroked="t" strokeweight=".959936pt" strokecolor="#181818">
                <v:path arrowok="t"/>
              </v:shape>
            </v:group>
            <v:group style="position:absolute;left:806;top:11530;width:768;height:2" coordorigin="806,11530" coordsize="768,2">
              <v:shape style="position:absolute;left:806;top:11530;width:768;height:2" coordorigin="806,11530" coordsize="768,0" path="m806,11530l1574,11530e" filled="f" stroked="t" strokeweight="1.439904pt" strokecolor="#444444">
                <v:path arrowok="t"/>
              </v:shape>
            </v:group>
            <v:group style="position:absolute;left:1507;top:11525;width:816;height:2" coordorigin="1507,11525" coordsize="816,2">
              <v:shape style="position:absolute;left:1507;top:11525;width:816;height:2" coordorigin="1507,11525" coordsize="816,0" path="m1507,11525l2323,11525e" filled="f" stroked="t" strokeweight=".959936pt" strokecolor="#282828">
                <v:path arrowok="t"/>
              </v:shape>
            </v:group>
            <v:group style="position:absolute;left:2246;top:11540;width:7775;height:2" coordorigin="2246,11540" coordsize="7775,2">
              <v:shape style="position:absolute;left:2246;top:11540;width:7775;height:2" coordorigin="2246,11540" coordsize="7775,0" path="m2246,11540l10022,11540e" filled="f" stroked="t" strokeweight=".959936pt" strokecolor="#282828">
                <v:path arrowok="t"/>
              </v:shape>
            </v:group>
            <v:group style="position:absolute;left:8438;top:11540;width:1920;height:2" coordorigin="8438,11540" coordsize="1920,2">
              <v:shape style="position:absolute;left:8438;top:11540;width:1920;height:2" coordorigin="8438,11540" coordsize="1920,0" path="m8438,11540l10358,11540e" filled="f" stroked="t" strokeweight="1.439904pt" strokecolor="#3B3B3B">
                <v:path arrowok="t"/>
              </v:shape>
            </v:group>
            <v:group style="position:absolute;left:797;top:11756;width:778;height:2" coordorigin="797,11756" coordsize="778,2">
              <v:shape style="position:absolute;left:797;top:11756;width:778;height:2" coordorigin="797,11756" coordsize="778,0" path="m797,11756l1574,11756e" filled="f" stroked="t" strokeweight=".959936pt" strokecolor="#1C1C1C">
                <v:path arrowok="t"/>
              </v:shape>
            </v:group>
            <v:group style="position:absolute;left:1536;top:11516;width:2;height:250" coordorigin="1536,11516" coordsize="2,250">
              <v:shape style="position:absolute;left:1536;top:11516;width:2;height:250" coordorigin="1536,11516" coordsize="0,250" path="m1536,11765l1536,11516e" filled="f" stroked="t" strokeweight=".479968pt" strokecolor="#2B2B2B">
                <v:path arrowok="t"/>
              </v:shape>
            </v:group>
            <v:group style="position:absolute;left:1507;top:11751;width:816;height:2" coordorigin="1507,11751" coordsize="816,2">
              <v:shape style="position:absolute;left:1507;top:11751;width:816;height:2" coordorigin="1507,11751" coordsize="816,0" path="m1507,11751l2323,11751e" filled="f" stroked="t" strokeweight=".959936pt" strokecolor="#3B3B3B">
                <v:path arrowok="t"/>
              </v:shape>
            </v:group>
            <v:group style="position:absolute;left:1824;top:11760;width:4742;height:2" coordorigin="1824,11760" coordsize="4742,2">
              <v:shape style="position:absolute;left:1824;top:11760;width:4742;height:2" coordorigin="1824,11760" coordsize="4742,0" path="m1824,11760l6566,11760e" filled="f" stroked="t" strokeweight=".959936pt" strokecolor="#181818">
                <v:path arrowok="t"/>
              </v:shape>
            </v:group>
            <v:group style="position:absolute;left:6489;top:11765;width:3869;height:2" coordorigin="6489,11765" coordsize="3869,2">
              <v:shape style="position:absolute;left:6489;top:11765;width:3869;height:2" coordorigin="6489,11765" coordsize="3869,0" path="m6489,11765l10358,11765e" filled="f" stroked="t" strokeweight=".959936pt" strokecolor="#030303">
                <v:path arrowok="t"/>
              </v:shape>
            </v:group>
            <v:group style="position:absolute;left:797;top:11976;width:778;height:2" coordorigin="797,11976" coordsize="778,2">
              <v:shape style="position:absolute;left:797;top:11976;width:778;height:2" coordorigin="797,11976" coordsize="778,0" path="m797,11976l1574,11976e" filled="f" stroked="t" strokeweight=".959936pt" strokecolor="#1C1C1C">
                <v:path arrowok="t"/>
              </v:shape>
            </v:group>
            <v:group style="position:absolute;left:1536;top:11746;width:2;height:240" coordorigin="1536,11746" coordsize="2,240">
              <v:shape style="position:absolute;left:1536;top:11746;width:2;height:240" coordorigin="1536,11746" coordsize="0,240" path="m1536,11986l1536,11746e" filled="f" stroked="t" strokeweight=".479968pt" strokecolor="#3F3F3F">
                <v:path arrowok="t"/>
              </v:shape>
            </v:group>
            <v:group style="position:absolute;left:1507;top:11971;width:816;height:2" coordorigin="1507,11971" coordsize="816,2">
              <v:shape style="position:absolute;left:1507;top:11971;width:816;height:2" coordorigin="1507,11971" coordsize="816,0" path="m1507,11971l2323,11971e" filled="f" stroked="t" strokeweight="1.439904pt" strokecolor="#444444">
                <v:path arrowok="t"/>
              </v:shape>
            </v:group>
            <v:group style="position:absolute;left:2280;top:11717;width:2;height:518" coordorigin="2280,11717" coordsize="2,518">
              <v:shape style="position:absolute;left:2280;top:11717;width:2;height:518" coordorigin="2280,11717" coordsize="0,518" path="m2280,12235l2280,11717e" filled="f" stroked="t" strokeweight="1.439904pt" strokecolor="#2B2B2F">
                <v:path arrowok="t"/>
              </v:shape>
            </v:group>
            <v:group style="position:absolute;left:2246;top:11981;width:4320;height:2" coordorigin="2246,11981" coordsize="4320,2">
              <v:shape style="position:absolute;left:2246;top:11981;width:4320;height:2" coordorigin="2246,11981" coordsize="4320,0" path="m2246,11981l6566,11981e" filled="f" stroked="t" strokeweight=".959936pt" strokecolor="#181818">
                <v:path arrowok="t"/>
              </v:shape>
            </v:group>
            <v:group style="position:absolute;left:6489;top:11986;width:3869;height:2" coordorigin="6489,11986" coordsize="3869,2">
              <v:shape style="position:absolute;left:6489;top:11986;width:3869;height:2" coordorigin="6489,11986" coordsize="3869,0" path="m6489,11986l10358,11986e" filled="f" stroked="t" strokeweight=".959936pt" strokecolor="#030303">
                <v:path arrowok="t"/>
              </v:shape>
            </v:group>
            <v:group style="position:absolute;left:8486;top:11717;width:2;height:297" coordorigin="8486,11717" coordsize="2,297">
              <v:shape style="position:absolute;left:8486;top:11717;width:2;height:297" coordorigin="8486,11717" coordsize="0,297" path="m8486,12015l8486,11717e" filled="f" stroked="t" strokeweight=".959936pt" strokecolor="#1C1C1C">
                <v:path arrowok="t"/>
              </v:shape>
            </v:group>
            <v:group style="position:absolute;left:797;top:12197;width:1526;height:2" coordorigin="797,12197" coordsize="1526,2">
              <v:shape style="position:absolute;left:797;top:12197;width:1526;height:2" coordorigin="797,12197" coordsize="1526,0" path="m797,12197l2323,12197e" filled="f" stroked="t" strokeweight=".959936pt" strokecolor="#0C0C0C">
                <v:path arrowok="t"/>
              </v:shape>
            </v:group>
            <v:group style="position:absolute;left:1536;top:11957;width:2;height:250" coordorigin="1536,11957" coordsize="2,250">
              <v:shape style="position:absolute;left:1536;top:11957;width:2;height:250" coordorigin="1536,11957" coordsize="0,250" path="m1536,12207l1536,11957e" filled="f" stroked="t" strokeweight=".479968pt" strokecolor="#28282B">
                <v:path arrowok="t"/>
              </v:shape>
            </v:group>
            <v:group style="position:absolute;left:2246;top:12202;width:4320;height:2" coordorigin="2246,12202" coordsize="4320,2">
              <v:shape style="position:absolute;left:2246;top:12202;width:4320;height:2" coordorigin="2246,12202" coordsize="4320,0" path="m2246,12202l6566,12202e" filled="f" stroked="t" strokeweight=".959936pt" strokecolor="#282828">
                <v:path arrowok="t"/>
              </v:shape>
            </v:group>
            <v:group style="position:absolute;left:6489;top:12211;width:2035;height:2" coordorigin="6489,12211" coordsize="2035,2">
              <v:shape style="position:absolute;left:6489;top:12211;width:2035;height:2" coordorigin="6489,12211" coordsize="2035,0" path="m6489,12211l8524,12211e" filled="f" stroked="t" strokeweight="1.439904pt" strokecolor="#484848">
                <v:path arrowok="t"/>
              </v:shape>
            </v:group>
            <v:group style="position:absolute;left:8486;top:3771;width:2;height:11065" coordorigin="8486,3771" coordsize="2,11065">
              <v:shape style="position:absolute;left:8486;top:3771;width:2;height:11065" coordorigin="8486,3771" coordsize="0,11065" path="m8486,14836l8486,3771e" filled="f" stroked="t" strokeweight="1.439904pt" strokecolor="#2B2B2B">
                <v:path arrowok="t"/>
              </v:shape>
            </v:group>
            <v:group style="position:absolute;left:8438;top:12207;width:1920;height:2" coordorigin="8438,12207" coordsize="1920,2">
              <v:shape style="position:absolute;left:8438;top:12207;width:1920;height:2" coordorigin="8438,12207" coordsize="1920,0" path="m8438,12207l10358,12207e" filled="f" stroked="t" strokeweight=".959936pt" strokecolor="#1F1F1F">
                <v:path arrowok="t"/>
              </v:shape>
            </v:group>
            <v:group style="position:absolute;left:797;top:12422;width:778;height:2" coordorigin="797,12422" coordsize="778,2">
              <v:shape style="position:absolute;left:797;top:12422;width:778;height:2" coordorigin="797,12422" coordsize="778,0" path="m797,12422l1574,12422e" filled="f" stroked="t" strokeweight=".959936pt" strokecolor="#2B2B2F">
                <v:path arrowok="t"/>
              </v:shape>
            </v:group>
            <v:group style="position:absolute;left:1536;top:12187;width:2;height:250" coordorigin="1536,12187" coordsize="2,250">
              <v:shape style="position:absolute;left:1536;top:12187;width:2;height:250" coordorigin="1536,12187" coordsize="0,250" path="m1536,12437l1536,12187e" filled="f" stroked="t" strokeweight=".479968pt" strokecolor="#030308">
                <v:path arrowok="t"/>
              </v:shape>
            </v:group>
            <v:group style="position:absolute;left:1507;top:12418;width:816;height:2" coordorigin="1507,12418" coordsize="816,2">
              <v:shape style="position:absolute;left:1507;top:12418;width:816;height:2" coordorigin="1507,12418" coordsize="816,0" path="m1507,12418l2323,12418e" filled="f" stroked="t" strokeweight=".959936pt" strokecolor="#08080C">
                <v:path arrowok="t"/>
              </v:shape>
            </v:group>
            <v:group style="position:absolute;left:2275;top:12159;width:2;height:528" coordorigin="2275,12159" coordsize="2,528">
              <v:shape style="position:absolute;left:2275;top:12159;width:2;height:528" coordorigin="2275,12159" coordsize="0,528" path="m2275,12686l2275,12159e" filled="f" stroked="t" strokeweight=".959936pt" strokecolor="#181818">
                <v:path arrowok="t"/>
              </v:shape>
            </v:group>
            <v:group style="position:absolute;left:2246;top:12432;width:8111;height:2" coordorigin="2246,12432" coordsize="8111,2">
              <v:shape style="position:absolute;left:2246;top:12432;width:8111;height:2" coordorigin="2246,12432" coordsize="8111,0" path="m2246,12432l10358,12432e" filled="f" stroked="t" strokeweight=".959936pt" strokecolor="#343434">
                <v:path arrowok="t"/>
              </v:shape>
            </v:group>
            <v:group style="position:absolute;left:797;top:12648;width:778;height:2" coordorigin="797,12648" coordsize="778,2">
              <v:shape style="position:absolute;left:797;top:12648;width:778;height:2" coordorigin="797,12648" coordsize="778,0" path="m797,12648l1574,12648e" filled="f" stroked="t" strokeweight=".959936pt" strokecolor="#282828">
                <v:path arrowok="t"/>
              </v:shape>
            </v:group>
            <v:group style="position:absolute;left:1536;top:12418;width:2;height:240" coordorigin="1536,12418" coordsize="2,240">
              <v:shape style="position:absolute;left:1536;top:12418;width:2;height:240" coordorigin="1536,12418" coordsize="0,240" path="m1536,12658l1536,12418e" filled="f" stroked="t" strokeweight=".479968pt" strokecolor="#282828">
                <v:path arrowok="t"/>
              </v:shape>
            </v:group>
            <v:group style="position:absolute;left:1507;top:12643;width:816;height:2" coordorigin="1507,12643" coordsize="816,2">
              <v:shape style="position:absolute;left:1507;top:12643;width:816;height:2" coordorigin="1507,12643" coordsize="816,0" path="m1507,12643l2323,12643e" filled="f" stroked="t" strokeweight="1.439904pt" strokecolor="#4B4B4B">
                <v:path arrowok="t"/>
              </v:shape>
            </v:group>
            <v:group style="position:absolute;left:2246;top:12653;width:4320;height:2" coordorigin="2246,12653" coordsize="4320,2">
              <v:shape style="position:absolute;left:2246;top:12653;width:4320;height:2" coordorigin="2246,12653" coordsize="4320,0" path="m2246,12653l6566,12653e" filled="f" stroked="t" strokeweight=".959936pt" strokecolor="#181818">
                <v:path arrowok="t"/>
              </v:shape>
            </v:group>
            <v:group style="position:absolute;left:6528;top:12389;width:2;height:297" coordorigin="6528,12389" coordsize="2,297">
              <v:shape style="position:absolute;left:6528;top:12389;width:2;height:297" coordorigin="6528,12389" coordsize="0,297" path="m6528,12686l6528,12389e" filled="f" stroked="t" strokeweight=".959936pt" strokecolor="#2B2B2B">
                <v:path arrowok="t"/>
              </v:shape>
            </v:group>
            <v:group style="position:absolute;left:6489;top:12658;width:3859;height:2" coordorigin="6489,12658" coordsize="3859,2">
              <v:shape style="position:absolute;left:6489;top:12658;width:3859;height:2" coordorigin="6489,12658" coordsize="3859,0" path="m6489,12658l10348,12658e" filled="f" stroked="t" strokeweight=".959936pt" strokecolor="#030303">
                <v:path arrowok="t"/>
              </v:shape>
            </v:group>
            <v:group style="position:absolute;left:816;top:7140;width:2;height:7687" coordorigin="816,7140" coordsize="2,7687">
              <v:shape style="position:absolute;left:816;top:7140;width:2;height:7687" coordorigin="816,7140" coordsize="0,7687" path="m816,14826l816,7140e" filled="f" stroked="t" strokeweight="1.439904pt" strokecolor="#1C1C1C">
                <v:path arrowok="t"/>
              </v:shape>
            </v:group>
            <v:group style="position:absolute;left:1536;top:12629;width:2;height:211" coordorigin="1536,12629" coordsize="2,211">
              <v:shape style="position:absolute;left:1536;top:12629;width:2;height:211" coordorigin="1536,12629" coordsize="0,211" path="m1536,12840l1536,12629e" filled="f" stroked="t" strokeweight=".479968pt" strokecolor="#444444">
                <v:path arrowok="t"/>
              </v:shape>
            </v:group>
            <v:group style="position:absolute;left:2275;top:12600;width:2;height:269" coordorigin="2275,12600" coordsize="2,269">
              <v:shape style="position:absolute;left:2275;top:12600;width:2;height:269" coordorigin="2275,12600" coordsize="0,269" path="m2275,12869l2275,12600e" filled="f" stroked="t" strokeweight=".959936pt" strokecolor="#2B2B2B">
                <v:path arrowok="t"/>
              </v:shape>
            </v:group>
            <v:group style="position:absolute;left:6523;top:12600;width:2;height:1161" coordorigin="6523,12600" coordsize="2,1161">
              <v:shape style="position:absolute;left:6523;top:12600;width:2;height:1161" coordorigin="6523,12600" coordsize="0,1161" path="m6523,13761l6523,12600e" filled="f" stroked="t" strokeweight="1.439904pt" strokecolor="#3F3F3F">
                <v:path arrowok="t"/>
              </v:shape>
            </v:group>
            <v:group style="position:absolute;left:1536;top:12830;width:2;height:202" coordorigin="1536,12830" coordsize="2,202">
              <v:shape style="position:absolute;left:1536;top:12830;width:2;height:202" coordorigin="1536,12830" coordsize="0,202" path="m1536,13032l1536,12830e" filled="f" stroked="t" strokeweight=".479968pt" strokecolor="#000000">
                <v:path arrowok="t"/>
              </v:shape>
            </v:group>
            <v:group style="position:absolute;left:2270;top:12802;width:2;height:259" coordorigin="2270,12802" coordsize="2,259">
              <v:shape style="position:absolute;left:2270;top:12802;width:2;height:259" coordorigin="2270,12802" coordsize="0,259" path="m2270,13061l2270,12802e" filled="f" stroked="t" strokeweight="1.439904pt" strokecolor="#444444">
                <v:path arrowok="t"/>
              </v:shape>
            </v:group>
            <v:group style="position:absolute;left:787;top:13209;width:1536;height:2" coordorigin="787,13209" coordsize="1536,2">
              <v:shape style="position:absolute;left:787;top:13209;width:1536;height:2" coordorigin="787,13209" coordsize="1536,0" path="m787,13209l2323,13209e" filled="f" stroked="t" strokeweight="1.439904pt" strokecolor="#444444">
                <v:path arrowok="t"/>
              </v:shape>
            </v:group>
            <v:group style="position:absolute;left:1536;top:13022;width:2;height:221" coordorigin="1536,13022" coordsize="2,221">
              <v:shape style="position:absolute;left:1536;top:13022;width:2;height:221" coordorigin="1536,13022" coordsize="0,221" path="m1536,13243l1536,13022e" filled="f" stroked="t" strokeweight=".479968pt" strokecolor="#3F3F3F">
                <v:path arrowok="t"/>
              </v:shape>
            </v:group>
            <v:group style="position:absolute;left:2246;top:13214;width:4320;height:2" coordorigin="2246,13214" coordsize="4320,2">
              <v:shape style="position:absolute;left:2246;top:13214;width:4320;height:2" coordorigin="2246,13214" coordsize="4320,0" path="m2246,13214l6566,13214e" filled="f" stroked="t" strokeweight=".959936pt" strokecolor="#1F1F1F">
                <v:path arrowok="t"/>
              </v:shape>
            </v:group>
            <v:group style="position:absolute;left:6489;top:13224;width:2035;height:2" coordorigin="6489,13224" coordsize="2035,2">
              <v:shape style="position:absolute;left:6489;top:13224;width:2035;height:2" coordorigin="6489,13224" coordsize="2035,0" path="m6489,13224l8524,13224e" filled="f" stroked="t" strokeweight=".959936pt" strokecolor="#030303">
                <v:path arrowok="t"/>
              </v:shape>
            </v:group>
            <v:group style="position:absolute;left:8438;top:13224;width:1910;height:2" coordorigin="8438,13224" coordsize="1910,2">
              <v:shape style="position:absolute;left:8438;top:13224;width:1910;height:2" coordorigin="8438,13224" coordsize="1910,0" path="m8438,13224l10348,13224e" filled="f" stroked="t" strokeweight=".959936pt" strokecolor="#1C1C1C">
                <v:path arrowok="t"/>
              </v:shape>
            </v:group>
            <v:group style="position:absolute;left:1536;top:13214;width:2;height:192" coordorigin="1536,13214" coordsize="2,192">
              <v:shape style="position:absolute;left:1536;top:13214;width:2;height:192" coordorigin="1536,13214" coordsize="0,192" path="m1536,13406l1536,13214e" filled="f" stroked="t" strokeweight=".479968pt" strokecolor="#2B2B2B">
                <v:path arrowok="t"/>
              </v:shape>
            </v:group>
            <v:group style="position:absolute;left:1536;top:13397;width:2;height:202" coordorigin="1536,13397" coordsize="2,202">
              <v:shape style="position:absolute;left:1536;top:13397;width:2;height:202" coordorigin="1536,13397" coordsize="0,202" path="m1536,13598l1536,13397e" filled="f" stroked="t" strokeweight=".479968pt" strokecolor="#000000">
                <v:path arrowok="t"/>
              </v:shape>
            </v:group>
            <v:group style="position:absolute;left:2265;top:13368;width:2;height:451" coordorigin="2265,13368" coordsize="2,451">
              <v:shape style="position:absolute;left:2265;top:13368;width:2;height:451" coordorigin="2265,13368" coordsize="0,451" path="m2265,13819l2265,13368e" filled="f" stroked="t" strokeweight=".959936pt" strokecolor="#131313">
                <v:path arrowok="t"/>
              </v:shape>
            </v:group>
            <v:group style="position:absolute;left:8481;top:13368;width:2;height:259" coordorigin="8481,13368" coordsize="2,259">
              <v:shape style="position:absolute;left:8481;top:13368;width:2;height:259" coordorigin="8481,13368" coordsize="0,259" path="m8481,13627l8481,13368e" filled="f" stroked="t" strokeweight="1.439904pt" strokecolor="#444444">
                <v:path arrowok="t"/>
              </v:shape>
            </v:group>
            <v:group style="position:absolute;left:1536;top:13598;width:2;height:595" coordorigin="1536,13598" coordsize="2,595">
              <v:shape style="position:absolute;left:1536;top:13598;width:2;height:595" coordorigin="1536,13598" coordsize="0,595" path="m1536,14193l1536,13598e" filled="f" stroked="t" strokeweight=".479968pt" strokecolor="#4B4B4B">
                <v:path arrowok="t"/>
              </v:shape>
            </v:group>
            <v:group style="position:absolute;left:787;top:13780;width:5779;height:2" coordorigin="787,13780" coordsize="5779,2">
              <v:shape style="position:absolute;left:787;top:13780;width:5779;height:2" coordorigin="787,13780" coordsize="5779,0" path="m787,13780l6566,13780e" filled="f" stroked="t" strokeweight=".959936pt" strokecolor="#1C1C1C">
                <v:path arrowok="t"/>
              </v:shape>
            </v:group>
            <v:group style="position:absolute;left:6518;top:13569;width:2;height:1267" coordorigin="6518,13569" coordsize="2,1267">
              <v:shape style="position:absolute;left:6518;top:13569;width:2;height:1267" coordorigin="6518,13569" coordsize="0,1267" path="m6518,14836l6518,13569e" filled="f" stroked="t" strokeweight=".959936pt" strokecolor="#1F1F1F">
                <v:path arrowok="t"/>
              </v:shape>
            </v:group>
            <v:group style="position:absolute;left:6489;top:13790;width:3859;height:2" coordorigin="6489,13790" coordsize="3859,2">
              <v:shape style="position:absolute;left:6489;top:13790;width:3859;height:2" coordorigin="6489,13790" coordsize="3859,0" path="m6489,13790l10348,13790e" filled="f" stroked="t" strokeweight=".959936pt" strokecolor="#080808">
                <v:path arrowok="t"/>
              </v:shape>
            </v:group>
            <v:group style="position:absolute;left:787;top:14179;width:1536;height:2" coordorigin="787,14179" coordsize="1536,2">
              <v:shape style="position:absolute;left:787;top:14179;width:1536;height:2" coordorigin="787,14179" coordsize="1536,0" path="m787,14179l2323,14179e" filled="f" stroked="t" strokeweight=".959936pt" strokecolor="#2F2F2F">
                <v:path arrowok="t"/>
              </v:shape>
            </v:group>
            <v:group style="position:absolute;left:2112;top:14188;width:8236;height:2" coordorigin="2112,14188" coordsize="8236,2">
              <v:shape style="position:absolute;left:2112;top:14188;width:8236;height:2" coordorigin="2112,14188" coordsize="8236,0" path="m2112,14188l10348,14188e" filled="f" stroked="t" strokeweight=".959936pt" strokecolor="#131313">
                <v:path arrowok="t"/>
              </v:shape>
            </v:group>
            <v:group style="position:absolute;left:787;top:14404;width:787;height:2" coordorigin="787,14404" coordsize="787,2">
              <v:shape style="position:absolute;left:787;top:14404;width:787;height:2" coordorigin="787,14404" coordsize="787,0" path="m787,14404l1574,14404e" filled="f" stroked="t" strokeweight=".959936pt" strokecolor="#080808">
                <v:path arrowok="t"/>
              </v:shape>
            </v:group>
            <v:group style="position:absolute;left:1536;top:14164;width:2;height:250" coordorigin="1536,14164" coordsize="2,250">
              <v:shape style="position:absolute;left:1536;top:14164;width:2;height:250" coordorigin="1536,14164" coordsize="0,250" path="m1536,14414l1536,14164e" filled="f" stroked="t" strokeweight=".479968pt" strokecolor="#383838">
                <v:path arrowok="t"/>
              </v:shape>
            </v:group>
            <v:group style="position:absolute;left:1507;top:14409;width:7017;height:2" coordorigin="1507,14409" coordsize="7017,2">
              <v:shape style="position:absolute;left:1507;top:14409;width:7017;height:2" coordorigin="1507,14409" coordsize="7017,0" path="m1507,14409l8524,14409e" filled="f" stroked="t" strokeweight=".959936pt" strokecolor="#1C1C1C">
                <v:path arrowok="t"/>
              </v:shape>
            </v:group>
            <v:group style="position:absolute;left:2261;top:10901;width:2;height:3915" coordorigin="2261,10901" coordsize="2,3915">
              <v:shape style="position:absolute;left:2261;top:10901;width:2;height:3915" coordorigin="2261,10901" coordsize="0,3915" path="m2261,14817l2261,10901e" filled="f" stroked="t" strokeweight="1.439904pt" strokecolor="#282828">
                <v:path arrowok="t"/>
              </v:shape>
            </v:group>
            <v:group style="position:absolute;left:8438;top:14414;width:1910;height:2" coordorigin="8438,14414" coordsize="1910,2">
              <v:shape style="position:absolute;left:8438;top:14414;width:1910;height:2" coordorigin="8438,14414" coordsize="1910,0" path="m8438,14414l10348,14414e" filled="f" stroked="t" strokeweight=".959936pt" strokecolor="#030303">
                <v:path arrowok="t"/>
              </v:shape>
            </v:group>
            <v:group style="position:absolute;left:787;top:14807;width:787;height:2" coordorigin="787,14807" coordsize="787,2">
              <v:shape style="position:absolute;left:787;top:14807;width:787;height:2" coordorigin="787,14807" coordsize="787,0" path="m787,14807l1574,14807e" filled="f" stroked="t" strokeweight=".959936pt" strokecolor="#232323">
                <v:path arrowok="t"/>
              </v:shape>
            </v:group>
            <v:group style="position:absolute;left:1536;top:14395;width:2;height:432" coordorigin="1536,14395" coordsize="2,432">
              <v:shape style="position:absolute;left:1536;top:14395;width:2;height:432" coordorigin="1536,14395" coordsize="0,432" path="m1536,14826l1536,14395e" filled="f" stroked="t" strokeweight=".479968pt" strokecolor="#080808">
                <v:path arrowok="t"/>
              </v:shape>
            </v:group>
            <v:group style="position:absolute;left:6374;top:14822;width:3974;height:2" coordorigin="6374,14822" coordsize="3974,2">
              <v:shape style="position:absolute;left:6374;top:14822;width:3974;height:2" coordorigin="6374,14822" coordsize="3974,0" path="m6374,14822l10348,14822e" filled="f" stroked="t" strokeweight="1.439904pt" strokecolor="#484848">
                <v:path arrowok="t"/>
              </v:shape>
            </v:group>
            <v:group style="position:absolute;left:1507;top:14807;width:816;height:2" coordorigin="1507,14807" coordsize="816,2">
              <v:shape style="position:absolute;left:1507;top:14807;width:816;height:2" coordorigin="1507,14807" coordsize="816,0" path="m1507,14807l2323,14807e" filled="f" stroked="t" strokeweight=".959936pt" strokecolor="#030303">
                <v:path arrowok="t"/>
              </v:shape>
            </v:group>
            <v:group style="position:absolute;left:2246;top:14812;width:4320;height:2" coordorigin="2246,14812" coordsize="4320,2">
              <v:shape style="position:absolute;left:2246;top:14812;width:4320;height:2" coordorigin="2246,14812" coordsize="4320,0" path="m2246,14812l6566,14812e" filled="f" stroked="t" strokeweight=".959936pt" strokecolor="#343434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40" w:lineRule="auto"/>
        <w:ind w:left="1229" w:right="-20"/>
        <w:jc w:val="left"/>
        <w:tabs>
          <w:tab w:pos="1920" w:val="left"/>
          <w:tab w:pos="4420" w:val="left"/>
          <w:tab w:pos="7480" w:val="left"/>
          <w:tab w:pos="93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35"/>
          <w:position w:val="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17"/>
          <w:position w:val="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1075" w:right="-20"/>
        <w:jc w:val="left"/>
        <w:tabs>
          <w:tab w:pos="1700" w:val="left"/>
          <w:tab w:pos="81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  <w:t>2302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511000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6"/>
          <w:position w:val="2"/>
        </w:rPr>
        <w:t>3fPA)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5"/>
          <w:position w:val="2"/>
        </w:rPr>
        <w:t>l.E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9"/>
          <w:position w:val="2"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2"/>
        </w:rPr>
        <w:t>fPA'BEBI1HCKI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3"/>
          <w:position w:val="2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1"/>
          <w:position w:val="2"/>
        </w:rPr>
        <w:t>OEJEKTI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"/>
          <w:w w:val="91"/>
          <w:position w:val="2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1"/>
          <w:position w:val="2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1"/>
          <w:position w:val="2"/>
        </w:rPr>
        <w:t>oJX2303Jl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1"/>
          <w:position w:val="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91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2306)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7"/>
          <w:position w:val="0"/>
        </w:rPr>
        <w:t>598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3" w:after="0" w:line="240" w:lineRule="auto"/>
        <w:ind w:left="1066" w:right="-20"/>
        <w:jc w:val="left"/>
        <w:tabs>
          <w:tab w:pos="17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2303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9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41"/>
          <w:w w:val="109"/>
        </w:rPr>
        <w:t>1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314"/>
        </w:rPr>
        <w:t>I</w:t>
      </w:r>
      <w:r>
        <w:rPr>
          <w:rFonts w:ascii="Arial" w:hAnsi="Arial" w:cs="Arial" w:eastAsia="Arial"/>
          <w:sz w:val="16"/>
          <w:szCs w:val="16"/>
          <w:color w:val="262626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5"/>
        </w:rPr>
        <w:t>KynosnH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1"/>
        </w:rPr>
        <w:t>3rpaJXa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7"/>
          <w:w w:val="7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8"/>
          <w:w w:val="8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0"/>
        </w:rPr>
        <w:t>o6jeKaTa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1066" w:right="-20"/>
        <w:jc w:val="left"/>
        <w:tabs>
          <w:tab w:pos="17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2304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511200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0"/>
        </w:rPr>
        <w:t>11JrpaJX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7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0"/>
        </w:rPr>
        <w:t>&gt;a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5"/>
          <w:w w:val="7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1"/>
        </w:rPr>
        <w:t>Jrpana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6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3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9"/>
        </w:rPr>
        <w:t>o6jeKaTa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1056" w:right="-20"/>
        <w:jc w:val="left"/>
        <w:tabs>
          <w:tab w:pos="17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2305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511300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9"/>
          <w:position w:val="1"/>
        </w:rPr>
        <w:t>KanHTanH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9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7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7"/>
          <w:position w:val="1"/>
        </w:rPr>
        <w:t>Ol!p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8"/>
          <w:position w:val="1"/>
        </w:rPr>
        <w:t>)f(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7"/>
          <w:position w:val="1"/>
        </w:rPr>
        <w:t>aB3H&gt;e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0"/>
          <w:position w:val="1"/>
        </w:rPr>
        <w:t>3rpana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6"/>
          <w:w w:val="9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3B3B3D"/>
          <w:spacing w:val="0"/>
          <w:w w:val="225"/>
          <w:position w:val="1"/>
        </w:rPr>
        <w:t>l</w:t>
      </w:r>
      <w:r>
        <w:rPr>
          <w:rFonts w:ascii="Arial" w:hAnsi="Arial" w:cs="Arial" w:eastAsia="Arial"/>
          <w:sz w:val="11"/>
          <w:szCs w:val="11"/>
          <w:color w:val="3B3B3D"/>
          <w:spacing w:val="5"/>
          <w:w w:val="225"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1"/>
          <w:position w:val="1"/>
        </w:rPr>
        <w:t>o6jeKaTa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1056" w:right="-20"/>
        <w:jc w:val="left"/>
        <w:tabs>
          <w:tab w:pos="1700" w:val="left"/>
          <w:tab w:pos="81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2306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  <w:t>511400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0"/>
          <w:position w:val="2"/>
        </w:rPr>
        <w:t>DpojeKTH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0"/>
          <w:position w:val="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3"/>
          <w:w w:val="7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"/>
          <w:w w:val="70"/>
          <w:position w:val="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0"/>
          <w:position w:val="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5"/>
          <w:w w:val="70"/>
          <w:position w:val="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0"/>
          <w:position w:val="2"/>
        </w:rPr>
        <w:t>3HI!JlaH&gt;e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7"/>
          <w:position w:val="0"/>
        </w:rPr>
        <w:t>598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056" w:right="-20"/>
        <w:jc w:val="left"/>
        <w:tabs>
          <w:tab w:pos="1700" w:val="left"/>
          <w:tab w:pos="8180" w:val="left"/>
          <w:tab w:pos="99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2307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51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100"/>
          <w:position w:val="2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4"/>
          <w:w w:val="100"/>
          <w:position w:val="2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3"/>
          <w:position w:val="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3"/>
          <w:w w:val="93"/>
          <w:position w:val="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7"/>
          <w:position w:val="2"/>
        </w:rPr>
        <w:t>ill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3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4"/>
          <w:position w:val="2"/>
        </w:rPr>
        <w:t>HH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4"/>
          <w:position w:val="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4"/>
          <w:w w:val="94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  <w:position w:val="2"/>
        </w:rPr>
        <w:t>OIIPEM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  <w:position w:val="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8"/>
          <w:w w:val="94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8"/>
          <w:position w:val="2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7"/>
          <w:position w:val="2"/>
        </w:rPr>
        <w:t>oll230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8"/>
          <w:position w:val="2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51"/>
          <w:position w:val="2"/>
        </w:rPr>
        <w:t>.D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"/>
          <w:w w:val="51"/>
          <w:position w:val="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51"/>
          <w:position w:val="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3"/>
          <w:w w:val="51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2316}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>442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1"/>
          <w:position w:val="0"/>
        </w:rPr>
        <w:t>1,088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046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2308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512100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  <w:position w:val="1"/>
        </w:rPr>
        <w:t>OnpeM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4"/>
          <w:position w:val="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  <w:position w:val="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  <w:position w:val="1"/>
        </w:rPr>
        <w:t>cao6pal'l3j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1046" w:right="-20"/>
        <w:jc w:val="left"/>
        <w:tabs>
          <w:tab w:pos="1680" w:val="left"/>
          <w:tab w:pos="8160" w:val="left"/>
          <w:tab w:pos="100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"/>
        </w:rPr>
        <w:t>2309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"/>
        </w:rPr>
        <w:t>512200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6"/>
          <w:position w:val="0"/>
        </w:rPr>
        <w:t>AJl.MJlHHCTp3THBH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7"/>
          <w:position w:val="0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  <w:position w:val="0"/>
        </w:rPr>
        <w:t>onpeMa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3"/>
        </w:rPr>
        <w:t>442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13"/>
          <w:position w:val="-3"/>
        </w:rPr>
        <w:t>290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046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2310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512300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4"/>
          <w:position w:val="1"/>
        </w:rPr>
        <w:t>OnpeMa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0"/>
          <w:position w:val="1"/>
        </w:rPr>
        <w:t>33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0"/>
          <w:position w:val="1"/>
        </w:rPr>
        <w:t>noll&gt;onpllspe.ay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1037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2311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512400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</w:rPr>
        <w:t>OnpeMa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7"/>
        </w:rPr>
        <w:t>3a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D"/>
          <w:spacing w:val="0"/>
          <w:w w:val="111"/>
        </w:rPr>
        <w:t>JalliTH'T</w:t>
      </w:r>
      <w:r>
        <w:rPr>
          <w:rFonts w:ascii="Arial" w:hAnsi="Arial" w:cs="Arial" w:eastAsia="Arial"/>
          <w:sz w:val="11"/>
          <w:szCs w:val="11"/>
          <w:color w:val="3B3B3D"/>
          <w:spacing w:val="0"/>
          <w:w w:val="112"/>
        </w:rPr>
        <w:t>)</w:t>
      </w:r>
      <w:r>
        <w:rPr>
          <w:rFonts w:ascii="Arial" w:hAnsi="Arial" w:cs="Arial" w:eastAsia="Arial"/>
          <w:sz w:val="11"/>
          <w:szCs w:val="11"/>
          <w:color w:val="3B3B3D"/>
          <w:spacing w:val="0"/>
          <w:w w:val="111"/>
        </w:rPr>
        <w:t>'</w:t>
      </w:r>
      <w:r>
        <w:rPr>
          <w:rFonts w:ascii="Arial" w:hAnsi="Arial" w:cs="Arial" w:eastAsia="Arial"/>
          <w:sz w:val="11"/>
          <w:szCs w:val="11"/>
          <w:color w:val="3B3B3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8"/>
        </w:rPr>
        <w:t>)f(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7"/>
        </w:rPr>
        <w:t>HBOTHe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</w:rPr>
        <w:t>cpeJlllHe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1037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2312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512500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7"/>
        </w:rPr>
        <w:t>Me.QHUHHCKa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"/>
          <w:w w:val="6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8"/>
        </w:rPr>
        <w:t>"na6opaTopujcKa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5"/>
        </w:rPr>
        <w:t>on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2"/>
          <w:w w:val="95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"/>
          <w:w w:val="104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8"/>
        </w:rPr>
        <w:t>Ma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240" w:lineRule="auto"/>
        <w:ind w:left="1037" w:right="-20"/>
        <w:jc w:val="left"/>
        <w:tabs>
          <w:tab w:pos="1680" w:val="left"/>
          <w:tab w:pos="100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2313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512600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4"/>
          <w:position w:val="2"/>
        </w:rPr>
        <w:t>OnpeMa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0"/>
          <w:position w:val="2"/>
        </w:rPr>
        <w:t>33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8"/>
          <w:position w:val="2"/>
        </w:rPr>
        <w:t>o6paJosalbe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9"/>
          <w:position w:val="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  <w:position w:val="2"/>
        </w:rPr>
        <w:t>Haye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0"/>
          <w:w w:val="83"/>
          <w:position w:val="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55"/>
          <w:position w:val="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70"/>
          <w:position w:val="2"/>
        </w:rPr>
        <w:t>'YJI'T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70"/>
          <w:position w:val="2"/>
        </w:rPr>
        <w:t>)'pY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30"/>
          <w:w w:val="7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B3B3D"/>
          <w:spacing w:val="0"/>
          <w:w w:val="92"/>
          <w:position w:val="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3B3B3D"/>
          <w:spacing w:val="-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cnopT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12"/>
          <w:position w:val="0"/>
        </w:rPr>
        <w:t>798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1027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2314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512700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</w:rPr>
        <w:t>OnpeMa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sojcey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1027" w:right="-20"/>
        <w:jc w:val="left"/>
        <w:tabs>
          <w:tab w:pos="16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2315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512800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</w:rPr>
        <w:t>OnpeMa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7"/>
          <w:w w:val="8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</w:rPr>
        <w:t>jasH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8"/>
          <w:w w:val="8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9"/>
        </w:rPr>
        <w:t>6eJ6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0"/>
          <w:w w:val="89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0"/>
        </w:rPr>
        <w:t>.l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8"/>
          <w:w w:val="7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2"/>
        </w:rPr>
        <w:t>HOCT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0" w:after="0" w:line="156" w:lineRule="auto"/>
        <w:ind w:left="2361" w:right="5021" w:firstLine="-1354"/>
        <w:jc w:val="left"/>
        <w:tabs>
          <w:tab w:pos="16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0"/>
        </w:rPr>
        <w:t>2316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5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0"/>
        </w:rPr>
        <w:t>512900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1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0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  <w:position w:val="0"/>
        </w:rPr>
        <w:t>OnpeMa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0"/>
          <w:w w:val="128"/>
          <w:position w:val="0"/>
        </w:rPr>
        <w:t>33</w:t>
      </w:r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-19"/>
          <w:w w:val="128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5"/>
          <w:position w:val="0"/>
        </w:rPr>
        <w:t>npoHJB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1"/>
          <w:w w:val="76"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52"/>
          <w:position w:val="0"/>
        </w:rPr>
        <w:t>.Il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0"/>
          <w:w w:val="53"/>
          <w:position w:val="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5"/>
          <w:position w:val="0"/>
        </w:rPr>
        <w:t>!b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1"/>
          <w:w w:val="75"/>
          <w:position w:val="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16"/>
          <w:position w:val="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8"/>
          <w:position w:val="0"/>
        </w:rPr>
        <w:t>MOTOpH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9"/>
          <w:w w:val="68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55"/>
          <w:position w:val="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  <w:position w:val="0"/>
        </w:rPr>
        <w:t>HenoKpeTHa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2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9"/>
          <w:position w:val="0"/>
        </w:rPr>
        <w:t>HeMOTOpHa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3"/>
          <w:w w:val="69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1"/>
          <w:position w:val="0"/>
        </w:rPr>
        <w:t>OOpeMa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1008" w:right="-20"/>
        <w:jc w:val="left"/>
        <w:tabs>
          <w:tab w:pos="16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21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4"/>
          <w:w w:val="12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2"/>
          <w:w w:val="12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21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49"/>
          <w:w w:val="12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132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4"/>
          <w:w w:val="15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3"/>
        </w:rPr>
        <w:t>3000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</w:rPr>
        <w:t>OCTAJIE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4"/>
        </w:rPr>
        <w:t>HEKPETHIIHE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9"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8"/>
        </w:rPr>
        <w:t>OIIPEM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8"/>
        </w:rPr>
        <w:t>(2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98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23"/>
          <w:w w:val="129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8)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998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2318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513100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</w:rPr>
        <w:t>OCTane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9"/>
          <w:w w:val="7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</w:rPr>
        <w:t>HeKpeT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72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"/>
          <w:w w:val="7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</w:rPr>
        <w:t>IHe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4"/>
          <w:w w:val="72"/>
        </w:rPr>
        <w:t> </w:t>
      </w:r>
      <w:r>
        <w:rPr>
          <w:rFonts w:ascii="Arial" w:hAnsi="Arial" w:cs="Arial" w:eastAsia="Arial"/>
          <w:sz w:val="11"/>
          <w:szCs w:val="11"/>
          <w:color w:val="3B3B3D"/>
          <w:spacing w:val="0"/>
          <w:w w:val="85"/>
        </w:rPr>
        <w:t>11</w:t>
      </w:r>
      <w:r>
        <w:rPr>
          <w:rFonts w:ascii="Arial" w:hAnsi="Arial" w:cs="Arial" w:eastAsia="Arial"/>
          <w:sz w:val="11"/>
          <w:szCs w:val="11"/>
          <w:color w:val="3B3B3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</w:rPr>
        <w:t>onpeMa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998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23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3"/>
          <w:w w:val="123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23"/>
          <w:w w:val="12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23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9"/>
          <w:w w:val="12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514000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1"/>
        </w:rPr>
        <w:t>KYJITHBHCAH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1"/>
        </w:rPr>
        <w:t>HMOBHH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3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{2320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989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2320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514100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9"/>
          <w:position w:val="1"/>
        </w:rPr>
        <w:t>KynntsttcaHa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5"/>
          <w:position w:val="1"/>
        </w:rPr>
        <w:t>HMOBHH3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989" w:right="-20"/>
        <w:jc w:val="left"/>
        <w:tabs>
          <w:tab w:pos="1640" w:val="left"/>
          <w:tab w:pos="8240" w:val="left"/>
          <w:tab w:pos="101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2321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515000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6"/>
          <w:w w:val="93"/>
          <w:position w:val="2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3"/>
          <w:position w:val="2"/>
        </w:rPr>
        <w:t>EMATEPHJAJIH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3"/>
          <w:position w:val="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3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3"/>
          <w:position w:val="2"/>
        </w:rPr>
        <w:t>HMOBHH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3"/>
          <w:position w:val="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93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(2322)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>94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19"/>
          <w:position w:val="0"/>
        </w:rPr>
        <w:t>86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989" w:right="-20"/>
        <w:jc w:val="left"/>
        <w:tabs>
          <w:tab w:pos="1640" w:val="left"/>
          <w:tab w:pos="8240" w:val="left"/>
          <w:tab w:pos="101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2322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515100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0"/>
          <w:w w:val="9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0"/>
          <w:w w:val="119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3"/>
        </w:rPr>
        <w:t>MaTepHjaJIH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4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5"/>
        </w:rPr>
        <w:t>HMOBIIH3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2"/>
        </w:rPr>
        <w:t>94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9"/>
          <w:position w:val="-3"/>
        </w:rPr>
        <w:t>86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989" w:right="-20"/>
        <w:jc w:val="left"/>
        <w:tabs>
          <w:tab w:pos="1640" w:val="left"/>
          <w:tab w:pos="8140" w:val="left"/>
          <w:tab w:pos="100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5"/>
          <w:w w:val="100"/>
          <w:position w:val="2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323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"/>
          <w:w w:val="100"/>
          <w:position w:val="2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4"/>
          <w:w w:val="100"/>
          <w:position w:val="2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000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  <w:position w:val="2"/>
        </w:rPr>
        <w:t>3AJIHX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  <w:position w:val="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8"/>
          <w:w w:val="94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0"/>
          <w:position w:val="2"/>
        </w:rPr>
        <w:t>(2324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565657"/>
          <w:spacing w:val="0"/>
          <w:w w:val="100"/>
          <w:position w:val="2"/>
        </w:rPr>
        <w:t>+</w:t>
      </w:r>
      <w:r>
        <w:rPr>
          <w:rFonts w:ascii="Arial" w:hAnsi="Arial" w:cs="Arial" w:eastAsia="Arial"/>
          <w:sz w:val="17"/>
          <w:szCs w:val="17"/>
          <w:color w:val="565657"/>
          <w:spacing w:val="-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3"/>
          <w:position w:val="2"/>
        </w:rPr>
        <w:t>2326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565657"/>
          <w:spacing w:val="0"/>
          <w:w w:val="100"/>
          <w:position w:val="2"/>
        </w:rPr>
        <w:t>+</w:t>
      </w:r>
      <w:r>
        <w:rPr>
          <w:rFonts w:ascii="Arial" w:hAnsi="Arial" w:cs="Arial" w:eastAsia="Arial"/>
          <w:sz w:val="17"/>
          <w:szCs w:val="17"/>
          <w:color w:val="565657"/>
          <w:spacing w:val="-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2330)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>426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19"/>
          <w:position w:val="1"/>
        </w:rPr>
        <w:t>364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989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1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9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8"/>
          <w:position w:val="1"/>
        </w:rPr>
        <w:t>POEHE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6"/>
          <w:position w:val="1"/>
        </w:rPr>
        <w:t>PE3EPBE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{2325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989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2325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521100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5"/>
          <w:position w:val="1"/>
        </w:rPr>
        <w:t>Po6H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5"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pe3epse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989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2326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1"/>
          <w:position w:val="1"/>
        </w:rPr>
        <w:t>52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7"/>
          <w:w w:val="111"/>
          <w:position w:val="1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11"/>
          <w:position w:val="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4"/>
          <w:w w:val="111"/>
          <w:position w:val="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1"/>
          <w:position w:val="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1"/>
          <w:position w:val="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5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1"/>
          <w:position w:val="0"/>
        </w:rPr>
        <w:t>3AJIHX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1"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8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1"/>
          <w:position w:val="0"/>
        </w:rPr>
        <w:t>IIPOH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6"/>
          <w:w w:val="91"/>
          <w:position w:val="0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5"/>
          <w:w w:val="91"/>
          <w:position w:val="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1"/>
          <w:position w:val="0"/>
        </w:rPr>
        <w:t>O}lH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"/>
          <w:w w:val="91"/>
          <w:position w:val="0"/>
        </w:rPr>
        <w:t>&gt;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91"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5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1"/>
          <w:position w:val="0"/>
        </w:rPr>
        <w:t>(o.D.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0"/>
          <w:w w:val="61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3"/>
          <w:position w:val="0"/>
        </w:rPr>
        <w:t>2327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69"/>
          <w:position w:val="0"/>
        </w:rPr>
        <w:t>AO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2"/>
          <w:w w:val="69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  <w:t>2329)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989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2327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522100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0"/>
          <w:position w:val="1"/>
        </w:rPr>
        <w:t>3anHXe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  <w:position w:val="1"/>
        </w:rPr>
        <w:t>MaTepajan3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989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2328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522200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5"/>
        </w:rPr>
        <w:t>3anHXe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5"/>
          <w:w w:val="7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5"/>
        </w:rPr>
        <w:t>He.llOBpmene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0"/>
          <w:w w:val="7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5"/>
        </w:rPr>
        <w:t>nponJBO.IlH&gt;e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989" w:right="-20"/>
        <w:jc w:val="left"/>
        <w:tabs>
          <w:tab w:pos="1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2329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522300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7"/>
        </w:rPr>
        <w:t>33Jil1Xe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6"/>
          <w:w w:val="6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7"/>
        </w:rPr>
        <w:t>rOTO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67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"/>
          <w:w w:val="67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7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71"/>
        </w:rPr>
        <w:t>npOH380,!18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979" w:right="-20"/>
        <w:jc w:val="left"/>
        <w:tabs>
          <w:tab w:pos="1620" w:val="left"/>
          <w:tab w:pos="8140" w:val="left"/>
          <w:tab w:pos="100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23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5"/>
          <w:w w:val="100"/>
          <w:position w:val="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1"/>
          <w:position w:val="2"/>
        </w:rPr>
        <w:t>52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8"/>
          <w:w w:val="111"/>
          <w:position w:val="2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6"/>
          <w:w w:val="111"/>
          <w:position w:val="2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"/>
          <w:w w:val="111"/>
          <w:position w:val="2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11"/>
          <w:position w:val="2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11"/>
          <w:position w:val="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33"/>
          <w:w w:val="111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5"/>
          <w:position w:val="1"/>
        </w:rPr>
        <w:t>3A.IJliXE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30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5"/>
          <w:position w:val="1"/>
        </w:rPr>
        <w:t>POI&gt;E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7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5"/>
          <w:position w:val="1"/>
        </w:rPr>
        <w:t>3A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3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5"/>
          <w:position w:val="1"/>
        </w:rPr>
        <w:t>AAJL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5"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9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2"/>
          <w:position w:val="1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20"/>
          <w:w w:val="102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26"/>
          <w:position w:val="1"/>
        </w:rPr>
        <w:t>MJY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(2331)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  <w:t>426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19"/>
          <w:position w:val="0"/>
        </w:rPr>
        <w:t>364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979" w:right="-20"/>
        <w:jc w:val="left"/>
        <w:tabs>
          <w:tab w:pos="1620" w:val="left"/>
          <w:tab w:pos="8140" w:val="left"/>
          <w:tab w:pos="100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2331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  <w:t>523100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0"/>
          <w:position w:val="2"/>
        </w:rPr>
        <w:t>3anHXe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D"/>
          <w:spacing w:val="0"/>
          <w:w w:val="100"/>
          <w:position w:val="2"/>
        </w:rPr>
        <w:t>po6e</w:t>
      </w:r>
      <w:r>
        <w:rPr>
          <w:rFonts w:ascii="Times New Roman" w:hAnsi="Times New Roman" w:cs="Times New Roman" w:eastAsia="Times New Roman"/>
          <w:sz w:val="15"/>
          <w:szCs w:val="15"/>
          <w:color w:val="3B3B3D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0"/>
          <w:w w:val="128"/>
          <w:position w:val="2"/>
        </w:rPr>
        <w:t>33</w:t>
      </w:r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-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2"/>
          <w:position w:val="2"/>
        </w:rPr>
        <w:t>lla.JO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2"/>
          <w:position w:val="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1"/>
          <w:w w:val="62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2"/>
          <w:position w:val="2"/>
        </w:rPr>
        <w:t>npo.najy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  <w:t>426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15"/>
          <w:position w:val="0"/>
        </w:rPr>
        <w:t>364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970" w:right="-20"/>
        <w:jc w:val="left"/>
        <w:tabs>
          <w:tab w:pos="1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2332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5"/>
          <w:w w:val="100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5"/>
        </w:rPr>
        <w:t>,lU'A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9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OCT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{2333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970" w:right="-20"/>
        <w:jc w:val="left"/>
        <w:tabs>
          <w:tab w:pos="1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2333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53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6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  <w:t>000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98"/>
          <w:position w:val="0"/>
        </w:rPr>
        <w:t>.lU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6"/>
          <w:w w:val="98"/>
          <w:position w:val="0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8"/>
          <w:position w:val="0"/>
        </w:rPr>
        <w:t>AfOnEHOCT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8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6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>(2334)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970" w:right="-20"/>
        <w:jc w:val="left"/>
        <w:tabs>
          <w:tab w:pos="1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2334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531100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6"/>
        </w:rPr>
        <w:t>.!lparoueHOCTH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5" w:lineRule="exact"/>
        <w:ind w:left="970" w:right="-20"/>
        <w:jc w:val="left"/>
        <w:tabs>
          <w:tab w:pos="1620" w:val="left"/>
          <w:tab w:pos="92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4"/>
          <w:w w:val="100"/>
          <w:position w:val="3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  <w:t>335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4"/>
        </w:rPr>
        <w:t>54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"/>
          <w:w w:val="100"/>
          <w:position w:val="4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4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4"/>
          <w:w w:val="100"/>
          <w:position w:val="4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4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4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8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3"/>
        </w:rPr>
        <w:t>IIPFlPO,lUI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2"/>
          <w:w w:val="92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3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8"/>
          <w:w w:val="92"/>
          <w:position w:val="3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"/>
          <w:w w:val="92"/>
          <w:position w:val="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3"/>
        </w:rPr>
        <w:t>BHH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3"/>
          <w:w w:val="92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5"/>
          <w:position w:val="3"/>
        </w:rPr>
        <w:t>(2336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3B3B3D"/>
          <w:spacing w:val="0"/>
          <w:w w:val="100"/>
          <w:position w:val="3"/>
        </w:rPr>
        <w:t>+</w:t>
      </w:r>
      <w:r>
        <w:rPr>
          <w:rFonts w:ascii="Arial" w:hAnsi="Arial" w:cs="Arial" w:eastAsia="Arial"/>
          <w:sz w:val="17"/>
          <w:szCs w:val="17"/>
          <w:color w:val="3B3B3D"/>
          <w:spacing w:val="-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  <w:position w:val="3"/>
        </w:rPr>
        <w:t>2338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3"/>
          <w:w w:val="100"/>
          <w:position w:val="3"/>
        </w:rPr>
        <w:t> 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126"/>
          <w:position w:val="3"/>
        </w:rPr>
        <w:t>+</w:t>
      </w:r>
      <w:r>
        <w:rPr>
          <w:rFonts w:ascii="Arial" w:hAnsi="Arial" w:cs="Arial" w:eastAsia="Arial"/>
          <w:sz w:val="16"/>
          <w:szCs w:val="16"/>
          <w:color w:val="3B3B3D"/>
          <w:spacing w:val="-2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3"/>
        </w:rPr>
        <w:t>2340)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color w:val="3B3B3D"/>
          <w:spacing w:val="0"/>
          <w:w w:val="106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3B3B3D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8A8A8A"/>
          <w:spacing w:val="0"/>
          <w:w w:val="159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970" w:right="-20"/>
        <w:jc w:val="left"/>
        <w:tabs>
          <w:tab w:pos="1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2336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6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1"/>
        </w:rPr>
        <w:t>3EMJ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8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  <w:t>Hll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9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(2337)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960" w:right="-20"/>
        <w:jc w:val="left"/>
        <w:tabs>
          <w:tab w:pos="1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2337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541100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7"/>
          <w:position w:val="1"/>
        </w:rPr>
        <w:t>3eMJ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7"/>
          <w:position w:val="1"/>
        </w:rPr>
        <w:t>&gt;Hmre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960" w:right="-20"/>
        <w:jc w:val="left"/>
        <w:tabs>
          <w:tab w:pos="16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6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338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54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5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000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6"/>
        </w:rPr>
        <w:t>PY,l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6"/>
        </w:rPr>
        <w:t>(HA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2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2"/>
        </w:rPr>
        <w:t>EO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3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6"/>
          <w:w w:val="9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3"/>
        </w:rPr>
        <w:t>TCTB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(2339)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960" w:right="-20"/>
        <w:jc w:val="left"/>
        <w:tabs>
          <w:tab w:pos="16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2339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542100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Konosn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90" w:lineRule="exact"/>
        <w:ind w:left="207" w:right="6019"/>
        <w:jc w:val="center"/>
        <w:tabs>
          <w:tab w:pos="900" w:val="left"/>
          <w:tab w:pos="15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27"/>
          <w:szCs w:val="27"/>
          <w:color w:val="BFBDB8"/>
          <w:spacing w:val="0"/>
          <w:w w:val="63"/>
          <w:position w:val="-3"/>
        </w:rPr>
        <w:t>J</w:t>
      </w:r>
      <w:r>
        <w:rPr>
          <w:rFonts w:ascii="Arial" w:hAnsi="Arial" w:cs="Arial" w:eastAsia="Arial"/>
          <w:sz w:val="27"/>
          <w:szCs w:val="27"/>
          <w:color w:val="BFBDB8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7"/>
          <w:szCs w:val="27"/>
          <w:color w:val="BFBDB8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6"/>
        </w:rPr>
        <w:t>2340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7"/>
        </w:rPr>
        <w:t>5430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"/>
          <w:w w:val="100"/>
          <w:position w:val="7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7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7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25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7"/>
        </w:rPr>
        <w:t>lllYME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5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7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6"/>
          <w:w w:val="103"/>
          <w:position w:val="7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26"/>
          <w:w w:val="96"/>
          <w:position w:val="7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5"/>
          <w:position w:val="7"/>
        </w:rPr>
        <w:t>,l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5"/>
          <w:w w:val="86"/>
          <w:position w:val="7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98"/>
          <w:position w:val="7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31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0"/>
          <w:position w:val="7"/>
        </w:rPr>
        <w:t>{23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5"/>
          <w:w w:val="91"/>
          <w:position w:val="7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6"/>
          <w:w w:val="129"/>
          <w:position w:val="7"/>
        </w:rPr>
        <w:t>1</w:t>
      </w:r>
      <w:r>
        <w:rPr>
          <w:rFonts w:ascii="Arial" w:hAnsi="Arial" w:cs="Arial" w:eastAsia="Arial"/>
          <w:sz w:val="17"/>
          <w:szCs w:val="17"/>
          <w:color w:val="3B3B3D"/>
          <w:spacing w:val="0"/>
          <w:w w:val="106"/>
          <w:position w:val="7"/>
        </w:rPr>
        <w:t>+</w:t>
      </w:r>
      <w:r>
        <w:rPr>
          <w:rFonts w:ascii="Arial" w:hAnsi="Arial" w:cs="Arial" w:eastAsia="Arial"/>
          <w:sz w:val="17"/>
          <w:szCs w:val="17"/>
          <w:color w:val="3B3B3D"/>
          <w:spacing w:val="-23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  <w:position w:val="7"/>
        </w:rPr>
        <w:t>2342)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left="960" w:right="-20"/>
        <w:jc w:val="left"/>
        <w:tabs>
          <w:tab w:pos="16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>2341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543100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2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15"/>
          <w:position w:val="1"/>
        </w:rPr>
        <w:t>ll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7"/>
          <w:w w:val="115"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9"/>
          <w:position w:val="1"/>
        </w:rPr>
        <w:t>YMe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960" w:right="-20"/>
        <w:jc w:val="left"/>
        <w:tabs>
          <w:tab w:pos="16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2342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543200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2"/>
        </w:rPr>
        <w:t>Bo.ne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229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HH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0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8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9"/>
          <w:w w:val="10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</w:rPr>
        <w:t>HMOBHH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JA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1"/>
        </w:rPr>
        <w:t>CE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192" w:lineRule="exact"/>
        <w:ind w:left="2294" w:right="4288" w:firstLine="-1344"/>
        <w:jc w:val="left"/>
        <w:tabs>
          <w:tab w:pos="1600" w:val="left"/>
          <w:tab w:pos="23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2343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550000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HHAHCHP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0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3CPE,l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CTABA3APEAITH3AUHJY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7"/>
        </w:rPr>
        <w:t>HAUHOHAJIHOf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8"/>
          <w:w w:val="9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HHBECIHI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(H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1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5"/>
        </w:rPr>
        <w:t>IIJIAHA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(2344)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1" w:lineRule="exact"/>
        <w:ind w:left="229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</w:rPr>
        <w:t>HHAHC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7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6"/>
        </w:rPr>
        <w:t>HMOBHH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4"/>
          <w:w w:val="9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6"/>
        </w:rPr>
        <w:t>KOJA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14"/>
        </w:rPr>
        <w:t>HHAH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9"/>
          <w:w w:val="113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7"/>
          <w:w w:val="10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2" w:lineRule="exact"/>
        <w:ind w:left="950" w:right="-20"/>
        <w:jc w:val="left"/>
        <w:tabs>
          <w:tab w:pos="15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>2344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  <w:t>551000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0"/>
        </w:rPr>
        <w:t>H3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2"/>
          <w:position w:val="0"/>
        </w:rPr>
        <w:t>CPE}l,CIAB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2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7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6"/>
          <w:position w:val="0"/>
        </w:rPr>
        <w:t>3A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1"/>
          <w:w w:val="97"/>
          <w:position w:val="0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7"/>
          <w:position w:val="0"/>
        </w:rPr>
        <w:t>EAJIH3AIUIJ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7"/>
          <w:position w:val="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4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1"/>
          <w:position w:val="0"/>
        </w:rPr>
        <w:t>HAI(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>liOHAJIHOf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228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4"/>
        </w:rPr>
        <w:t>HHBEcrm:m:OHO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4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3"/>
          <w:w w:val="10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00"/>
        </w:rPr>
        <w:t>IIJIAHA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(2345)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1" w:lineRule="exact"/>
        <w:ind w:left="950" w:right="-20"/>
        <w:jc w:val="left"/>
        <w:tabs>
          <w:tab w:pos="15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5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2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5"/>
        </w:rPr>
        <w:t>45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5"/>
        </w:rPr>
        <w:t>551100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-5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8"/>
          <w:position w:val="5"/>
        </w:rPr>
        <w:t>He.P_nHaucajcKa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"/>
          <w:w w:val="78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6"/>
          <w:position w:val="5"/>
        </w:rPr>
        <w:t>HMOBHHa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"/>
          <w:w w:val="66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6"/>
          <w:position w:val="5"/>
        </w:rPr>
        <w:t>Koja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6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26"/>
          <w:w w:val="66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95"/>
          <w:position w:val="5"/>
        </w:rPr>
        <w:t>ce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7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3"/>
          <w:position w:val="5"/>
        </w:rPr>
        <w:t>!l&gt;HnaHcnp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6"/>
          <w:w w:val="83"/>
          <w:position w:val="5"/>
        </w:rPr>
        <w:t> </w:t>
      </w:r>
      <w:r>
        <w:rPr>
          <w:rFonts w:ascii="Arial" w:hAnsi="Arial" w:cs="Arial" w:eastAsia="Arial"/>
          <w:sz w:val="11"/>
          <w:szCs w:val="11"/>
          <w:color w:val="3B3B3D"/>
          <w:spacing w:val="0"/>
          <w:w w:val="100"/>
          <w:position w:val="5"/>
        </w:rPr>
        <w:t>H3</w:t>
      </w:r>
      <w:r>
        <w:rPr>
          <w:rFonts w:ascii="Arial" w:hAnsi="Arial" w:cs="Arial" w:eastAsia="Arial"/>
          <w:sz w:val="11"/>
          <w:szCs w:val="11"/>
          <w:color w:val="3B3B3D"/>
          <w:spacing w:val="12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5"/>
        </w:rPr>
        <w:t>cpencrnaa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left="228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0"/>
          <w:w w:val="128"/>
          <w:position w:val="1"/>
        </w:rPr>
        <w:t>33</w:t>
      </w:r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-19"/>
          <w:w w:val="128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8"/>
          <w:position w:val="1"/>
        </w:rPr>
        <w:t>peaJIHJaQIIj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8"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1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9"/>
          <w:position w:val="1"/>
        </w:rPr>
        <w:t>H3QI!OHaJIHO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9"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2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67"/>
          <w:position w:val="1"/>
        </w:rPr>
        <w:t>HHBeCTHUliOH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"/>
          <w:w w:val="68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19"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72"/>
          <w:position w:val="1"/>
        </w:rPr>
        <w:t>OJI3H3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228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89"/>
        </w:rPr>
        <w:t>YTBP'BHBAII&gt;E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8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1"/>
          <w:w w:val="97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7"/>
        </w:rPr>
        <w:t>E3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5"/>
          <w:w w:val="97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50"/>
          <w:w w:val="97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7"/>
        </w:rPr>
        <w:t>1TAT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"/>
          <w:w w:val="9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2"/>
          <w:w w:val="100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</w:rPr>
        <w:t>OCJIOBAB&gt;A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156" w:lineRule="auto"/>
        <w:ind w:left="2285" w:right="4828" w:firstLine="-1344"/>
        <w:jc w:val="left"/>
        <w:tabs>
          <w:tab w:pos="22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8.452728pt;margin-top:6.821526pt;width:107.888452pt;height:9.5pt;mso-position-horizontal-relative:page;mso-position-vertical-relative:paragraph;z-index:-21632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1940" w:val="left"/>
                    </w:tabs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B3B3D"/>
                      <w:spacing w:val="0"/>
                      <w:w w:val="100"/>
                    </w:rPr>
                    <w:t>194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B3B3D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B3B3D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B3B3D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262626"/>
                      <w:spacing w:val="0"/>
                      <w:w w:val="105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10"/>
        </w:rPr>
        <w:t>2346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5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0"/>
        </w:rPr>
        <w:t>Bama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0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0"/>
        </w:rPr>
        <w:t>npuxo)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92"/>
          <w:position w:val="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8"/>
          <w:w w:val="75"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75"/>
          <w:position w:val="0"/>
        </w:rPr>
        <w:t>pHM3R&gt;a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12"/>
          <w:w w:val="75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4"/>
          <w:position w:val="0"/>
        </w:rPr>
        <w:t>6yueTcK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4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3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6"/>
          <w:position w:val="0"/>
        </w:rPr>
        <w:t>cytjlnoHT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100"/>
          <w:position w:val="0"/>
        </w:rPr>
        <w:t>(2001-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17"/>
          <w:w w:val="103"/>
          <w:position w:val="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21"/>
          <w:w w:val="129"/>
          <w:position w:val="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3"/>
          <w:w w:val="120"/>
          <w:position w:val="0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-19"/>
          <w:w w:val="129"/>
          <w:position w:val="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5"/>
          <w:position w:val="0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8"/>
          <w:w w:val="144"/>
          <w:position w:val="0"/>
        </w:rPr>
        <w:t>&gt;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106"/>
          <w:position w:val="0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5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BFBDB8"/>
          <w:spacing w:val="0"/>
          <w:w w:val="100"/>
        </w:rPr>
        <w:t>l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0" w:right="1520"/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36" w:lineRule="exact"/>
        <w:ind w:left="811" w:right="-20"/>
        <w:jc w:val="left"/>
        <w:tabs>
          <w:tab w:pos="1600" w:val="left"/>
          <w:tab w:pos="80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  <w:position w:val="-7"/>
        </w:rPr>
        <w:t>03HaKa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7"/>
        </w:rPr>
        <w:t>Epoj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3"/>
          <w:position w:val="4"/>
        </w:rPr>
        <w:t>H3HOC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120" w:right="1580"/>
          <w:footerReference w:type="default" r:id="rId14"/>
          <w:pgSz w:w="11980" w:h="16880"/>
        </w:sectPr>
      </w:pPr>
      <w:rPr/>
    </w:p>
    <w:p>
      <w:pPr>
        <w:spacing w:before="10" w:after="0" w:line="240" w:lineRule="auto"/>
        <w:ind w:left="936" w:right="-82"/>
        <w:jc w:val="left"/>
        <w:tabs>
          <w:tab w:pos="15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28"/>
          <w:szCs w:val="28"/>
          <w:color w:val="181818"/>
          <w:spacing w:val="0"/>
          <w:w w:val="100"/>
        </w:rPr>
        <w:t>on</w:t>
      </w:r>
      <w:r>
        <w:rPr>
          <w:rFonts w:ascii="Courier New" w:hAnsi="Courier New" w:cs="Courier New" w:eastAsia="Courier New"/>
          <w:sz w:val="28"/>
          <w:szCs w:val="28"/>
          <w:color w:val="181818"/>
          <w:spacing w:val="0"/>
          <w:w w:val="100"/>
        </w:rPr>
        <w:tab/>
      </w:r>
      <w:r>
        <w:rPr>
          <w:rFonts w:ascii="Courier New" w:hAnsi="Courier New" w:cs="Courier New" w:eastAsia="Courier New"/>
          <w:sz w:val="28"/>
          <w:szCs w:val="28"/>
          <w:color w:val="181818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K0HT3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3" w:lineRule="exact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Onu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81" w:lineRule="exact"/>
        <w:ind w:right="-20"/>
        <w:jc w:val="left"/>
        <w:tabs>
          <w:tab w:pos="2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5"/>
        </w:rPr>
        <w:t>flpCTX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4"/>
          <w:w w:val="85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5"/>
        </w:rPr>
        <w:t>.1l.H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5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6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</w:rPr>
        <w:t>O.!l.IIHa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4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rOLliiHa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  <w:cols w:num="3" w:equalWidth="0">
            <w:col w:w="2005" w:space="2109"/>
            <w:col w:w="407" w:space="2156"/>
            <w:col w:w="3603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32" w:right="-20"/>
        <w:jc w:val="left"/>
        <w:tabs>
          <w:tab w:pos="1740" w:val="left"/>
          <w:tab w:pos="4240" w:val="left"/>
          <w:tab w:pos="7320" w:val="left"/>
          <w:tab w:pos="92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3D3B3D"/>
          <w:spacing w:val="0"/>
          <w:w w:val="159"/>
        </w:rPr>
        <w:t>1</w:t>
      </w:r>
      <w:r>
        <w:rPr>
          <w:rFonts w:ascii="Arial" w:hAnsi="Arial" w:cs="Arial" w:eastAsia="Arial"/>
          <w:sz w:val="16"/>
          <w:szCs w:val="16"/>
          <w:color w:val="3D3B3D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D3B3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D3B3D"/>
          <w:spacing w:val="-11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-100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D3B3D"/>
          <w:spacing w:val="-105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9"/>
          <w:szCs w:val="19"/>
          <w:color w:val="3D3B3D"/>
          <w:spacing w:val="0"/>
          <w:w w:val="118"/>
          <w:position w:val="1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221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396633pt;margin-top:6.965084pt;width:18.924001pt;height:9.5pt;mso-position-horizontal-relative:page;mso-position-vertical-relative:paragraph;z-index:-2162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B3D"/>
                      <w:spacing w:val="0"/>
                      <w:w w:val="83"/>
                      <w:position w:val="1"/>
                    </w:rPr>
                    <w:t>2347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9"/>
        </w:rPr>
        <w:t>MaH,a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9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npuxon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63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17"/>
          <w:w w:val="6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5"/>
        </w:rPr>
        <w:t>npuMalba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5"/>
        </w:rPr>
        <w:t>6yueT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4"/>
          <w:w w:val="8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85"/>
        </w:rPr>
        <w:t>Ku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6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.a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cjmu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4"/>
          <w:w w:val="10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2213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0"/>
          <w:w w:val="114"/>
        </w:rPr>
        <w:t>(2131-</w:t>
      </w:r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-19"/>
          <w:w w:val="11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0"/>
          <w:w w:val="100"/>
        </w:rPr>
        <w:t>2001)</w:t>
      </w:r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D3B3D"/>
          <w:spacing w:val="0"/>
          <w:w w:val="144"/>
        </w:rPr>
        <w:t>&gt;</w:t>
      </w:r>
      <w:r>
        <w:rPr>
          <w:rFonts w:ascii="Arial" w:hAnsi="Arial" w:cs="Arial" w:eastAsia="Arial"/>
          <w:sz w:val="14"/>
          <w:szCs w:val="14"/>
          <w:color w:val="3D3B3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0"/>
          <w:w w:val="105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9" w:after="0" w:line="262" w:lineRule="auto"/>
        <w:ind w:left="2203" w:right="3950" w:firstLine="1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916668pt;margin-top:7.215084pt;width:19.380001pt;height:9.5pt;mso-position-horizontal-relative:page;mso-position-vertical-relative:paragraph;z-index:-2162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85"/>
                      <w:position w:val="1"/>
                    </w:rPr>
                    <w:t>2348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6"/>
        </w:rPr>
        <w:t>KOPHrOBAihE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1"/>
          <w:w w:val="10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BHWKA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</w:rPr>
        <w:t>O)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</w:rPr>
        <w:t>J.HOCH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9"/>
        </w:rPr>
        <w:t>MAH&gt;K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1"/>
        </w:rPr>
        <w:t>IlPMXO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)J.A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95"/>
        </w:rPr>
        <w:t>IIPJ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3"/>
          <w:w w:val="95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5"/>
        </w:rPr>
        <w:t>MAH:.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3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7"/>
          <w:w w:val="103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45"/>
        </w:rPr>
        <w:t>.!1.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2349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3"/>
        </w:rPr>
        <w:t>AO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3"/>
          <w:w w:val="7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1"/>
        </w:rPr>
        <w:t>2353)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5" w:lineRule="exact"/>
        <w:ind w:left="219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3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3"/>
        </w:rPr>
        <w:t>J.e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9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</w:rPr>
        <w:t>uepacnopeljeuo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3"/>
        </w:rPr>
        <w:t>BHWKa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8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3"/>
        </w:rPr>
        <w:t>npHXo.aa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22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3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4"/>
          <w:w w:val="73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2"/>
        </w:rPr>
        <w:t>nMaH&gt;a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6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2"/>
          <w:w w:val="6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95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878" w:right="-20"/>
        <w:jc w:val="left"/>
        <w:tabs>
          <w:tab w:pos="22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D"/>
          <w:spacing w:val="0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B4B4D"/>
          <w:spacing w:val="-34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>49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6"/>
        </w:rPr>
        <w:t>pauuj11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6"/>
        </w:rPr>
        <w:t>ro.auua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5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2"/>
        </w:rPr>
        <w:t>KOj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13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1"/>
          <w:w w:val="109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"/>
          <w:w w:val="7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5"/>
        </w:rPr>
        <w:t>pH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0"/>
          <w:w w:val="75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</w:rPr>
        <w:t>J!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</w:rPr>
        <w:t>\e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8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5"/>
        </w:rPr>
        <w:t>noKpwh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4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5"/>
        </w:rPr>
        <w:t>pacxo.aa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24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6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21"/>
          <w:w w:val="6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8"/>
          <w:w w:val="7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9"/>
        </w:rPr>
        <w:t>3AaTaKa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9" w:lineRule="exact"/>
        <w:ind w:left="219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5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5"/>
        </w:rPr>
        <w:t>-yfie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4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ro.auue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219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436699pt;margin-top:6.165084pt;width:18.921212pt;height:9.5pt;mso-position-horizontal-relative:page;mso-position-vertical-relative:paragraph;z-index:-21623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-40"/>
                      <w:w w:val="100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D"/>
                      <w:spacing w:val="0"/>
                      <w:w w:val="100"/>
                      <w:position w:val="1"/>
                    </w:rPr>
                    <w:t>350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4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4"/>
        </w:rPr>
        <w:t>J.e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4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4"/>
        </w:rPr>
        <w:t>uos'laHH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4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5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4"/>
        </w:rPr>
        <w:t>cpe!lCTasa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7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5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9"/>
        </w:rPr>
        <w:t>fOpT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5"/>
          <w:w w:val="89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</w:rPr>
        <w:t>Jau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6"/>
          <w:w w:val="89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9"/>
        </w:rPr>
        <w:t>je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1"/>
        </w:rPr>
        <w:t>Koj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8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je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Kopuwfieu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19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B4B4D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B4B4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ua6asr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ueqm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4"/>
          <w:w w:val="9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4"/>
          <w:w w:val="9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9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8"/>
          <w:w w:val="92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4"/>
          <w:w w:val="92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uMosnue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left="218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5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5"/>
        </w:rPr>
        <w:t>J.e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27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5"/>
        </w:rPr>
        <w:t>rrpeHCTH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5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0"/>
        </w:rPr>
        <w:t>ueyrpoweu11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9"/>
        </w:rPr>
        <w:t>cpeACTaBa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69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4"/>
          <w:w w:val="6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pauujux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2" w:lineRule="exact"/>
        <w:ind w:left="2193" w:right="4457" w:firstLine="-1334"/>
        <w:jc w:val="left"/>
        <w:tabs>
          <w:tab w:pos="21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D"/>
          <w:spacing w:val="0"/>
          <w:w w:val="73"/>
        </w:rPr>
        <w:t>2351</w:t>
      </w:r>
      <w:r>
        <w:rPr>
          <w:rFonts w:ascii="Courier New" w:hAnsi="Courier New" w:cs="Courier New" w:eastAsia="Courier New"/>
          <w:sz w:val="19"/>
          <w:szCs w:val="19"/>
          <w:color w:val="4B4B4D"/>
          <w:spacing w:val="-51"/>
          <w:w w:val="7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D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3"/>
        </w:rPr>
        <w:t>fO.!lHHa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1"/>
          <w:w w:val="7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7"/>
        </w:rPr>
        <w:t>KOpuwl\e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0"/>
        </w:rPr>
        <w:t>-pun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0"/>
        </w:rPr>
        <w:t>pacxo.aa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2"/>
        </w:rPr>
        <w:t>uJ.aaraKa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1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2"/>
        </w:rPr>
        <w:t>Teh-ylle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rollHHe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7" w:lineRule="exact"/>
        <w:ind w:left="218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476765pt;margin-top:5.39285pt;width:19.380001pt;height:9.5pt;mso-position-horizontal-relative:page;mso-position-vertical-relative:paragraph;z-index:-21622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B3D"/>
                      <w:spacing w:val="0"/>
                      <w:w w:val="85"/>
                      <w:position w:val="1"/>
                    </w:rPr>
                    <w:t>2352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7"/>
        </w:rPr>
        <w:t>JIJHO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8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9"/>
        </w:rPr>
        <w:t>pacxo.aa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7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55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21"/>
          <w:w w:val="5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9"/>
        </w:rPr>
        <w:t>HJ!laraxa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B3D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3D3B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D3B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B3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</w:rPr>
        <w:t>ueqmuaucujcr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uMosnuy,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18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1"/>
          <w:w w:val="90"/>
        </w:rPr>
        <w:t>q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8"/>
        </w:rPr>
        <w:t>muaucu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1"/>
          <w:w w:val="99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9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6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"/>
          <w:w w:val="96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14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69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4"/>
          <w:w w:val="6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9"/>
        </w:rPr>
        <w:t>KpellHTa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476765pt;margin-top:5.765084pt;width:18.696001pt;height:9.5pt;mso-position-horizontal-relative:page;mso-position-vertical-relative:paragraph;z-index:-2162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B3D"/>
                      <w:spacing w:val="0"/>
                      <w:w w:val="82"/>
                      <w:position w:val="1"/>
                    </w:rPr>
                    <w:t>2353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3"/>
        </w:rPr>
        <w:t>H3uo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6"/>
        </w:rPr>
        <w:t>npHBaTI!JaUHOHJ!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8"/>
          <w:w w:val="7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8"/>
        </w:rPr>
        <w:t>npuMaH&gt;a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2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2"/>
        </w:rPr>
        <w:t>npuMaH&gt;a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11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64"/>
        </w:rPr>
        <w:t>O.ll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7"/>
          <w:w w:val="6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omnare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9"/>
        </w:rPr>
        <w:t>ll3TIIX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4"/>
        </w:rPr>
        <w:t>l\'j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4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4"/>
        </w:rPr>
        <w:t>e.llHTa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6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</w:rPr>
        <w:t>xopnwl\e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3"/>
        </w:rPr>
        <w:t>nOKpllne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9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3"/>
        </w:rPr>
        <w:t>pacxo.Qa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5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0"/>
        </w:rPr>
        <w:t>H3J13TaKa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5"/>
          <w:w w:val="7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1"/>
        </w:rPr>
        <w:t>Tel\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2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"/>
          <w:w w:val="7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7"/>
          <w:w w:val="98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ronuue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17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516827pt;margin-top:5.765084pt;width:19.380001pt;height:9.5pt;mso-position-horizontal-relative:page;mso-position-vertical-relative:paragraph;z-index:-21620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81818"/>
                      <w:spacing w:val="0"/>
                      <w:w w:val="85"/>
                      <w:position w:val="1"/>
                    </w:rPr>
                    <w:t>2354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4"/>
        </w:rPr>
        <w:t>IIOICPHTtE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H3BPWERH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3MTAIC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7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16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9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EICYl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HX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5"/>
        </w:rPr>
        <w:t>IIPHX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9"/>
          <w:w w:val="10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62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IIPIIMAU.A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6"/>
        </w:rPr>
        <w:t>(235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4"/>
          <w:w w:val="106"/>
        </w:rPr>
        <w:t>5</w:t>
      </w:r>
      <w:r>
        <w:rPr>
          <w:rFonts w:ascii="Arial" w:hAnsi="Arial" w:cs="Arial" w:eastAsia="Arial"/>
          <w:sz w:val="16"/>
          <w:szCs w:val="16"/>
          <w:color w:val="4B4B4D"/>
          <w:spacing w:val="0"/>
          <w:w w:val="126"/>
        </w:rPr>
        <w:t>+</w:t>
      </w:r>
      <w:r>
        <w:rPr>
          <w:rFonts w:ascii="Arial" w:hAnsi="Arial" w:cs="Arial" w:eastAsia="Arial"/>
          <w:sz w:val="16"/>
          <w:szCs w:val="16"/>
          <w:color w:val="4B4B4D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4"/>
        </w:rPr>
        <w:t>2356)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2" w:lineRule="exact"/>
        <w:ind w:left="216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Yrpoweua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7"/>
        </w:rPr>
        <w:t>cpe.llCTBa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3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</w:rPr>
        <w:t>-ylin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8"/>
        </w:rPr>
        <w:t>npHXOila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7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8"/>
        </w:rPr>
        <w:t>npuMaH&gt;a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3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8"/>
        </w:rPr>
        <w:t>Oil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1" w:after="0" w:line="182" w:lineRule="exact"/>
        <w:ind w:left="2155" w:right="4567" w:firstLine="-1334"/>
        <w:jc w:val="left"/>
        <w:tabs>
          <w:tab w:pos="21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</w:rPr>
        <w:t>2355</w:t>
      </w:r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</w:rPr>
        <w:tab/>
        <w:tab/>
      </w:r>
      <w:r>
        <w:rPr>
          <w:rFonts w:ascii="Courier New" w:hAnsi="Courier New" w:cs="Courier New" w:eastAsia="Courier New"/>
          <w:sz w:val="19"/>
          <w:szCs w:val="19"/>
          <w:color w:val="3D3B3D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  <w:position w:val="1"/>
        </w:rPr>
        <w:t>npon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7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1"/>
        </w:rPr>
        <w:t>je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9"/>
          <w:position w:val="1"/>
        </w:rPr>
        <w:t>ueqn1uaucujcKe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4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0"/>
          <w:position w:val="1"/>
        </w:rPr>
        <w:t>HMOBHHe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6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2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  <w:position w:val="1"/>
        </w:rPr>
        <w:t>naz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5"/>
          <w:position w:val="1"/>
        </w:rPr>
        <w:t>o6aaeJa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9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  <w:position w:val="1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7"/>
          <w:position w:val="0"/>
        </w:rPr>
        <w:t>xpe.liHTHMa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215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Yrp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weua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7"/>
        </w:rPr>
        <w:t>cpe.llCTBa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7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reryl\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ux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3"/>
        </w:rPr>
        <w:t>npiiXOila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55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8"/>
          <w:w w:val="5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5"/>
        </w:rPr>
        <w:t>npu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2"/>
          <w:w w:val="75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5"/>
        </w:rPr>
        <w:t>aH&gt;a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26"/>
          <w:w w:val="7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5"/>
        </w:rPr>
        <w:t>Oil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811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D"/>
          <w:spacing w:val="0"/>
          <w:w w:val="100"/>
        </w:rPr>
        <w:t>2356</w:t>
      </w:r>
      <w:r>
        <w:rPr>
          <w:rFonts w:ascii="Courier New" w:hAnsi="Courier New" w:cs="Courier New" w:eastAsia="Courier New"/>
          <w:sz w:val="19"/>
          <w:szCs w:val="19"/>
          <w:color w:val="4B4B4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D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5"/>
          <w:position w:val="1"/>
        </w:rPr>
        <w:t>nponaje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4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3"/>
          <w:position w:val="1"/>
        </w:rPr>
        <w:t>ueqmuaHCitjCKe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4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1"/>
          <w:position w:val="1"/>
        </w:rPr>
        <w:t>IIMOBHHe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2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9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9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  <w:position w:val="1"/>
        </w:rPr>
        <w:t>ua6aar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9"/>
          <w:position w:val="1"/>
        </w:rPr>
        <w:t>&lt;Puu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9"/>
          <w:w w:val="79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4"/>
          <w:w w:val="84"/>
          <w:position w:val="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88"/>
          <w:position w:val="1"/>
        </w:rPr>
        <w:t>cujcKe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215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2"/>
        </w:rPr>
        <w:t>HMOBI!He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3" w:lineRule="exact"/>
        <w:ind w:left="2155" w:right="-20"/>
        <w:jc w:val="left"/>
        <w:tabs>
          <w:tab w:pos="99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556892pt;margin-top:5.502334pt;width:374.938476pt;height:9.682891pt;mso-position-horizontal-relative:page;mso-position-vertical-relative:paragraph;z-index:-21619" type="#_x0000_t202" filled="f" stroked="f">
            <v:textbox inset="0,0,0,0">
              <w:txbxContent>
                <w:p>
                  <w:pPr>
                    <w:spacing w:before="0" w:after="0" w:line="194" w:lineRule="exact"/>
                    <w:ind w:right="-69"/>
                    <w:jc w:val="left"/>
                    <w:tabs>
                      <w:tab w:pos="640" w:val="left"/>
                      <w:tab w:pos="7180" w:val="left"/>
                    </w:tabs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81818"/>
                      <w:spacing w:val="0"/>
                      <w:w w:val="100"/>
                      <w:position w:val="1"/>
                    </w:rPr>
                    <w:t>2357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8181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8181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77"/>
                      <w:position w:val="1"/>
                    </w:rPr>
                    <w:t>32ll21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181818"/>
                      <w:spacing w:val="0"/>
                      <w:w w:val="105"/>
                      <w:position w:val="0"/>
                    </w:rPr>
                    <w:t>194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  <w:position w:val="4"/>
        </w:rPr>
        <w:t>BMWAIC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5"/>
          <w:w w:val="9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10"/>
          <w:position w:val="4"/>
        </w:rPr>
        <w:t>IIPMXOM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9"/>
          <w:w w:val="11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  <w:i/>
          <w:position w:val="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0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91"/>
          <w:position w:val="4"/>
        </w:rPr>
        <w:t>IIPMMAH:.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92"/>
          <w:position w:val="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"/>
          <w:w w:val="237"/>
          <w:position w:val="4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  <w:position w:val="4"/>
        </w:rPr>
        <w:t>CY!l&gt;MI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0"/>
          <w:position w:val="4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9"/>
          <w:position w:val="4"/>
        </w:rPr>
        <w:t>MT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9"/>
          <w:szCs w:val="19"/>
          <w:color w:val="2B2B2B"/>
          <w:spacing w:val="0"/>
          <w:w w:val="111"/>
          <w:position w:val="-5"/>
        </w:rPr>
        <w:t>15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36" w:lineRule="exact"/>
        <w:ind w:left="21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1"/>
        </w:rPr>
        <w:t>(2346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3D3B3D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8"/>
          <w:szCs w:val="18"/>
          <w:color w:val="3D3B3D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8"/>
          <w:position w:val="1"/>
        </w:rPr>
        <w:t>2348-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8"/>
          <w:w w:val="11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1"/>
        </w:rPr>
        <w:t>2354)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D3B3D"/>
          <w:spacing w:val="0"/>
          <w:w w:val="144"/>
          <w:position w:val="1"/>
        </w:rPr>
        <w:t>&gt;</w:t>
      </w:r>
      <w:r>
        <w:rPr>
          <w:rFonts w:ascii="Arial" w:hAnsi="Arial" w:cs="Arial" w:eastAsia="Arial"/>
          <w:sz w:val="14"/>
          <w:szCs w:val="14"/>
          <w:color w:val="3D3B3D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1"/>
        </w:rPr>
        <w:t>uno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14"/>
          <w:position w:val="1"/>
        </w:rPr>
        <w:t>(2348-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6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1"/>
        </w:rPr>
        <w:t>2347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0"/>
          <w:w w:val="126"/>
          <w:position w:val="1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1"/>
        </w:rPr>
        <w:t>2354)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D3B3D"/>
          <w:spacing w:val="9"/>
          <w:w w:val="144"/>
          <w:position w:val="1"/>
        </w:rPr>
        <w:t>&gt;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20"/>
          <w:position w:val="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" w:after="0" w:line="115" w:lineRule="exact"/>
        <w:ind w:left="215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B2B2B"/>
          <w:w w:val="91"/>
          <w:position w:val="-6"/>
        </w:rPr>
        <w:t>MA.lbAIC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1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93"/>
          <w:position w:val="-6"/>
        </w:rPr>
        <w:t>llPMX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5"/>
          <w:w w:val="93"/>
          <w:position w:val="-6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3"/>
          <w:position w:val="-6"/>
        </w:rPr>
        <w:t>,UA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27"/>
          <w:w w:val="93"/>
          <w:position w:val="-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3"/>
          <w:position w:val="-6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9"/>
          <w:w w:val="93"/>
          <w:position w:val="-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10"/>
          <w:position w:val="-6"/>
        </w:rPr>
        <w:t>llPHMAihA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11"/>
          <w:position w:val="-6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2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6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6"/>
        </w:rPr>
        <w:t>J.EcllMI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6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-6"/>
        </w:rPr>
        <w:t>MT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</w:sectPr>
      </w:pPr>
      <w:rPr/>
    </w:p>
    <w:p>
      <w:pPr>
        <w:spacing w:before="0" w:after="0" w:line="206" w:lineRule="exact"/>
        <w:ind w:left="821" w:right="-70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2"/>
        </w:rPr>
        <w:t>2358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79"/>
          <w:position w:val="3"/>
        </w:rPr>
        <w:t>321122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6" w:after="0" w:line="203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1"/>
        </w:rPr>
        <w:t>(2347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26"/>
          <w:position w:val="-1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21"/>
          <w:w w:val="126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1"/>
        </w:rPr>
        <w:t>2348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181818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8"/>
          <w:szCs w:val="18"/>
          <w:color w:val="181818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  <w:position w:val="-1"/>
        </w:rPr>
        <w:t>2354)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44"/>
          <w:position w:val="-1"/>
        </w:rPr>
        <w:t>&gt;</w:t>
      </w:r>
      <w:r>
        <w:rPr>
          <w:rFonts w:ascii="Arial" w:hAnsi="Arial" w:cs="Arial" w:eastAsia="Arial"/>
          <w:sz w:val="14"/>
          <w:szCs w:val="14"/>
          <w:color w:val="2B2B2B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20"/>
          <w:position w:val="-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  <w:cols w:num="2" w:equalWidth="0">
            <w:col w:w="2014" w:space="141"/>
            <w:col w:w="8125"/>
          </w:cols>
        </w:sectPr>
      </w:pPr>
      <w:rPr/>
    </w:p>
    <w:p>
      <w:pPr>
        <w:spacing w:before="92" w:after="0" w:line="202" w:lineRule="exact"/>
        <w:ind w:left="2155" w:right="4326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036858pt;margin-top:10.976334pt;width:19.152001pt;height:9.5pt;mso-position-horizontal-relative:page;mso-position-vertical-relative:paragraph;z-index:-2161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81818"/>
                      <w:spacing w:val="0"/>
                      <w:w w:val="84"/>
                      <w:position w:val="1"/>
                    </w:rPr>
                    <w:t>2359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98"/>
        </w:rPr>
        <w:t>BHillAIC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98"/>
        </w:rPr>
        <w:t>llPHXO,U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5"/>
        </w:rPr>
        <w:t>IIPHMAH:.A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"/>
          <w:w w:val="95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5"/>
        </w:rPr>
        <w:t>CY&lt;IIMI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5"/>
        </w:rPr>
        <w:t>(M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(3A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IIPEHOC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97"/>
        </w:rPr>
        <w:t>HAPE,llHY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7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181818"/>
          <w:spacing w:val="0"/>
          <w:w w:val="86"/>
        </w:rPr>
        <w:t>ro,llMHY</w:t>
      </w:r>
      <w:r>
        <w:rPr>
          <w:rFonts w:ascii="Arial" w:hAnsi="Arial" w:cs="Arial" w:eastAsia="Arial"/>
          <w:sz w:val="20"/>
          <w:szCs w:val="20"/>
          <w:color w:val="181818"/>
          <w:spacing w:val="0"/>
          <w:w w:val="87"/>
        </w:rPr>
        <w:t>)</w:t>
      </w:r>
      <w:r>
        <w:rPr>
          <w:rFonts w:ascii="Arial" w:hAnsi="Arial" w:cs="Arial" w:eastAsia="Arial"/>
          <w:sz w:val="20"/>
          <w:szCs w:val="20"/>
          <w:color w:val="181818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0"/>
          <w:w w:val="100"/>
        </w:rPr>
        <w:t>(23</w:t>
      </w:r>
      <w:r>
        <w:rPr>
          <w:rFonts w:ascii="Times New Roman" w:hAnsi="Times New Roman" w:cs="Times New Roman" w:eastAsia="Times New Roman"/>
          <w:sz w:val="15"/>
          <w:szCs w:val="15"/>
          <w:color w:val="3D3B3D"/>
          <w:spacing w:val="-14"/>
          <w:w w:val="100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D3B3D"/>
          <w:spacing w:val="0"/>
          <w:w w:val="126"/>
        </w:rPr>
        <w:t>+</w:t>
      </w:r>
      <w:r>
        <w:rPr>
          <w:rFonts w:ascii="Arial" w:hAnsi="Arial" w:cs="Arial" w:eastAsia="Arial"/>
          <w:sz w:val="16"/>
          <w:szCs w:val="16"/>
          <w:color w:val="3D3B3D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0"/>
        </w:rPr>
        <w:t>2361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B4B4D"/>
          <w:spacing w:val="0"/>
          <w:w w:val="86"/>
        </w:rPr>
        <w:t>=</w:t>
      </w:r>
      <w:r>
        <w:rPr>
          <w:rFonts w:ascii="Times New Roman" w:hAnsi="Times New Roman" w:cs="Times New Roman" w:eastAsia="Times New Roman"/>
          <w:sz w:val="21"/>
          <w:szCs w:val="21"/>
          <w:color w:val="4B4B4D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104"/>
        </w:rPr>
        <w:t>2357)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60" w:lineRule="auto"/>
        <w:ind w:left="2165" w:right="3906" w:firstLine="-1344"/>
        <w:jc w:val="left"/>
        <w:tabs>
          <w:tab w:pos="21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5.088928pt;margin-top:-2.811869pt;width:17.126191pt;height:18.5pt;mso-position-horizontal-relative:page;mso-position-vertical-relative:paragraph;z-index:-21618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5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Pr/>
                  <w:r>
                    <w:rPr>
                      <w:rFonts w:ascii="Arial" w:hAnsi="Arial" w:cs="Arial" w:eastAsia="Arial"/>
                      <w:sz w:val="37"/>
                      <w:szCs w:val="37"/>
                      <w:color w:val="7570A5"/>
                      <w:w w:val="139"/>
                      <w:i/>
                    </w:rPr>
                    <w:t>(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7570A5"/>
                      <w:w w:val="138"/>
                      <w:i/>
                    </w:rPr>
                    <w:t>}</w:t>
                  </w:r>
                  <w:r>
                    <w:rPr>
                      <w:rFonts w:ascii="Arial" w:hAnsi="Arial" w:cs="Arial" w:eastAsia="Arial"/>
                      <w:sz w:val="37"/>
                      <w:szCs w:val="37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556892pt;margin-top:16.722305pt;width:430.120738pt;height:24pt;mso-position-horizontal-relative:page;mso-position-vertical-relative:paragraph;z-index:-21616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tabs>
                      <w:tab w:pos="8420" w:val="left"/>
                    </w:tabs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80"/>
                      <w:position w:val="11"/>
                    </w:rPr>
                    <w:t>2361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B2B2B"/>
                      <w:spacing w:val="0"/>
                      <w:w w:val="100"/>
                      <w:position w:val="11"/>
                    </w:rPr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7570A5"/>
                      <w:spacing w:val="0"/>
                      <w:w w:val="130"/>
                      <w:i/>
                      <w:position w:val="0"/>
                    </w:rPr>
                    <w:t>I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81"/>
          <w:position w:val="-11"/>
        </w:rPr>
        <w:t>2360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-83"/>
          <w:w w:val="81"/>
          <w:position w:val="-1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2B2B2B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1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1"/>
          <w:position w:val="0"/>
        </w:rPr>
        <w:t>J.e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81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7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4"/>
          <w:position w:val="0"/>
        </w:rPr>
        <w:t>BII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6"/>
          <w:w w:val="74"/>
          <w:position w:val="0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4"/>
          <w:w w:val="59"/>
          <w:position w:val="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17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2"/>
          <w:position w:val="0"/>
        </w:rPr>
        <w:t>npnxo.n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2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63"/>
          <w:position w:val="0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17"/>
          <w:w w:val="6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8"/>
          <w:position w:val="0"/>
        </w:rPr>
        <w:t>npiiMaH&gt;a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8"/>
          <w:position w:val="0"/>
        </w:rPr>
        <w:t>uaMeucK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8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3"/>
          <w:position w:val="0"/>
        </w:rPr>
        <w:t>onpe]len.e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3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2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93"/>
          <w:position w:val="0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7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  <w:position w:val="0"/>
        </w:rPr>
        <w:t>uap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  <w:position w:val="0"/>
        </w:rPr>
        <w:t>lluy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72"/>
          <w:position w:val="0"/>
        </w:rPr>
        <w:t>ro.u.IIHY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3" w:after="0" w:line="190" w:lineRule="atLeast"/>
        <w:ind w:left="2155" w:right="4869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7.409454pt;margin-top:14.082789pt;width:10.552501pt;height:31.5pt;mso-position-horizontal-relative:page;mso-position-vertical-relative:paragraph;z-index:-21615" type="#_x0000_t202" filled="f" stroked="f">
            <v:textbox inset="0,0,0,0">
              <w:txbxContent>
                <w:p>
                  <w:pPr>
                    <w:spacing w:before="0" w:after="0" w:line="630" w:lineRule="exact"/>
                    <w:ind w:right="-135"/>
                    <w:jc w:val="left"/>
                    <w:rPr>
                      <w:rFonts w:ascii="Arial" w:hAnsi="Arial" w:cs="Arial" w:eastAsia="Arial"/>
                      <w:sz w:val="63"/>
                      <w:szCs w:val="63"/>
                    </w:rPr>
                  </w:pPr>
                  <w:rPr/>
                  <w:r>
                    <w:rPr>
                      <w:rFonts w:ascii="Arial" w:hAnsi="Arial" w:cs="Arial" w:eastAsia="Arial"/>
                      <w:sz w:val="63"/>
                      <w:szCs w:val="63"/>
                      <w:color w:val="4D4F9E"/>
                      <w:spacing w:val="0"/>
                      <w:w w:val="67"/>
                      <w:i/>
                      <w:position w:val="-1"/>
                    </w:rPr>
                    <w:t>v</w:t>
                  </w:r>
                  <w:r>
                    <w:rPr>
                      <w:rFonts w:ascii="Arial" w:hAnsi="Arial" w:cs="Arial" w:eastAsia="Arial"/>
                      <w:sz w:val="63"/>
                      <w:szCs w:val="6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8"/>
          <w:w w:val="9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0"/>
          <w:w w:val="9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acnopeljeH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92"/>
        </w:rPr>
        <w:t>]le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suwK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3"/>
        </w:rPr>
        <w:t>npuxo.u.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8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67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8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67"/>
        </w:rPr>
        <w:t>rrpHMaH&gt;a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10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83"/>
        </w:rPr>
        <w:t>npe11oc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B3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6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-11"/>
          <w:w w:val="63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11"/>
          <w:w w:val="103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1"/>
        </w:rPr>
        <w:t>e!1H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7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ro)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0"/>
          <w:w w:val="100"/>
        </w:rPr>
        <w:t>llluy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</w:sectPr>
      </w:pPr>
      <w:rPr/>
    </w:p>
    <w:p>
      <w:pPr>
        <w:spacing w:before="0" w:after="0" w:line="536" w:lineRule="exact"/>
        <w:ind w:left="4373" w:right="-122"/>
        <w:jc w:val="left"/>
        <w:tabs>
          <w:tab w:pos="7740" w:val="left"/>
        </w:tabs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Arial" w:hAnsi="Arial" w:cs="Arial" w:eastAsia="Arial"/>
          <w:sz w:val="17"/>
          <w:szCs w:val="17"/>
          <w:color w:val="3D3B3D"/>
          <w:spacing w:val="0"/>
          <w:w w:val="82"/>
          <w:position w:val="2"/>
        </w:rPr>
        <w:t>J1Hl.l</w:t>
      </w:r>
      <w:r>
        <w:rPr>
          <w:rFonts w:ascii="Arial" w:hAnsi="Arial" w:cs="Arial" w:eastAsia="Arial"/>
          <w:sz w:val="17"/>
          <w:szCs w:val="17"/>
          <w:color w:val="3D3B3D"/>
          <w:spacing w:val="0"/>
          <w:w w:val="82"/>
          <w:position w:val="2"/>
        </w:rPr>
        <w:t>e</w:t>
      </w:r>
      <w:r>
        <w:rPr>
          <w:rFonts w:ascii="Arial" w:hAnsi="Arial" w:cs="Arial" w:eastAsia="Arial"/>
          <w:sz w:val="17"/>
          <w:szCs w:val="17"/>
          <w:color w:val="3D3B3D"/>
          <w:spacing w:val="-4"/>
          <w:w w:val="82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0"/>
          <w:position w:val="2"/>
        </w:rPr>
        <w:t>o.nrosopHO</w:t>
      </w:r>
      <w:r>
        <w:rPr>
          <w:rFonts w:ascii="Arial" w:hAnsi="Arial" w:cs="Arial" w:eastAsia="Arial"/>
          <w:sz w:val="17"/>
          <w:szCs w:val="17"/>
          <w:color w:val="2B2B2B"/>
          <w:spacing w:val="3"/>
          <w:w w:val="90"/>
          <w:position w:val="2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2B2B2B"/>
          <w:spacing w:val="0"/>
          <w:w w:val="37"/>
          <w:position w:val="2"/>
        </w:rPr>
        <w:t>3a</w:t>
      </w:r>
      <w:r>
        <w:rPr>
          <w:rFonts w:ascii="Times New Roman" w:hAnsi="Times New Roman" w:cs="Times New Roman" w:eastAsia="Times New Roman"/>
          <w:sz w:val="50"/>
          <w:szCs w:val="50"/>
          <w:color w:val="2B2B2B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50"/>
          <w:szCs w:val="50"/>
          <w:color w:val="2B2B2B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45"/>
          <w:szCs w:val="45"/>
          <w:color w:val="D4D8DB"/>
          <w:spacing w:val="0"/>
          <w:w w:val="100"/>
          <w:i/>
          <w:position w:val="-4"/>
        </w:rPr>
        <w:t>.f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90" w:lineRule="exact"/>
        <w:ind w:left="686" w:right="-20"/>
        <w:jc w:val="left"/>
        <w:tabs>
          <w:tab w:pos="4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B2B2B"/>
          <w:w w:val="85"/>
          <w:position w:val="-4"/>
        </w:rPr>
        <w:t>)</w:t>
      </w:r>
      <w:r>
        <w:rPr>
          <w:rFonts w:ascii="Arial" w:hAnsi="Arial" w:cs="Arial" w:eastAsia="Arial"/>
          <w:sz w:val="17"/>
          <w:szCs w:val="17"/>
          <w:color w:val="2B2B2B"/>
          <w:w w:val="84"/>
          <w:position w:val="-4"/>
        </w:rPr>
        <w:t>J;aTYM,</w:t>
      </w:r>
      <w:r>
        <w:rPr>
          <w:rFonts w:ascii="Arial" w:hAnsi="Arial" w:cs="Arial" w:eastAsia="Arial"/>
          <w:sz w:val="17"/>
          <w:szCs w:val="17"/>
          <w:color w:val="2B2B2B"/>
          <w:spacing w:val="-30"/>
          <w:w w:val="100"/>
          <w:position w:val="-4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81818"/>
          <w:spacing w:val="-30"/>
          <w:w w:val="91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181818"/>
          <w:spacing w:val="0"/>
          <w:w w:val="81"/>
          <w:u w:val="single" w:color="0C0C0C"/>
          <w:position w:val="-4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81818"/>
          <w:spacing w:val="0"/>
          <w:w w:val="81"/>
          <w:u w:val="single" w:color="0C0C0C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181818"/>
          <w:spacing w:val="-51"/>
          <w:w w:val="81"/>
          <w:u w:val="single" w:color="0C0C0C"/>
          <w:position w:val="-4"/>
        </w:rPr>
        <w:t>6</w:t>
      </w:r>
      <w:r>
        <w:rPr>
          <w:rFonts w:ascii="Courier New" w:hAnsi="Courier New" w:cs="Courier New" w:eastAsia="Courier New"/>
          <w:sz w:val="19"/>
          <w:szCs w:val="19"/>
          <w:color w:val="181818"/>
          <w:spacing w:val="-51"/>
          <w:w w:val="81"/>
          <w:u w:val="single" w:color="0C0C0C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181818"/>
          <w:spacing w:val="-51"/>
          <w:w w:val="81"/>
          <w:u w:val="single" w:color="0C0C0C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81"/>
          <w:u w:val="single" w:color="0C0C0C"/>
          <w:position w:val="-4"/>
        </w:rPr>
        <w:t>.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81"/>
          <w:u w:val="single" w:color="0C0C0C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000000"/>
          <w:spacing w:val="-47"/>
          <w:w w:val="81"/>
          <w:u w:val="single" w:color="0C0C0C"/>
          <w:position w:val="-4"/>
        </w:rPr>
        <w:t>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-47"/>
          <w:w w:val="81"/>
          <w:u w:val="single" w:color="0C0C0C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000000"/>
          <w:spacing w:val="-47"/>
          <w:w w:val="81"/>
          <w:u w:val="single" w:color="0C0C0C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181818"/>
          <w:spacing w:val="0"/>
          <w:w w:val="81"/>
          <w:u w:val="single" w:color="0C0C0C"/>
          <w:position w:val="-4"/>
        </w:rPr>
        <w:t>2.2019</w:t>
      </w:r>
      <w:r>
        <w:rPr>
          <w:rFonts w:ascii="Courier New" w:hAnsi="Courier New" w:cs="Courier New" w:eastAsia="Courier New"/>
          <w:sz w:val="19"/>
          <w:szCs w:val="19"/>
          <w:color w:val="181818"/>
          <w:spacing w:val="0"/>
          <w:w w:val="81"/>
          <w:u w:val="single" w:color="0C0C0C"/>
          <w:position w:val="-4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81818"/>
          <w:spacing w:val="52"/>
          <w:w w:val="81"/>
          <w:u w:val="single" w:color="0C0C0C"/>
          <w:position w:val="-4"/>
        </w:rPr>
        <w:t> </w:t>
      </w:r>
      <w:r>
        <w:rPr>
          <w:rFonts w:ascii="Courier New" w:hAnsi="Courier New" w:cs="Courier New" w:eastAsia="Courier New"/>
          <w:sz w:val="19"/>
          <w:szCs w:val="19"/>
          <w:color w:val="181818"/>
          <w:spacing w:val="-89"/>
          <w:w w:val="81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3D3B3D"/>
          <w:spacing w:val="11"/>
          <w:w w:val="168"/>
          <w:position w:val="-4"/>
        </w:rPr>
        <w:t>.</w:t>
      </w:r>
      <w:r>
        <w:rPr>
          <w:rFonts w:ascii="Arial" w:hAnsi="Arial" w:cs="Arial" w:eastAsia="Arial"/>
          <w:sz w:val="17"/>
          <w:szCs w:val="17"/>
          <w:color w:val="4B4B4D"/>
          <w:spacing w:val="0"/>
          <w:w w:val="82"/>
          <w:position w:val="-4"/>
        </w:rPr>
        <w:t>rO.li.HHe</w:t>
      </w:r>
      <w:r>
        <w:rPr>
          <w:rFonts w:ascii="Arial" w:hAnsi="Arial" w:cs="Arial" w:eastAsia="Arial"/>
          <w:sz w:val="17"/>
          <w:szCs w:val="17"/>
          <w:color w:val="4B4B4D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7"/>
          <w:szCs w:val="17"/>
          <w:color w:val="4B4B4D"/>
          <w:spacing w:val="0"/>
          <w:w w:val="100"/>
          <w:position w:val="-4"/>
        </w:rPr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1"/>
          <w:position w:val="-5"/>
        </w:rPr>
        <w:t>noii)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1"/>
          <w:position w:val="-5"/>
        </w:rPr>
        <w:t>'H&gt;aBalb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91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2B2B2B"/>
          <w:spacing w:val="-5"/>
          <w:w w:val="91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3"/>
          <w:position w:val="-5"/>
        </w:rPr>
        <w:t>o6</w:t>
      </w:r>
      <w:r>
        <w:rPr>
          <w:rFonts w:ascii="Arial" w:hAnsi="Arial" w:cs="Arial" w:eastAsia="Arial"/>
          <w:sz w:val="17"/>
          <w:szCs w:val="17"/>
          <w:color w:val="2B2B2B"/>
          <w:spacing w:val="-40"/>
          <w:w w:val="103"/>
          <w:position w:val="-5"/>
        </w:rPr>
        <w:t>p</w:t>
      </w:r>
      <w:r>
        <w:rPr>
          <w:rFonts w:ascii="Arial" w:hAnsi="Arial" w:cs="Arial" w:eastAsia="Arial"/>
          <w:sz w:val="17"/>
          <w:szCs w:val="17"/>
          <w:color w:val="3B3B74"/>
          <w:spacing w:val="-9"/>
          <w:w w:val="445"/>
          <w:position w:val="-5"/>
        </w:rPr>
        <w:t>f</w:t>
      </w:r>
      <w:r>
        <w:rPr>
          <w:rFonts w:ascii="Arial" w:hAnsi="Arial" w:cs="Arial" w:eastAsia="Arial"/>
          <w:sz w:val="17"/>
          <w:szCs w:val="17"/>
          <w:color w:val="2B2B2B"/>
          <w:spacing w:val="0"/>
          <w:w w:val="107"/>
          <w:position w:val="-5"/>
        </w:rPr>
        <w:t>ua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exact"/>
        <w:ind w:right="-115"/>
        <w:jc w:val="left"/>
        <w:rPr>
          <w:rFonts w:ascii="Times New Roman" w:hAnsi="Times New Roman" w:cs="Times New Roman" w:eastAsia="Times New Roman"/>
          <w:sz w:val="50"/>
          <w:szCs w:val="50"/>
        </w:rPr>
      </w:pPr>
      <w:rPr/>
      <w:r>
        <w:rPr>
          <w:rFonts w:ascii="Times New Roman" w:hAnsi="Times New Roman" w:cs="Times New Roman" w:eastAsia="Times New Roman"/>
          <w:sz w:val="50"/>
          <w:szCs w:val="50"/>
          <w:color w:val="3D3B3D"/>
          <w:spacing w:val="0"/>
          <w:w w:val="80"/>
          <w:position w:val="-26"/>
        </w:rPr>
        <w:t>Ha'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B2B2B"/>
          <w:spacing w:val="0"/>
          <w:w w:val="100"/>
        </w:rPr>
        <w:t>o.ll.asau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58" w:lineRule="exact"/>
        <w:ind w:left="173" w:right="-20"/>
        <w:jc w:val="left"/>
        <w:tabs>
          <w:tab w:pos="5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4D4F9E"/>
          <w:spacing w:val="0"/>
          <w:w w:val="61"/>
          <w:position w:val="-28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4D4F9E"/>
          <w:spacing w:val="0"/>
          <w:w w:val="100"/>
          <w:position w:val="-28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4D4F9E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28"/>
          <w:szCs w:val="28"/>
          <w:color w:val="4D4F9E"/>
          <w:spacing w:val="0"/>
          <w:w w:val="66"/>
          <w:position w:val="-28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color w:val="4D4F9E"/>
          <w:spacing w:val="0"/>
          <w:w w:val="65"/>
          <w:position w:val="-28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  <w:cols w:num="3" w:equalWidth="0">
            <w:col w:w="7944" w:space="527"/>
            <w:col w:w="545" w:space="12"/>
            <w:col w:w="1252"/>
          </w:cols>
        </w:sectPr>
      </w:pPr>
      <w:rPr/>
    </w:p>
    <w:p>
      <w:pPr>
        <w:spacing w:before="0" w:after="0" w:line="180" w:lineRule="exact"/>
        <w:ind w:left="4507" w:right="-20"/>
        <w:jc w:val="left"/>
        <w:tabs>
          <w:tab w:pos="98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4D4F9E"/>
          <w:spacing w:val="-8"/>
          <w:w w:val="166"/>
          <w:i/>
          <w:position w:val="-10"/>
        </w:rPr>
        <w:t>h</w:t>
      </w:r>
      <w:r>
        <w:rPr>
          <w:rFonts w:ascii="Arial" w:hAnsi="Arial" w:cs="Arial" w:eastAsia="Arial"/>
          <w:sz w:val="29"/>
          <w:szCs w:val="29"/>
          <w:color w:val="4D4F9E"/>
          <w:spacing w:val="0"/>
          <w:w w:val="74"/>
          <w:i/>
          <w:position w:val="-10"/>
        </w:rPr>
        <w:t>·Jee,;;f.</w:t>
      </w:r>
      <w:r>
        <w:rPr>
          <w:rFonts w:ascii="Arial" w:hAnsi="Arial" w:cs="Arial" w:eastAsia="Arial"/>
          <w:sz w:val="29"/>
          <w:szCs w:val="29"/>
          <w:color w:val="4D4F9E"/>
          <w:spacing w:val="0"/>
          <w:w w:val="75"/>
          <w:i/>
          <w:position w:val="-10"/>
        </w:rPr>
        <w:t>(</w:t>
      </w:r>
      <w:r>
        <w:rPr>
          <w:rFonts w:ascii="Arial" w:hAnsi="Arial" w:cs="Arial" w:eastAsia="Arial"/>
          <w:sz w:val="29"/>
          <w:szCs w:val="29"/>
          <w:color w:val="4D4F9E"/>
          <w:spacing w:val="0"/>
          <w:w w:val="100"/>
          <w:i/>
          <w:position w:val="-10"/>
        </w:rPr>
        <w:tab/>
      </w:r>
      <w:r>
        <w:rPr>
          <w:rFonts w:ascii="Arial" w:hAnsi="Arial" w:cs="Arial" w:eastAsia="Arial"/>
          <w:sz w:val="29"/>
          <w:szCs w:val="29"/>
          <w:color w:val="4D4F9E"/>
          <w:spacing w:val="0"/>
          <w:w w:val="100"/>
          <w:i/>
          <w:position w:val="-10"/>
        </w:rPr>
      </w:r>
      <w:r>
        <w:rPr>
          <w:rFonts w:ascii="Arial" w:hAnsi="Arial" w:cs="Arial" w:eastAsia="Arial"/>
          <w:sz w:val="16"/>
          <w:szCs w:val="16"/>
          <w:color w:val="4D4F9E"/>
          <w:spacing w:val="0"/>
          <w:w w:val="100"/>
          <w:position w:val="-12"/>
        </w:rPr>
        <w:t>i</w:t>
      </w:r>
      <w:r>
        <w:rPr>
          <w:rFonts w:ascii="Arial" w:hAnsi="Arial" w:cs="Arial" w:eastAsia="Arial"/>
          <w:sz w:val="16"/>
          <w:szCs w:val="16"/>
          <w:color w:val="4D4F9E"/>
          <w:spacing w:val="0"/>
          <w:w w:val="100"/>
          <w:position w:val="-12"/>
        </w:rPr>
        <w:t>\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6" w:lineRule="exact"/>
        <w:ind w:left="3146" w:right="-20"/>
        <w:jc w:val="left"/>
        <w:tabs>
          <w:tab w:pos="50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41"/>
          <w:szCs w:val="41"/>
          <w:color w:val="385ECF"/>
          <w:spacing w:val="0"/>
          <w:w w:val="433"/>
          <w:i/>
          <w:position w:val="-4"/>
        </w:rPr>
        <w:t>0</w:t>
      </w:r>
      <w:r>
        <w:rPr>
          <w:rFonts w:ascii="Arial" w:hAnsi="Arial" w:cs="Arial" w:eastAsia="Arial"/>
          <w:sz w:val="41"/>
          <w:szCs w:val="41"/>
          <w:color w:val="385ECF"/>
          <w:spacing w:val="0"/>
          <w:w w:val="100"/>
          <w:i/>
          <w:position w:val="-4"/>
        </w:rPr>
        <w:tab/>
      </w:r>
      <w:r>
        <w:rPr>
          <w:rFonts w:ascii="Arial" w:hAnsi="Arial" w:cs="Arial" w:eastAsia="Arial"/>
          <w:sz w:val="41"/>
          <w:szCs w:val="41"/>
          <w:color w:val="385ECF"/>
          <w:spacing w:val="0"/>
          <w:w w:val="100"/>
          <w:i/>
          <w:position w:val="-4"/>
        </w:rPr>
      </w:r>
      <w:r>
        <w:rPr>
          <w:rFonts w:ascii="Arial" w:hAnsi="Arial" w:cs="Arial" w:eastAsia="Arial"/>
          <w:sz w:val="28"/>
          <w:szCs w:val="28"/>
          <w:color w:val="B8BAC4"/>
          <w:spacing w:val="0"/>
          <w:w w:val="205"/>
          <w:position w:val="1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30"/>
          <w:szCs w:val="30"/>
          <w:color w:val="8E9EC4"/>
          <w:w w:val="30"/>
          <w:position w:val="-2"/>
        </w:rPr>
        <w:t>..,_</w:t>
      </w:r>
      <w:r>
        <w:rPr>
          <w:rFonts w:ascii="Arial" w:hAnsi="Arial" w:cs="Arial" w:eastAsia="Arial"/>
          <w:sz w:val="30"/>
          <w:szCs w:val="30"/>
          <w:color w:val="8E9EC4"/>
          <w:w w:val="31"/>
          <w:position w:val="-2"/>
        </w:rPr>
        <w:t>)</w:t>
      </w:r>
      <w:r>
        <w:rPr>
          <w:rFonts w:ascii="Arial" w:hAnsi="Arial" w:cs="Arial" w:eastAsia="Arial"/>
          <w:sz w:val="30"/>
          <w:szCs w:val="30"/>
          <w:color w:val="8E9EC4"/>
          <w:w w:val="30"/>
          <w:position w:val="-2"/>
        </w:rPr>
      </w:r>
      <w:r>
        <w:rPr>
          <w:rFonts w:ascii="Arial" w:hAnsi="Arial" w:cs="Arial" w:eastAsia="Arial"/>
          <w:sz w:val="30"/>
          <w:szCs w:val="30"/>
          <w:color w:val="8E9EC4"/>
          <w:w w:val="30"/>
          <w:emboss/>
          <w:position w:val="-2"/>
        </w:rPr>
        <w:t>.</w:t>
      </w:r>
      <w:r>
        <w:rPr>
          <w:rFonts w:ascii="Arial" w:hAnsi="Arial" w:cs="Arial" w:eastAsia="Arial"/>
          <w:sz w:val="30"/>
          <w:szCs w:val="30"/>
          <w:color w:val="8E9EC4"/>
          <w:w w:val="30"/>
          <w:emboss/>
          <w:position w:val="-2"/>
        </w:rPr>
      </w:r>
      <w:r>
        <w:rPr>
          <w:rFonts w:ascii="Arial" w:hAnsi="Arial" w:cs="Arial" w:eastAsia="Arial"/>
          <w:sz w:val="30"/>
          <w:szCs w:val="30"/>
          <w:color w:val="8E9EC4"/>
          <w:w w:val="30"/>
          <w:position w:val="-2"/>
        </w:rPr>
      </w:r>
      <w:r>
        <w:rPr>
          <w:rFonts w:ascii="Arial" w:hAnsi="Arial" w:cs="Arial" w:eastAsia="Arial"/>
          <w:sz w:val="30"/>
          <w:szCs w:val="30"/>
          <w:color w:val="8E9EC4"/>
          <w:spacing w:val="-36"/>
          <w:w w:val="30"/>
          <w:position w:val="-2"/>
        </w:rPr>
        <w:t>.</w:t>
      </w:r>
      <w:r>
        <w:rPr>
          <w:rFonts w:ascii="Arial" w:hAnsi="Arial" w:cs="Arial" w:eastAsia="Arial"/>
          <w:sz w:val="30"/>
          <w:szCs w:val="30"/>
          <w:color w:val="52697B"/>
          <w:spacing w:val="-98"/>
          <w:w w:val="96"/>
          <w:position w:val="-2"/>
        </w:rPr>
        <w:t>·</w:t>
      </w:r>
      <w:r>
        <w:rPr>
          <w:rFonts w:ascii="Arial" w:hAnsi="Arial" w:cs="Arial" w:eastAsia="Arial"/>
          <w:sz w:val="14"/>
          <w:szCs w:val="14"/>
          <w:color w:val="8385BC"/>
          <w:spacing w:val="0"/>
          <w:w w:val="73"/>
          <w:position w:val="9"/>
        </w:rPr>
        <w:t>...</w:t>
      </w:r>
      <w:r>
        <w:rPr>
          <w:rFonts w:ascii="Arial" w:hAnsi="Arial" w:cs="Arial" w:eastAsia="Arial"/>
          <w:sz w:val="14"/>
          <w:szCs w:val="14"/>
          <w:color w:val="8385BC"/>
          <w:spacing w:val="-22"/>
          <w:w w:val="100"/>
          <w:position w:val="9"/>
        </w:rPr>
        <w:t> </w:t>
      </w:r>
      <w:r>
        <w:rPr>
          <w:rFonts w:ascii="Arial" w:hAnsi="Arial" w:cs="Arial" w:eastAsia="Arial"/>
          <w:sz w:val="14"/>
          <w:szCs w:val="14"/>
          <w:color w:val="8E9EC4"/>
          <w:spacing w:val="0"/>
          <w:w w:val="57"/>
          <w:position w:val="9"/>
        </w:rPr>
        <w:t>'?'&gt;-</w:t>
      </w:r>
      <w:r>
        <w:rPr>
          <w:rFonts w:ascii="Arial" w:hAnsi="Arial" w:cs="Arial" w:eastAsia="Arial"/>
          <w:sz w:val="14"/>
          <w:szCs w:val="14"/>
          <w:color w:val="8E9EC4"/>
          <w:spacing w:val="-29"/>
          <w:w w:val="100"/>
          <w:position w:val="9"/>
        </w:rPr>
        <w:t> </w:t>
      </w:r>
      <w:r>
        <w:rPr>
          <w:rFonts w:ascii="Arial" w:hAnsi="Arial" w:cs="Arial" w:eastAsia="Arial"/>
          <w:sz w:val="30"/>
          <w:szCs w:val="30"/>
          <w:color w:val="A5AABC"/>
          <w:spacing w:val="0"/>
          <w:w w:val="68"/>
          <w:position w:val="-2"/>
        </w:rPr>
        <w:t>\&lt;</w:t>
      </w:r>
      <w:r>
        <w:rPr>
          <w:rFonts w:ascii="Arial" w:hAnsi="Arial" w:cs="Arial" w:eastAsia="Arial"/>
          <w:sz w:val="30"/>
          <w:szCs w:val="30"/>
          <w:color w:val="A5AABC"/>
          <w:spacing w:val="-4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9EC4"/>
          <w:spacing w:val="-24"/>
          <w:w w:val="63"/>
          <w:position w:val="9"/>
        </w:rPr>
        <w:t>I</w:t>
      </w:r>
      <w:r>
        <w:rPr>
          <w:rFonts w:ascii="Arial" w:hAnsi="Arial" w:cs="Arial" w:eastAsia="Arial"/>
          <w:sz w:val="30"/>
          <w:szCs w:val="30"/>
          <w:color w:val="A5AABC"/>
          <w:spacing w:val="-68"/>
          <w:w w:val="69"/>
          <w:position w:val="-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E9EC4"/>
          <w:spacing w:val="0"/>
          <w:w w:val="62"/>
          <w:position w:val="9"/>
        </w:rPr>
        <w:t>&gt;-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right="282"/>
        <w:jc w:val="righ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8E9EC4"/>
          <w:spacing w:val="0"/>
          <w:w w:val="131"/>
          <w:position w:val="-8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color w:val="8E9EC4"/>
          <w:spacing w:val="-29"/>
          <w:w w:val="131"/>
          <w:position w:val="-8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8E9EC4"/>
          <w:spacing w:val="-11"/>
          <w:w w:val="151"/>
          <w:position w:val="-2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color w:val="8E9EC4"/>
          <w:spacing w:val="-53"/>
          <w:w w:val="151"/>
          <w:position w:val="-2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B8BAC4"/>
          <w:spacing w:val="0"/>
          <w:w w:val="83"/>
          <w:position w:val="-8"/>
        </w:rPr>
        <w:t>,r-</w:t>
      </w:r>
      <w:r>
        <w:rPr>
          <w:rFonts w:ascii="Times New Roman" w:hAnsi="Times New Roman" w:cs="Times New Roman" w:eastAsia="Times New Roman"/>
          <w:sz w:val="23"/>
          <w:szCs w:val="23"/>
          <w:color w:val="B8BAC4"/>
          <w:spacing w:val="-17"/>
          <w:w w:val="83"/>
          <w:position w:val="-8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A5AABC"/>
          <w:spacing w:val="0"/>
          <w:w w:val="94"/>
          <w:position w:val="-2"/>
        </w:rPr>
        <w:t>,.c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735" w:lineRule="exact"/>
        <w:ind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2"/>
          <w:szCs w:val="72"/>
          <w:color w:val="4D4F9E"/>
          <w:spacing w:val="0"/>
          <w:w w:val="90"/>
          <w:position w:val="1"/>
        </w:rPr>
        <w:t>\</w:t>
      </w:r>
      <w:r>
        <w:rPr>
          <w:rFonts w:ascii="Times New Roman" w:hAnsi="Times New Roman" w:cs="Times New Roman" w:eastAsia="Times New Roman"/>
          <w:sz w:val="72"/>
          <w:szCs w:val="72"/>
          <w:color w:val="4D4F9E"/>
          <w:spacing w:val="-51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4D4F9E"/>
          <w:spacing w:val="0"/>
          <w:w w:val="53"/>
          <w:i/>
          <w:position w:val="1"/>
        </w:rPr>
        <w:t>vv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  <w:cols w:num="2" w:equalWidth="0">
            <w:col w:w="5388" w:space="3976"/>
            <w:col w:w="916"/>
          </w:cols>
        </w:sectPr>
      </w:pPr>
      <w:rPr/>
    </w:p>
    <w:p>
      <w:pPr>
        <w:spacing w:before="22" w:after="0" w:line="240" w:lineRule="auto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37.279999pt;margin-top:3.271402pt;width:123.839996pt;height:72pt;mso-position-horizontal-relative:page;mso-position-vertical-relative:paragraph;z-index:-21631" type="#_x0000_t75">
            <v:imagedata r:id="rId15" o:title=""/>
          </v:shape>
        </w:pict>
      </w:r>
      <w:r>
        <w:rPr>
          <w:rFonts w:ascii="Arial" w:hAnsi="Arial" w:cs="Arial" w:eastAsia="Arial"/>
          <w:sz w:val="17"/>
          <w:szCs w:val="17"/>
          <w:color w:val="8E9EC4"/>
          <w:w w:val="54"/>
        </w:rPr>
        <w:t>-&lt;,f-</w:t>
      </w:r>
      <w:r>
        <w:rPr>
          <w:rFonts w:ascii="Arial" w:hAnsi="Arial" w:cs="Arial" w:eastAsia="Arial"/>
          <w:sz w:val="17"/>
          <w:szCs w:val="17"/>
          <w:color w:val="8E9EC4"/>
          <w:spacing w:val="-2"/>
          <w:w w:val="54"/>
        </w:rPr>
        <w:t>.</w:t>
      </w:r>
      <w:r>
        <w:rPr>
          <w:rFonts w:ascii="Arial" w:hAnsi="Arial" w:cs="Arial" w:eastAsia="Arial"/>
          <w:sz w:val="15"/>
          <w:szCs w:val="15"/>
          <w:color w:val="8E9EC4"/>
          <w:spacing w:val="0"/>
          <w:w w:val="115"/>
          <w:position w:val="9"/>
        </w:rPr>
        <w:t>!;-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55" w:lineRule="exact"/>
        <w:ind w:left="2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A5AABC"/>
          <w:spacing w:val="-53"/>
          <w:w w:val="69"/>
          <w:position w:val="-5"/>
        </w:rPr>
        <w:t>•</w:t>
      </w:r>
      <w:r>
        <w:rPr>
          <w:rFonts w:ascii="Arial" w:hAnsi="Arial" w:cs="Arial" w:eastAsia="Arial"/>
          <w:sz w:val="17"/>
          <w:szCs w:val="17"/>
          <w:color w:val="A5AABC"/>
          <w:spacing w:val="-61"/>
          <w:w w:val="159"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A5AABC"/>
          <w:spacing w:val="3"/>
          <w:w w:val="68"/>
          <w:position w:val="-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5AABC"/>
          <w:spacing w:val="0"/>
          <w:w w:val="95"/>
          <w:i/>
          <w:position w:val="4"/>
        </w:rPr>
        <w:t>"•.'v</w:t>
      </w:r>
      <w:r>
        <w:rPr>
          <w:rFonts w:ascii="Times New Roman" w:hAnsi="Times New Roman" w:cs="Times New Roman" w:eastAsia="Times New Roman"/>
          <w:sz w:val="19"/>
          <w:szCs w:val="19"/>
          <w:color w:val="A5AABC"/>
          <w:spacing w:val="-27"/>
          <w:w w:val="100"/>
          <w:i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B8BAC4"/>
          <w:spacing w:val="-42"/>
          <w:w w:val="114"/>
          <w:position w:val="-5"/>
        </w:rPr>
        <w:t>•</w:t>
      </w:r>
      <w:r>
        <w:rPr>
          <w:rFonts w:ascii="Arial" w:hAnsi="Arial" w:cs="Arial" w:eastAsia="Arial"/>
          <w:sz w:val="17"/>
          <w:szCs w:val="17"/>
          <w:color w:val="A5AABC"/>
          <w:spacing w:val="-40"/>
          <w:w w:val="232"/>
          <w:position w:val="-5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B8BAC4"/>
          <w:spacing w:val="-48"/>
          <w:w w:val="103"/>
          <w:position w:val="4"/>
        </w:rPr>
        <w:t>•</w:t>
      </w:r>
      <w:r>
        <w:rPr>
          <w:rFonts w:ascii="Arial" w:hAnsi="Arial" w:cs="Arial" w:eastAsia="Arial"/>
          <w:sz w:val="17"/>
          <w:szCs w:val="17"/>
          <w:color w:val="A5AABC"/>
          <w:spacing w:val="-22"/>
          <w:w w:val="232"/>
          <w:position w:val="-5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8385BC"/>
          <w:spacing w:val="0"/>
          <w:w w:val="147"/>
          <w:position w:val="4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left="336" w:right="-61"/>
        <w:jc w:val="left"/>
        <w:tabs>
          <w:tab w:pos="72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2.225159pt;margin-top:-2.718598pt;width:6.35392pt;height:8pt;mso-position-horizontal-relative:page;mso-position-vertical-relative:paragraph;z-index:-21614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A5AABC"/>
                      <w:spacing w:val="0"/>
                      <w:w w:val="145"/>
                    </w:rPr>
                    <w:t>'"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A5AABC"/>
          <w:spacing w:val="0"/>
          <w:w w:val="205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A5AABC"/>
          <w:spacing w:val="-35"/>
          <w:w w:val="205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B8BAC4"/>
          <w:spacing w:val="0"/>
          <w:w w:val="66"/>
          <w:position w:val="1"/>
        </w:rPr>
        <w:t>...</w:t>
      </w:r>
      <w:r>
        <w:rPr>
          <w:rFonts w:ascii="Times New Roman" w:hAnsi="Times New Roman" w:cs="Times New Roman" w:eastAsia="Times New Roman"/>
          <w:sz w:val="12"/>
          <w:szCs w:val="12"/>
          <w:color w:val="B8BAC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B8BAC4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B8BAC4"/>
          <w:spacing w:val="0"/>
          <w:w w:val="146"/>
          <w:position w:val="1"/>
        </w:rPr>
        <w:t>•)</w:t>
      </w:r>
      <w:r>
        <w:rPr>
          <w:rFonts w:ascii="Arial" w:hAnsi="Arial" w:cs="Arial" w:eastAsia="Arial"/>
          <w:sz w:val="13"/>
          <w:szCs w:val="13"/>
          <w:color w:val="B8BAC4"/>
          <w:spacing w:val="0"/>
          <w:w w:val="145"/>
          <w:position w:val="1"/>
        </w:rPr>
        <w:t>\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410" w:lineRule="exact"/>
        <w:ind w:right="-20"/>
        <w:jc w:val="left"/>
        <w:tabs>
          <w:tab w:pos="380" w:val="left"/>
          <w:tab w:pos="372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A5AABC"/>
          <w:spacing w:val="0"/>
          <w:w w:val="60"/>
          <w:position w:val="7"/>
        </w:rPr>
        <w:t>t--</w:t>
      </w:r>
      <w:r>
        <w:rPr>
          <w:rFonts w:ascii="Times New Roman" w:hAnsi="Times New Roman" w:cs="Times New Roman" w:eastAsia="Times New Roman"/>
          <w:sz w:val="21"/>
          <w:szCs w:val="21"/>
          <w:color w:val="A5AABC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A5AABC"/>
          <w:spacing w:val="0"/>
          <w:w w:val="100"/>
          <w:position w:val="7"/>
        </w:rPr>
      </w:r>
      <w:r>
        <w:rPr>
          <w:rFonts w:ascii="Arial" w:hAnsi="Arial" w:cs="Arial" w:eastAsia="Arial"/>
          <w:sz w:val="24"/>
          <w:szCs w:val="24"/>
          <w:color w:val="A5AABC"/>
          <w:spacing w:val="0"/>
          <w:w w:val="170"/>
          <w:i/>
          <w:position w:val="9"/>
        </w:rPr>
        <w:t>)</w:t>
      </w:r>
      <w:r>
        <w:rPr>
          <w:rFonts w:ascii="Arial" w:hAnsi="Arial" w:cs="Arial" w:eastAsia="Arial"/>
          <w:sz w:val="24"/>
          <w:szCs w:val="24"/>
          <w:color w:val="A5AABC"/>
          <w:spacing w:val="0"/>
          <w:w w:val="100"/>
          <w:i/>
          <w:position w:val="9"/>
        </w:rPr>
        <w:tab/>
      </w:r>
      <w:r>
        <w:rPr>
          <w:rFonts w:ascii="Arial" w:hAnsi="Arial" w:cs="Arial" w:eastAsia="Arial"/>
          <w:sz w:val="24"/>
          <w:szCs w:val="24"/>
          <w:color w:val="A5AABC"/>
          <w:spacing w:val="0"/>
          <w:w w:val="100"/>
          <w:i/>
          <w:position w:val="9"/>
        </w:rPr>
      </w:r>
      <w:r>
        <w:rPr>
          <w:rFonts w:ascii="Times New Roman" w:hAnsi="Times New Roman" w:cs="Times New Roman" w:eastAsia="Times New Roman"/>
          <w:sz w:val="41"/>
          <w:szCs w:val="41"/>
          <w:color w:val="4D4F9E"/>
          <w:spacing w:val="0"/>
          <w:w w:val="77"/>
          <w:i/>
          <w:position w:val="0"/>
        </w:rPr>
        <w:t>v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  <w:cols w:num="3" w:equalWidth="0">
            <w:col w:w="4201" w:space="124"/>
            <w:col w:w="912" w:space="9"/>
            <w:col w:w="5034"/>
          </w:cols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587.720764pt;margin-top:285.971588pt;width:.1pt;height:95.963615pt;mso-position-horizontal-relative:page;mso-position-vertical-relative:page;z-index:-21630" coordorigin="11754,5719" coordsize="2,1919">
            <v:shape style="position:absolute;left:11754;top:5719;width:2;height:1919" coordorigin="11754,5719" coordsize="0,1919" path="m11754,7639l11754,5719e" filled="f" stroked="t" strokeweight="1.439904pt" strokecolor="#DFDFD8">
              <v:path arrowok="t"/>
            </v:shape>
          </v:group>
          <w10:wrap type="none"/>
        </w:pict>
      </w:r>
      <w:r>
        <w:rPr/>
        <w:pict>
          <v:group style="position:absolute;margin-left:587.720764pt;margin-top:393.450836pt;width:.1pt;height:82.52871pt;mso-position-horizontal-relative:page;mso-position-vertical-relative:page;z-index:-21629" coordorigin="11754,7869" coordsize="2,1651">
            <v:shape style="position:absolute;left:11754;top:7869;width:2;height:1651" coordorigin="11754,7869" coordsize="0,1651" path="m11754,9520l11754,7869e" filled="f" stroked="t" strokeweight="1.439904pt" strokecolor="#DFDFD8">
              <v:path arrowok="t"/>
            </v:shape>
          </v:group>
          <w10:wrap type="none"/>
        </w:pict>
      </w:r>
      <w:r>
        <w:rPr/>
        <w:pict>
          <v:group style="position:absolute;margin-left:586.520813pt;margin-top:531.638428pt;width:.1pt;height:151.622513pt;mso-position-horizontal-relative:page;mso-position-vertical-relative:page;z-index:-21628" coordorigin="11730,10633" coordsize="2,3032">
            <v:shape style="position:absolute;left:11730;top:10633;width:2;height:3032" coordorigin="11730,10633" coordsize="0,3032" path="m11730,13665l11730,10633e" filled="f" stroked="t" strokeweight=".959936pt" strokecolor="#D8D8CF">
              <v:path arrowok="t"/>
            </v:shape>
          </v:group>
          <w10:wrap type="none"/>
        </w:pict>
      </w:r>
      <w:r>
        <w:rPr/>
        <w:pict>
          <v:group style="position:absolute;margin-left:339.817322pt;margin-top:842.08075pt;width:132.471154pt;height:.1pt;mso-position-horizontal-relative:page;mso-position-vertical-relative:page;z-index:-21627" coordorigin="6796,16842" coordsize="2649,2">
            <v:shape style="position:absolute;left:6796;top:16842;width:2649;height:2" coordorigin="6796,16842" coordsize="2649,0" path="m6796,16842l9446,16842e" filled="f" stroked="t" strokeweight=".959936pt" strokecolor="#D8D8CF">
              <v:path arrowok="t"/>
            </v:shape>
          </v:group>
          <w10:wrap type="none"/>
        </w:pict>
      </w:r>
      <w:r>
        <w:rPr/>
        <w:pict>
          <v:group style="position:absolute;margin-left:37.917469pt;margin-top:102.680771pt;width:479.247997pt;height:527.080534pt;mso-position-horizontal-relative:page;mso-position-vertical-relative:page;z-index:-21626" coordorigin="758,2054" coordsize="9585,10542">
            <v:group style="position:absolute;left:816;top:2063;width:2;height:1104" coordorigin="816,2063" coordsize="2,1104">
              <v:shape style="position:absolute;left:816;top:2063;width:2;height:1104" coordorigin="816,2063" coordsize="0,1104" path="m816,3167l816,2063e" filled="f" stroked="t" strokeweight=".479968pt" strokecolor="#000000">
                <v:path arrowok="t"/>
              </v:shape>
            </v:group>
            <v:group style="position:absolute;left:1450;top:2063;width:2;height:518" coordorigin="1450,2063" coordsize="2,518">
              <v:shape style="position:absolute;left:1450;top:2063;width:2;height:518" coordorigin="1450,2063" coordsize="0,518" path="m1450,2581l1450,2063e" filled="f" stroked="t" strokeweight=".479968pt" strokecolor="#282828">
                <v:path arrowok="t"/>
              </v:shape>
            </v:group>
            <v:group style="position:absolute;left:2265;top:2063;width:2;height:518" coordorigin="2265,2063" coordsize="2,518">
              <v:shape style="position:absolute;left:2265;top:2063;width:2;height:518" coordorigin="2265,2063" coordsize="0,518" path="m2265,2581l2265,2063e" filled="f" stroked="t" strokeweight=".479968pt" strokecolor="#1C1C1C">
                <v:path arrowok="t"/>
              </v:shape>
            </v:group>
            <v:group style="position:absolute;left:6523;top:2082;width:2;height:345" coordorigin="6523,2082" coordsize="2,345">
              <v:shape style="position:absolute;left:6523;top:2082;width:2;height:345" coordorigin="6523,2082" coordsize="0,345" path="m6523,2428l6523,2082e" filled="f" stroked="t" strokeweight=".479968pt" strokecolor="#1C1C1C">
                <v:path arrowok="t"/>
              </v:shape>
            </v:group>
            <v:group style="position:absolute;left:874;top:2092;width:9446;height:2" coordorigin="874,2092" coordsize="9446,2">
              <v:shape style="position:absolute;left:874;top:2092;width:9446;height:2" coordorigin="874,2092" coordsize="9446,0" path="m874,2092l10319,2092e" filled="f" stroked="t" strokeweight="1.439904pt" strokecolor="#232323">
                <v:path arrowok="t"/>
              </v:shape>
            </v:group>
            <v:group style="position:absolute;left:6523;top:2361;width:2;height:250" coordorigin="6523,2361" coordsize="2,250">
              <v:shape style="position:absolute;left:6523;top:2361;width:2;height:250" coordorigin="6523,2361" coordsize="0,250" path="m6523,2610l6523,2361e" filled="f" stroked="t" strokeweight=".479968pt" strokecolor="#080808">
                <v:path arrowok="t"/>
              </v:shape>
            </v:group>
            <v:group style="position:absolute;left:6480;top:2581;width:1949;height:2" coordorigin="6480,2581" coordsize="1949,2">
              <v:shape style="position:absolute;left:6480;top:2581;width:1949;height:2" coordorigin="6480,2581" coordsize="1949,0" path="m6480,2581l8428,2581e" filled="f" stroked="t" strokeweight=".479968pt" strokecolor="#000000">
                <v:path arrowok="t"/>
              </v:shape>
            </v:group>
            <v:group style="position:absolute;left:8428;top:2581;width:701;height:2" coordorigin="8428,2581" coordsize="701,2">
              <v:shape style="position:absolute;left:8428;top:2581;width:701;height:2" coordorigin="8428,2581" coordsize="701,0" path="m8428,2581l9129,2581e" filled="f" stroked="t" strokeweight=".479968pt" strokecolor="#1F1F1F">
                <v:path arrowok="t"/>
              </v:shape>
            </v:group>
            <v:group style="position:absolute;left:9129;top:2581;width:797;height:2" coordorigin="9129,2581" coordsize="797,2">
              <v:shape style="position:absolute;left:9129;top:2581;width:797;height:2" coordorigin="9129,2581" coordsize="797,0" path="m9129,2581l9926,2581e" filled="f" stroked="t" strokeweight=".479968pt" strokecolor="#000000">
                <v:path arrowok="t"/>
              </v:shape>
            </v:group>
            <v:group style="position:absolute;left:9916;top:2581;width:384;height:2" coordorigin="9916,2581" coordsize="384,2">
              <v:shape style="position:absolute;left:9916;top:2581;width:384;height:2" coordorigin="9916,2581" coordsize="384,0" path="m9916,2581l10300,2581e" filled="f" stroked="t" strokeweight=".479968pt" strokecolor="#282828">
                <v:path arrowok="t"/>
              </v:shape>
            </v:group>
            <v:group style="position:absolute;left:854;top:2932;width:3254;height:2" coordorigin="854,2932" coordsize="3254,2">
              <v:shape style="position:absolute;left:854;top:2932;width:3254;height:2" coordorigin="854,2932" coordsize="3254,0" path="m854,2932l4109,2932e" filled="f" stroked="t" strokeweight=".479968pt" strokecolor="#131313">
                <v:path arrowok="t"/>
              </v:shape>
            </v:group>
            <v:group style="position:absolute;left:1450;top:2572;width:2;height:365" coordorigin="1450,2572" coordsize="2,365">
              <v:shape style="position:absolute;left:1450;top:2572;width:2;height:365" coordorigin="1450,2572" coordsize="0,365" path="m1450,2936l1450,2572e" filled="f" stroked="t" strokeweight=".479968pt" strokecolor="#030303">
                <v:path arrowok="t"/>
              </v:shape>
            </v:group>
            <v:group style="position:absolute;left:2265;top:2572;width:2;height:365" coordorigin="2265,2572" coordsize="2,365">
              <v:shape style="position:absolute;left:2265;top:2572;width:2;height:365" coordorigin="2265,2572" coordsize="0,365" path="m2265,2936l2265,2572e" filled="f" stroked="t" strokeweight=".479968pt" strokecolor="#030303">
                <v:path arrowok="t"/>
              </v:shape>
            </v:group>
            <v:group style="position:absolute;left:6518;top:2543;width:2;height:1478" coordorigin="6518,2543" coordsize="2,1478">
              <v:shape style="position:absolute;left:6518;top:2543;width:2;height:1478" coordorigin="6518,2543" coordsize="0,1478" path="m6518,4021l6518,2543e" filled="f" stroked="t" strokeweight=".959936pt" strokecolor="#2B2B2B">
                <v:path arrowok="t"/>
              </v:shape>
            </v:group>
            <v:group style="position:absolute;left:3715;top:2932;width:6604;height:2" coordorigin="3715,2932" coordsize="6604,2">
              <v:shape style="position:absolute;left:3715;top:2932;width:6604;height:2" coordorigin="3715,2932" coordsize="6604,0" path="m3715,2932l10319,2932e" filled="f" stroked="t" strokeweight=".959936pt" strokecolor="#343434">
                <v:path arrowok="t"/>
              </v:shape>
            </v:group>
            <v:group style="position:absolute;left:1450;top:2908;width:2;height:259" coordorigin="1450,2908" coordsize="2,259">
              <v:shape style="position:absolute;left:1450;top:2908;width:2;height:259" coordorigin="1450,2908" coordsize="0,259" path="m1450,3167l1450,2908e" filled="f" stroked="t" strokeweight=".479968pt" strokecolor="#232323">
                <v:path arrowok="t"/>
              </v:shape>
            </v:group>
            <v:group style="position:absolute;left:2299;top:2984;width:2;height:432" coordorigin="2299,2984" coordsize="2,432">
              <v:shape style="position:absolute;left:2299;top:2984;width:2;height:432" coordorigin="2299,2984" coordsize="0,432" path="m2299,3416l2299,2984e" filled="f" stroked="t" strokeweight=".479968pt" strokecolor="#232323">
                <v:path arrowok="t"/>
              </v:shape>
            </v:group>
            <v:group style="position:absolute;left:854;top:3157;width:9465;height:2" coordorigin="854,3157" coordsize="9465,2">
              <v:shape style="position:absolute;left:854;top:3157;width:9465;height:2" coordorigin="854,3157" coordsize="9465,0" path="m854,3157l10319,3157e" filled="f" stroked="t" strokeweight="2.399840pt" strokecolor="#232323">
                <v:path arrowok="t"/>
              </v:shape>
            </v:group>
            <v:group style="position:absolute;left:845;top:3584;width:4944;height:2" coordorigin="845,3584" coordsize="4944,2">
              <v:shape style="position:absolute;left:845;top:3584;width:4944;height:2" coordorigin="845,3584" coordsize="4944,0" path="m845,3584l5788,3584e" filled="f" stroked="t" strokeweight=".959936pt" strokecolor="#2F2F2F">
                <v:path arrowok="t"/>
              </v:shape>
            </v:group>
            <v:group style="position:absolute;left:1450;top:3128;width:2;height:451" coordorigin="1450,3128" coordsize="2,451">
              <v:shape style="position:absolute;left:1450;top:3128;width:2;height:451" coordorigin="1450,3128" coordsize="0,451" path="m1450,3579l1450,3128e" filled="f" stroked="t" strokeweight=".479968pt" strokecolor="#383838">
                <v:path arrowok="t"/>
              </v:shape>
            </v:group>
            <v:group style="position:absolute;left:5721;top:3584;width:806;height:2" coordorigin="5721,3584" coordsize="806,2">
              <v:shape style="position:absolute;left:5721;top:3584;width:806;height:2" coordorigin="5721,3584" coordsize="806,0" path="m5721,3584l6528,3584e" filled="f" stroked="t" strokeweight=".479968pt" strokecolor="#0C0C0C">
                <v:path arrowok="t"/>
              </v:shape>
            </v:group>
            <v:group style="position:absolute;left:6441;top:3579;width:3878;height:2" coordorigin="6441,3579" coordsize="3878,2">
              <v:shape style="position:absolute;left:6441;top:3579;width:3878;height:2" coordorigin="6441,3579" coordsize="3878,0" path="m6441,3579l10319,3579e" filled="f" stroked="t" strokeweight=".959936pt" strokecolor="#232323">
                <v:path arrowok="t"/>
              </v:shape>
            </v:group>
            <v:group style="position:absolute;left:845;top:3992;width:1459;height:2" coordorigin="845,3992" coordsize="1459,2">
              <v:shape style="position:absolute;left:845;top:3992;width:1459;height:2" coordorigin="845,3992" coordsize="1459,0" path="m845,3992l2304,3992e" filled="f" stroked="t" strokeweight=".959936pt" strokecolor="#2F3434">
                <v:path arrowok="t"/>
              </v:shape>
            </v:group>
            <v:group style="position:absolute;left:854;top:2313;width:2;height:3100" coordorigin="854,2313" coordsize="2,3100">
              <v:shape style="position:absolute;left:854;top:2313;width:2;height:3100" coordorigin="854,2313" coordsize="0,3100" path="m854,5412l854,2313e" filled="f" stroked="t" strokeweight=".959936pt" strokecolor="#1C1C1C">
                <v:path arrowok="t"/>
              </v:shape>
            </v:group>
            <v:group style="position:absolute;left:2217;top:3987;width:8102;height:2" coordorigin="2217,3987" coordsize="8102,2">
              <v:shape style="position:absolute;left:2217;top:3987;width:8102;height:2" coordorigin="2217,3987" coordsize="8102,0" path="m2217,3987l10319,3987e" filled="f" stroked="t" strokeweight=".959936pt" strokecolor="#181818">
                <v:path arrowok="t"/>
              </v:shape>
            </v:group>
            <v:group style="position:absolute;left:850;top:3935;width:2;height:269" coordorigin="850,3935" coordsize="2,269">
              <v:shape style="position:absolute;left:850;top:3935;width:2;height:269" coordorigin="850,3935" coordsize="0,269" path="m850,4203l850,3935e" filled="f" stroked="t" strokeweight=".479968pt" strokecolor="#080808">
                <v:path arrowok="t"/>
              </v:shape>
            </v:group>
            <v:group style="position:absolute;left:835;top:4558;width:3273;height:2" coordorigin="835,4558" coordsize="3273,2">
              <v:shape style="position:absolute;left:835;top:4558;width:3273;height:2" coordorigin="835,4558" coordsize="3273,0" path="m835,4558l4109,4558e" filled="f" stroked="t" strokeweight=".959936pt" strokecolor="#2B2B2B">
                <v:path arrowok="t"/>
              </v:shape>
            </v:group>
            <v:group style="position:absolute;left:4041;top:4553;width:6278;height:2" coordorigin="4041,4553" coordsize="6278,2">
              <v:shape style="position:absolute;left:4041;top:4553;width:6278;height:2" coordorigin="4041,4553" coordsize="6278,0" path="m4041,4553l10319,4553e" filled="f" stroked="t" strokeweight=".959936pt" strokecolor="#181818">
                <v:path arrowok="t"/>
              </v:shape>
            </v:group>
            <v:group style="position:absolute;left:845;top:2313;width:2;height:3244" coordorigin="845,2313" coordsize="2,3244">
              <v:shape style="position:absolute;left:845;top:2313;width:2;height:3244" coordorigin="845,2313" coordsize="0,3244" path="m845,5556l845,2313e" filled="f" stroked="t" strokeweight=".959936pt" strokecolor="#181818">
                <v:path arrowok="t"/>
              </v:shape>
            </v:group>
            <v:group style="position:absolute;left:1478;top:2178;width:2;height:4539" coordorigin="1478,2178" coordsize="2,4539">
              <v:shape style="position:absolute;left:1478;top:2178;width:2;height:4539" coordorigin="1478,2178" coordsize="0,4539" path="m1478,6717l1478,2178e" filled="f" stroked="t" strokeweight=".959936pt" strokecolor="#2B2B2B">
                <v:path arrowok="t"/>
              </v:shape>
            </v:group>
            <v:group style="position:absolute;left:2289;top:3359;width:2;height:2092" coordorigin="2289,3359" coordsize="2,2092">
              <v:shape style="position:absolute;left:2289;top:3359;width:2;height:2092" coordorigin="2289,3359" coordsize="0,2092" path="m2289,5451l2289,3359e" filled="f" stroked="t" strokeweight=".959936pt" strokecolor="#282828">
                <v:path arrowok="t"/>
              </v:shape>
            </v:group>
            <v:group style="position:absolute;left:9100;top:4961;width:461;height:2" coordorigin="9100,4961" coordsize="461,2">
              <v:shape style="position:absolute;left:9100;top:4961;width:461;height:2" coordorigin="9100,4961" coordsize="461,0" path="m9100,4961l9561,4961e" filled="f" stroked="t" strokeweight=".959936pt" strokecolor="#3F3F3F">
                <v:path arrowok="t"/>
              </v:shape>
            </v:group>
            <v:group style="position:absolute;left:826;top:4957;width:9484;height:2" coordorigin="826,4957" coordsize="9484,2">
              <v:shape style="position:absolute;left:826;top:4957;width:9484;height:2" coordorigin="826,4957" coordsize="9484,0" path="m826,4957l10310,4957e" filled="f" stroked="t" strokeweight=".959936pt" strokecolor="#2B2B2B">
                <v:path arrowok="t"/>
              </v:shape>
            </v:group>
            <v:group style="position:absolute;left:826;top:5523;width:9494;height:2" coordorigin="826,5523" coordsize="9494,2">
              <v:shape style="position:absolute;left:826;top:5523;width:9494;height:2" coordorigin="826,5523" coordsize="9494,0" path="m826,5523l10319,5523e" filled="f" stroked="t" strokeweight=".959936pt" strokecolor="#1F1F1F">
                <v:path arrowok="t"/>
              </v:shape>
            </v:group>
            <v:group style="position:absolute;left:816;top:5931;width:672;height:2" coordorigin="816,5931" coordsize="672,2">
              <v:shape style="position:absolute;left:816;top:5931;width:672;height:2" coordorigin="816,5931" coordsize="672,0" path="m816,5931l1488,5931e" filled="f" stroked="t" strokeweight=".479968pt" strokecolor="#1C1C1C">
                <v:path arrowok="t"/>
              </v:shape>
            </v:group>
            <v:group style="position:absolute;left:1464;top:4904;width:2;height:1622" coordorigin="1464,4904" coordsize="2,1622">
              <v:shape style="position:absolute;left:1464;top:4904;width:2;height:1622" coordorigin="1464,4904" coordsize="0,1622" path="m1464,6526l1464,4904e" filled="f" stroked="t" strokeweight=".959936pt" strokecolor="#282828">
                <v:path arrowok="t"/>
              </v:shape>
            </v:group>
            <v:group style="position:absolute;left:6508;top:3935;width:2;height:2591" coordorigin="6508,3935" coordsize="2,2591">
              <v:shape style="position:absolute;left:6508;top:3935;width:2;height:2591" coordorigin="6508,3935" coordsize="0,2591" path="m6508,6526l6508,3935e" filled="f" stroked="t" strokeweight=".959936pt" strokecolor="#282828">
                <v:path arrowok="t"/>
              </v:shape>
            </v:group>
            <v:group style="position:absolute;left:7603;top:5931;width:2035;height:2" coordorigin="7603,5931" coordsize="2035,2">
              <v:shape style="position:absolute;left:7603;top:5931;width:2035;height:2" coordorigin="7603,5931" coordsize="2035,0" path="m7603,5931l9638,5931e" filled="f" stroked="t" strokeweight=".959936pt" strokecolor="#181818">
                <v:path arrowok="t"/>
              </v:shape>
            </v:group>
            <v:group style="position:absolute;left:1248;top:5931;width:9071;height:2" coordorigin="1248,5931" coordsize="9071,2">
              <v:shape style="position:absolute;left:1248;top:5931;width:9071;height:2" coordorigin="1248,5931" coordsize="9071,0" path="m1248,5931l10319,5931e" filled="f" stroked="t" strokeweight=".959936pt" strokecolor="#2F2F2F">
                <v:path arrowok="t"/>
              </v:shape>
            </v:group>
            <v:group style="position:absolute;left:806;top:6502;width:9139;height:2" coordorigin="806,6502" coordsize="9139,2">
              <v:shape style="position:absolute;left:806;top:6502;width:9139;height:2" coordorigin="806,6502" coordsize="9139,0" path="m806,6502l9945,6502e" filled="f" stroked="t" strokeweight=".959936pt" strokecolor="#2F2F2F">
                <v:path arrowok="t"/>
              </v:shape>
            </v:group>
            <v:group style="position:absolute;left:2275;top:5336;width:2;height:1190" coordorigin="2275,5336" coordsize="2,1190">
              <v:shape style="position:absolute;left:2275;top:5336;width:2;height:1190" coordorigin="2275,5336" coordsize="0,1190" path="m2275,6526l2275,5336e" filled="f" stroked="t" strokeweight=".959936pt" strokecolor="#2B2B2B">
                <v:path arrowok="t"/>
              </v:shape>
            </v:group>
            <v:group style="position:absolute;left:9657;top:6492;width:298;height:2" coordorigin="9657,6492" coordsize="298,2">
              <v:shape style="position:absolute;left:9657;top:6492;width:298;height:2" coordorigin="9657,6492" coordsize="298,0" path="m9657,6492l9955,6492e" filled="f" stroked="t" strokeweight="1.439904pt" strokecolor="#4F4F4F">
                <v:path arrowok="t"/>
              </v:shape>
            </v:group>
            <v:group style="position:absolute;left:9887;top:6492;width:422;height:2" coordorigin="9887,6492" coordsize="422,2">
              <v:shape style="position:absolute;left:9887;top:6492;width:422;height:2" coordorigin="9887,6492" coordsize="422,0" path="m9887,6492l10310,6492e" filled="f" stroked="t" strokeweight=".479968pt" strokecolor="#1F1F1F">
                <v:path arrowok="t"/>
              </v:shape>
            </v:group>
            <v:group style="position:absolute;left:8447;top:2505;width:2;height:4942" coordorigin="8447,2505" coordsize="2,4942">
              <v:shape style="position:absolute;left:8447;top:2505;width:2;height:4942" coordorigin="8447,2505" coordsize="0,4942" path="m8447,7447l8447,2505e" filled="f" stroked="t" strokeweight=".959936pt" strokecolor="#2B2B2B">
                <v:path arrowok="t"/>
              </v:shape>
            </v:group>
            <v:group style="position:absolute;left:797;top:6909;width:691;height:2" coordorigin="797,6909" coordsize="691,2">
              <v:shape style="position:absolute;left:797;top:6909;width:691;height:2" coordorigin="797,6909" coordsize="691,0" path="m797,6909l1488,6909e" filled="f" stroked="t" strokeweight=".959936pt" strokecolor="#1F1F1F">
                <v:path arrowok="t"/>
              </v:shape>
            </v:group>
            <v:group style="position:absolute;left:1402;top:6909;width:902;height:2" coordorigin="1402,6909" coordsize="902,2">
              <v:shape style="position:absolute;left:1402;top:6909;width:902;height:2" coordorigin="1402,6909" coordsize="902,0" path="m1402,6909l2304,6909e" filled="f" stroked="t" strokeweight=".959936pt" strokecolor="#343434">
                <v:path arrowok="t"/>
              </v:shape>
            </v:group>
            <v:group style="position:absolute;left:6489;top:6679;width:2;height:451" coordorigin="6489,6679" coordsize="2,451">
              <v:shape style="position:absolute;left:6489;top:6679;width:2;height:451" coordorigin="6489,6679" coordsize="0,451" path="m6489,7130l6489,6679e" filled="f" stroked="t" strokeweight=".959936pt" strokecolor="#1C1C1C">
                <v:path arrowok="t"/>
              </v:shape>
            </v:group>
            <v:group style="position:absolute;left:2217;top:6905;width:8092;height:2" coordorigin="2217,6905" coordsize="8092,2">
              <v:shape style="position:absolute;left:2217;top:6905;width:8092;height:2" coordorigin="2217,6905" coordsize="8092,0" path="m2217,6905l10310,6905e" filled="f" stroked="t" strokeweight=".959936pt" strokecolor="#1C1C1C">
                <v:path arrowok="t"/>
              </v:shape>
            </v:group>
            <v:group style="position:absolute;left:821;top:3531;width:2;height:3599" coordorigin="821,3531" coordsize="2,3599">
              <v:shape style="position:absolute;left:821;top:3531;width:2;height:3599" coordorigin="821,3531" coordsize="0,3599" path="m821,7130l821,3531e" filled="f" stroked="t" strokeweight="1.439904pt" strokecolor="#1C1C1C">
                <v:path arrowok="t"/>
              </v:shape>
            </v:group>
            <v:group style="position:absolute;left:1440;top:6439;width:2;height:1315" coordorigin="1440,6439" coordsize="2,1315">
              <v:shape style="position:absolute;left:1440;top:6439;width:2;height:1315" coordorigin="1440,6439" coordsize="0,1315" path="m1440,7754l1440,6439e" filled="f" stroked="t" strokeweight=".959936pt" strokecolor="#343434">
                <v:path arrowok="t"/>
              </v:shape>
            </v:group>
            <v:group style="position:absolute;left:6484;top:7063;width:2;height:269" coordorigin="6484,7063" coordsize="2,269">
              <v:shape style="position:absolute;left:6484;top:7063;width:2;height:269" coordorigin="6484,7063" coordsize="0,269" path="m6484,7332l6484,7063e" filled="f" stroked="t" strokeweight="1.439904pt" strokecolor="#444444">
                <v:path arrowok="t"/>
              </v:shape>
            </v:group>
            <v:group style="position:absolute;left:8433;top:7063;width:2;height:432" coordorigin="8433,7063" coordsize="2,432">
              <v:shape style="position:absolute;left:8433;top:7063;width:2;height:432" coordorigin="8433,7063" coordsize="0,432" path="m8433,7495l8433,7063e" filled="f" stroked="t" strokeweight="1.439904pt" strokecolor="#444444">
                <v:path arrowok="t"/>
              </v:shape>
            </v:group>
            <v:group style="position:absolute;left:787;top:7471;width:8371;height:2" coordorigin="787,7471" coordsize="8371,2">
              <v:shape style="position:absolute;left:787;top:7471;width:8371;height:2" coordorigin="787,7471" coordsize="8371,0" path="m787,7471l9158,7471e" filled="f" stroked="t" strokeweight=".959936pt" strokecolor="#282828">
                <v:path arrowok="t"/>
              </v:shape>
            </v:group>
            <v:group style="position:absolute;left:6489;top:2927;width:2;height:7303" coordorigin="6489,2927" coordsize="2,7303">
              <v:shape style="position:absolute;left:6489;top:2927;width:2;height:7303" coordorigin="6489,2927" coordsize="0,7303" path="m6489,10230l6489,2927e" filled="f" stroked="t" strokeweight=".959936pt" strokecolor="#282828">
                <v:path arrowok="t"/>
              </v:shape>
            </v:group>
            <v:group style="position:absolute;left:9100;top:7466;width:854;height:2" coordorigin="9100,7466" coordsize="854,2">
              <v:shape style="position:absolute;left:9100;top:7466;width:854;height:2" coordorigin="9100,7466" coordsize="854,0" path="m9100,7466l9955,7466e" filled="f" stroked="t" strokeweight=".959936pt" strokecolor="#0F0F0F">
                <v:path arrowok="t"/>
              </v:shape>
            </v:group>
            <v:group style="position:absolute;left:9887;top:7466;width:422;height:2" coordorigin="9887,7466" coordsize="422,2">
              <v:shape style="position:absolute;left:9887;top:7466;width:422;height:2" coordorigin="9887,7466" coordsize="422,0" path="m9887,7466l10310,7466e" filled="f" stroked="t" strokeweight=".959936pt" strokecolor="#2B2B2B">
                <v:path arrowok="t"/>
              </v:shape>
            </v:group>
            <v:group style="position:absolute;left:2256;top:4606;width:2;height:5623" coordorigin="2256,4606" coordsize="2,5623">
              <v:shape style="position:absolute;left:2256;top:4606;width:2;height:5623" coordorigin="2256,4606" coordsize="0,5623" path="m2256,10230l2256,4606e" filled="f" stroked="t" strokeweight="1.439904pt" strokecolor="#2B2B2B">
                <v:path arrowok="t"/>
              </v:shape>
            </v:group>
            <v:group style="position:absolute;left:8428;top:7408;width:2;height:278" coordorigin="8428,7408" coordsize="2,278">
              <v:shape style="position:absolute;left:8428;top:7408;width:2;height:278" coordorigin="8428,7408" coordsize="0,278" path="m8428,7687l8428,7408e" filled="f" stroked="t" strokeweight=".959936pt" strokecolor="#2B2B2F">
                <v:path arrowok="t"/>
              </v:shape>
            </v:group>
            <v:group style="position:absolute;left:797;top:5643;width:2;height:4587" coordorigin="797,5643" coordsize="2,4587">
              <v:shape style="position:absolute;left:797;top:5643;width:2;height:4587" coordorigin="797,5643" coordsize="0,4587" path="m797,10230l797,5643e" filled="f" stroked="t" strokeweight="1.439904pt" strokecolor="#1F1F1F">
                <v:path arrowok="t"/>
              </v:shape>
            </v:group>
            <v:group style="position:absolute;left:8428;top:7629;width:2;height:441" coordorigin="8428,7629" coordsize="2,441">
              <v:shape style="position:absolute;left:8428;top:7629;width:2;height:441" coordorigin="8428,7629" coordsize="0,441" path="m8428,8071l8428,7629e" filled="f" stroked="t" strokeweight=".959936pt" strokecolor="#181818">
                <v:path arrowok="t"/>
              </v:shape>
            </v:group>
            <v:group style="position:absolute;left:10291;top:2073;width:2;height:8147" coordorigin="10291,2073" coordsize="2,8147">
              <v:shape style="position:absolute;left:10291;top:2073;width:2;height:8147" coordorigin="10291,2073" coordsize="0,8147" path="m10291,10220l10291,2073e" filled="f" stroked="t" strokeweight="1.919872pt" strokecolor="#232323">
                <v:path arrowok="t"/>
              </v:shape>
            </v:group>
            <v:group style="position:absolute;left:778;top:8042;width:7689;height:2" coordorigin="778,8042" coordsize="7689,2">
              <v:shape style="position:absolute;left:778;top:8042;width:7689;height:2" coordorigin="778,8042" coordsize="7689,0" path="m778,8042l8467,8042e" filled="f" stroked="t" strokeweight=".959936pt" strokecolor="#131313">
                <v:path arrowok="t"/>
              </v:shape>
            </v:group>
            <v:group style="position:absolute;left:1426;top:7629;width:2;height:2601" coordorigin="1426,7629" coordsize="2,2601">
              <v:shape style="position:absolute;left:1426;top:7629;width:2;height:2601" coordorigin="1426,7629" coordsize="0,2601" path="m1426,10230l1426,7629e" filled="f" stroked="t" strokeweight=".959936pt" strokecolor="#232323">
                <v:path arrowok="t"/>
              </v:shape>
            </v:group>
            <v:group style="position:absolute;left:8390;top:8037;width:768;height:2" coordorigin="8390,8037" coordsize="768,2">
              <v:shape style="position:absolute;left:8390;top:8037;width:768;height:2" coordorigin="8390,8037" coordsize="768,0" path="m8390,8037l9158,8037e" filled="f" stroked="t" strokeweight=".959936pt" strokecolor="#3F3F3F">
                <v:path arrowok="t"/>
              </v:shape>
            </v:group>
            <v:group style="position:absolute;left:9100;top:8032;width:614;height:2" coordorigin="9100,8032" coordsize="614,2">
              <v:shape style="position:absolute;left:9100;top:8032;width:614;height:2" coordorigin="9100,8032" coordsize="614,0" path="m9100,8032l9715,8032e" filled="f" stroked="t" strokeweight=".959936pt" strokecolor="#1F1F1F">
                <v:path arrowok="t"/>
              </v:shape>
            </v:group>
            <v:group style="position:absolute;left:9657;top:8032;width:643;height:2" coordorigin="9657,8032" coordsize="643,2">
              <v:shape style="position:absolute;left:9657;top:8032;width:643;height:2" coordorigin="9657,8032" coordsize="643,0" path="m9657,8032l10300,8032e" filled="f" stroked="t" strokeweight=".959936pt" strokecolor="#0C0C0C">
                <v:path arrowok="t"/>
              </v:shape>
            </v:group>
            <v:group style="position:absolute;left:787;top:8445;width:701;height:2" coordorigin="787,8445" coordsize="701,2">
              <v:shape style="position:absolute;left:787;top:8445;width:701;height:2" coordorigin="787,8445" coordsize="701,0" path="m787,8445l1488,8445e" filled="f" stroked="t" strokeweight=".479968pt" strokecolor="#646464">
                <v:path arrowok="t"/>
              </v:shape>
            </v:group>
            <v:group style="position:absolute;left:1402;top:8440;width:902;height:2" coordorigin="1402,8440" coordsize="902,2">
              <v:shape style="position:absolute;left:1402;top:8440;width:902;height:2" coordorigin="1402,8440" coordsize="902,0" path="m1402,8440l2304,8440e" filled="f" stroked="t" strokeweight=".479968pt" strokecolor="#2B2B2B">
                <v:path arrowok="t"/>
              </v:shape>
            </v:group>
            <v:group style="position:absolute;left:6441;top:8445;width:2025;height:2" coordorigin="6441,8445" coordsize="2025,2">
              <v:shape style="position:absolute;left:6441;top:8445;width:2025;height:2" coordorigin="6441,8445" coordsize="2025,0" path="m6441,8445l8467,8445e" filled="f" stroked="t" strokeweight=".959936pt" strokecolor="#606060">
                <v:path arrowok="t"/>
              </v:shape>
            </v:group>
            <v:group style="position:absolute;left:8438;top:7984;width:2;height:2246" coordorigin="8438,7984" coordsize="2,2246">
              <v:shape style="position:absolute;left:8438;top:7984;width:2;height:2246" coordorigin="8438,7984" coordsize="0,2246" path="m8438,10230l8438,7984e" filled="f" stroked="t" strokeweight="1.439904pt" strokecolor="#343434">
                <v:path arrowok="t"/>
              </v:shape>
            </v:group>
            <v:group style="position:absolute;left:9599;top:8435;width:710;height:2" coordorigin="9599,8435" coordsize="710,2">
              <v:shape style="position:absolute;left:9599;top:8435;width:710;height:2" coordorigin="9599,8435" coordsize="710,0" path="m9599,8435l10310,8435e" filled="f" stroked="t" strokeweight=".959936pt" strokecolor="#343434">
                <v:path arrowok="t"/>
              </v:shape>
            </v:group>
            <v:group style="position:absolute;left:2217;top:8445;width:5308;height:2" coordorigin="2217,8445" coordsize="5308,2">
              <v:shape style="position:absolute;left:2217;top:8445;width:5308;height:2" coordorigin="2217,8445" coordsize="5308,0" path="m2217,8445l7526,8445e" filled="f" stroked="t" strokeweight=".959936pt" strokecolor="#747474">
                <v:path arrowok="t"/>
              </v:shape>
            </v:group>
            <v:group style="position:absolute;left:8390;top:8440;width:883;height:2" coordorigin="8390,8440" coordsize="883,2">
              <v:shape style="position:absolute;left:8390;top:8440;width:883;height:2" coordorigin="8390,8440" coordsize="883,0" path="m8390,8440l9273,8440e" filled="f" stroked="t" strokeweight=".479968pt" strokecolor="#030303">
                <v:path arrowok="t"/>
              </v:shape>
            </v:group>
            <v:group style="position:absolute;left:9215;top:8440;width:499;height:2" coordorigin="9215,8440" coordsize="499,2">
              <v:shape style="position:absolute;left:9215;top:8440;width:499;height:2" coordorigin="9215,8440" coordsize="499,0" path="m9215,8440l9715,8440e" filled="f" stroked="t" strokeweight=".479968pt" strokecolor="#181818">
                <v:path arrowok="t"/>
              </v:shape>
            </v:group>
            <v:group style="position:absolute;left:787;top:8843;width:3869;height:2" coordorigin="787,8843" coordsize="3869,2">
              <v:shape style="position:absolute;left:787;top:8843;width:3869;height:2" coordorigin="787,8843" coordsize="3869,0" path="m787,8843l4656,8843e" filled="f" stroked="t" strokeweight=".959936pt" strokecolor="#2F2F2F">
                <v:path arrowok="t"/>
              </v:shape>
            </v:group>
            <v:group style="position:absolute;left:6489;top:8387;width:2;height:768" coordorigin="6489,8387" coordsize="2,768">
              <v:shape style="position:absolute;left:6489;top:8387;width:2;height:768" coordorigin="6489,8387" coordsize="0,768" path="m6489,9155l6489,8387e" filled="f" stroked="t" strokeweight=".959936pt" strokecolor="#1F1F1F">
                <v:path arrowok="t"/>
              </v:shape>
            </v:group>
            <v:group style="position:absolute;left:4560;top:8843;width:1968;height:2" coordorigin="4560,8843" coordsize="1968,2">
              <v:shape style="position:absolute;left:4560;top:8843;width:1968;height:2" coordorigin="4560,8843" coordsize="1968,0" path="m4560,8843l6528,8843e" filled="f" stroked="t" strokeweight="1.439904pt" strokecolor="#4B4B4B">
                <v:path arrowok="t"/>
              </v:shape>
            </v:group>
            <v:group style="position:absolute;left:6441;top:8843;width:3273;height:2" coordorigin="6441,8843" coordsize="3273,2">
              <v:shape style="position:absolute;left:6441;top:8843;width:3273;height:2" coordorigin="6441,8843" coordsize="3273,0" path="m6441,8843l9715,8843e" filled="f" stroked="t" strokeweight=".959936pt" strokecolor="#2B2B2B">
                <v:path arrowok="t"/>
              </v:shape>
            </v:group>
            <v:group style="position:absolute;left:9561;top:8833;width:758;height:2" coordorigin="9561,8833" coordsize="758,2">
              <v:shape style="position:absolute;left:9561;top:8833;width:758;height:2" coordorigin="9561,8833" coordsize="758,0" path="m9561,8833l10319,8833e" filled="f" stroked="t" strokeweight="1.439904pt" strokecolor="#4B4B4B">
                <v:path arrowok="t"/>
              </v:shape>
            </v:group>
            <v:group style="position:absolute;left:787;top:9400;width:7679;height:2" coordorigin="787,9400" coordsize="7679,2">
              <v:shape style="position:absolute;left:787;top:9400;width:7679;height:2" coordorigin="787,9400" coordsize="7679,0" path="m787,9400l8467,9400e" filled="f" stroked="t" strokeweight="1.439904pt" strokecolor="#3F3F3F">
                <v:path arrowok="t"/>
              </v:shape>
            </v:group>
            <v:group style="position:absolute;left:2251;top:8781;width:2;height:441" coordorigin="2251,8781" coordsize="2,441">
              <v:shape style="position:absolute;left:2251;top:8781;width:2;height:441" coordorigin="2251,8781" coordsize="0,441" path="m2251,9222l2251,8781e" filled="f" stroked="t" strokeweight="1.439904pt" strokecolor="#3F3F3F">
                <v:path arrowok="t"/>
              </v:shape>
            </v:group>
            <v:group style="position:absolute;left:8390;top:9395;width:1325;height:2" coordorigin="8390,9395" coordsize="1325,2">
              <v:shape style="position:absolute;left:8390;top:9395;width:1325;height:2" coordorigin="8390,9395" coordsize="1325,0" path="m8390,9395l9715,9395e" filled="f" stroked="t" strokeweight=".959936pt" strokecolor="#080808">
                <v:path arrowok="t"/>
              </v:shape>
            </v:group>
            <v:group style="position:absolute;left:9657;top:9395;width:298;height:2" coordorigin="9657,9395" coordsize="298,2">
              <v:shape style="position:absolute;left:9657;top:9395;width:298;height:2" coordorigin="9657,9395" coordsize="298,0" path="m9657,9395l9955,9395e" filled="f" stroked="t" strokeweight=".959936pt" strokecolor="#1F1F1F">
                <v:path arrowok="t"/>
              </v:shape>
            </v:group>
            <v:group style="position:absolute;left:9887;top:9390;width:432;height:2" coordorigin="9887,9390" coordsize="432,2">
              <v:shape style="position:absolute;left:9887;top:9390;width:432;height:2" coordorigin="9887,9390" coordsize="432,0" path="m9887,9390l10319,9390e" filled="f" stroked="t" strokeweight="1.439904pt" strokecolor="#3F3F3F">
                <v:path arrowok="t"/>
              </v:shape>
            </v:group>
            <v:group style="position:absolute;left:6494;top:9347;width:2;height:480" coordorigin="6494,9347" coordsize="2,480">
              <v:shape style="position:absolute;left:6494;top:9347;width:2;height:480" coordorigin="6494,9347" coordsize="0,480" path="m6494,9827l6494,9347e" filled="f" stroked="t" strokeweight="1.439904pt" strokecolor="#3B3B3B">
                <v:path arrowok="t"/>
              </v:shape>
            </v:group>
            <v:group style="position:absolute;left:9215;top:9798;width:739;height:2" coordorigin="9215,9798" coordsize="739,2">
              <v:shape style="position:absolute;left:9215;top:9798;width:739;height:2" coordorigin="9215,9798" coordsize="739,0" path="m9215,9798l9955,9798e" filled="f" stroked="t" strokeweight=".959936pt" strokecolor="#232328">
                <v:path arrowok="t"/>
              </v:shape>
            </v:group>
            <v:group style="position:absolute;left:778;top:9803;width:7689;height:2" coordorigin="778,9803" coordsize="7689,2">
              <v:shape style="position:absolute;left:778;top:9803;width:7689;height:2" coordorigin="778,9803" coordsize="7689,0" path="m778,9803l8467,9803e" filled="f" stroked="t" strokeweight="1.439904pt" strokecolor="#3B3B3B">
                <v:path arrowok="t"/>
              </v:shape>
            </v:group>
            <v:group style="position:absolute;left:8390;top:9798;width:883;height:2" coordorigin="8390,9798" coordsize="883,2">
              <v:shape style="position:absolute;left:8390;top:9798;width:883;height:2" coordorigin="8390,9798" coordsize="883,0" path="m8390,9798l9273,9798e" filled="f" stroked="t" strokeweight=".959936pt" strokecolor="#030303">
                <v:path arrowok="t"/>
              </v:shape>
            </v:group>
            <v:group style="position:absolute;left:9887;top:9793;width:432;height:2" coordorigin="9887,9793" coordsize="432,2">
              <v:shape style="position:absolute;left:9887;top:9793;width:432;height:2" coordorigin="9887,9793" coordsize="432,0" path="m9887,9793l10319,9793e" filled="f" stroked="t" strokeweight="1.439904pt" strokecolor="#444444">
                <v:path arrowok="t"/>
              </v:shape>
            </v:group>
            <v:group style="position:absolute;left:6489;top:9750;width:2;height:480" coordorigin="6489,9750" coordsize="2,480">
              <v:shape style="position:absolute;left:6489;top:9750;width:2;height:480" coordorigin="6489,9750" coordsize="0,480" path="m6489,10230l6489,9750e" filled="f" stroked="t" strokeweight=".959936pt" strokecolor="#1C1C1C">
                <v:path arrowok="t"/>
              </v:shape>
            </v:group>
            <v:group style="position:absolute;left:9244;top:9779;width:2;height:288" coordorigin="9244,9779" coordsize="2,288">
              <v:shape style="position:absolute;left:9244;top:9779;width:2;height:288" coordorigin="9244,9779" coordsize="0,288" path="m9244,10067l9244,9779e" filled="f" stroked="t" strokeweight=".479968pt" strokecolor="#3B3480">
                <v:path arrowok="t"/>
              </v:shape>
            </v:group>
            <v:group style="position:absolute;left:778;top:10206;width:9542;height:2" coordorigin="778,10206" coordsize="9542,2">
              <v:shape style="position:absolute;left:778;top:10206;width:9542;height:2" coordorigin="778,10206" coordsize="9542,0" path="m778,10206l10319,10206e" filled="f" stroked="t" strokeweight="1.919872pt" strokecolor="#232323">
                <v:path arrowok="t"/>
              </v:shape>
            </v:group>
            <v:group style="position:absolute;left:9235;top:9855;width:2;height:701" coordorigin="9235,9855" coordsize="2,701">
              <v:shape style="position:absolute;left:9235;top:9855;width:2;height:701" coordorigin="9235,9855" coordsize="0,701" path="m9235,10556l9235,9855e" filled="f" stroked="t" strokeweight="1.439904pt" strokecolor="#484880">
                <v:path arrowok="t"/>
              </v:shape>
            </v:group>
            <v:group style="position:absolute;left:8227;top:11093;width:1737;height:2" coordorigin="8227,11093" coordsize="1737,2">
              <v:shape style="position:absolute;left:8227;top:11093;width:1737;height:2" coordorigin="8227,11093" coordsize="1737,0" path="m8227,11093l9964,11093e" filled="f" stroked="t" strokeweight=".959936pt" strokecolor="#0C0F18">
                <v:path arrowok="t"/>
              </v:shape>
            </v:group>
            <v:group style="position:absolute;left:9129;top:10172;width:2;height:921" coordorigin="9129,10172" coordsize="2,921">
              <v:shape style="position:absolute;left:9129;top:10172;width:2;height:921" coordorigin="9129,10172" coordsize="0,921" path="m9129,11093l9129,10172e" filled="f" stroked="t" strokeweight=".959936pt" strokecolor="#4B4B7C">
                <v:path arrowok="t"/>
              </v:shape>
            </v:group>
            <v:group style="position:absolute;left:9926;top:10662;width:2;height:844" coordorigin="9926,10662" coordsize="2,844">
              <v:shape style="position:absolute;left:9926;top:10662;width:2;height:844" coordorigin="9926,10662" coordsize="0,844" path="m9926,11506l9926,10662e" filled="f" stroked="t" strokeweight=".959936pt" strokecolor="#605BA3">
                <v:path arrowok="t"/>
              </v:shape>
            </v:group>
            <v:group style="position:absolute;left:4224;top:11103;width:432;height:2" coordorigin="4224,11103" coordsize="432,2">
              <v:shape style="position:absolute;left:4224;top:11103;width:432;height:2" coordorigin="4224,11103" coordsize="432,0" path="m4224,11103l4656,11103e" filled="f" stroked="t" strokeweight=".959936pt" strokecolor="#0F0F0F">
                <v:path arrowok="t"/>
              </v:shape>
            </v:group>
            <v:group style="position:absolute;left:4224;top:11098;width:2054;height:2" coordorigin="4224,11098" coordsize="2054,2">
              <v:shape style="position:absolute;left:4224;top:11098;width:2054;height:2" coordorigin="4224,11098" coordsize="2054,0" path="m4224,11098l6278,11098e" filled="f" stroked="t" strokeweight=".959936pt" strokecolor="#2F2F2F">
                <v:path arrowok="t"/>
              </v:shape>
            </v:group>
            <v:group style="position:absolute;left:5721;top:11098;width:566;height:2" coordorigin="5721,11098" coordsize="566,2">
              <v:shape style="position:absolute;left:5721;top:11098;width:566;height:2" coordorigin="5721,11098" coordsize="566,0" path="m5721,11098l6288,11098e" filled="f" stroked="t" strokeweight="1.439904pt" strokecolor="#444444">
                <v:path arrowok="t"/>
              </v:shape>
            </v:group>
            <v:group style="position:absolute;left:9878;top:11093;width:269;height:2" coordorigin="9878,11093" coordsize="269,2">
              <v:shape style="position:absolute;left:9878;top:11093;width:269;height:2" coordorigin="9878,11093" coordsize="269,0" path="m9878,11093l10147,11093e" filled="f" stroked="t" strokeweight=".959936pt" strokecolor="#343448">
                <v:path arrowok="t"/>
              </v:shape>
            </v:group>
            <v:group style="position:absolute;left:9110;top:10758;width:2;height:1535" coordorigin="9110,10758" coordsize="2,1535">
              <v:shape style="position:absolute;left:9110;top:10758;width:2;height:1535" coordorigin="9110,10758" coordsize="0,1535" path="m9110,12293l9110,10758e" filled="f" stroked="t" strokeweight=".959936pt" strokecolor="#5B57A3">
                <v:path arrowok="t"/>
              </v:shape>
            </v:group>
            <v:group style="position:absolute;left:9244;top:11055;width:2;height:336" coordorigin="9244,11055" coordsize="2,336">
              <v:shape style="position:absolute;left:9244;top:11055;width:2;height:336" coordorigin="9244,11055" coordsize="0,336" path="m9244,11391l9244,11055e" filled="f" stroked="t" strokeweight=".479968pt" strokecolor="#030008">
                <v:path arrowok="t"/>
              </v:shape>
            </v:group>
            <v:group style="position:absolute;left:9100;top:11352;width:2;height:950" coordorigin="9100,11352" coordsize="2,950">
              <v:shape style="position:absolute;left:9100;top:11352;width:2;height:950" coordorigin="9100,11352" coordsize="0,950" path="m9100,12303l9100,11352e" filled="f" stroked="t" strokeweight=".959936pt" strokecolor="#5B5BAC">
                <v:path arrowok="t"/>
              </v:shape>
            </v:group>
            <v:group style="position:absolute;left:9273;top:11362;width:2;height:864" coordorigin="9273,11362" coordsize="2,864">
              <v:shape style="position:absolute;left:9273;top:11362;width:2;height:864" coordorigin="9273,11362" coordsize="0,864" path="m9273,12226l9273,11362e" filled="f" stroked="t" strokeweight=".959936pt" strokecolor="#6464AF">
                <v:path arrowok="t"/>
              </v:shape>
            </v:group>
            <v:group style="position:absolute;left:9263;top:11650;width:2;height:576" coordorigin="9263,11650" coordsize="2,576">
              <v:shape style="position:absolute;left:9263;top:11650;width:2;height:576" coordorigin="9263,11650" coordsize="0,576" path="m9263,12226l9263,11650e" filled="f" stroked="t" strokeweight=".959936pt" strokecolor="#7474BC">
                <v:path arrowok="t"/>
              </v:shape>
            </v:group>
            <v:group style="position:absolute;left:9244;top:11650;width:2;height:777" coordorigin="9244,11650" coordsize="2,777">
              <v:shape style="position:absolute;left:9244;top:11650;width:2;height:777" coordorigin="9244,11650" coordsize="0,777" path="m9244,12427l9244,11650e" filled="f" stroked="t" strokeweight=".959936pt" strokecolor="#7C7CBC">
                <v:path arrowok="t"/>
              </v:shape>
            </v:group>
            <v:group style="position:absolute;left:9244;top:12264;width:2;height:326" coordorigin="9244,12264" coordsize="2,326">
              <v:shape style="position:absolute;left:9244;top:12264;width:2;height:326" coordorigin="9244,12264" coordsize="0,326" path="m9244,12590l9244,12264e" filled="f" stroked="t" strokeweight=".479968pt" strokecolor="#807CAC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B8BAC4"/>
          <w:spacing w:val="0"/>
          <w:w w:val="61"/>
          <w:i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</w:sectPr>
      </w:pPr>
      <w:rPr/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585.191589pt;margin-top:578.906616pt;width:.1pt;height:132.307867pt;mso-position-horizontal-relative:page;mso-position-vertical-relative:page;z-index:-21611" coordorigin="11704,11578" coordsize="2,2646">
            <v:shape style="position:absolute;left:11704;top:11578;width:2;height:2646" coordorigin="11704,11578" coordsize="0,2646" path="m11704,14224l11704,11578e" filled="f" stroked="t" strokeweight=".476153pt" strokecolor="#000000">
              <v:path arrowok="t"/>
            </v:shape>
          </v:group>
          <w10:wrap type="none"/>
        </w:pict>
      </w:r>
      <w:r>
        <w:rPr/>
        <w:pict>
          <v:group style="position:absolute;margin-left:278.07312pt;margin-top:841.611755pt;width:30.473768pt;height:.1pt;mso-position-horizontal-relative:page;mso-position-vertical-relative:page;z-index:-21610" coordorigin="5561,16832" coordsize="609,2">
            <v:shape style="position:absolute;left:5561;top:16832;width:609;height:2" coordorigin="5561,16832" coordsize="609,0" path="m5561,16832l6171,16832e" filled="f" stroked="t" strokeweight="1.428458pt" strokecolor="#DBDBD4">
              <v:path arrowok="t"/>
            </v:shape>
          </v:group>
          <w10:wrap type="none"/>
        </w:pict>
      </w:r>
      <w:r>
        <w:rPr>
          <w:sz w:val="24"/>
          <w:szCs w:val="24"/>
        </w:rPr>
      </w:r>
    </w:p>
    <w:p>
      <w:pPr>
        <w:spacing w:before="22" w:after="0" w:line="330" w:lineRule="exact"/>
        <w:ind w:right="481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B3B3B"/>
          <w:spacing w:val="-27"/>
          <w:w w:val="11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18"/>
          <w:w w:val="113"/>
          <w:position w:val="-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B2B2D"/>
          <w:spacing w:val="-26"/>
          <w:w w:val="113"/>
          <w:position w:val="-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13"/>
          <w:position w:val="-3"/>
        </w:rPr>
        <w:t>aJau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14"/>
          <w:w w:val="113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50"/>
          <w:spacing w:val="0"/>
          <w:w w:val="126"/>
          <w:position w:val="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03.736115" w:type="dxa"/>
      </w:tblPr>
      <w:tblGrid/>
      <w:tr>
        <w:trPr>
          <w:trHeight w:val="224" w:hRule="exact"/>
        </w:trPr>
        <w:tc>
          <w:tcPr>
            <w:tcW w:w="9380" w:type="dxa"/>
            <w:gridSpan w:val="13"/>
            <w:tcBorders>
              <w:top w:val="nil" w:sz="6" w:space="0" w:color="auto"/>
              <w:bottom w:val="single" w:sz="7.61844" w:space="0" w:color="484848"/>
              <w:left w:val="single" w:sz="7.61844" w:space="0" w:color="4B4B4B"/>
              <w:right w:val="single" w:sz="7.61844" w:space="0" w:color="484848"/>
            </w:tcBorders>
          </w:tcPr>
          <w:p>
            <w:pPr>
              <w:spacing w:before="0" w:after="0" w:line="201" w:lineRule="exact"/>
              <w:ind w:left="266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0"/>
                <w:w w:val="82"/>
              </w:rPr>
              <w:t>TTOTTYH&gt;ABA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16"/>
                <w:w w:val="8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0"/>
                <w:w w:val="92"/>
              </w:rPr>
              <w:t>YTTPABA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0"/>
                <w:w w:val="100"/>
              </w:rPr>
              <w:t>TPE30P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0"/>
                <w:w w:val="64"/>
              </w:rPr>
              <w:t>&lt;I&gt;J.1JJJ.1J</w:t>
            </w:r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5"/>
                <w:w w:val="64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7C7C7C"/>
                <w:spacing w:val="0"/>
                <w:w w:val="83"/>
              </w:rPr>
              <w:t>JJA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05" w:hRule="exact"/>
        </w:trPr>
        <w:tc>
          <w:tcPr>
            <w:tcW w:w="614" w:type="dxa"/>
            <w:tcBorders>
              <w:top w:val="single" w:sz="3.809224" w:space="0" w:color="343434"/>
              <w:bottom w:val="single" w:sz="7.61844" w:space="0" w:color="4B4B4B"/>
              <w:left w:val="single" w:sz="7.61844" w:space="0" w:color="4B4B4B"/>
              <w:right w:val="single" w:sz="7.61844" w:space="0" w:color="3F3F3F"/>
            </w:tcBorders>
          </w:tcPr>
          <w:p>
            <w:pPr>
              <w:spacing w:before="0" w:after="0" w:line="191" w:lineRule="exact"/>
              <w:ind w:left="67" w:right="-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76769"/>
                <w:spacing w:val="0"/>
                <w:w w:val="89"/>
              </w:rPr>
              <w:t>71513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10" w:type="dxa"/>
            <w:vMerge w:val="restart"/>
            <w:tcBorders>
              <w:top w:val="single" w:sz="3.809224" w:space="0" w:color="181818"/>
              <w:left w:val="single" w:sz="7.61844" w:space="0" w:color="3F3F3F"/>
              <w:right w:val="single" w:sz="11.427664" w:space="0" w:color="484848"/>
            </w:tcBorders>
          </w:tcPr>
          <w:p>
            <w:pPr/>
            <w:rPr/>
          </w:p>
        </w:tc>
        <w:tc>
          <w:tcPr>
            <w:tcW w:w="1219" w:type="dxa"/>
            <w:tcBorders>
              <w:top w:val="single" w:sz="7.61844" w:space="0" w:color="484848"/>
              <w:bottom w:val="single" w:sz="7.61844" w:space="0" w:color="4B4B4B"/>
              <w:left w:val="single" w:sz="11.427664" w:space="0" w:color="484848"/>
              <w:right w:val="single" w:sz="7.61844" w:space="0" w:color="5B5B5B"/>
            </w:tcBorders>
          </w:tcPr>
          <w:p>
            <w:pPr>
              <w:spacing w:before="0" w:after="0" w:line="186" w:lineRule="exact"/>
              <w:ind w:left="171" w:right="-4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113"/>
              </w:rPr>
              <w:t>lslol3l6lo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00" w:type="dxa"/>
            <w:vMerge w:val="restart"/>
            <w:tcBorders>
              <w:top w:val="single" w:sz="7.61844" w:space="0" w:color="484848"/>
              <w:left w:val="single" w:sz="7.61844" w:space="0" w:color="48484B"/>
              <w:right w:val="single" w:sz="7.61844" w:space="0" w:color="444444"/>
            </w:tcBorders>
          </w:tcPr>
          <w:p>
            <w:pPr/>
            <w:rPr/>
          </w:p>
        </w:tc>
        <w:tc>
          <w:tcPr>
            <w:tcW w:w="1719" w:type="dxa"/>
            <w:tcBorders>
              <w:top w:val="single" w:sz="7.61844" w:space="0" w:color="484848"/>
              <w:bottom w:val="single" w:sz="7.61844" w:space="0" w:color="444444"/>
              <w:left w:val="single" w:sz="7.61844" w:space="0" w:color="444444"/>
              <w:right w:val="single" w:sz="7.61844" w:space="0" w:color="444444"/>
            </w:tcBorders>
          </w:tcPr>
          <w:p>
            <w:pPr>
              <w:spacing w:before="0" w:after="0" w:line="186" w:lineRule="exact"/>
              <w:ind w:left="62" w:right="-6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6"/>
                <w:szCs w:val="26"/>
                <w:color w:val="4F4F50"/>
                <w:spacing w:val="0"/>
                <w:w w:val="72"/>
                <w:i/>
                <w:position w:val="-1"/>
              </w:rPr>
              <w:t>o11111</w:t>
            </w:r>
            <w:r>
              <w:rPr>
                <w:rFonts w:ascii="Times New Roman" w:hAnsi="Times New Roman" w:cs="Times New Roman" w:eastAsia="Times New Roman"/>
                <w:sz w:val="26"/>
                <w:szCs w:val="26"/>
                <w:color w:val="4F4F50"/>
                <w:spacing w:val="0"/>
                <w:w w:val="72"/>
                <w:i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6"/>
                <w:szCs w:val="26"/>
                <w:color w:val="4F4F50"/>
                <w:spacing w:val="16"/>
                <w:w w:val="72"/>
                <w:i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76769"/>
                <w:spacing w:val="0"/>
                <w:w w:val="117"/>
                <w:position w:val="-1"/>
              </w:rPr>
              <w:t>71IIslslo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5" w:type="dxa"/>
            <w:vMerge w:val="restart"/>
            <w:tcBorders>
              <w:top w:val="single" w:sz="7.61844" w:space="0" w:color="484848"/>
              <w:left w:val="single" w:sz="7.61844" w:space="0" w:color="444444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1245" w:type="dxa"/>
            <w:tcBorders>
              <w:top w:val="single" w:sz="7.61844" w:space="0" w:color="484848"/>
              <w:bottom w:val="single" w:sz="7.61844" w:space="0" w:color="484848"/>
              <w:left w:val="single" w:sz="7.61844" w:space="0" w:color="3F3F3F"/>
              <w:right w:val="single" w:sz="7.61844" w:space="0" w:color="4B4B4B"/>
            </w:tcBorders>
          </w:tcPr>
          <w:p>
            <w:pPr>
              <w:spacing w:before="0" w:after="0" w:line="196" w:lineRule="exact"/>
              <w:ind w:left="186" w:right="-20"/>
              <w:jc w:val="left"/>
              <w:tabs>
                <w:tab w:pos="920" w:val="left"/>
              </w:tabs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1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1"/>
                <w:position w:val="-3"/>
              </w:rPr>
              <w:t>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15"/>
                <w:w w:val="51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1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1"/>
                <w:position w:val="-3"/>
              </w:rPr>
              <w:t>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24"/>
                <w:w w:val="51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1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24"/>
                <w:w w:val="51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100"/>
                <w:position w:val="-3"/>
              </w:rPr>
              <w:tab/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1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2" w:type="dxa"/>
            <w:tcBorders>
              <w:top w:val="single" w:sz="7.61844" w:space="0" w:color="484848"/>
              <w:bottom w:val="single" w:sz="7.61844" w:space="0" w:color="484848"/>
              <w:left w:val="single" w:sz="7.61844" w:space="0" w:color="4B4B4B"/>
              <w:right w:val="single" w:sz="7.61844" w:space="0" w:color="484848"/>
            </w:tcBorders>
          </w:tcPr>
          <w:p>
            <w:pPr/>
            <w:rPr/>
          </w:p>
        </w:tc>
        <w:tc>
          <w:tcPr>
            <w:tcW w:w="1005" w:type="dxa"/>
            <w:tcBorders>
              <w:top w:val="single" w:sz="7.61844" w:space="0" w:color="484848"/>
              <w:bottom w:val="single" w:sz="7.61844" w:space="0" w:color="484848"/>
              <w:left w:val="single" w:sz="7.61844" w:space="0" w:color="484848"/>
              <w:right w:val="single" w:sz="7.61844" w:space="0" w:color="484848"/>
            </w:tcBorders>
          </w:tcPr>
          <w:p>
            <w:pPr>
              <w:spacing w:before="0" w:after="0" w:line="196" w:lineRule="exact"/>
              <w:ind w:left="17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4F4F50"/>
                <w:spacing w:val="0"/>
                <w:w w:val="137"/>
                <w:position w:val="-3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color w:val="4F4F50"/>
                <w:spacing w:val="32"/>
                <w:w w:val="137"/>
                <w:position w:val="-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4F4F50"/>
                <w:spacing w:val="0"/>
                <w:w w:val="137"/>
                <w:position w:val="-3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color w:val="4F4F50"/>
                <w:spacing w:val="32"/>
                <w:w w:val="137"/>
                <w:position w:val="-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4F4F50"/>
                <w:spacing w:val="0"/>
                <w:w w:val="137"/>
                <w:i/>
                <w:position w:val="-3"/>
              </w:rPr>
              <w:t>11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5" w:type="dxa"/>
            <w:vMerge w:val="restart"/>
            <w:tcBorders>
              <w:top w:val="single" w:sz="7.61844" w:space="0" w:color="484848"/>
              <w:left w:val="single" w:sz="7.61844" w:space="0" w:color="484848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205" w:type="dxa"/>
            <w:vMerge w:val="restart"/>
            <w:tcBorders>
              <w:top w:val="single" w:sz="7.61844" w:space="0" w:color="484848"/>
              <w:left w:val="single" w:sz="7.61844" w:space="0" w:color="3F3F3F"/>
              <w:right w:val="single" w:sz="7.61844" w:space="0" w:color="3F3F3F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1" w:lineRule="exact"/>
              <w:ind w:left="-5" w:right="-65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3"/>
                <w:szCs w:val="23"/>
                <w:color w:val="676769"/>
                <w:spacing w:val="0"/>
                <w:w w:val="70"/>
                <w:position w:val="-2"/>
              </w:rPr>
              <w:t>Ts</w:t>
            </w:r>
            <w:r>
              <w:rPr>
                <w:rFonts w:ascii="Arial" w:hAnsi="Arial" w:cs="Arial" w:eastAsia="Arial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30" w:lineRule="exact"/>
              <w:ind w:left="-5" w:right="-6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3B3B3B"/>
                <w:spacing w:val="0"/>
                <w:w w:val="189"/>
                <w:position w:val="1"/>
              </w:rPr>
              <w:t>r-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24" w:type="dxa"/>
            <w:vMerge w:val="restart"/>
            <w:tcBorders>
              <w:top w:val="single" w:sz="7.61844" w:space="0" w:color="484848"/>
              <w:left w:val="single" w:sz="7.61844" w:space="0" w:color="3F3F3F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2038" w:type="dxa"/>
            <w:tcBorders>
              <w:top w:val="single" w:sz="7.61844" w:space="0" w:color="484848"/>
              <w:bottom w:val="single" w:sz="7.61844" w:space="0" w:color="444444"/>
              <w:left w:val="single" w:sz="7.61844" w:space="0" w:color="3F3F3F"/>
              <w:right w:val="single" w:sz="7.61844" w:space="0" w:color="484848"/>
            </w:tcBorders>
          </w:tcPr>
          <w:p>
            <w:pPr>
              <w:spacing w:before="0" w:after="0" w:line="191" w:lineRule="exact"/>
              <w:ind w:left="114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25"/>
                <w:szCs w:val="25"/>
                <w:color w:val="4F4F50"/>
                <w:spacing w:val="0"/>
                <w:w w:val="147"/>
                <w:position w:val="-3"/>
              </w:rPr>
              <w:t>1111111</w:t>
            </w:r>
            <w:r>
              <w:rPr>
                <w:rFonts w:ascii="Arial" w:hAnsi="Arial" w:cs="Arial" w:eastAsia="Arial"/>
                <w:sz w:val="25"/>
                <w:szCs w:val="25"/>
                <w:color w:val="4F4F50"/>
                <w:spacing w:val="59"/>
                <w:w w:val="147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44"/>
                <w:position w:val="-3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15"/>
                <w:w w:val="44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05" w:hRule="exact"/>
        </w:trPr>
        <w:tc>
          <w:tcPr>
            <w:tcW w:w="614" w:type="dxa"/>
            <w:tcBorders>
              <w:top w:val="single" w:sz="7.61844" w:space="0" w:color="4B4B4B"/>
              <w:bottom w:val="single" w:sz="7.61844" w:space="0" w:color="4B4B4B"/>
              <w:left w:val="single" w:sz="7.61844" w:space="0" w:color="4B4B4B"/>
              <w:right w:val="single" w:sz="7.61844" w:space="0" w:color="3F3F3F"/>
            </w:tcBorders>
          </w:tcPr>
          <w:p>
            <w:pPr>
              <w:spacing w:before="0" w:after="0" w:line="191" w:lineRule="exact"/>
              <w:ind w:left="86" w:right="-6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Arial" w:hAnsi="Arial" w:cs="Arial" w:eastAsia="Arial"/>
                <w:sz w:val="12"/>
                <w:szCs w:val="12"/>
                <w:color w:val="676769"/>
                <w:w w:val="250"/>
                <w:position w:val="1"/>
              </w:rPr>
              <w:t>I</w:t>
            </w:r>
            <w:r>
              <w:rPr>
                <w:rFonts w:ascii="Arial" w:hAnsi="Arial" w:cs="Arial" w:eastAsia="Arial"/>
                <w:sz w:val="12"/>
                <w:szCs w:val="12"/>
                <w:color w:val="676769"/>
                <w:spacing w:val="-22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0"/>
                <w:position w:val="1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21"/>
                <w:w w:val="5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0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16"/>
                <w:w w:val="5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0"/>
                <w:position w:val="1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17"/>
                <w:w w:val="5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77"/>
                <w:position w:val="1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10" w:type="dxa"/>
            <w:vMerge/>
            <w:tcBorders>
              <w:left w:val="single" w:sz="7.61844" w:space="0" w:color="3F3F3F"/>
              <w:right w:val="single" w:sz="11.427664" w:space="0" w:color="484848"/>
            </w:tcBorders>
          </w:tcPr>
          <w:p>
            <w:pPr/>
            <w:rPr/>
          </w:p>
        </w:tc>
        <w:tc>
          <w:tcPr>
            <w:tcW w:w="1219" w:type="dxa"/>
            <w:tcBorders>
              <w:top w:val="single" w:sz="7.61844" w:space="0" w:color="4B4B4B"/>
              <w:bottom w:val="single" w:sz="7.61844" w:space="0" w:color="484848"/>
              <w:left w:val="single" w:sz="11.427664" w:space="0" w:color="484848"/>
              <w:right w:val="single" w:sz="7.61844" w:space="0" w:color="48484B"/>
            </w:tcBorders>
          </w:tcPr>
          <w:p>
            <w:pPr>
              <w:spacing w:before="0" w:after="0" w:line="191" w:lineRule="exact"/>
              <w:ind w:left="48" w:right="-4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76769"/>
                <w:spacing w:val="0"/>
                <w:w w:val="88"/>
              </w:rPr>
              <w:t>41516171819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00" w:type="dxa"/>
            <w:vMerge/>
            <w:tcBorders>
              <w:left w:val="single" w:sz="7.61844" w:space="0" w:color="48484B"/>
              <w:right w:val="single" w:sz="7.61844" w:space="0" w:color="444444"/>
            </w:tcBorders>
          </w:tcPr>
          <w:p>
            <w:pPr/>
            <w:rPr/>
          </w:p>
        </w:tc>
        <w:tc>
          <w:tcPr>
            <w:tcW w:w="1719" w:type="dxa"/>
            <w:tcBorders>
              <w:top w:val="single" w:sz="7.61844" w:space="0" w:color="444444"/>
              <w:bottom w:val="single" w:sz="3.809224" w:space="0" w:color="3B3B3F"/>
              <w:left w:val="single" w:sz="7.61844" w:space="0" w:color="444444"/>
              <w:right w:val="single" w:sz="7.61844" w:space="0" w:color="444444"/>
            </w:tcBorders>
          </w:tcPr>
          <w:p>
            <w:pPr>
              <w:spacing w:before="0" w:after="0" w:line="196" w:lineRule="exact"/>
              <w:ind w:left="52" w:right="-4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5"/>
                <w:szCs w:val="25"/>
                <w:color w:val="676769"/>
                <w:w w:val="63"/>
                <w:i/>
              </w:rPr>
              <w:t>wl</w:t>
            </w:r>
            <w:r>
              <w:rPr>
                <w:rFonts w:ascii="Times New Roman" w:hAnsi="Times New Roman" w:cs="Times New Roman" w:eastAsia="Times New Roman"/>
                <w:sz w:val="25"/>
                <w:szCs w:val="25"/>
                <w:color w:val="676769"/>
                <w:spacing w:val="-34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3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5"/>
                <w:w w:val="53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7"/>
                <w:w w:val="53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3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6"/>
                <w:w w:val="53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3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24"/>
                <w:w w:val="5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7"/>
              </w:rPr>
              <w:t>13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60"/>
              </w:rPr>
              <w:t>11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10"/>
                <w:w w:val="55"/>
              </w:rPr>
              <w:t>4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60"/>
              </w:rPr>
              <w:t>11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31"/>
                <w:w w:val="64"/>
              </w:rPr>
              <w:t>5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47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4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20"/>
                <w:w w:val="54"/>
              </w:rPr>
              <w:t>6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13"/>
                <w:w w:val="63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9"/>
              </w:rPr>
              <w:t>17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05" w:type="dxa"/>
            <w:vMerge/>
            <w:tcBorders>
              <w:left w:val="single" w:sz="7.61844" w:space="0" w:color="444444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1245" w:type="dxa"/>
            <w:tcBorders>
              <w:top w:val="single" w:sz="7.61844" w:space="0" w:color="484848"/>
              <w:bottom w:val="single" w:sz="7.61844" w:space="0" w:color="484848"/>
              <w:left w:val="single" w:sz="7.61844" w:space="0" w:color="3F3F3F"/>
              <w:right w:val="single" w:sz="7.61844" w:space="0" w:color="4B4B4B"/>
            </w:tcBorders>
          </w:tcPr>
          <w:p>
            <w:pPr>
              <w:spacing w:before="0" w:after="0" w:line="191" w:lineRule="exact"/>
              <w:ind w:left="52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76769"/>
                <w:spacing w:val="0"/>
                <w:w w:val="76"/>
                <w:position w:val="-1"/>
              </w:rPr>
              <w:t>'sl'912ol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76769"/>
                <w:spacing w:val="0"/>
                <w:w w:val="76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76769"/>
                <w:spacing w:val="4"/>
                <w:w w:val="76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2"/>
                <w:position w:val="-1"/>
              </w:rPr>
              <w:t>21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2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23"/>
                <w:w w:val="52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B3B3B"/>
                <w:spacing w:val="0"/>
                <w:w w:val="52"/>
                <w:position w:val="-1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B3B3B"/>
                <w:spacing w:val="0"/>
                <w:w w:val="52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B3B3B"/>
                <w:spacing w:val="7"/>
                <w:w w:val="52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7"/>
                <w:position w:val="-1"/>
              </w:rPr>
              <w:t>22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2" w:type="dxa"/>
            <w:tcBorders>
              <w:top w:val="single" w:sz="7.61844" w:space="0" w:color="484848"/>
              <w:bottom w:val="single" w:sz="7.61844" w:space="0" w:color="484848"/>
              <w:left w:val="single" w:sz="7.61844" w:space="0" w:color="4B4B4B"/>
              <w:right w:val="single" w:sz="7.61844" w:space="0" w:color="484848"/>
            </w:tcBorders>
          </w:tcPr>
          <w:p>
            <w:pPr/>
            <w:rPr/>
          </w:p>
        </w:tc>
        <w:tc>
          <w:tcPr>
            <w:tcW w:w="1005" w:type="dxa"/>
            <w:tcBorders>
              <w:top w:val="single" w:sz="7.61844" w:space="0" w:color="484848"/>
              <w:bottom w:val="single" w:sz="7.61844" w:space="0" w:color="484848"/>
              <w:left w:val="single" w:sz="7.61844" w:space="0" w:color="484848"/>
              <w:right w:val="single" w:sz="7.61844" w:space="0" w:color="484848"/>
            </w:tcBorders>
          </w:tcPr>
          <w:p>
            <w:pPr>
              <w:spacing w:before="0" w:after="0" w:line="191" w:lineRule="exact"/>
              <w:ind w:left="33" w:right="-7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w w:val="64"/>
                <w:position w:val="1"/>
              </w:rPr>
              <w:t>23)24)2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13"/>
                <w:w w:val="64"/>
                <w:position w:val="1"/>
              </w:rPr>
              <w:t>5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47"/>
                <w:position w:val="1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33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62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41"/>
                <w:w w:val="62"/>
                <w:position w:val="1"/>
              </w:rPr>
              <w:t>6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15"/>
                <w:w w:val="79"/>
                <w:position w:val="1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45"/>
                <w:position w:val="1"/>
              </w:rPr>
              <w:t>_27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5" w:type="dxa"/>
            <w:vMerge/>
            <w:tcBorders>
              <w:left w:val="single" w:sz="7.61844" w:space="0" w:color="484848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205" w:type="dxa"/>
            <w:vMerge/>
            <w:tcBorders>
              <w:left w:val="single" w:sz="7.61844" w:space="0" w:color="3F3F3F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324" w:type="dxa"/>
            <w:vMerge/>
            <w:tcBorders>
              <w:left w:val="single" w:sz="7.61844" w:space="0" w:color="3F3F3F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2038" w:type="dxa"/>
            <w:tcBorders>
              <w:top w:val="single" w:sz="7.61844" w:space="0" w:color="444444"/>
              <w:bottom w:val="single" w:sz="7.61844" w:space="0" w:color="3F3F3F"/>
              <w:left w:val="single" w:sz="7.61844" w:space="0" w:color="3F3F3F"/>
              <w:right w:val="single" w:sz="7.61844" w:space="0" w:color="484848"/>
            </w:tcBorders>
          </w:tcPr>
          <w:p>
            <w:pPr>
              <w:spacing w:before="0" w:after="0" w:line="186" w:lineRule="exact"/>
              <w:ind w:left="29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43"/>
                <w:w w:val="66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67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28"/>
                <w:w w:val="67"/>
              </w:rPr>
              <w:t>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B3B3B"/>
                <w:spacing w:val="-22"/>
                <w:w w:val="108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10"/>
                <w:w w:val="110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1"/>
              </w:rPr>
              <w:t>lj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4"/>
                <w:w w:val="52"/>
              </w:rPr>
              <w:t>_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7"/>
              </w:rPr>
              <w:t>3tl_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58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102"/>
              </w:rPr>
              <w:t>35l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10"/>
                <w:w w:val="103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-20"/>
                <w:w w:val="69"/>
              </w:rPr>
              <w:t>6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0"/>
                <w:w w:val="56"/>
              </w:rPr>
              <w:t>1371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F4F50"/>
                <w:spacing w:val="-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7C7C7C"/>
                <w:spacing w:val="0"/>
                <w:w w:val="64"/>
              </w:rPr>
              <w:t>38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</w:tr>
      <w:tr>
        <w:trPr>
          <w:trHeight w:val="447" w:hRule="exact"/>
        </w:trPr>
        <w:tc>
          <w:tcPr>
            <w:tcW w:w="614" w:type="dxa"/>
            <w:tcBorders>
              <w:top w:val="single" w:sz="7.61844" w:space="0" w:color="4B4B4B"/>
              <w:bottom w:val="single" w:sz="7.61844" w:space="0" w:color="3B3B3F"/>
              <w:left w:val="single" w:sz="7.61844" w:space="0" w:color="4B4B4B"/>
              <w:right w:val="single" w:sz="7.61844" w:space="0" w:color="3F3F3F"/>
            </w:tcBorders>
          </w:tcPr>
          <w:p>
            <w:pPr>
              <w:spacing w:before="0" w:after="0" w:line="181" w:lineRule="exact"/>
              <w:ind w:left="67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0"/>
                <w:w w:val="103"/>
              </w:rPr>
              <w:t>Bpcra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14" w:after="0" w:line="240" w:lineRule="auto"/>
              <w:ind w:left="76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B3B3B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3B3B3B"/>
                <w:spacing w:val="-3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F4F50"/>
                <w:spacing w:val="0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F4F50"/>
                <w:spacing w:val="-14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10" w:type="dxa"/>
            <w:vMerge/>
            <w:tcBorders>
              <w:bottom w:val="single" w:sz="7.61844" w:space="0" w:color="3B3B3F"/>
              <w:left w:val="single" w:sz="7.61844" w:space="0" w:color="3F3F3F"/>
              <w:right w:val="single" w:sz="11.427664" w:space="0" w:color="484848"/>
            </w:tcBorders>
          </w:tcPr>
          <w:p>
            <w:pPr/>
            <w:rPr/>
          </w:p>
        </w:tc>
        <w:tc>
          <w:tcPr>
            <w:tcW w:w="1219" w:type="dxa"/>
            <w:tcBorders>
              <w:top w:val="single" w:sz="7.61844" w:space="0" w:color="484848"/>
              <w:bottom w:val="single" w:sz="7.61844" w:space="0" w:color="3B3B3F"/>
              <w:left w:val="single" w:sz="11.427664" w:space="0" w:color="484848"/>
              <w:right w:val="single" w:sz="7.61844" w:space="0" w:color="48484B"/>
            </w:tcBorders>
          </w:tcPr>
          <w:p>
            <w:pPr>
              <w:spacing w:before="0" w:after="0" w:line="181" w:lineRule="exact"/>
              <w:ind w:left="71"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F4F50"/>
                <w:w w:val="86"/>
              </w:rPr>
              <w:t>J</w:t>
            </w:r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-35"/>
                <w:w w:val="86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color w:val="7C7C7C"/>
                <w:spacing w:val="0"/>
                <w:w w:val="92"/>
              </w:rPr>
              <w:t>,!</w:t>
            </w:r>
            <w:r>
              <w:rPr>
                <w:rFonts w:ascii="Arial" w:hAnsi="Arial" w:cs="Arial" w:eastAsia="Arial"/>
                <w:sz w:val="18"/>
                <w:szCs w:val="18"/>
                <w:color w:val="7C7C7C"/>
                <w:spacing w:val="-27"/>
                <w:w w:val="93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0"/>
                <w:w w:val="75"/>
              </w:rPr>
              <w:t>HHCTBeHH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32" w:after="0" w:line="240" w:lineRule="auto"/>
              <w:ind w:left="186" w:right="17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0"/>
                <w:w w:val="100"/>
              </w:rPr>
              <w:t>6poj</w:t>
            </w:r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0"/>
                <w:w w:val="106"/>
              </w:rPr>
              <w:t>K5C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00" w:type="dxa"/>
            <w:vMerge/>
            <w:tcBorders>
              <w:bottom w:val="single" w:sz="7.61844" w:space="0" w:color="2B2B2B"/>
              <w:left w:val="single" w:sz="7.61844" w:space="0" w:color="48484B"/>
              <w:right w:val="single" w:sz="7.61844" w:space="0" w:color="444444"/>
            </w:tcBorders>
          </w:tcPr>
          <w:p>
            <w:pPr/>
            <w:rPr/>
          </w:p>
        </w:tc>
        <w:tc>
          <w:tcPr>
            <w:tcW w:w="1719" w:type="dxa"/>
            <w:tcBorders>
              <w:top w:val="single" w:sz="3.809224" w:space="0" w:color="3B3B3F"/>
              <w:bottom w:val="single" w:sz="7.61844" w:space="0" w:color="3B3B3F"/>
              <w:left w:val="single" w:sz="7.61844" w:space="0" w:color="444444"/>
              <w:right w:val="single" w:sz="7.61844" w:space="0" w:color="444444"/>
            </w:tcBorders>
          </w:tcPr>
          <w:p>
            <w:pPr/>
            <w:rPr/>
          </w:p>
        </w:tc>
        <w:tc>
          <w:tcPr>
            <w:tcW w:w="205" w:type="dxa"/>
            <w:vMerge/>
            <w:tcBorders>
              <w:bottom w:val="single" w:sz="7.61844" w:space="0" w:color="3B3B3F"/>
              <w:left w:val="single" w:sz="7.61844" w:space="0" w:color="444444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1245" w:type="dxa"/>
            <w:tcBorders>
              <w:top w:val="single" w:sz="7.61844" w:space="0" w:color="484848"/>
              <w:bottom w:val="single" w:sz="7.61844" w:space="0" w:color="3B3B3F"/>
              <w:left w:val="single" w:sz="7.61844" w:space="0" w:color="3F3F3F"/>
              <w:right w:val="single" w:sz="7.61844" w:space="0" w:color="343434"/>
            </w:tcBorders>
          </w:tcPr>
          <w:p>
            <w:pPr>
              <w:spacing w:before="0" w:after="0" w:line="181" w:lineRule="exact"/>
              <w:ind w:left="228" w:right="18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676769"/>
                <w:spacing w:val="0"/>
                <w:w w:val="82"/>
              </w:rPr>
              <w:t>Ce.!lHWTe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32" w:after="0" w:line="205" w:lineRule="exact"/>
              <w:ind w:left="457" w:right="4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0"/>
                <w:w w:val="109"/>
                <w:position w:val="-1"/>
              </w:rPr>
              <w:t>YT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2" w:type="dxa"/>
            <w:tcBorders>
              <w:top w:val="single" w:sz="7.61844" w:space="0" w:color="484848"/>
              <w:bottom w:val="single" w:sz="7.61844" w:space="0" w:color="232323"/>
              <w:left w:val="single" w:sz="7.61844" w:space="0" w:color="343434"/>
              <w:right w:val="single" w:sz="7.61844" w:space="0" w:color="484848"/>
            </w:tcBorders>
          </w:tcPr>
          <w:p>
            <w:pPr/>
            <w:rPr/>
          </w:p>
        </w:tc>
        <w:tc>
          <w:tcPr>
            <w:tcW w:w="1005" w:type="dxa"/>
            <w:tcBorders>
              <w:top w:val="single" w:sz="7.61844" w:space="0" w:color="484848"/>
              <w:bottom w:val="single" w:sz="7.61844" w:space="0" w:color="3F3F3F"/>
              <w:left w:val="single" w:sz="7.61844" w:space="0" w:color="484848"/>
              <w:right w:val="single" w:sz="7.61844" w:space="0" w:color="484848"/>
            </w:tcBorders>
          </w:tcPr>
          <w:p>
            <w:pPr>
              <w:spacing w:before="0" w:after="0" w:line="172" w:lineRule="exact"/>
              <w:ind w:left="9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F4F50"/>
                <w:w w:val="86"/>
              </w:rPr>
              <w:t>Hanne)</w:t>
            </w:r>
            <w:r>
              <w:rPr>
                <w:rFonts w:ascii="Arial" w:hAnsi="Arial" w:cs="Arial" w:eastAsia="Arial"/>
                <w:sz w:val="18"/>
                <w:szCs w:val="18"/>
                <w:color w:val="4F4F50"/>
                <w:w w:val="85"/>
              </w:rPr>
              <w:t>I{HH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  <w:p>
            <w:pPr>
              <w:spacing w:before="41" w:after="0" w:line="205" w:lineRule="exact"/>
              <w:ind w:left="11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F4F50"/>
                <w:spacing w:val="0"/>
                <w:w w:val="78"/>
                <w:position w:val="-1"/>
              </w:rPr>
              <w:t>,!lHpeKTHH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5" w:type="dxa"/>
            <w:vMerge/>
            <w:tcBorders>
              <w:bottom w:val="single" w:sz="7.61844" w:space="0" w:color="3F3F3F"/>
              <w:left w:val="single" w:sz="7.61844" w:space="0" w:color="484848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205" w:type="dxa"/>
            <w:vMerge/>
            <w:tcBorders>
              <w:bottom w:val="single" w:sz="7.61844" w:space="0" w:color="3F3F3F"/>
              <w:left w:val="single" w:sz="7.61844" w:space="0" w:color="3F3F3F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324" w:type="dxa"/>
            <w:vMerge/>
            <w:tcBorders>
              <w:bottom w:val="single" w:sz="7.61844" w:space="0" w:color="3F3F3F"/>
              <w:left w:val="single" w:sz="7.61844" w:space="0" w:color="3F3F3F"/>
              <w:right w:val="single" w:sz="7.61844" w:space="0" w:color="3F3F3F"/>
            </w:tcBorders>
          </w:tcPr>
          <w:p>
            <w:pPr/>
            <w:rPr/>
          </w:p>
        </w:tc>
        <w:tc>
          <w:tcPr>
            <w:tcW w:w="2038" w:type="dxa"/>
            <w:tcBorders>
              <w:top w:val="single" w:sz="7.61844" w:space="0" w:color="3F3F3F"/>
              <w:bottom w:val="single" w:sz="7.61844" w:space="0" w:color="3F3F3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7" w:after="0" w:line="265" w:lineRule="auto"/>
        <w:ind w:left="961" w:right="5106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6.662163pt;margin-top:24.621271pt;width:449.964229pt;height:.1pt;mso-position-horizontal-relative:page;mso-position-vertical-relative:paragraph;z-index:-21613" coordorigin="1133,492" coordsize="8999,2">
            <v:shape style="position:absolute;left:1133;top:492;width:8999;height:2" coordorigin="1133,492" coordsize="8999,0" path="m1133,492l10133,492e" filled="f" stroked="t" strokeweight=".952305pt" strokecolor="#3B3B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89"/>
        </w:rPr>
        <w:t>HA3J.1B</w:t>
      </w:r>
      <w:r>
        <w:rPr>
          <w:rFonts w:ascii="Arial" w:hAnsi="Arial" w:cs="Arial" w:eastAsia="Arial"/>
          <w:sz w:val="18"/>
          <w:szCs w:val="18"/>
          <w:color w:val="4F4F50"/>
          <w:spacing w:val="-1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89"/>
        </w:rPr>
        <w:t>KOPMCHJ.1KA</w:t>
      </w:r>
      <w:r>
        <w:rPr>
          <w:rFonts w:ascii="Arial" w:hAnsi="Arial" w:cs="Arial" w:eastAsia="Arial"/>
          <w:sz w:val="18"/>
          <w:szCs w:val="18"/>
          <w:color w:val="4F4F50"/>
          <w:spacing w:val="1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89"/>
        </w:rPr>
        <w:t>EYUETCKJ.1X</w:t>
      </w:r>
      <w:r>
        <w:rPr>
          <w:rFonts w:ascii="Arial" w:hAnsi="Arial" w:cs="Arial" w:eastAsia="Arial"/>
          <w:sz w:val="18"/>
          <w:szCs w:val="18"/>
          <w:color w:val="4F4F50"/>
          <w:spacing w:val="2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100"/>
        </w:rPr>
        <w:t>CPE,l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100"/>
        </w:rPr>
        <w:t>CT</w:t>
      </w:r>
      <w:r>
        <w:rPr>
          <w:rFonts w:ascii="Arial" w:hAnsi="Arial" w:cs="Arial" w:eastAsia="Arial"/>
          <w:sz w:val="18"/>
          <w:szCs w:val="18"/>
          <w:color w:val="676769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BA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B2B2D"/>
          <w:spacing w:val="0"/>
          <w:w w:val="100"/>
        </w:rPr>
        <w:t>OMJIA,li.M</w:t>
      </w:r>
      <w:r>
        <w:rPr>
          <w:rFonts w:ascii="Arial" w:hAnsi="Arial" w:cs="Arial" w:eastAsia="Arial"/>
          <w:sz w:val="18"/>
          <w:szCs w:val="18"/>
          <w:color w:val="2B2B2D"/>
          <w:spacing w:val="-2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CKO</w:t>
      </w:r>
      <w:r>
        <w:rPr>
          <w:rFonts w:ascii="Arial" w:hAnsi="Arial" w:cs="Arial" w:eastAsia="Arial"/>
          <w:sz w:val="18"/>
          <w:szCs w:val="18"/>
          <w:color w:val="4F4F50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B2B2D"/>
          <w:spacing w:val="0"/>
          <w:w w:val="114"/>
        </w:rPr>
        <w:t>l1030PIUU</w:t>
      </w:r>
      <w:r>
        <w:rPr>
          <w:rFonts w:ascii="Arial" w:hAnsi="Arial" w:cs="Arial" w:eastAsia="Arial"/>
          <w:sz w:val="18"/>
          <w:szCs w:val="18"/>
          <w:color w:val="2B2B2D"/>
          <w:spacing w:val="-10"/>
          <w:w w:val="114"/>
        </w:rPr>
        <w:t>T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18"/>
        </w:rPr>
        <w:t>E</w:t>
      </w:r>
      <w:r>
        <w:rPr>
          <w:rFonts w:ascii="Arial" w:hAnsi="Arial" w:cs="Arial" w:eastAsia="Arial"/>
          <w:sz w:val="18"/>
          <w:szCs w:val="18"/>
          <w:color w:val="4F4F50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84"/>
        </w:rPr>
        <w:t>)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83"/>
        </w:rPr>
        <w:t>.'I.A,UOB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1" w:right="-20"/>
        <w:jc w:val="left"/>
        <w:tabs>
          <w:tab w:pos="2120" w:val="left"/>
          <w:tab w:pos="4300" w:val="left"/>
          <w:tab w:pos="6160" w:val="left"/>
          <w:tab w:pos="8880" w:val="left"/>
        </w:tabs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Arial" w:hAnsi="Arial" w:cs="Arial" w:eastAsia="Arial"/>
          <w:sz w:val="18"/>
          <w:szCs w:val="18"/>
          <w:color w:val="4F4F50"/>
          <w:w w:val="91"/>
        </w:rPr>
        <w:t>CE,l</w:t>
      </w:r>
      <w:r>
        <w:rPr>
          <w:rFonts w:ascii="Arial" w:hAnsi="Arial" w:cs="Arial" w:eastAsia="Arial"/>
          <w:sz w:val="18"/>
          <w:szCs w:val="18"/>
          <w:color w:val="4F4F50"/>
          <w:w w:val="92"/>
        </w:rPr>
        <w:t>(</w:t>
      </w:r>
      <w:r>
        <w:rPr>
          <w:rFonts w:ascii="Arial" w:hAnsi="Arial" w:cs="Arial" w:eastAsia="Arial"/>
          <w:sz w:val="18"/>
          <w:szCs w:val="18"/>
          <w:color w:val="4F4F50"/>
          <w:w w:val="91"/>
        </w:rPr>
        <w:t>11ll1TE</w:t>
      </w:r>
      <w:r>
        <w:rPr>
          <w:rFonts w:ascii="Arial" w:hAnsi="Arial" w:cs="Arial" w:eastAsia="Arial"/>
          <w:sz w:val="18"/>
          <w:szCs w:val="18"/>
          <w:color w:val="4F4F5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4F4F50"/>
          <w:w w:val="36"/>
        </w:rPr>
        <w:t>..;;:li..::;E..::;O..;.;.r.;;;..</w:t>
      </w:r>
      <w:r>
        <w:rPr>
          <w:rFonts w:ascii="Arial" w:hAnsi="Arial" w:cs="Arial" w:eastAsia="Arial"/>
          <w:sz w:val="18"/>
          <w:szCs w:val="18"/>
          <w:color w:val="4F4F50"/>
          <w:spacing w:val="-16"/>
          <w:w w:val="36"/>
        </w:rPr>
        <w:t>p</w:t>
      </w:r>
      <w:r>
        <w:rPr>
          <w:rFonts w:ascii="Arial" w:hAnsi="Arial" w:cs="Arial" w:eastAsia="Arial"/>
          <w:sz w:val="22"/>
          <w:szCs w:val="22"/>
          <w:color w:val="4F4F50"/>
          <w:spacing w:val="0"/>
          <w:w w:val="74"/>
        </w:rPr>
        <w:t>NI:</w:t>
      </w:r>
      <w:r>
        <w:rPr>
          <w:rFonts w:ascii="Arial" w:hAnsi="Arial" w:cs="Arial" w:eastAsia="Arial"/>
          <w:sz w:val="22"/>
          <w:szCs w:val="22"/>
          <w:color w:val="4F4F50"/>
          <w:spacing w:val="-74"/>
          <w:w w:val="74"/>
        </w:rPr>
        <w:t>=</w:t>
      </w:r>
      <w:r>
        <w:rPr>
          <w:rFonts w:ascii="Arial" w:hAnsi="Arial" w:cs="Arial" w:eastAsia="Arial"/>
          <w:sz w:val="22"/>
          <w:szCs w:val="22"/>
          <w:color w:val="2B2B2D"/>
          <w:spacing w:val="0"/>
          <w:w w:val="462"/>
        </w:rPr>
        <w:t>-</w:t>
      </w:r>
      <w:r>
        <w:rPr>
          <w:rFonts w:ascii="Arial" w:hAnsi="Arial" w:cs="Arial" w:eastAsia="Arial"/>
          <w:sz w:val="22"/>
          <w:szCs w:val="22"/>
          <w:color w:val="2B2B2D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color w:val="2B2B2D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4F4F50"/>
          <w:spacing w:val="0"/>
          <w:w w:val="346"/>
        </w:rPr>
        <w:t>---</w:t>
      </w:r>
      <w:r>
        <w:rPr>
          <w:rFonts w:ascii="Arial" w:hAnsi="Arial" w:cs="Arial" w:eastAsia="Arial"/>
          <w:sz w:val="22"/>
          <w:szCs w:val="22"/>
          <w:color w:val="4F4F5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4F4F50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4F4F50"/>
          <w:spacing w:val="0"/>
          <w:w w:val="109"/>
          <w:position w:val="2"/>
        </w:rPr>
        <w:t>M</w:t>
      </w:r>
      <w:r>
        <w:rPr>
          <w:rFonts w:ascii="Arial" w:hAnsi="Arial" w:cs="Arial" w:eastAsia="Arial"/>
          <w:sz w:val="19"/>
          <w:szCs w:val="19"/>
          <w:color w:val="4F4F50"/>
          <w:spacing w:val="4"/>
          <w:w w:val="108"/>
          <w:position w:val="2"/>
        </w:rPr>
        <w:t>A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95"/>
          <w:position w:val="2"/>
        </w:rPr>
        <w:t>T11lfH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96"/>
          <w:position w:val="2"/>
        </w:rPr>
        <w:t>M</w:t>
      </w:r>
      <w:r>
        <w:rPr>
          <w:rFonts w:ascii="Arial" w:hAnsi="Arial" w:cs="Arial" w:eastAsia="Arial"/>
          <w:sz w:val="18"/>
          <w:szCs w:val="18"/>
          <w:color w:val="4F4F50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97"/>
          <w:position w:val="2"/>
        </w:rPr>
        <w:t>5POJ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76"/>
          <w:position w:val="2"/>
        </w:rPr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76"/>
          <w:u w:val="single" w:color="484848"/>
          <w:position w:val="2"/>
        </w:rPr>
        <w:t>07771550</w:t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76"/>
          <w:u w:val="single" w:color="484848"/>
          <w:position w:val="2"/>
        </w:rPr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100"/>
          <w:u w:val="single" w:color="484848"/>
          <w:position w:val="2"/>
        </w:rPr>
        <w:t> </w:t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100"/>
          <w:u w:val="single" w:color="484848"/>
          <w:position w:val="2"/>
        </w:rPr>
        <w:tab/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100"/>
          <w:u w:val="single" w:color="484848"/>
          <w:position w:val="2"/>
        </w:rPr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0" w:lineRule="exact"/>
        <w:ind w:left="942" w:right="-20"/>
        <w:jc w:val="left"/>
        <w:tabs>
          <w:tab w:pos="1560" w:val="left"/>
          <w:tab w:pos="4300" w:val="left"/>
          <w:tab w:pos="9640" w:val="left"/>
        </w:tabs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Courier New" w:hAnsi="Courier New" w:cs="Courier New" w:eastAsia="Courier New"/>
          <w:sz w:val="21"/>
          <w:szCs w:val="21"/>
          <w:color w:val="4F4F50"/>
          <w:w w:val="79"/>
          <w:position w:val="1"/>
        </w:rPr>
        <w:t>TIME</w:t>
      </w:r>
      <w:r>
        <w:rPr>
          <w:rFonts w:ascii="Courier New" w:hAnsi="Courier New" w:cs="Courier New" w:eastAsia="Courier New"/>
          <w:sz w:val="21"/>
          <w:szCs w:val="21"/>
          <w:color w:val="4F4F50"/>
          <w:w w:val="100"/>
          <w:position w:val="1"/>
        </w:rPr>
        <w:tab/>
      </w:r>
      <w:r>
        <w:rPr>
          <w:rFonts w:ascii="Courier New" w:hAnsi="Courier New" w:cs="Courier New" w:eastAsia="Courier New"/>
          <w:sz w:val="21"/>
          <w:szCs w:val="21"/>
          <w:color w:val="4F4F50"/>
          <w:w w:val="100"/>
          <w:position w:val="1"/>
        </w:rPr>
      </w:r>
      <w:r>
        <w:rPr>
          <w:rFonts w:ascii="Courier New" w:hAnsi="Courier New" w:cs="Courier New" w:eastAsia="Courier New"/>
          <w:sz w:val="21"/>
          <w:szCs w:val="21"/>
          <w:color w:val="2B2B2D"/>
          <w:w w:val="77"/>
          <w:position w:val="1"/>
        </w:rPr>
        <w:t>100289723</w:t>
      </w:r>
      <w:r>
        <w:rPr>
          <w:rFonts w:ascii="Courier New" w:hAnsi="Courier New" w:cs="Courier New" w:eastAsia="Courier New"/>
          <w:sz w:val="21"/>
          <w:szCs w:val="21"/>
          <w:color w:val="2B2B2D"/>
          <w:w w:val="100"/>
          <w:position w:val="1"/>
        </w:rPr>
        <w:tab/>
      </w:r>
      <w:r>
        <w:rPr>
          <w:rFonts w:ascii="Courier New" w:hAnsi="Courier New" w:cs="Courier New" w:eastAsia="Courier New"/>
          <w:sz w:val="21"/>
          <w:szCs w:val="21"/>
          <w:color w:val="2B2B2D"/>
          <w:w w:val="100"/>
          <w:position w:val="1"/>
        </w:rPr>
      </w:r>
      <w:r>
        <w:rPr>
          <w:rFonts w:ascii="Arial" w:hAnsi="Arial" w:cs="Arial" w:eastAsia="Arial"/>
          <w:sz w:val="18"/>
          <w:szCs w:val="18"/>
          <w:color w:val="3B3B3B"/>
          <w:w w:val="97"/>
          <w:position w:val="1"/>
        </w:rPr>
        <w:t>EPOJTTO,l</w:t>
      </w:r>
      <w:r>
        <w:rPr>
          <w:rFonts w:ascii="Arial" w:hAnsi="Arial" w:cs="Arial" w:eastAsia="Arial"/>
          <w:sz w:val="18"/>
          <w:szCs w:val="18"/>
          <w:color w:val="3B3B3B"/>
          <w:w w:val="98"/>
          <w:position w:val="1"/>
        </w:rPr>
        <w:t>(</w:t>
      </w:r>
      <w:r>
        <w:rPr>
          <w:rFonts w:ascii="Arial" w:hAnsi="Arial" w:cs="Arial" w:eastAsia="Arial"/>
          <w:sz w:val="18"/>
          <w:szCs w:val="18"/>
          <w:color w:val="3B3B3B"/>
          <w:w w:val="97"/>
          <w:position w:val="1"/>
        </w:rPr>
        <w:t>PAqYHA</w:t>
      </w:r>
      <w:r>
        <w:rPr>
          <w:rFonts w:ascii="Arial" w:hAnsi="Arial" w:cs="Arial" w:eastAsia="Arial"/>
          <w:sz w:val="18"/>
          <w:szCs w:val="18"/>
          <w:color w:val="3B3B3B"/>
          <w:w w:val="100"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3B3B3B"/>
          <w:spacing w:val="14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33"/>
          <w:position w:val="1"/>
        </w:rPr>
        <w:t>..;;:8</w:t>
      </w:r>
      <w:r>
        <w:rPr>
          <w:rFonts w:ascii="Courier New" w:hAnsi="Courier New" w:cs="Courier New" w:eastAsia="Courier New"/>
          <w:sz w:val="21"/>
          <w:szCs w:val="21"/>
          <w:color w:val="1A1A1C"/>
          <w:spacing w:val="0"/>
          <w:w w:val="88"/>
          <w:position w:val="1"/>
        </w:rPr>
        <w:t>4</w:t>
      </w:r>
      <w:r>
        <w:rPr>
          <w:rFonts w:ascii="Courier New" w:hAnsi="Courier New" w:cs="Courier New" w:eastAsia="Courier New"/>
          <w:sz w:val="21"/>
          <w:szCs w:val="21"/>
          <w:color w:val="1A1A1C"/>
          <w:spacing w:val="-121"/>
          <w:w w:val="88"/>
          <w:position w:val="1"/>
        </w:rPr>
        <w:t>0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54"/>
          <w:position w:val="1"/>
        </w:rPr>
        <w:t>-9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-5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54"/>
          <w:position w:val="1"/>
        </w:rPr>
        <w:t>8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-5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54"/>
          <w:position w:val="1"/>
        </w:rPr>
        <w:t>7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-5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54"/>
          <w:position w:val="1"/>
        </w:rPr>
        <w:t>66</w:t>
      </w:r>
      <w:r>
        <w:rPr>
          <w:rFonts w:ascii="Courier New" w:hAnsi="Courier New" w:cs="Courier New" w:eastAsia="Courier New"/>
          <w:sz w:val="21"/>
          <w:szCs w:val="21"/>
          <w:color w:val="2B2B2D"/>
          <w:spacing w:val="-79"/>
          <w:w w:val="109"/>
          <w:position w:val="1"/>
        </w:rPr>
        <w:t>4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24"/>
          <w:position w:val="1"/>
        </w:rPr>
        <w:t>..::;-8..;.;.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23"/>
          <w:w w:val="24"/>
          <w:position w:val="1"/>
        </w:rPr>
        <w:t>_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23"/>
          <w:w w:val="100"/>
          <w:position w:val="1"/>
        </w:rPr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100"/>
          <w:u w:val="single" w:color="3A3A3A"/>
          <w:position w:val="1"/>
        </w:rPr>
        <w:t> </w:t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100"/>
          <w:u w:val="single" w:color="3A3A3A"/>
          <w:position w:val="1"/>
        </w:rPr>
        <w:tab/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100"/>
          <w:u w:val="single" w:color="3A3A3A"/>
          <w:position w:val="1"/>
        </w:rPr>
      </w:r>
      <w:r>
        <w:rPr>
          <w:rFonts w:ascii="Courier New" w:hAnsi="Courier New" w:cs="Courier New" w:eastAsia="Courier New"/>
          <w:sz w:val="21"/>
          <w:szCs w:val="21"/>
          <w:color w:val="4F4F5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0" w:lineRule="auto"/>
        <w:ind w:left="9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B3B3B"/>
          <w:spacing w:val="0"/>
          <w:w w:val="95"/>
        </w:rPr>
        <w:t>HA311B</w:t>
      </w:r>
      <w:r>
        <w:rPr>
          <w:rFonts w:ascii="Arial" w:hAnsi="Arial" w:cs="Arial" w:eastAsia="Arial"/>
          <w:sz w:val="18"/>
          <w:szCs w:val="18"/>
          <w:color w:val="3B3B3B"/>
          <w:spacing w:val="-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92"/>
        </w:rPr>
        <w:t>HA,l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93"/>
        </w:rPr>
        <w:t>(J</w:t>
      </w:r>
      <w:r>
        <w:rPr>
          <w:rFonts w:ascii="Arial" w:hAnsi="Arial" w:cs="Arial" w:eastAsia="Arial"/>
          <w:sz w:val="18"/>
          <w:szCs w:val="18"/>
          <w:color w:val="3B3B3B"/>
          <w:spacing w:val="-26"/>
          <w:w w:val="93"/>
        </w:rPr>
        <w:t>J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84"/>
        </w:rPr>
        <w:t>E:&gt;K</w:t>
      </w:r>
      <w:r>
        <w:rPr>
          <w:rFonts w:ascii="Arial" w:hAnsi="Arial" w:cs="Arial" w:eastAsia="Arial"/>
          <w:sz w:val="18"/>
          <w:szCs w:val="18"/>
          <w:color w:val="676769"/>
          <w:spacing w:val="-26"/>
          <w:w w:val="85"/>
        </w:rPr>
        <w:t>H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26"/>
        </w:rPr>
        <w:t>Of</w:t>
      </w:r>
      <w:r>
        <w:rPr>
          <w:rFonts w:ascii="Arial" w:hAnsi="Arial" w:cs="Arial" w:eastAsia="Arial"/>
          <w:sz w:val="18"/>
          <w:szCs w:val="18"/>
          <w:color w:val="3B3B3B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.l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HPEKTHO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98"/>
        </w:rPr>
        <w:t>KOPMCHMKA</w:t>
      </w:r>
      <w:r>
        <w:rPr>
          <w:rFonts w:ascii="Arial" w:hAnsi="Arial" w:cs="Arial" w:eastAsia="Arial"/>
          <w:sz w:val="18"/>
          <w:szCs w:val="18"/>
          <w:color w:val="4F4F50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EYUETCKHX</w:t>
      </w:r>
      <w:r>
        <w:rPr>
          <w:rFonts w:ascii="Arial" w:hAnsi="Arial" w:cs="Arial" w:eastAsia="Arial"/>
          <w:sz w:val="18"/>
          <w:szCs w:val="18"/>
          <w:color w:val="4F4F50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</w:rPr>
        <w:t>CPE,l</w:t>
      </w:r>
      <w:r>
        <w:rPr>
          <w:rFonts w:ascii="Arial" w:hAnsi="Arial" w:cs="Arial" w:eastAsia="Arial"/>
          <w:sz w:val="18"/>
          <w:szCs w:val="18"/>
          <w:color w:val="3B3B3B"/>
          <w:spacing w:val="-16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676769"/>
          <w:spacing w:val="-1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ABA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240" w:lineRule="auto"/>
        <w:ind w:left="9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5.233704pt;margin-top:12.168939pt;width:450.916534pt;height:.1pt;mso-position-horizontal-relative:page;mso-position-vertical-relative:paragraph;z-index:-21612" coordorigin="1105,243" coordsize="9018,2">
            <v:shape style="position:absolute;left:1105;top:243;width:9018;height:2" coordorigin="1105,243" coordsize="9018,0" path="m1105,243l10123,243e" filled="f" stroked="t" strokeweight=".952305pt" strokecolor="#3B3B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B2B2D"/>
          <w:w w:val="116"/>
        </w:rPr>
        <w:t>rPNJ:</w:t>
      </w:r>
      <w:r>
        <w:rPr>
          <w:rFonts w:ascii="Arial" w:hAnsi="Arial" w:cs="Arial" w:eastAsia="Arial"/>
          <w:sz w:val="18"/>
          <w:szCs w:val="18"/>
          <w:color w:val="2B2B2D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B2B2D"/>
          <w:spacing w:val="0"/>
          <w:w w:val="106"/>
        </w:rPr>
        <w:t>l</w:t>
      </w:r>
      <w:r>
        <w:rPr>
          <w:rFonts w:ascii="Arial" w:hAnsi="Arial" w:cs="Arial" w:eastAsia="Arial"/>
          <w:sz w:val="18"/>
          <w:szCs w:val="18"/>
          <w:color w:val="2B2B2D"/>
          <w:spacing w:val="-15"/>
          <w:w w:val="106"/>
        </w:rPr>
        <w:t>&gt;</w:t>
      </w:r>
      <w:r>
        <w:rPr>
          <w:rFonts w:ascii="Arial" w:hAnsi="Arial" w:cs="Arial" w:eastAsia="Arial"/>
          <w:sz w:val="18"/>
          <w:szCs w:val="18"/>
          <w:color w:val="4F4F50"/>
          <w:spacing w:val="-14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B2B2D"/>
          <w:spacing w:val="-12"/>
          <w:w w:val="106"/>
        </w:rPr>
        <w:t>O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6"/>
        </w:rPr>
        <w:t>rPNJ:-C</w:t>
      </w:r>
      <w:r>
        <w:rPr>
          <w:rFonts w:ascii="Arial" w:hAnsi="Arial" w:cs="Arial" w:eastAsia="Arial"/>
          <w:sz w:val="18"/>
          <w:szCs w:val="18"/>
          <w:color w:val="4F4F50"/>
          <w:spacing w:val="-28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2B2B2D"/>
          <w:spacing w:val="0"/>
          <w:w w:val="106"/>
        </w:rPr>
        <w:t>KPETAP.HJAT</w:t>
      </w:r>
      <w:r>
        <w:rPr>
          <w:rFonts w:ascii="Arial" w:hAnsi="Arial" w:cs="Arial" w:eastAsia="Arial"/>
          <w:sz w:val="18"/>
          <w:szCs w:val="18"/>
          <w:color w:val="2B2B2D"/>
          <w:spacing w:val="-14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4F4F5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19"/>
        </w:rPr>
        <w:t>KYJ</w:t>
      </w:r>
      <w:r>
        <w:rPr>
          <w:rFonts w:ascii="Arial" w:hAnsi="Arial" w:cs="Arial" w:eastAsia="Arial"/>
          <w:sz w:val="18"/>
          <w:szCs w:val="18"/>
          <w:color w:val="3B3B3B"/>
          <w:spacing w:val="-21"/>
          <w:w w:val="119"/>
        </w:rPr>
        <w:t>I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9"/>
        </w:rPr>
        <w:t>TY</w:t>
      </w:r>
      <w:r>
        <w:rPr>
          <w:rFonts w:ascii="Arial" w:hAnsi="Arial" w:cs="Arial" w:eastAsia="Arial"/>
          <w:sz w:val="18"/>
          <w:szCs w:val="18"/>
          <w:color w:val="1A1A1C"/>
          <w:spacing w:val="1"/>
          <w:w w:val="109"/>
        </w:rPr>
        <w:t>P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12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2861" w:right="249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F4F50"/>
          <w:w w:val="92"/>
        </w:rPr>
        <w:t>(</w:t>
      </w:r>
      <w:r>
        <w:rPr>
          <w:rFonts w:ascii="Arial" w:hAnsi="Arial" w:cs="Arial" w:eastAsia="Arial"/>
          <w:sz w:val="18"/>
          <w:szCs w:val="18"/>
          <w:color w:val="4F4F50"/>
          <w:w w:val="91"/>
        </w:rPr>
        <w:t>flonyH&gt;as</w:t>
      </w:r>
      <w:r>
        <w:rPr>
          <w:rFonts w:ascii="Arial" w:hAnsi="Arial" w:cs="Arial" w:eastAsia="Arial"/>
          <w:sz w:val="18"/>
          <w:szCs w:val="18"/>
          <w:color w:val="4F4F5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4F4F50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88"/>
        </w:rPr>
        <w:t>ca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676769"/>
          <w:spacing w:val="0"/>
          <w:w w:val="88"/>
        </w:rPr>
        <w:t>10</w:t>
      </w:r>
      <w:r>
        <w:rPr>
          <w:rFonts w:ascii="Arial" w:hAnsi="Arial" w:cs="Arial" w:eastAsia="Arial"/>
          <w:sz w:val="18"/>
          <w:szCs w:val="18"/>
          <w:color w:val="676769"/>
          <w:spacing w:val="-5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68"/>
        </w:rPr>
        <w:t>HHJJ.Hpeh."TH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69"/>
        </w:rPr>
        <w:t>H</w:t>
      </w:r>
      <w:r>
        <w:rPr>
          <w:rFonts w:ascii="Arial" w:hAnsi="Arial" w:cs="Arial" w:eastAsia="Arial"/>
          <w:sz w:val="18"/>
          <w:szCs w:val="18"/>
          <w:color w:val="4F4F50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76"/>
        </w:rPr>
        <w:t>KOpHCHHK</w:t>
      </w:r>
      <w:r>
        <w:rPr>
          <w:rFonts w:ascii="Arial" w:hAnsi="Arial" w:cs="Arial" w:eastAsia="Arial"/>
          <w:sz w:val="18"/>
          <w:szCs w:val="18"/>
          <w:color w:val="4F4F50"/>
          <w:spacing w:val="4"/>
          <w:w w:val="76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88"/>
        </w:rPr>
        <w:t>6yuercKHX</w:t>
      </w:r>
      <w:r>
        <w:rPr>
          <w:rFonts w:ascii="Arial" w:hAnsi="Arial" w:cs="Arial" w:eastAsia="Arial"/>
          <w:sz w:val="18"/>
          <w:szCs w:val="18"/>
          <w:color w:val="4F4F50"/>
          <w:spacing w:val="-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78"/>
        </w:rPr>
        <w:t>cpe,!lCTaBa</w: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79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236" w:right="1882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0"/>
          <w:w w:val="106"/>
        </w:rPr>
        <w:t>H3BEIII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-10"/>
          <w:w w:val="106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0"/>
          <w:w w:val="106"/>
        </w:rPr>
        <w:t>AJ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-13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0"/>
          <w:w w:val="170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-54"/>
          <w:w w:val="17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105"/>
        </w:rPr>
        <w:t>KAIIH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-8"/>
          <w:w w:val="105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105"/>
        </w:rPr>
        <w:t>AJIHHM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-4"/>
          <w:w w:val="106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F4F50"/>
          <w:spacing w:val="0"/>
          <w:w w:val="78"/>
        </w:rPr>
        <w:t>3.IJ:</w:t>
      </w:r>
      <w:r>
        <w:rPr>
          <w:rFonts w:ascii="Times New Roman" w:hAnsi="Times New Roman" w:cs="Times New Roman" w:eastAsia="Times New Roman"/>
          <w:sz w:val="21"/>
          <w:szCs w:val="21"/>
          <w:color w:val="4F4F50"/>
          <w:spacing w:val="-9"/>
          <w:w w:val="79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0"/>
          <w:w w:val="108"/>
        </w:rPr>
        <w:t>(HMA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B2B2D"/>
          <w:spacing w:val="0"/>
          <w:w w:val="102"/>
        </w:rPr>
        <w:t>ITPHMAlbHMA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6" w:after="0" w:line="240" w:lineRule="auto"/>
        <w:ind w:left="2751" w:right="-20"/>
        <w:jc w:val="left"/>
        <w:tabs>
          <w:tab w:pos="5160" w:val="left"/>
          <w:tab w:pos="67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50"/>
          <w:spacing w:val="0"/>
          <w:w w:val="71"/>
        </w:rPr>
        <w:t>nepHo.zz</w:t>
      </w:r>
      <w:r>
        <w:rPr>
          <w:rFonts w:ascii="Arial" w:hAnsi="Arial" w:cs="Arial" w:eastAsia="Arial"/>
          <w:sz w:val="20"/>
          <w:szCs w:val="20"/>
          <w:color w:val="4F4F50"/>
          <w:spacing w:val="0"/>
          <w:w w:val="71"/>
        </w:rPr>
        <w:t>y</w:t>
      </w:r>
      <w:r>
        <w:rPr>
          <w:rFonts w:ascii="Arial" w:hAnsi="Arial" w:cs="Arial" w:eastAsia="Arial"/>
          <w:sz w:val="20"/>
          <w:szCs w:val="20"/>
          <w:color w:val="4F4F5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4F4F50"/>
          <w:spacing w:val="36"/>
          <w:w w:val="71"/>
        </w:rPr>
        <w:t> 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71"/>
        </w:rPr>
        <w:t>o.n:</w:t>
      </w:r>
      <w:r>
        <w:rPr>
          <w:rFonts w:ascii="Arial" w:hAnsi="Arial" w:cs="Arial" w:eastAsia="Arial"/>
          <w:sz w:val="20"/>
          <w:szCs w:val="20"/>
          <w:color w:val="3B3B3B"/>
          <w:spacing w:val="0"/>
          <w:w w:val="71"/>
        </w:rPr>
        <w:t>  </w:t>
      </w:r>
      <w:r>
        <w:rPr>
          <w:rFonts w:ascii="Arial" w:hAnsi="Arial" w:cs="Arial" w:eastAsia="Arial"/>
          <w:sz w:val="20"/>
          <w:szCs w:val="20"/>
          <w:color w:val="3B3B3B"/>
          <w:spacing w:val="26"/>
          <w:w w:val="71"/>
        </w:rPr>
        <w:t> </w:t>
      </w:r>
      <w:r>
        <w:rPr>
          <w:rFonts w:ascii="Courier New" w:hAnsi="Courier New" w:cs="Courier New" w:eastAsia="Courier New"/>
          <w:sz w:val="21"/>
          <w:szCs w:val="21"/>
          <w:color w:val="2B2B2D"/>
          <w:spacing w:val="-35"/>
          <w:w w:val="71"/>
        </w:rPr>
        <w:t> </w:t>
      </w:r>
      <w:r>
        <w:rPr>
          <w:rFonts w:ascii="Courier New" w:hAnsi="Courier New" w:cs="Courier New" w:eastAsia="Courier New"/>
          <w:sz w:val="21"/>
          <w:szCs w:val="21"/>
          <w:color w:val="2B2B2D"/>
          <w:spacing w:val="0"/>
          <w:w w:val="71"/>
          <w:u w:val="thick" w:color="000000"/>
        </w:rPr>
        <w:t>01.01.2018</w:t>
      </w:r>
      <w:r>
        <w:rPr>
          <w:rFonts w:ascii="Courier New" w:hAnsi="Courier New" w:cs="Courier New" w:eastAsia="Courier New"/>
          <w:sz w:val="21"/>
          <w:szCs w:val="21"/>
          <w:color w:val="2B2B2D"/>
          <w:spacing w:val="0"/>
          <w:w w:val="71"/>
        </w:rPr>
      </w:r>
      <w:r>
        <w:rPr>
          <w:rFonts w:ascii="Courier New" w:hAnsi="Courier New" w:cs="Courier New" w:eastAsia="Courier New"/>
          <w:sz w:val="21"/>
          <w:szCs w:val="21"/>
          <w:color w:val="2B2B2D"/>
          <w:spacing w:val="0"/>
          <w:w w:val="100"/>
        </w:rPr>
        <w:tab/>
      </w:r>
      <w:r>
        <w:rPr>
          <w:rFonts w:ascii="Courier New" w:hAnsi="Courier New" w:cs="Courier New" w:eastAsia="Courier New"/>
          <w:sz w:val="21"/>
          <w:szCs w:val="21"/>
          <w:color w:val="2B2B2D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4F4F50"/>
          <w:spacing w:val="0"/>
          <w:w w:val="100"/>
        </w:rPr>
        <w:t>.no</w:t>
      </w:r>
      <w:r>
        <w:rPr>
          <w:rFonts w:ascii="Arial" w:hAnsi="Arial" w:cs="Arial" w:eastAsia="Arial"/>
          <w:sz w:val="20"/>
          <w:szCs w:val="20"/>
          <w:color w:val="4F4F5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F4F50"/>
          <w:spacing w:val="18"/>
          <w:w w:val="10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3B3B3B"/>
          <w:spacing w:val="0"/>
          <w:w w:val="72"/>
        </w:rPr>
        <w:t>31.12.</w:t>
      </w:r>
      <w:r>
        <w:rPr>
          <w:rFonts w:ascii="Courier New" w:hAnsi="Courier New" w:cs="Courier New" w:eastAsia="Courier New"/>
          <w:sz w:val="21"/>
          <w:szCs w:val="21"/>
          <w:color w:val="3B3B3B"/>
          <w:spacing w:val="-44"/>
          <w:w w:val="72"/>
        </w:rPr>
        <w:t>2</w:t>
      </w:r>
      <w:r>
        <w:rPr>
          <w:rFonts w:ascii="Courier New" w:hAnsi="Courier New" w:cs="Courier New" w:eastAsia="Courier New"/>
          <w:sz w:val="21"/>
          <w:szCs w:val="21"/>
          <w:color w:val="1A1A1C"/>
          <w:spacing w:val="0"/>
          <w:w w:val="72"/>
        </w:rPr>
        <w:t>018</w:t>
      </w:r>
      <w:r>
        <w:rPr>
          <w:rFonts w:ascii="Courier New" w:hAnsi="Courier New" w:cs="Courier New" w:eastAsia="Courier New"/>
          <w:sz w:val="21"/>
          <w:szCs w:val="21"/>
          <w:color w:val="1A1A1C"/>
          <w:spacing w:val="0"/>
          <w:w w:val="100"/>
        </w:rPr>
        <w:tab/>
      </w:r>
      <w:r>
        <w:rPr>
          <w:rFonts w:ascii="Courier New" w:hAnsi="Courier New" w:cs="Courier New" w:eastAsia="Courier New"/>
          <w:sz w:val="21"/>
          <w:szCs w:val="21"/>
          <w:color w:val="1A1A1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4F4F50"/>
          <w:spacing w:val="0"/>
          <w:w w:val="72"/>
        </w:rPr>
        <w:t>ro.n:HHe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5" w:after="0" w:line="240" w:lineRule="auto"/>
        <w:ind w:left="8574" w:right="-20"/>
        <w:jc w:val="left"/>
        <w:rPr>
          <w:rFonts w:ascii="Times New Roman" w:hAnsi="Times New Roman" w:cs="Times New Roman" w:eastAsia="Times New Roman"/>
          <w:sz w:val="19.199219"/>
          <w:szCs w:val="19.1992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568363pt;margin-top:11.179256pt;width:480.437996pt;height:395.486183pt;mso-position-horizontal-relative:page;mso-position-vertical-relative:paragraph;z-index:-2160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82" w:hRule="exact"/>
                    </w:trPr>
                    <w:tc>
                      <w:tcPr>
                        <w:tcW w:w="617" w:type="dxa"/>
                        <w:vMerge w:val="restart"/>
                        <w:tcBorders>
                          <w:top w:val="single" w:sz="15.23688" w:space="0" w:color="2F2F2F"/>
                          <w:left w:val="single" w:sz="15.23688" w:space="0" w:color="282828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170" w:lineRule="exact"/>
                          <w:jc w:val="left"/>
                          <w:rPr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8" w:right="-5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76769"/>
                            <w:spacing w:val="0"/>
                            <w:w w:val="86"/>
                          </w:rPr>
                          <w:t>03HaKa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25" w:lineRule="exact"/>
                          <w:ind w:left="164" w:right="7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2B2B2D"/>
                            <w:spacing w:val="0"/>
                            <w:w w:val="106"/>
                          </w:rPr>
                          <w:t>orr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vMerge w:val="restart"/>
                        <w:tcBorders>
                          <w:top w:val="single" w:sz="15.23688" w:space="0" w:color="2F2F2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170" w:lineRule="exact"/>
                          <w:jc w:val="left"/>
                          <w:rPr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8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7"/>
                          </w:rPr>
                          <w:t>lipoj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2" w:after="0" w:line="240" w:lineRule="auto"/>
                          <w:ind w:left="2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76"/>
                          </w:rPr>
                          <w:t>KOIITil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vMerge w:val="restart"/>
                        <w:tcBorders>
                          <w:top w:val="single" w:sz="15.23688" w:space="0" w:color="2F2F2F"/>
                          <w:left w:val="nil" w:sz="6" w:space="0" w:color="auto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6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06" w:right="182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w w:val="98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3"/>
                            <w:w w:val="96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02" w:type="dxa"/>
                        <w:gridSpan w:val="2"/>
                        <w:tcBorders>
                          <w:top w:val="single" w:sz="15.23688" w:space="0" w:color="2F2F2F"/>
                          <w:bottom w:val="single" w:sz="3.809224" w:space="0" w:color="3B3B3B"/>
                          <w:left w:val="single" w:sz="11.427664" w:space="0" w:color="3F3F3F"/>
                          <w:right w:val="single" w:sz="15.23688" w:space="0" w:color="28282B"/>
                        </w:tcBorders>
                      </w:tcPr>
                      <w:p>
                        <w:pPr>
                          <w:spacing w:before="75" w:after="0" w:line="240" w:lineRule="auto"/>
                          <w:ind w:left="1600" w:right="158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5"/>
                          </w:rPr>
                          <w:t>.HJuoc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617" w:type="dxa"/>
                        <w:vMerge/>
                        <w:tcBorders>
                          <w:bottom w:val="single" w:sz="7.61844" w:space="0" w:color="2B2B2F"/>
                          <w:left w:val="single" w:sz="15.23688" w:space="0" w:color="28282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26" w:type="dxa"/>
                        <w:vMerge/>
                        <w:tcBorders>
                          <w:bottom w:val="single" w:sz="7.61844" w:space="0" w:color="2B2B2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245" w:type="dxa"/>
                        <w:vMerge/>
                        <w:tcBorders>
                          <w:bottom w:val="single" w:sz="7.61844" w:space="0" w:color="444444"/>
                          <w:left w:val="nil" w:sz="6" w:space="0" w:color="auto"/>
                          <w:right w:val="single" w:sz="11.427664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5" w:type="dxa"/>
                        <w:tcBorders>
                          <w:top w:val="single" w:sz="3.809224" w:space="0" w:color="3B3B3B"/>
                          <w:bottom w:val="single" w:sz="7.61844" w:space="0" w:color="2B2B2B"/>
                          <w:left w:val="single" w:sz="11.427664" w:space="0" w:color="3F3F3F"/>
                          <w:right w:val="single" w:sz="7.61844" w:space="0" w:color="383838"/>
                        </w:tcBorders>
                      </w:tcPr>
                      <w:p>
                        <w:pPr>
                          <w:spacing w:before="28" w:after="0" w:line="240" w:lineRule="auto"/>
                          <w:ind w:left="26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82"/>
                          </w:rPr>
                          <w:t>IlpeTXO.!llla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9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23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,!lnna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3.809224" w:space="0" w:color="3B3B3B"/>
                          <w:bottom w:val="single" w:sz="7.61844" w:space="0" w:color="444448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>
                          <w:spacing w:before="18" w:after="0" w:line="240" w:lineRule="auto"/>
                          <w:ind w:left="35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9"/>
                          </w:rPr>
                          <w:t>TeJcylia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15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ro,!luua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2B2B2F"/>
                          <w:bottom w:val="single" w:sz="15.23688" w:space="0" w:color="343434"/>
                          <w:left w:val="single" w:sz="15.23688" w:space="0" w:color="282828"/>
                          <w:right w:val="single" w:sz="3.809224" w:space="0" w:color="282828"/>
                        </w:tcBorders>
                      </w:tcPr>
                      <w:p>
                        <w:pPr>
                          <w:spacing w:before="0" w:after="0" w:line="185" w:lineRule="exact"/>
                          <w:ind w:left="29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2B2B2F"/>
                          <w:bottom w:val="single" w:sz="15.23688" w:space="0" w:color="343434"/>
                          <w:left w:val="single" w:sz="3.809224" w:space="0" w:color="282828"/>
                          <w:right w:val="single" w:sz="3.809224" w:space="0" w:color="343434"/>
                        </w:tcBorders>
                      </w:tcPr>
                      <w:p>
                        <w:pPr>
                          <w:spacing w:before="0" w:after="0" w:line="185" w:lineRule="exact"/>
                          <w:ind w:left="374" w:right="25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444444"/>
                          <w:bottom w:val="single" w:sz="15.23688" w:space="0" w:color="343434"/>
                          <w:left w:val="single" w:sz="3.809224" w:space="0" w:color="343434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0" w:after="0" w:line="185" w:lineRule="exact"/>
                          <w:ind w:left="2053" w:right="1986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B2B2B"/>
                          <w:bottom w:val="single" w:sz="15.23688" w:space="0" w:color="343434"/>
                          <w:left w:val="single" w:sz="11.427664" w:space="0" w:color="3F3F3F"/>
                          <w:right w:val="single" w:sz="7.61844" w:space="0" w:color="383838"/>
                        </w:tcBorders>
                      </w:tcPr>
                      <w:p>
                        <w:pPr>
                          <w:spacing w:before="0" w:after="0" w:line="185" w:lineRule="exact"/>
                          <w:ind w:left="874" w:right="876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1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444448"/>
                          <w:bottom w:val="single" w:sz="15.23688" w:space="0" w:color="343434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>
                          <w:spacing w:before="0" w:after="0" w:line="185" w:lineRule="exact"/>
                          <w:ind w:left="829" w:right="79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31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617" w:type="dxa"/>
                        <w:tcBorders>
                          <w:top w:val="single" w:sz="15.23688" w:space="0" w:color="343434"/>
                          <w:bottom w:val="single" w:sz="7.61844" w:space="0" w:color="3F3F3F"/>
                          <w:left w:val="single" w:sz="15.23688" w:space="0" w:color="282828"/>
                          <w:right w:val="single" w:sz="3.809224" w:space="0" w:color="282828"/>
                        </w:tcBorders>
                      </w:tcPr>
                      <w:p>
                        <w:pPr>
                          <w:spacing w:before="0" w:after="0" w:line="171" w:lineRule="exact"/>
                          <w:ind w:left="1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7"/>
                          </w:rPr>
                          <w:t>3001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15.23688" w:space="0" w:color="343434"/>
                          <w:bottom w:val="single" w:sz="7.61844" w:space="0" w:color="3F3F3F"/>
                          <w:left w:val="single" w:sz="3.809224" w:space="0" w:color="282828"/>
                          <w:right w:val="single" w:sz="3.80922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245" w:type="dxa"/>
                        <w:tcBorders>
                          <w:top w:val="single" w:sz="15.23688" w:space="0" w:color="343434"/>
                          <w:bottom w:val="single" w:sz="7.61844" w:space="0" w:color="3F3F3F"/>
                          <w:left w:val="single" w:sz="3.809224" w:space="0" w:color="343434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0" w:after="0" w:line="176" w:lineRule="exact"/>
                          <w:ind w:left="5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  <w:position w:val="1"/>
                          </w:rPr>
                          <w:t>IIPHMAih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  <w:position w:val="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13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-11"/>
                            <w:w w:val="104"/>
                            <w:position w:val="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18"/>
                            <w:w w:val="134"/>
                            <w:position w:val="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06"/>
                            <w:position w:val="1"/>
                          </w:rPr>
                          <w:t>002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-2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0"/>
                            <w:w w:val="110"/>
                            <w:position w:val="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-38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5"/>
                            <w:w w:val="119"/>
                            <w:position w:val="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2"/>
                            <w:position w:val="1"/>
                          </w:rPr>
                          <w:t>027)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15.23688" w:space="0" w:color="343434"/>
                          <w:bottom w:val="single" w:sz="7.61844" w:space="0" w:color="3F3F3F"/>
                          <w:left w:val="single" w:sz="11.427664" w:space="0" w:color="3F3F3F"/>
                          <w:right w:val="single" w:sz="7.61844" w:space="0" w:color="383838"/>
                        </w:tcBorders>
                      </w:tcPr>
                      <w:p>
                        <w:pPr>
                          <w:spacing w:before="2" w:after="0" w:line="180" w:lineRule="exact"/>
                          <w:ind w:right="-15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F4F50"/>
                            <w:spacing w:val="0"/>
                            <w:w w:val="84"/>
                          </w:rPr>
                          <w:t>783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15.23688" w:space="0" w:color="343434"/>
                          <w:bottom w:val="single" w:sz="7.61844" w:space="0" w:color="343434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>
                          <w:spacing w:before="2" w:after="0" w:line="180" w:lineRule="exact"/>
                          <w:ind w:right="-31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F4F50"/>
                            <w:spacing w:val="0"/>
                            <w:w w:val="83"/>
                          </w:rPr>
                          <w:t>630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54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3F3F3F"/>
                          <w:bottom w:val="single" w:sz="7.61844" w:space="0" w:color="343438"/>
                          <w:left w:val="single" w:sz="15.23688" w:space="0" w:color="282828"/>
                          <w:right w:val="nil" w:sz="6" w:space="0" w:color="auto"/>
                        </w:tcBorders>
                      </w:tcPr>
                      <w:p>
                        <w:pPr>
                          <w:spacing w:before="5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5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w w:val="10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4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9"/>
                          </w:rPr>
                          <w:t>02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3F3F3F"/>
                          <w:bottom w:val="single" w:sz="7.61844" w:space="0" w:color="232323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4"/>
                          </w:rPr>
                          <w:t>800000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F3F3F"/>
                          <w:bottom w:val="single" w:sz="7.61844" w:space="0" w:color="3B3B3B"/>
                          <w:left w:val="nil" w:sz="6" w:space="0" w:color="auto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90" w:after="0" w:line="210" w:lineRule="exact"/>
                          <w:ind w:left="71" w:right="383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IIPHMA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9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4"/>
                            <w:w w:val="10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0)].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89"/>
                          </w:rPr>
                          <w:t>TIP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15"/>
                            <w:w w:val="8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9"/>
                          </w:rPr>
                          <w:t>,li,AJE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1"/>
                          </w:rPr>
                          <w:t>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2"/>
                          </w:rPr>
                          <w:t>(()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1"/>
                          </w:rPr>
                          <w:t>llHAHCHJCKE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IfMOBHHE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1"/>
                          </w:rPr>
                          <w:t>(3003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676769"/>
                            <w:spacing w:val="0"/>
                            <w:w w:val="11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676769"/>
                            <w:spacing w:val="-3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0"/>
                          </w:rPr>
                          <w:t>3010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F4F50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0"/>
                          </w:rPr>
                          <w:t>3017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4F4F50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7"/>
                          </w:rPr>
                          <w:t>3020)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3F3F3F"/>
                          <w:bottom w:val="single" w:sz="7.61844" w:space="0" w:color="3B3B3B"/>
                          <w:left w:val="single" w:sz="11.427664" w:space="0" w:color="3F3F3F"/>
                          <w:right w:val="single" w:sz="7.61844" w:space="0" w:color="383838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1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185" w:lineRule="exact"/>
                          <w:ind w:right="-25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F4F50"/>
                            <w:spacing w:val="0"/>
                            <w:w w:val="84"/>
                            <w:position w:val="1"/>
                          </w:rPr>
                          <w:t>783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43434"/>
                          <w:bottom w:val="single" w:sz="7.61844" w:space="0" w:color="343434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11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185" w:lineRule="exact"/>
                          <w:ind w:right="-40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F4F50"/>
                            <w:spacing w:val="0"/>
                            <w:w w:val="86"/>
                            <w:position w:val="1"/>
                          </w:rPr>
                          <w:t>630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401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343438"/>
                          <w:bottom w:val="single" w:sz="7.61844" w:space="0" w:color="343434"/>
                          <w:left w:val="single" w:sz="15.23688" w:space="0" w:color="282828"/>
                          <w:right w:val="single" w:sz="7.61844" w:space="0" w:color="3B3B3B"/>
                        </w:tcBorders>
                      </w:tcPr>
                      <w:p>
                        <w:pPr>
                          <w:spacing w:before="85" w:after="0" w:line="240" w:lineRule="auto"/>
                          <w:ind w:left="1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7"/>
                          </w:rPr>
                          <w:t>3003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232323"/>
                          <w:bottom w:val="single" w:sz="7.61844" w:space="0" w:color="343434"/>
                          <w:left w:val="single" w:sz="7.61844" w:space="0" w:color="3B3B3B"/>
                          <w:right w:val="single" w:sz="3.809224" w:space="0" w:color="484848"/>
                        </w:tcBorders>
                      </w:tcPr>
                      <w:p>
                        <w:pPr>
                          <w:spacing w:before="85" w:after="0" w:line="240" w:lineRule="auto"/>
                          <w:ind w:left="18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w w:val="116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32"/>
                            <w:w w:val="11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05"/>
                          </w:rPr>
                          <w:t>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B3B3B"/>
                          <w:bottom w:val="single" w:sz="7.61844" w:space="0" w:color="343434"/>
                          <w:left w:val="single" w:sz="3.809224" w:space="0" w:color="484848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0" w:after="0" w:line="177" w:lineRule="exact"/>
                          <w:ind w:left="6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ITPIIMAih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2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3"/>
                          </w:rPr>
                          <w:t>O)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2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ITP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17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,MJ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OCHOBHH.X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05" w:lineRule="exact"/>
                          <w:ind w:left="6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8"/>
                            <w:position w:val="-1"/>
                          </w:rPr>
                          <w:t>CPE.liC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7"/>
                            <w:w w:val="98"/>
                            <w:position w:val="-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8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21"/>
                            <w:w w:val="98"/>
                            <w:position w:val="-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8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2"/>
                            <w:w w:val="98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0"/>
                            <w:position w:val="-1"/>
                          </w:rPr>
                          <w:t>(3004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4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8"/>
                            <w:w w:val="100"/>
                            <w:position w:val="-1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0"/>
                            <w:position w:val="-1"/>
                          </w:rPr>
                          <w:t>3006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6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0"/>
                            <w:w w:val="110"/>
                            <w:position w:val="-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-38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7"/>
                            <w:position w:val="-1"/>
                          </w:rPr>
                          <w:t>3008)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3B3B3B"/>
                          <w:bottom w:val="single" w:sz="7.61844" w:space="0" w:color="343434"/>
                          <w:left w:val="single" w:sz="11.427664" w:space="0" w:color="3F3F3F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43434"/>
                          <w:bottom w:val="single" w:sz="7.61844" w:space="0" w:color="343434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1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343434"/>
                          <w:bottom w:val="single" w:sz="7.61844" w:space="0" w:color="2F2F2F"/>
                          <w:left w:val="single" w:sz="15.23688" w:space="0" w:color="282828"/>
                          <w:right w:val="single" w:sz="7.61844" w:space="0" w:color="3B3B3B"/>
                        </w:tcBorders>
                      </w:tcPr>
                      <w:p>
                        <w:pPr>
                          <w:spacing w:before="85" w:after="0" w:line="240" w:lineRule="auto"/>
                          <w:ind w:left="1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8"/>
                            <w:w w:val="13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06"/>
                          </w:rPr>
                          <w:t>004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343434"/>
                          <w:bottom w:val="single" w:sz="7.61844" w:space="0" w:color="2F2F2F"/>
                          <w:left w:val="single" w:sz="7.61844" w:space="0" w:color="3B3B3B"/>
                          <w:right w:val="single" w:sz="3.809224" w:space="0" w:color="484848"/>
                        </w:tcBorders>
                      </w:tcPr>
                      <w:p>
                        <w:pPr>
                          <w:spacing w:before="85" w:after="0" w:line="240" w:lineRule="auto"/>
                          <w:ind w:left="18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</w:rPr>
                          <w:t>811000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43434"/>
                          <w:bottom w:val="single" w:sz="7.61844" w:space="0" w:color="3F3F44"/>
                          <w:left w:val="single" w:sz="3.809224" w:space="0" w:color="484848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0" w:after="0" w:line="177" w:lineRule="exact"/>
                          <w:ind w:left="5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llPHMAlh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3"/>
                          </w:rPr>
                          <w:t>O)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2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ITP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29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,MJ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2"/>
                          </w:rPr>
                          <w:t>HEIIOK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9"/>
                            <w:w w:val="103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5"/>
                          </w:rPr>
                          <w:t>ET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0"/>
                            <w:w w:val="106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6"/>
                            <w:w w:val="11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3"/>
                          </w:rPr>
                          <w:t>CTH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2" w:after="0" w:line="192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w w:val="6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7"/>
                            <w:w w:val="59"/>
                          </w:rPr>
                          <w:t>&lt;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5"/>
                            <w:w w:val="1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5"/>
                          </w:rPr>
                          <w:t>005)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343434"/>
                          <w:bottom w:val="single" w:sz="7.61844" w:space="0" w:color="282828"/>
                          <w:left w:val="single" w:sz="11.427664" w:space="0" w:color="3F3F3F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43434"/>
                          <w:bottom w:val="single" w:sz="7.61844" w:space="0" w:color="343434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2F2F2F"/>
                          <w:bottom w:val="single" w:sz="7.61844" w:space="0" w:color="232323"/>
                          <w:left w:val="single" w:sz="15.23688" w:space="0" w:color="282828"/>
                          <w:right w:val="single" w:sz="7.61844" w:space="0" w:color="3B3B3B"/>
                        </w:tcBorders>
                      </w:tcPr>
                      <w:p>
                        <w:pPr>
                          <w:spacing w:before="0" w:after="0" w:line="185" w:lineRule="exact"/>
                          <w:ind w:left="1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6"/>
                          </w:rPr>
                          <w:t>3005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2F2F2F"/>
                          <w:bottom w:val="single" w:sz="7.61844" w:space="0" w:color="232323"/>
                          <w:left w:val="single" w:sz="7.61844" w:space="0" w:color="3B3B3B"/>
                          <w:right w:val="single" w:sz="3.809224" w:space="0" w:color="484848"/>
                        </w:tcBorders>
                      </w:tcPr>
                      <w:p>
                        <w:pPr>
                          <w:spacing w:before="0" w:after="0" w:line="185" w:lineRule="exact"/>
                          <w:ind w:left="18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4"/>
                          </w:rPr>
                          <w:t>811100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F3F44"/>
                          <w:bottom w:val="single" w:sz="7.61844" w:space="0" w:color="383838"/>
                          <w:left w:val="single" w:sz="3.809224" w:space="0" w:color="484848"/>
                          <w:right w:val="single" w:sz="7.61844" w:space="0" w:color="1F1F23"/>
                        </w:tcBorders>
                      </w:tcPr>
                      <w:p>
                        <w:pPr>
                          <w:spacing w:before="0" w:after="0" w:line="177" w:lineRule="exact"/>
                          <w:ind w:left="5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75"/>
                          </w:rPr>
                          <w:t>IlpHM8H&gt;a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8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59"/>
                          </w:rPr>
                          <w:t>O.Q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7"/>
                            <w:w w:val="5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71"/>
                          </w:rPr>
                          <w:t>llpO.Qaje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7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1"/>
                          </w:rPr>
                          <w:t>HCDOI&lt;JleTHOCTH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82828"/>
                          <w:bottom w:val="single" w:sz="7.61844" w:space="0" w:color="232323"/>
                          <w:left w:val="single" w:sz="7.61844" w:space="0" w:color="1F1F23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43434"/>
                          <w:bottom w:val="single" w:sz="11.427664" w:space="0" w:color="484848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232323"/>
                          <w:bottom w:val="single" w:sz="11.427664" w:space="0" w:color="4B4B4B"/>
                          <w:left w:val="single" w:sz="15.23688" w:space="0" w:color="282828"/>
                          <w:right w:val="single" w:sz="7.61844" w:space="0" w:color="3B3B3B"/>
                        </w:tcBorders>
                      </w:tcPr>
                      <w:p>
                        <w:pPr>
                          <w:spacing w:before="85" w:after="0" w:line="240" w:lineRule="auto"/>
                          <w:ind w:left="1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8"/>
                            <w:w w:val="13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-5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21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232323"/>
                          <w:bottom w:val="single" w:sz="11.427664" w:space="0" w:color="4B4B4B"/>
                          <w:left w:val="single" w:sz="7.61844" w:space="0" w:color="3B3B3B"/>
                          <w:right w:val="single" w:sz="7.61844" w:space="0" w:color="343434"/>
                        </w:tcBorders>
                      </w:tcPr>
                      <w:p>
                        <w:pPr>
                          <w:spacing w:before="85" w:after="0" w:line="240" w:lineRule="auto"/>
                          <w:ind w:left="16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6"/>
                          </w:rPr>
                          <w:t>812000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83838"/>
                          <w:bottom w:val="single" w:sz="7.61844" w:space="0" w:color="343438"/>
                          <w:left w:val="single" w:sz="7.61844" w:space="0" w:color="343434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77" w:lineRule="exact"/>
                          <w:ind w:left="5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fiPifMAih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9"/>
                          </w:rPr>
                          <w:t>O)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9"/>
                          </w:rPr>
                          <w:t>l.llPO,MJE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9"/>
                            <w:w w:val="10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0"/>
                            <w:w w:val="100"/>
                          </w:rPr>
                          <w:t>IIOKPE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18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HMOB.HHE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w w:val="90"/>
                          </w:rPr>
                          <w:t>[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11"/>
                            <w:w w:val="9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5"/>
                            <w:w w:val="1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3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12"/>
                            <w:w w:val="10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2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32323"/>
                          <w:bottom w:val="single" w:sz="7.61844" w:space="0" w:color="343438"/>
                          <w:left w:val="nil" w:sz="6" w:space="0" w:color="auto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11.427664" w:space="0" w:color="484848"/>
                          <w:bottom w:val="single" w:sz="7.61844" w:space="0" w:color="343438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617" w:type="dxa"/>
                        <w:tcBorders>
                          <w:top w:val="single" w:sz="11.427664" w:space="0" w:color="4B4B4B"/>
                          <w:bottom w:val="single" w:sz="11.427664" w:space="0" w:color="4F4B4F"/>
                          <w:left w:val="single" w:sz="15.23688" w:space="0" w:color="282828"/>
                          <w:right w:val="single" w:sz="7.61844" w:space="0" w:color="3B3B3B"/>
                        </w:tcBorders>
                      </w:tcPr>
                      <w:p>
                        <w:pPr>
                          <w:spacing w:before="0" w:after="0" w:line="175" w:lineRule="exact"/>
                          <w:ind w:left="1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5"/>
                          </w:rPr>
                          <w:t>3007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11.427664" w:space="0" w:color="4B4B4B"/>
                          <w:bottom w:val="single" w:sz="11.427664" w:space="0" w:color="4F4B4F"/>
                          <w:left w:val="single" w:sz="7.61844" w:space="0" w:color="3B3B3B"/>
                          <w:right w:val="single" w:sz="7.61844" w:space="0" w:color="343434"/>
                        </w:tcBorders>
                      </w:tcPr>
                      <w:p>
                        <w:pPr>
                          <w:spacing w:before="0" w:after="0" w:line="175" w:lineRule="exact"/>
                          <w:ind w:left="17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4"/>
                          </w:rPr>
                          <w:t>812100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43438"/>
                          <w:bottom w:val="single" w:sz="7.61844" w:space="0" w:color="2F2F34"/>
                          <w:left w:val="single" w:sz="7.61844" w:space="0" w:color="343434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82" w:lineRule="exact"/>
                          <w:ind w:left="5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6"/>
                          </w:rPr>
                          <w:t>IlpHMaH&gt;a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1"/>
                          </w:rPr>
                          <w:t>O.!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13"/>
                            <w:w w:val="6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7"/>
                          </w:rPr>
                          <w:t>npo.Qaje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1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76769"/>
                            <w:spacing w:val="0"/>
                            <w:w w:val="77"/>
                          </w:rPr>
                          <w:t>noJq&gt;eTI!e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76769"/>
                            <w:spacing w:val="11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7"/>
                          </w:rPr>
                          <w:t>HMOBHHe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343438"/>
                          <w:bottom w:val="single" w:sz="11.427664" w:space="0" w:color="484848"/>
                          <w:left w:val="single" w:sz="11.427664" w:space="0" w:color="3B3B3B"/>
                          <w:right w:val="single" w:sz="11.427664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43438"/>
                          <w:bottom w:val="single" w:sz="7.61844" w:space="0" w:color="343434"/>
                          <w:left w:val="single" w:sz="11.427664" w:space="0" w:color="4B4B4B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617" w:type="dxa"/>
                        <w:tcBorders>
                          <w:top w:val="single" w:sz="11.427664" w:space="0" w:color="4F4B4F"/>
                          <w:bottom w:val="single" w:sz="7.61844" w:space="0" w:color="343438"/>
                          <w:left w:val="single" w:sz="15.23688" w:space="0" w:color="282828"/>
                          <w:right w:val="single" w:sz="7.61844" w:space="0" w:color="3B3B3B"/>
                        </w:tcBorders>
                      </w:tcPr>
                      <w:p>
                        <w:pPr>
                          <w:spacing w:before="85" w:after="0" w:line="240" w:lineRule="auto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8"/>
                            <w:w w:val="13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7"/>
                          </w:rPr>
                          <w:t>008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11.427664" w:space="0" w:color="4F4B4F"/>
                          <w:bottom w:val="single" w:sz="7.61844" w:space="0" w:color="343438"/>
                          <w:left w:val="single" w:sz="7.61844" w:space="0" w:color="3B3B3B"/>
                          <w:right w:val="single" w:sz="7.61844" w:space="0" w:color="343434"/>
                        </w:tcBorders>
                      </w:tcPr>
                      <w:p>
                        <w:pPr>
                          <w:spacing w:before="75" w:after="0" w:line="240" w:lineRule="auto"/>
                          <w:ind w:left="16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18"/>
                            <w:w w:val="132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6"/>
                          </w:rPr>
                          <w:t>130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4"/>
                            <w:w w:val="10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2F2F34"/>
                          <w:bottom w:val="single" w:sz="7.61844" w:space="0" w:color="343438"/>
                          <w:left w:val="single" w:sz="7.61844" w:space="0" w:color="343434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3" w:lineRule="exact"/>
                          <w:ind w:left="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7"/>
                          </w:rPr>
                          <w:t>llPifMAih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7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20"/>
                            <w:w w:val="10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ITP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29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,MJ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OCTA.llB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5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HOBHH.X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202" w:lineRule="exact"/>
                          <w:ind w:left="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6"/>
                            <w:position w:val="-1"/>
                          </w:rPr>
                          <w:t>CPE.liCTAB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6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3"/>
                            <w:w w:val="96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11"/>
                            <w:position w:val="-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8"/>
                            <w:w w:val="111"/>
                            <w:position w:val="-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2"/>
                            <w:position w:val="-1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12"/>
                            <w:w w:val="102"/>
                            <w:position w:val="-1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24"/>
                            <w:position w:val="-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11.427664" w:space="0" w:color="484848"/>
                          <w:bottom w:val="single" w:sz="7.61844" w:space="0" w:color="232323"/>
                          <w:left w:val="single" w:sz="11.427664" w:space="0" w:color="3B3B3B"/>
                          <w:right w:val="single" w:sz="11.427664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43434"/>
                          <w:bottom w:val="single" w:sz="7.61844" w:space="0" w:color="3F3F3F"/>
                          <w:left w:val="single" w:sz="11.427664" w:space="0" w:color="4B4B4B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343438"/>
                          <w:bottom w:val="single" w:sz="11.427664" w:space="0" w:color="4B4B4B"/>
                          <w:left w:val="single" w:sz="15.23688" w:space="0" w:color="2B2B2B"/>
                          <w:right w:val="single" w:sz="7.61844" w:space="0" w:color="3B3B3B"/>
                        </w:tcBorders>
                      </w:tcPr>
                      <w:p>
                        <w:pPr>
                          <w:spacing w:before="0" w:after="0" w:line="185" w:lineRule="exact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5"/>
                          </w:rPr>
                          <w:t>3009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343438"/>
                          <w:bottom w:val="single" w:sz="11.427664" w:space="0" w:color="4B4B4B"/>
                          <w:left w:val="single" w:sz="7.61844" w:space="0" w:color="3B3B3B"/>
                          <w:right w:val="single" w:sz="7.61844" w:space="0" w:color="343434"/>
                        </w:tcBorders>
                      </w:tcPr>
                      <w:p>
                        <w:pPr>
                          <w:spacing w:before="0" w:after="0" w:line="185" w:lineRule="exact"/>
                          <w:ind w:left="16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4"/>
                          </w:rPr>
                          <w:t>813100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43438"/>
                          <w:bottom w:val="single" w:sz="7.61844" w:space="0" w:color="343434"/>
                          <w:left w:val="single" w:sz="7.61844" w:space="0" w:color="343434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87" w:lineRule="exact"/>
                          <w:ind w:left="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9"/>
                          </w:rPr>
                          <w:t>IJpHM81b8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9"/>
                            <w:w w:val="7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4F4F50"/>
                            <w:spacing w:val="0"/>
                            <w:w w:val="91"/>
                            <w:i/>
                          </w:rPr>
                          <w:t>O,Q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4F4F50"/>
                            <w:spacing w:val="-3"/>
                            <w:w w:val="91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1"/>
                          </w:rPr>
                          <w:t>npo,aaje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1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7"/>
                          </w:rPr>
                          <w:t>OCTaJIH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12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7"/>
                          </w:rPr>
                          <w:t>CCHOBHH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13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cpe,acrasa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32323"/>
                          <w:bottom w:val="single" w:sz="7.61844" w:space="0" w:color="343434"/>
                          <w:left w:val="single" w:sz="11.427664" w:space="0" w:color="3B3B3B"/>
                          <w:right w:val="single" w:sz="11.427664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F3F3F"/>
                          <w:bottom w:val="single" w:sz="7.61844" w:space="0" w:color="343434"/>
                          <w:left w:val="single" w:sz="11.427664" w:space="0" w:color="4B4B4B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11" w:hRule="exact"/>
                    </w:trPr>
                    <w:tc>
                      <w:tcPr>
                        <w:tcW w:w="617" w:type="dxa"/>
                        <w:tcBorders>
                          <w:top w:val="single" w:sz="11.427664" w:space="0" w:color="4B4B4B"/>
                          <w:bottom w:val="single" w:sz="7.61844" w:space="0" w:color="343434"/>
                          <w:left w:val="single" w:sz="15.23688" w:space="0" w:color="2B2B2B"/>
                          <w:right w:val="single" w:sz="7.61844" w:space="0" w:color="28282B"/>
                        </w:tcBorders>
                      </w:tcPr>
                      <w:p>
                        <w:pPr>
                          <w:spacing w:before="80" w:after="0" w:line="240" w:lineRule="auto"/>
                          <w:ind w:left="1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18"/>
                            <w:w w:val="13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06"/>
                          </w:rPr>
                          <w:t>010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11.427664" w:space="0" w:color="4B4B4B"/>
                          <w:bottom w:val="single" w:sz="7.61844" w:space="0" w:color="1F1F23"/>
                          <w:left w:val="single" w:sz="7.61844" w:space="0" w:color="28282B"/>
                          <w:right w:val="single" w:sz="7.61844" w:space="0" w:color="343434"/>
                        </w:tcBorders>
                      </w:tcPr>
                      <w:p>
                        <w:pPr>
                          <w:spacing w:before="80" w:after="0" w:line="240" w:lineRule="auto"/>
                          <w:ind w:left="15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6"/>
                          </w:rPr>
                          <w:t>820000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43434"/>
                          <w:bottom w:val="single" w:sz="7.61844" w:space="0" w:color="3B3B3B"/>
                          <w:left w:val="single" w:sz="7.61844" w:space="0" w:color="343434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7" w:lineRule="exact"/>
                          <w:ind w:left="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8"/>
                          </w:rPr>
                          <w:t>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6"/>
                            <w:w w:val="10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8"/>
                          </w:rPr>
                          <w:t>ifMAJb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17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13"/>
                            <w:w w:val="10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8"/>
                          </w:rPr>
                          <w:t>l.llPO,MJE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2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3A.Jll:IXA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14" w:lineRule="exact"/>
                          <w:ind w:left="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-13"/>
                            <w:w w:val="1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18"/>
                            <w:w w:val="13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09"/>
                          </w:rPr>
                          <w:t>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8"/>
                            <w:w w:val="10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0"/>
                            <w:w w:val="11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-3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0"/>
                          </w:rPr>
                          <w:t>301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6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B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</w:rPr>
                          <w:t>3015)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343434"/>
                          <w:bottom w:val="single" w:sz="11.427664" w:space="0" w:color="4B4B4F"/>
                          <w:left w:val="single" w:sz="11.427664" w:space="0" w:color="3B3B3B"/>
                          <w:right w:val="single" w:sz="7.61844" w:space="0" w:color="383838"/>
                        </w:tcBorders>
                      </w:tcPr>
                      <w:p>
                        <w:pPr>
                          <w:spacing w:before="7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180" w:lineRule="exact"/>
                          <w:ind w:right="-15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B3B3B"/>
                            <w:spacing w:val="0"/>
                            <w:w w:val="81"/>
                          </w:rPr>
                          <w:t>783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43434"/>
                          <w:bottom w:val="single" w:sz="7.61844" w:space="0" w:color="2B2B2B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>
                          <w:spacing w:before="7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185" w:lineRule="exact"/>
                          <w:ind w:right="-40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F4F50"/>
                            <w:spacing w:val="0"/>
                            <w:w w:val="86"/>
                            <w:position w:val="1"/>
                          </w:rPr>
                          <w:t>630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401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343434"/>
                          <w:bottom w:val="single" w:sz="11.427664" w:space="0" w:color="545457"/>
                          <w:left w:val="single" w:sz="15.23688" w:space="0" w:color="2B2B2B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85" w:after="0" w:line="240" w:lineRule="auto"/>
                          <w:ind w:left="1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7"/>
                          </w:rPr>
                          <w:t>3011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1F1F23"/>
                          <w:bottom w:val="single" w:sz="7.61844" w:space="0" w:color="2F2F34"/>
                          <w:left w:val="single" w:sz="11.427664" w:space="0" w:color="3F3F3F"/>
                          <w:right w:val="single" w:sz="7.61844" w:space="0" w:color="343434"/>
                        </w:tcBorders>
                      </w:tcPr>
                      <w:p>
                        <w:pPr>
                          <w:spacing w:before="75" w:after="0" w:line="240" w:lineRule="auto"/>
                          <w:ind w:left="1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</w:rPr>
                          <w:t>821000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B3B3B"/>
                          <w:bottom w:val="single" w:sz="7.61844" w:space="0" w:color="2F2F34"/>
                          <w:left w:val="single" w:sz="7.61844" w:space="0" w:color="343434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75" w:after="0" w:line="240" w:lineRule="auto"/>
                          <w:ind w:left="33" w:right="-51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8"/>
                          </w:rPr>
                          <w:t>llPifMAib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17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22"/>
                            <w:w w:val="10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8"/>
                          </w:rPr>
                          <w:t>l.llPO,MJE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16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4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0"/>
                            <w:w w:val="100"/>
                          </w:rPr>
                          <w:t>OEIDI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2"/>
                            <w:w w:val="97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E3EPBJil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1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</w:rPr>
                          <w:t>(3012)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11.427664" w:space="0" w:color="4B4B4F"/>
                          <w:bottom w:val="single" w:sz="7.61844" w:space="0" w:color="2F2F34"/>
                          <w:left w:val="single" w:sz="11.427664" w:space="0" w:color="3B3B3B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2B2B2B"/>
                          <w:bottom w:val="single" w:sz="7.61844" w:space="0" w:color="2F2F34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617" w:type="dxa"/>
                        <w:tcBorders>
                          <w:top w:val="single" w:sz="11.427664" w:space="0" w:color="545457"/>
                          <w:bottom w:val="single" w:sz="11.427664" w:space="0" w:color="484848"/>
                          <w:left w:val="single" w:sz="15.23688" w:space="0" w:color="2B2B2B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0" w:after="0" w:line="171" w:lineRule="exact"/>
                          <w:ind w:left="1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w w:val="10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9"/>
                            <w:w w:val="10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16"/>
                            <w:w w:val="1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3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2F2F34"/>
                          <w:bottom w:val="single" w:sz="11.427664" w:space="0" w:color="484848"/>
                          <w:left w:val="single" w:sz="11.427664" w:space="0" w:color="3F3F3F"/>
                          <w:right w:val="single" w:sz="11.427664" w:space="0" w:color="484848"/>
                        </w:tcBorders>
                      </w:tcPr>
                      <w:p>
                        <w:pPr>
                          <w:spacing w:before="0" w:after="0" w:line="175" w:lineRule="exact"/>
                          <w:ind w:left="1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4"/>
                          </w:rPr>
                          <w:t>821100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2F2F34"/>
                          <w:bottom w:val="single" w:sz="7.61844" w:space="0" w:color="2F2F34"/>
                          <w:left w:val="single" w:sz="11.427664" w:space="0" w:color="484848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7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1"/>
                          </w:rPr>
                          <w:t>JlpHMalba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5"/>
                            <w:w w:val="8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4F4F50"/>
                            <w:spacing w:val="0"/>
                            <w:w w:val="81"/>
                            <w:i/>
                          </w:rPr>
                          <w:t>O.Q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4F4F50"/>
                            <w:spacing w:val="20"/>
                            <w:w w:val="81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1"/>
                          </w:rPr>
                          <w:t>npo.Qaje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9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1"/>
                          </w:rPr>
                          <w:t>p06HHX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3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peJepBH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F2F34"/>
                          <w:bottom w:val="single" w:sz="11.427664" w:space="0" w:color="444448"/>
                          <w:left w:val="single" w:sz="11.427664" w:space="0" w:color="3B3B3B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2F2F34"/>
                          <w:bottom w:val="single" w:sz="7.61844" w:space="0" w:color="282828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617" w:type="dxa"/>
                        <w:tcBorders>
                          <w:top w:val="single" w:sz="11.427664" w:space="0" w:color="484848"/>
                          <w:bottom w:val="single" w:sz="7.61844" w:space="0" w:color="2B2B2F"/>
                          <w:left w:val="single" w:sz="15.23688" w:space="0" w:color="2B2B2B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75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7"/>
                          </w:rPr>
                          <w:t>3013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11.427664" w:space="0" w:color="484848"/>
                          <w:bottom w:val="single" w:sz="7.61844" w:space="0" w:color="1C1C1C"/>
                          <w:left w:val="single" w:sz="11.427664" w:space="0" w:color="3F3F3F"/>
                          <w:right w:val="single" w:sz="11.427664" w:space="0" w:color="484848"/>
                        </w:tcBorders>
                      </w:tcPr>
                      <w:p>
                        <w:pPr>
                          <w:spacing w:before="75" w:after="0" w:line="240" w:lineRule="auto"/>
                          <w:ind w:left="1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6"/>
                          </w:rPr>
                          <w:t>822000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2F2F34"/>
                          <w:bottom w:val="single" w:sz="11.427664" w:space="0" w:color="444448"/>
                          <w:left w:val="single" w:sz="11.427664" w:space="0" w:color="484848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3" w:lineRule="exact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llPHMAIL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22"/>
                            <w:w w:val="1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15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15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11"/>
                            <w:w w:val="1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15"/>
                          </w:rPr>
                          <w:t>llP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25"/>
                            <w:w w:val="1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15"/>
                          </w:rPr>
                          <w:t>,MJ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1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24"/>
                            <w:w w:val="1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3A.Jll:IXA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2" w:after="0" w:line="197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w w:val="99"/>
                            <w:position w:val="-1"/>
                          </w:rPr>
                          <w:t>IIPOJii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7"/>
                            <w:w w:val="100"/>
                            <w:position w:val="-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0"/>
                            <w:w w:val="103"/>
                            <w:position w:val="-1"/>
                          </w:rPr>
                          <w:t>B01II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6"/>
                            <w:w w:val="104"/>
                            <w:position w:val="-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9"/>
                            <w:w w:val="111"/>
                            <w:position w:val="-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1"/>
                            <w:position w:val="-1"/>
                          </w:rPr>
                          <w:t>{301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11"/>
                            <w:w w:val="102"/>
                            <w:position w:val="-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24"/>
                            <w:position w:val="-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11.427664" w:space="0" w:color="444448"/>
                          <w:bottom w:val="single" w:sz="7.61844" w:space="0" w:color="2F2F2F"/>
                          <w:left w:val="single" w:sz="11.427664" w:space="0" w:color="3B3B3B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282828"/>
                          <w:bottom w:val="single" w:sz="7.61844" w:space="0" w:color="2B2B2B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2B2B2F"/>
                          <w:bottom w:val="single" w:sz="7.61844" w:space="0" w:color="232323"/>
                          <w:left w:val="single" w:sz="15.23688" w:space="0" w:color="2B2B2B"/>
                          <w:right w:val="single" w:sz="11.427664" w:space="0" w:color="3F3F3F"/>
                        </w:tcBorders>
                      </w:tcPr>
                      <w:p>
                        <w:pPr>
                          <w:spacing w:before="0" w:after="0" w:line="175" w:lineRule="exact"/>
                          <w:ind w:left="1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2"/>
                          </w:rPr>
                          <w:t>3014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1C1C1C"/>
                          <w:bottom w:val="single" w:sz="7.61844" w:space="0" w:color="232323"/>
                          <w:left w:val="single" w:sz="11.427664" w:space="0" w:color="3F3F3F"/>
                          <w:right w:val="single" w:sz="7.61844" w:space="0" w:color="282828"/>
                        </w:tcBorders>
                      </w:tcPr>
                      <w:p>
                        <w:pPr>
                          <w:spacing w:before="0" w:after="0" w:line="175" w:lineRule="exact"/>
                          <w:ind w:left="1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6"/>
                          </w:rPr>
                          <w:t>822100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11.427664" w:space="0" w:color="444448"/>
                          <w:bottom w:val="single" w:sz="7.61844" w:space="0" w:color="3F3F3F"/>
                          <w:left w:val="single" w:sz="7.61844" w:space="0" w:color="282828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3" w:lineRule="exact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3"/>
                          </w:rPr>
                          <w:t>JlpmtaH.a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1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1"/>
                          </w:rPr>
                          <w:t>O.!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13"/>
                            <w:w w:val="6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9"/>
                          </w:rPr>
                          <w:t>npoAaje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1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3"/>
                          </w:rPr>
                          <w:t>JaJIHXa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30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3"/>
                          </w:rPr>
                          <w:t>llpOH3BO.QH&gt;e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F2F2F"/>
                          <w:bottom w:val="single" w:sz="7.61844" w:space="0" w:color="2B2B2B"/>
                          <w:left w:val="single" w:sz="11.427664" w:space="0" w:color="3B3B3B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2B2B2B"/>
                          <w:bottom w:val="single" w:sz="7.61844" w:space="0" w:color="2B2B2B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1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232323"/>
                          <w:bottom w:val="single" w:sz="7.61844" w:space="0" w:color="232323"/>
                          <w:left w:val="single" w:sz="15.23688" w:space="0" w:color="2B2B2B"/>
                          <w:right w:val="single" w:sz="7.61844" w:space="0" w:color="1F1F23"/>
                        </w:tcBorders>
                      </w:tcPr>
                      <w:p>
                        <w:pPr>
                          <w:spacing w:before="85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5"/>
                            <w:w w:val="11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04"/>
                          </w:rPr>
                          <w:t>015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232323"/>
                          <w:bottom w:val="single" w:sz="7.61844" w:space="0" w:color="232323"/>
                          <w:left w:val="single" w:sz="7.61844" w:space="0" w:color="1F1F23"/>
                          <w:right w:val="single" w:sz="7.61844" w:space="0" w:color="282828"/>
                        </w:tcBorders>
                      </w:tcPr>
                      <w:p>
                        <w:pPr>
                          <w:spacing w:before="85" w:after="0" w:line="240" w:lineRule="auto"/>
                          <w:ind w:left="1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</w:rPr>
                          <w:t>823000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F3F3F"/>
                          <w:bottom w:val="single" w:sz="7.61844" w:space="0" w:color="3F3F3F"/>
                          <w:left w:val="single" w:sz="7.61844" w:space="0" w:color="282828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7" w:lineRule="exact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IIPHMAih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13"/>
                            <w:w w:val="11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1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10"/>
                          </w:rPr>
                          <w:t>l.llPO,MJE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4"/>
                            <w:w w:val="1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0"/>
                            <w:w w:val="100"/>
                          </w:rPr>
                          <w:t>POEE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9"/>
                          </w:rPr>
                          <w:t>3A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18"/>
                          </w:rPr>
                          <w:t>,MJ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7"/>
                            <w:w w:val="1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9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202" w:lineRule="exact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  <w:position w:val="-1"/>
                          </w:rPr>
                          <w:t>IIPOl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  <w:position w:val="-1"/>
                          </w:rPr>
                          <w:t>(AJY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18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2"/>
                            <w:position w:val="-1"/>
                          </w:rPr>
                          <w:t>(3016)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B2B2B"/>
                          <w:bottom w:val="single" w:sz="7.61844" w:space="0" w:color="232323"/>
                          <w:left w:val="single" w:sz="11.427664" w:space="0" w:color="3B3B3B"/>
                          <w:right w:val="single" w:sz="7.61844" w:space="0" w:color="232323"/>
                        </w:tcBorders>
                      </w:tcPr>
                      <w:p>
                        <w:pPr>
                          <w:spacing w:before="8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185" w:lineRule="exact"/>
                          <w:ind w:right="-15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B3B3B"/>
                            <w:spacing w:val="0"/>
                            <w:w w:val="81"/>
                            <w:position w:val="1"/>
                          </w:rPr>
                          <w:t>783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2B2B2B"/>
                          <w:bottom w:val="single" w:sz="11.427664" w:space="0" w:color="3B3B3B"/>
                          <w:left w:val="single" w:sz="7.61844" w:space="0" w:color="232323"/>
                          <w:right w:val="single" w:sz="15.23688" w:space="0" w:color="28282B"/>
                        </w:tcBorders>
                      </w:tcPr>
                      <w:p>
                        <w:pPr>
                          <w:spacing w:before="8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180" w:lineRule="exact"/>
                          <w:ind w:right="-40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F4F50"/>
                            <w:spacing w:val="0"/>
                            <w:w w:val="86"/>
                          </w:rPr>
                          <w:t>630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232323"/>
                          <w:bottom w:val="single" w:sz="7.61844" w:space="0" w:color="28282B"/>
                          <w:left w:val="single" w:sz="15.23688" w:space="0" w:color="2B2B2B"/>
                          <w:right w:val="single" w:sz="7.61844" w:space="0" w:color="1F1F23"/>
                        </w:tcBorders>
                      </w:tcPr>
                      <w:p>
                        <w:pPr>
                          <w:spacing w:before="0" w:after="0" w:line="175" w:lineRule="exact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5"/>
                          </w:rPr>
                          <w:t>3016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232323"/>
                          <w:bottom w:val="single" w:sz="7.61844" w:space="0" w:color="28282B"/>
                          <w:left w:val="single" w:sz="7.61844" w:space="0" w:color="1F1F23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5" w:lineRule="exact"/>
                          <w:ind w:left="14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4"/>
                          </w:rPr>
                          <w:t>823100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F3F3F"/>
                          <w:bottom w:val="single" w:sz="7.61844" w:space="0" w:color="3B3B3F"/>
                          <w:left w:val="single" w:sz="11.427664" w:space="0" w:color="3B3B3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7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3"/>
                          </w:rPr>
                          <w:t>IlpmtaH.a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1"/>
                          </w:rPr>
                          <w:t>O.!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13"/>
                            <w:w w:val="6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0"/>
                          </w:rPr>
                          <w:t>npo,aaje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8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6"/>
                          </w:rPr>
                          <w:t>po6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8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1"/>
                          </w:rPr>
                          <w:t>.Qa.Ib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7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5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npo,aajy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32323"/>
                          <w:bottom w:val="single" w:sz="7.61844" w:space="0" w:color="232323"/>
                          <w:left w:val="single" w:sz="11.427664" w:space="0" w:color="3B3B3B"/>
                          <w:right w:val="single" w:sz="7.61844" w:space="0" w:color="232323"/>
                        </w:tcBorders>
                      </w:tcPr>
                      <w:p>
                        <w:pPr>
                          <w:spacing w:before="6" w:after="0" w:line="185" w:lineRule="exact"/>
                          <w:ind w:right="-15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B3B3B"/>
                            <w:spacing w:val="0"/>
                            <w:w w:val="81"/>
                            <w:position w:val="1"/>
                          </w:rPr>
                          <w:t>783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11.427664" w:space="0" w:color="3B3B3B"/>
                          <w:bottom w:val="single" w:sz="11.427664" w:space="0" w:color="444444"/>
                          <w:left w:val="single" w:sz="7.61844" w:space="0" w:color="232323"/>
                          <w:right w:val="single" w:sz="15.23688" w:space="0" w:color="28282B"/>
                        </w:tcBorders>
                      </w:tcPr>
                      <w:p>
                        <w:pPr>
                          <w:spacing w:before="2" w:after="0" w:line="180" w:lineRule="exact"/>
                          <w:ind w:right="-40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F4F50"/>
                            <w:spacing w:val="0"/>
                            <w:w w:val="86"/>
                          </w:rPr>
                          <w:t>630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01" w:hRule="exact"/>
                    </w:trPr>
                    <w:tc>
                      <w:tcPr>
                        <w:tcW w:w="617" w:type="dxa"/>
                        <w:tcBorders>
                          <w:top w:val="single" w:sz="7.61844" w:space="0" w:color="28282B"/>
                          <w:bottom w:val="single" w:sz="11.427664" w:space="0" w:color="4B4B4F"/>
                          <w:left w:val="single" w:sz="15.23688" w:space="0" w:color="2B2B2B"/>
                          <w:right w:val="single" w:sz="11.427664" w:space="0" w:color="4B484B"/>
                        </w:tcBorders>
                      </w:tcPr>
                      <w:p>
                        <w:pPr>
                          <w:spacing w:before="85" w:after="0" w:line="240" w:lineRule="auto"/>
                          <w:ind w:left="9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w w:val="10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8"/>
                            <w:w w:val="10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-19"/>
                            <w:w w:val="1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21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7.61844" w:space="0" w:color="28282B"/>
                          <w:bottom w:val="single" w:sz="11.427664" w:space="0" w:color="4B4B4F"/>
                          <w:left w:val="single" w:sz="11.427664" w:space="0" w:color="4B484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85" w:after="0" w:line="240" w:lineRule="auto"/>
                          <w:ind w:left="1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6"/>
                          </w:rPr>
                          <w:t>830000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3B3B3F"/>
                          <w:bottom w:val="single" w:sz="7.61844" w:space="0" w:color="2B2B2F"/>
                          <w:left w:val="single" w:sz="11.427664" w:space="0" w:color="3B3B3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75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8"/>
                          </w:rPr>
                          <w:t>IIP.HM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6"/>
                            <w:w w:val="9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8"/>
                          </w:rPr>
                          <w:t>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3"/>
                            <w:w w:val="9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19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7"/>
                          </w:rPr>
                          <w:t>IIP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25"/>
                            <w:w w:val="10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21"/>
                          </w:rPr>
                          <w:t>,MJ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2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l.PAI'OD;EHOCT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7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5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1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8"/>
                            <w:w w:val="1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</w:rPr>
                          <w:t>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19"/>
                            <w:w w:val="104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2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32323"/>
                          <w:bottom w:val="single" w:sz="7.61844" w:space="0" w:color="2B2B2F"/>
                          <w:left w:val="single" w:sz="11.427664" w:space="0" w:color="3B3B3B"/>
                          <w:right w:val="single" w:sz="7.61844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11.427664" w:space="0" w:color="444444"/>
                          <w:bottom w:val="single" w:sz="7.61844" w:space="0" w:color="2B2B2F"/>
                          <w:left w:val="single" w:sz="7.61844" w:space="0" w:color="232323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617" w:type="dxa"/>
                        <w:tcBorders>
                          <w:top w:val="single" w:sz="11.427664" w:space="0" w:color="4B4B4F"/>
                          <w:bottom w:val="single" w:sz="11.427664" w:space="0" w:color="4F4F4F"/>
                          <w:left w:val="single" w:sz="15.23688" w:space="0" w:color="2B2B2B"/>
                          <w:right w:val="single" w:sz="11.427664" w:space="0" w:color="4B484B"/>
                        </w:tcBorders>
                      </w:tcPr>
                      <w:p>
                        <w:pPr>
                          <w:spacing w:before="89" w:after="0" w:line="240" w:lineRule="auto"/>
                          <w:ind w:left="9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8"/>
                            <w:w w:val="13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</w:rPr>
                          <w:t>018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11.427664" w:space="0" w:color="4B4B4F"/>
                          <w:bottom w:val="single" w:sz="11.427664" w:space="0" w:color="4F4F4F"/>
                          <w:left w:val="single" w:sz="11.427664" w:space="0" w:color="4B484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80" w:after="0" w:line="240" w:lineRule="auto"/>
                          <w:ind w:left="1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4"/>
                          </w:rPr>
                          <w:t>831000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2B2B2F"/>
                          <w:bottom w:val="single" w:sz="7.61844" w:space="0" w:color="2B2B2F"/>
                          <w:left w:val="single" w:sz="11.427664" w:space="0" w:color="3B3B3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85" w:after="0" w:line="240" w:lineRule="auto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6"/>
                          </w:rPr>
                          <w:t>IIPifMAib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6"/>
                            <w:w w:val="10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19"/>
                            <w:w w:val="11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13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112"/>
                          </w:rPr>
                          <w:t>l.llPO,MJE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8"/>
                          </w:rPr>
                          <w:t>l.PAI'OD;EBOCT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7"/>
                            <w:w w:val="9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1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8"/>
                            <w:w w:val="1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2"/>
                          </w:rPr>
                          <w:t>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12"/>
                            <w:w w:val="102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2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B2B2F"/>
                          <w:bottom w:val="single" w:sz="7.61844" w:space="0" w:color="2B2B2F"/>
                          <w:left w:val="single" w:sz="11.427664" w:space="0" w:color="3B3B3B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2B2B2F"/>
                          <w:bottom w:val="single" w:sz="11.427664" w:space="0" w:color="444444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617" w:type="dxa"/>
                        <w:tcBorders>
                          <w:top w:val="single" w:sz="11.427664" w:space="0" w:color="4F4F4F"/>
                          <w:bottom w:val="single" w:sz="11.427664" w:space="0" w:color="4B4B4B"/>
                          <w:left w:val="single" w:sz="15.23688" w:space="0" w:color="2B2B2B"/>
                          <w:right w:val="single" w:sz="11.427664" w:space="0" w:color="4B484B"/>
                        </w:tcBorders>
                      </w:tcPr>
                      <w:p>
                        <w:pPr>
                          <w:spacing w:before="0" w:after="0" w:line="175" w:lineRule="exact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76769"/>
                            <w:w w:val="10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76769"/>
                            <w:spacing w:val="-8"/>
                            <w:w w:val="10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20"/>
                            <w:w w:val="1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0"/>
                            <w:w w:val="10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11.427664" w:space="0" w:color="4F4F4F"/>
                          <w:bottom w:val="single" w:sz="11.427664" w:space="0" w:color="4B4B4B"/>
                          <w:left w:val="single" w:sz="11.427664" w:space="0" w:color="4B484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5" w:lineRule="exact"/>
                          <w:ind w:left="13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6"/>
                          </w:rPr>
                          <w:t>831100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2B2B2F"/>
                          <w:bottom w:val="single" w:sz="7.61844" w:space="0" w:color="2B2B2B"/>
                          <w:left w:val="single" w:sz="11.427664" w:space="0" w:color="3B3B3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82" w:lineRule="exact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96"/>
                          </w:rPr>
                          <w:t>llpmtaH.a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-12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5"/>
                          </w:rPr>
                          <w:t>O.!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5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50"/>
                            <w:spacing w:val="0"/>
                            <w:w w:val="6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91"/>
                          </w:rPr>
                          <w:t>npo.aa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2"/>
                            <w:w w:val="9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76769"/>
                            <w:spacing w:val="9"/>
                            <w:w w:val="11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76769"/>
                            <w:spacing w:val="0"/>
                            <w:w w:val="77"/>
                          </w:rPr>
                          <w:t>.QparoueHOCTH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B2B2F"/>
                          <w:bottom w:val="single" w:sz="7.61844" w:space="0" w:color="2B2B2B"/>
                          <w:left w:val="single" w:sz="11.427664" w:space="0" w:color="3B3B3B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11.427664" w:space="0" w:color="444444"/>
                          <w:bottom w:val="single" w:sz="7.61844" w:space="0" w:color="383838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617" w:type="dxa"/>
                        <w:tcBorders>
                          <w:top w:val="single" w:sz="11.427664" w:space="0" w:color="4B4B4B"/>
                          <w:bottom w:val="single" w:sz="7.61844" w:space="0" w:color="383838"/>
                          <w:left w:val="single" w:sz="15.23688" w:space="0" w:color="2B2B2B"/>
                          <w:right w:val="single" w:sz="7.61844" w:space="0" w:color="28282B"/>
                        </w:tcBorders>
                      </w:tcPr>
                      <w:p>
                        <w:pPr>
                          <w:spacing w:before="75" w:after="0" w:line="240" w:lineRule="auto"/>
                          <w:ind w:left="9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w w:val="107"/>
                          </w:rPr>
                          <w:t>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15"/>
                            <w:w w:val="10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11.427664" w:space="0" w:color="4B4B4B"/>
                          <w:bottom w:val="single" w:sz="7.61844" w:space="0" w:color="232323"/>
                          <w:left w:val="single" w:sz="7.61844" w:space="0" w:color="28282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75" w:after="0" w:line="240" w:lineRule="auto"/>
                          <w:ind w:left="12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6"/>
                          </w:rPr>
                          <w:t>840000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5" w:type="dxa"/>
                        <w:tcBorders>
                          <w:top w:val="single" w:sz="7.61844" w:space="0" w:color="2B2B2B"/>
                          <w:bottom w:val="single" w:sz="7.61844" w:space="0" w:color="3B3B3B"/>
                          <w:left w:val="single" w:sz="11.427664" w:space="0" w:color="3B3B3B"/>
                          <w:right w:val="single" w:sz="11.427664" w:space="0" w:color="3B3B3B"/>
                        </w:tcBorders>
                      </w:tcPr>
                      <w:p>
                        <w:pPr>
                          <w:spacing w:before="0" w:after="0" w:line="173" w:lineRule="exact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llPHM.Aih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C"/>
                            <w:spacing w:val="-13"/>
                            <w:w w:val="11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1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11"/>
                          </w:rPr>
                          <w:t>l.llPO,MJE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-18"/>
                            <w:w w:val="1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7"/>
                          </w:rPr>
                          <w:t>llP.HPO.l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7"/>
                          </w:rPr>
                          <w:t>(H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7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B2B2D"/>
                            <w:spacing w:val="0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B3B3B"/>
                            <w:spacing w:val="0"/>
                            <w:w w:val="100"/>
                          </w:rPr>
                          <w:t>HMOB.HHE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14" w:lineRule="exact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w w:val="141"/>
                            <w:position w:val="-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F4F50"/>
                            <w:spacing w:val="-18"/>
                            <w:w w:val="141"/>
                            <w:position w:val="-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  <w:position w:val="-1"/>
                          </w:rPr>
                          <w:t>021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-29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0"/>
                            <w:w w:val="110"/>
                            <w:position w:val="-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4F4F50"/>
                            <w:spacing w:val="-38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15"/>
                            <w:w w:val="100"/>
                            <w:position w:val="-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0"/>
                            <w:w w:val="100"/>
                            <w:position w:val="-1"/>
                          </w:rPr>
                          <w:t>023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A1A1C"/>
                            <w:spacing w:val="5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B"/>
                            <w:spacing w:val="0"/>
                            <w:w w:val="110"/>
                            <w:position w:val="-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B"/>
                            <w:spacing w:val="-38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B2B2D"/>
                            <w:spacing w:val="0"/>
                            <w:w w:val="104"/>
                            <w:position w:val="-1"/>
                          </w:rPr>
                          <w:t>3025)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7.61844" w:space="0" w:color="2B2B2B"/>
                          <w:bottom w:val="single" w:sz="7.61844" w:space="0" w:color="3B3B3B"/>
                          <w:left w:val="single" w:sz="11.427664" w:space="0" w:color="3B3B3B"/>
                          <w:right w:val="single" w:sz="7.6184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1844" w:space="0" w:color="383838"/>
                          <w:bottom w:val="single" w:sz="7.61844" w:space="0" w:color="3B3B3B"/>
                          <w:left w:val="single" w:sz="7.61844" w:space="0" w:color="383838"/>
                          <w:right w:val="single" w:sz="15.23688" w:space="0" w:color="28282B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/>
        <w:pict>
          <v:shape style="width:78.720001pt;height:9.6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19.199219"/>
          <w:szCs w:val="19.199219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C1C1BD"/>
          <w:spacing w:val="0"/>
          <w:w w:val="66"/>
        </w:rPr>
        <w:t>I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4" w:right="-20"/>
        <w:jc w:val="left"/>
        <w:rPr>
          <w:rFonts w:ascii="Arial" w:hAnsi="Arial" w:cs="Arial" w:eastAsia="Arial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C1C1BD"/>
          <w:spacing w:val="0"/>
          <w:w w:val="55"/>
        </w:rPr>
        <w:t>1</w:t>
      </w:r>
      <w:r>
        <w:rPr>
          <w:rFonts w:ascii="Arial" w:hAnsi="Arial" w:cs="Arial" w:eastAsia="Arial"/>
          <w:sz w:val="52"/>
          <w:szCs w:val="52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541" w:lineRule="exact"/>
        <w:ind w:left="123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C1C1BD"/>
          <w:spacing w:val="0"/>
          <w:w w:val="60"/>
          <w:position w:val="-2"/>
        </w:rPr>
        <w:t>j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23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C1C1BD"/>
          <w:spacing w:val="0"/>
          <w:w w:val="53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2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C1C1BD"/>
          <w:spacing w:val="0"/>
          <w:w w:val="70"/>
        </w:rPr>
        <w:t>l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580" w:bottom="280" w:left="220" w:right="1500"/>
          <w:footerReference w:type="default" r:id="rId16"/>
          <w:pgSz w:w="11980" w:h="1688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172.23642pt;margin-top:842.082886pt;width:43.53754pt;height:.1pt;mso-position-horizontal-relative:page;mso-position-vertical-relative:page;z-index:-21606" coordorigin="3445,16842" coordsize="871,2">
            <v:shape style="position:absolute;left:3445;top:16842;width:871;height:2" coordorigin="3445,16842" coordsize="871,0" path="m3445,16842l4315,16842e" filled="f" stroked="t" strokeweight=".478435pt" strokecolor="#D8DBCC">
              <v:path arrowok="t"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2" w:lineRule="exact"/>
        <w:ind w:left="128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/>
        <w:pict>
          <v:shape style="position:absolute;margin-left:584.640015pt;margin-top:-68.13678pt;width:4.8pt;height:72pt;mso-position-horizontal-relative:page;mso-position-vertical-relative:paragraph;z-index:-21608" type="#_x0000_t75">
            <v:imagedata r:id="rId1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839458pt;margin-top:-452.771362pt;width:482.740415pt;height:643.182039pt;mso-position-horizontal-relative:page;mso-position-vertical-relative:paragraph;z-index:-2160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84" w:hRule="exact"/>
                    </w:trPr>
                    <w:tc>
                      <w:tcPr>
                        <w:tcW w:w="708" w:type="dxa"/>
                        <w:vMerge w:val="restart"/>
                        <w:tcBorders>
                          <w:top w:val="single" w:sz="15.309904" w:space="0" w:color="343434"/>
                          <w:left w:val="single" w:sz="3.82748" w:space="0" w:color="000000"/>
                          <w:right w:val="single" w:sz="7.654952" w:space="0" w:color="4F4F4F"/>
                        </w:tcBorders>
                      </w:tcPr>
                      <w:p>
                        <w:pPr>
                          <w:spacing w:before="2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190" w:lineRule="exact"/>
                          <w:ind w:left="127" w:right="-67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1"/>
                            <w:position w:val="-1"/>
                          </w:rPr>
                          <w:t>03H3K3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40" w:lineRule="exact"/>
                          <w:ind w:left="254" w:right="58"/>
                          <w:jc w:val="center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  <w:color w:val="2F2F31"/>
                            <w:spacing w:val="0"/>
                            <w:w w:val="107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4"/>
                            <w:szCs w:val="2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vMerge w:val="restart"/>
                        <w:tcBorders>
                          <w:top w:val="single" w:sz="15.309904" w:space="0" w:color="343434"/>
                          <w:left w:val="single" w:sz="7.654952" w:space="0" w:color="4F4F4F"/>
                          <w:right w:val="single" w:sz="3.82748" w:space="0" w:color="484848"/>
                        </w:tcBorders>
                      </w:tcPr>
                      <w:p>
                        <w:pPr>
                          <w:spacing w:before="2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6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10"/>
                          </w:rPr>
                          <w:t>lipoj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5" w:after="0" w:line="240" w:lineRule="auto"/>
                          <w:ind w:left="22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69"/>
                          </w:rPr>
                          <w:t>KO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7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7"/>
                            <w:w w:val="7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5"/>
                          </w:rPr>
                          <w:t>T3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vMerge w:val="restart"/>
                        <w:tcBorders>
                          <w:top w:val="single" w:sz="15.309904" w:space="0" w:color="343434"/>
                          <w:left w:val="single" w:sz="3.82748" w:space="0" w:color="484848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280" w:lineRule="exact"/>
                          <w:jc w:val="left"/>
                          <w:rPr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49" w:right="1768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Onu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23" w:type="dxa"/>
                        <w:gridSpan w:val="2"/>
                        <w:tcBorders>
                          <w:top w:val="single" w:sz="15.309904" w:space="0" w:color="343434"/>
                          <w:bottom w:val="nil" w:sz="6" w:space="0" w:color="auto"/>
                          <w:left w:val="nil" w:sz="6" w:space="0" w:color="auto"/>
                          <w:right w:val="single" w:sz="15.309904" w:space="0" w:color="282828"/>
                        </w:tcBorders>
                      </w:tcPr>
                      <w:p>
                        <w:pPr>
                          <w:spacing w:before="85" w:after="0" w:line="240" w:lineRule="auto"/>
                          <w:ind w:left="1687" w:right="1564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19"/>
                          </w:rPr>
                          <w:t>lbnoc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708" w:type="dxa"/>
                        <w:vMerge/>
                        <w:tcBorders>
                          <w:bottom w:val="single" w:sz="3.82748" w:space="0" w:color="343434"/>
                          <w:left w:val="single" w:sz="3.82748" w:space="0" w:color="000000"/>
                          <w:right w:val="single" w:sz="7.654952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51" w:type="dxa"/>
                        <w:vMerge/>
                        <w:tcBorders>
                          <w:bottom w:val="single" w:sz="7.654952" w:space="0" w:color="575757"/>
                          <w:left w:val="single" w:sz="7.654952" w:space="0" w:color="4F4F4F"/>
                          <w:right w:val="single" w:sz="3.8274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239" w:type="dxa"/>
                        <w:vMerge/>
                        <w:tcBorders>
                          <w:bottom w:val="nil" w:sz="6" w:space="0" w:color="auto"/>
                          <w:left w:val="single" w:sz="3.82748" w:space="0" w:color="48484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76" w:type="dxa"/>
                        <w:tcBorders>
                          <w:top w:val="single" w:sz="3.82748" w:space="0" w:color="5B5B5B"/>
                          <w:bottom w:val="single" w:sz="3.82748" w:space="0" w:color="4B4B4B"/>
                          <w:left w:val="single" w:sz="3.82748" w:space="0" w:color="000000"/>
                          <w:right w:val="single" w:sz="3.82748" w:space="0" w:color="484848"/>
                        </w:tcBorders>
                      </w:tcPr>
                      <w:p>
                        <w:pPr>
                          <w:spacing w:before="37" w:after="0" w:line="240" w:lineRule="auto"/>
                          <w:ind w:left="32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w w:val="8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w w:val="8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pen:o.aua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7"/>
                          </w:rPr>
                          <w:t>ro.D.ItHa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3.82748" w:space="0" w:color="343434"/>
                          <w:bottom w:val="single" w:sz="7.654952" w:space="0" w:color="383838"/>
                          <w:left w:val="single" w:sz="3.82748" w:space="0" w:color="484848"/>
                          <w:right w:val="single" w:sz="15.309904" w:space="0" w:color="282828"/>
                        </w:tcBorders>
                      </w:tcPr>
                      <w:p>
                        <w:pPr>
                          <w:spacing w:before="28" w:after="0" w:line="240" w:lineRule="auto"/>
                          <w:ind w:left="38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4"/>
                          </w:rPr>
                          <w:t>TeJ..-y6a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20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5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o.!luHa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708" w:type="dxa"/>
                        <w:tcBorders>
                          <w:top w:val="single" w:sz="3.82748" w:space="0" w:color="343434"/>
                          <w:bottom w:val="single" w:sz="19.137384" w:space="0" w:color="343434"/>
                          <w:left w:val="single" w:sz="3.82748" w:space="0" w:color="000000"/>
                          <w:right w:val="single" w:sz="7.654952" w:space="0" w:color="4F4F4F"/>
                        </w:tcBorders>
                      </w:tcPr>
                      <w:p>
                        <w:pPr>
                          <w:spacing w:before="0" w:after="0" w:line="201" w:lineRule="exact"/>
                          <w:ind w:left="39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67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575757"/>
                          <w:bottom w:val="single" w:sz="19.137384" w:space="0" w:color="343434"/>
                          <w:left w:val="single" w:sz="7.654952" w:space="0" w:color="4F4F4F"/>
                          <w:right w:val="single" w:sz="3.82748" w:space="0" w:color="484848"/>
                        </w:tcBorders>
                      </w:tcPr>
                      <w:p>
                        <w:pPr>
                          <w:spacing w:before="0" w:after="0" w:line="197" w:lineRule="exact"/>
                          <w:ind w:left="39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102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nil" w:sz="6" w:space="0" w:color="auto"/>
                          <w:bottom w:val="single" w:sz="19.137384" w:space="0" w:color="343434"/>
                          <w:left w:val="single" w:sz="3.82748" w:space="0" w:color="484848"/>
                          <w:right w:val="single" w:sz="7.654952" w:space="0" w:color="3B3B3B"/>
                        </w:tcBorders>
                      </w:tcPr>
                      <w:p>
                        <w:pPr>
                          <w:spacing w:before="4" w:after="0" w:line="201" w:lineRule="exact"/>
                          <w:ind w:left="2109" w:right="1914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3.82748" w:space="0" w:color="4B4B4B"/>
                          <w:bottom w:val="single" w:sz="19.137384" w:space="0" w:color="343434"/>
                          <w:left w:val="single" w:sz="7.654952" w:space="0" w:color="3B3B3B"/>
                          <w:right w:val="single" w:sz="3.82748" w:space="0" w:color="484848"/>
                        </w:tcBorders>
                      </w:tcPr>
                      <w:p>
                        <w:pPr>
                          <w:spacing w:before="0" w:after="0" w:line="201" w:lineRule="exact"/>
                          <w:ind w:left="937" w:right="814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107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83838"/>
                          <w:bottom w:val="single" w:sz="19.137384" w:space="0" w:color="343434"/>
                          <w:left w:val="single" w:sz="3.82748" w:space="0" w:color="484848"/>
                          <w:right w:val="single" w:sz="15.309904" w:space="0" w:color="282828"/>
                        </w:tcBorders>
                      </w:tcPr>
                      <w:p>
                        <w:pPr>
                          <w:spacing w:before="0" w:after="0" w:line="181" w:lineRule="exact"/>
                          <w:ind w:left="860" w:right="774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17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17" w:hRule="exact"/>
                    </w:trPr>
                    <w:tc>
                      <w:tcPr>
                        <w:tcW w:w="708" w:type="dxa"/>
                        <w:tcBorders>
                          <w:top w:val="single" w:sz="19.137384" w:space="0" w:color="343434"/>
                          <w:bottom w:val="single" w:sz="7.654952" w:space="0" w:color="383838"/>
                          <w:left w:val="single" w:sz="3.82748" w:space="0" w:color="000000"/>
                          <w:right w:val="single" w:sz="7.654952" w:space="0" w:color="4F4F4F"/>
                        </w:tcBorders>
                      </w:tcPr>
                      <w:p>
                        <w:pPr>
                          <w:spacing w:before="76" w:after="0" w:line="240" w:lineRule="auto"/>
                          <w:ind w:left="2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w w:val="86"/>
                          </w:rPr>
                          <w:t>30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-16"/>
                            <w:w w:val="86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67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9.137384" w:space="0" w:color="343434"/>
                          <w:bottom w:val="single" w:sz="7.654952" w:space="0" w:color="383838"/>
                          <w:left w:val="single" w:sz="7.654952" w:space="0" w:color="4F4F4F"/>
                          <w:right w:val="single" w:sz="3.82748" w:space="0" w:color="484848"/>
                        </w:tcBorders>
                      </w:tcPr>
                      <w:p>
                        <w:pPr>
                          <w:spacing w:before="76" w:after="0" w:line="240" w:lineRule="auto"/>
                          <w:ind w:left="16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79"/>
                          </w:rPr>
                          <w:t>841000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9.137384" w:space="0" w:color="343434"/>
                          <w:bottom w:val="single" w:sz="7.654952" w:space="0" w:color="383838"/>
                          <w:left w:val="single" w:sz="3.82748" w:space="0" w:color="484848"/>
                          <w:right w:val="single" w:sz="7.654952" w:space="0" w:color="3B3B3B"/>
                        </w:tcBorders>
                      </w:tcPr>
                      <w:p>
                        <w:pPr>
                          <w:spacing w:before="85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ITPHMAJ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6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4"/>
                            <w:w w:val="9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0"/>
                          </w:rPr>
                          <w:t>,U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5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llPO,UAJE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6"/>
                          </w:rPr>
                          <w:t>3EMJhHllJT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7"/>
                          </w:rPr>
                          <w:t>A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77"/>
                          </w:rPr>
                          <w:t>(3022)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9.137384" w:space="0" w:color="343434"/>
                          <w:bottom w:val="single" w:sz="7.654952" w:space="0" w:color="383838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19.137384" w:space="0" w:color="343434"/>
                          <w:bottom w:val="single" w:sz="7.654952" w:space="0" w:color="383838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83838"/>
                          <w:bottom w:val="single" w:sz="7.654952" w:space="0" w:color="3B3B3B"/>
                          <w:left w:val="single" w:sz="3.82748" w:space="0" w:color="000000"/>
                          <w:right w:val="single" w:sz="7.654952" w:space="0" w:color="383838"/>
                        </w:tcBorders>
                      </w:tcPr>
                      <w:p>
                        <w:pPr>
                          <w:spacing w:before="0" w:after="0" w:line="192" w:lineRule="exact"/>
                          <w:ind w:left="2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3"/>
                            <w:position w:val="1"/>
                          </w:rPr>
                          <w:t>3022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83838"/>
                          <w:bottom w:val="single" w:sz="7.654952" w:space="0" w:color="3B3B3B"/>
                          <w:left w:val="single" w:sz="7.654952" w:space="0" w:color="383838"/>
                          <w:right w:val="single" w:sz="3.82748" w:space="0" w:color="484848"/>
                        </w:tcBorders>
                      </w:tcPr>
                      <w:p>
                        <w:pPr>
                          <w:spacing w:before="0" w:after="0" w:line="192" w:lineRule="exact"/>
                          <w:ind w:left="16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79"/>
                            <w:position w:val="1"/>
                          </w:rPr>
                          <w:t>841100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383838"/>
                          <w:bottom w:val="single" w:sz="7.654952" w:space="0" w:color="3B3B3B"/>
                          <w:left w:val="single" w:sz="3.82748" w:space="0" w:color="484848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85" w:lineRule="exact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4"/>
                          </w:rPr>
                          <w:t>ITpuMalba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21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4"/>
                          </w:rPr>
                          <w:t>Oll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8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95"/>
                          </w:rPr>
                          <w:t>np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27"/>
                            <w:w w:val="9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95"/>
                          </w:rPr>
                          <w:t>.!laje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-9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0"/>
                          </w:rPr>
                          <w:t>JCM.Il&gt;HIIJTa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83838"/>
                          <w:bottom w:val="single" w:sz="7.654952" w:space="0" w:color="3B3B3B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83838"/>
                          <w:bottom w:val="single" w:sz="7.654952" w:space="0" w:color="3B3B3B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3.82748" w:space="0" w:color="000000"/>
                          <w:right w:val="single" w:sz="7.654952" w:space="0" w:color="383838"/>
                        </w:tcBorders>
                      </w:tcPr>
                      <w:p>
                        <w:pPr>
                          <w:spacing w:before="86" w:after="0" w:line="240" w:lineRule="auto"/>
                          <w:ind w:left="22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2"/>
                          </w:rPr>
                          <w:t>3023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7.654952" w:space="0" w:color="383838"/>
                          <w:right w:val="single" w:sz="3.82748" w:space="0" w:color="484848"/>
                        </w:tcBorders>
                      </w:tcPr>
                      <w:p>
                        <w:pPr>
                          <w:spacing w:before="86" w:after="0" w:line="240" w:lineRule="auto"/>
                          <w:ind w:left="1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79"/>
                          </w:rPr>
                          <w:t>842000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3.82748" w:space="0" w:color="484848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78" w:lineRule="exact"/>
                          <w:ind w:left="9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8"/>
                          </w:rPr>
                          <w:t>llPHMAJ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1"/>
                            <w:w w:val="10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5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5"/>
                            <w:w w:val="9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3"/>
                          </w:rPr>
                          <w:t>,U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5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7"/>
                          </w:rPr>
                          <w:t>llP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9"/>
                            <w:w w:val="10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7"/>
                          </w:rPr>
                          <w:t>,UAJ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7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15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23"/>
                            <w:w w:val="1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7"/>
                            <w:w w:val="8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4"/>
                          </w:rPr>
                          <w:t>3EMHJI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5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44444"/>
                            <w:spacing w:val="0"/>
                            <w:w w:val="109"/>
                          </w:rPr>
                          <w:t>EJIA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44444"/>
                            <w:spacing w:val="-10"/>
                            <w:w w:val="11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" w:after="0" w:line="201" w:lineRule="exact"/>
                          <w:ind w:left="6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w w:val="39"/>
                          </w:rPr>
                          <w:t>l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-10"/>
                            <w:w w:val="39"/>
                          </w:rPr>
                          <w:t>t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-30"/>
                            <w:w w:val="99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78"/>
                          </w:rPr>
                          <w:t>024)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B3B3B"/>
                          <w:bottom w:val="single" w:sz="7.654952" w:space="0" w:color="3F3F3F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F3F3F"/>
                          <w:bottom w:val="single" w:sz="7.654952" w:space="0" w:color="444444"/>
                          <w:left w:val="single" w:sz="3.82748" w:space="0" w:color="000000"/>
                          <w:right w:val="single" w:sz="7.654952" w:space="0" w:color="2F2F2F"/>
                        </w:tcBorders>
                      </w:tcPr>
                      <w:p>
                        <w:pPr>
                          <w:spacing w:before="0" w:after="0" w:line="192" w:lineRule="exact"/>
                          <w:ind w:left="22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3"/>
                          </w:rPr>
                          <w:t>3024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F3F3F"/>
                          <w:bottom w:val="single" w:sz="7.654952" w:space="0" w:color="444444"/>
                          <w:left w:val="single" w:sz="7.654952" w:space="0" w:color="2F2F2F"/>
                          <w:right w:val="single" w:sz="3.82748" w:space="0" w:color="343434"/>
                        </w:tcBorders>
                      </w:tcPr>
                      <w:p>
                        <w:pPr>
                          <w:spacing w:before="0" w:after="0" w:line="192" w:lineRule="exact"/>
                          <w:ind w:left="1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w w:val="84"/>
                          </w:rPr>
                          <w:t>84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-16"/>
                            <w:w w:val="84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21"/>
                            <w:w w:val="40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8"/>
                          </w:rPr>
                          <w:t>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3F3F3F"/>
                          <w:bottom w:val="single" w:sz="7.654952" w:space="0" w:color="444444"/>
                          <w:left w:val="single" w:sz="3.82748" w:space="0" w:color="343434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85" w:lineRule="exact"/>
                          <w:ind w:left="9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8"/>
                          </w:rPr>
                          <w:t>llp»M81b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5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8"/>
                          </w:rPr>
                          <w:t>O.ll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9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1"/>
                          </w:rPr>
                          <w:t>npo.!laje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8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1"/>
                          </w:rPr>
                          <w:t>DO.ll3CMHII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1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2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6Jiara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F3F3F"/>
                          <w:bottom w:val="single" w:sz="7.654952" w:space="0" w:color="444444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F3F3F"/>
                          <w:bottom w:val="single" w:sz="7.654952" w:space="0" w:color="444444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444444"/>
                          <w:bottom w:val="single" w:sz="7.654952" w:space="0" w:color="444444"/>
                          <w:left w:val="single" w:sz="15.309904" w:space="0" w:color="000000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86" w:after="0" w:line="240" w:lineRule="auto"/>
                          <w:ind w:left="20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-21"/>
                            <w:w w:val="100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28"/>
                            <w:w w:val="100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100"/>
                          </w:rPr>
                          <w:t>25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444444"/>
                          <w:bottom w:val="single" w:sz="7.654952" w:space="0" w:color="444444"/>
                          <w:left w:val="single" w:sz="11.482432" w:space="0" w:color="3F3F3F"/>
                          <w:right w:val="single" w:sz="3.82748" w:space="0" w:color="4B4B4B"/>
                        </w:tcBorders>
                      </w:tcPr>
                      <w:p>
                        <w:pPr>
                          <w:spacing w:before="86" w:after="0" w:line="240" w:lineRule="auto"/>
                          <w:ind w:left="14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78"/>
                          </w:rPr>
                          <w:t>843000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444444"/>
                          <w:bottom w:val="single" w:sz="7.654952" w:space="0" w:color="444444"/>
                          <w:left w:val="single" w:sz="3.82748" w:space="0" w:color="4B4B4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95" w:after="0" w:line="240" w:lineRule="auto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8"/>
                          </w:rPr>
                          <w:t>IIP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8"/>
                            <w:w w:val="10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8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8"/>
                          </w:rPr>
                          <w:t>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7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31"/>
                            <w:spacing w:val="0"/>
                            <w:w w:val="136"/>
                          </w:rPr>
                          <w:t>0)(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31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llPO,li;AJE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0"/>
                            <w:w w:val="100"/>
                          </w:rPr>
                          <w:t>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6"/>
                            <w:w w:val="10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YMA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0"/>
                            <w:w w:val="74"/>
                          </w:rPr>
                          <w:t>F1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8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-6"/>
                            <w:w w:val="103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91"/>
                          </w:rPr>
                          <w:t>O.l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92"/>
                          </w:rPr>
                          <w:t>(A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81"/>
                          </w:rPr>
                          <w:t>(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-24"/>
                            <w:w w:val="8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27"/>
                            <w:w w:val="94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81"/>
                          </w:rPr>
                          <w:t>26)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444444"/>
                          <w:bottom w:val="single" w:sz="7.654952" w:space="0" w:color="444444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444444"/>
                          <w:bottom w:val="single" w:sz="7.654952" w:space="0" w:color="444444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444444"/>
                          <w:bottom w:val="single" w:sz="7.654952" w:space="0" w:color="4F4F4F"/>
                          <w:left w:val="single" w:sz="15.309904" w:space="0" w:color="000000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92" w:lineRule="exact"/>
                          <w:ind w:left="20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2"/>
                            <w:position w:val="1"/>
                          </w:rPr>
                          <w:t>3026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444444"/>
                          <w:bottom w:val="single" w:sz="7.654952" w:space="0" w:color="4F4F4F"/>
                          <w:left w:val="single" w:sz="11.482432" w:space="0" w:color="3F3F3F"/>
                          <w:right w:val="single" w:sz="3.82748" w:space="0" w:color="4B4B4B"/>
                        </w:tcBorders>
                      </w:tcPr>
                      <w:p>
                        <w:pPr>
                          <w:spacing w:before="0" w:after="0" w:line="192" w:lineRule="exact"/>
                          <w:ind w:left="13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79"/>
                            <w:position w:val="1"/>
                          </w:rPr>
                          <w:t>843100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444444"/>
                          <w:bottom w:val="single" w:sz="7.654952" w:space="0" w:color="4F4F4F"/>
                          <w:left w:val="single" w:sz="3.82748" w:space="0" w:color="4B4B4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85" w:lineRule="exact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6"/>
                          </w:rPr>
                          <w:t>llpHM8Jha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5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6"/>
                          </w:rPr>
                          <w:t>o.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4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3"/>
                          </w:rPr>
                          <w:t>npo.a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7"/>
                            <w:w w:val="9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1"/>
                            <w:w w:val="123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1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8"/>
                          </w:rPr>
                          <w:t>lll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8"/>
                          </w:rPr>
                          <w:t>'Ma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444444"/>
                            <w:spacing w:val="0"/>
                            <w:w w:val="9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444444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so.ua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444444"/>
                          <w:bottom w:val="single" w:sz="7.654952" w:space="0" w:color="4F4F4F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444444"/>
                          <w:bottom w:val="single" w:sz="7.654952" w:space="0" w:color="3B3B3B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56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4F4F4F"/>
                          <w:bottom w:val="single" w:sz="7.654952" w:space="0" w:color="343434"/>
                          <w:left w:val="single" w:sz="15.309904" w:space="0" w:color="000000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3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8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-31"/>
                            <w:w w:val="112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7"/>
                            <w:w w:val="12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91"/>
                          </w:rPr>
                          <w:t>27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4F4F4F"/>
                          <w:bottom w:val="single" w:sz="7.654952" w:space="0" w:color="343434"/>
                          <w:left w:val="single" w:sz="11.482432" w:space="0" w:color="3F3F3F"/>
                          <w:right w:val="single" w:sz="3.82748" w:space="0" w:color="4B4B4B"/>
                        </w:tcBorders>
                      </w:tcPr>
                      <w:p>
                        <w:pPr>
                          <w:spacing w:before="3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80"/>
                          </w:rPr>
                          <w:t>900000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4F4F4F"/>
                          <w:bottom w:val="single" w:sz="7.654952" w:space="0" w:color="343434"/>
                          <w:left w:val="single" w:sz="3.82748" w:space="0" w:color="4B4B4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47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11"/>
                          </w:rPr>
                          <w:t>llPJlMAlb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1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5"/>
                            <w:w w:val="1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9"/>
                          </w:rPr>
                          <w:t>O,U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6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3"/>
                            <w:w w:val="13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9"/>
                          </w:rPr>
                          <w:t>A,U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6"/>
                            <w:w w:val="89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5"/>
                          </w:rPr>
                          <w:t>Kiffi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7"/>
                            <w:w w:val="10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0"/>
                            <w:w w:val="13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-12"/>
                            <w:w w:val="135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6"/>
                          </w:rPr>
                          <w:t>F1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16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3"/>
                            <w:w w:val="116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-24"/>
                            <w:w w:val="11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98"/>
                          </w:rPr>
                          <w:t>,UAJE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" w:after="0" w:line="240" w:lineRule="auto"/>
                          <w:ind w:left="7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95"/>
                          </w:rPr>
                          <w:t>&lt;I&gt;HHAHCFIJCKE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12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8"/>
                          </w:rPr>
                          <w:t>IIMOBHH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13"/>
                            <w:w w:val="108"/>
                          </w:rPr>
                          <w:t>E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0"/>
                          </w:rPr>
                          <w:t>(302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-3"/>
                            <w:w w:val="8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2F2F31"/>
                            <w:spacing w:val="-3"/>
                            <w:w w:val="116"/>
                          </w:rPr>
                          <w:t>+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81"/>
                          </w:rPr>
                          <w:t>3047)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4F4F4F"/>
                          <w:bottom w:val="single" w:sz="7.654952" w:space="0" w:color="343434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B3B3B"/>
                          <w:bottom w:val="single" w:sz="7.654952" w:space="0" w:color="343434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43434"/>
                          <w:bottom w:val="single" w:sz="7.654952" w:space="0" w:color="3F3F3F"/>
                          <w:left w:val="single" w:sz="15.309904" w:space="0" w:color="000000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86" w:after="0" w:line="240" w:lineRule="auto"/>
                          <w:ind w:left="18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100"/>
                          </w:rPr>
                          <w:t>3028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43434"/>
                          <w:bottom w:val="single" w:sz="7.654952" w:space="0" w:color="3F3F3F"/>
                          <w:left w:val="single" w:sz="11.482432" w:space="0" w:color="3F3F3F"/>
                          <w:right w:val="single" w:sz="3.82748" w:space="0" w:color="4B4B4B"/>
                        </w:tcBorders>
                      </w:tcPr>
                      <w:p>
                        <w:pPr>
                          <w:spacing w:before="86" w:after="0" w:line="240" w:lineRule="auto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0"/>
                          </w:rPr>
                          <w:t>910000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343434"/>
                          <w:bottom w:val="single" w:sz="7.654952" w:space="0" w:color="3F3F3F"/>
                          <w:left w:val="single" w:sz="3.82748" w:space="0" w:color="4B4B4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7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6"/>
                          </w:rPr>
                          <w:t>llPMMAlb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6"/>
                            <w:w w:val="10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31"/>
                            <w:spacing w:val="0"/>
                            <w:w w:val="136"/>
                          </w:rPr>
                          <w:t>0)(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31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1"/>
                          </w:rPr>
                          <w:t>3A,l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2"/>
                          </w:rPr>
                          <w:t>(Y)I(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1"/>
                          </w:rPr>
                          <w:t>HBAib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10"/>
                            <w:w w:val="102"/>
                          </w:rPr>
                          <w:t>A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79"/>
                          </w:rPr>
                          <w:t>(302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8"/>
                            <w:w w:val="79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65656"/>
                            <w:spacing w:val="7"/>
                            <w:w w:val="116"/>
                          </w:rPr>
                          <w:t>+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1"/>
                          </w:rPr>
                          <w:t>3039)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43434"/>
                          <w:bottom w:val="single" w:sz="7.654952" w:space="0" w:color="3F3F3F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43434"/>
                          <w:bottom w:val="single" w:sz="7.654952" w:space="0" w:color="3F3F3F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F3F3F"/>
                          <w:bottom w:val="single" w:sz="11.482432" w:space="0" w:color="545454"/>
                          <w:left w:val="single" w:sz="7.654952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86" w:after="0" w:line="240" w:lineRule="auto"/>
                          <w:ind w:left="18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100"/>
                          </w:rPr>
                          <w:t>3029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F3F3F"/>
                          <w:bottom w:val="single" w:sz="11.482432" w:space="0" w:color="545454"/>
                          <w:left w:val="single" w:sz="11.482432" w:space="0" w:color="3F3F3F"/>
                          <w:right w:val="single" w:sz="3.82748" w:space="0" w:color="4B4B4B"/>
                        </w:tcBorders>
                      </w:tcPr>
                      <w:p>
                        <w:pPr>
                          <w:spacing w:before="86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0"/>
                          </w:rPr>
                          <w:t>911000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3F3F3F"/>
                          <w:bottom w:val="single" w:sz="11.482432" w:space="0" w:color="545454"/>
                          <w:left w:val="single" w:sz="3.82748" w:space="0" w:color="4B4B4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76" w:lineRule="exact"/>
                          <w:ind w:left="6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w w:val="115"/>
                          </w:rPr>
                          <w:t>llPHMAlbA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6"/>
                            <w:w w:val="1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0"/>
                          </w:rPr>
                          <w:t>,U,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6"/>
                            <w:w w:val="9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9"/>
                          </w:rPr>
                          <w:t>OMAnHX3A.l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6"/>
                            <w:w w:val="11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87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3"/>
                          </w:rPr>
                          <w:t>HBAJbA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08" w:lineRule="exact"/>
                          <w:ind w:left="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2F2F31"/>
                            <w:spacing w:val="-16"/>
                            <w:w w:val="91"/>
                            <w:position w:val="-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444444"/>
                            <w:spacing w:val="-2"/>
                            <w:w w:val="79"/>
                            <w:i/>
                            <w:position w:val="-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  <w:position w:val="-2"/>
                          </w:rPr>
                          <w:t>Oll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6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-31"/>
                            <w:w w:val="112"/>
                            <w:position w:val="-2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-39"/>
                            <w:w w:val="107"/>
                            <w:position w:val="-2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-30"/>
                            <w:w w:val="99"/>
                            <w:position w:val="-2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-4"/>
                            <w:w w:val="121"/>
                            <w:position w:val="-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9"/>
                            <w:position w:val="-2"/>
                          </w:rPr>
                          <w:t>.!10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9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1"/>
                            <w:position w:val="-2"/>
                          </w:rPr>
                          <w:t>3038)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F3F3F"/>
                          <w:bottom w:val="single" w:sz="11.482432" w:space="0" w:color="545454"/>
                          <w:left w:val="single" w:sz="7.654952" w:space="0" w:color="3B3B3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F3F3F"/>
                          <w:bottom w:val="single" w:sz="7.654952" w:space="0" w:color="444444"/>
                          <w:left w:val="nil" w:sz="6" w:space="0" w:color="auto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708" w:type="dxa"/>
                        <w:tcBorders>
                          <w:top w:val="single" w:sz="11.482432" w:space="0" w:color="545454"/>
                          <w:bottom w:val="single" w:sz="7.654952" w:space="0" w:color="282828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76" w:after="0" w:line="240" w:lineRule="auto"/>
                          <w:ind w:left="16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100"/>
                          </w:rPr>
                          <w:t>3030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1.482432" w:space="0" w:color="545454"/>
                          <w:bottom w:val="single" w:sz="7.654952" w:space="0" w:color="3F3F3F"/>
                          <w:left w:val="single" w:sz="11.482432" w:space="0" w:color="3F3F3F"/>
                          <w:right w:val="single" w:sz="7.654952" w:space="0" w:color="3F3F44"/>
                        </w:tcBorders>
                      </w:tcPr>
                      <w:p>
                        <w:pPr>
                          <w:spacing w:before="76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</w:rPr>
                          <w:t>911100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1.482432" w:space="0" w:color="545454"/>
                          <w:bottom w:val="nil" w:sz="6" w:space="0" w:color="auto"/>
                          <w:left w:val="single" w:sz="7.654952" w:space="0" w:color="3F3F44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66" w:lineRule="exact"/>
                          <w:ind w:left="5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3"/>
                          </w:rPr>
                          <w:t>llpltM3HHl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5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8"/>
                          </w:rPr>
                          <w:t>O.ll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3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CMHTOBaHH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4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77"/>
                          </w:rPr>
                          <w:t>.llOMaJiH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7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6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7"/>
                          </w:rPr>
                          <w:t>Xapmja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8"/>
                          </w:rPr>
                          <w:t>O.ll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7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BpC,liHOcm:,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240" w:lineRule="auto"/>
                          <w:ind w:left="5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H3y3CB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3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3Kl.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Hja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545454"/>
                          <w:bottom w:val="single" w:sz="7.654952" w:space="0" w:color="383838"/>
                          <w:left w:val="single" w:sz="7.654952" w:space="0" w:color="3B3B3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444444"/>
                          <w:bottom w:val="single" w:sz="7.654952" w:space="0" w:color="383838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282828"/>
                          <w:bottom w:val="single" w:sz="7.654952" w:space="0" w:color="2F2F2F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89" w:lineRule="exact"/>
                          <w:ind w:left="16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78"/>
                            <w:position w:val="1"/>
                          </w:rPr>
                          <w:t>3031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F3F3F"/>
                          <w:bottom w:val="single" w:sz="7.654952" w:space="0" w:color="2F2F2F"/>
                          <w:left w:val="single" w:sz="11.482432" w:space="0" w:color="3F3F3F"/>
                          <w:right w:val="single" w:sz="7.654952" w:space="0" w:color="3F3F44"/>
                        </w:tcBorders>
                      </w:tcPr>
                      <w:p>
                        <w:pPr>
                          <w:spacing w:before="0" w:after="0" w:line="189" w:lineRule="exact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  <w:position w:val="1"/>
                          </w:rPr>
                          <w:t>911200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nil" w:sz="6" w:space="0" w:color="auto"/>
                          <w:bottom w:val="single" w:sz="7.654952" w:space="0" w:color="2F2F2F"/>
                          <w:left w:val="single" w:sz="7.654952" w:space="0" w:color="3F3F44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93" w:lineRule="exact"/>
                          <w:ind w:left="5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8"/>
                          </w:rPr>
                          <w:t>llpHM8Jh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2"/>
                          </w:rPr>
                          <w:t>O.ll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6"/>
                          </w:rPr>
                          <w:t>33JlY'A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6"/>
                          </w:rPr>
                          <w:t>J{88Jh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4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5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4"/>
                          </w:rPr>
                          <w:t>OCTafiJI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4"/>
                          </w:rPr>
                          <w:t>RHBOa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4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Bnacm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83838"/>
                          <w:bottom w:val="single" w:sz="7.654952" w:space="0" w:color="2F2F2F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83838"/>
                          <w:bottom w:val="single" w:sz="7.654952" w:space="0" w:color="2F2F2F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55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2F2F2F"/>
                          <w:bottom w:val="single" w:sz="3.82748" w:space="0" w:color="343434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86" w:after="0" w:line="240" w:lineRule="auto"/>
                          <w:ind w:left="1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6B6B6B"/>
                            <w:spacing w:val="0"/>
                            <w:w w:val="83"/>
                          </w:rPr>
                          <w:t>3032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2F2F2F"/>
                          <w:bottom w:val="single" w:sz="3.82748" w:space="0" w:color="7C7C7C"/>
                          <w:left w:val="single" w:sz="11.482432" w:space="0" w:color="3F3F3F"/>
                          <w:right w:val="single" w:sz="7.654952" w:space="0" w:color="3F3F44"/>
                        </w:tcBorders>
                      </w:tcPr>
                      <w:p>
                        <w:pPr>
                          <w:spacing w:before="76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w w:val="79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26"/>
                            <w:w w:val="79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10"/>
                            <w:w w:val="53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6B6B6B"/>
                            <w:spacing w:val="0"/>
                            <w:w w:val="82"/>
                          </w:rPr>
                          <w:t>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2F2F2F"/>
                          <w:bottom w:val="nil" w:sz="6" w:space="0" w:color="auto"/>
                          <w:left w:val="single" w:sz="7.654952" w:space="0" w:color="3F3F44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76" w:lineRule="exact"/>
                          <w:ind w:left="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5"/>
                          </w:rPr>
                          <w:t>fipHM81h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0.ll33.lzy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I&lt;HB81h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6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6"/>
                          </w:rPr>
                          <w:t>jaBHH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6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6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6"/>
                          </w:rPr>
                          <w:t>iflHHaHCHjCKJIX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240" w:lineRule="auto"/>
                          <w:ind w:left="43" w:right="-20"/>
                          <w:jc w:val="left"/>
                          <w:tabs>
                            <w:tab w:pos="780" w:val="left"/>
                          </w:tabs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65656"/>
                            <w:spacing w:val="0"/>
                            <w:w w:val="100"/>
                          </w:rPr>
                          <w:t>JIH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65656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65656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65656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79"/>
                          </w:rPr>
                          <w:t>Y3CMJbH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2F2F2F"/>
                          <w:bottom w:val="single" w:sz="3.82748" w:space="0" w:color="444444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F2F2F"/>
                          <w:bottom w:val="single" w:sz="3.82748" w:space="0" w:color="444444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tcW w:w="708" w:type="dxa"/>
                        <w:tcBorders>
                          <w:top w:val="single" w:sz="3.82748" w:space="0" w:color="343434"/>
                          <w:bottom w:val="single" w:sz="11.482432" w:space="0" w:color="4B4B4B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38" w:after="0" w:line="240" w:lineRule="auto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2"/>
                          </w:rPr>
                          <w:t>3033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.82748" w:space="0" w:color="7C7C7C"/>
                          <w:bottom w:val="single" w:sz="11.482432" w:space="0" w:color="4B4B4B"/>
                          <w:left w:val="single" w:sz="11.482432" w:space="0" w:color="3F3F3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28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</w:rPr>
                          <w:t>911400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nil" w:sz="6" w:space="0" w:color="auto"/>
                          <w:bottom w:val="single" w:sz="7.654952" w:space="0" w:color="383838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33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6"/>
                          </w:rPr>
                          <w:t>llp1!M8Jh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3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74"/>
                          </w:rPr>
                          <w:t>33.lzy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75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74"/>
                          </w:rPr>
                          <w:t>I&lt;HB81h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7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9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20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9"/>
                          </w:rPr>
                          <w:t>OOCJIOBHH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9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2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8"/>
                          </w:rPr>
                          <w:t>6aHaKa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4"/>
                          </w:rPr>
                          <w:t>3CM.Il&gt;H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3.82748" w:space="0" w:color="444444"/>
                          <w:bottom w:val="single" w:sz="7.654952" w:space="0" w:color="383838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3.82748" w:space="0" w:color="444444"/>
                          <w:bottom w:val="single" w:sz="7.654952" w:space="0" w:color="383838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708" w:type="dxa"/>
                        <w:tcBorders>
                          <w:top w:val="single" w:sz="11.482432" w:space="0" w:color="4B4B4B"/>
                          <w:bottom w:val="single" w:sz="7.654952" w:space="0" w:color="3F3F3F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81" w:after="0" w:line="240" w:lineRule="auto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3"/>
                          </w:rPr>
                          <w:t>3034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1.482432" w:space="0" w:color="4B4B4B"/>
                          <w:bottom w:val="single" w:sz="7.654952" w:space="0" w:color="3F3F3F"/>
                          <w:left w:val="single" w:sz="11.482432" w:space="0" w:color="3F3F3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81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</w:rPr>
                          <w:t>911500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383838"/>
                          <w:bottom w:val="single" w:sz="11.482432" w:space="0" w:color="545454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76" w:lineRule="exact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8"/>
                          </w:rPr>
                          <w:t>llpHM8Jh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8"/>
                          </w:rPr>
                          <w:t>O.ll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3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80"/>
                          </w:rPr>
                          <w:t>33JlYli&lt;HBalb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8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OCTaJ!H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3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4"/>
                          </w:rPr>
                          <w:t>ITOBCplUiaJ.l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84"/>
                          </w:rPr>
                          <w:t>3C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1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100"/>
                          </w:rPr>
                          <w:t>ut.H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83838"/>
                          <w:bottom w:val="single" w:sz="11.482432" w:space="0" w:color="545454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83838"/>
                          <w:bottom w:val="single" w:sz="7.654952" w:space="0" w:color="2B2B2B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F3F3F"/>
                          <w:bottom w:val="single" w:sz="7.654952" w:space="0" w:color="444444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96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2"/>
                            <w:position w:val="2"/>
                          </w:rPr>
                          <w:t>3035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92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100"/>
                            <w:position w:val="1"/>
                          </w:rPr>
                          <w:t>3036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F3F3F"/>
                          <w:bottom w:val="single" w:sz="11.482432" w:space="0" w:color="4F4F4F"/>
                          <w:left w:val="single" w:sz="11.482432" w:space="0" w:color="3F3F3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0" w:after="0" w:line="196" w:lineRule="exact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  <w:position w:val="2"/>
                          </w:rPr>
                          <w:t>911600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87" w:lineRule="exact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  <w:position w:val="1"/>
                          </w:rPr>
                          <w:t>911700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1.482432" w:space="0" w:color="545454"/>
                          <w:bottom w:val="single" w:sz="11.482432" w:space="0" w:color="4F4F4F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81" w:lineRule="exact"/>
                          <w:ind w:left="29" w:right="-20"/>
                          <w:jc w:val="left"/>
                          <w:tabs>
                            <w:tab w:pos="1540" w:val="left"/>
                          </w:tabs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8"/>
                            <w:position w:val="1"/>
                          </w:rPr>
                          <w:t>fipHM8Jh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9"/>
                            <w:position w:val="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8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  <w:position w:val="1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  <w:position w:val="1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6"/>
                            <w:position w:val="0"/>
                          </w:rPr>
                          <w:t>&lt;Uh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  <w:position w:val="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8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  <w:position w:val="0"/>
                          </w:rPr>
                          <w:t>O.ll.U0MaiDmCTaB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0"/>
                            <w:position w:val="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3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  <w:position w:val="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0"/>
                            <w:w w:val="100"/>
                            <w:position w:val="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6"/>
                            <w:position w:val="0"/>
                          </w:rPr>
                          <w:t>3C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6"/>
                            <w:position w:val="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  <w:position w:val="0"/>
                          </w:rPr>
                          <w:t>ut.H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6" w:after="0" w:line="192" w:lineRule="exact"/>
                          <w:ind w:left="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8"/>
                          </w:rPr>
                          <w:t>ITpmHilha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3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4"/>
                          </w:rPr>
                          <w:t>o.n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6"/>
                          </w:rPr>
                          <w:t>.noMahroc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5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7"/>
                          </w:rPr>
                          <w:t>4&gt;HHaHcHjcKH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8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27"/>
                          </w:rPr>
                          <w:t>.n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8"/>
                            <w:w w:val="1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3"/>
                            <w:w w:val="10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aTa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545454"/>
                          <w:bottom w:val="single" w:sz="11.482432" w:space="0" w:color="4F4F4F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B2B2B"/>
                          <w:bottom w:val="single" w:sz="7.654952" w:space="0" w:color="2F2F2F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444444"/>
                          <w:bottom w:val="single" w:sz="7.654952" w:space="0" w:color="3F3F3F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97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3"/>
                            <w:position w:val="1"/>
                          </w:rPr>
                          <w:t>3037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1.482432" w:space="0" w:color="4F4F4F"/>
                          <w:bottom w:val="single" w:sz="7.654952" w:space="0" w:color="3F3F3F"/>
                          <w:left w:val="single" w:sz="11.482432" w:space="0" w:color="3F3F3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0" w:after="0" w:line="192" w:lineRule="exact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  <w:position w:val="1"/>
                          </w:rPr>
                          <w:t>911800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1.482432" w:space="0" w:color="4F4F4F"/>
                          <w:bottom w:val="single" w:sz="11.482432" w:space="0" w:color="545454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85" w:lineRule="exact"/>
                          <w:ind w:left="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llpmt8Jha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5"/>
                          </w:rPr>
                          <w:t>o.a.aoMahu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5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7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Memma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4F4F4F"/>
                          <w:bottom w:val="single" w:sz="11.482432" w:space="0" w:color="545454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F2F2F"/>
                          <w:bottom w:val="single" w:sz="7.654952" w:space="0" w:color="282828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F3F3F"/>
                          <w:bottom w:val="single" w:sz="7.654952" w:space="0" w:color="484848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92" w:lineRule="exact"/>
                          <w:ind w:left="14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3"/>
                            <w:position w:val="1"/>
                          </w:rPr>
                          <w:t>3038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F3F3F"/>
                          <w:bottom w:val="single" w:sz="7.654952" w:space="0" w:color="484848"/>
                          <w:left w:val="single" w:sz="11.482432" w:space="0" w:color="3F3F3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0" w:after="0" w:line="192" w:lineRule="exact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  <w:position w:val="1"/>
                          </w:rPr>
                          <w:t>911900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1.482432" w:space="0" w:color="545454"/>
                          <w:bottom w:val="single" w:sz="7.654952" w:space="0" w:color="484848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71" w:lineRule="exact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3"/>
                          </w:rPr>
                          <w:t>11cnpasKa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4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4"/>
                          </w:rPr>
                          <w:t>YHYTJ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4"/>
                          </w:rPr>
                          <w:t>awlbe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7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.ayra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545454"/>
                          <w:bottom w:val="single" w:sz="7.654952" w:space="0" w:color="484848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82828"/>
                          <w:bottom w:val="single" w:sz="7.654952" w:space="0" w:color="232323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5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484848"/>
                          <w:bottom w:val="single" w:sz="7.654952" w:space="0" w:color="383838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86" w:after="0" w:line="240" w:lineRule="auto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-31"/>
                            <w:w w:val="112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8"/>
                            <w:w w:val="12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89"/>
                          </w:rPr>
                          <w:t>39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484848"/>
                          <w:bottom w:val="single" w:sz="7.654952" w:space="0" w:color="383838"/>
                          <w:left w:val="single" w:sz="11.482432" w:space="0" w:color="3F3F3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86" w:after="0" w:line="240" w:lineRule="auto"/>
                          <w:ind w:left="8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81"/>
                          </w:rPr>
                          <w:t>912000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484848"/>
                          <w:bottom w:val="nil" w:sz="6" w:space="0" w:color="auto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96" w:lineRule="exact"/>
                          <w:ind w:left="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10"/>
                            <w:position w:val="2"/>
                          </w:rPr>
                          <w:t>llPHMAib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10"/>
                            <w:position w:val="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4"/>
                            <w:w w:val="110"/>
                            <w:position w:val="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9"/>
                            <w:position w:val="2"/>
                          </w:rPr>
                          <w:t>O,U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3"/>
                            <w:w w:val="89"/>
                            <w:position w:val="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12"/>
                            <w:position w:val="2"/>
                          </w:rPr>
                          <w:t>HHOCfPAH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5"/>
                            <w:w w:val="113"/>
                            <w:position w:val="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0"/>
                            <w:w w:val="156"/>
                            <w:position w:val="2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12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23"/>
                            <w:position w:val="2"/>
                          </w:rPr>
                          <w:t>3A.l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23"/>
                            <w:position w:val="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1"/>
                            <w:w w:val="123"/>
                            <w:position w:val="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23"/>
                            <w:position w:val="2"/>
                          </w:rPr>
                          <w:t>HBAJb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0"/>
                            <w:w w:val="124"/>
                            <w:position w:val="2"/>
                          </w:rPr>
                          <w:t>A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59"/>
                            <w:position w:val="2"/>
                          </w:rPr>
                          <w:t>(o.a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99" w:lineRule="exact"/>
                          <w:ind w:left="29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w w:val="83"/>
                            <w:position w:val="1"/>
                          </w:rPr>
                          <w:t>30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-44"/>
                            <w:w w:val="83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5"/>
                            <w:w w:val="107"/>
                            <w:position w:val="1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44444"/>
                            <w:spacing w:val="0"/>
                            <w:w w:val="80"/>
                            <w:position w:val="1"/>
                          </w:rPr>
                          <w:t>.!10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44444"/>
                            <w:spacing w:val="-8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-3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4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100"/>
                            <w:position w:val="1"/>
                          </w:rPr>
                          <w:t>46)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484848"/>
                          <w:bottom w:val="single" w:sz="7.654952" w:space="0" w:color="343434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32323"/>
                          <w:bottom w:val="single" w:sz="7.654952" w:space="0" w:color="343434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83838"/>
                          <w:bottom w:val="single" w:sz="7.654952" w:space="0" w:color="3B3B3B"/>
                          <w:left w:val="single" w:sz="15.309904" w:space="0" w:color="2B2B2B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1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100"/>
                          </w:rPr>
                          <w:t>3040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83838"/>
                          <w:bottom w:val="single" w:sz="7.654952" w:space="0" w:color="3B3B3B"/>
                          <w:left w:val="single" w:sz="11.482432" w:space="0" w:color="3F3F3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1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1"/>
                          </w:rPr>
                          <w:t>912100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nil" w:sz="6" w:space="0" w:color="auto"/>
                          <w:bottom w:val="single" w:sz="11.482432" w:space="0" w:color="4F4F54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54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1"/>
                          </w:rPr>
                          <w:t>ITpHM8Jha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3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1"/>
                          </w:rPr>
                          <w:t>o.n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3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mros8Jha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6"/>
                          </w:rPr>
                          <w:t>xapTHja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25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6"/>
                          </w:rPr>
                          <w:t>o.n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0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91"/>
                          </w:rPr>
                          <w:t>speD,Hoc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0"/>
                            <w:w w:val="9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5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5"/>
                          </w:rPr>
                          <w:t>H3y3CB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4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aKUHja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29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1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HHOCTpaHO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1"/>
                          </w:rPr>
                          <w:t>4&gt;HHaHCHjCKO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2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71"/>
                          </w:rPr>
                          <w:t>TpJI&lt;HIIITY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43434"/>
                          <w:bottom w:val="single" w:sz="11.482432" w:space="0" w:color="4F4F54"/>
                          <w:left w:val="single" w:sz="11.482432" w:space="0" w:color="484848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43434"/>
                          <w:bottom w:val="single" w:sz="7.654952" w:space="0" w:color="1F1F1F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B3B3B"/>
                          <w:bottom w:val="single" w:sz="7.654952" w:space="0" w:color="343434"/>
                          <w:left w:val="single" w:sz="15.309904" w:space="0" w:color="2B2B2B"/>
                          <w:right w:val="single" w:sz="3.82748" w:space="0" w:color="383838"/>
                        </w:tcBorders>
                      </w:tcPr>
                      <w:p>
                        <w:pPr>
                          <w:spacing w:before="0" w:after="0" w:line="187" w:lineRule="exact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78"/>
                            <w:position w:val="1"/>
                          </w:rPr>
                          <w:t>3041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B3B3B"/>
                          <w:bottom w:val="single" w:sz="11.482432" w:space="0" w:color="4F4F4F"/>
                          <w:left w:val="single" w:sz="3.82748" w:space="0" w:color="383838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0" w:after="0" w:line="182" w:lineRule="exact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  <w:position w:val="1"/>
                          </w:rPr>
                          <w:t>912200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1.482432" w:space="0" w:color="4F4F54"/>
                          <w:bottom w:val="single" w:sz="11.482432" w:space="0" w:color="4F4F4F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71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9"/>
                          </w:rPr>
                          <w:t>llpHM8Jh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9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68"/>
                          </w:rPr>
                          <w:t>O.ll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3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3a.o:yJKH118Jh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7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6"/>
                          </w:rPr>
                          <w:t>HHOCTpaHII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6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4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0"/>
                          </w:rPr>
                          <w:t>,!lplKaB3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4F4F54"/>
                          <w:bottom w:val="single" w:sz="11.482432" w:space="0" w:color="4F4F4F"/>
                          <w:left w:val="single" w:sz="7.654952" w:space="0" w:color="2B2B2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1F1F1F"/>
                          <w:bottom w:val="single" w:sz="7.654952" w:space="0" w:color="1F1F1F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43434"/>
                          <w:bottom w:val="single" w:sz="7.654952" w:space="0" w:color="232323"/>
                          <w:left w:val="single" w:sz="15.309904" w:space="0" w:color="2B2B2B"/>
                          <w:right w:val="single" w:sz="3.82748" w:space="0" w:color="383838"/>
                        </w:tcBorders>
                      </w:tcPr>
                      <w:p>
                        <w:pPr>
                          <w:spacing w:before="81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100"/>
                          </w:rPr>
                          <w:t>3042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1.482432" w:space="0" w:color="4F4F4F"/>
                          <w:bottom w:val="single" w:sz="7.654952" w:space="0" w:color="38383B"/>
                          <w:left w:val="single" w:sz="3.82748" w:space="0" w:color="383838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8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-22"/>
                            <w:w w:val="120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-4"/>
                            <w:w w:val="67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2"/>
                          </w:rPr>
                          <w:t>2300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1.482432" w:space="0" w:color="4F4F4F"/>
                          <w:bottom w:val="nil" w:sz="6" w:space="0" w:color="auto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76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IlpliMma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8"/>
                          </w:rPr>
                          <w:t>o.n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33JlYli&lt;HB81ba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7"/>
                          </w:rPr>
                          <w:t>o.n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17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Mynmnarepammx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5" w:after="0" w:line="195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3"/>
                          </w:rPr>
                          <w:t>HHcrnTYUHia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4F4F4F"/>
                          <w:bottom w:val="single" w:sz="7.654952" w:space="0" w:color="343434"/>
                          <w:left w:val="single" w:sz="7.654952" w:space="0" w:color="2B2B2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1F1F1F"/>
                          <w:bottom w:val="single" w:sz="7.654952" w:space="0" w:color="343434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232323"/>
                          <w:bottom w:val="single" w:sz="7.654952" w:space="0" w:color="343434"/>
                          <w:left w:val="single" w:sz="15.309904" w:space="0" w:color="2B2B2B"/>
                          <w:right w:val="single" w:sz="3.82748" w:space="0" w:color="383838"/>
                        </w:tcBorders>
                      </w:tcPr>
                      <w:p>
                        <w:pPr>
                          <w:spacing w:before="74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2"/>
                          </w:rPr>
                          <w:t>3043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8383B"/>
                          <w:bottom w:val="single" w:sz="7.654952" w:space="0" w:color="343434"/>
                          <w:left w:val="single" w:sz="3.82748" w:space="0" w:color="383838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74" w:after="0" w:line="240" w:lineRule="auto"/>
                          <w:ind w:left="8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</w:rPr>
                          <w:t>912400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nil" w:sz="6" w:space="0" w:color="auto"/>
                          <w:bottom w:val="single" w:sz="7.654952" w:space="0" w:color="343434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7"/>
                          </w:rPr>
                          <w:t>ITpuMalha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5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8"/>
                          </w:rPr>
                          <w:t>o.n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3a.o:yJKHB3lha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9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o.n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6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7"/>
                          </w:rPr>
                          <w:t>HHOCTpaHII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7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nocnoBHHX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5" w:after="0" w:line="192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6aHaKa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43434"/>
                          <w:bottom w:val="single" w:sz="11.482432" w:space="0" w:color="4F4F4F"/>
                          <w:left w:val="single" w:sz="7.654952" w:space="0" w:color="2B2B2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43434"/>
                          <w:bottom w:val="single" w:sz="7.654952" w:space="0" w:color="2B2B2B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5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43434"/>
                          <w:bottom w:val="single" w:sz="7.654952" w:space="0" w:color="3B3B3B"/>
                          <w:left w:val="single" w:sz="15.309904" w:space="0" w:color="2B2B2B"/>
                          <w:right w:val="single" w:sz="3.82748" w:space="0" w:color="383838"/>
                        </w:tcBorders>
                      </w:tcPr>
                      <w:p>
                        <w:pPr>
                          <w:spacing w:before="76" w:after="0" w:line="240" w:lineRule="auto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100"/>
                          </w:rPr>
                          <w:t>3044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43434"/>
                          <w:bottom w:val="single" w:sz="7.654952" w:space="0" w:color="3B3B3B"/>
                          <w:left w:val="single" w:sz="3.82748" w:space="0" w:color="383838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1"/>
                          </w:rPr>
                          <w:t>912500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343434"/>
                          <w:bottom w:val="nil" w:sz="6" w:space="0" w:color="auto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76" w:lineRule="exact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ITpHM3lha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31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o.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6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3aeyJKHBIIlha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6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9"/>
                          </w:rPr>
                          <w:t>Oll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oCTaJIH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7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9"/>
                          </w:rPr>
                          <w:t>HHOCTpaHIDC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240" w:lineRule="auto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OOBCPJUiaJ.l3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4F4F4F"/>
                          <w:bottom w:val="single" w:sz="7.654952" w:space="0" w:color="343434"/>
                          <w:left w:val="single" w:sz="7.654952" w:space="0" w:color="2B2B2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B2B2B"/>
                          <w:bottom w:val="single" w:sz="7.654952" w:space="0" w:color="343434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B3B3B"/>
                          <w:bottom w:val="single" w:sz="11.482432" w:space="0" w:color="444444"/>
                          <w:left w:val="single" w:sz="15.309904" w:space="0" w:color="2B2B2B"/>
                          <w:right w:val="single" w:sz="3.82748" w:space="0" w:color="383838"/>
                        </w:tcBorders>
                      </w:tcPr>
                      <w:p>
                        <w:pPr>
                          <w:spacing w:before="0" w:after="0" w:line="187" w:lineRule="exact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2"/>
                          </w:rPr>
                          <w:t>3045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B3B3B"/>
                          <w:bottom w:val="single" w:sz="11.482432" w:space="0" w:color="444444"/>
                          <w:left w:val="single" w:sz="3.82748" w:space="0" w:color="383838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0" w:after="0" w:line="187" w:lineRule="exact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1"/>
                          </w:rPr>
                          <w:t>912600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nil" w:sz="6" w:space="0" w:color="auto"/>
                          <w:bottom w:val="single" w:sz="7.654952" w:space="0" w:color="282328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93" w:lineRule="exact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3"/>
                          </w:rPr>
                          <w:t>IlplfMaH&gt;a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4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6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HHOCTpliHH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4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2"/>
                          </w:rPr>
                          <w:t>4&gt;HHaHCHjCKH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3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1"/>
                          </w:rPr>
                          <w:t>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0"/>
                          </w:rPr>
                          <w:t>CpHBaTa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43434"/>
                          <w:bottom w:val="single" w:sz="7.654952" w:space="0" w:color="383838"/>
                          <w:left w:val="single" w:sz="7.654952" w:space="0" w:color="2B2B2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43434"/>
                          <w:bottom w:val="single" w:sz="7.654952" w:space="0" w:color="383838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708" w:type="dxa"/>
                        <w:tcBorders>
                          <w:top w:val="single" w:sz="11.482432" w:space="0" w:color="444444"/>
                          <w:bottom w:val="single" w:sz="7.654952" w:space="0" w:color="38383B"/>
                          <w:left w:val="single" w:sz="15.309904" w:space="0" w:color="2B2B2B"/>
                          <w:right w:val="single" w:sz="3.82748" w:space="0" w:color="383838"/>
                        </w:tcBorders>
                      </w:tcPr>
                      <w:p>
                        <w:pPr>
                          <w:spacing w:before="0" w:after="0" w:line="185" w:lineRule="exact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100"/>
                            <w:position w:val="1"/>
                          </w:rPr>
                          <w:t>3046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1.482432" w:space="0" w:color="444444"/>
                          <w:bottom w:val="single" w:sz="7.654952" w:space="0" w:color="38383B"/>
                          <w:left w:val="single" w:sz="3.82748" w:space="0" w:color="383838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0" w:after="0" w:line="185" w:lineRule="exact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1"/>
                            <w:position w:val="1"/>
                          </w:rPr>
                          <w:t>912900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282328"/>
                          <w:bottom w:val="single" w:sz="7.654952" w:space="0" w:color="38383B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3"/>
                          </w:rPr>
                          <w:t>11cnpasKa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4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5"/>
                          </w:rPr>
                          <w:t>cno.ll&gt;Ho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65656"/>
                            <w:spacing w:val="0"/>
                            <w:w w:val="79"/>
                          </w:rPr>
                          <w:t>.zzyra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83838"/>
                          <w:bottom w:val="single" w:sz="7.654952" w:space="0" w:color="38383B"/>
                          <w:left w:val="single" w:sz="7.654952" w:space="0" w:color="2B2B2B"/>
                          <w:right w:val="single" w:sz="7.654952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83838"/>
                          <w:bottom w:val="single" w:sz="7.654952" w:space="0" w:color="38383B"/>
                          <w:left w:val="single" w:sz="7.654952" w:space="0" w:color="3B3B3B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8383B"/>
                          <w:bottom w:val="single" w:sz="11.482432" w:space="0" w:color="484848"/>
                          <w:left w:val="single" w:sz="15.309904" w:space="0" w:color="2B2B2B"/>
                          <w:right w:val="single" w:sz="3.82748" w:space="0" w:color="383838"/>
                        </w:tcBorders>
                      </w:tcPr>
                      <w:p>
                        <w:pPr>
                          <w:spacing w:before="86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-31"/>
                            <w:w w:val="112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2"/>
                            <w:w w:val="12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88"/>
                          </w:rPr>
                          <w:t>47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8383B"/>
                          <w:bottom w:val="single" w:sz="11.482432" w:space="0" w:color="484848"/>
                          <w:left w:val="single" w:sz="3.82748" w:space="0" w:color="383838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86" w:after="0" w:line="240" w:lineRule="auto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80"/>
                          </w:rPr>
                          <w:t>920000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38383B"/>
                          <w:bottom w:val="single" w:sz="7.654952" w:space="0" w:color="2F2F2F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76" w:lineRule="exact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8"/>
                          </w:rPr>
                          <w:t>IIPHMAib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5"/>
                            <w:w w:val="10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31"/>
                            <w:spacing w:val="0"/>
                            <w:w w:val="141"/>
                          </w:rPr>
                          <w:t>0)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31"/>
                            <w:spacing w:val="9"/>
                            <w:w w:val="14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5"/>
                          </w:rPr>
                          <w:t>IIPO,UAJ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Cl&gt;HHAHCHJCKE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" w:after="0" w:line="202" w:lineRule="exact"/>
                          <w:ind w:left="10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6"/>
                            <w:position w:val="-2"/>
                          </w:rPr>
                          <w:t>DMOBKHE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5"/>
                            <w:w w:val="106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44444"/>
                            <w:spacing w:val="0"/>
                            <w:w w:val="100"/>
                            <w:i/>
                            <w:position w:val="-2"/>
                          </w:rPr>
                          <w:t>(3048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44444"/>
                            <w:spacing w:val="17"/>
                            <w:w w:val="100"/>
                            <w:i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65656"/>
                            <w:spacing w:val="7"/>
                            <w:w w:val="116"/>
                            <w:position w:val="-2"/>
                          </w:rPr>
                          <w:t>+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3"/>
                            <w:position w:val="-2"/>
                          </w:rPr>
                          <w:t>3058)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8383B"/>
                          <w:bottom w:val="single" w:sz="7.654952" w:space="0" w:color="2F2F2F"/>
                          <w:left w:val="single" w:sz="11.482432" w:space="0" w:color="48484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8383B"/>
                          <w:bottom w:val="single" w:sz="7.654952" w:space="0" w:color="2F2F2F"/>
                          <w:left w:val="nil" w:sz="6" w:space="0" w:color="auto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708" w:type="dxa"/>
                        <w:tcBorders>
                          <w:top w:val="single" w:sz="11.482432" w:space="0" w:color="484848"/>
                          <w:bottom w:val="single" w:sz="7.654952" w:space="0" w:color="2B2B2B"/>
                          <w:left w:val="single" w:sz="15.309904" w:space="0" w:color="2B2B2B"/>
                          <w:right w:val="single" w:sz="3.82748" w:space="0" w:color="383838"/>
                        </w:tcBorders>
                      </w:tcPr>
                      <w:p>
                        <w:pPr>
                          <w:spacing w:before="8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100"/>
                          </w:rPr>
                          <w:t>3048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1.482432" w:space="0" w:color="484848"/>
                          <w:bottom w:val="single" w:sz="7.654952" w:space="0" w:color="2B2B2B"/>
                          <w:left w:val="single" w:sz="3.82748" w:space="0" w:color="383838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8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1"/>
                          </w:rPr>
                          <w:t>921000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2F2F2F"/>
                          <w:bottom w:val="single" w:sz="7.654952" w:space="0" w:color="2B2B2B"/>
                          <w:left w:val="single" w:sz="11.482432" w:space="0" w:color="3B3B3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66" w:after="0" w:line="282" w:lineRule="auto"/>
                          <w:ind w:right="49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9"/>
                          </w:rPr>
                          <w:t>IIPHMAib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6"/>
                            <w:w w:val="10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31"/>
                            <w:spacing w:val="0"/>
                            <w:w w:val="141"/>
                          </w:rPr>
                          <w:t>0)(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31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IIPO.l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(AJ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,UOMA'IiE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Cl&gt;IDIA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9"/>
                            <w:w w:val="10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CKE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108"/>
                          </w:rPr>
                          <w:t>HMOBHB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13"/>
                            <w:w w:val="108"/>
                          </w:rPr>
                          <w:t>E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72"/>
                          </w:rPr>
                          <w:t>(oJl304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-3"/>
                            <w:w w:val="72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54"/>
                          </w:rPr>
                          <w:t>Jl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14"/>
                            <w:w w:val="54"/>
                          </w:rPr>
                          <w:t>O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3"/>
                          </w:rPr>
                          <w:t>3057)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2F2F2F"/>
                          <w:bottom w:val="single" w:sz="7.654952" w:space="0" w:color="2B2B2B"/>
                          <w:left w:val="single" w:sz="11.482432" w:space="0" w:color="484848"/>
                          <w:right w:val="single" w:sz="11.482432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F2F2F"/>
                          <w:bottom w:val="single" w:sz="7.654952" w:space="0" w:color="2B2B2B"/>
                          <w:left w:val="single" w:sz="11.482432" w:space="0" w:color="545454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5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2B2B2B"/>
                          <w:bottom w:val="single" w:sz="7.654952" w:space="0" w:color="383838"/>
                          <w:left w:val="single" w:sz="15.309904" w:space="0" w:color="2B2B2B"/>
                          <w:right w:val="single" w:sz="3.82748" w:space="0" w:color="232323"/>
                        </w:tcBorders>
                      </w:tcPr>
                      <w:p>
                        <w:pPr>
                          <w:spacing w:before="76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2"/>
                          </w:rPr>
                          <w:t>3049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2B2B2B"/>
                          <w:bottom w:val="single" w:sz="7.654952" w:space="0" w:color="383838"/>
                          <w:left w:val="single" w:sz="3.82748" w:space="0" w:color="232323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6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</w:rPr>
                          <w:t>921100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2B2B2B"/>
                          <w:bottom w:val="nil" w:sz="6" w:space="0" w:color="auto"/>
                          <w:left w:val="single" w:sz="11.482432" w:space="0" w:color="3B3B3B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66" w:lineRule="exact"/>
                          <w:ind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91"/>
                          </w:rPr>
                          <w:t>llpHM3lh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9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2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6"/>
                          </w:rPr>
                          <w:t>npo.naje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3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7"/>
                          </w:rPr>
                          <w:t>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7"/>
                          </w:rPr>
                          <w:t>OMahu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7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7"/>
                          </w:rPr>
                          <w:t>xapTHja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12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3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1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69"/>
                          </w:rPr>
                          <w:t>BpCD;HOCT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1"/>
                            <w:w w:val="7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B6B6B"/>
                            <w:spacing w:val="0"/>
                            <w:w w:val="15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5" w:after="0" w:line="240" w:lineRule="auto"/>
                          <w:ind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H3y3CB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6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3"/>
                          </w:rPr>
                          <w:t>aKUHja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2B2B2B"/>
                          <w:bottom w:val="single" w:sz="7.654952" w:space="0" w:color="343434"/>
                          <w:left w:val="nil" w:sz="6" w:space="0" w:color="auto"/>
                          <w:right w:val="single" w:sz="11.482432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B2B2B"/>
                          <w:bottom w:val="single" w:sz="7.654952" w:space="0" w:color="343434"/>
                          <w:left w:val="single" w:sz="11.482432" w:space="0" w:color="545454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83838"/>
                          <w:bottom w:val="single" w:sz="11.482432" w:space="0" w:color="484848"/>
                          <w:left w:val="single" w:sz="15.309904" w:space="0" w:color="2B2B2B"/>
                          <w:right w:val="nil" w:sz="6" w:space="0" w:color="auto"/>
                        </w:tcBorders>
                      </w:tcPr>
                      <w:p>
                        <w:pPr>
                          <w:spacing w:before="84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3"/>
                          </w:rPr>
                          <w:t>3050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83838"/>
                          <w:bottom w:val="single" w:sz="11.482432" w:space="0" w:color="484848"/>
                          <w:left w:val="nil" w:sz="6" w:space="0" w:color="auto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74" w:after="0" w:line="240" w:lineRule="auto"/>
                          <w:ind w:left="5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1"/>
                          </w:rPr>
                          <w:t>921200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nil" w:sz="6" w:space="0" w:color="auto"/>
                          <w:bottom w:val="single" w:sz="7.654952" w:space="0" w:color="2F2F2F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6"/>
                          </w:rPr>
                          <w:t>llp»M&lt;Uh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w w:val="8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7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3"/>
                            <w:w w:val="7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1"/>
                          </w:rPr>
                          <w:t>0Tnn3Te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3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KpCJ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HT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0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3TH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1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5"/>
                          </w:rPr>
                          <w:t>OCTanH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10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5"/>
                          </w:rPr>
                          <w:t>HHBOHM3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5" w:after="0" w:line="192" w:lineRule="exact"/>
                          <w:ind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9"/>
                          </w:rPr>
                          <w:t>snacm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343434"/>
                          <w:bottom w:val="single" w:sz="7.654952" w:space="0" w:color="2F2F2F"/>
                          <w:left w:val="single" w:sz="7.654952" w:space="0" w:color="2B2B2B"/>
                          <w:right w:val="single" w:sz="11.482432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343434"/>
                          <w:bottom w:val="single" w:sz="7.654952" w:space="0" w:color="2F2F2F"/>
                          <w:left w:val="single" w:sz="11.482432" w:space="0" w:color="545454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12" w:hRule="exact"/>
                    </w:trPr>
                    <w:tc>
                      <w:tcPr>
                        <w:tcW w:w="708" w:type="dxa"/>
                        <w:tcBorders>
                          <w:top w:val="single" w:sz="11.482432" w:space="0" w:color="484848"/>
                          <w:bottom w:val="single" w:sz="7.654952" w:space="0" w:color="282828"/>
                          <w:left w:val="single" w:sz="15.309904" w:space="0" w:color="2B2B2B"/>
                          <w:right w:val="single" w:sz="3.82748" w:space="0" w:color="4B4B4B"/>
                        </w:tcBorders>
                      </w:tcPr>
                      <w:p>
                        <w:pPr>
                          <w:spacing w:before="81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78"/>
                          </w:rPr>
                          <w:t>3051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1.482432" w:space="0" w:color="484848"/>
                          <w:bottom w:val="single" w:sz="11.482432" w:space="0" w:color="4B4B4B"/>
                          <w:left w:val="single" w:sz="3.82748" w:space="0" w:color="4B4B4B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81" w:after="0" w:line="176" w:lineRule="exact"/>
                          <w:ind w:left="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1"/>
                            <w:position w:val="-2"/>
                          </w:rPr>
                          <w:t>921300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26" w:lineRule="exact"/>
                          <w:ind w:right="-22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0"/>
                            <w:w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7.654952" w:space="0" w:color="2F2F2F"/>
                          <w:bottom w:val="single" w:sz="11.482432" w:space="0" w:color="4B4B4B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76" w:lineRule="exact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5"/>
                          </w:rPr>
                          <w:t>llp»M&lt;Uha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5"/>
                            <w:w w:val="8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OJ(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8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1"/>
                          </w:rPr>
                          <w:t>0Tnn3Te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8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KpCJ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8"/>
                          </w:rPr>
                          <w:t>HT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.nam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.llOMaliH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jaBHm1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5" w:after="0" w:line="187" w:lineRule="exact"/>
                          <w:ind w:left="-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2"/>
                            <w:position w:val="-1"/>
                          </w:rPr>
                          <w:t>&lt;bHHaHCHjCKH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2"/>
                            <w:position w:val="-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14"/>
                            <w:w w:val="72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2"/>
                            <w:position w:val="-1"/>
                          </w:rPr>
                          <w:t>HHCmTYUHiaMa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7.654952" w:space="0" w:color="2F2F2F"/>
                          <w:bottom w:val="single" w:sz="11.482432" w:space="0" w:color="4B4B4B"/>
                          <w:left w:val="single" w:sz="7.654952" w:space="0" w:color="2B2B2B"/>
                          <w:right w:val="single" w:sz="11.482432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F2F2F"/>
                          <w:bottom w:val="single" w:sz="7.654952" w:space="0" w:color="232323"/>
                          <w:left w:val="single" w:sz="11.482432" w:space="0" w:color="545454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282828"/>
                          <w:bottom w:val="single" w:sz="7.654952" w:space="0" w:color="383838"/>
                          <w:left w:val="single" w:sz="15.309904" w:space="0" w:color="2B2B2B"/>
                          <w:right w:val="single" w:sz="3.82748" w:space="0" w:color="2F2F2F"/>
                        </w:tcBorders>
                      </w:tcPr>
                      <w:p>
                        <w:pPr>
                          <w:spacing w:before="76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3"/>
                          </w:rPr>
                          <w:t>3052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11.482432" w:space="0" w:color="4B4B4B"/>
                          <w:bottom w:val="single" w:sz="7.654952" w:space="0" w:color="383838"/>
                          <w:left w:val="single" w:sz="3.82748" w:space="0" w:color="2F2F2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72" w:after="0" w:line="240" w:lineRule="auto"/>
                          <w:ind w:left="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444444"/>
                            <w:spacing w:val="0"/>
                            <w:w w:val="81"/>
                          </w:rPr>
                          <w:t>921400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1.482432" w:space="0" w:color="4B4B4B"/>
                          <w:bottom w:val="single" w:sz="11.482432" w:space="0" w:color="4F4F4F"/>
                          <w:left w:val="single" w:sz="11.482432" w:space="0" w:color="3B3B3B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61" w:lineRule="exact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7"/>
                          </w:rPr>
                          <w:t>llpHM31b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0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1"/>
                          </w:rPr>
                          <w:t>0.!1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3"/>
                          </w:rPr>
                          <w:t>0TnJI3TC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3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KpC,llHTa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20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,ll3TH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3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-4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69"/>
                          </w:rPr>
                          <w:t>.llOMal'i.H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69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5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66"/>
                          </w:rPr>
                          <w:t>ITOCJI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-5"/>
                            <w:w w:val="6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71"/>
                          </w:rPr>
                          <w:t>BHHM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5" w:after="0" w:line="187" w:lineRule="exact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1"/>
                            <w:position w:val="-1"/>
                          </w:rPr>
                          <w:t>6aHKSMa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4B4B4B"/>
                          <w:bottom w:val="single" w:sz="11.482432" w:space="0" w:color="4F4F4F"/>
                          <w:left w:val="single" w:sz="7.654952" w:space="0" w:color="2B2B2B"/>
                          <w:right w:val="single" w:sz="7.65495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232323"/>
                          <w:bottom w:val="single" w:sz="7.654952" w:space="0" w:color="1C1C1C"/>
                          <w:left w:val="single" w:sz="7.654952" w:space="0" w:color="2F2F2F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708" w:type="dxa"/>
                        <w:tcBorders>
                          <w:top w:val="single" w:sz="7.654952" w:space="0" w:color="383838"/>
                          <w:bottom w:val="single" w:sz="7.654952" w:space="0" w:color="2F2F2F"/>
                          <w:left w:val="single" w:sz="15.309904" w:space="0" w:color="2B2B2B"/>
                          <w:right w:val="single" w:sz="3.82748" w:space="0" w:color="2F2F2F"/>
                        </w:tcBorders>
                      </w:tcPr>
                      <w:p>
                        <w:pPr>
                          <w:spacing w:before="76" w:after="0" w:line="240" w:lineRule="auto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0"/>
                            <w:w w:val="80"/>
                          </w:rPr>
                          <w:t>3053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7.654952" w:space="0" w:color="383838"/>
                          <w:bottom w:val="single" w:sz="7.654952" w:space="0" w:color="2F2F2F"/>
                          <w:left w:val="single" w:sz="3.82748" w:space="0" w:color="2F2F2F"/>
                          <w:right w:val="single" w:sz="11.482432" w:space="0" w:color="3B3B3B"/>
                        </w:tcBorders>
                      </w:tcPr>
                      <w:p>
                        <w:pPr>
                          <w:spacing w:before="76" w:after="0" w:line="240" w:lineRule="auto"/>
                          <w:ind w:left="53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w w:val="91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65656"/>
                            <w:spacing w:val="-16"/>
                            <w:w w:val="91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2F2F31"/>
                            <w:spacing w:val="0"/>
                            <w:w w:val="76"/>
                          </w:rPr>
                          <w:t>1500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39" w:type="dxa"/>
                        <w:tcBorders>
                          <w:top w:val="single" w:sz="11.482432" w:space="0" w:color="4F4F4F"/>
                          <w:bottom w:val="single" w:sz="7.654952" w:space="0" w:color="2F2F2F"/>
                          <w:left w:val="single" w:sz="11.482432" w:space="0" w:color="3B3B3B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71" w:lineRule="exact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91"/>
                          </w:rPr>
                          <w:t>Ilp»MIIlha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2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68"/>
                          </w:rPr>
                          <w:t>O.ll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4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4"/>
                          </w:rPr>
                          <w:t>OTnnare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9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75"/>
                          </w:rPr>
                          <w:t>KpC.liHTa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4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.aam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.llOMallli:MjasHmt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192" w:lineRule="exact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w w:val="73"/>
                          </w:rPr>
                          <w:t>HC&lt;bHRaHCH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1"/>
                            <w:w w:val="73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0"/>
                            <w:w w:val="88"/>
                          </w:rPr>
                          <w:t>CKm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44444"/>
                            <w:spacing w:val="-14"/>
                            <w:w w:val="89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0"/>
                            <w:w w:val="80"/>
                          </w:rPr>
                          <w:t>HHCmTYU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65656"/>
                            <w:spacing w:val="5"/>
                            <w:w w:val="8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31"/>
                            <w:spacing w:val="0"/>
                            <w:w w:val="88"/>
                          </w:rPr>
                          <w:t>iaMa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single" w:sz="11.482432" w:space="0" w:color="4F4F4F"/>
                          <w:bottom w:val="single" w:sz="7.654952" w:space="0" w:color="2F2F2F"/>
                          <w:left w:val="nil" w:sz="6" w:space="0" w:color="auto"/>
                          <w:right w:val="single" w:sz="11.48243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47" w:type="dxa"/>
                        <w:tcBorders>
                          <w:top w:val="single" w:sz="7.654952" w:space="0" w:color="1C1C1C"/>
                          <w:bottom w:val="single" w:sz="7.654952" w:space="0" w:color="2F2F2F"/>
                          <w:left w:val="single" w:sz="11.482432" w:space="0" w:color="484848"/>
                          <w:right w:val="single" w:sz="15.309904" w:space="0" w:color="282828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33"/>
          <w:szCs w:val="33"/>
          <w:color w:val="CCCCC8"/>
          <w:spacing w:val="0"/>
          <w:w w:val="53"/>
          <w:i/>
          <w:position w:val="-1"/>
        </w:rPr>
        <w:t>1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9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/>
        <w:pict>
          <v:shape style="position:absolute;margin-left:583.679993pt;margin-top:-.33393pt;width:4.8pt;height:108.480003pt;mso-position-horizontal-relative:page;mso-position-vertical-relative:paragraph;z-index:-21607" type="#_x0000_t75">
            <v:imagedata r:id="rId20" o:title=""/>
          </v:shape>
        </w:pict>
      </w:r>
      <w:r>
        <w:rPr>
          <w:rFonts w:ascii="Arial" w:hAnsi="Arial" w:cs="Arial" w:eastAsia="Arial"/>
          <w:sz w:val="33"/>
          <w:szCs w:val="33"/>
          <w:color w:val="CCCCC8"/>
          <w:spacing w:val="0"/>
          <w:w w:val="53"/>
          <w:i/>
        </w:rPr>
        <w:t>1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580" w:bottom="280" w:left="140" w:right="80"/>
          <w:footerReference w:type="default" r:id="rId18"/>
          <w:pgSz w:w="11980" w:h="168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46" w:lineRule="exact"/>
        <w:ind w:left="849" w:right="-20"/>
        <w:jc w:val="left"/>
        <w:tabs>
          <w:tab w:pos="1640" w:val="left"/>
          <w:tab w:pos="81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5"/>
        </w:rPr>
        <w:t>03HaKa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5"/>
        </w:rPr>
      </w:r>
      <w:r>
        <w:rPr>
          <w:rFonts w:ascii="Arial" w:hAnsi="Arial" w:cs="Arial" w:eastAsia="Arial"/>
          <w:sz w:val="16"/>
          <w:szCs w:val="16"/>
          <w:color w:val="1A1A1A"/>
          <w:spacing w:val="-1"/>
          <w:w w:val="100"/>
          <w:position w:val="-6"/>
        </w:rPr>
        <w:t>G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6"/>
        </w:rPr>
        <w:t>r&gt;oj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2"/>
          <w:position w:val="4"/>
        </w:rPr>
        <w:t>l13HOC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140" w:right="1480"/>
          <w:footerReference w:type="default" r:id="rId21"/>
          <w:pgSz w:w="11980" w:h="16880"/>
        </w:sectPr>
      </w:pPr>
      <w:rPr/>
    </w:p>
    <w:p>
      <w:pPr>
        <w:spacing w:before="0" w:after="0" w:line="294" w:lineRule="exact"/>
        <w:ind w:left="974" w:right="-81"/>
        <w:jc w:val="left"/>
        <w:tabs>
          <w:tab w:pos="1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-12"/>
          <w:w w:val="100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3636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color w:val="363636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363636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KOiiTa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1A1A1A"/>
          <w:spacing w:val="-9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5"/>
        </w:rPr>
        <w:t>nuc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90" w:lineRule="exact"/>
        <w:ind w:right="-20"/>
        <w:jc w:val="left"/>
        <w:tabs>
          <w:tab w:pos="2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A1A1A"/>
          <w:spacing w:val="0"/>
          <w:w w:val="86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6"/>
          <w:w w:val="86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3"/>
          <w:w w:val="86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86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1A1A1A"/>
          <w:spacing w:val="-7"/>
          <w:w w:val="86"/>
          <w:position w:val="-1"/>
        </w:rPr>
        <w:t>X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86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-4"/>
          <w:w w:val="86"/>
          <w:position w:val="-1"/>
        </w:rPr>
        <w:t>B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3"/>
          <w:w w:val="8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-1"/>
        </w:rPr>
        <w:t>ro</w:t>
      </w:r>
      <w:r>
        <w:rPr>
          <w:rFonts w:ascii="Arial" w:hAnsi="Arial" w:cs="Arial" w:eastAsia="Arial"/>
          <w:sz w:val="16"/>
          <w:szCs w:val="16"/>
          <w:color w:val="363636"/>
          <w:spacing w:val="5"/>
          <w:w w:val="99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68"/>
          <w:position w:val="-1"/>
        </w:rPr>
        <w:t>JJ</w:t>
      </w:r>
      <w:r>
        <w:rPr>
          <w:rFonts w:ascii="Arial" w:hAnsi="Arial" w:cs="Arial" w:eastAsia="Arial"/>
          <w:sz w:val="16"/>
          <w:szCs w:val="16"/>
          <w:color w:val="1A1A1A"/>
          <w:spacing w:val="7"/>
          <w:w w:val="67"/>
          <w:position w:val="-1"/>
        </w:rPr>
        <w:t>B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8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8"/>
          <w:position w:val="0"/>
        </w:rPr>
        <w:t>TeK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99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73"/>
          <w:position w:val="0"/>
        </w:rPr>
        <w:t>l</w:t>
      </w:r>
      <w:r>
        <w:rPr>
          <w:rFonts w:ascii="Arial" w:hAnsi="Arial" w:cs="Arial" w:eastAsia="Arial"/>
          <w:sz w:val="16"/>
          <w:szCs w:val="16"/>
          <w:color w:val="1A1A1A"/>
          <w:spacing w:val="-6"/>
          <w:w w:val="173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1"/>
          <w:position w:val="0"/>
        </w:rPr>
        <w:t>roJ</w:t>
      </w:r>
      <w:r>
        <w:rPr>
          <w:rFonts w:ascii="Arial" w:hAnsi="Arial" w:cs="Arial" w:eastAsia="Arial"/>
          <w:sz w:val="16"/>
          <w:szCs w:val="16"/>
          <w:color w:val="363636"/>
          <w:spacing w:val="-11"/>
          <w:w w:val="101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-7"/>
          <w:w w:val="114"/>
          <w:position w:val="0"/>
        </w:rPr>
        <w:t>u</w:t>
      </w:r>
      <w:r>
        <w:rPr>
          <w:rFonts w:ascii="Arial" w:hAnsi="Arial" w:cs="Arial" w:eastAsia="Arial"/>
          <w:sz w:val="16"/>
          <w:szCs w:val="16"/>
          <w:color w:val="363636"/>
          <w:spacing w:val="7"/>
          <w:w w:val="88"/>
          <w:position w:val="0"/>
        </w:rPr>
        <w:t>B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480"/>
          <w:cols w:num="3" w:equalWidth="0">
            <w:col w:w="2057" w:space="2094"/>
            <w:col w:w="393" w:space="2199"/>
            <w:col w:w="3617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70" w:right="-20"/>
        <w:jc w:val="left"/>
        <w:tabs>
          <w:tab w:pos="1780" w:val="left"/>
          <w:tab w:pos="4280" w:val="left"/>
          <w:tab w:pos="7380" w:val="left"/>
          <w:tab w:pos="92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A1A1A"/>
          <w:spacing w:val="0"/>
          <w:w w:val="136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363636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4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6" w:after="0" w:line="268" w:lineRule="exact"/>
        <w:ind w:left="916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3"/>
        </w:rPr>
        <w:t>3054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4"/>
        </w:rPr>
        <w:t>921600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6"/>
          <w:szCs w:val="16"/>
          <w:color w:val="4B4B4B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3"/>
          <w:position w:val="6"/>
        </w:rPr>
        <w:t>llpHMaH&gt;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3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4B4B4B"/>
          <w:spacing w:val="22"/>
          <w:w w:val="83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6"/>
        </w:rPr>
        <w:t>o.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6"/>
        </w:rPr>
        <w:t>n</w:t>
      </w:r>
      <w:r>
        <w:rPr>
          <w:rFonts w:ascii="Arial" w:hAnsi="Arial" w:cs="Arial" w:eastAsia="Arial"/>
          <w:sz w:val="16"/>
          <w:szCs w:val="16"/>
          <w:color w:val="363636"/>
          <w:spacing w:val="-9"/>
          <w:w w:val="83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6"/>
        </w:rPr>
        <w:t>omnare</w:t>
      </w:r>
      <w:r>
        <w:rPr>
          <w:rFonts w:ascii="Arial" w:hAnsi="Arial" w:cs="Arial" w:eastAsia="Arial"/>
          <w:sz w:val="16"/>
          <w:szCs w:val="16"/>
          <w:color w:val="4B4B4B"/>
          <w:spacing w:val="-2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4"/>
          <w:position w:val="6"/>
        </w:rPr>
        <w:t>KpeD,MT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5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6"/>
          <w:position w:val="6"/>
        </w:rPr>
        <w:t>.o:arn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6"/>
          <w:position w:val="6"/>
        </w:rPr>
        <w:t>x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6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4"/>
          <w:position w:val="6"/>
        </w:rPr>
        <w:t>&lt;j&gt;M3H'iKH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4"/>
          <w:position w:val="6"/>
        </w:rPr>
        <w:t>M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74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7"/>
          <w:position w:val="6"/>
        </w:rPr>
        <w:t>nuUMMa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7"/>
          <w:position w:val="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0"/>
          <w:w w:val="100"/>
          <w:position w:val="6"/>
        </w:rPr>
        <w:t>11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225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B4B4B"/>
          <w:spacing w:val="0"/>
          <w:w w:val="74"/>
          <w:position w:val="1"/>
        </w:rPr>
        <w:t>.UOM3DHHCTBHM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74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4B4B4B"/>
          <w:spacing w:val="-1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1"/>
        </w:rPr>
        <w:t>3eMJ</w:t>
      </w:r>
      <w:r>
        <w:rPr>
          <w:rFonts w:ascii="Arial" w:hAnsi="Arial" w:cs="Arial" w:eastAsia="Arial"/>
          <w:sz w:val="16"/>
          <w:szCs w:val="16"/>
          <w:color w:val="363636"/>
          <w:spacing w:val="-16"/>
          <w:w w:val="80"/>
          <w:position w:val="1"/>
        </w:rPr>
        <w:t>b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79"/>
          <w:position w:val="1"/>
        </w:rPr>
        <w:t>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6" w:after="0" w:line="178" w:lineRule="auto"/>
        <w:ind w:left="2221" w:right="4537" w:firstLine="-1315"/>
        <w:jc w:val="left"/>
        <w:tabs>
          <w:tab w:pos="1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10"/>
        </w:rPr>
        <w:t>3055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10"/>
        </w:rPr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0"/>
        </w:rPr>
        <w:t>921700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0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33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8"/>
          <w:position w:val="0"/>
        </w:rPr>
        <w:t>llpHMaH&gt;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8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12"/>
          <w:w w:val="8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0"/>
        </w:rPr>
        <w:t>o.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4"/>
          <w:position w:val="0"/>
        </w:rPr>
        <w:t>u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omnare</w:t>
      </w:r>
      <w:r>
        <w:rPr>
          <w:rFonts w:ascii="Arial" w:hAnsi="Arial" w:cs="Arial" w:eastAsia="Arial"/>
          <w:sz w:val="16"/>
          <w:szCs w:val="16"/>
          <w:color w:val="363636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2"/>
          <w:position w:val="0"/>
        </w:rPr>
        <w:t>KpeiD!T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2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4B4B4B"/>
          <w:spacing w:val="20"/>
          <w:w w:val="8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2"/>
          <w:position w:val="0"/>
        </w:rPr>
        <w:t>JiaTH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2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363636"/>
          <w:spacing w:val="6"/>
          <w:w w:val="8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2"/>
          <w:position w:val="0"/>
        </w:rPr>
        <w:t>YAPYJKelbHMa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68"/>
          <w:position w:val="0"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0"/>
        </w:rPr>
        <w:t>rpatjaH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5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4B4B4B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8"/>
          <w:position w:val="0"/>
        </w:rPr>
        <w:t>3eMJbH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" w:after="0" w:line="268" w:lineRule="exact"/>
        <w:ind w:left="906" w:right="-20"/>
        <w:jc w:val="left"/>
        <w:tabs>
          <w:tab w:pos="1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4"/>
        </w:rPr>
        <w:t>3056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-4"/>
        </w:rPr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921800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6"/>
        </w:rPr>
        <w:t>Ilp11M31i&gt;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6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1"/>
          <w:w w:val="79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65"/>
          <w:position w:val="6"/>
        </w:rPr>
        <w:t>O,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66"/>
          <w:position w:val="6"/>
        </w:rPr>
        <w:t>U</w:t>
      </w:r>
      <w:r>
        <w:rPr>
          <w:rFonts w:ascii="Arial" w:hAnsi="Arial" w:cs="Arial" w:eastAsia="Arial"/>
          <w:sz w:val="16"/>
          <w:szCs w:val="16"/>
          <w:color w:val="363636"/>
          <w:spacing w:val="-31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1"/>
          <w:position w:val="6"/>
        </w:rPr>
        <w:t>Omn3T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2"/>
          <w:position w:val="6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23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5"/>
          <w:position w:val="6"/>
        </w:rPr>
        <w:t>Kpe,UMT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6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30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6"/>
          <w:position w:val="6"/>
        </w:rPr>
        <w:t>)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6"/>
          <w:position w:val="6"/>
        </w:rPr>
        <w:t>l3THX</w:t>
      </w:r>
      <w:r>
        <w:rPr>
          <w:rFonts w:ascii="Arial" w:hAnsi="Arial" w:cs="Arial" w:eastAsia="Arial"/>
          <w:sz w:val="16"/>
          <w:szCs w:val="16"/>
          <w:color w:val="4B4B4B"/>
          <w:spacing w:val="-11"/>
          <w:w w:val="86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68"/>
          <w:position w:val="6"/>
        </w:rPr>
        <w:t>He&lt;j</w:t>
      </w:r>
      <w:r>
        <w:rPr>
          <w:rFonts w:ascii="Arial" w:hAnsi="Arial" w:cs="Arial" w:eastAsia="Arial"/>
          <w:sz w:val="16"/>
          <w:szCs w:val="16"/>
          <w:color w:val="363636"/>
          <w:spacing w:val="-13"/>
          <w:w w:val="68"/>
          <w:position w:val="6"/>
        </w:rPr>
        <w:t>&gt;</w:t>
      </w:r>
      <w:r>
        <w:rPr>
          <w:rFonts w:ascii="Arial" w:hAnsi="Arial" w:cs="Arial" w:eastAsia="Arial"/>
          <w:sz w:val="16"/>
          <w:szCs w:val="16"/>
          <w:color w:val="1A1A1A"/>
          <w:spacing w:val="-10"/>
          <w:w w:val="79"/>
          <w:position w:val="6"/>
        </w:rPr>
        <w:t>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  <w:position w:val="6"/>
        </w:rPr>
        <w:t>H3H</w:t>
      </w:r>
      <w:r>
        <w:rPr>
          <w:rFonts w:ascii="Arial" w:hAnsi="Arial" w:cs="Arial" w:eastAsia="Arial"/>
          <w:sz w:val="16"/>
          <w:szCs w:val="16"/>
          <w:color w:val="363636"/>
          <w:spacing w:val="-14"/>
          <w:w w:val="81"/>
          <w:position w:val="6"/>
        </w:rPr>
        <w:t>C</w:t>
      </w:r>
      <w:r>
        <w:rPr>
          <w:rFonts w:ascii="Arial" w:hAnsi="Arial" w:cs="Arial" w:eastAsia="Arial"/>
          <w:sz w:val="16"/>
          <w:szCs w:val="16"/>
          <w:color w:val="1A1A1A"/>
          <w:spacing w:val="-5"/>
          <w:w w:val="174"/>
          <w:position w:val="6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74"/>
          <w:position w:val="6"/>
        </w:rPr>
        <w:t>i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1"/>
          <w:position w:val="6"/>
        </w:rPr>
        <w:t>jCKiiM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225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w w:val="107"/>
          <w:position w:val="1"/>
        </w:rPr>
        <w:t>n</w:t>
      </w:r>
      <w:r>
        <w:rPr>
          <w:rFonts w:ascii="Arial" w:hAnsi="Arial" w:cs="Arial" w:eastAsia="Arial"/>
          <w:sz w:val="16"/>
          <w:szCs w:val="16"/>
          <w:color w:val="363636"/>
          <w:spacing w:val="-17"/>
          <w:w w:val="107"/>
          <w:position w:val="1"/>
        </w:rPr>
        <w:t>p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73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73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1"/>
        </w:rPr>
        <w:t>B3THH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1"/>
        </w:rPr>
        <w:t>M</w:t>
      </w:r>
      <w:r>
        <w:rPr>
          <w:rFonts w:ascii="Arial" w:hAnsi="Arial" w:cs="Arial" w:eastAsia="Arial"/>
          <w:sz w:val="16"/>
          <w:szCs w:val="16"/>
          <w:color w:val="363636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1"/>
        </w:rPr>
        <w:t>npe.o:y3eliHM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29"/>
          <w:w w:val="8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0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4B4B4B"/>
          <w:spacing w:val="-3"/>
          <w:w w:val="8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1"/>
        </w:rPr>
        <w:t>3eMJbH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897" w:right="-20"/>
        <w:jc w:val="left"/>
        <w:tabs>
          <w:tab w:pos="1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3057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921900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42"/>
          <w:position w:val="0"/>
        </w:rPr>
        <w:t>Il</w:t>
      </w:r>
      <w:r>
        <w:rPr>
          <w:rFonts w:ascii="Arial" w:hAnsi="Arial" w:cs="Arial" w:eastAsia="Arial"/>
          <w:sz w:val="16"/>
          <w:szCs w:val="16"/>
          <w:color w:val="363636"/>
          <w:spacing w:val="-14"/>
          <w:w w:val="143"/>
          <w:position w:val="0"/>
        </w:rPr>
        <w:t>p</w:t>
      </w:r>
      <w:r>
        <w:rPr>
          <w:rFonts w:ascii="Arial" w:hAnsi="Arial" w:cs="Arial" w:eastAsia="Arial"/>
          <w:sz w:val="16"/>
          <w:szCs w:val="16"/>
          <w:color w:val="1A1A1A"/>
          <w:spacing w:val="-24"/>
          <w:w w:val="96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8"/>
          <w:position w:val="0"/>
        </w:rPr>
        <w:t>MaH&gt;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8"/>
          <w:position w:val="0"/>
        </w:rPr>
        <w:t>Oll,</w:t>
      </w:r>
      <w:r>
        <w:rPr>
          <w:rFonts w:ascii="Arial" w:hAnsi="Arial" w:cs="Arial" w:eastAsia="Arial"/>
          <w:sz w:val="16"/>
          <w:szCs w:val="16"/>
          <w:color w:val="363636"/>
          <w:spacing w:val="-3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-20"/>
          <w:w w:val="128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  <w:position w:val="0"/>
        </w:rPr>
        <w:t>po.o:aj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76"/>
          <w:position w:val="0"/>
        </w:rPr>
        <w:t>.UOMaliH: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76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4B4B4B"/>
          <w:spacing w:val="-7"/>
          <w:w w:val="7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76"/>
          <w:position w:val="0"/>
        </w:rPr>
        <w:t>aKUHj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7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7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1"/>
          <w:w w:val="7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7"/>
          <w:w w:val="8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0"/>
        </w:rPr>
        <w:t>OCTanOf</w:t>
      </w:r>
      <w:r>
        <w:rPr>
          <w:rFonts w:ascii="Arial" w:hAnsi="Arial" w:cs="Arial" w:eastAsia="Arial"/>
          <w:sz w:val="16"/>
          <w:szCs w:val="16"/>
          <w:color w:val="363636"/>
          <w:spacing w:val="-7"/>
          <w:w w:val="8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Ka</w:t>
      </w:r>
      <w:r>
        <w:rPr>
          <w:rFonts w:ascii="Arial" w:hAnsi="Arial" w:cs="Arial" w:eastAsia="Arial"/>
          <w:sz w:val="16"/>
          <w:szCs w:val="16"/>
          <w:color w:val="363636"/>
          <w:spacing w:val="-25"/>
          <w:w w:val="100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00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Tan3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3" w:lineRule="exact"/>
        <w:ind w:left="887" w:right="-20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4"/>
          <w:w w:val="100"/>
          <w:position w:val="-4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100"/>
          <w:position w:val="-4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58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4"/>
        </w:rPr>
        <w:t>922000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4"/>
        </w:rPr>
        <w:t>   </w:t>
      </w:r>
      <w:r>
        <w:rPr>
          <w:rFonts w:ascii="Arial" w:hAnsi="Arial" w:cs="Arial" w:eastAsia="Arial"/>
          <w:sz w:val="16"/>
          <w:szCs w:val="16"/>
          <w:color w:val="1A1A1A"/>
          <w:spacing w:val="9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1"/>
          <w:position w:val="6"/>
        </w:rPr>
        <w:t>II</w:t>
      </w:r>
      <w:r>
        <w:rPr>
          <w:rFonts w:ascii="Arial" w:hAnsi="Arial" w:cs="Arial" w:eastAsia="Arial"/>
          <w:sz w:val="16"/>
          <w:szCs w:val="16"/>
          <w:color w:val="1A1A1A"/>
          <w:spacing w:val="-24"/>
          <w:w w:val="121"/>
          <w:position w:val="6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1"/>
          <w:position w:val="6"/>
        </w:rPr>
        <w:t>IIMAJhA</w:t>
      </w:r>
      <w:r>
        <w:rPr>
          <w:rFonts w:ascii="Arial" w:hAnsi="Arial" w:cs="Arial" w:eastAsia="Arial"/>
          <w:sz w:val="16"/>
          <w:szCs w:val="16"/>
          <w:color w:val="363636"/>
          <w:spacing w:val="4"/>
          <w:w w:val="121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-29"/>
          <w:w w:val="104"/>
          <w:position w:val="6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5"/>
          <w:position w:val="6"/>
        </w:rPr>
        <w:t>,U:</w:t>
      </w:r>
      <w:r>
        <w:rPr>
          <w:rFonts w:ascii="Arial" w:hAnsi="Arial" w:cs="Arial" w:eastAsia="Arial"/>
          <w:sz w:val="16"/>
          <w:szCs w:val="16"/>
          <w:color w:val="363636"/>
          <w:spacing w:val="-28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7"/>
          <w:position w:val="6"/>
        </w:rPr>
        <w:t>ITP</w:t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97"/>
          <w:position w:val="6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7"/>
          <w:position w:val="6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7"/>
          <w:position w:val="6"/>
        </w:rPr>
        <w:t>J: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97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7"/>
          <w:position w:val="6"/>
        </w:rPr>
        <w:t>J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7"/>
          <w:position w:val="6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-9"/>
          <w:w w:val="97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3"/>
          <w:w w:val="114"/>
          <w:position w:val="6"/>
        </w:rPr>
        <w:t>C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8"/>
          <w:position w:val="6"/>
        </w:rPr>
        <w:t>T</w:t>
      </w:r>
      <w:r>
        <w:rPr>
          <w:rFonts w:ascii="Arial" w:hAnsi="Arial" w:cs="Arial" w:eastAsia="Arial"/>
          <w:sz w:val="16"/>
          <w:szCs w:val="16"/>
          <w:color w:val="1A1A1A"/>
          <w:spacing w:val="-11"/>
          <w:w w:val="108"/>
          <w:position w:val="6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106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39"/>
          <w:position w:val="6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3"/>
          <w:position w:val="6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left="223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w w:val="67"/>
          <w:position w:val="1"/>
        </w:rPr>
        <w:t>&lt;I</w:t>
      </w:r>
      <w:r>
        <w:rPr>
          <w:rFonts w:ascii="Arial" w:hAnsi="Arial" w:cs="Arial" w:eastAsia="Arial"/>
          <w:sz w:val="16"/>
          <w:szCs w:val="16"/>
          <w:color w:val="363636"/>
          <w:spacing w:val="-7"/>
          <w:w w:val="67"/>
          <w:position w:val="1"/>
        </w:rPr>
        <w:t>&gt;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0"/>
          <w:position w:val="1"/>
        </w:rPr>
        <w:t>HHA</w:t>
      </w:r>
      <w:r>
        <w:rPr>
          <w:rFonts w:ascii="Arial" w:hAnsi="Arial" w:cs="Arial" w:eastAsia="Arial"/>
          <w:sz w:val="16"/>
          <w:szCs w:val="16"/>
          <w:color w:val="1A1A1A"/>
          <w:spacing w:val="-27"/>
          <w:w w:val="121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9"/>
          <w:position w:val="1"/>
        </w:rPr>
        <w:t>C</w:t>
      </w:r>
      <w:r>
        <w:rPr>
          <w:rFonts w:ascii="Arial" w:hAnsi="Arial" w:cs="Arial" w:eastAsia="Arial"/>
          <w:sz w:val="16"/>
          <w:szCs w:val="16"/>
          <w:color w:val="363636"/>
          <w:spacing w:val="-25"/>
          <w:w w:val="119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137"/>
          <w:position w:val="1"/>
        </w:rPr>
        <w:t>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3"/>
          <w:position w:val="1"/>
        </w:rPr>
        <w:t>CKE</w:t>
      </w:r>
      <w:r>
        <w:rPr>
          <w:rFonts w:ascii="Arial" w:hAnsi="Arial" w:cs="Arial" w:eastAsia="Arial"/>
          <w:sz w:val="16"/>
          <w:szCs w:val="16"/>
          <w:color w:val="363636"/>
          <w:spacing w:val="-3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3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25"/>
          <w:w w:val="123"/>
          <w:position w:val="1"/>
        </w:rPr>
        <w:t>M</w:t>
      </w:r>
      <w:r>
        <w:rPr>
          <w:rFonts w:ascii="Arial" w:hAnsi="Arial" w:cs="Arial" w:eastAsia="Arial"/>
          <w:sz w:val="16"/>
          <w:szCs w:val="16"/>
          <w:color w:val="1A1A1A"/>
          <w:spacing w:val="-22"/>
          <w:w w:val="123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3"/>
          <w:position w:val="1"/>
        </w:rPr>
        <w:t>BIIHE</w:t>
      </w:r>
      <w:r>
        <w:rPr>
          <w:rFonts w:ascii="Arial" w:hAnsi="Arial" w:cs="Arial" w:eastAsia="Arial"/>
          <w:sz w:val="16"/>
          <w:szCs w:val="16"/>
          <w:color w:val="363636"/>
          <w:spacing w:val="-24"/>
          <w:w w:val="123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(</w:t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100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JI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-3"/>
          <w:w w:val="100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9</w:t>
      </w:r>
      <w:r>
        <w:rPr>
          <w:rFonts w:ascii="Arial" w:hAnsi="Arial" w:cs="Arial" w:eastAsia="Arial"/>
          <w:sz w:val="16"/>
          <w:szCs w:val="16"/>
          <w:color w:val="363636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62"/>
          <w:position w:val="1"/>
        </w:rPr>
        <w:t>.11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63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5"/>
          <w:w w:val="106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15"/>
          <w:w w:val="114"/>
          <w:position w:val="1"/>
        </w:rPr>
        <w:t>6</w:t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114"/>
          <w:position w:val="1"/>
        </w:rPr>
        <w:t>6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53"/>
          <w:position w:val="1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0" w:lineRule="auto"/>
        <w:ind w:left="2231" w:right="4283" w:firstLine="-1354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>3059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>922100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43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7"/>
          <w:position w:val="0"/>
        </w:rPr>
        <w:t>llpHMaH&gt;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7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3"/>
          <w:w w:val="8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6"/>
          <w:position w:val="0"/>
        </w:rPr>
        <w:t>OA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7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6"/>
          <w:position w:val="0"/>
        </w:rPr>
        <w:t>npo.z:taj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6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22"/>
          <w:w w:val="7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7"/>
          <w:position w:val="0"/>
        </w:rPr>
        <w:t>crpaHH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7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363636"/>
          <w:spacing w:val="16"/>
          <w:w w:val="8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9"/>
          <w:position w:val="0"/>
        </w:rPr>
        <w:t>x3pTHj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90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4B4B4B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0"/>
        </w:rPr>
        <w:t>011</w:t>
      </w:r>
      <w:r>
        <w:rPr>
          <w:rFonts w:ascii="Arial" w:hAnsi="Arial" w:cs="Arial" w:eastAsia="Arial"/>
          <w:sz w:val="16"/>
          <w:szCs w:val="16"/>
          <w:color w:val="363636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0"/>
        </w:rPr>
        <w:t>ape.llHOC</w:t>
      </w:r>
      <w:r>
        <w:rPr>
          <w:rFonts w:ascii="Arial" w:hAnsi="Arial" w:cs="Arial" w:eastAsia="Arial"/>
          <w:sz w:val="16"/>
          <w:szCs w:val="16"/>
          <w:color w:val="363636"/>
          <w:spacing w:val="-27"/>
          <w:w w:val="80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96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225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22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0"/>
        </w:rPr>
        <w:t>H3Y3eB</w:t>
      </w:r>
      <w:r>
        <w:rPr>
          <w:rFonts w:ascii="Arial" w:hAnsi="Arial" w:cs="Arial" w:eastAsia="Arial"/>
          <w:sz w:val="16"/>
          <w:szCs w:val="16"/>
          <w:color w:val="363636"/>
          <w:spacing w:val="-1"/>
          <w:w w:val="79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0"/>
        </w:rPr>
        <w:t>3KQHj3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878" w:right="-20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3060</w:t>
      </w:r>
      <w:r>
        <w:rPr>
          <w:rFonts w:ascii="Arial" w:hAnsi="Arial" w:cs="Arial" w:eastAsia="Arial"/>
          <w:sz w:val="16"/>
          <w:szCs w:val="16"/>
          <w:color w:val="4B4B4B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922200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8"/>
          <w:position w:val="0"/>
        </w:rPr>
        <w:t>llpHMaH&gt;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9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3"/>
          <w:position w:val="0"/>
        </w:rPr>
        <w:t>o.o:</w:t>
      </w:r>
      <w:r>
        <w:rPr>
          <w:rFonts w:ascii="Arial" w:hAnsi="Arial" w:cs="Arial" w:eastAsia="Arial"/>
          <w:sz w:val="16"/>
          <w:szCs w:val="16"/>
          <w:color w:val="363636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ornnare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5"/>
          <w:position w:val="0"/>
        </w:rPr>
        <w:t>Kpe.1lHT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0"/>
          <w:position w:val="0"/>
        </w:rPr>
        <w:t>.z:tarn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0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4B4B4B"/>
          <w:spacing w:val="-4"/>
          <w:w w:val="8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3"/>
          <w:position w:val="0"/>
        </w:rPr>
        <w:t>crpaHHM</w:t>
      </w:r>
      <w:r>
        <w:rPr>
          <w:rFonts w:ascii="Arial" w:hAnsi="Arial" w:cs="Arial" w:eastAsia="Arial"/>
          <w:sz w:val="16"/>
          <w:szCs w:val="16"/>
          <w:color w:val="363636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78"/>
          <w:position w:val="0"/>
        </w:rPr>
        <w:t>BJia,UaM3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68" w:lineRule="exact"/>
        <w:ind w:left="878" w:right="-20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3061</w:t>
      </w:r>
      <w:r>
        <w:rPr>
          <w:rFonts w:ascii="Arial" w:hAnsi="Arial" w:cs="Arial" w:eastAsia="Arial"/>
          <w:sz w:val="16"/>
          <w:szCs w:val="16"/>
          <w:color w:val="363636"/>
          <w:spacing w:val="-37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922300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34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6"/>
        </w:rPr>
        <w:t>IlpHM3H&gt;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23"/>
          <w:w w:val="83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6"/>
        </w:rPr>
        <w:t>o.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6"/>
        </w:rPr>
        <w:t>u</w:t>
      </w:r>
      <w:r>
        <w:rPr>
          <w:rFonts w:ascii="Arial" w:hAnsi="Arial" w:cs="Arial" w:eastAsia="Arial"/>
          <w:sz w:val="16"/>
          <w:szCs w:val="16"/>
          <w:color w:val="363636"/>
          <w:spacing w:val="-10"/>
          <w:w w:val="83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6"/>
        </w:rPr>
        <w:t>omn3re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6"/>
        </w:rPr>
        <w:t>Kpe.O</w:t>
      </w:r>
      <w:r>
        <w:rPr>
          <w:rFonts w:ascii="Arial" w:hAnsi="Arial" w:cs="Arial" w:eastAsia="Arial"/>
          <w:sz w:val="16"/>
          <w:szCs w:val="16"/>
          <w:color w:val="363636"/>
          <w:spacing w:val="-25"/>
          <w:w w:val="80"/>
          <w:position w:val="6"/>
        </w:rPr>
        <w:t>:</w:t>
      </w:r>
      <w:r>
        <w:rPr>
          <w:rFonts w:ascii="Arial" w:hAnsi="Arial" w:cs="Arial" w:eastAsia="Arial"/>
          <w:sz w:val="16"/>
          <w:szCs w:val="16"/>
          <w:color w:val="1A1A1A"/>
          <w:spacing w:val="-12"/>
          <w:w w:val="80"/>
          <w:position w:val="6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6"/>
        </w:rPr>
        <w:t>T</w:t>
      </w:r>
      <w:r>
        <w:rPr>
          <w:rFonts w:ascii="Arial" w:hAnsi="Arial" w:cs="Arial" w:eastAsia="Arial"/>
          <w:sz w:val="16"/>
          <w:szCs w:val="16"/>
          <w:color w:val="363636"/>
          <w:spacing w:val="7"/>
          <w:w w:val="80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0"/>
          <w:position w:val="6"/>
        </w:rPr>
        <w:t>.o:arn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0"/>
          <w:position w:val="6"/>
        </w:rPr>
        <w:t>x</w:t>
      </w:r>
      <w:r>
        <w:rPr>
          <w:rFonts w:ascii="Arial" w:hAnsi="Arial" w:cs="Arial" w:eastAsia="Arial"/>
          <w:sz w:val="16"/>
          <w:szCs w:val="16"/>
          <w:color w:val="4B4B4B"/>
          <w:spacing w:val="2"/>
          <w:w w:val="8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6"/>
        </w:rPr>
        <w:t>MeljYfiapo.aHHM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222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opraHI13auHi3M3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66" w:lineRule="exact"/>
        <w:ind w:left="858" w:right="-20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3062</w:t>
      </w:r>
      <w:r>
        <w:rPr>
          <w:rFonts w:ascii="Arial" w:hAnsi="Arial" w:cs="Arial" w:eastAsia="Arial"/>
          <w:sz w:val="16"/>
          <w:szCs w:val="16"/>
          <w:color w:val="363636"/>
          <w:spacing w:val="-30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922400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6"/>
        </w:rPr>
        <w:t>llpHMaH.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5"/>
          <w:position w:val="6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  <w:position w:val="6"/>
        </w:rPr>
        <w:t>OA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81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16"/>
          <w:w w:val="99"/>
          <w:position w:val="6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-14"/>
          <w:w w:val="170"/>
          <w:position w:val="6"/>
        </w:rPr>
        <w:t>r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6"/>
        </w:rPr>
        <w:t>nnare</w:t>
      </w:r>
      <w:r>
        <w:rPr>
          <w:rFonts w:ascii="Arial" w:hAnsi="Arial" w:cs="Arial" w:eastAsia="Arial"/>
          <w:sz w:val="16"/>
          <w:szCs w:val="16"/>
          <w:color w:val="363636"/>
          <w:spacing w:val="-17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8"/>
          <w:position w:val="6"/>
        </w:rPr>
        <w:t>Kpeli,MT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3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2"/>
          <w:position w:val="6"/>
        </w:rPr>
        <w:t>.aaTH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2"/>
          <w:position w:val="6"/>
        </w:rPr>
        <w:t>x</w:t>
      </w:r>
      <w:r>
        <w:rPr>
          <w:rFonts w:ascii="Arial" w:hAnsi="Arial" w:cs="Arial" w:eastAsia="Arial"/>
          <w:sz w:val="16"/>
          <w:szCs w:val="16"/>
          <w:color w:val="4B4B4B"/>
          <w:spacing w:val="-6"/>
          <w:w w:val="82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2"/>
          <w:position w:val="6"/>
        </w:rPr>
        <w:t>crpaHHM</w:t>
      </w:r>
      <w:r>
        <w:rPr>
          <w:rFonts w:ascii="Arial" w:hAnsi="Arial" w:cs="Arial" w:eastAsia="Arial"/>
          <w:sz w:val="16"/>
          <w:szCs w:val="16"/>
          <w:color w:val="363636"/>
          <w:spacing w:val="-18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6"/>
        </w:rPr>
        <w:t>nocnOBHMM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221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  <w:position w:val="1"/>
        </w:rPr>
        <w:t>63HI&lt;ru.f3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6" w:after="0" w:line="178" w:lineRule="auto"/>
        <w:ind w:left="2202" w:right="4875" w:firstLine="-1344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0"/>
        </w:rPr>
        <w:t>3063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0"/>
        </w:rPr>
        <w:t>922500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0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43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position w:val="0"/>
        </w:rPr>
        <w:t>IlpH</w:t>
      </w:r>
      <w:r>
        <w:rPr>
          <w:rFonts w:ascii="Arial" w:hAnsi="Arial" w:cs="Arial" w:eastAsia="Arial"/>
          <w:sz w:val="16"/>
          <w:szCs w:val="16"/>
          <w:color w:val="363636"/>
          <w:spacing w:val="-14"/>
          <w:w w:val="96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1A1A1A"/>
          <w:spacing w:val="-18"/>
          <w:w w:val="9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position w:val="0"/>
        </w:rPr>
        <w:t>H.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10"/>
          <w:w w:val="9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65"/>
          <w:position w:val="0"/>
        </w:rPr>
        <w:t>0.1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66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1"/>
          <w:position w:val="0"/>
        </w:rPr>
        <w:t>ornn3re</w:t>
      </w:r>
      <w:r>
        <w:rPr>
          <w:rFonts w:ascii="Arial" w:hAnsi="Arial" w:cs="Arial" w:eastAsia="Arial"/>
          <w:sz w:val="16"/>
          <w:szCs w:val="16"/>
          <w:color w:val="363636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  <w:position w:val="0"/>
        </w:rPr>
        <w:t>Kpe.1lHT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7"/>
          <w:w w:val="7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77"/>
          <w:position w:val="0"/>
        </w:rPr>
        <w:t>A3THX</w:t>
      </w:r>
      <w:r>
        <w:rPr>
          <w:rFonts w:ascii="Arial" w:hAnsi="Arial" w:cs="Arial" w:eastAsia="Arial"/>
          <w:sz w:val="16"/>
          <w:szCs w:val="16"/>
          <w:color w:val="4B4B4B"/>
          <w:spacing w:val="19"/>
          <w:w w:val="7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1"/>
          <w:position w:val="0"/>
        </w:rPr>
        <w:t>crpaHHM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  <w:position w:val="0"/>
        </w:rPr>
        <w:t>He&lt;j</w:t>
      </w:r>
      <w:r>
        <w:rPr>
          <w:rFonts w:ascii="Arial" w:hAnsi="Arial" w:cs="Arial" w:eastAsia="Arial"/>
          <w:sz w:val="16"/>
          <w:szCs w:val="16"/>
          <w:color w:val="363636"/>
          <w:spacing w:val="-11"/>
          <w:w w:val="77"/>
          <w:position w:val="0"/>
        </w:rPr>
        <w:t>&gt;</w:t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77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  <w:position w:val="0"/>
        </w:rPr>
        <w:t>HaHCHjC</w:t>
      </w:r>
      <w:r>
        <w:rPr>
          <w:rFonts w:ascii="Arial" w:hAnsi="Arial" w:cs="Arial" w:eastAsia="Arial"/>
          <w:sz w:val="16"/>
          <w:szCs w:val="16"/>
          <w:color w:val="363636"/>
          <w:spacing w:val="-7"/>
          <w:w w:val="7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  <w:position w:val="0"/>
        </w:rPr>
        <w:t>Gf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63636"/>
          <w:spacing w:val="14"/>
          <w:w w:val="7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  <w:position w:val="0"/>
        </w:rPr>
        <w:t>HHCTHTYJ.ll</w:t>
      </w:r>
      <w:r>
        <w:rPr>
          <w:rFonts w:ascii="Arial" w:hAnsi="Arial" w:cs="Arial" w:eastAsia="Arial"/>
          <w:sz w:val="16"/>
          <w:szCs w:val="16"/>
          <w:color w:val="363636"/>
          <w:spacing w:val="-1"/>
          <w:w w:val="78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0"/>
          <w:position w:val="0"/>
        </w:rPr>
        <w:t>j</w:t>
      </w:r>
      <w:r>
        <w:rPr>
          <w:rFonts w:ascii="Arial" w:hAnsi="Arial" w:cs="Arial" w:eastAsia="Arial"/>
          <w:sz w:val="16"/>
          <w:szCs w:val="16"/>
          <w:color w:val="1A1A1A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244"/>
          <w:position w:val="0"/>
        </w:rPr>
        <w:t>{3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4" w:after="0" w:line="180" w:lineRule="auto"/>
        <w:ind w:left="2193" w:right="4887" w:firstLine="-1344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>3064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0"/>
        </w:rPr>
        <w:t>922600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0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43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IlpHM3H&gt;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0"/>
        </w:rPr>
        <w:t>o.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4"/>
          <w:position w:val="0"/>
        </w:rPr>
        <w:t>u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omn3re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8"/>
          <w:position w:val="0"/>
        </w:rPr>
        <w:t>Kpeli,HT</w:t>
      </w:r>
      <w:r>
        <w:rPr>
          <w:rFonts w:ascii="Arial" w:hAnsi="Arial" w:cs="Arial" w:eastAsia="Arial"/>
          <w:sz w:val="16"/>
          <w:szCs w:val="16"/>
          <w:color w:val="363636"/>
          <w:spacing w:val="5"/>
          <w:w w:val="78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8"/>
          <w:position w:val="0"/>
        </w:rPr>
        <w:t>.0:3THX</w:t>
      </w:r>
      <w:r>
        <w:rPr>
          <w:rFonts w:ascii="Arial" w:hAnsi="Arial" w:cs="Arial" w:eastAsia="Arial"/>
          <w:sz w:val="16"/>
          <w:szCs w:val="16"/>
          <w:color w:val="363636"/>
          <w:spacing w:val="-1"/>
          <w:w w:val="7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crp3HHM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0"/>
          <w:position w:val="0"/>
        </w:rPr>
        <w:t>HeBna.uHHH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0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4B4B4B"/>
          <w:spacing w:val="-5"/>
          <w:w w:val="8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2"/>
          <w:position w:val="0"/>
        </w:rPr>
        <w:t>OPraHH33UHi</w:t>
      </w:r>
      <w:r>
        <w:rPr>
          <w:rFonts w:ascii="Arial" w:hAnsi="Arial" w:cs="Arial" w:eastAsia="Arial"/>
          <w:sz w:val="16"/>
          <w:szCs w:val="16"/>
          <w:color w:val="363636"/>
          <w:spacing w:val="1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39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3065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922700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0"/>
        </w:rPr>
        <w:t>llpHMaH.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9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  <w:position w:val="0"/>
        </w:rPr>
        <w:t>o.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2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npoD,3j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7"/>
          <w:w w:val="8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crpaHH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363636"/>
          <w:spacing w:val="18"/>
          <w:w w:val="8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aKUHj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ocranor</w:t>
      </w:r>
      <w:r>
        <w:rPr>
          <w:rFonts w:ascii="Arial" w:hAnsi="Arial" w:cs="Arial" w:eastAsia="Arial"/>
          <w:sz w:val="16"/>
          <w:szCs w:val="16"/>
          <w:color w:val="363636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KanHTan3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3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3066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922800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8"/>
        </w:rPr>
        <w:t>llpHMaH&gt;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9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</w:rPr>
        <w:t>o.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2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0"/>
        </w:rPr>
        <w:t>npo.a3j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0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11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0"/>
        </w:rPr>
        <w:t>crpaHe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sanyre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830" w:right="-20"/>
        <w:jc w:val="left"/>
        <w:tabs>
          <w:tab w:pos="2180" w:val="left"/>
          <w:tab w:pos="8000" w:val="left"/>
          <w:tab w:pos="98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-5"/>
          <w:w w:val="100"/>
          <w:position w:val="1"/>
        </w:rPr>
        <w:t>6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7</w:t>
      </w:r>
      <w:r>
        <w:rPr>
          <w:rFonts w:ascii="Arial" w:hAnsi="Arial" w:cs="Arial" w:eastAsia="Arial"/>
          <w:sz w:val="16"/>
          <w:szCs w:val="16"/>
          <w:color w:val="363636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2"/>
          <w:position w:val="0"/>
        </w:rPr>
        <w:t>J.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93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15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6"/>
          <w:position w:val="0"/>
        </w:rPr>
        <w:t>,li;AIU</w:t>
      </w:r>
      <w:r>
        <w:rPr>
          <w:rFonts w:ascii="Arial" w:hAnsi="Arial" w:cs="Arial" w:eastAsia="Arial"/>
          <w:sz w:val="16"/>
          <w:szCs w:val="16"/>
          <w:color w:val="1A1A1A"/>
          <w:spacing w:val="10"/>
          <w:w w:val="116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107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5"/>
          <w:w w:val="103"/>
          <w:position w:val="0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101"/>
          <w:position w:val="0"/>
        </w:rPr>
        <w:t>6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2"/>
          <w:position w:val="0"/>
        </w:rPr>
        <w:t>8</w:t>
      </w:r>
      <w:r>
        <w:rPr>
          <w:rFonts w:ascii="Arial" w:hAnsi="Arial" w:cs="Arial" w:eastAsia="Arial"/>
          <w:sz w:val="16"/>
          <w:szCs w:val="16"/>
          <w:color w:val="1A1A1A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4B4B4B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9"/>
          <w:szCs w:val="19"/>
          <w:color w:val="4B4B4B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0"/>
        </w:rPr>
        <w:t>3114)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0"/>
          <w:position w:val="0"/>
        </w:rPr>
        <w:t>1,560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8"/>
          <w:position w:val="0"/>
        </w:rPr>
        <w:t>1,538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8" w:after="0" w:line="247" w:lineRule="exact"/>
        <w:ind w:left="83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-5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7"/>
          <w:w w:val="100"/>
          <w:position w:val="-5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5"/>
        </w:rPr>
        <w:t>68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-15"/>
          <w:w w:val="100"/>
          <w:position w:val="-6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6"/>
        </w:rPr>
        <w:t>00000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6"/>
        </w:rPr>
        <w:t>   </w:t>
      </w:r>
      <w:r>
        <w:rPr>
          <w:rFonts w:ascii="Arial" w:hAnsi="Arial" w:cs="Arial" w:eastAsia="Arial"/>
          <w:sz w:val="16"/>
          <w:szCs w:val="16"/>
          <w:color w:val="1A1A1A"/>
          <w:spacing w:val="13"/>
          <w:w w:val="100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61"/>
          <w:position w:val="5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62"/>
          <w:position w:val="5"/>
        </w:rPr>
        <w:t>D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8"/>
          <w:position w:val="5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  <w:position w:val="5"/>
        </w:rPr>
        <w:t>l.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107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88"/>
          <w:position w:val="5"/>
        </w:rPr>
        <w:t>JJ.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89"/>
          <w:position w:val="5"/>
        </w:rPr>
        <w:t>H</w:t>
      </w:r>
      <w:r>
        <w:rPr>
          <w:rFonts w:ascii="Arial" w:hAnsi="Arial" w:cs="Arial" w:eastAsia="Arial"/>
          <w:sz w:val="16"/>
          <w:szCs w:val="16"/>
          <w:color w:val="1A1A1A"/>
          <w:spacing w:val="-24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5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2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3"/>
          <w:position w:val="5"/>
        </w:rPr>
        <w:t>IIE&lt;I&gt;IDIAH</w:t>
      </w:r>
      <w:r>
        <w:rPr>
          <w:rFonts w:ascii="Arial" w:hAnsi="Arial" w:cs="Arial" w:eastAsia="Arial"/>
          <w:sz w:val="16"/>
          <w:szCs w:val="16"/>
          <w:color w:val="363636"/>
          <w:spacing w:val="-23"/>
          <w:w w:val="113"/>
          <w:position w:val="5"/>
        </w:rPr>
        <w:t>C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3"/>
          <w:position w:val="5"/>
        </w:rPr>
        <w:t>H</w:t>
      </w:r>
      <w:r>
        <w:rPr>
          <w:rFonts w:ascii="Arial" w:hAnsi="Arial" w:cs="Arial" w:eastAsia="Arial"/>
          <w:sz w:val="16"/>
          <w:szCs w:val="16"/>
          <w:color w:val="1A1A1A"/>
          <w:spacing w:val="-21"/>
          <w:w w:val="113"/>
          <w:position w:val="5"/>
        </w:rPr>
        <w:t>J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13"/>
          <w:position w:val="5"/>
        </w:rPr>
        <w:t>C</w:t>
      </w:r>
      <w:r>
        <w:rPr>
          <w:rFonts w:ascii="Arial" w:hAnsi="Arial" w:cs="Arial" w:eastAsia="Arial"/>
          <w:sz w:val="16"/>
          <w:szCs w:val="16"/>
          <w:color w:val="1A1A1A"/>
          <w:spacing w:val="-4"/>
          <w:w w:val="113"/>
          <w:position w:val="5"/>
        </w:rPr>
        <w:t>K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3"/>
          <w:position w:val="5"/>
        </w:rPr>
        <w:t>Y</w:t>
      </w:r>
      <w:r>
        <w:rPr>
          <w:rFonts w:ascii="Arial" w:hAnsi="Arial" w:cs="Arial" w:eastAsia="Arial"/>
          <w:sz w:val="16"/>
          <w:szCs w:val="16"/>
          <w:color w:val="363636"/>
          <w:spacing w:val="-8"/>
          <w:w w:val="113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33"/>
          <w:position w:val="5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33"/>
          <w:position w:val="5"/>
        </w:rPr>
        <w:t>M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5"/>
          <w:position w:val="5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-23"/>
          <w:w w:val="115"/>
          <w:position w:val="5"/>
        </w:rPr>
        <w:t>B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1"/>
          <w:position w:val="5"/>
        </w:rPr>
        <w:t>HHY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7" w:lineRule="exact"/>
        <w:ind w:left="2193" w:right="-20"/>
        <w:jc w:val="left"/>
        <w:tabs>
          <w:tab w:pos="8000" w:val="left"/>
          <w:tab w:pos="98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10"/>
          <w:w w:val="153"/>
          <w:position w:val="8"/>
        </w:rPr>
        <w:t>(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1"/>
          <w:position w:val="8"/>
        </w:rPr>
        <w:t>3069</w:t>
      </w:r>
      <w:r>
        <w:rPr>
          <w:rFonts w:ascii="Arial" w:hAnsi="Arial" w:cs="Arial" w:eastAsia="Arial"/>
          <w:sz w:val="16"/>
          <w:szCs w:val="16"/>
          <w:color w:val="1A1A1A"/>
          <w:spacing w:val="-24"/>
          <w:w w:val="100"/>
          <w:position w:val="8"/>
        </w:rPr>
        <w:t> </w:t>
      </w:r>
      <w:r>
        <w:rPr>
          <w:rFonts w:ascii="Arial" w:hAnsi="Arial" w:cs="Arial" w:eastAsia="Arial"/>
          <w:sz w:val="19"/>
          <w:szCs w:val="19"/>
          <w:color w:val="4B4B4B"/>
          <w:spacing w:val="0"/>
          <w:w w:val="100"/>
          <w:position w:val="8"/>
        </w:rPr>
        <w:t>+</w:t>
      </w:r>
      <w:r>
        <w:rPr>
          <w:rFonts w:ascii="Arial" w:hAnsi="Arial" w:cs="Arial" w:eastAsia="Arial"/>
          <w:sz w:val="19"/>
          <w:szCs w:val="19"/>
          <w:color w:val="4B4B4B"/>
          <w:spacing w:val="-17"/>
          <w:w w:val="100"/>
          <w:position w:val="8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2"/>
          <w:position w:val="8"/>
        </w:rPr>
        <w:t>30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02"/>
          <w:position w:val="8"/>
        </w:rPr>
        <w:t>9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59"/>
          <w:position w:val="8"/>
        </w:rPr>
        <w:t>1</w:t>
      </w:r>
      <w:r>
        <w:rPr>
          <w:rFonts w:ascii="Arial" w:hAnsi="Arial" w:cs="Arial" w:eastAsia="Arial"/>
          <w:sz w:val="19"/>
          <w:szCs w:val="19"/>
          <w:color w:val="363636"/>
          <w:spacing w:val="0"/>
          <w:w w:val="116"/>
          <w:position w:val="8"/>
        </w:rPr>
        <w:t>+</w:t>
      </w:r>
      <w:r>
        <w:rPr>
          <w:rFonts w:ascii="Arial" w:hAnsi="Arial" w:cs="Arial" w:eastAsia="Arial"/>
          <w:sz w:val="19"/>
          <w:szCs w:val="19"/>
          <w:color w:val="363636"/>
          <w:spacing w:val="-35"/>
          <w:w w:val="100"/>
          <w:position w:val="8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8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46"/>
          <w:w w:val="100"/>
          <w:position w:val="8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8"/>
        </w:rPr>
        <w:t>00</w:t>
      </w:r>
      <w:r>
        <w:rPr>
          <w:rFonts w:ascii="Arial" w:hAnsi="Arial" w:cs="Arial" w:eastAsia="Arial"/>
          <w:sz w:val="16"/>
          <w:szCs w:val="16"/>
          <w:color w:val="1A1A1A"/>
          <w:spacing w:val="35"/>
          <w:w w:val="100"/>
          <w:position w:val="8"/>
        </w:rPr>
        <w:t> </w:t>
      </w:r>
      <w:r>
        <w:rPr>
          <w:rFonts w:ascii="Arial" w:hAnsi="Arial" w:cs="Arial" w:eastAsia="Arial"/>
          <w:sz w:val="20"/>
          <w:szCs w:val="20"/>
          <w:color w:val="1A1A1A"/>
          <w:spacing w:val="0"/>
          <w:w w:val="100"/>
          <w:position w:val="8"/>
        </w:rPr>
        <w:t>+</w:t>
      </w:r>
      <w:r>
        <w:rPr>
          <w:rFonts w:ascii="Arial" w:hAnsi="Arial" w:cs="Arial" w:eastAsia="Arial"/>
          <w:sz w:val="20"/>
          <w:szCs w:val="20"/>
          <w:color w:val="1A1A1A"/>
          <w:spacing w:val="-39"/>
          <w:w w:val="100"/>
          <w:position w:val="8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17"/>
          <w:w w:val="100"/>
          <w:position w:val="8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8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00"/>
          <w:position w:val="8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8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15"/>
          <w:w w:val="100"/>
          <w:position w:val="8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13"/>
          <w:w w:val="111"/>
          <w:position w:val="8"/>
        </w:rPr>
        <w:t>+</w:t>
      </w:r>
      <w:r>
        <w:rPr>
          <w:rFonts w:ascii="Arial" w:hAnsi="Arial" w:cs="Arial" w:eastAsia="Arial"/>
          <w:sz w:val="16"/>
          <w:szCs w:val="16"/>
          <w:color w:val="363636"/>
          <w:spacing w:val="-15"/>
          <w:w w:val="102"/>
          <w:position w:val="8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9"/>
          <w:position w:val="8"/>
        </w:rPr>
        <w:t>11</w:t>
      </w:r>
      <w:r>
        <w:rPr>
          <w:rFonts w:ascii="Arial" w:hAnsi="Arial" w:cs="Arial" w:eastAsia="Arial"/>
          <w:sz w:val="16"/>
          <w:szCs w:val="16"/>
          <w:color w:val="1A1A1A"/>
          <w:spacing w:val="-42"/>
          <w:w w:val="109"/>
          <w:position w:val="8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53"/>
          <w:position w:val="8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-1"/>
        </w:rPr>
        <w:t>1,560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8"/>
          <w:position w:val="0"/>
        </w:rPr>
        <w:t>1,538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247" w:lineRule="exact"/>
        <w:ind w:left="83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6"/>
        </w:rPr>
        <w:t>30</w:t>
      </w:r>
      <w:r>
        <w:rPr>
          <w:rFonts w:ascii="Arial" w:hAnsi="Arial" w:cs="Arial" w:eastAsia="Arial"/>
          <w:sz w:val="16"/>
          <w:szCs w:val="16"/>
          <w:color w:val="1A1A1A"/>
          <w:spacing w:val="-4"/>
          <w:w w:val="100"/>
          <w:position w:val="-6"/>
        </w:rPr>
        <w:t>6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6"/>
        </w:rPr>
        <w:t>9</w:t>
      </w:r>
      <w:r>
        <w:rPr>
          <w:rFonts w:ascii="Arial" w:hAnsi="Arial" w:cs="Arial" w:eastAsia="Arial"/>
          <w:sz w:val="16"/>
          <w:szCs w:val="16"/>
          <w:color w:val="363636"/>
          <w:spacing w:val="-37"/>
          <w:w w:val="100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6"/>
        </w:rPr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6"/>
        </w:rPr>
        <w:t>510000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6"/>
        </w:rPr>
        <w:t>  </w:t>
      </w:r>
      <w:r>
        <w:rPr>
          <w:rFonts w:ascii="Arial" w:hAnsi="Arial" w:cs="Arial" w:eastAsia="Arial"/>
          <w:sz w:val="16"/>
          <w:szCs w:val="16"/>
          <w:color w:val="1A1A1A"/>
          <w:spacing w:val="43"/>
          <w:w w:val="100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-9"/>
          <w:w w:val="113"/>
          <w:position w:val="5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13"/>
          <w:position w:val="5"/>
        </w:rPr>
        <w:t>C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3"/>
          <w:position w:val="5"/>
        </w:rPr>
        <w:t>HOBHA</w:t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13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17"/>
          <w:w w:val="123"/>
          <w:position w:val="5"/>
        </w:rPr>
        <w:t>C</w:t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109"/>
          <w:position w:val="5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5"/>
        </w:rPr>
        <w:t>E,U</w:t>
      </w:r>
      <w:r>
        <w:rPr>
          <w:rFonts w:ascii="Arial" w:hAnsi="Arial" w:cs="Arial" w:eastAsia="Arial"/>
          <w:sz w:val="16"/>
          <w:szCs w:val="16"/>
          <w:color w:val="363636"/>
          <w:spacing w:val="-15"/>
          <w:w w:val="83"/>
          <w:position w:val="5"/>
        </w:rPr>
        <w:t>: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0"/>
          <w:position w:val="5"/>
        </w:rPr>
        <w:t>CT</w:t>
      </w:r>
      <w:r>
        <w:rPr>
          <w:rFonts w:ascii="Arial" w:hAnsi="Arial" w:cs="Arial" w:eastAsia="Arial"/>
          <w:sz w:val="16"/>
          <w:szCs w:val="16"/>
          <w:color w:val="1A1A1A"/>
          <w:spacing w:val="-11"/>
          <w:w w:val="110"/>
          <w:position w:val="5"/>
        </w:rPr>
        <w:t>B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5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2154" w:right="-20"/>
        <w:jc w:val="left"/>
        <w:tabs>
          <w:tab w:pos="8000" w:val="left"/>
          <w:tab w:pos="98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1A1A1A"/>
          <w:w w:val="45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1"/>
        </w:rPr>
        <w:t>£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8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6"/>
          <w:w w:val="103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17"/>
          <w:w w:val="117"/>
          <w:position w:val="1"/>
        </w:rPr>
        <w:t>7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6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-3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13"/>
          <w:w w:val="100"/>
          <w:position w:val="1"/>
        </w:rPr>
        <w:t>+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00"/>
          <w:position w:val="1"/>
        </w:rPr>
        <w:t>7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363636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4"/>
          <w:w w:val="100"/>
          <w:position w:val="1"/>
        </w:rPr>
        <w:t>+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5"/>
          <w:w w:val="100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16"/>
          <w:w w:val="100"/>
          <w:position w:val="1"/>
        </w:rPr>
        <w:t>8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20"/>
          <w:szCs w:val="20"/>
          <w:color w:val="363636"/>
          <w:spacing w:val="-3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7"/>
          <w:w w:val="100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87</w:t>
      </w:r>
      <w:r>
        <w:rPr>
          <w:rFonts w:ascii="Arial" w:hAnsi="Arial" w:cs="Arial" w:eastAsia="Arial"/>
          <w:sz w:val="16"/>
          <w:szCs w:val="16"/>
          <w:color w:val="363636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20"/>
          <w:szCs w:val="20"/>
          <w:color w:val="363636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102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5"/>
          <w:w w:val="103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14"/>
          <w:w w:val="102"/>
          <w:position w:val="1"/>
        </w:rPr>
        <w:t>8</w:t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115"/>
          <w:position w:val="1"/>
        </w:rPr>
        <w:t>9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53"/>
          <w:position w:val="1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1"/>
        </w:rPr>
        <w:t>1,134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4"/>
          <w:position w:val="2"/>
        </w:rPr>
        <w:t>1,174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5" w:lineRule="exact"/>
        <w:ind w:left="21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10"/>
          <w:w w:val="115"/>
          <w:position w:val="-5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255"/>
          <w:position w:val="-5"/>
        </w:rPr>
        <w:t>r</w:t>
      </w:r>
      <w:r>
        <w:rPr>
          <w:rFonts w:ascii="Arial" w:hAnsi="Arial" w:cs="Arial" w:eastAsia="Arial"/>
          <w:sz w:val="16"/>
          <w:szCs w:val="16"/>
          <w:color w:val="1A1A1A"/>
          <w:spacing w:val="-27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position w:val="-5"/>
        </w:rPr>
        <w:t>PA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position w:val="-5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position w:val="-5"/>
        </w:rPr>
        <w:t>J:E</w:t>
      </w:r>
      <w:r>
        <w:rPr>
          <w:rFonts w:ascii="Arial" w:hAnsi="Arial" w:cs="Arial" w:eastAsia="Arial"/>
          <w:sz w:val="16"/>
          <w:szCs w:val="16"/>
          <w:color w:val="363636"/>
          <w:spacing w:val="-15"/>
          <w:w w:val="96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209"/>
          <w:position w:val="-5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-18"/>
          <w:w w:val="209"/>
          <w:position w:val="-5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30"/>
          <w:position w:val="-5"/>
        </w:rPr>
        <w:t>rP</w:t>
      </w:r>
      <w:r>
        <w:rPr>
          <w:rFonts w:ascii="Arial" w:hAnsi="Arial" w:cs="Arial" w:eastAsia="Arial"/>
          <w:sz w:val="16"/>
          <w:szCs w:val="16"/>
          <w:color w:val="1A1A1A"/>
          <w:spacing w:val="-6"/>
          <w:w w:val="130"/>
          <w:position w:val="-5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9"/>
          <w:position w:val="-5"/>
        </w:rPr>
        <w:t>'B</w:t>
      </w:r>
      <w:r>
        <w:rPr>
          <w:rFonts w:ascii="Arial" w:hAnsi="Arial" w:cs="Arial" w:eastAsia="Arial"/>
          <w:sz w:val="16"/>
          <w:szCs w:val="16"/>
          <w:color w:val="363636"/>
          <w:spacing w:val="-25"/>
          <w:w w:val="109"/>
          <w:position w:val="-5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4"/>
          <w:position w:val="-5"/>
        </w:rPr>
        <w:t>BHH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115"/>
          <w:position w:val="-5"/>
        </w:rPr>
        <w:t>C</w:t>
      </w:r>
      <w:r>
        <w:rPr>
          <w:rFonts w:ascii="Arial" w:hAnsi="Arial" w:cs="Arial" w:eastAsia="Arial"/>
          <w:sz w:val="16"/>
          <w:szCs w:val="16"/>
          <w:color w:val="363636"/>
          <w:spacing w:val="-16"/>
          <w:w w:val="121"/>
          <w:position w:val="-5"/>
        </w:rPr>
        <w:t>K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50"/>
          <w:position w:val="-5"/>
        </w:rPr>
        <w:t>H</w:t>
      </w:r>
      <w:r>
        <w:rPr>
          <w:rFonts w:ascii="Arial" w:hAnsi="Arial" w:cs="Arial" w:eastAsia="Arial"/>
          <w:sz w:val="16"/>
          <w:szCs w:val="16"/>
          <w:color w:val="1A1A1A"/>
          <w:spacing w:val="-30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position w:val="-5"/>
        </w:rPr>
        <w:t>OGJEK</w:t>
      </w:r>
      <w:r>
        <w:rPr>
          <w:rFonts w:ascii="Arial" w:hAnsi="Arial" w:cs="Arial" w:eastAsia="Arial"/>
          <w:sz w:val="16"/>
          <w:szCs w:val="16"/>
          <w:color w:val="1A1A1A"/>
          <w:spacing w:val="-21"/>
          <w:w w:val="107"/>
          <w:position w:val="-5"/>
        </w:rPr>
        <w:t>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8"/>
          <w:position w:val="-5"/>
        </w:rPr>
        <w:t>I:I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480"/>
        </w:sectPr>
      </w:pPr>
      <w:rPr/>
    </w:p>
    <w:p>
      <w:pPr>
        <w:spacing w:before="0" w:after="0" w:line="173" w:lineRule="exact"/>
        <w:ind w:left="830" w:right="-65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6"/>
          <w:w w:val="100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100"/>
          <w:position w:val="1"/>
        </w:rPr>
        <w:t>7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1"/>
          <w:position w:val="0"/>
        </w:rPr>
        <w:t>511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101"/>
          <w:position w:val="0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position w:val="0"/>
        </w:rPr>
        <w:t>00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4" w:after="0" w:line="189" w:lineRule="exact"/>
        <w:ind w:right="-20"/>
        <w:jc w:val="left"/>
        <w:tabs>
          <w:tab w:pos="59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w w:val="14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40"/>
        </w:rPr>
        <w:t>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</w:rPr>
        <w:t>o.l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7"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</w:rPr>
        <w:t>307</w:t>
      </w:r>
      <w:r>
        <w:rPr>
          <w:rFonts w:ascii="Arial" w:hAnsi="Arial" w:cs="Arial" w:eastAsia="Arial"/>
          <w:sz w:val="16"/>
          <w:szCs w:val="16"/>
          <w:color w:val="1A1A1A"/>
          <w:spacing w:val="4"/>
          <w:w w:val="105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3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-30"/>
          <w:w w:val="73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3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18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12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4)</w:t>
        <w:tab/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6"/>
          <w:position w:val="-1"/>
        </w:rPr>
        <w:t>598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480"/>
          <w:cols w:num="2" w:equalWidth="0">
            <w:col w:w="2016" w:space="138"/>
            <w:col w:w="8206"/>
          </w:cols>
        </w:sectPr>
      </w:pPr>
      <w:rPr/>
    </w:p>
    <w:p>
      <w:pPr>
        <w:spacing w:before="12" w:after="0" w:line="240" w:lineRule="auto"/>
        <w:ind w:left="83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6.040894pt;margin-top:340.670837pt;width:.1pt;height:88.766344pt;mso-position-horizontal-relative:page;mso-position-vertical-relative:page;z-index:-21604" coordorigin="11721,6813" coordsize="2,1775">
            <v:shape style="position:absolute;left:11721;top:6813;width:2;height:1775" coordorigin="11721,6813" coordsize="0,1775" path="m11721,8589l11721,6813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586.040894pt;margin-top:493.252991pt;width:.1pt;height:147.30415pt;mso-position-horizontal-relative:page;mso-position-vertical-relative:page;z-index:-21603" coordorigin="11721,9865" coordsize="2,2946">
            <v:shape style="position:absolute;left:11721;top:9865;width:2;height:2946" coordorigin="11721,9865" coordsize="0,2946" path="m11721,12811l11721,9865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187.1875pt;margin-top:842.800476pt;width:63.835737pt;height:.1pt;mso-position-horizontal-relative:page;mso-position-vertical-relative:page;z-index:-21602" coordorigin="3744,16856" coordsize="1277,2">
            <v:shape style="position:absolute;left:3744;top:16856;width:1277;height:2" coordorigin="3744,16856" coordsize="1277,0" path="m3744,16856l5020,16856e" filled="f" stroked="t" strokeweight=".479968pt" strokecolor="#CFCFC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3071</w:t>
      </w:r>
      <w:r>
        <w:rPr>
          <w:rFonts w:ascii="Arial" w:hAnsi="Arial" w:cs="Arial" w:eastAsia="Arial"/>
          <w:sz w:val="16"/>
          <w:szCs w:val="16"/>
          <w:color w:val="363636"/>
          <w:spacing w:val="-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5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1100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2"/>
        </w:rPr>
        <w:t>KynoBHH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3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</w:rPr>
        <w:t>3rpa.u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o6jeK3Ta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83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3072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5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-15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200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59"/>
        </w:rPr>
        <w:t>f</w:t>
      </w:r>
      <w:r>
        <w:rPr>
          <w:rFonts w:ascii="Arial" w:hAnsi="Arial" w:cs="Arial" w:eastAsia="Arial"/>
          <w:sz w:val="16"/>
          <w:szCs w:val="16"/>
          <w:color w:val="363636"/>
          <w:spacing w:val="-12"/>
          <w:w w:val="160"/>
        </w:rPr>
        <w:t>u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2"/>
        </w:rPr>
        <w:t>r</w:t>
      </w:r>
      <w:r>
        <w:rPr>
          <w:rFonts w:ascii="Arial" w:hAnsi="Arial" w:cs="Arial" w:eastAsia="Arial"/>
          <w:sz w:val="16"/>
          <w:szCs w:val="16"/>
          <w:color w:val="1A1A1A"/>
          <w:spacing w:val="-6"/>
          <w:w w:val="122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</w:rPr>
        <w:t>a,UlL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9"/>
        </w:rPr>
        <w:t>3rp3.ll3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89"/>
        </w:rPr>
        <w:t> 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143"/>
        </w:rPr>
        <w:t>H</w:t>
      </w:r>
      <w:r>
        <w:rPr>
          <w:rFonts w:ascii="Arial" w:hAnsi="Arial" w:cs="Arial" w:eastAsia="Arial"/>
          <w:sz w:val="12"/>
          <w:szCs w:val="12"/>
          <w:color w:val="36363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o6jeK3Ta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82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3073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363636"/>
          <w:spacing w:val="-29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-4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</w:rPr>
        <w:t>KanHTanHO</w:t>
      </w:r>
      <w:r>
        <w:rPr>
          <w:rFonts w:ascii="Arial" w:hAnsi="Arial" w:cs="Arial" w:eastAsia="Arial"/>
          <w:sz w:val="16"/>
          <w:szCs w:val="16"/>
          <w:color w:val="363636"/>
          <w:spacing w:val="28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</w:rPr>
        <w:t>o.apl!&lt;asa</w:t>
      </w:r>
      <w:r>
        <w:rPr>
          <w:rFonts w:ascii="Arial" w:hAnsi="Arial" w:cs="Arial" w:eastAsia="Arial"/>
          <w:sz w:val="16"/>
          <w:szCs w:val="16"/>
          <w:color w:val="363636"/>
          <w:spacing w:val="13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</w:rPr>
        <w:t>&gt;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9"/>
        </w:rPr>
        <w:t>3rp3.ll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o6jei&lt;3Ta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820" w:right="-20"/>
        <w:jc w:val="left"/>
        <w:tabs>
          <w:tab w:pos="1460" w:val="left"/>
          <w:tab w:pos="81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2"/>
        </w:rPr>
        <w:t>3074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5"/>
          <w:w w:val="100"/>
          <w:position w:val="2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-24"/>
          <w:w w:val="100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2"/>
        </w:rPr>
        <w:t>400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2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29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5"/>
          <w:w w:val="213"/>
          <w:position w:val="2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-27"/>
          <w:w w:val="214"/>
          <w:position w:val="2"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  <w:position w:val="2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-18"/>
          <w:w w:val="107"/>
          <w:position w:val="2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-10"/>
          <w:w w:val="181"/>
          <w:position w:val="2"/>
        </w:rPr>
        <w:t>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4"/>
          <w:position w:val="2"/>
        </w:rPr>
        <w:t>eKTH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2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-2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2"/>
        </w:rPr>
        <w:t>nnaHHpa</w:t>
      </w:r>
      <w:r>
        <w:rPr>
          <w:rFonts w:ascii="Arial" w:hAnsi="Arial" w:cs="Arial" w:eastAsia="Arial"/>
          <w:sz w:val="16"/>
          <w:szCs w:val="16"/>
          <w:color w:val="363636"/>
          <w:spacing w:val="38"/>
          <w:w w:val="86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2"/>
        </w:rPr>
        <w:t>&gt;e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10"/>
          <w:position w:val="0"/>
        </w:rPr>
        <w:t>598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810" w:right="-20"/>
        <w:jc w:val="left"/>
        <w:tabs>
          <w:tab w:pos="1460" w:val="left"/>
          <w:tab w:pos="8100" w:val="left"/>
          <w:tab w:pos="98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00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15"/>
          <w:w w:val="100"/>
          <w:position w:val="1"/>
        </w:rPr>
        <w:t>7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14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59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1"/>
          <w:position w:val="1"/>
        </w:rPr>
        <w:t>2000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1A1A1A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2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63636"/>
          <w:spacing w:val="-8"/>
          <w:w w:val="121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46"/>
          <w:position w:val="0"/>
        </w:rPr>
        <w:t>IIImi</w:t>
      </w:r>
      <w:r>
        <w:rPr>
          <w:rFonts w:ascii="Arial" w:hAnsi="Arial" w:cs="Arial" w:eastAsia="Arial"/>
          <w:sz w:val="16"/>
          <w:szCs w:val="16"/>
          <w:color w:val="1A1A1A"/>
          <w:spacing w:val="5"/>
          <w:w w:val="146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241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10"/>
          <w:w w:val="241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3"/>
          <w:position w:val="0"/>
        </w:rPr>
        <w:t>OIIPEMA</w:t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06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1"/>
          <w:position w:val="0"/>
        </w:rPr>
        <w:t>J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0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8"/>
          <w:position w:val="0"/>
        </w:rPr>
        <w:t>3076</w:t>
      </w:r>
      <w:r>
        <w:rPr>
          <w:rFonts w:ascii="Arial" w:hAnsi="Arial" w:cs="Arial" w:eastAsia="Arial"/>
          <w:sz w:val="16"/>
          <w:szCs w:val="16"/>
          <w:color w:val="1A1A1A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9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4"/>
          <w:position w:val="0"/>
        </w:rPr>
        <w:t>308</w:t>
      </w:r>
      <w:r>
        <w:rPr>
          <w:rFonts w:ascii="Arial" w:hAnsi="Arial" w:cs="Arial" w:eastAsia="Arial"/>
          <w:sz w:val="16"/>
          <w:szCs w:val="16"/>
          <w:color w:val="1A1A1A"/>
          <w:spacing w:val="-18"/>
          <w:w w:val="104"/>
          <w:position w:val="0"/>
        </w:rPr>
        <w:t>4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53"/>
          <w:position w:val="0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0"/>
        </w:rPr>
        <w:t>442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5"/>
          <w:position w:val="0"/>
        </w:rPr>
        <w:t>1,088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82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3076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512100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0"/>
        </w:rPr>
        <w:t>OnpeM3</w:t>
      </w:r>
      <w:r>
        <w:rPr>
          <w:rFonts w:ascii="Arial" w:hAnsi="Arial" w:cs="Arial" w:eastAsia="Arial"/>
          <w:sz w:val="16"/>
          <w:szCs w:val="16"/>
          <w:color w:val="363636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46"/>
          <w:position w:val="0"/>
        </w:rPr>
        <w:t>33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c3o6pahaj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810" w:right="-20"/>
        <w:jc w:val="left"/>
        <w:tabs>
          <w:tab w:pos="1440" w:val="left"/>
          <w:tab w:pos="8080" w:val="left"/>
          <w:tab w:pos="98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3077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6"/>
          <w:w w:val="111"/>
          <w:position w:val="2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-22"/>
          <w:w w:val="111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1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11"/>
          <w:position w:val="2"/>
        </w:rPr>
        <w:t>2</w:t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11"/>
          <w:position w:val="2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1"/>
          <w:position w:val="2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1"/>
          <w:position w:val="2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34"/>
          <w:w w:val="111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1"/>
        </w:rPr>
        <w:t>A,m.umacrp3rnBH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5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18"/>
          <w:w w:val="111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position w:val="1"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-13"/>
          <w:w w:val="107"/>
          <w:position w:val="1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83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65"/>
          <w:position w:val="1"/>
        </w:rPr>
        <w:t>,</w:t>
      </w:r>
      <w:r>
        <w:rPr>
          <w:rFonts w:ascii="Arial" w:hAnsi="Arial" w:cs="Arial" w:eastAsia="Arial"/>
          <w:sz w:val="16"/>
          <w:szCs w:val="16"/>
          <w:color w:val="1A1A1A"/>
          <w:spacing w:val="-7"/>
          <w:w w:val="65"/>
          <w:position w:val="1"/>
        </w:rPr>
        <w:t>&lt;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a</w:t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0"/>
        </w:rPr>
        <w:t>442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5"/>
          <w:position w:val="1"/>
        </w:rPr>
        <w:t>1,088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810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3078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512300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-28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eM3</w:t>
      </w:r>
      <w:r>
        <w:rPr>
          <w:rFonts w:ascii="Arial" w:hAnsi="Arial" w:cs="Arial" w:eastAsia="Arial"/>
          <w:sz w:val="16"/>
          <w:szCs w:val="16"/>
          <w:color w:val="36363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4"/>
        </w:rPr>
        <w:t>3a</w:t>
      </w:r>
      <w:r>
        <w:rPr>
          <w:rFonts w:ascii="Arial" w:hAnsi="Arial" w:cs="Arial" w:eastAsia="Arial"/>
          <w:sz w:val="16"/>
          <w:szCs w:val="16"/>
          <w:color w:val="363636"/>
          <w:spacing w:val="2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4"/>
        </w:rPr>
        <w:t>nOJbOnpHBpe.ay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810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3079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512400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0"/>
        </w:rPr>
        <w:t>OnpeM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5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3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94"/>
          <w:position w:val="0"/>
        </w:rPr>
        <w:t>33</w:t>
      </w:r>
      <w:r>
        <w:rPr>
          <w:rFonts w:ascii="Arial" w:hAnsi="Arial" w:cs="Arial" w:eastAsia="Arial"/>
          <w:sz w:val="16"/>
          <w:szCs w:val="16"/>
          <w:color w:val="4B4B4B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3anrrnry</w:t>
      </w:r>
      <w:r>
        <w:rPr>
          <w:rFonts w:ascii="Arial" w:hAnsi="Arial" w:cs="Arial" w:eastAsia="Arial"/>
          <w:sz w:val="16"/>
          <w:szCs w:val="16"/>
          <w:color w:val="363636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5"/>
          <w:position w:val="0"/>
        </w:rPr>
        <w:t>li&lt;HBOTH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5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4"/>
          <w:w w:val="7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cpemme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810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3080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512500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9"/>
        </w:rPr>
        <w:t>Me.llHU</w:t>
      </w:r>
      <w:r>
        <w:rPr>
          <w:rFonts w:ascii="Arial" w:hAnsi="Arial" w:cs="Arial" w:eastAsia="Arial"/>
          <w:sz w:val="16"/>
          <w:szCs w:val="16"/>
          <w:color w:val="363636"/>
          <w:spacing w:val="-23"/>
          <w:w w:val="90"/>
        </w:rPr>
        <w:t>H</w:t>
      </w:r>
      <w:r>
        <w:rPr>
          <w:rFonts w:ascii="Arial" w:hAnsi="Arial" w:cs="Arial" w:eastAsia="Arial"/>
          <w:sz w:val="16"/>
          <w:szCs w:val="16"/>
          <w:color w:val="1A1A1A"/>
          <w:spacing w:val="-10"/>
          <w:w w:val="96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</w:rPr>
        <w:t>CK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8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7"/>
          <w:w w:val="143"/>
        </w:rPr>
        <w:t>u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2"/>
        </w:rPr>
        <w:t>na6oparopHjci&lt;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3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onpeM3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810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3081</w:t>
      </w:r>
      <w:r>
        <w:rPr>
          <w:rFonts w:ascii="Arial" w:hAnsi="Arial" w:cs="Arial" w:eastAsia="Arial"/>
          <w:sz w:val="16"/>
          <w:szCs w:val="16"/>
          <w:color w:val="363636"/>
          <w:spacing w:val="-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512600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63636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0"/>
        </w:rPr>
        <w:t>OnpeM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5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3"/>
          <w:position w:val="0"/>
        </w:rPr>
        <w:t>3a</w:t>
      </w:r>
      <w:r>
        <w:rPr>
          <w:rFonts w:ascii="Arial" w:hAnsi="Arial" w:cs="Arial" w:eastAsia="Arial"/>
          <w:sz w:val="16"/>
          <w:szCs w:val="16"/>
          <w:color w:val="363636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0"/>
        </w:rPr>
        <w:t>o6p330BaH.e</w:t>
      </w:r>
      <w:r>
        <w:rPr>
          <w:rFonts w:ascii="Arial" w:hAnsi="Arial" w:cs="Arial" w:eastAsia="Arial"/>
          <w:sz w:val="16"/>
          <w:szCs w:val="16"/>
          <w:color w:val="363636"/>
          <w:spacing w:val="2"/>
          <w:w w:val="83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  <w:position w:val="0"/>
        </w:rPr>
        <w:t>KYflTYPY</w:t>
      </w:r>
      <w:r>
        <w:rPr>
          <w:rFonts w:ascii="Arial" w:hAnsi="Arial" w:cs="Arial" w:eastAsia="Arial"/>
          <w:sz w:val="16"/>
          <w:szCs w:val="16"/>
          <w:color w:val="363636"/>
          <w:spacing w:val="-3"/>
          <w:w w:val="8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B4B4B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  <w:position w:val="0"/>
        </w:rPr>
        <w:t>cnopr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10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3082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512700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0"/>
        </w:rPr>
        <w:t>OnpeM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5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8"/>
          <w:position w:val="0"/>
        </w:rPr>
        <w:t>33</w:t>
      </w:r>
      <w:r>
        <w:rPr>
          <w:rFonts w:ascii="Arial" w:hAnsi="Arial" w:cs="Arial" w:eastAsia="Arial"/>
          <w:sz w:val="16"/>
          <w:szCs w:val="16"/>
          <w:color w:val="363636"/>
          <w:spacing w:val="-3"/>
          <w:w w:val="8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sojcKJ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01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3083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512800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4"/>
          <w:position w:val="0"/>
        </w:rPr>
        <w:t>OnpeM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5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position w:val="0"/>
        </w:rPr>
        <w:t>3ajaBH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7"/>
          <w:position w:val="0"/>
        </w:rPr>
        <w:t>J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0"/>
        </w:rPr>
        <w:t>6e36e.llHOCT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0" w:after="0" w:line="172" w:lineRule="auto"/>
        <w:ind w:left="2154" w:right="4766" w:firstLine="-1354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439102pt;margin-top:16.997507pt;width:5.4825pt;height:21.5pt;mso-position-horizontal-relative:page;mso-position-vertical-relative:paragraph;z-index:-21600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5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C3C3BC"/>
                      <w:spacing w:val="0"/>
                      <w:w w:val="5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>3084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>512900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1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OnpeM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3"/>
          <w:w w:val="8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33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8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npOH3BO.llll&gt;</w:t>
      </w:r>
      <w:r>
        <w:rPr>
          <w:rFonts w:ascii="Arial" w:hAnsi="Arial" w:cs="Arial" w:eastAsia="Arial"/>
          <w:sz w:val="16"/>
          <w:szCs w:val="16"/>
          <w:color w:val="363636"/>
          <w:spacing w:val="-1"/>
          <w:w w:val="85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1A1A1A"/>
          <w:spacing w:val="-112"/>
          <w:w w:val="85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-3"/>
          <w:w w:val="8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69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-10"/>
          <w:w w:val="84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4"/>
          <w:position w:val="0"/>
        </w:rPr>
        <w:t>OpHa</w:t>
      </w:r>
      <w:r>
        <w:rPr>
          <w:rFonts w:ascii="Arial" w:hAnsi="Arial" w:cs="Arial" w:eastAsia="Arial"/>
          <w:sz w:val="16"/>
          <w:szCs w:val="16"/>
          <w:color w:val="363636"/>
          <w:spacing w:val="10"/>
          <w:w w:val="84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5"/>
          <w:position w:val="0"/>
        </w:rPr>
        <w:t>HenOKpeTH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  <w:position w:val="0"/>
        </w:rPr>
        <w:t>HeMOTOPH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1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0"/>
        </w:rPr>
        <w:t>onpeM3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left="791" w:right="-20"/>
        <w:jc w:val="left"/>
        <w:tabs>
          <w:tab w:pos="1420" w:val="left"/>
          <w:tab w:pos="21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5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-51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000</w:t>
      </w:r>
      <w:r>
        <w:rPr>
          <w:rFonts w:ascii="Arial" w:hAnsi="Arial" w:cs="Arial" w:eastAsia="Arial"/>
          <w:sz w:val="16"/>
          <w:szCs w:val="16"/>
          <w:color w:val="1A1A1A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13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5"/>
          <w:position w:val="0"/>
        </w:rPr>
        <w:t>CfAJIE</w:t>
      </w:r>
      <w:r>
        <w:rPr>
          <w:rFonts w:ascii="Arial" w:hAnsi="Arial" w:cs="Arial" w:eastAsia="Arial"/>
          <w:sz w:val="16"/>
          <w:szCs w:val="16"/>
          <w:color w:val="363636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4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23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2"/>
          <w:position w:val="0"/>
        </w:rPr>
        <w:t>K</w:t>
      </w:r>
      <w:r>
        <w:rPr>
          <w:rFonts w:ascii="Arial" w:hAnsi="Arial" w:cs="Arial" w:eastAsia="Arial"/>
          <w:sz w:val="16"/>
          <w:szCs w:val="16"/>
          <w:color w:val="1A1A1A"/>
          <w:spacing w:val="-18"/>
          <w:w w:val="112"/>
          <w:position w:val="0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-20"/>
          <w:w w:val="134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5"/>
          <w:position w:val="0"/>
        </w:rPr>
        <w:t>TBHHE</w:t>
      </w:r>
      <w:r>
        <w:rPr>
          <w:rFonts w:ascii="Arial" w:hAnsi="Arial" w:cs="Arial" w:eastAsia="Arial"/>
          <w:sz w:val="16"/>
          <w:szCs w:val="16"/>
          <w:color w:val="1A1A1A"/>
          <w:spacing w:val="-3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2"/>
          <w:w w:val="161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9"/>
          <w:position w:val="0"/>
        </w:rPr>
        <w:t>OII</w:t>
      </w:r>
      <w:r>
        <w:rPr>
          <w:rFonts w:ascii="Arial" w:hAnsi="Arial" w:cs="Arial" w:eastAsia="Arial"/>
          <w:sz w:val="16"/>
          <w:szCs w:val="16"/>
          <w:color w:val="1A1A1A"/>
          <w:spacing w:val="-22"/>
          <w:w w:val="119"/>
          <w:position w:val="0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0"/>
          <w:position w:val="0"/>
        </w:rPr>
        <w:t>EMA</w:t>
      </w:r>
      <w:r>
        <w:rPr>
          <w:rFonts w:ascii="Arial" w:hAnsi="Arial" w:cs="Arial" w:eastAsia="Arial"/>
          <w:sz w:val="16"/>
          <w:szCs w:val="16"/>
          <w:color w:val="363636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107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3"/>
          <w:position w:val="0"/>
        </w:rPr>
        <w:t>086)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01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3086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513100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1"/>
        </w:rPr>
        <w:t>Ocran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2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2"/>
        </w:rPr>
        <w:t>HeKpeTHHH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onpeM3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791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087</w:t>
      </w:r>
      <w:r>
        <w:rPr>
          <w:rFonts w:ascii="Arial" w:hAnsi="Arial" w:cs="Arial" w:eastAsia="Arial"/>
          <w:sz w:val="16"/>
          <w:szCs w:val="16"/>
          <w:color w:val="1A1A1A"/>
          <w:spacing w:val="-3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14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363636"/>
          <w:spacing w:val="-11"/>
          <w:w w:val="182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4000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1A1A1A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131"/>
          <w:position w:val="0"/>
        </w:rPr>
        <w:t>K</w:t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18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0"/>
          <w:position w:val="0"/>
        </w:rPr>
        <w:t>JI</w:t>
      </w:r>
      <w:r>
        <w:rPr>
          <w:rFonts w:ascii="Arial" w:hAnsi="Arial" w:cs="Arial" w:eastAsia="Arial"/>
          <w:sz w:val="16"/>
          <w:szCs w:val="16"/>
          <w:color w:val="1A1A1A"/>
          <w:spacing w:val="-22"/>
          <w:w w:val="120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3"/>
          <w:position w:val="0"/>
        </w:rPr>
        <w:t>HBHC</w:t>
      </w:r>
      <w:r>
        <w:rPr>
          <w:rFonts w:ascii="Arial" w:hAnsi="Arial" w:cs="Arial" w:eastAsia="Arial"/>
          <w:sz w:val="16"/>
          <w:szCs w:val="16"/>
          <w:color w:val="363636"/>
          <w:spacing w:val="-12"/>
          <w:w w:val="113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4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3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1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23"/>
          <w:w w:val="121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1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-29"/>
          <w:w w:val="121"/>
          <w:position w:val="0"/>
        </w:rPr>
        <w:t>B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1"/>
          <w:position w:val="0"/>
        </w:rPr>
        <w:t>HH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1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13"/>
          <w:w w:val="12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14"/>
          <w:w w:val="153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1"/>
          <w:position w:val="0"/>
        </w:rPr>
        <w:t>308</w:t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01"/>
          <w:position w:val="0"/>
        </w:rPr>
        <w:t>8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53"/>
          <w:position w:val="0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01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3088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514100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3"/>
        </w:rPr>
        <w:t>KyJITHBHCaH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4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-24"/>
          <w:w w:val="96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80"/>
        </w:rPr>
        <w:t>MOBHHa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791" w:right="-20"/>
        <w:jc w:val="left"/>
        <w:tabs>
          <w:tab w:pos="1420" w:val="left"/>
          <w:tab w:pos="8180" w:val="left"/>
          <w:tab w:pos="100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5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14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1A1A1A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51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1A1A1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8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-22"/>
          <w:w w:val="118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8"/>
        </w:rPr>
        <w:t>MA</w:t>
      </w:r>
      <w:r>
        <w:rPr>
          <w:rFonts w:ascii="Arial" w:hAnsi="Arial" w:cs="Arial" w:eastAsia="Arial"/>
          <w:sz w:val="16"/>
          <w:szCs w:val="16"/>
          <w:color w:val="1A1A1A"/>
          <w:spacing w:val="-24"/>
          <w:w w:val="118"/>
        </w:rPr>
        <w:t>T</w:t>
      </w:r>
      <w:r>
        <w:rPr>
          <w:rFonts w:ascii="Arial" w:hAnsi="Arial" w:cs="Arial" w:eastAsia="Arial"/>
          <w:sz w:val="16"/>
          <w:szCs w:val="16"/>
          <w:color w:val="363636"/>
          <w:spacing w:val="-21"/>
          <w:w w:val="118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8"/>
        </w:rPr>
        <w:t>P</w:t>
      </w:r>
      <w:r>
        <w:rPr>
          <w:rFonts w:ascii="Arial" w:hAnsi="Arial" w:cs="Arial" w:eastAsia="Arial"/>
          <w:sz w:val="16"/>
          <w:szCs w:val="16"/>
          <w:color w:val="1A1A1A"/>
          <w:spacing w:val="-40"/>
          <w:w w:val="118"/>
        </w:rPr>
        <w:t>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8"/>
        </w:rPr>
        <w:t>JAJIHA</w:t>
      </w:r>
      <w:r>
        <w:rPr>
          <w:rFonts w:ascii="Arial" w:hAnsi="Arial" w:cs="Arial" w:eastAsia="Arial"/>
          <w:sz w:val="16"/>
          <w:szCs w:val="16"/>
          <w:color w:val="363636"/>
          <w:spacing w:val="26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8"/>
        </w:rPr>
        <w:t>HMO</w:t>
      </w:r>
      <w:r>
        <w:rPr>
          <w:rFonts w:ascii="Arial" w:hAnsi="Arial" w:cs="Arial" w:eastAsia="Arial"/>
          <w:sz w:val="16"/>
          <w:szCs w:val="16"/>
          <w:color w:val="1A1A1A"/>
          <w:spacing w:val="-25"/>
          <w:w w:val="118"/>
        </w:rPr>
        <w:t>B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8"/>
        </w:rPr>
        <w:t>HH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8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3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14"/>
          <w:w w:val="153"/>
        </w:rPr>
        <w:t>(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4"/>
        </w:rPr>
        <w:t>309</w:t>
      </w:r>
      <w:r>
        <w:rPr>
          <w:rFonts w:ascii="Arial" w:hAnsi="Arial" w:cs="Arial" w:eastAsia="Arial"/>
          <w:sz w:val="16"/>
          <w:szCs w:val="16"/>
          <w:color w:val="1A1A1A"/>
          <w:spacing w:val="-8"/>
          <w:w w:val="104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7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0"/>
        </w:rPr>
        <w:t>94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7"/>
        </w:rPr>
        <w:t>86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40" w:lineRule="auto"/>
        <w:ind w:left="791" w:right="-20"/>
        <w:jc w:val="left"/>
        <w:tabs>
          <w:tab w:pos="1420" w:val="left"/>
          <w:tab w:pos="8160" w:val="left"/>
          <w:tab w:pos="100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3090</w:t>
      </w:r>
      <w:r>
        <w:rPr>
          <w:rFonts w:ascii="Arial" w:hAnsi="Arial" w:cs="Arial" w:eastAsia="Arial"/>
          <w:sz w:val="16"/>
          <w:szCs w:val="16"/>
          <w:color w:val="363636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5"/>
          <w:w w:val="100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-20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5"/>
          <w:w w:val="100"/>
          <w:position w:val="1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-14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0"/>
          <w:position w:val="1"/>
        </w:rPr>
        <w:t>HeMarepHjaJIH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1"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9"/>
          <w:position w:val="1"/>
        </w:rPr>
        <w:t>HMOBHHa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0"/>
        </w:rPr>
        <w:t>94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7"/>
          <w:position w:val="0"/>
        </w:rPr>
        <w:t>86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791" w:right="-20"/>
        <w:jc w:val="left"/>
        <w:tabs>
          <w:tab w:pos="1420" w:val="left"/>
          <w:tab w:pos="8080" w:val="left"/>
          <w:tab w:pos="99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91</w:t>
      </w:r>
      <w:r>
        <w:rPr>
          <w:rFonts w:ascii="Arial" w:hAnsi="Arial" w:cs="Arial" w:eastAsia="Arial"/>
          <w:sz w:val="16"/>
          <w:szCs w:val="16"/>
          <w:color w:val="36363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520000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1A1A1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3"/>
        </w:rPr>
        <w:t>3AJIHXE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(3092</w:t>
      </w:r>
      <w:r>
        <w:rPr>
          <w:rFonts w:ascii="Arial" w:hAnsi="Arial" w:cs="Arial" w:eastAsia="Arial"/>
          <w:sz w:val="16"/>
          <w:szCs w:val="16"/>
          <w:color w:val="1A1A1A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1A1A1A"/>
          <w:spacing w:val="13"/>
          <w:w w:val="100"/>
        </w:rPr>
        <w:t>+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11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1A1A1A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4"/>
          <w:w w:val="111"/>
        </w:rPr>
        <w:t>+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115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9"/>
        </w:rPr>
        <w:t>09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99"/>
        </w:rPr>
        <w:t>8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53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-1"/>
        </w:rPr>
        <w:t>426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8"/>
          <w:position w:val="-1"/>
        </w:rPr>
        <w:t>364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782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-17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1A1A1A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521000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1A1A1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26"/>
          <w:w w:val="139"/>
        </w:rPr>
        <w:t>P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39"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-28"/>
          <w:w w:val="139"/>
        </w:rPr>
        <w:t>i</w:t>
      </w:r>
      <w:r>
        <w:rPr>
          <w:rFonts w:ascii="Arial" w:hAnsi="Arial" w:cs="Arial" w:eastAsia="Arial"/>
          <w:sz w:val="16"/>
          <w:szCs w:val="16"/>
          <w:color w:val="363636"/>
          <w:spacing w:val="-193"/>
          <w:w w:val="139"/>
        </w:rPr>
        <w:t>H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39"/>
        </w:rPr>
        <w:t>i</w:t>
      </w:r>
      <w:r>
        <w:rPr>
          <w:rFonts w:ascii="Arial" w:hAnsi="Arial" w:cs="Arial" w:eastAsia="Arial"/>
          <w:sz w:val="16"/>
          <w:szCs w:val="16"/>
          <w:color w:val="1A1A1A"/>
          <w:spacing w:val="31"/>
          <w:w w:val="139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4"/>
        </w:rPr>
        <w:t>P</w:t>
      </w:r>
      <w:r>
        <w:rPr>
          <w:rFonts w:ascii="Arial" w:hAnsi="Arial" w:cs="Arial" w:eastAsia="Arial"/>
          <w:sz w:val="16"/>
          <w:szCs w:val="16"/>
          <w:color w:val="363636"/>
          <w:spacing w:val="-19"/>
          <w:w w:val="114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115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18"/>
          <w:w w:val="134"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9"/>
        </w:rPr>
        <w:t>P</w:t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09"/>
        </w:rPr>
        <w:t>B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34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7"/>
        </w:rPr>
        <w:t>(</w:t>
      </w:r>
      <w:r>
        <w:rPr>
          <w:rFonts w:ascii="Arial" w:hAnsi="Arial" w:cs="Arial" w:eastAsia="Arial"/>
          <w:sz w:val="16"/>
          <w:szCs w:val="16"/>
          <w:color w:val="363636"/>
          <w:spacing w:val="-4"/>
          <w:w w:val="107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99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-14"/>
          <w:w w:val="99"/>
        </w:rPr>
        <w:t>9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1"/>
        </w:rPr>
        <w:t>3)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791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3093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521100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Po6H</w:t>
      </w:r>
      <w:r>
        <w:rPr>
          <w:rFonts w:ascii="Arial" w:hAnsi="Arial" w:cs="Arial" w:eastAsia="Arial"/>
          <w:sz w:val="16"/>
          <w:szCs w:val="16"/>
          <w:color w:val="363636"/>
          <w:spacing w:val="1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pe3epse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190" w:lineRule="exact"/>
        <w:ind w:left="782" w:right="-20"/>
        <w:jc w:val="left"/>
        <w:tabs>
          <w:tab w:pos="14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363636"/>
          <w:spacing w:val="-5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94</w:t>
        <w:tab/>
      </w:r>
      <w:r>
        <w:rPr>
          <w:rFonts w:ascii="Arial" w:hAnsi="Arial" w:cs="Arial" w:eastAsia="Arial"/>
          <w:sz w:val="16"/>
          <w:szCs w:val="16"/>
          <w:color w:val="1A1A1A"/>
          <w:spacing w:val="-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363636"/>
          <w:spacing w:val="-13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22000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1A1A1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13"/>
          <w:position w:val="-1"/>
        </w:rPr>
        <w:t>3AJIHXE</w:t>
      </w:r>
      <w:r>
        <w:rPr>
          <w:rFonts w:ascii="Arial" w:hAnsi="Arial" w:cs="Arial" w:eastAsia="Arial"/>
          <w:sz w:val="16"/>
          <w:szCs w:val="16"/>
          <w:color w:val="4B4B4B"/>
          <w:spacing w:val="-3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13"/>
          <w:position w:val="-1"/>
        </w:rPr>
        <w:t>IIPOH3B</w:t>
      </w:r>
      <w:r>
        <w:rPr>
          <w:rFonts w:ascii="Arial" w:hAnsi="Arial" w:cs="Arial" w:eastAsia="Arial"/>
          <w:sz w:val="16"/>
          <w:szCs w:val="16"/>
          <w:color w:val="1A1A1A"/>
          <w:spacing w:val="-19"/>
          <w:w w:val="113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3"/>
          <w:position w:val="-1"/>
        </w:rPr>
        <w:t>)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2"/>
          <w:position w:val="-1"/>
        </w:rPr>
        <w:t>J:JhE</w:t>
      </w:r>
      <w:r>
        <w:rPr>
          <w:rFonts w:ascii="Arial" w:hAnsi="Arial" w:cs="Arial" w:eastAsia="Arial"/>
          <w:sz w:val="16"/>
          <w:szCs w:val="16"/>
          <w:color w:val="363636"/>
          <w:spacing w:val="-3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6"/>
          <w:szCs w:val="16"/>
          <w:color w:val="1A1A1A"/>
          <w:spacing w:val="-26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"/>
        </w:rPr>
        <w:t>.a</w:t>
      </w:r>
      <w:r>
        <w:rPr>
          <w:rFonts w:ascii="Arial" w:hAnsi="Arial" w:cs="Arial" w:eastAsia="Arial"/>
          <w:sz w:val="16"/>
          <w:szCs w:val="16"/>
          <w:color w:val="363636"/>
          <w:spacing w:val="-6"/>
          <w:w w:val="100"/>
          <w:position w:val="-1"/>
        </w:rPr>
        <w:t>3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16"/>
          <w:szCs w:val="16"/>
          <w:color w:val="1A1A1A"/>
          <w:spacing w:val="-16"/>
          <w:w w:val="100"/>
          <w:position w:val="-1"/>
        </w:rPr>
        <w:t>9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16"/>
          <w:szCs w:val="16"/>
          <w:color w:val="363636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75"/>
          <w:position w:val="-1"/>
        </w:rPr>
        <w:t>110</w:t>
      </w:r>
      <w:r>
        <w:rPr>
          <w:rFonts w:ascii="Arial" w:hAnsi="Arial" w:cs="Arial" w:eastAsia="Arial"/>
          <w:sz w:val="16"/>
          <w:szCs w:val="16"/>
          <w:color w:val="1A1A1A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4"/>
          <w:position w:val="-1"/>
        </w:rPr>
        <w:t>309</w:t>
      </w:r>
      <w:r>
        <w:rPr>
          <w:rFonts w:ascii="Arial" w:hAnsi="Arial" w:cs="Arial" w:eastAsia="Arial"/>
          <w:sz w:val="16"/>
          <w:szCs w:val="16"/>
          <w:color w:val="1A1A1A"/>
          <w:spacing w:val="-18"/>
          <w:w w:val="104"/>
          <w:position w:val="-1"/>
        </w:rPr>
        <w:t>7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53"/>
          <w:position w:val="-1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/>
        <w:pict>
          <v:group style="position:absolute;margin-left:38.157452pt;margin-top:-692.017761pt;width:483.807692pt;height:645.236073pt;mso-position-horizontal-relative:page;mso-position-vertical-relative:paragraph;z-index:-21601" coordorigin="763,-13840" coordsize="9676,12905">
            <v:group style="position:absolute;left:922;top:-13792;width:9503;height:2" coordorigin="922,-13792" coordsize="9503,2">
              <v:shape style="position:absolute;left:922;top:-13792;width:9503;height:2" coordorigin="922,-13792" coordsize="9503,0" path="m922,-13792l10425,-13792e" filled="f" stroked="t" strokeweight="1.439904pt" strokecolor="#1F1F1F">
                <v:path arrowok="t"/>
              </v:shape>
            </v:group>
            <v:group style="position:absolute;left:2285;top:-13836;width:2;height:537" coordorigin="2285,-13836" coordsize="2,537">
              <v:shape style="position:absolute;left:2285;top:-13836;width:2;height:537" coordorigin="2285,-13836" coordsize="0,537" path="m2285,-13298l2285,-13836e" filled="f" stroked="t" strokeweight=".479968pt" strokecolor="#0F0F0F">
                <v:path arrowok="t"/>
              </v:shape>
            </v:group>
            <v:group style="position:absolute;left:6537;top:-13836;width:2;height:345" coordorigin="6537,-13836" coordsize="2,345">
              <v:shape style="position:absolute;left:6537;top:-13836;width:2;height:345" coordorigin="6537,-13836" coordsize="0,345" path="m6537,-13490l6537,-13836e" filled="f" stroked="t" strokeweight=".479968pt" strokecolor="#131313">
                <v:path arrowok="t"/>
              </v:shape>
            </v:group>
            <v:group style="position:absolute;left:10406;top:-13807;width:2;height:384" coordorigin="10406,-13807" coordsize="2,384">
              <v:shape style="position:absolute;left:10406;top:-13807;width:2;height:384" coordorigin="10406,-13807" coordsize="0,384" path="m10406,-13423l10406,-13807e" filled="f" stroked="t" strokeweight="1.919872pt" strokecolor="#383838">
                <v:path arrowok="t"/>
              </v:shape>
            </v:group>
            <v:group style="position:absolute;left:6537;top:-13490;width:2;height:192" coordorigin="6537,-13490" coordsize="2,192">
              <v:shape style="position:absolute;left:6537;top:-13490;width:2;height:192" coordorigin="6537,-13490" coordsize="0,192" path="m6537,-13298l6537,-13490e" filled="f" stroked="t" strokeweight=".479968pt" strokecolor="#000000">
                <v:path arrowok="t"/>
              </v:shape>
            </v:group>
            <v:group style="position:absolute;left:6537;top:-13298;width:3859;height:2" coordorigin="6537,-13298" coordsize="3859,2">
              <v:shape style="position:absolute;left:6537;top:-13298;width:3859;height:2" coordorigin="6537,-13298" coordsize="3859,0" path="m6537,-13298l10396,-13298e" filled="f" stroked="t" strokeweight=".479968pt" strokecolor="#2B2B2B">
                <v:path arrowok="t"/>
              </v:shape>
            </v:group>
            <v:group style="position:absolute;left:902;top:-12948;width:9513;height:2" coordorigin="902,-12948" coordsize="9513,2">
              <v:shape style="position:absolute;left:902;top:-12948;width:9513;height:2" coordorigin="902,-12948" coordsize="9513,0" path="m902,-12948l10415,-12948e" filled="f" stroked="t" strokeweight=".959936pt" strokecolor="#343434">
                <v:path arrowok="t"/>
              </v:shape>
            </v:group>
            <v:group style="position:absolute;left:1545;top:-13816;width:2;height:2389" coordorigin="1545,-13816" coordsize="2,2389">
              <v:shape style="position:absolute;left:1545;top:-13816;width:2;height:2389" coordorigin="1545,-13816" coordsize="0,2389" path="m1545,-11427l1545,-13816e" filled="f" stroked="t" strokeweight=".959936pt" strokecolor="#2B2B2B">
                <v:path arrowok="t"/>
              </v:shape>
            </v:group>
            <v:group style="position:absolute;left:2285;top:-13308;width:2;height:355" coordorigin="2285,-13308" coordsize="2,355">
              <v:shape style="position:absolute;left:2285;top:-13308;width:2;height:355" coordorigin="2285,-13308" coordsize="0,355" path="m2285,-12953l2285,-13308e" filled="f" stroked="t" strokeweight=".479968pt" strokecolor="#3F3F3F">
                <v:path arrowok="t"/>
              </v:shape>
            </v:group>
            <v:group style="position:absolute;left:6537;top:-13308;width:2;height:355" coordorigin="6537,-13308" coordsize="2,355">
              <v:shape style="position:absolute;left:6537;top:-13308;width:2;height:355" coordorigin="6537,-13308" coordsize="0,355" path="m6537,-12953l6537,-13308e" filled="f" stroked="t" strokeweight=".479968pt" strokecolor="#7C7C7C">
                <v:path arrowok="t"/>
              </v:shape>
            </v:group>
            <v:group style="position:absolute;left:902;top:-12718;width:9513;height:2" coordorigin="902,-12718" coordsize="9513,2">
              <v:shape style="position:absolute;left:902;top:-12718;width:9513;height:2" coordorigin="902,-12718" coordsize="9513,0" path="m902,-12718l10415,-12718e" filled="f" stroked="t" strokeweight="1.919872pt" strokecolor="#1F1F1F">
                <v:path arrowok="t"/>
              </v:shape>
            </v:group>
            <v:group style="position:absolute;left:2285;top:-12981;width:2;height:1084" coordorigin="2285,-12981" coordsize="2,1084">
              <v:shape style="position:absolute;left:2285;top:-12981;width:2;height:1084" coordorigin="2285,-12981" coordsize="0,1084" path="m2285,-11897l2285,-12981e" filled="f" stroked="t" strokeweight=".479968pt" strokecolor="#1F1F1F">
                <v:path arrowok="t"/>
              </v:shape>
            </v:group>
            <v:group style="position:absolute;left:6537;top:-12981;width:2;height:883" coordorigin="6537,-12981" coordsize="2,883">
              <v:shape style="position:absolute;left:6537;top:-12981;width:2;height:883" coordorigin="6537,-12981" coordsize="0,883" path="m6537,-12099l6537,-12981e" filled="f" stroked="t" strokeweight=".479968pt" strokecolor="#282828">
                <v:path arrowok="t"/>
              </v:shape>
            </v:group>
            <v:group style="position:absolute;left:893;top:-12295;width:9523;height:2" coordorigin="893,-12295" coordsize="9523,2">
              <v:shape style="position:absolute;left:893;top:-12295;width:9523;height:2" coordorigin="893,-12295" coordsize="9523,0" path="m893,-12295l10415,-12295e" filled="f" stroked="t" strokeweight=".959936pt" strokecolor="#232323">
                <v:path arrowok="t"/>
              </v:shape>
            </v:group>
            <v:group style="position:absolute;left:893;top:-11892;width:9523;height:2" coordorigin="893,-11892" coordsize="9523,2">
              <v:shape style="position:absolute;left:893;top:-11892;width:9523;height:2" coordorigin="893,-11892" coordsize="9523,0" path="m893,-11892l10415,-11892e" filled="f" stroked="t" strokeweight=".959936pt" strokecolor="#282828">
                <v:path arrowok="t"/>
              </v:shape>
            </v:group>
            <v:group style="position:absolute;left:6537;top:-12108;width:2;height:211" coordorigin="6537,-12108" coordsize="2,211">
              <v:shape style="position:absolute;left:6537;top:-12108;width:2;height:211" coordorigin="6537,-12108" coordsize="0,211" path="m6537,-11897l6537,-12108e" filled="f" stroked="t" strokeweight=".479968pt" strokecolor="#7C7C7C">
                <v:path arrowok="t"/>
              </v:shape>
            </v:group>
            <v:group style="position:absolute;left:883;top:-11489;width:9532;height:2" coordorigin="883,-11489" coordsize="9532,2">
              <v:shape style="position:absolute;left:883;top:-11489;width:9532;height:2" coordorigin="883,-11489" coordsize="9532,0" path="m883,-11489l10415,-11489e" filled="f" stroked="t" strokeweight=".959936pt" strokecolor="#232323">
                <v:path arrowok="t"/>
              </v:shape>
            </v:group>
            <v:group style="position:absolute;left:826;top:-13836;width:2;height:1938" coordorigin="826,-13836" coordsize="2,1938">
              <v:shape style="position:absolute;left:826;top:-13836;width:2;height:1938" coordorigin="826,-13836" coordsize="0,1938" path="m826,-11897l826,-13836e" filled="f" stroked="t" strokeweight=".479968pt" strokecolor="#000000">
                <v:path arrowok="t"/>
              </v:shape>
            </v:group>
            <v:group style="position:absolute;left:826;top:-11916;width:2;height:1209" coordorigin="826,-11916" coordsize="2,1209">
              <v:shape style="position:absolute;left:826;top:-11916;width:2;height:1209" coordorigin="826,-11916" coordsize="0,1209" path="m826,-10707l826,-11916e" filled="f" stroked="t" strokeweight="1.919872pt" strokecolor="#000000">
                <v:path arrowok="t"/>
              </v:shape>
            </v:group>
            <v:group style="position:absolute;left:1536;top:-13010;width:2;height:1756" coordorigin="1536,-13010" coordsize="2,1756">
              <v:shape style="position:absolute;left:1536;top:-13010;width:2;height:1756" coordorigin="1536,-13010" coordsize="0,1756" path="m1536,-11254l1536,-13010e" filled="f" stroked="t" strokeweight=".959936pt" strokecolor="#2B2B2B">
                <v:path arrowok="t"/>
              </v:shape>
            </v:group>
            <v:group style="position:absolute;left:2285;top:-11916;width:2;height:633" coordorigin="2285,-11916" coordsize="2,633">
              <v:shape style="position:absolute;left:2285;top:-11916;width:2;height:633" coordorigin="2285,-11916" coordsize="0,633" path="m2285,-11283l2285,-11916e" filled="f" stroked="t" strokeweight=".479968pt" strokecolor="#000000">
                <v:path arrowok="t"/>
              </v:shape>
            </v:group>
            <v:group style="position:absolute;left:6537;top:-11916;width:2;height:230" coordorigin="6537,-11916" coordsize="2,230">
              <v:shape style="position:absolute;left:6537;top:-11916;width:2;height:230" coordorigin="6537,-11916" coordsize="0,230" path="m6537,-11686l6537,-11916e" filled="f" stroked="t" strokeweight=".479968pt" strokecolor="#383838">
                <v:path arrowok="t"/>
              </v:shape>
            </v:group>
            <v:group style="position:absolute;left:6537;top:-11686;width:2;height:192" coordorigin="6537,-11686" coordsize="2,192">
              <v:shape style="position:absolute;left:6537;top:-11686;width:2;height:192" coordorigin="6537,-11686" coordsize="0,192" path="m6537,-11494l6537,-11686e" filled="f" stroked="t" strokeweight=".959936pt" strokecolor="#000000">
                <v:path arrowok="t"/>
              </v:shape>
            </v:group>
            <v:group style="position:absolute;left:874;top:-11278;width:5702;height:2" coordorigin="874,-11278" coordsize="5702,2">
              <v:shape style="position:absolute;left:874;top:-11278;width:5702;height:2" coordorigin="874,-11278" coordsize="5702,0" path="m874,-11278l6576,-11278e" filled="f" stroked="t" strokeweight=".959936pt" strokecolor="#282828">
                <v:path arrowok="t"/>
              </v:shape>
            </v:group>
            <v:group style="position:absolute;left:6571;top:-11542;width:2;height:864" coordorigin="6571,-11542" coordsize="2,864">
              <v:shape style="position:absolute;left:6571;top:-11542;width:2;height:864" coordorigin="6571,-11542" coordsize="0,864" path="m6571,-10678l6571,-11542e" filled="f" stroked="t" strokeweight=".959936pt" strokecolor="#232323">
                <v:path arrowok="t"/>
              </v:shape>
            </v:group>
            <v:group style="position:absolute;left:5875;top:-11264;width:2669;height:2" coordorigin="5875,-11264" coordsize="2669,2">
              <v:shape style="position:absolute;left:5875;top:-11264;width:2669;height:2" coordorigin="5875,-11264" coordsize="2669,0" path="m5875,-11264l8543,-11264e" filled="f" stroked="t" strokeweight=".959936pt" strokecolor="#3B3B3B">
                <v:path arrowok="t"/>
              </v:shape>
            </v:group>
            <v:group style="position:absolute;left:8457;top:-11273;width:1958;height:2" coordorigin="8457,-11273" coordsize="1958,2">
              <v:shape style="position:absolute;left:8457;top:-11273;width:1958;height:2" coordorigin="8457,-11273" coordsize="1958,0" path="m8457,-11273l10415,-11273e" filled="f" stroked="t" strokeweight=".959936pt" strokecolor="#1F1F1F">
                <v:path arrowok="t"/>
              </v:shape>
            </v:group>
            <v:group style="position:absolute;left:864;top:-10693;width:9551;height:2" coordorigin="864,-10693" coordsize="9551,2">
              <v:shape style="position:absolute;left:864;top:-10693;width:9551;height:2" coordorigin="864,-10693" coordsize="9551,0" path="m864,-10693l10415,-10693e" filled="f" stroked="t" strokeweight=".959936pt" strokecolor="#282828">
                <v:path arrowok="t"/>
              </v:shape>
            </v:group>
            <v:group style="position:absolute;left:2285;top:-11302;width:2;height:1631" coordorigin="2285,-11302" coordsize="2,1631">
              <v:shape style="position:absolute;left:2285;top:-11302;width:2;height:1631" coordorigin="2285,-11302" coordsize="0,1631" path="m2285,-9671l2285,-11302e" filled="f" stroked="t" strokeweight=".479968pt" strokecolor="#232323">
                <v:path arrowok="t"/>
              </v:shape>
            </v:group>
            <v:group style="position:absolute;left:8529;top:-13375;width:2;height:2428" coordorigin="8529,-13375" coordsize="2,2428">
              <v:shape style="position:absolute;left:8529;top:-13375;width:2;height:2428" coordorigin="8529,-13375" coordsize="0,2428" path="m8529,-10947l8529,-13375e" filled="f" stroked="t" strokeweight=".959936pt" strokecolor="#2B2B2B">
                <v:path arrowok="t"/>
              </v:shape>
            </v:group>
            <v:group style="position:absolute;left:8529;top:-11053;width:2;height:595" coordorigin="8529,-11053" coordsize="2,595">
              <v:shape style="position:absolute;left:8529;top:-11053;width:2;height:595" coordorigin="8529,-11053" coordsize="0,595" path="m8529,-10458l8529,-11053e" filled="f" stroked="t" strokeweight="1.439904pt" strokecolor="#3F3F44">
                <v:path arrowok="t"/>
              </v:shape>
            </v:group>
            <v:group style="position:absolute;left:864;top:-10290;width:9551;height:2" coordorigin="864,-10290" coordsize="9551,2">
              <v:shape style="position:absolute;left:864;top:-10290;width:9551;height:2" coordorigin="864,-10290" coordsize="9551,0" path="m864,-10290l10415,-10290e" filled="f" stroked="t" strokeweight=".959936pt" strokecolor="#1F1F1F">
                <v:path arrowok="t"/>
              </v:shape>
            </v:group>
            <v:group style="position:absolute;left:1512;top:-11331;width:2;height:1276" coordorigin="1512,-11331" coordsize="2,1276">
              <v:shape style="position:absolute;left:1512;top:-11331;width:2;height:1276" coordorigin="1512,-11331" coordsize="0,1276" path="m1512,-10055l1512,-11331e" filled="f" stroked="t" strokeweight=".959936pt" strokecolor="#1F1F1F">
                <v:path arrowok="t"/>
              </v:shape>
            </v:group>
            <v:group style="position:absolute;left:6566;top:-10755;width:2;height:701" coordorigin="6566,-10755" coordsize="2,701">
              <v:shape style="position:absolute;left:6566;top:-10755;width:2;height:701" coordorigin="6566,-10755" coordsize="0,701" path="m6566,-10055l6566,-10755e" filled="f" stroked="t" strokeweight="1.439904pt" strokecolor="#3F3F3F">
                <v:path arrowok="t"/>
              </v:shape>
            </v:group>
            <v:group style="position:absolute;left:864;top:-10079;width:9551;height:2" coordorigin="864,-10079" coordsize="9551,2">
              <v:shape style="position:absolute;left:864;top:-10079;width:9551;height:2" coordorigin="864,-10079" coordsize="9551,0" path="m864,-10079l10415,-10079e" filled="f" stroked="t" strokeweight=".959936pt" strokecolor="#232323">
                <v:path arrowok="t"/>
              </v:shape>
            </v:group>
            <v:group style="position:absolute;left:854;top:-9666;width:9551;height:2" coordorigin="854,-9666" coordsize="9551,2">
              <v:shape style="position:absolute;left:854;top:-9666;width:9551;height:2" coordorigin="854,-9666" coordsize="9551,0" path="m854,-9666l10406,-9666e" filled="f" stroked="t" strokeweight=".959936pt" strokecolor="#282828">
                <v:path arrowok="t"/>
              </v:shape>
            </v:group>
            <v:group style="position:absolute;left:864;top:-10755;width:2;height:2351" coordorigin="864,-10755" coordsize="2,2351">
              <v:shape style="position:absolute;left:864;top:-10755;width:2;height:2351" coordorigin="864,-10755" coordsize="0,2351" path="m864,-8404l864,-10755e" filled="f" stroked="t" strokeweight="1.439904pt" strokecolor="#1F1F1F">
                <v:path arrowok="t"/>
              </v:shape>
            </v:group>
            <v:group style="position:absolute;left:6566;top:-10131;width:2;height:701" coordorigin="6566,-10131" coordsize="2,701">
              <v:shape style="position:absolute;left:6566;top:-10131;width:2;height:701" coordorigin="6566,-10131" coordsize="0,701" path="m6566,-9431l6566,-10131e" filled="f" stroked="t" strokeweight=".959936pt" strokecolor="#282828">
                <v:path arrowok="t"/>
              </v:shape>
            </v:group>
            <v:group style="position:absolute;left:845;top:-9263;width:8486;height:2" coordorigin="845,-9263" coordsize="8486,2">
              <v:shape style="position:absolute;left:845;top:-9263;width:8486;height:2" coordorigin="845,-9263" coordsize="8486,0" path="m845,-9263l9331,-9263e" filled="f" stroked="t" strokeweight=".959936pt" strokecolor="#1F1F1F">
                <v:path arrowok="t"/>
              </v:shape>
            </v:group>
            <v:group style="position:absolute;left:10391;top:-9719;width:2;height:480" coordorigin="10391,-9719" coordsize="2,480">
              <v:shape style="position:absolute;left:10391;top:-9719;width:2;height:480" coordorigin="10391,-9719" coordsize="0,480" path="m10391,-9239l10391,-9719e" filled="f" stroked="t" strokeweight="1.439904pt" strokecolor="#181818">
                <v:path arrowok="t"/>
              </v:shape>
            </v:group>
            <v:group style="position:absolute;left:8519;top:-10515;width:2;height:1478" coordorigin="8519,-10515" coordsize="2,1478">
              <v:shape style="position:absolute;left:8519;top:-10515;width:2;height:1478" coordorigin="8519,-10515" coordsize="0,1478" path="m8519,-9037l8519,-10515e" filled="f" stroked="t" strokeweight=".959936pt" strokecolor="#232323">
                <v:path arrowok="t"/>
              </v:shape>
            </v:group>
            <v:group style="position:absolute;left:8457;top:-9263;width:1949;height:2" coordorigin="8457,-9263" coordsize="1949,2">
              <v:shape style="position:absolute;left:8457;top:-9263;width:1949;height:2" coordorigin="8457,-9263" coordsize="1949,0" path="m8457,-9263l10406,-9263e" filled="f" stroked="t" strokeweight=".959936pt" strokecolor="#3B3B3B">
                <v:path arrowok="t"/>
              </v:shape>
            </v:group>
            <v:group style="position:absolute;left:826;top:-8860;width:9571;height:2" coordorigin="826,-8860" coordsize="9571,2">
              <v:shape style="position:absolute;left:826;top:-8860;width:9571;height:2" coordorigin="826,-8860" coordsize="9571,0" path="m826,-8860l10396,-8860e" filled="f" stroked="t" strokeweight=".959936pt" strokecolor="#282828">
                <v:path arrowok="t"/>
              </v:shape>
            </v:group>
            <v:group style="position:absolute;left:833;top:-11283;width:2;height:10306" coordorigin="833,-11283" coordsize="2,10306">
              <v:shape style="position:absolute;left:833;top:-11283;width:2;height:10306" coordorigin="833,-11283" coordsize="0,10306" path="m833,-976l833,-11283e" filled="f" stroked="t" strokeweight="4.079727pt" strokecolor="#1F1F1F">
                <v:path arrowok="t"/>
              </v:shape>
            </v:group>
            <v:group style="position:absolute;left:1498;top:-11254;width:2;height:5374" coordorigin="1498,-11254" coordsize="2,5374">
              <v:shape style="position:absolute;left:1498;top:-11254;width:2;height:5374" coordorigin="1498,-11254" coordsize="0,5374" path="m1498,-5880l1498,-11254e" filled="f" stroked="t" strokeweight=".959936pt" strokecolor="#2B2B2B">
                <v:path arrowok="t"/>
              </v:shape>
            </v:group>
            <v:group style="position:absolute;left:2313;top:-10093;width:2;height:1363" coordorigin="2313,-10093" coordsize="2,1363">
              <v:shape style="position:absolute;left:2313;top:-10093;width:2;height:1363" coordorigin="2313,-10093" coordsize="0,1363" path="m2313,-8730l2313,-10093e" filled="f" stroked="t" strokeweight=".959936pt" strokecolor="#232323">
                <v:path arrowok="t"/>
              </v:shape>
            </v:group>
            <v:group style="position:absolute;left:10387;top:-9316;width:2;height:278" coordorigin="10387,-9316" coordsize="2,278">
              <v:shape style="position:absolute;left:10387;top:-9316;width:2;height:278" coordorigin="10387,-9316" coordsize="0,278" path="m10387,-9037l10387,-9316e" filled="f" stroked="t" strokeweight="1.919872pt" strokecolor="#343434">
                <v:path arrowok="t"/>
              </v:shape>
            </v:group>
            <v:group style="position:absolute;left:10382;top:-9095;width:2;height:672" coordorigin="10382,-9095" coordsize="2,672">
              <v:shape style="position:absolute;left:10382;top:-9095;width:2;height:672" coordorigin="10382,-9095" coordsize="0,672" path="m10382,-8423l10382,-9095e" filled="f" stroked="t" strokeweight="1.439904pt" strokecolor="#131313">
                <v:path arrowok="t"/>
              </v:shape>
            </v:group>
            <v:group style="position:absolute;left:826;top:-8457;width:9571;height:2" coordorigin="826,-8457" coordsize="9571,2">
              <v:shape style="position:absolute;left:826;top:-8457;width:9571;height:2" coordorigin="826,-8457" coordsize="9571,0" path="m826,-8457l10396,-8457e" filled="f" stroked="t" strokeweight=".959936pt" strokecolor="#1F1F23">
                <v:path arrowok="t"/>
              </v:shape>
            </v:group>
            <v:group style="position:absolute;left:1483;top:-10640;width:2;height:2006" coordorigin="1483,-10640" coordsize="2,2006">
              <v:shape style="position:absolute;left:1483;top:-10640;width:2;height:2006" coordorigin="1483,-10640" coordsize="0,2006" path="m1483,-8634l1483,-10640e" filled="f" stroked="t" strokeweight=".479968pt" strokecolor="#2B2B2B">
                <v:path arrowok="t"/>
              </v:shape>
            </v:group>
            <v:group style="position:absolute;left:816;top:-8054;width:739;height:2" coordorigin="816,-8054" coordsize="739,2">
              <v:shape style="position:absolute;left:816;top:-8054;width:739;height:2" coordorigin="816,-8054" coordsize="739,0" path="m816,-8054l1555,-8054e" filled="f" stroked="t" strokeweight=".959936pt" strokecolor="#3B3B3F">
                <v:path arrowok="t"/>
              </v:shape>
            </v:group>
            <v:group style="position:absolute;left:1517;top:-8481;width:2;height:1228" coordorigin="1517,-8481" coordsize="2,1228">
              <v:shape style="position:absolute;left:1517;top:-8481;width:2;height:1228" coordorigin="1517,-8481" coordsize="0,1228" path="m1517,-7252l1517,-8481e" filled="f" stroked="t" strokeweight=".479968pt" strokecolor="#343434">
                <v:path arrowok="t"/>
              </v:shape>
            </v:group>
            <v:group style="position:absolute;left:1488;top:-8049;width:5088;height:2" coordorigin="1488,-8049" coordsize="5088,2">
              <v:shape style="position:absolute;left:1488;top:-8049;width:5088;height:2" coordorigin="1488,-8049" coordsize="5088,0" path="m1488,-8049l6576,-8049e" filled="f" stroked="t" strokeweight=".959936pt" strokecolor="#2B2B2B">
                <v:path arrowok="t"/>
              </v:shape>
            </v:group>
            <v:group style="position:absolute;left:2304;top:-8913;width:2;height:1689" coordorigin="2304,-8913" coordsize="2,1689">
              <v:shape style="position:absolute;left:2304;top:-8913;width:2;height:1689" coordorigin="2304,-8913" coordsize="0,1689" path="m2304,-7224l2304,-8913e" filled="f" stroked="t" strokeweight=".959936pt" strokecolor="#2F2F2F">
                <v:path arrowok="t"/>
              </v:shape>
            </v:group>
            <v:group style="position:absolute;left:5875;top:-8044;width:2669;height:2" coordorigin="5875,-8044" coordsize="2669,2">
              <v:shape style="position:absolute;left:5875;top:-8044;width:2669;height:2" coordorigin="5875,-8044" coordsize="2669,0" path="m5875,-8044l8543,-8044e" filled="f" stroked="t" strokeweight="1.439904pt" strokecolor="#484848">
                <v:path arrowok="t"/>
              </v:shape>
            </v:group>
            <v:group style="position:absolute;left:8255;top:-8049;width:2141;height:2" coordorigin="8255,-8049" coordsize="2141,2">
              <v:shape style="position:absolute;left:8255;top:-8049;width:2141;height:2" coordorigin="8255,-8049" coordsize="2141,0" path="m8255,-8049l10396,-8049e" filled="f" stroked="t" strokeweight=".959936pt" strokecolor="#282828">
                <v:path arrowok="t"/>
              </v:shape>
            </v:group>
            <v:group style="position:absolute;left:10391;top:-13519;width:2;height:12542" coordorigin="10391,-13519" coordsize="2,12542">
              <v:shape style="position:absolute;left:10391;top:-13519;width:2;height:12542" coordorigin="10391,-13519" coordsize="0,12542" path="m10391,-976l10391,-13519e" filled="f" stroked="t" strokeweight="1.439904pt" strokecolor="#1C1C1C">
                <v:path arrowok="t"/>
              </v:shape>
            </v:group>
            <v:group style="position:absolute;left:816;top:-7833;width:9580;height:2" coordorigin="816,-7833" coordsize="9580,2">
              <v:shape style="position:absolute;left:816;top:-7833;width:9580;height:2" coordorigin="816,-7833" coordsize="9580,0" path="m816,-7833l10396,-7833e" filled="f" stroked="t" strokeweight=".959936pt" strokecolor="#343434">
                <v:path arrowok="t"/>
              </v:shape>
            </v:group>
            <v:group style="position:absolute;left:8505;top:-9095;width:2;height:3301" coordorigin="8505,-9095" coordsize="2,3301">
              <v:shape style="position:absolute;left:8505;top:-9095;width:2;height:3301" coordorigin="8505,-9095" coordsize="0,3301" path="m8505,-5794l8505,-9095e" filled="f" stroked="t" strokeweight=".959936pt" strokecolor="#232323">
                <v:path arrowok="t"/>
              </v:shape>
            </v:group>
            <v:group style="position:absolute;left:816;top:-7627;width:739;height:2" coordorigin="816,-7627" coordsize="739,2">
              <v:shape style="position:absolute;left:816;top:-7627;width:739;height:2" coordorigin="816,-7627" coordsize="739,0" path="m816,-7627l1555,-7627e" filled="f" stroked="t" strokeweight=".959936pt" strokecolor="#282828">
                <v:path arrowok="t"/>
              </v:shape>
            </v:group>
            <v:group style="position:absolute;left:1488;top:-7632;width:835;height:2" coordorigin="1488,-7632" coordsize="835,2">
              <v:shape style="position:absolute;left:1488;top:-7632;width:835;height:2" coordorigin="1488,-7632" coordsize="835,0" path="m1488,-7632l2323,-7632e" filled="f" stroked="t" strokeweight=".959936pt" strokecolor="#3F3F44">
                <v:path arrowok="t"/>
              </v:shape>
            </v:group>
            <v:group style="position:absolute;left:2237;top:-7622;width:8159;height:2" coordorigin="2237,-7622" coordsize="8159,2">
              <v:shape style="position:absolute;left:2237;top:-7622;width:8159;height:2" coordorigin="2237,-7622" coordsize="8159,0" path="m2237,-7622l10396,-7622e" filled="f" stroked="t" strokeweight=".959936pt" strokecolor="#28282B">
                <v:path arrowok="t"/>
              </v:shape>
            </v:group>
            <v:group style="position:absolute;left:816;top:-7056;width:7727;height:2" coordorigin="816,-7056" coordsize="7727,2">
              <v:shape style="position:absolute;left:816;top:-7056;width:7727;height:2" coordorigin="816,-7056" coordsize="7727,0" path="m816,-7056l8543,-7056e" filled="f" stroked="t" strokeweight=".959936pt" strokecolor="#131313">
                <v:path arrowok="t"/>
              </v:shape>
            </v:group>
            <v:group style="position:absolute;left:1517;top:-7262;width:2;height:211" coordorigin="1517,-7262" coordsize="2,211">
              <v:shape style="position:absolute;left:1517;top:-7262;width:2;height:211" coordorigin="1517,-7262" coordsize="0,211" path="m1517,-7051l1517,-7262e" filled="f" stroked="t" strokeweight=".479968pt" strokecolor="#080808">
                <v:path arrowok="t"/>
              </v:shape>
            </v:group>
            <v:group style="position:absolute;left:2304;top:-7291;width:2;height:672" coordorigin="2304,-7291" coordsize="2,672">
              <v:shape style="position:absolute;left:2304;top:-7291;width:2;height:672" coordorigin="2304,-7291" coordsize="0,672" path="m2304,-6619l2304,-7291e" filled="f" stroked="t" strokeweight=".959936pt" strokecolor="#1C1C1C">
                <v:path arrowok="t"/>
              </v:shape>
            </v:group>
            <v:group style="position:absolute;left:8457;top:-7051;width:1949;height:2" coordorigin="8457,-7051" coordsize="1949,2">
              <v:shape style="position:absolute;left:8457;top:-7051;width:1949;height:2" coordorigin="8457,-7051" coordsize="1949,0" path="m8457,-7051l10406,-7051e" filled="f" stroked="t" strokeweight=".959936pt" strokecolor="#2B2B2B">
                <v:path arrowok="t"/>
              </v:shape>
            </v:group>
            <v:group style="position:absolute;left:10391;top:-7291;width:2;height:1497" coordorigin="10391,-7291" coordsize="2,1497">
              <v:shape style="position:absolute;left:10391;top:-7291;width:2;height:1497" coordorigin="10391,-7291" coordsize="0,1497" path="m10391,-5794l10391,-7291e" filled="f" stroked="t" strokeweight="1.439904pt" strokecolor="#131313">
                <v:path arrowok="t"/>
              </v:shape>
            </v:group>
            <v:group style="position:absolute;left:816;top:-6648;width:9590;height:2" coordorigin="816,-6648" coordsize="9590,2">
              <v:shape style="position:absolute;left:816;top:-6648;width:9590;height:2" coordorigin="816,-6648" coordsize="9590,0" path="m816,-6648l10406,-6648e" filled="f" stroked="t" strokeweight=".959936pt" strokecolor="#383838">
                <v:path arrowok="t"/>
              </v:shape>
            </v:group>
            <v:group style="position:absolute;left:1517;top:-7080;width:2;height:2102" coordorigin="1517,-7080" coordsize="2,2102">
              <v:shape style="position:absolute;left:1517;top:-7080;width:2;height:2102" coordorigin="1517,-7080" coordsize="0,2102" path="m1517,-4978l1517,-7080e" filled="f" stroked="t" strokeweight=".479968pt" strokecolor="#383838">
                <v:path arrowok="t"/>
              </v:shape>
            </v:group>
            <v:group style="position:absolute;left:5798;top:-6643;width:2745;height:2" coordorigin="5798,-6643" coordsize="2745,2">
              <v:shape style="position:absolute;left:5798;top:-6643;width:2745;height:2" coordorigin="5798,-6643" coordsize="2745,0" path="m5798,-6643l8543,-6643e" filled="f" stroked="t" strokeweight="1.439904pt" strokecolor="#4B4B4B">
                <v:path arrowok="t"/>
              </v:shape>
            </v:group>
            <v:group style="position:absolute;left:806;top:-6240;width:9599;height:2" coordorigin="806,-6240" coordsize="9599,2">
              <v:shape style="position:absolute;left:806;top:-6240;width:9599;height:2" coordorigin="806,-6240" coordsize="9599,0" path="m806,-6240l10406,-6240e" filled="f" stroked="t" strokeweight=".959936pt" strokecolor="#343434">
                <v:path arrowok="t"/>
              </v:shape>
            </v:group>
            <v:group style="position:absolute;left:835;top:-10045;width:2;height:4462" coordorigin="835,-10045" coordsize="2,4462">
              <v:shape style="position:absolute;left:835;top:-10045;width:2;height:4462" coordorigin="835,-10045" coordsize="0,4462" path="m835,-5583l835,-10045e" filled="f" stroked="t" strokeweight="1.919872pt" strokecolor="#1F1F1F">
                <v:path arrowok="t"/>
              </v:shape>
            </v:group>
            <v:group style="position:absolute;left:2299;top:-6696;width:2;height:480" coordorigin="2299,-6696" coordsize="2,480">
              <v:shape style="position:absolute;left:2299;top:-6696;width:2;height:480" coordorigin="2299,-6696" coordsize="0,480" path="m2299,-6216l2299,-6696e" filled="f" stroked="t" strokeweight="1.439904pt" strokecolor="#38383B">
                <v:path arrowok="t"/>
              </v:shape>
            </v:group>
            <v:group style="position:absolute;left:806;top:-6034;width:749;height:2" coordorigin="806,-6034" coordsize="749,2">
              <v:shape style="position:absolute;left:806;top:-6034;width:749;height:2" coordorigin="806,-6034" coordsize="749,0" path="m806,-6034l1555,-6034e" filled="f" stroked="t" strokeweight=".959936pt" strokecolor="#343434">
                <v:path arrowok="t"/>
              </v:shape>
            </v:group>
            <v:group style="position:absolute;left:1488;top:-6039;width:835;height:2" coordorigin="1488,-6039" coordsize="835,2">
              <v:shape style="position:absolute;left:1488;top:-6039;width:835;height:2" coordorigin="1488,-6039" coordsize="835,0" path="m1488,-6039l2323,-6039e" filled="f" stroked="t" strokeweight="1.439904pt" strokecolor="#48484B">
                <v:path arrowok="t"/>
              </v:shape>
            </v:group>
            <v:group style="position:absolute;left:2237;top:-6034;width:8169;height:2" coordorigin="2237,-6034" coordsize="8169,2">
              <v:shape style="position:absolute;left:2237;top:-6034;width:8169;height:2" coordorigin="2237,-6034" coordsize="8169,0" path="m2237,-6034l10406,-6034e" filled="f" stroked="t" strokeweight=".959936pt" strokecolor="#343434">
                <v:path arrowok="t"/>
              </v:shape>
            </v:group>
            <v:group style="position:absolute;left:5952;top:-6029;width:2592;height:2" coordorigin="5952,-6029" coordsize="2592,2">
              <v:shape style="position:absolute;left:5952;top:-6029;width:2592;height:2" coordorigin="5952,-6029" coordsize="2592,0" path="m5952,-6029l8543,-6029e" filled="f" stroked="t" strokeweight="1.439904pt" strokecolor="#4B4B4F">
                <v:path arrowok="t"/>
              </v:shape>
            </v:group>
            <v:group style="position:absolute;left:806;top:-5823;width:7737;height:2" coordorigin="806,-5823" coordsize="7737,2">
              <v:shape style="position:absolute;left:806;top:-5823;width:7737;height:2" coordorigin="806,-5823" coordsize="7737,0" path="m806,-5823l8543,-5823e" filled="f" stroked="t" strokeweight=".959936pt" strokecolor="#343434">
                <v:path arrowok="t"/>
              </v:shape>
            </v:group>
            <v:group style="position:absolute;left:8457;top:-5823;width:1949;height:2" coordorigin="8457,-5823" coordsize="1949,2">
              <v:shape style="position:absolute;left:8457;top:-5823;width:1949;height:2" coordorigin="8457,-5823" coordsize="1949,0" path="m8457,-5823l10406,-5823e" filled="f" stroked="t" strokeweight=".959936pt" strokecolor="#1F1F1F">
                <v:path arrowok="t"/>
              </v:shape>
            </v:group>
            <v:group style="position:absolute;left:797;top:-5611;width:9609;height:2" coordorigin="797,-5611" coordsize="9609,2">
              <v:shape style="position:absolute;left:797;top:-5611;width:9609;height:2" coordorigin="797,-5611" coordsize="9609,0" path="m797,-5611l10406,-5611e" filled="f" stroked="t" strokeweight=".959936pt" strokecolor="#343434">
                <v:path arrowok="t"/>
              </v:shape>
            </v:group>
            <v:group style="position:absolute;left:8510;top:-5871;width:2;height:710" coordorigin="8510,-5871" coordsize="2,710">
              <v:shape style="position:absolute;left:8510;top:-5871;width:2;height:710" coordorigin="8510,-5871" coordsize="0,710" path="m8510,-5160l8510,-5871e" filled="f" stroked="t" strokeweight="1.439904pt" strokecolor="#383838">
                <v:path arrowok="t"/>
              </v:shape>
            </v:group>
            <v:group style="position:absolute;left:797;top:-5396;width:9609;height:2" coordorigin="797,-5396" coordsize="9609,2">
              <v:shape style="position:absolute;left:797;top:-5396;width:9609;height:2" coordorigin="797,-5396" coordsize="9609,0" path="m797,-5396l10406,-5396e" filled="f" stroked="t" strokeweight=".959936pt" strokecolor="#2B2B2B">
                <v:path arrowok="t"/>
              </v:shape>
            </v:group>
            <v:group style="position:absolute;left:797;top:-5184;width:9609;height:2" coordorigin="797,-5184" coordsize="9609,2">
              <v:shape style="position:absolute;left:797;top:-5184;width:9609;height:2" coordorigin="797,-5184" coordsize="9609,0" path="m797,-5184l10406,-5184e" filled="f" stroked="t" strokeweight=".959936pt" strokecolor="#282828">
                <v:path arrowok="t"/>
              </v:shape>
            </v:group>
            <v:group style="position:absolute;left:797;top:-4988;width:758;height:2" coordorigin="797,-4988" coordsize="758,2">
              <v:shape style="position:absolute;left:797;top:-4988;width:758;height:2" coordorigin="797,-4988" coordsize="758,0" path="m797,-4988l1555,-4988e" filled="f" stroked="t" strokeweight=".959936pt" strokecolor="#2B2B2B">
                <v:path arrowok="t"/>
              </v:shape>
            </v:group>
            <v:group style="position:absolute;left:816;top:-5439;width:2;height:960" coordorigin="816,-5439" coordsize="2,960">
              <v:shape style="position:absolute;left:816;top:-5439;width:2;height:960" coordorigin="816,-5439" coordsize="0,960" path="m816,-4479l816,-5439e" filled="f" stroked="t" strokeweight="1.919872pt" strokecolor="#1F1F1F">
                <v:path arrowok="t"/>
              </v:shape>
            </v:group>
            <v:group style="position:absolute;left:1488;top:-4988;width:835;height:2" coordorigin="1488,-4988" coordsize="835,2">
              <v:shape style="position:absolute;left:1488;top:-4988;width:835;height:2" coordorigin="1488,-4988" coordsize="835,0" path="m1488,-4988l2323,-4988e" filled="f" stroked="t" strokeweight=".959936pt" strokecolor="#131313">
                <v:path arrowok="t"/>
              </v:shape>
            </v:group>
            <v:group style="position:absolute;left:2237;top:-4973;width:6307;height:2" coordorigin="2237,-4973" coordsize="6307,2">
              <v:shape style="position:absolute;left:2237;top:-4973;width:6307;height:2" coordorigin="2237,-4973" coordsize="6307,0" path="m2237,-4973l8543,-4973e" filled="f" stroked="t" strokeweight=".959936pt" strokecolor="#2B2B2B">
                <v:path arrowok="t"/>
              </v:shape>
            </v:group>
            <v:group style="position:absolute;left:8505;top:-5237;width:2;height:3867" coordorigin="8505,-5237" coordsize="2,3867">
              <v:shape style="position:absolute;left:8505;top:-5237;width:2;height:3867" coordorigin="8505,-5237" coordsize="0,3867" path="m8505,-1370l8505,-5237e" filled="f" stroked="t" strokeweight=".959936pt" strokecolor="#181818">
                <v:path arrowok="t"/>
              </v:shape>
            </v:group>
            <v:group style="position:absolute;left:8457;top:-4978;width:1949;height:2" coordorigin="8457,-4978" coordsize="1949,2">
              <v:shape style="position:absolute;left:8457;top:-4978;width:1949;height:2" coordorigin="8457,-4978" coordsize="1949,0" path="m8457,-4978l10406,-4978e" filled="f" stroked="t" strokeweight=".959936pt" strokecolor="#0C0C0C">
                <v:path arrowok="t"/>
              </v:shape>
            </v:group>
            <v:group style="position:absolute;left:797;top:-4767;width:7747;height:2" coordorigin="797,-4767" coordsize="7747,2">
              <v:shape style="position:absolute;left:797;top:-4767;width:7747;height:2" coordorigin="797,-4767" coordsize="7747,0" path="m797,-4767l8543,-4767e" filled="f" stroked="t" strokeweight=".959936pt" strokecolor="#2B2B2B">
                <v:path arrowok="t"/>
              </v:shape>
            </v:group>
            <v:group style="position:absolute;left:1517;top:-4997;width:2;height:230" coordorigin="1517,-4997" coordsize="2,230">
              <v:shape style="position:absolute;left:1517;top:-4997;width:2;height:230" coordorigin="1517,-4997" coordsize="0,230" path="m1517,-4767l1517,-4997e" filled="f" stroked="t" strokeweight=".479968pt" strokecolor="#131313">
                <v:path arrowok="t"/>
              </v:shape>
            </v:group>
            <v:group style="position:absolute;left:2285;top:-6293;width:2;height:1977" coordorigin="2285,-6293" coordsize="2,1977">
              <v:shape style="position:absolute;left:2285;top:-6293;width:2;height:1977" coordorigin="2285,-6293" coordsize="0,1977" path="m2285,-4316l2285,-6293e" filled="f" stroked="t" strokeweight=".959936pt" strokecolor="#2B2B2B">
                <v:path arrowok="t"/>
              </v:shape>
            </v:group>
            <v:group style="position:absolute;left:6537;top:-5026;width:2;height:1353" coordorigin="6537,-5026" coordsize="2,1353">
              <v:shape style="position:absolute;left:6537;top:-5026;width:2;height:1353" coordorigin="6537,-5026" coordsize="0,1353" path="m6537,-3673l6537,-5026e" filled="f" stroked="t" strokeweight=".959936pt" strokecolor="#181818">
                <v:path arrowok="t"/>
              </v:shape>
            </v:group>
            <v:group style="position:absolute;left:8457;top:-4767;width:1949;height:2" coordorigin="8457,-4767" coordsize="1949,2">
              <v:shape style="position:absolute;left:8457;top:-4767;width:1949;height:2" coordorigin="8457,-4767" coordsize="1949,0" path="m8457,-4767l10406,-4767e" filled="f" stroked="t" strokeweight=".959936pt" strokecolor="#080808">
                <v:path arrowok="t"/>
              </v:shape>
            </v:group>
            <v:group style="position:absolute;left:797;top:-4556;width:7747;height:2" coordorigin="797,-4556" coordsize="7747,2">
              <v:shape style="position:absolute;left:797;top:-4556;width:7747;height:2" coordorigin="797,-4556" coordsize="7747,0" path="m797,-4556l8543,-4556e" filled="f" stroked="t" strokeweight=".959936pt" strokecolor="#343434">
                <v:path arrowok="t"/>
              </v:shape>
            </v:group>
            <v:group style="position:absolute;left:1517;top:-4786;width:2;height:864" coordorigin="1517,-4786" coordsize="2,864">
              <v:shape style="position:absolute;left:1517;top:-4786;width:2;height:864" coordorigin="1517,-4786" coordsize="0,864" path="m1517,-3923l1517,-4786e" filled="f" stroked="t" strokeweight=".479968pt" strokecolor="#2B2B2B">
                <v:path arrowok="t"/>
              </v:shape>
            </v:group>
            <v:group style="position:absolute;left:8457;top:-4556;width:1949;height:2" coordorigin="8457,-4556" coordsize="1949,2">
              <v:shape style="position:absolute;left:8457;top:-4556;width:1949;height:2" coordorigin="8457,-4556" coordsize="1949,0" path="m8457,-4556l10406,-4556e" filled="f" stroked="t" strokeweight=".959936pt" strokecolor="#0C0C0C">
                <v:path arrowok="t"/>
              </v:shape>
            </v:group>
            <v:group style="position:absolute;left:787;top:-4345;width:7756;height:2" coordorigin="787,-4345" coordsize="7756,2">
              <v:shape style="position:absolute;left:787;top:-4345;width:7756;height:2" coordorigin="787,-4345" coordsize="7756,0" path="m787,-4345l8543,-4345e" filled="f" stroked="t" strokeweight="1.439904pt" strokecolor="#383838">
                <v:path arrowok="t"/>
              </v:shape>
            </v:group>
            <v:group style="position:absolute;left:8457;top:-4345;width:1939;height:2" coordorigin="8457,-4345" coordsize="1939,2">
              <v:shape style="position:absolute;left:8457;top:-4345;width:1939;height:2" coordorigin="8457,-4345" coordsize="1939,0" path="m8457,-4345l10396,-4345e" filled="f" stroked="t" strokeweight=".959936pt" strokecolor="#0C0C0C">
                <v:path arrowok="t"/>
              </v:shape>
            </v:group>
            <v:group style="position:absolute;left:787;top:-4138;width:5788;height:2" coordorigin="787,-4138" coordsize="5788,2">
              <v:shape style="position:absolute;left:787;top:-4138;width:5788;height:2" coordorigin="787,-4138" coordsize="5788,0" path="m787,-4138l6576,-4138e" filled="f" stroked="t" strokeweight=".959936pt" strokecolor="#343434">
                <v:path arrowok="t"/>
              </v:shape>
            </v:group>
            <v:group style="position:absolute;left:2275;top:-4393;width:2;height:720" coordorigin="2275,-4393" coordsize="2,720">
              <v:shape style="position:absolute;left:2275;top:-4393;width:2;height:720" coordorigin="2275,-4393" coordsize="0,720" path="m2275,-3673l2275,-4393e" filled="f" stroked="t" strokeweight=".959936pt" strokecolor="#181818">
                <v:path arrowok="t"/>
              </v:shape>
            </v:group>
            <v:group style="position:absolute;left:5990;top:-4129;width:2553;height:2" coordorigin="5990,-4129" coordsize="2553,2">
              <v:shape style="position:absolute;left:5990;top:-4129;width:2553;height:2" coordorigin="5990,-4129" coordsize="2553,0" path="m5990,-4129l8543,-4129e" filled="f" stroked="t" strokeweight="1.439904pt" strokecolor="#484848">
                <v:path arrowok="t"/>
              </v:shape>
            </v:group>
            <v:group style="position:absolute;left:8457;top:-4134;width:1949;height:2" coordorigin="8457,-4134" coordsize="1949,2">
              <v:shape style="position:absolute;left:8457;top:-4134;width:1949;height:2" coordorigin="8457,-4134" coordsize="1949,0" path="m8457,-4134l10406,-4134e" filled="f" stroked="t" strokeweight=".959936pt" strokecolor="#0C0C0C">
                <v:path arrowok="t"/>
              </v:shape>
            </v:group>
            <v:group style="position:absolute;left:10382;top:-4393;width:2;height:3416" coordorigin="10382,-4393" coordsize="2,3416">
              <v:shape style="position:absolute;left:10382;top:-4393;width:2;height:3416" coordorigin="10382,-4393" coordsize="0,3416" path="m10382,-976l10382,-4393e" filled="f" stroked="t" strokeweight="1.439904pt" strokecolor="#0F0F0F">
                <v:path arrowok="t"/>
              </v:shape>
            </v:group>
            <v:group style="position:absolute;left:787;top:-3927;width:9619;height:2" coordorigin="787,-3927" coordsize="9619,2">
              <v:shape style="position:absolute;left:787;top:-3927;width:9619;height:2" coordorigin="787,-3927" coordsize="9619,0" path="m787,-3927l10406,-3927e" filled="f" stroked="t" strokeweight=".959936pt" strokecolor="#181818">
                <v:path arrowok="t"/>
              </v:shape>
            </v:group>
            <v:group style="position:absolute;left:787;top:-3716;width:768;height:2" coordorigin="787,-3716" coordsize="768,2">
              <v:shape style="position:absolute;left:787;top:-3716;width:768;height:2" coordorigin="787,-3716" coordsize="768,0" path="m787,-3716l1555,-3716e" filled="f" stroked="t" strokeweight=".959936pt" strokecolor="#2B2B2B">
                <v:path arrowok="t"/>
              </v:shape>
            </v:group>
            <v:group style="position:absolute;left:1517;top:-3942;width:2;height:854" coordorigin="1517,-3942" coordsize="2,854">
              <v:shape style="position:absolute;left:1517;top:-3942;width:2;height:854" coordorigin="1517,-3942" coordsize="0,854" path="m1517,-3088l1517,-3942e" filled="f" stroked="t" strokeweight=".479968pt" strokecolor="#0F0F0F">
                <v:path arrowok="t"/>
              </v:shape>
            </v:group>
            <v:group style="position:absolute;left:1488;top:-3716;width:7056;height:2" coordorigin="1488,-3716" coordsize="7056,2">
              <v:shape style="position:absolute;left:1488;top:-3716;width:7056;height:2" coordorigin="1488,-3716" coordsize="7056,0" path="m1488,-3716l8543,-3716e" filled="f" stroked="t" strokeweight=".959936pt" strokecolor="#18181C">
                <v:path arrowok="t"/>
              </v:shape>
            </v:group>
            <v:group style="position:absolute;left:8457;top:-3711;width:1939;height:2" coordorigin="8457,-3711" coordsize="1939,2">
              <v:shape style="position:absolute;left:8457;top:-3711;width:1939;height:2" coordorigin="8457,-3711" coordsize="1939,0" path="m8457,-3711l10396,-3711e" filled="f" stroked="t" strokeweight=".959936pt" strokecolor="#080808">
                <v:path arrowok="t"/>
              </v:shape>
            </v:group>
            <v:group style="position:absolute;left:778;top:-3505;width:7766;height:2" coordorigin="778,-3505" coordsize="7766,2">
              <v:shape style="position:absolute;left:778;top:-3505;width:7766;height:2" coordorigin="778,-3505" coordsize="7766,0" path="m778,-3505l8543,-3505e" filled="f" stroked="t" strokeweight=".959936pt" strokecolor="#232323">
                <v:path arrowok="t"/>
              </v:shape>
            </v:group>
            <v:group style="position:absolute;left:6542;top:-10294;width:2;height:9328" coordorigin="6542,-10294" coordsize="2,9328">
              <v:shape style="position:absolute;left:6542;top:-10294;width:2;height:9328" coordorigin="6542,-10294" coordsize="0,9328" path="m6542,-967l6542,-10294e" filled="f" stroked="t" strokeweight=".959936pt" strokecolor="#282828">
                <v:path arrowok="t"/>
              </v:shape>
            </v:group>
            <v:group style="position:absolute;left:8457;top:-3500;width:1939;height:2" coordorigin="8457,-3500" coordsize="1939,2">
              <v:shape style="position:absolute;left:8457;top:-3500;width:1939;height:2" coordorigin="8457,-3500" coordsize="1939,0" path="m8457,-3500l10396,-3500e" filled="f" stroked="t" strokeweight=".959936pt" strokecolor="#080808">
                <v:path arrowok="t"/>
              </v:shape>
            </v:group>
            <v:group style="position:absolute;left:778;top:-3097;width:778;height:2" coordorigin="778,-3097" coordsize="778,2">
              <v:shape style="position:absolute;left:778;top:-3097;width:778;height:2" coordorigin="778,-3097" coordsize="778,0" path="m778,-3097l1555,-3097e" filled="f" stroked="t" strokeweight=".959936pt" strokecolor="#131313">
                <v:path arrowok="t"/>
              </v:shape>
            </v:group>
            <v:group style="position:absolute;left:1488;top:-3092;width:8908;height:2" coordorigin="1488,-3092" coordsize="8908,2">
              <v:shape style="position:absolute;left:1488;top:-3092;width:8908;height:2" coordorigin="1488,-3092" coordsize="8908,0" path="m1488,-3092l10396,-3092e" filled="f" stroked="t" strokeweight=".959936pt" strokecolor="#2B2B2B">
                <v:path arrowok="t"/>
              </v:shape>
            </v:group>
            <v:group style="position:absolute;left:2265;top:-3548;width:2;height:912" coordorigin="2265,-3548" coordsize="2,912">
              <v:shape style="position:absolute;left:2265;top:-3548;width:2;height:912" coordorigin="2265,-3548" coordsize="0,912" path="m2265,-2637l2265,-3548e" filled="f" stroked="t" strokeweight=".959936pt" strokecolor="#181818">
                <v:path arrowok="t"/>
              </v:shape>
            </v:group>
            <v:group style="position:absolute;left:778;top:-2881;width:7766;height:2" coordorigin="778,-2881" coordsize="7766,2">
              <v:shape style="position:absolute;left:778;top:-2881;width:7766;height:2" coordorigin="778,-2881" coordsize="7766,0" path="m778,-2881l8543,-2881e" filled="f" stroked="t" strokeweight=".959936pt" strokecolor="#2B2B2B">
                <v:path arrowok="t"/>
              </v:shape>
            </v:group>
            <v:group style="position:absolute;left:1517;top:-3116;width:2;height:240" coordorigin="1517,-3116" coordsize="2,240">
              <v:shape style="position:absolute;left:1517;top:-3116;width:2;height:240" coordorigin="1517,-3116" coordsize="0,240" path="m1517,-2877l1517,-3116e" filled="f" stroked="t" strokeweight=".479968pt" strokecolor="#2F2F2F">
                <v:path arrowok="t"/>
              </v:shape>
            </v:group>
            <v:group style="position:absolute;left:7900;top:-2881;width:2496;height:2" coordorigin="7900,-2881" coordsize="2496,2">
              <v:shape style="position:absolute;left:7900;top:-2881;width:2496;height:2" coordorigin="7900,-2881" coordsize="2496,0" path="m7900,-2881l10396,-2881e" filled="f" stroked="t" strokeweight=".959936pt" strokecolor="#3F3F3F">
                <v:path arrowok="t"/>
              </v:shape>
            </v:group>
            <v:group style="position:absolute;left:778;top:-2675;width:7766;height:2" coordorigin="778,-2675" coordsize="7766,2">
              <v:shape style="position:absolute;left:778;top:-2675;width:7766;height:2" coordorigin="778,-2675" coordsize="7766,0" path="m778,-2675l8543,-2675e" filled="f" stroked="t" strokeweight=".959936pt" strokecolor="#383838">
                <v:path arrowok="t"/>
              </v:shape>
            </v:group>
            <v:group style="position:absolute;left:1517;top:-2905;width:2;height:1084" coordorigin="1517,-2905" coordsize="2,1084">
              <v:shape style="position:absolute;left:1517;top:-2905;width:2;height:1084" coordorigin="1517,-2905" coordsize="0,1084" path="m1517,-1821l1517,-2905e" filled="f" stroked="t" strokeweight=".479968pt" strokecolor="#4B4B4B">
                <v:path arrowok="t"/>
              </v:shape>
            </v:group>
            <v:group style="position:absolute;left:8457;top:-2675;width:1939;height:2" coordorigin="8457,-2675" coordsize="1939,2">
              <v:shape style="position:absolute;left:8457;top:-2675;width:1939;height:2" coordorigin="8457,-2675" coordsize="1939,0" path="m8457,-2675l10396,-2675e" filled="f" stroked="t" strokeweight=".959936pt" strokecolor="#0C0C0C">
                <v:path arrowok="t"/>
              </v:shape>
            </v:group>
            <v:group style="position:absolute;left:778;top:-2469;width:778;height:2" coordorigin="778,-2469" coordsize="778,2">
              <v:shape style="position:absolute;left:778;top:-2469;width:778;height:2" coordorigin="778,-2469" coordsize="778,0" path="m778,-2469l1555,-2469e" filled="f" stroked="t" strokeweight=".959936pt" strokecolor="#2F2F2F">
                <v:path arrowok="t"/>
              </v:shape>
            </v:group>
            <v:group style="position:absolute;left:1450;top:-2469;width:874;height:2" coordorigin="1450,-2469" coordsize="874,2">
              <v:shape style="position:absolute;left:1450;top:-2469;width:874;height:2" coordorigin="1450,-2469" coordsize="874,0" path="m1450,-2469l2323,-2469e" filled="f" stroked="t" strokeweight="1.439904pt" strokecolor="#444444">
                <v:path arrowok="t"/>
              </v:shape>
            </v:group>
            <v:group style="position:absolute;left:1718;top:-2459;width:4857;height:2" coordorigin="1718,-2459" coordsize="4857,2">
              <v:shape style="position:absolute;left:1718;top:-2459;width:4857;height:2" coordorigin="1718,-2459" coordsize="4857,0" path="m1718,-2459l6576,-2459e" filled="f" stroked="t" strokeweight=".959936pt" strokecolor="#342F34">
                <v:path arrowok="t"/>
              </v:shape>
            </v:group>
            <v:group style="position:absolute;left:6499;top:-2459;width:2045;height:2" coordorigin="6499,-2459" coordsize="2045,2">
              <v:shape style="position:absolute;left:6499;top:-2459;width:2045;height:2" coordorigin="6499,-2459" coordsize="2045,0" path="m6499,-2459l8543,-2459e" filled="f" stroked="t" strokeweight="1.439904pt" strokecolor="#484448">
                <v:path arrowok="t"/>
              </v:shape>
            </v:group>
            <v:group style="position:absolute;left:8457;top:-2464;width:1939;height:2" coordorigin="8457,-2464" coordsize="1939,2">
              <v:shape style="position:absolute;left:8457;top:-2464;width:1939;height:2" coordorigin="8457,-2464" coordsize="1939,0" path="m8457,-2464l10396,-2464e" filled="f" stroked="t" strokeweight=".959936pt" strokecolor="#1C1C1C">
                <v:path arrowok="t"/>
              </v:shape>
            </v:group>
            <v:group style="position:absolute;left:778;top:-2253;width:7766;height:2" coordorigin="778,-2253" coordsize="7766,2">
              <v:shape style="position:absolute;left:778;top:-2253;width:7766;height:2" coordorigin="778,-2253" coordsize="7766,0" path="m778,-2253l8543,-2253e" filled="f" stroked="t" strokeweight="1.439904pt" strokecolor="#383838">
                <v:path arrowok="t"/>
              </v:shape>
            </v:group>
            <v:group style="position:absolute;left:2265;top:-5631;width:2;height:4654" coordorigin="2265,-5631" coordsize="2,4654">
              <v:shape style="position:absolute;left:2265;top:-5631;width:2;height:4654" coordorigin="2265,-5631" coordsize="0,4654" path="m2265,-976l2265,-5631e" filled="f" stroked="t" strokeweight="1.439904pt" strokecolor="#232328">
                <v:path arrowok="t"/>
              </v:shape>
            </v:group>
            <v:group style="position:absolute;left:8457;top:-2253;width:1939;height:2" coordorigin="8457,-2253" coordsize="1939,2">
              <v:shape style="position:absolute;left:8457;top:-2253;width:1939;height:2" coordorigin="8457,-2253" coordsize="1939,0" path="m8457,-2253l10396,-2253e" filled="f" stroked="t" strokeweight=".959936pt" strokecolor="#1C1C1F">
                <v:path arrowok="t"/>
              </v:shape>
            </v:group>
            <v:group style="position:absolute;left:778;top:-2042;width:778;height:2" coordorigin="778,-2042" coordsize="778,2">
              <v:shape style="position:absolute;left:778;top:-2042;width:778;height:2" coordorigin="778,-2042" coordsize="778,0" path="m778,-2042l1555,-2042e" filled="f" stroked="t" strokeweight=".959936pt" strokecolor="#282828">
                <v:path arrowok="t"/>
              </v:shape>
            </v:group>
            <v:group style="position:absolute;left:1488;top:-2046;width:835;height:2" coordorigin="1488,-2046" coordsize="835,2">
              <v:shape style="position:absolute;left:1488;top:-2046;width:835;height:2" coordorigin="1488,-2046" coordsize="835,0" path="m1488,-2046l2323,-2046e" filled="f" stroked="t" strokeweight="1.439904pt" strokecolor="#444448">
                <v:path arrowok="t"/>
              </v:shape>
            </v:group>
            <v:group style="position:absolute;left:2237;top:-2037;width:8159;height:2" coordorigin="2237,-2037" coordsize="8159,2">
              <v:shape style="position:absolute;left:2237;top:-2037;width:8159;height:2" coordorigin="2237,-2037" coordsize="8159,0" path="m2237,-2037l10396,-2037e" filled="f" stroked="t" strokeweight=".959936pt" strokecolor="#2F2F34">
                <v:path arrowok="t"/>
              </v:shape>
            </v:group>
            <v:group style="position:absolute;left:6528;top:-2301;width:2;height:1334" coordorigin="6528,-2301" coordsize="2,1334">
              <v:shape style="position:absolute;left:6528;top:-2301;width:2;height:1334" coordorigin="6528,-2301" coordsize="0,1334" path="m6528,-967l6528,-2301e" filled="f" stroked="t" strokeweight=".959936pt" strokecolor="#1C1C1C">
                <v:path arrowok="t"/>
              </v:shape>
            </v:group>
            <v:group style="position:absolute;left:778;top:-1826;width:9619;height:2" coordorigin="778,-1826" coordsize="9619,2">
              <v:shape style="position:absolute;left:778;top:-1826;width:9619;height:2" coordorigin="778,-1826" coordsize="9619,0" path="m778,-1826l10396,-1826e" filled="f" stroked="t" strokeweight=".959936pt" strokecolor="#2B2B2B">
                <v:path arrowok="t"/>
              </v:shape>
            </v:group>
            <v:group style="position:absolute;left:778;top:-1624;width:7766;height:2" coordorigin="778,-1624" coordsize="7766,2">
              <v:shape style="position:absolute;left:778;top:-1624;width:7766;height:2" coordorigin="778,-1624" coordsize="7766,0" path="m778,-1624l8543,-1624e" filled="f" stroked="t" strokeweight=".959936pt" strokecolor="#232323">
                <v:path arrowok="t"/>
              </v:shape>
            </v:group>
            <v:group style="position:absolute;left:1517;top:-1850;width:2;height:240" coordorigin="1517,-1850" coordsize="2,240">
              <v:shape style="position:absolute;left:1517;top:-1850;width:2;height:240" coordorigin="1517,-1850" coordsize="0,240" path="m1517,-1610l1517,-1850e" filled="f" stroked="t" strokeweight=".479968pt" strokecolor="#2F2F2F">
                <v:path arrowok="t"/>
              </v:shape>
            </v:group>
            <v:group style="position:absolute;left:8457;top:-1619;width:1939;height:2" coordorigin="8457,-1619" coordsize="1939,2">
              <v:shape style="position:absolute;left:8457;top:-1619;width:1939;height:2" coordorigin="8457,-1619" coordsize="1939,0" path="m8457,-1619l10396,-1619e" filled="f" stroked="t" strokeweight=".959936pt" strokecolor="#030303">
                <v:path arrowok="t"/>
              </v:shape>
            </v:group>
            <v:group style="position:absolute;left:778;top:-1408;width:7766;height:2" coordorigin="778,-1408" coordsize="7766,2">
              <v:shape style="position:absolute;left:778;top:-1408;width:7766;height:2" coordorigin="778,-1408" coordsize="7766,0" path="m778,-1408l8543,-1408e" filled="f" stroked="t" strokeweight=".959936pt" strokecolor="#2B2B2B">
                <v:path arrowok="t"/>
              </v:shape>
            </v:group>
            <v:group style="position:absolute;left:1517;top:-1639;width:2;height:451" coordorigin="1517,-1639" coordsize="2,451">
              <v:shape style="position:absolute;left:1517;top:-1639;width:2;height:451" coordorigin="1517,-1639" coordsize="0,451" path="m1517,-1188l1517,-1639e" filled="f" stroked="t" strokeweight=".479968pt" strokecolor="#181818">
                <v:path arrowok="t"/>
              </v:shape>
            </v:group>
            <v:group style="position:absolute;left:8457;top:-1408;width:1939;height:2" coordorigin="8457,-1408" coordsize="1939,2">
              <v:shape style="position:absolute;left:8457;top:-1408;width:1939;height:2" coordorigin="8457,-1408" coordsize="1939,0" path="m8457,-1408l10396,-1408e" filled="f" stroked="t" strokeweight=".959936pt" strokecolor="#030303">
                <v:path arrowok="t"/>
              </v:shape>
            </v:group>
            <v:group style="position:absolute;left:778;top:-1197;width:7766;height:2" coordorigin="778,-1197" coordsize="7766,2">
              <v:shape style="position:absolute;left:778;top:-1197;width:7766;height:2" coordorigin="778,-1197" coordsize="7766,0" path="m778,-1197l8543,-1197e" filled="f" stroked="t" strokeweight=".959936pt" strokecolor="#2F2F2F">
                <v:path arrowok="t"/>
              </v:shape>
            </v:group>
            <v:group style="position:absolute;left:8500;top:-1456;width:2;height:480" coordorigin="8500,-1456" coordsize="2,480">
              <v:shape style="position:absolute;left:8500;top:-1456;width:2;height:480" coordorigin="8500,-1456" coordsize="0,480" path="m8500,-976l8500,-1456e" filled="f" stroked="t" strokeweight="1.439904pt" strokecolor="#2F2F2F">
                <v:path arrowok="t"/>
              </v:shape>
            </v:group>
            <v:group style="position:absolute;left:8457;top:-1197;width:1939;height:2" coordorigin="8457,-1197" coordsize="1939,2">
              <v:shape style="position:absolute;left:8457;top:-1197;width:1939;height:2" coordorigin="8457,-1197" coordsize="1939,0" path="m8457,-1197l10396,-1197e" filled="f" stroked="t" strokeweight=".959936pt" strokecolor="#080808">
                <v:path arrowok="t"/>
              </v:shape>
            </v:group>
            <v:group style="position:absolute;left:778;top:-986;width:9619;height:2" coordorigin="778,-986" coordsize="9619,2">
              <v:shape style="position:absolute;left:778;top:-986;width:9619;height:2" coordorigin="778,-986" coordsize="9619,0" path="m778,-986l10396,-986e" filled="f" stroked="t" strokeweight=".959936pt" strokecolor="#2F2F2F">
                <v:path arrowok="t"/>
              </v:shape>
            </v:group>
            <v:group style="position:absolute;left:1517;top:-1216;width:2;height:240" coordorigin="1517,-1216" coordsize="2,240">
              <v:shape style="position:absolute;left:1517;top:-1216;width:2;height:240" coordorigin="1517,-1216" coordsize="0,240" path="m1517,-976l1517,-1216e" filled="f" stroked="t" strokeweight=".479968pt" strokecolor="#383838">
                <v:path arrowok="t"/>
              </v:shape>
            </v:group>
            <v:group style="position:absolute;left:8457;top:-986;width:1939;height:2" coordorigin="8457,-986" coordsize="1939,2">
              <v:shape style="position:absolute;left:8457;top:-986;width:1939;height:2" coordorigin="8457,-986" coordsize="1939,0" path="m8457,-986l10396,-986e" filled="f" stroked="t" strokeweight=".959936pt" strokecolor="#08080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3"/>
          <w:szCs w:val="43"/>
          <w:color w:val="C3C3BC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480"/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28" w:lineRule="exact"/>
        <w:ind w:left="830" w:right="-20"/>
        <w:jc w:val="left"/>
        <w:tabs>
          <w:tab w:pos="1660" w:val="left"/>
          <w:tab w:pos="81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8"/>
        </w:rPr>
        <w:t>03HaKa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8"/>
        </w:rPr>
        <w:t>Epoj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42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81"/>
          <w:position w:val="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1"/>
        </w:rPr>
        <w:t>3HOC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120" w:right="1500"/>
          <w:footerReference w:type="default" r:id="rId22"/>
          <w:pgSz w:w="11980" w:h="16880"/>
        </w:sectPr>
      </w:pPr>
      <w:rPr/>
    </w:p>
    <w:p>
      <w:pPr>
        <w:spacing w:before="17" w:after="0" w:line="240" w:lineRule="auto"/>
        <w:ind w:left="965" w:right="-82"/>
        <w:jc w:val="left"/>
        <w:tabs>
          <w:tab w:pos="16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Courier New" w:hAnsi="Courier New" w:cs="Courier New" w:eastAsia="Courier New"/>
          <w:sz w:val="28"/>
          <w:szCs w:val="28"/>
          <w:color w:val="131315"/>
          <w:spacing w:val="-24"/>
          <w:w w:val="100"/>
        </w:rPr>
        <w:t>o</w:t>
      </w:r>
      <w:r>
        <w:rPr>
          <w:rFonts w:ascii="Courier New" w:hAnsi="Courier New" w:cs="Courier New" w:eastAsia="Courier New"/>
          <w:sz w:val="28"/>
          <w:szCs w:val="28"/>
          <w:color w:val="363636"/>
          <w:spacing w:val="0"/>
          <w:w w:val="100"/>
        </w:rPr>
        <w:t>n</w:t>
      </w:r>
      <w:r>
        <w:rPr>
          <w:rFonts w:ascii="Courier New" w:hAnsi="Courier New" w:cs="Courier New" w:eastAsia="Courier New"/>
          <w:sz w:val="28"/>
          <w:szCs w:val="28"/>
          <w:color w:val="363636"/>
          <w:spacing w:val="0"/>
          <w:w w:val="100"/>
        </w:rPr>
        <w:tab/>
      </w:r>
      <w:r>
        <w:rPr>
          <w:rFonts w:ascii="Courier New" w:hAnsi="Courier New" w:cs="Courier New" w:eastAsia="Courier New"/>
          <w:sz w:val="28"/>
          <w:szCs w:val="28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4"/>
        </w:rPr>
        <w:t>KOHTa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4" w:lineRule="exact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131315"/>
          <w:w w:val="104"/>
        </w:rPr>
        <w:t>Onu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3" w:lineRule="exact"/>
        <w:ind w:right="-20"/>
        <w:jc w:val="left"/>
        <w:tabs>
          <w:tab w:pos="2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315"/>
          <w:w w:val="76"/>
          <w:position w:val="-1"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7"/>
          <w:position w:val="-1"/>
        </w:rPr>
        <w:t>peTxo.una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7"/>
          <w:w w:val="87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6"/>
          <w:w w:val="129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4"/>
          <w:position w:val="-1"/>
        </w:rPr>
        <w:t>o.u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9"/>
          <w:w w:val="84"/>
          <w:position w:val="-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8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1"/>
          <w:w w:val="92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2"/>
          <w:position w:val="-1"/>
        </w:rPr>
        <w:t>eK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6"/>
          <w:w w:val="92"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2"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10"/>
          <w:w w:val="92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2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8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"/>
        </w:rPr>
        <w:t>ro.uuna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00"/>
          <w:cols w:num="3" w:equalWidth="0">
            <w:col w:w="2053" w:space="2099"/>
            <w:col w:w="414" w:space="2168"/>
            <w:col w:w="3626"/>
          </w:cols>
        </w:sectPr>
      </w:pPr>
      <w:rPr/>
    </w:p>
    <w:p>
      <w:pPr>
        <w:spacing w:before="94" w:after="0" w:line="240" w:lineRule="auto"/>
        <w:ind w:left="1061" w:right="-20"/>
        <w:jc w:val="left"/>
        <w:tabs>
          <w:tab w:pos="1800" w:val="left"/>
          <w:tab w:pos="4280" w:val="left"/>
          <w:tab w:pos="7360" w:val="left"/>
          <w:tab w:pos="92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5.800903pt;margin-top:335.87265pt;width:.1pt;height:237.989767pt;mso-position-horizontal-relative:page;mso-position-vertical-relative:page;z-index:-21599" coordorigin="11716,6717" coordsize="2,4760">
            <v:shape style="position:absolute;left:11716;top:6717;width:2;height:4760" coordorigin="11716,6717" coordsize="0,4760" path="m11716,11477l11716,6717e" filled="f" stroked="t" strokeweight="1.439904pt" strokecolor="#DBDBD8">
              <v:path arrowok="t"/>
            </v:shape>
          </v:group>
          <w10:wrap type="none"/>
        </w:pict>
      </w:r>
      <w:r>
        <w:rPr/>
        <w:pict>
          <v:group style="position:absolute;margin-left:584.120972pt;margin-top:601.691895pt;width:.1pt;height:146.344514pt;mso-position-horizontal-relative:page;mso-position-vertical-relative:page;z-index:-21598" coordorigin="11682,12034" coordsize="2,2927">
            <v:shape style="position:absolute;left:11682;top:12034;width:2;height:2927" coordorigin="11682,12034" coordsize="0,2927" path="m11682,14961l11682,12034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226.064911pt;margin-top:842.800476pt;width:63.835737pt;height:.1pt;mso-position-horizontal-relative:page;mso-position-vertical-relative:page;z-index:-21597" coordorigin="4521,16856" coordsize="1277,2">
            <v:shape style="position:absolute;left:4521;top:16856;width:1277;height:2" coordorigin="4521,16856" coordsize="1277,0" path="m4521,16856l5798,16856e" filled="f" stroked="t" strokeweight=".479968pt" strokecolor="#CFCFC8">
              <v:path arrowok="t"/>
            </v:shape>
          </v:group>
          <w10:wrap type="none"/>
        </w:pict>
      </w:r>
      <w:r>
        <w:rPr/>
        <w:pict>
          <v:group style="position:absolute;margin-left:35.037659pt;margin-top:102.201103pt;width:484.287661pt;height:644.396129pt;mso-position-horizontal-relative:page;mso-position-vertical-relative:page;z-index:-21596" coordorigin="701,2044" coordsize="9686,12888">
            <v:group style="position:absolute;left:758;top:2054;width:2;height:2207" coordorigin="758,2054" coordsize="2,2207">
              <v:shape style="position:absolute;left:758;top:2054;width:2;height:2207" coordorigin="758,2054" coordsize="0,2207" path="m758,4261l758,2054e" filled="f" stroked="t" strokeweight=".479968pt" strokecolor="#000000">
                <v:path arrowok="t"/>
              </v:shape>
            </v:group>
            <v:group style="position:absolute;left:758;top:4232;width:2;height:2102" coordorigin="758,4232" coordsize="2,2102">
              <v:shape style="position:absolute;left:758;top:4232;width:2;height:2102" coordorigin="758,4232" coordsize="0,2102" path="m758,6334l758,4232e" filled="f" stroked="t" strokeweight="1.919872pt" strokecolor="#000000">
                <v:path arrowok="t"/>
              </v:shape>
            </v:group>
            <v:group style="position:absolute;left:1478;top:2054;width:2;height:537" coordorigin="1478,2054" coordsize="2,537">
              <v:shape style="position:absolute;left:1478;top:2054;width:2;height:537" coordorigin="1478,2054" coordsize="0,537" path="m1478,2591l1478,2054e" filled="f" stroked="t" strokeweight=".959936pt" strokecolor="#383838">
                <v:path arrowok="t"/>
              </v:shape>
            </v:group>
            <v:group style="position:absolute;left:1478;top:2581;width:2;height:345" coordorigin="1478,2581" coordsize="2,345">
              <v:shape style="position:absolute;left:1478;top:2581;width:2;height:345" coordorigin="1478,2581" coordsize="0,345" path="m1478,2927l1478,2581e" filled="f" stroked="t" strokeweight=".959936pt" strokecolor="#000000">
                <v:path arrowok="t"/>
              </v:shape>
            </v:group>
            <v:group style="position:absolute;left:1478;top:2917;width:2;height:921" coordorigin="1478,2917" coordsize="2,921">
              <v:shape style="position:absolute;left:1478;top:2917;width:2;height:921" coordorigin="1478,2917" coordsize="0,921" path="m1478,3839l1478,2917e" filled="f" stroked="t" strokeweight=".959936pt" strokecolor="#2F2F2F">
                <v:path arrowok="t"/>
              </v:shape>
            </v:group>
            <v:group style="position:absolute;left:2246;top:2054;width:2;height:537" coordorigin="2246,2054" coordsize="2,537">
              <v:shape style="position:absolute;left:2246;top:2054;width:2;height:537" coordorigin="2246,2054" coordsize="0,537" path="m2246,2591l2246,2054e" filled="f" stroked="t" strokeweight=".479968pt" strokecolor="#3B3B3B">
                <v:path arrowok="t"/>
              </v:shape>
            </v:group>
            <v:group style="position:absolute;left:2246;top:2581;width:2;height:345" coordorigin="2246,2581" coordsize="2,345">
              <v:shape style="position:absolute;left:2246;top:2581;width:2;height:345" coordorigin="2246,2581" coordsize="0,345" path="m2246,2927l2246,2581e" filled="f" stroked="t" strokeweight=".479968pt" strokecolor="#000000">
                <v:path arrowok="t"/>
              </v:shape>
            </v:group>
            <v:group style="position:absolute;left:2246;top:2908;width:2;height:691" coordorigin="2246,2908" coordsize="2,691">
              <v:shape style="position:absolute;left:2246;top:2908;width:2;height:691" coordorigin="2246,2908" coordsize="0,691" path="m2246,3599l2246,2908e" filled="f" stroked="t" strokeweight=".479968pt" strokecolor="#3B3B3B">
                <v:path arrowok="t"/>
              </v:shape>
            </v:group>
            <v:group style="position:absolute;left:6499;top:2054;width:2;height:1123" coordorigin="6499,2054" coordsize="2,1123">
              <v:shape style="position:absolute;left:6499;top:2054;width:2;height:1123" coordorigin="6499,2054" coordsize="0,1123" path="m6499,3176l6499,2054e" filled="f" stroked="t" strokeweight=".479968pt" strokecolor="#0F0F0F">
                <v:path arrowok="t"/>
              </v:shape>
            </v:group>
            <v:group style="position:absolute;left:6489;top:2591;width:2006;height:2" coordorigin="6489,2591" coordsize="2006,2">
              <v:shape style="position:absolute;left:6489;top:2591;width:2006;height:2" coordorigin="6489,2591" coordsize="2006,0" path="m6489,2591l8495,2591e" filled="f" stroked="t" strokeweight=".479968pt" strokecolor="#030303">
                <v:path arrowok="t"/>
              </v:shape>
            </v:group>
            <v:group style="position:absolute;left:8486;top:2399;width:2;height:988" coordorigin="8486,2399" coordsize="2,988">
              <v:shape style="position:absolute;left:8486;top:2399;width:2;height:988" coordorigin="8486,2399" coordsize="0,988" path="m8486,3388l8486,2399e" filled="f" stroked="t" strokeweight=".479968pt" strokecolor="#0F0F0F">
                <v:path arrowok="t"/>
              </v:shape>
            </v:group>
            <v:group style="position:absolute;left:8486;top:2591;width:1574;height:2" coordorigin="8486,2591" coordsize="1574,2">
              <v:shape style="position:absolute;left:8486;top:2591;width:1574;height:2" coordorigin="8486,2591" coordsize="1574,0" path="m8486,2591l10060,2591e" filled="f" stroked="t" strokeweight=".479968pt" strokecolor="#2F2F2F">
                <v:path arrowok="t"/>
              </v:shape>
            </v:group>
            <v:group style="position:absolute;left:10363;top:2092;width:2;height:1775" coordorigin="10363,2092" coordsize="2,1775">
              <v:shape style="position:absolute;left:10363;top:2092;width:2;height:1775" coordorigin="10363,2092" coordsize="0,1775" path="m10363,3867l10363,2092e" filled="f" stroked="t" strokeweight="1.439904pt" strokecolor="#131313">
                <v:path arrowok="t"/>
              </v:shape>
            </v:group>
            <v:group style="position:absolute;left:10051;top:2591;width:317;height:2" coordorigin="10051,2591" coordsize="317,2">
              <v:shape style="position:absolute;left:10051;top:2591;width:317;height:2" coordorigin="10051,2591" coordsize="317,0" path="m10051,2591l10367,2591e" filled="f" stroked="t" strokeweight=".479968pt" strokecolor="#0F0F0F">
                <v:path arrowok="t"/>
              </v:shape>
            </v:group>
            <v:group style="position:absolute;left:6499;top:3119;width:2;height:1363" coordorigin="6499,3119" coordsize="2,1363">
              <v:shape style="position:absolute;left:6499;top:3119;width:2;height:1363" coordorigin="6499,3119" coordsize="0,1363" path="m6499,4482l6499,3119e" filled="f" stroked="t" strokeweight=".479968pt" strokecolor="#232323">
                <v:path arrowok="t"/>
              </v:shape>
            </v:group>
            <v:group style="position:absolute;left:854;top:3613;width:9523;height:2" coordorigin="854,3613" coordsize="9523,2">
              <v:shape style="position:absolute;left:854;top:3613;width:9523;height:2" coordorigin="854,3613" coordsize="9523,0" path="m854,3613l10377,3613e" filled="f" stroked="t" strokeweight=".479968pt" strokecolor="#282828">
                <v:path arrowok="t"/>
              </v:shape>
            </v:group>
            <v:group style="position:absolute;left:8486;top:3359;width:2;height:240" coordorigin="8486,3359" coordsize="2,240">
              <v:shape style="position:absolute;left:8486;top:3359;width:2;height:240" coordorigin="8486,3359" coordsize="0,240" path="m8486,3599l8486,3359e" filled="f" stroked="t" strokeweight=".479968pt" strokecolor="#2F2F2F">
                <v:path arrowok="t"/>
              </v:shape>
            </v:group>
            <v:group style="position:absolute;left:845;top:3829;width:9532;height:2" coordorigin="845,3829" coordsize="9532,2">
              <v:shape style="position:absolute;left:845;top:3829;width:9532;height:2" coordorigin="845,3829" coordsize="9532,0" path="m845,3829l10377,3829e" filled="f" stroked="t" strokeweight=".959936pt" strokecolor="#232323">
                <v:path arrowok="t"/>
              </v:shape>
            </v:group>
            <v:group style="position:absolute;left:2246;top:3570;width:2;height:480" coordorigin="2246,3570" coordsize="2,480">
              <v:shape style="position:absolute;left:2246;top:3570;width:2;height:480" coordorigin="2246,3570" coordsize="0,480" path="m2246,4050l2246,3570e" filled="f" stroked="t" strokeweight=".479968pt" strokecolor="#282828">
                <v:path arrowok="t"/>
              </v:shape>
            </v:group>
            <v:group style="position:absolute;left:845;top:4035;width:5692;height:2" coordorigin="845,4035" coordsize="5692,2">
              <v:shape style="position:absolute;left:845;top:4035;width:5692;height:2" coordorigin="845,4035" coordsize="5692,0" path="m845,4035l6537,4035e" filled="f" stroked="t" strokeweight=".959936pt" strokecolor="#2B2B2B">
                <v:path arrowok="t"/>
              </v:shape>
            </v:group>
            <v:group style="position:absolute;left:6048;top:4050;width:4041;height:2" coordorigin="6048,4050" coordsize="4041,2">
              <v:shape style="position:absolute;left:6048;top:4050;width:4041;height:2" coordorigin="6048,4050" coordsize="4041,0" path="m6048,4050l10089,4050e" filled="f" stroked="t" strokeweight=".959936pt" strokecolor="#282828">
                <v:path arrowok="t"/>
              </v:shape>
            </v:group>
            <v:group style="position:absolute;left:10022;top:4045;width:355;height:2" coordorigin="10022,4045" coordsize="355,2">
              <v:shape style="position:absolute;left:10022;top:4045;width:355;height:2" coordorigin="10022,4045" coordsize="355,0" path="m10022,4045l10377,4045e" filled="f" stroked="t" strokeweight=".479968pt" strokecolor="#0C0C0C">
                <v:path arrowok="t"/>
              </v:shape>
            </v:group>
            <v:group style="position:absolute;left:845;top:4251;width:9532;height:2" coordorigin="845,4251" coordsize="9532,2">
              <v:shape style="position:absolute;left:845;top:4251;width:9532;height:2" coordorigin="845,4251" coordsize="9532,0" path="m845,4251l10377,4251e" filled="f" stroked="t" strokeweight=".959936pt" strokecolor="#282828">
                <v:path arrowok="t"/>
              </v:shape>
            </v:group>
            <v:group style="position:absolute;left:2246;top:4021;width:2;height:240" coordorigin="2246,4021" coordsize="2,240">
              <v:shape style="position:absolute;left:2246;top:4021;width:2;height:240" coordorigin="2246,4021" coordsize="0,240" path="m2246,4261l2246,4021e" filled="f" stroked="t" strokeweight=".479968pt" strokecolor="#3B3B3B">
                <v:path arrowok="t"/>
              </v:shape>
            </v:group>
            <v:group style="position:absolute;left:835;top:4458;width:5702;height:2" coordorigin="835,4458" coordsize="5702,2">
              <v:shape style="position:absolute;left:835;top:4458;width:5702;height:2" coordorigin="835,4458" coordsize="5702,0" path="m835,4458l6537,4458e" filled="f" stroked="t" strokeweight=".959936pt" strokecolor="#282828">
                <v:path arrowok="t"/>
              </v:shape>
            </v:group>
            <v:group style="position:absolute;left:2246;top:4232;width:2;height:250" coordorigin="2246,4232" coordsize="2,250">
              <v:shape style="position:absolute;left:2246;top:4232;width:2;height:250" coordorigin="2246,4232" coordsize="0,250" path="m2246,4482l2246,4232e" filled="f" stroked="t" strokeweight=".479968pt" strokecolor="#232323">
                <v:path arrowok="t"/>
              </v:shape>
            </v:group>
            <v:group style="position:absolute;left:5414;top:4472;width:4963;height:2" coordorigin="5414,4472" coordsize="4963,2">
              <v:shape style="position:absolute;left:5414;top:4472;width:4963;height:2" coordorigin="5414,4472" coordsize="4963,0" path="m5414,4472l10377,4472e" filled="f" stroked="t" strokeweight=".959936pt" strokecolor="#1C1C1C">
                <v:path arrowok="t"/>
              </v:shape>
            </v:group>
            <v:group style="position:absolute;left:835;top:4664;width:1450;height:2" coordorigin="835,4664" coordsize="1450,2">
              <v:shape style="position:absolute;left:835;top:4664;width:1450;height:2" coordorigin="835,4664" coordsize="1450,0" path="m835,4664l2285,4664e" filled="f" stroked="t" strokeweight=".959936pt" strokecolor="#28282B">
                <v:path arrowok="t"/>
              </v:shape>
            </v:group>
            <v:group style="position:absolute;left:2246;top:4453;width:2;height:489" coordorigin="2246,4453" coordsize="2,489">
              <v:shape style="position:absolute;left:2246;top:4453;width:2;height:489" coordorigin="2246,4453" coordsize="0,489" path="m2246,4942l2246,4453e" filled="f" stroked="t" strokeweight=".479968pt" strokecolor="#030303">
                <v:path arrowok="t"/>
              </v:shape>
            </v:group>
            <v:group style="position:absolute;left:2208;top:4678;width:6057;height:2" coordorigin="2208,4678" coordsize="6057,2">
              <v:shape style="position:absolute;left:2208;top:4678;width:6057;height:2" coordorigin="2208,4678" coordsize="6057,0" path="m2208,4678l8265,4678e" filled="f" stroked="t" strokeweight=".959936pt" strokecolor="#1F1F1F">
                <v:path arrowok="t"/>
              </v:shape>
            </v:group>
            <v:group style="position:absolute;left:6532;top:4529;width:2;height:768" coordorigin="6532,4529" coordsize="2,768">
              <v:shape style="position:absolute;left:6532;top:4529;width:2;height:768" coordorigin="6532,4529" coordsize="0,768" path="m6532,5297l6532,4529e" filled="f" stroked="t" strokeweight=".479968pt" strokecolor="#232323">
                <v:path arrowok="t"/>
              </v:shape>
            </v:group>
            <v:group style="position:absolute;left:8198;top:4683;width:326;height:2" coordorigin="8198,4683" coordsize="326,2">
              <v:shape style="position:absolute;left:8198;top:4683;width:326;height:2" coordorigin="8198,4683" coordsize="326,0" path="m8198,4683l8524,4683e" filled="f" stroked="t" strokeweight=".959936pt" strokecolor="#0C0C0C">
                <v:path arrowok="t"/>
              </v:shape>
            </v:group>
            <v:group style="position:absolute;left:8447;top:4683;width:1641;height:2" coordorigin="8447,4683" coordsize="1641,2">
              <v:shape style="position:absolute;left:8447;top:4683;width:1641;height:2" coordorigin="8447,4683" coordsize="1641,0" path="m8447,4683l10089,4683e" filled="f" stroked="t" strokeweight=".959936pt" strokecolor="#1F1F1F">
                <v:path arrowok="t"/>
              </v:shape>
            </v:group>
            <v:group style="position:absolute;left:10022;top:4683;width:355;height:2" coordorigin="10022,4683" coordsize="355,2">
              <v:shape style="position:absolute;left:10022;top:4683;width:355;height:2" coordorigin="10022,4683" coordsize="355,0" path="m10022,4683l10377,4683e" filled="f" stroked="t" strokeweight=".959936pt" strokecolor="#3F3F3F">
                <v:path arrowok="t"/>
              </v:shape>
            </v:group>
            <v:group style="position:absolute;left:739;top:4933;width:5769;height:2" coordorigin="739,4933" coordsize="5769,2">
              <v:shape style="position:absolute;left:739;top:4933;width:5769;height:2" coordorigin="739,4933" coordsize="5769,0" path="m739,4933l6508,4933e" filled="f" stroked="t" strokeweight=".479968pt" strokecolor="#282828">
                <v:path arrowok="t"/>
              </v:shape>
            </v:group>
            <v:group style="position:absolute;left:6451;top:4899;width:3638;height:2" coordorigin="6451,4899" coordsize="3638,2">
              <v:shape style="position:absolute;left:6451;top:4899;width:3638;height:2" coordorigin="6451,4899" coordsize="3638,0" path="m6451,4899l10089,4899e" filled="f" stroked="t" strokeweight=".479968pt" strokecolor="#131313">
                <v:path arrowok="t"/>
              </v:shape>
            </v:group>
            <v:group style="position:absolute;left:8515;top:3618;width:2;height:2111" coordorigin="8515,3618" coordsize="2,2111">
              <v:shape style="position:absolute;left:8515;top:3618;width:2;height:2111" coordorigin="8515,3618" coordsize="0,2111" path="m8515,5729l8515,3618e" filled="f" stroked="t" strokeweight=".959936pt" strokecolor="#232323">
                <v:path arrowok="t"/>
              </v:shape>
            </v:group>
            <v:group style="position:absolute;left:10022;top:4899;width:346;height:2" coordorigin="10022,4899" coordsize="346,2">
              <v:shape style="position:absolute;left:10022;top:4899;width:346;height:2" coordorigin="10022,4899" coordsize="346,0" path="m10022,4899l10367,4899e" filled="f" stroked="t" strokeweight=".479968pt" strokecolor="#2F2F2F">
                <v:path arrowok="t"/>
              </v:shape>
            </v:group>
            <v:group style="position:absolute;left:816;top:5283;width:9561;height:2" coordorigin="816,5283" coordsize="9561,2">
              <v:shape style="position:absolute;left:816;top:5283;width:9561;height:2" coordorigin="816,5283" coordsize="9561,0" path="m816,5283l10377,5283e" filled="f" stroked="t" strokeweight=".959936pt" strokecolor="#282828">
                <v:path arrowok="t"/>
              </v:shape>
            </v:group>
            <v:group style="position:absolute;left:1502;top:3781;width:2;height:1737" coordorigin="1502,3781" coordsize="2,1737">
              <v:shape style="position:absolute;left:1502;top:3781;width:2;height:1737" coordorigin="1502,3781" coordsize="0,1737" path="m1502,5518l1502,3781e" filled="f" stroked="t" strokeweight=".959936pt" strokecolor="#282828">
                <v:path arrowok="t"/>
              </v:shape>
            </v:group>
            <v:group style="position:absolute;left:2246;top:4933;width:2;height:1008" coordorigin="2246,4933" coordsize="2,1008">
              <v:shape style="position:absolute;left:2246;top:4933;width:2;height:1008" coordorigin="2246,4933" coordsize="0,1008" path="m2246,5940l2246,4933e" filled="f" stroked="t" strokeweight=".479968pt" strokecolor="#282828">
                <v:path arrowok="t"/>
              </v:shape>
            </v:group>
            <v:group style="position:absolute;left:816;top:5494;width:5721;height:2" coordorigin="816,5494" coordsize="5721,2">
              <v:shape style="position:absolute;left:816;top:5494;width:5721;height:2" coordorigin="816,5494" coordsize="5721,0" path="m816,5494l6537,5494e" filled="f" stroked="t" strokeweight=".959936pt" strokecolor="#282828">
                <v:path arrowok="t"/>
              </v:shape>
            </v:group>
            <v:group style="position:absolute;left:5798;top:5508;width:2726;height:2" coordorigin="5798,5508" coordsize="2726,2">
              <v:shape style="position:absolute;left:5798;top:5508;width:2726;height:2" coordorigin="5798,5508" coordsize="2726,0" path="m5798,5508l8524,5508e" filled="f" stroked="t" strokeweight=".959936pt" strokecolor="#1F1F1F">
                <v:path arrowok="t"/>
              </v:shape>
            </v:group>
            <v:group style="position:absolute;left:8447;top:5504;width:1920;height:2" coordorigin="8447,5504" coordsize="1920,2">
              <v:shape style="position:absolute;left:8447;top:5504;width:1920;height:2" coordorigin="8447,5504" coordsize="1920,0" path="m8447,5504l10367,5504e" filled="f" stroked="t" strokeweight=".959936pt" strokecolor="#383838">
                <v:path arrowok="t"/>
              </v:shape>
            </v:group>
            <v:group style="position:absolute;left:10353;top:5220;width:2;height:931" coordorigin="10353,5220" coordsize="2,931">
              <v:shape style="position:absolute;left:10353;top:5220;width:2;height:931" coordorigin="10353,5220" coordsize="0,931" path="m10353,6151l10353,5220e" filled="f" stroked="t" strokeweight="1.439904pt" strokecolor="#131313">
                <v:path arrowok="t"/>
              </v:shape>
            </v:group>
            <v:group style="position:absolute;left:816;top:5710;width:5721;height:2" coordorigin="816,5710" coordsize="5721,2">
              <v:shape style="position:absolute;left:816;top:5710;width:5721;height:2" coordorigin="816,5710" coordsize="5721,0" path="m816,5710l6537,5710e" filled="f" stroked="t" strokeweight=".959936pt" strokecolor="#282828">
                <v:path arrowok="t"/>
              </v:shape>
            </v:group>
            <v:group style="position:absolute;left:5318;top:5719;width:5049;height:2" coordorigin="5318,5719" coordsize="5049,2">
              <v:shape style="position:absolute;left:5318;top:5719;width:5049;height:2" coordorigin="5318,5719" coordsize="5049,0" path="m5318,5719l10367,5719e" filled="f" stroked="t" strokeweight=".959936pt" strokecolor="#232323">
                <v:path arrowok="t"/>
              </v:shape>
            </v:group>
            <v:group style="position:absolute;left:806;top:5911;width:1478;height:2" coordorigin="806,5911" coordsize="1478,2">
              <v:shape style="position:absolute;left:806;top:5911;width:1478;height:2" coordorigin="806,5911" coordsize="1478,0" path="m806,5911l2285,5911e" filled="f" stroked="t" strokeweight=".959936pt" strokecolor="#2B2B2F">
                <v:path arrowok="t"/>
              </v:shape>
            </v:group>
            <v:group style="position:absolute;left:2198;top:5926;width:6067;height:2" coordorigin="2198,5926" coordsize="6067,2">
              <v:shape style="position:absolute;left:2198;top:5926;width:6067;height:2" coordorigin="2198,5926" coordsize="6067,0" path="m2198,5926l8265,5926e" filled="f" stroked="t" strokeweight=".959936pt" strokecolor="#1C1C1C">
                <v:path arrowok="t"/>
              </v:shape>
            </v:group>
            <v:group style="position:absolute;left:8198;top:5931;width:326;height:2" coordorigin="8198,5931" coordsize="326,2">
              <v:shape style="position:absolute;left:8198;top:5931;width:326;height:2" coordorigin="8198,5931" coordsize="326,0" path="m8198,5931l8524,5931e" filled="f" stroked="t" strokeweight=".959936pt" strokecolor="#080808">
                <v:path arrowok="t"/>
              </v:shape>
            </v:group>
            <v:group style="position:absolute;left:8447;top:5931;width:1641;height:2" coordorigin="8447,5931" coordsize="1641,2">
              <v:shape style="position:absolute;left:8447;top:5931;width:1641;height:2" coordorigin="8447,5931" coordsize="1641,0" path="m8447,5931l10089,5931e" filled="f" stroked="t" strokeweight=".959936pt" strokecolor="#1C1C1C">
                <v:path arrowok="t"/>
              </v:shape>
            </v:group>
            <v:group style="position:absolute;left:10022;top:5931;width:346;height:2" coordorigin="10022,5931" coordsize="346,2">
              <v:shape style="position:absolute;left:10022;top:5931;width:346;height:2" coordorigin="10022,5931" coordsize="346,0" path="m10022,5931l10367,5931e" filled="f" stroked="t" strokeweight=".959936pt" strokecolor="#343434">
                <v:path arrowok="t"/>
              </v:shape>
            </v:group>
            <v:group style="position:absolute;left:806;top:6132;width:5731;height:2" coordorigin="806,6132" coordsize="5731,2">
              <v:shape style="position:absolute;left:806;top:6132;width:5731;height:2" coordorigin="806,6132" coordsize="5731,0" path="m806,6132l6537,6132e" filled="f" stroked="t" strokeweight=".959936pt" strokecolor="#282828">
                <v:path arrowok="t"/>
              </v:shape>
            </v:group>
            <v:group style="position:absolute;left:2246;top:5921;width:2;height:202" coordorigin="2246,5921" coordsize="2,202">
              <v:shape style="position:absolute;left:2246;top:5921;width:2;height:202" coordorigin="2246,5921" coordsize="0,202" path="m2246,6122l2246,5921e" filled="f" stroked="t" strokeweight=".959936pt" strokecolor="#030303">
                <v:path arrowok="t"/>
              </v:shape>
            </v:group>
            <v:group style="position:absolute;left:4800;top:6142;width:5568;height:2" coordorigin="4800,6142" coordsize="5568,2">
              <v:shape style="position:absolute;left:4800;top:6142;width:5568;height:2" coordorigin="4800,6142" coordsize="5568,0" path="m4800,6142l10367,6142e" filled="f" stroked="t" strokeweight=".959936pt" strokecolor="#1F1F1F">
                <v:path arrowok="t"/>
              </v:shape>
            </v:group>
            <v:group style="position:absolute;left:797;top:6334;width:1488;height:2" coordorigin="797,6334" coordsize="1488,2">
              <v:shape style="position:absolute;left:797;top:6334;width:1488;height:2" coordorigin="797,6334" coordsize="1488,0" path="m797,6334l2285,6334e" filled="f" stroked="t" strokeweight=".959936pt" strokecolor="#2F2F2F">
                <v:path arrowok="t"/>
              </v:shape>
            </v:group>
            <v:group style="position:absolute;left:2246;top:6103;width:2;height:230" coordorigin="2246,6103" coordsize="2,230">
              <v:shape style="position:absolute;left:2246;top:6103;width:2;height:230" coordorigin="2246,6103" coordsize="0,230" path="m2246,6334l2246,6103e" filled="f" stroked="t" strokeweight=".959936pt" strokecolor="#3B3B3F">
                <v:path arrowok="t"/>
              </v:shape>
            </v:group>
            <v:group style="position:absolute;left:2198;top:6348;width:7891;height:2" coordorigin="2198,6348" coordsize="7891,2">
              <v:shape style="position:absolute;left:2198;top:6348;width:7891;height:2" coordorigin="2198,6348" coordsize="7891,0" path="m2198,6348l10089,6348e" filled="f" stroked="t" strokeweight=".959936pt" strokecolor="#232323">
                <v:path arrowok="t"/>
              </v:shape>
            </v:group>
            <v:group style="position:absolute;left:10022;top:6348;width:346;height:2" coordorigin="10022,6348" coordsize="346,2">
              <v:shape style="position:absolute;left:10022;top:6348;width:346;height:2" coordorigin="10022,6348" coordsize="346,0" path="m10022,6348l10367,6348e" filled="f" stroked="t" strokeweight="1.439904pt" strokecolor="#444444">
                <v:path arrowok="t"/>
              </v:shape>
            </v:group>
            <v:group style="position:absolute;left:797;top:6550;width:1488;height:2" coordorigin="797,6550" coordsize="1488,2">
              <v:shape style="position:absolute;left:797;top:6550;width:1488;height:2" coordorigin="797,6550" coordsize="1488,0" path="m797,6550l2285,6550e" filled="f" stroked="t" strokeweight=".959936pt" strokecolor="#383838">
                <v:path arrowok="t"/>
              </v:shape>
            </v:group>
            <v:group style="position:absolute;left:1478;top:4923;width:2;height:1862" coordorigin="1478,4923" coordsize="2,1862">
              <v:shape style="position:absolute;left:1478;top:4923;width:2;height:1862" coordorigin="1478,4923" coordsize="0,1862" path="m1478,6785l1478,4923e" filled="f" stroked="t" strokeweight=".959936pt" strokecolor="#282828">
                <v:path arrowok="t"/>
              </v:shape>
            </v:group>
            <v:group style="position:absolute;left:2246;top:6305;width:2;height:240" coordorigin="2246,6305" coordsize="2,240">
              <v:shape style="position:absolute;left:2246;top:6305;width:2;height:240" coordorigin="2246,6305" coordsize="0,240" path="m2246,6545l2246,6305e" filled="f" stroked="t" strokeweight=".959936pt" strokecolor="#2B2B2B">
                <v:path arrowok="t"/>
              </v:shape>
            </v:group>
            <v:group style="position:absolute;left:2198;top:6559;width:7891;height:2" coordorigin="2198,6559" coordsize="7891,2">
              <v:shape style="position:absolute;left:2198;top:6559;width:7891;height:2" coordorigin="2198,6559" coordsize="7891,0" path="m2198,6559l10089,6559e" filled="f" stroked="t" strokeweight=".959936pt" strokecolor="#1F1F1F">
                <v:path arrowok="t"/>
              </v:shape>
            </v:group>
            <v:group style="position:absolute;left:6523;top:5220;width:2;height:1564" coordorigin="6523,5220" coordsize="2,1564">
              <v:shape style="position:absolute;left:6523;top:5220;width:2;height:1564" coordorigin="6523,5220" coordsize="0,1564" path="m6523,6785l6523,5220e" filled="f" stroked="t" strokeweight=".959936pt" strokecolor="#282828">
                <v:path arrowok="t"/>
              </v:shape>
            </v:group>
            <v:group style="position:absolute;left:10022;top:6564;width:346;height:2" coordorigin="10022,6564" coordsize="346,2">
              <v:shape style="position:absolute;left:10022;top:6564;width:346;height:2" coordorigin="10022,6564" coordsize="346,0" path="m10022,6564l10367,6564e" filled="f" stroked="t" strokeweight=".959936pt" strokecolor="#343434">
                <v:path arrowok="t"/>
              </v:shape>
            </v:group>
            <v:group style="position:absolute;left:787;top:6765;width:5750;height:2" coordorigin="787,6765" coordsize="5750,2">
              <v:shape style="position:absolute;left:787;top:6765;width:5750;height:2" coordorigin="787,6765" coordsize="5750,0" path="m787,6765l6537,6765e" filled="f" stroked="t" strokeweight=".959936pt" strokecolor="#2B2B2B">
                <v:path arrowok="t"/>
              </v:shape>
            </v:group>
            <v:group style="position:absolute;left:797;top:5268;width:2;height:4625" coordorigin="797,5268" coordsize="2,4625">
              <v:shape style="position:absolute;left:797;top:5268;width:2;height:4625" coordorigin="797,5268" coordsize="0,4625" path="m797,9894l797,5268e" filled="f" stroked="t" strokeweight="1.919872pt" strokecolor="#1F1F1F">
                <v:path arrowok="t"/>
              </v:shape>
            </v:group>
            <v:group style="position:absolute;left:2246;top:6516;width:2;height:240" coordorigin="2246,6516" coordsize="2,240">
              <v:shape style="position:absolute;left:2246;top:6516;width:2;height:240" coordorigin="2246,6516" coordsize="0,240" path="m2246,6756l2246,6516e" filled="f" stroked="t" strokeweight=".959936pt" strokecolor="#131313">
                <v:path arrowok="t"/>
              </v:shape>
            </v:group>
            <v:group style="position:absolute;left:4905;top:6775;width:5452;height:2" coordorigin="4905,6775" coordsize="5452,2">
              <v:shape style="position:absolute;left:4905;top:6775;width:5452;height:2" coordorigin="4905,6775" coordsize="5452,0" path="m4905,6775l10358,6775e" filled="f" stroked="t" strokeweight=".959936pt" strokecolor="#181818">
                <v:path arrowok="t"/>
              </v:shape>
            </v:group>
            <v:group style="position:absolute;left:8505;top:5643;width:2;height:1142" coordorigin="8505,5643" coordsize="2,1142">
              <v:shape style="position:absolute;left:8505;top:5643;width:2;height:1142" coordorigin="8505,5643" coordsize="0,1142" path="m8505,6785l8505,5643e" filled="f" stroked="t" strokeweight=".959936pt" strokecolor="#282828">
                <v:path arrowok="t"/>
              </v:shape>
            </v:group>
            <v:group style="position:absolute;left:8495;top:6708;width:2;height:537" coordorigin="8495,6708" coordsize="2,537">
              <v:shape style="position:absolute;left:8495;top:6708;width:2;height:537" coordorigin="8495,6708" coordsize="0,537" path="m8495,7245l8495,6708e" filled="f" stroked="t" strokeweight=".959936pt" strokecolor="#1C1C1C">
                <v:path arrowok="t"/>
              </v:shape>
            </v:group>
            <v:group style="position:absolute;left:1459;top:6708;width:2;height:969" coordorigin="1459,6708" coordsize="2,969">
              <v:shape style="position:absolute;left:1459;top:6708;width:2;height:969" coordorigin="1459,6708" coordsize="0,969" path="m1459,7677l1459,6708e" filled="f" stroked="t" strokeweight=".959936pt" strokecolor="#2B2B2B">
                <v:path arrowok="t"/>
              </v:shape>
            </v:group>
            <v:group style="position:absolute;left:10348;top:3781;width:2;height:11132" coordorigin="10348,3781" coordsize="2,11132">
              <v:shape style="position:absolute;left:10348;top:3781;width:2;height:11132" coordorigin="10348,3781" coordsize="0,11132" path="m10348,14913l10348,3781e" filled="f" stroked="t" strokeweight="1.919872pt" strokecolor="#1F1F1F">
                <v:path arrowok="t"/>
              </v:shape>
            </v:group>
            <v:group style="position:absolute;left:8495;top:7188;width:2;height:278" coordorigin="8495,7188" coordsize="2,278">
              <v:shape style="position:absolute;left:8495;top:7188;width:2;height:278" coordorigin="8495,7188" coordsize="0,278" path="m8495,7466l8495,7188e" filled="f" stroked="t" strokeweight=".959936pt" strokecolor="#383838">
                <v:path arrowok="t"/>
              </v:shape>
            </v:group>
            <v:group style="position:absolute;left:768;top:7653;width:7756;height:2" coordorigin="768,7653" coordsize="7756,2">
              <v:shape style="position:absolute;left:768;top:7653;width:7756;height:2" coordorigin="768,7653" coordsize="7756,0" path="m768,7653l8524,7653e" filled="f" stroked="t" strokeweight=".959936pt" strokecolor="#282828">
                <v:path arrowok="t"/>
              </v:shape>
            </v:group>
            <v:group style="position:absolute;left:787;top:6343;width:2;height:2620" coordorigin="787,6343" coordsize="2,2620">
              <v:shape style="position:absolute;left:787;top:6343;width:2;height:2620" coordorigin="787,6343" coordsize="0,2620" path="m787,8963l787,6343e" filled="f" stroked="t" strokeweight="1.439904pt" strokecolor="#1C1C1C">
                <v:path arrowok="t"/>
              </v:shape>
            </v:group>
            <v:group style="position:absolute;left:1440;top:7644;width:845;height:2" coordorigin="1440,7644" coordsize="845,2">
              <v:shape style="position:absolute;left:1440;top:7644;width:845;height:2" coordorigin="1440,7644" coordsize="845,0" path="m1440,7644l2285,7644e" filled="f" stroked="t" strokeweight=".959936pt" strokecolor="#3F3F3F">
                <v:path arrowok="t"/>
              </v:shape>
            </v:group>
            <v:group style="position:absolute;left:2275;top:6708;width:2;height:1046" coordorigin="2275,6708" coordsize="2,1046">
              <v:shape style="position:absolute;left:2275;top:6708;width:2;height:1046" coordorigin="2275,6708" coordsize="0,1046" path="m2275,7754l2275,6708e" filled="f" stroked="t" strokeweight=".959936pt" strokecolor="#2B2B2B">
                <v:path arrowok="t"/>
              </v:shape>
            </v:group>
            <v:group style="position:absolute;left:8447;top:7658;width:1901;height:2" coordorigin="8447,7658" coordsize="1901,2">
              <v:shape style="position:absolute;left:8447;top:7658;width:1901;height:2" coordorigin="8447,7658" coordsize="1901,0" path="m8447,7658l10348,7658e" filled="f" stroked="t" strokeweight=".959936pt" strokecolor="#131313">
                <v:path arrowok="t"/>
              </v:shape>
            </v:group>
            <v:group style="position:absolute;left:1445;top:7591;width:2;height:2188" coordorigin="1445,7591" coordsize="2,2188">
              <v:shape style="position:absolute;left:1445;top:7591;width:2;height:2188" coordorigin="1445,7591" coordsize="0,2188" path="m1445,9779l1445,7591e" filled="f" stroked="t" strokeweight=".479968pt" strokecolor="#232323">
                <v:path arrowok="t"/>
              </v:shape>
            </v:group>
            <v:group style="position:absolute;left:6508;top:6708;width:2;height:4875" coordorigin="6508,6708" coordsize="2,4875">
              <v:shape style="position:absolute;left:6508;top:6708;width:2;height:4875" coordorigin="6508,6708" coordsize="0,4875" path="m6508,11583l6508,6708e" filled="f" stroked="t" strokeweight=".959936pt" strokecolor="#232323">
                <v:path arrowok="t"/>
              </v:shape>
            </v:group>
            <v:group style="position:absolute;left:8486;top:7591;width:2;height:768" coordorigin="8486,7591" coordsize="2,768">
              <v:shape style="position:absolute;left:8486;top:7591;width:2;height:768" coordorigin="8486,7591" coordsize="0,768" path="m8486,8358l8486,7591e" filled="f" stroked="t" strokeweight=".959936pt" strokecolor="#232323">
                <v:path arrowok="t"/>
              </v:shape>
            </v:group>
            <v:group style="position:absolute;left:768;top:8531;width:9590;height:2" coordorigin="768,8531" coordsize="9590,2">
              <v:shape style="position:absolute;left:768;top:8531;width:9590;height:2" coordorigin="768,8531" coordsize="9590,0" path="m768,8531l10358,8531e" filled="f" stroked="t" strokeweight=".959936pt" strokecolor="#282828">
                <v:path arrowok="t"/>
              </v:shape>
            </v:group>
            <v:group style="position:absolute;left:768;top:8929;width:1517;height:2" coordorigin="768,8929" coordsize="1517,2">
              <v:shape style="position:absolute;left:768;top:8929;width:1517;height:2" coordorigin="768,8929" coordsize="1517,0" path="m768,8929l2285,8929e" filled="f" stroked="t" strokeweight=".959936pt" strokecolor="#3B3B3B">
                <v:path arrowok="t"/>
              </v:shape>
            </v:group>
            <v:group style="position:absolute;left:8495;top:8474;width:2;height:1468" coordorigin="8495,8474" coordsize="2,1468">
              <v:shape style="position:absolute;left:8495;top:8474;width:2;height:1468" coordorigin="8495,8474" coordsize="0,1468" path="m8495,9942l8495,8474e" filled="f" stroked="t" strokeweight=".959936pt" strokecolor="#131313">
                <v:path arrowok="t"/>
              </v:shape>
            </v:group>
            <v:group style="position:absolute;left:2198;top:8944;width:6067;height:2" coordorigin="2198,8944" coordsize="6067,2">
              <v:shape style="position:absolute;left:2198;top:8944;width:6067;height:2" coordorigin="2198,8944" coordsize="6067,0" path="m2198,8944l8265,8944e" filled="f" stroked="t" strokeweight=".959936pt" strokecolor="#181818">
                <v:path arrowok="t"/>
              </v:shape>
            </v:group>
            <v:group style="position:absolute;left:8198;top:8944;width:326;height:2" coordorigin="8198,8944" coordsize="326,2">
              <v:shape style="position:absolute;left:8198;top:8944;width:326;height:2" coordorigin="8198,8944" coordsize="326,0" path="m8198,8944l8524,8944e" filled="f" stroked="t" strokeweight=".959936pt" strokecolor="#030303">
                <v:path arrowok="t"/>
              </v:shape>
            </v:group>
            <v:group style="position:absolute;left:8447;top:8944;width:1641;height:2" coordorigin="8447,8944" coordsize="1641,2">
              <v:shape style="position:absolute;left:8447;top:8944;width:1641;height:2" coordorigin="8447,8944" coordsize="1641,0" path="m8447,8944l10089,8944e" filled="f" stroked="t" strokeweight=".959936pt" strokecolor="#181818">
                <v:path arrowok="t"/>
              </v:shape>
            </v:group>
            <v:group style="position:absolute;left:10022;top:8944;width:346;height:2" coordorigin="10022,8944" coordsize="346,2">
              <v:shape style="position:absolute;left:10022;top:8944;width:346;height:2" coordorigin="10022,8944" coordsize="346,0" path="m10022,8944l10367,8944e" filled="f" stroked="t" strokeweight=".959936pt" strokecolor="#343434">
                <v:path arrowok="t"/>
              </v:shape>
            </v:group>
            <v:group style="position:absolute;left:758;top:9510;width:758;height:2" coordorigin="758,9510" coordsize="758,2">
              <v:shape style="position:absolute;left:758;top:9510;width:758;height:2" coordorigin="758,9510" coordsize="758,0" path="m758,9510l1517,9510e" filled="f" stroked="t" strokeweight=".959936pt" strokecolor="#232323">
                <v:path arrowok="t"/>
              </v:shape>
            </v:group>
            <v:group style="position:absolute;left:1440;top:9510;width:845;height:2" coordorigin="1440,9510" coordsize="845,2">
              <v:shape style="position:absolute;left:1440;top:9510;width:845;height:2" coordorigin="1440,9510" coordsize="845,0" path="m1440,9510l2285,9510e" filled="f" stroked="t" strokeweight=".959936pt" strokecolor="#08080C">
                <v:path arrowok="t"/>
              </v:shape>
            </v:group>
            <v:group style="position:absolute;left:2198;top:9524;width:6067;height:2" coordorigin="2198,9524" coordsize="6067,2">
              <v:shape style="position:absolute;left:2198;top:9524;width:6067;height:2" coordorigin="2198,9524" coordsize="6067,0" path="m2198,9524l8265,9524e" filled="f" stroked="t" strokeweight=".959936pt" strokecolor="#2B2B2B">
                <v:path arrowok="t"/>
              </v:shape>
            </v:group>
            <v:group style="position:absolute;left:8198;top:9524;width:2169;height:2" coordorigin="8198,9524" coordsize="2169,2">
              <v:shape style="position:absolute;left:8198;top:9524;width:2169;height:2" coordorigin="8198,9524" coordsize="2169,0" path="m8198,9524l10367,9524e" filled="f" stroked="t" strokeweight="1.439904pt" strokecolor="#484848">
                <v:path arrowok="t"/>
              </v:shape>
            </v:group>
            <v:group style="position:absolute;left:758;top:9913;width:1526;height:2" coordorigin="758,9913" coordsize="1526,2">
              <v:shape style="position:absolute;left:758;top:9913;width:1526;height:2" coordorigin="758,9913" coordsize="1526,0" path="m758,9913l2285,9913e" filled="f" stroked="t" strokeweight=".959936pt" strokecolor="#0F0F0F">
                <v:path arrowok="t"/>
              </v:shape>
            </v:group>
            <v:group style="position:absolute;left:2265;top:8953;width:2;height:988" coordorigin="2265,8953" coordsize="2,988">
              <v:shape style="position:absolute;left:2265;top:8953;width:2;height:988" coordorigin="2265,8953" coordsize="0,988" path="m2265,9942l2265,8953e" filled="f" stroked="t" strokeweight=".959936pt" strokecolor="#2F2F2F">
                <v:path arrowok="t"/>
              </v:shape>
            </v:group>
            <v:group style="position:absolute;left:2198;top:9927;width:6067;height:2" coordorigin="2198,9927" coordsize="6067,2">
              <v:shape style="position:absolute;left:2198;top:9927;width:6067;height:2" coordorigin="2198,9927" coordsize="6067,0" path="m2198,9927l8265,9927e" filled="f" stroked="t" strokeweight=".959936pt" strokecolor="#2B2B2B">
                <v:path arrowok="t"/>
              </v:shape>
            </v:group>
            <v:group style="position:absolute;left:7833;top:9927;width:2534;height:2" coordorigin="7833,9927" coordsize="2534,2">
              <v:shape style="position:absolute;left:7833;top:9927;width:2534;height:2" coordorigin="7833,9927" coordsize="2534,0" path="m7833,9927l10367,9927e" filled="f" stroked="t" strokeweight="1.439904pt" strokecolor="#484848">
                <v:path arrowok="t"/>
              </v:shape>
            </v:group>
            <v:group style="position:absolute;left:749;top:10321;width:1536;height:2" coordorigin="749,10321" coordsize="1536,2">
              <v:shape style="position:absolute;left:749;top:10321;width:1536;height:2" coordorigin="749,10321" coordsize="1536,0" path="m749,10321l2285,10321e" filled="f" stroked="t" strokeweight=".959936pt" strokecolor="#3B3B3B">
                <v:path arrowok="t"/>
              </v:shape>
            </v:group>
            <v:group style="position:absolute;left:1478;top:9903;width:2;height:451" coordorigin="1478,9903" coordsize="2,451">
              <v:shape style="position:absolute;left:1478;top:9903;width:2;height:451" coordorigin="1478,9903" coordsize="0,451" path="m1478,10354l1478,9903e" filled="f" stroked="t" strokeweight=".479968pt" strokecolor="#181818">
                <v:path arrowok="t"/>
              </v:shape>
            </v:group>
            <v:group style="position:absolute;left:2265;top:7591;width:2;height:4357" coordorigin="2265,7591" coordsize="2,4357">
              <v:shape style="position:absolute;left:2265;top:7591;width:2;height:4357" coordorigin="2265,7591" coordsize="0,4357" path="m2265,11947l2265,7591e" filled="f" stroked="t" strokeweight=".959936pt" strokecolor="#2B2B2B">
                <v:path arrowok="t"/>
              </v:shape>
            </v:group>
            <v:group style="position:absolute;left:2198;top:10330;width:4339;height:2" coordorigin="2198,10330" coordsize="4339,2">
              <v:shape style="position:absolute;left:2198;top:10330;width:4339;height:2" coordorigin="2198,10330" coordsize="4339,0" path="m2198,10330l6537,10330e" filled="f" stroked="t" strokeweight=".959936pt" strokecolor="#282828">
                <v:path arrowok="t"/>
              </v:shape>
            </v:group>
            <v:group style="position:absolute;left:6451;top:10335;width:3638;height:2" coordorigin="6451,10335" coordsize="3638,2">
              <v:shape style="position:absolute;left:6451;top:10335;width:3638;height:2" coordorigin="6451,10335" coordsize="3638,0" path="m6451,10335l10089,10335e" filled="f" stroked="t" strokeweight=".959936pt" strokecolor="#080808">
                <v:path arrowok="t"/>
              </v:shape>
            </v:group>
            <v:group style="position:absolute;left:10022;top:10335;width:336;height:2" coordorigin="10022,10335" coordsize="336,2">
              <v:shape style="position:absolute;left:10022;top:10335;width:336;height:2" coordorigin="10022,10335" coordsize="336,0" path="m10022,10335l10358,10335e" filled="f" stroked="t" strokeweight=".959936pt" strokecolor="#232323">
                <v:path arrowok="t"/>
              </v:shape>
            </v:group>
            <v:group style="position:absolute;left:749;top:10724;width:768;height:2" coordorigin="749,10724" coordsize="768,2">
              <v:shape style="position:absolute;left:749;top:10724;width:768;height:2" coordorigin="749,10724" coordsize="768,0" path="m749,10724l1517,10724e" filled="f" stroked="t" strokeweight=".959936pt" strokecolor="#343434">
                <v:path arrowok="t"/>
              </v:shape>
            </v:group>
            <v:group style="position:absolute;left:1478;top:10326;width:2;height:432" coordorigin="1478,10326" coordsize="2,432">
              <v:shape style="position:absolute;left:1478;top:10326;width:2;height:432" coordorigin="1478,10326" coordsize="0,432" path="m1478,10758l1478,10326e" filled="f" stroked="t" strokeweight=".479968pt" strokecolor="#3F3F3F">
                <v:path arrowok="t"/>
              </v:shape>
            </v:group>
            <v:group style="position:absolute;left:1440;top:10724;width:845;height:2" coordorigin="1440,10724" coordsize="845,2">
              <v:shape style="position:absolute;left:1440;top:10724;width:845;height:2" coordorigin="1440,10724" coordsize="845,0" path="m1440,10724l2285,10724e" filled="f" stroked="t" strokeweight="1.439904pt" strokecolor="#4B4B4B">
                <v:path arrowok="t"/>
              </v:shape>
            </v:group>
            <v:group style="position:absolute;left:2198;top:10734;width:4339;height:2" coordorigin="2198,10734" coordsize="4339,2">
              <v:shape style="position:absolute;left:2198;top:10734;width:4339;height:2" coordorigin="2198,10734" coordsize="4339,0" path="m2198,10734l6537,10734e" filled="f" stroked="t" strokeweight=".959936pt" strokecolor="#232323">
                <v:path arrowok="t"/>
              </v:shape>
            </v:group>
            <v:group style="position:absolute;left:6451;top:10738;width:3638;height:2" coordorigin="6451,10738" coordsize="3638,2">
              <v:shape style="position:absolute;left:6451;top:10738;width:3638;height:2" coordorigin="6451,10738" coordsize="3638,0" path="m6451,10738l10089,10738e" filled="f" stroked="t" strokeweight=".959936pt" strokecolor="#080808">
                <v:path arrowok="t"/>
              </v:shape>
            </v:group>
            <v:group style="position:absolute;left:10022;top:10738;width:336;height:2" coordorigin="10022,10738" coordsize="336,2">
              <v:shape style="position:absolute;left:10022;top:10738;width:336;height:2" coordorigin="10022,10738" coordsize="336,0" path="m10022,10738l10358,10738e" filled="f" stroked="t" strokeweight=".959936pt" strokecolor="#1F1F1F">
                <v:path arrowok="t"/>
              </v:shape>
            </v:group>
            <v:group style="position:absolute;left:10343;top:10518;width:2;height:269" coordorigin="10343,10518" coordsize="2,269">
              <v:shape style="position:absolute;left:10343;top:10518;width:2;height:269" coordorigin="10343,10518" coordsize="0,269" path="m10343,10786l10343,10518e" filled="f" stroked="t" strokeweight="1.439904pt" strokecolor="#0C0C0C">
                <v:path arrowok="t"/>
              </v:shape>
            </v:group>
            <v:group style="position:absolute;left:739;top:10935;width:5798;height:2" coordorigin="739,10935" coordsize="5798,2">
              <v:shape style="position:absolute;left:739;top:10935;width:5798;height:2" coordorigin="739,10935" coordsize="5798,0" path="m739,10935l6537,10935e" filled="f" stroked="t" strokeweight=".959936pt" strokecolor="#232323">
                <v:path arrowok="t"/>
              </v:shape>
            </v:group>
            <v:group style="position:absolute;left:768;top:6631;width:2;height:4952" coordorigin="768,6631" coordsize="2,4952">
              <v:shape style="position:absolute;left:768;top:6631;width:2;height:4952" coordorigin="768,6631" coordsize="0,4952" path="m768,11583l768,6631e" filled="f" stroked="t" strokeweight="1.919872pt" strokecolor="#1C1C1C">
                <v:path arrowok="t"/>
              </v:shape>
            </v:group>
            <v:group style="position:absolute;left:1478;top:10729;width:2;height:211" coordorigin="1478,10729" coordsize="2,211">
              <v:shape style="position:absolute;left:1478;top:10729;width:2;height:211" coordorigin="1478,10729" coordsize="0,211" path="m1478,10940l1478,10729e" filled="f" stroked="t" strokeweight=".479968pt" strokecolor="#232323">
                <v:path arrowok="t"/>
              </v:shape>
            </v:group>
            <v:group style="position:absolute;left:6451;top:10945;width:3907;height:2" coordorigin="6451,10945" coordsize="3907,2">
              <v:shape style="position:absolute;left:6451;top:10945;width:3907;height:2" coordorigin="6451,10945" coordsize="3907,0" path="m6451,10945l10358,10945e" filled="f" stroked="t" strokeweight="1.439904pt" strokecolor="#444444">
                <v:path arrowok="t"/>
              </v:shape>
            </v:group>
            <v:group style="position:absolute;left:8486;top:10700;width:2;height:2159" coordorigin="8486,10700" coordsize="2,2159">
              <v:shape style="position:absolute;left:8486;top:10700;width:2;height:2159" coordorigin="8486,10700" coordsize="0,2159" path="m8486,12859l8486,10700e" filled="f" stroked="t" strokeweight=".959936pt" strokecolor="#181818">
                <v:path arrowok="t"/>
              </v:shape>
            </v:group>
            <v:group style="position:absolute;left:1478;top:10921;width:2;height:297" coordorigin="1478,10921" coordsize="2,297">
              <v:shape style="position:absolute;left:1478;top:10921;width:2;height:297" coordorigin="1478,10921" coordsize="0,297" path="m1478,11218l1478,10921e" filled="f" stroked="t" strokeweight=".479968pt" strokecolor="#030303">
                <v:path arrowok="t"/>
              </v:shape>
            </v:group>
            <v:group style="position:absolute;left:2246;top:10882;width:2;height:365" coordorigin="2246,10882" coordsize="2,365">
              <v:shape style="position:absolute;left:2246;top:10882;width:2;height:365" coordorigin="2246,10882" coordsize="0,365" path="m2246,11247l2246,10882e" filled="f" stroked="t" strokeweight="1.439904pt" strokecolor="#181818">
                <v:path arrowok="t"/>
              </v:shape>
            </v:group>
            <v:group style="position:absolute;left:739;top:11338;width:2371;height:2" coordorigin="739,11338" coordsize="2371,2">
              <v:shape style="position:absolute;left:739;top:11338;width:2371;height:2" coordorigin="739,11338" coordsize="2371,0" path="m739,11338l3110,11338e" filled="f" stroked="t" strokeweight=".959936pt" strokecolor="#383838">
                <v:path arrowok="t"/>
              </v:shape>
            </v:group>
            <v:group style="position:absolute;left:1478;top:11218;width:2;height:115" coordorigin="1478,11218" coordsize="2,115">
              <v:shape style="position:absolute;left:1478;top:11218;width:2;height:115" coordorigin="1478,11218" coordsize="0,115" path="m1478,11333l1478,11218e" filled="f" stroked="t" strokeweight=".479968pt" strokecolor="#2B2B2B">
                <v:path arrowok="t"/>
              </v:shape>
            </v:group>
            <v:group style="position:absolute;left:2525;top:11348;width:5740;height:2" coordorigin="2525,11348" coordsize="5740,2">
              <v:shape style="position:absolute;left:2525;top:11348;width:5740;height:2" coordorigin="2525,11348" coordsize="5740,0" path="m2525,11348l8265,11348e" filled="f" stroked="t" strokeweight=".959936pt" strokecolor="#1C1C1C">
                <v:path arrowok="t"/>
              </v:shape>
            </v:group>
            <v:group style="position:absolute;left:8198;top:11352;width:326;height:2" coordorigin="8198,11352" coordsize="326,2">
              <v:shape style="position:absolute;left:8198;top:11352;width:326;height:2" coordorigin="8198,11352" coordsize="326,0" path="m8198,11352l8524,11352e" filled="f" stroked="t" strokeweight=".959936pt" strokecolor="#030303">
                <v:path arrowok="t"/>
              </v:shape>
            </v:group>
            <v:group style="position:absolute;left:8447;top:11352;width:1910;height:2" coordorigin="8447,11352" coordsize="1910,2">
              <v:shape style="position:absolute;left:8447;top:11352;width:1910;height:2" coordorigin="8447,11352" coordsize="1910,0" path="m8447,11352l10358,11352e" filled="f" stroked="t" strokeweight=".959936pt" strokecolor="#181818">
                <v:path arrowok="t"/>
              </v:shape>
            </v:group>
            <v:group style="position:absolute;left:10343;top:11189;width:2;height:173" coordorigin="10343,11189" coordsize="2,173">
              <v:shape style="position:absolute;left:10343;top:11189;width:2;height:173" coordorigin="10343,11189" coordsize="0,173" path="m10343,11362l10343,11189e" filled="f" stroked="t" strokeweight="1.439904pt" strokecolor="#0C0C0C">
                <v:path arrowok="t"/>
              </v:shape>
            </v:group>
            <v:group style="position:absolute;left:739;top:11554;width:5798;height:2" coordorigin="739,11554" coordsize="5798,2">
              <v:shape style="position:absolute;left:739;top:11554;width:5798;height:2" coordorigin="739,11554" coordsize="5798,0" path="m739,11554l6537,11554e" filled="f" stroked="t" strokeweight=".959936pt" strokecolor="#2B282B">
                <v:path arrowok="t"/>
              </v:shape>
            </v:group>
            <v:group style="position:absolute;left:1478;top:11314;width:2;height:489" coordorigin="1478,11314" coordsize="2,489">
              <v:shape style="position:absolute;left:1478;top:11314;width:2;height:489" coordorigin="1478,11314" coordsize="0,489" path="m1478,11804l1478,11314e" filled="f" stroked="t" strokeweight=".479968pt" strokecolor="#484848">
                <v:path arrowok="t"/>
              </v:shape>
            </v:group>
            <v:group style="position:absolute;left:1440;top:11549;width:845;height:2" coordorigin="1440,11549" coordsize="845,2">
              <v:shape style="position:absolute;left:1440;top:11549;width:845;height:2" coordorigin="1440,11549" coordsize="845,0" path="m1440,11549l2285,11549e" filled="f" stroked="t" strokeweight="1.439904pt" strokecolor="#3F3F3F">
                <v:path arrowok="t"/>
              </v:shape>
            </v:group>
            <v:group style="position:absolute;left:6451;top:11564;width:3907;height:2" coordorigin="6451,11564" coordsize="3907,2">
              <v:shape style="position:absolute;left:6451;top:11564;width:3907;height:2" coordorigin="6451,11564" coordsize="3907,0" path="m6451,11564l10358,11564e" filled="f" stroked="t" strokeweight=".959936pt" strokecolor="#080808">
                <v:path arrowok="t"/>
              </v:shape>
            </v:group>
            <v:group style="position:absolute;left:730;top:11765;width:787;height:2" coordorigin="730,11765" coordsize="787,2">
              <v:shape style="position:absolute;left:730;top:11765;width:787;height:2" coordorigin="730,11765" coordsize="787,0" path="m730,11765l1517,11765e" filled="f" stroked="t" strokeweight=".959936pt" strokecolor="#282828">
                <v:path arrowok="t"/>
              </v:shape>
            </v:group>
            <v:group style="position:absolute;left:1440;top:11765;width:854;height:2" coordorigin="1440,11765" coordsize="854,2">
              <v:shape style="position:absolute;left:1440;top:11765;width:854;height:2" coordorigin="1440,11765" coordsize="854,0" path="m1440,11765l2294,11765e" filled="f" stroked="t" strokeweight=".959936pt" strokecolor="#484848">
                <v:path arrowok="t"/>
              </v:shape>
            </v:group>
            <v:group style="position:absolute;left:2246;top:8953;width:2;height:3128" coordorigin="2246,8953" coordsize="2,3128">
              <v:shape style="position:absolute;left:2246;top:8953;width:2;height:3128" coordorigin="2246,8953" coordsize="0,3128" path="m2246,12082l2246,8953e" filled="f" stroked="t" strokeweight=".959936pt" strokecolor="#282828">
                <v:path arrowok="t"/>
              </v:shape>
            </v:group>
            <v:group style="position:absolute;left:2189;top:11770;width:4349;height:2" coordorigin="2189,11770" coordsize="4349,2">
              <v:shape style="position:absolute;left:2189;top:11770;width:4349;height:2" coordorigin="2189,11770" coordsize="4349,0" path="m2189,11770l6537,11770e" filled="f" stroked="t" strokeweight=".959936pt" strokecolor="#232323">
                <v:path arrowok="t"/>
              </v:shape>
            </v:group>
            <v:group style="position:absolute;left:6451;top:11775;width:3907;height:2" coordorigin="6451,11775" coordsize="3907,2">
              <v:shape style="position:absolute;left:6451;top:11775;width:3907;height:2" coordorigin="6451,11775" coordsize="3907,0" path="m6451,11775l10358,11775e" filled="f" stroked="t" strokeweight=".959936pt" strokecolor="#080808">
                <v:path arrowok="t"/>
              </v:shape>
            </v:group>
            <v:group style="position:absolute;left:739;top:12043;width:1517;height:2" coordorigin="739,12043" coordsize="1517,2">
              <v:shape style="position:absolute;left:739;top:12043;width:1517;height:2" coordorigin="739,12043" coordsize="1517,0" path="m739,12043l2256,12043e" filled="f" stroked="t" strokeweight=".479968pt" strokecolor="#181818">
                <v:path arrowok="t"/>
              </v:shape>
            </v:group>
            <v:group style="position:absolute;left:1478;top:11775;width:2;height:278" coordorigin="1478,11775" coordsize="2,278">
              <v:shape style="position:absolute;left:1478;top:11775;width:2;height:278" coordorigin="1478,11775" coordsize="0,278" path="m1478,12053l1478,11775e" filled="f" stroked="t" strokeweight=".479968pt" strokecolor="#2F2F2F">
                <v:path arrowok="t"/>
              </v:shape>
            </v:group>
            <v:group style="position:absolute;left:2227;top:12043;width:4281;height:2" coordorigin="2227,12043" coordsize="4281,2">
              <v:shape style="position:absolute;left:2227;top:12043;width:4281;height:2" coordorigin="2227,12043" coordsize="4281,0" path="m2227,12043l6508,12043e" filled="f" stroked="t" strokeweight=".479968pt" strokecolor="#2F2F34">
                <v:path arrowok="t"/>
              </v:shape>
            </v:group>
            <v:group style="position:absolute;left:6480;top:12043;width:1757;height:2" coordorigin="6480,12043" coordsize="1757,2">
              <v:shape style="position:absolute;left:6480;top:12043;width:1757;height:2" coordorigin="6480,12043" coordsize="1757,0" path="m6480,12043l8236,12043e" filled="f" stroked="t" strokeweight=".479968pt" strokecolor="#444444">
                <v:path arrowok="t"/>
              </v:shape>
            </v:group>
            <v:group style="position:absolute;left:8227;top:12043;width:1833;height:2" coordorigin="8227,12043" coordsize="1833,2">
              <v:shape style="position:absolute;left:8227;top:12043;width:1833;height:2" coordorigin="8227,12043" coordsize="1833,0" path="m8227,12043l10060,12043e" filled="f" stroked="t" strokeweight=".479968pt" strokecolor="#0F0F0F">
                <v:path arrowok="t"/>
              </v:shape>
            </v:group>
            <v:group style="position:absolute;left:10051;top:12043;width:317;height:2" coordorigin="10051,12043" coordsize="317,2">
              <v:shape style="position:absolute;left:10051;top:12043;width:317;height:2" coordorigin="10051,12043" coordsize="317,0" path="m10051,12043l10367,12043e" filled="f" stroked="t" strokeweight=".479968pt" strokecolor="#282828">
                <v:path arrowok="t"/>
              </v:shape>
            </v:group>
            <v:group style="position:absolute;left:730;top:12375;width:787;height:2" coordorigin="730,12375" coordsize="787,2">
              <v:shape style="position:absolute;left:730;top:12375;width:787;height:2" coordorigin="730,12375" coordsize="787,0" path="m730,12375l1517,12375e" filled="f" stroked="t" strokeweight=".959936pt" strokecolor="#383838">
                <v:path arrowok="t"/>
              </v:shape>
            </v:group>
            <v:group style="position:absolute;left:1478;top:12043;width:2;height:345" coordorigin="1478,12043" coordsize="2,345">
              <v:shape style="position:absolute;left:1478;top:12043;width:2;height:345" coordorigin="1478,12043" coordsize="0,345" path="m1478,12389l1478,12043e" filled="f" stroked="t" strokeweight=".479968pt" strokecolor="#0C0C0C">
                <v:path arrowok="t"/>
              </v:shape>
            </v:group>
            <v:group style="position:absolute;left:1440;top:12370;width:845;height:2" coordorigin="1440,12370" coordsize="845,2">
              <v:shape style="position:absolute;left:1440;top:12370;width:845;height:2" coordorigin="1440,12370" coordsize="845,0" path="m1440,12370l2285,12370e" filled="f" stroked="t" strokeweight=".959936pt" strokecolor="#1F1F1F">
                <v:path arrowok="t"/>
              </v:shape>
            </v:group>
            <v:group style="position:absolute;left:2237;top:12015;width:2;height:403" coordorigin="2237,12015" coordsize="2,403">
              <v:shape style="position:absolute;left:2237;top:12015;width:2;height:403" coordorigin="2237,12015" coordsize="0,403" path="m2237,12418l2237,12015e" filled="f" stroked="t" strokeweight=".959936pt" strokecolor="#1C1C1C">
                <v:path arrowok="t"/>
              </v:shape>
            </v:group>
            <v:group style="position:absolute;left:2198;top:12384;width:4339;height:2" coordorigin="2198,12384" coordsize="4339,2">
              <v:shape style="position:absolute;left:2198;top:12384;width:4339;height:2" coordorigin="2198,12384" coordsize="4339,0" path="m2198,12384l6537,12384e" filled="f" stroked="t" strokeweight=".959936pt" strokecolor="#2F2F2F">
                <v:path arrowok="t"/>
              </v:shape>
            </v:group>
            <v:group style="position:absolute;left:6451;top:12389;width:1814;height:2" coordorigin="6451,12389" coordsize="1814,2">
              <v:shape style="position:absolute;left:6451;top:12389;width:1814;height:2" coordorigin="6451,12389" coordsize="1814,0" path="m6451,12389l8265,12389e" filled="f" stroked="t" strokeweight=".959936pt" strokecolor="#0C0C0C">
                <v:path arrowok="t"/>
              </v:shape>
            </v:group>
            <v:group style="position:absolute;left:8198;top:12384;width:1891;height:2" coordorigin="8198,12384" coordsize="1891,2">
              <v:shape style="position:absolute;left:8198;top:12384;width:1891;height:2" coordorigin="8198,12384" coordsize="1891,0" path="m8198,12384l10089,12384e" filled="f" stroked="t" strokeweight=".959936pt" strokecolor="#2F2F2F">
                <v:path arrowok="t"/>
              </v:shape>
            </v:group>
            <v:group style="position:absolute;left:9772;top:12384;width:586;height:2" coordorigin="9772,12384" coordsize="586,2">
              <v:shape style="position:absolute;left:9772;top:12384;width:586;height:2" coordorigin="9772,12384" coordsize="586,0" path="m9772,12384l10358,12384e" filled="f" stroked="t" strokeweight="1.439904pt" strokecolor="#4B4B4B">
                <v:path arrowok="t"/>
              </v:shape>
            </v:group>
            <v:group style="position:absolute;left:730;top:12590;width:5808;height:2" coordorigin="730,12590" coordsize="5808,2">
              <v:shape style="position:absolute;left:730;top:12590;width:5808;height:2" coordorigin="730,12590" coordsize="5808,0" path="m730,12590l6537,12590e" filled="f" stroked="t" strokeweight=".959936pt" strokecolor="#2B2B2B">
                <v:path arrowok="t"/>
              </v:shape>
            </v:group>
            <v:group style="position:absolute;left:1478;top:12360;width:2;height:240" coordorigin="1478,12360" coordsize="2,240">
              <v:shape style="position:absolute;left:1478;top:12360;width:2;height:240" coordorigin="1478,12360" coordsize="0,240" path="m1478,12600l1478,12360e" filled="f" stroked="t" strokeweight=".479968pt" strokecolor="#1F1F1F">
                <v:path arrowok="t"/>
              </v:shape>
            </v:group>
            <v:group style="position:absolute;left:2232;top:12331;width:2;height:528" coordorigin="2232,12331" coordsize="2,528">
              <v:shape style="position:absolute;left:2232;top:12331;width:2;height:528" coordorigin="2232,12331" coordsize="0,528" path="m2232,12859l2232,12331e" filled="f" stroked="t" strokeweight="1.439904pt" strokecolor="#383838">
                <v:path arrowok="t"/>
              </v:shape>
            </v:group>
            <v:group style="position:absolute;left:6489;top:12005;width:2;height:2322" coordorigin="6489,12005" coordsize="2,2322">
              <v:shape style="position:absolute;left:6489;top:12005;width:2;height:2322" coordorigin="6489,12005" coordsize="0,2322" path="m6489,14327l6489,12005e" filled="f" stroked="t" strokeweight=".959936pt" strokecolor="#282828">
                <v:path arrowok="t"/>
              </v:shape>
            </v:group>
            <v:group style="position:absolute;left:6451;top:12600;width:2073;height:2" coordorigin="6451,12600" coordsize="2073,2">
              <v:shape style="position:absolute;left:6451;top:12600;width:2073;height:2" coordorigin="6451,12600" coordsize="2073,0" path="m6451,12600l8524,12600e" filled="f" stroked="t" strokeweight=".959936pt" strokecolor="#080808">
                <v:path arrowok="t"/>
              </v:shape>
            </v:group>
            <v:group style="position:absolute;left:8447;top:12600;width:1910;height:2" coordorigin="8447,12600" coordsize="1910,2">
              <v:shape style="position:absolute;left:8447;top:12600;width:1910;height:2" coordorigin="8447,12600" coordsize="1910,0" path="m8447,12600l10358,12600e" filled="f" stroked="t" strokeweight=".959936pt" strokecolor="#1C1C1C">
                <v:path arrowok="t"/>
              </v:shape>
            </v:group>
            <v:group style="position:absolute;left:720;top:12797;width:797;height:2" coordorigin="720,12797" coordsize="797,2">
              <v:shape style="position:absolute;left:720;top:12797;width:797;height:2" coordorigin="720,12797" coordsize="797,0" path="m720,12797l1517,12797e" filled="f" stroked="t" strokeweight=".959936pt" strokecolor="#2B2B2B">
                <v:path arrowok="t"/>
              </v:shape>
            </v:group>
            <v:group style="position:absolute;left:1478;top:12581;width:2;height:250" coordorigin="1478,12581" coordsize="2,250">
              <v:shape style="position:absolute;left:1478;top:12581;width:2;height:250" coordorigin="1478,12581" coordsize="0,250" path="m1478,12830l1478,12581e" filled="f" stroked="t" strokeweight=".479968pt" strokecolor="#3F3B3F">
                <v:path arrowok="t"/>
              </v:shape>
            </v:group>
            <v:group style="position:absolute;left:1440;top:12797;width:845;height:2" coordorigin="1440,12797" coordsize="845,2">
              <v:shape style="position:absolute;left:1440;top:12797;width:845;height:2" coordorigin="1440,12797" coordsize="845,0" path="m1440,12797l2285,12797e" filled="f" stroked="t" strokeweight="1.439904pt" strokecolor="#444448">
                <v:path arrowok="t"/>
              </v:shape>
            </v:group>
            <v:group style="position:absolute;left:2198;top:12806;width:4339;height:2" coordorigin="2198,12806" coordsize="4339,2">
              <v:shape style="position:absolute;left:2198;top:12806;width:4339;height:2" coordorigin="2198,12806" coordsize="4339,0" path="m2198,12806l6537,12806e" filled="f" stroked="t" strokeweight=".959936pt" strokecolor="#282828">
                <v:path arrowok="t"/>
              </v:shape>
            </v:group>
            <v:group style="position:absolute;left:6451;top:12811;width:3907;height:2" coordorigin="6451,12811" coordsize="3907,2">
              <v:shape style="position:absolute;left:6451;top:12811;width:3907;height:2" coordorigin="6451,12811" coordsize="3907,0" path="m6451,12811l10358,12811e" filled="f" stroked="t" strokeweight=".959936pt" strokecolor="#080808">
                <v:path arrowok="t"/>
              </v:shape>
            </v:group>
            <v:group style="position:absolute;left:720;top:13205;width:5817;height:2" coordorigin="720,13205" coordsize="5817,2">
              <v:shape style="position:absolute;left:720;top:13205;width:5817;height:2" coordorigin="720,13205" coordsize="5817,0" path="m720,13205l6537,13205e" filled="f" stroked="t" strokeweight=".959936pt" strokecolor="#2B2B2B">
                <v:path arrowok="t"/>
              </v:shape>
            </v:group>
            <v:group style="position:absolute;left:1478;top:12811;width:2;height:422" coordorigin="1478,12811" coordsize="2,422">
              <v:shape style="position:absolute;left:1478;top:12811;width:2;height:422" coordorigin="1478,12811" coordsize="0,422" path="m1478,13233l1478,12811e" filled="f" stroked="t" strokeweight=".479968pt" strokecolor="#606060">
                <v:path arrowok="t"/>
              </v:shape>
            </v:group>
            <v:group style="position:absolute;left:1440;top:13200;width:845;height:2" coordorigin="1440,13200" coordsize="845,2">
              <v:shape style="position:absolute;left:1440;top:13200;width:845;height:2" coordorigin="1440,13200" coordsize="845,0" path="m1440,13200l2285,13200e" filled="f" stroked="t" strokeweight="1.439904pt" strokecolor="#48484B">
                <v:path arrowok="t"/>
              </v:shape>
            </v:group>
            <v:group style="position:absolute;left:2227;top:12782;width:2;height:691" coordorigin="2227,12782" coordsize="2,691">
              <v:shape style="position:absolute;left:2227;top:12782;width:2;height:691" coordorigin="2227,12782" coordsize="0,691" path="m2227,13473l2227,12782e" filled="f" stroked="t" strokeweight=".959936pt" strokecolor="#1C1C1C">
                <v:path arrowok="t"/>
              </v:shape>
            </v:group>
            <v:group style="position:absolute;left:4761;top:13214;width:3504;height:2" coordorigin="4761,13214" coordsize="3504,2">
              <v:shape style="position:absolute;left:4761;top:13214;width:3504;height:2" coordorigin="4761,13214" coordsize="3504,0" path="m4761,13214l8265,13214e" filled="f" stroked="t" strokeweight=".959936pt" strokecolor="#1C1C1C">
                <v:path arrowok="t"/>
              </v:shape>
            </v:group>
            <v:group style="position:absolute;left:8198;top:13214;width:2160;height:2" coordorigin="8198,13214" coordsize="2160,2">
              <v:shape style="position:absolute;left:8198;top:13214;width:2160;height:2" coordorigin="8198,13214" coordsize="2160,0" path="m8198,13214l10358,13214e" filled="f" stroked="t" strokeweight=".959936pt" strokecolor="#080808">
                <v:path arrowok="t"/>
              </v:shape>
            </v:group>
            <v:group style="position:absolute;left:1478;top:13214;width:2;height:230" coordorigin="1478,13214" coordsize="2,230">
              <v:shape style="position:absolute;left:1478;top:13214;width:2;height:230" coordorigin="1478,13214" coordsize="0,230" path="m1478,13445l1478,13214e" filled="f" stroked="t" strokeweight=".479968pt" strokecolor="#838383">
                <v:path arrowok="t"/>
              </v:shape>
            </v:group>
            <v:group style="position:absolute;left:1478;top:13435;width:2;height:633" coordorigin="1478,13435" coordsize="2,633">
              <v:shape style="position:absolute;left:1478;top:13435;width:2;height:633" coordorigin="1478,13435" coordsize="0,633" path="m1478,14068l1478,13435e" filled="f" stroked="t" strokeweight=".479968pt" strokecolor="#080808">
                <v:path arrowok="t"/>
              </v:shape>
            </v:group>
            <v:group style="position:absolute;left:2222;top:13406;width:2;height:288" coordorigin="2222,13406" coordsize="2,288">
              <v:shape style="position:absolute;left:2222;top:13406;width:2;height:288" coordorigin="2222,13406" coordsize="0,288" path="m2222,13694l2222,13406e" filled="f" stroked="t" strokeweight="1.439904pt" strokecolor="#3B383B">
                <v:path arrowok="t"/>
              </v:shape>
            </v:group>
            <v:group style="position:absolute;left:8481;top:13262;width:2;height:643" coordorigin="8481,13262" coordsize="2,643">
              <v:shape style="position:absolute;left:8481;top:13262;width:2;height:643" coordorigin="8481,13262" coordsize="0,643" path="m8481,13905l8481,13262e" filled="f" stroked="t" strokeweight="1.439904pt" strokecolor="#3F3F3F">
                <v:path arrowok="t"/>
              </v:shape>
            </v:group>
            <v:group style="position:absolute;left:720;top:13838;width:2390;height:2" coordorigin="720,13838" coordsize="2390,2">
              <v:shape style="position:absolute;left:720;top:13838;width:2390;height:2" coordorigin="720,13838" coordsize="2390,0" path="m720,13838l3110,13838e" filled="f" stroked="t" strokeweight=".959936pt" strokecolor="#0C0C0C">
                <v:path arrowok="t"/>
              </v:shape>
            </v:group>
            <v:group style="position:absolute;left:3043;top:13843;width:7315;height:2" coordorigin="3043,13843" coordsize="7315,2">
              <v:shape style="position:absolute;left:3043;top:13843;width:7315;height:2" coordorigin="3043,13843" coordsize="7315,0" path="m3043,13843l10358,13843e" filled="f" stroked="t" strokeweight=".959936pt" strokecolor="#282828">
                <v:path arrowok="t"/>
              </v:shape>
            </v:group>
            <v:group style="position:absolute;left:6451;top:13852;width:2073;height:2" coordorigin="6451,13852" coordsize="2073,2">
              <v:shape style="position:absolute;left:6451;top:13852;width:2073;height:2" coordorigin="6451,13852" coordsize="2073,0" path="m6451,13852l8524,13852e" filled="f" stroked="t" strokeweight="1.439904pt" strokecolor="#3B3B3B">
                <v:path arrowok="t"/>
              </v:shape>
            </v:group>
            <v:group style="position:absolute;left:710;top:14049;width:1574;height:2" coordorigin="710,14049" coordsize="1574,2">
              <v:shape style="position:absolute;left:710;top:14049;width:1574;height:2" coordorigin="710,14049" coordsize="1574,0" path="m710,14049l2285,14049e" filled="f" stroked="t" strokeweight=".959936pt" strokecolor="#0F0C0F">
                <v:path arrowok="t"/>
              </v:shape>
            </v:group>
            <v:group style="position:absolute;left:2217;top:13828;width:2;height:921" coordorigin="2217,13828" coordsize="2,921">
              <v:shape style="position:absolute;left:2217;top:13828;width:2;height:921" coordorigin="2217,13828" coordsize="0,921" path="m2217,14750l2217,13828e" filled="f" stroked="t" strokeweight=".959936pt" strokecolor="#232323">
                <v:path arrowok="t"/>
              </v:shape>
            </v:group>
            <v:group style="position:absolute;left:2198;top:14054;width:4339;height:2" coordorigin="2198,14054" coordsize="4339,2">
              <v:shape style="position:absolute;left:2198;top:14054;width:4339;height:2" coordorigin="2198,14054" coordsize="4339,0" path="m2198,14054l6537,14054e" filled="f" stroked="t" strokeweight=".959936pt" strokecolor="#232323">
                <v:path arrowok="t"/>
              </v:shape>
            </v:group>
            <v:group style="position:absolute;left:6451;top:14063;width:3638;height:2" coordorigin="6451,14063" coordsize="3638,2">
              <v:shape style="position:absolute;left:6451;top:14063;width:3638;height:2" coordorigin="6451,14063" coordsize="3638,0" path="m6451,14063l10089,14063e" filled="f" stroked="t" strokeweight="1.439904pt" strokecolor="#3F3F3F">
                <v:path arrowok="t"/>
              </v:shape>
            </v:group>
            <v:group style="position:absolute;left:8486;top:4721;width:2;height:10191" coordorigin="8486,4721" coordsize="2,10191">
              <v:shape style="position:absolute;left:8486;top:4721;width:2;height:10191" coordorigin="8486,4721" coordsize="0,10191" path="m8486,14913l8486,4721e" filled="f" stroked="t" strokeweight=".959936pt" strokecolor="#282828">
                <v:path arrowok="t"/>
              </v:shape>
            </v:group>
            <v:group style="position:absolute;left:8505;top:14059;width:1853;height:2" coordorigin="8505,14059" coordsize="1853,2">
              <v:shape style="position:absolute;left:8505;top:14059;width:1853;height:2" coordorigin="8505,14059" coordsize="1853,0" path="m8505,14059l10358,14059e" filled="f" stroked="t" strokeweight=".959936pt" strokecolor="#2B2B2B">
                <v:path arrowok="t"/>
              </v:shape>
            </v:group>
            <v:group style="position:absolute;left:720;top:14260;width:1075;height:2" coordorigin="720,14260" coordsize="1075,2">
              <v:shape style="position:absolute;left:720;top:14260;width:1075;height:2" coordorigin="720,14260" coordsize="1075,0" path="m720,14260l1795,14260e" filled="f" stroked="t" strokeweight=".959936pt" strokecolor="#343434">
                <v:path arrowok="t"/>
              </v:shape>
            </v:group>
            <v:group style="position:absolute;left:1478;top:14049;width:2;height:250" coordorigin="1478,14049" coordsize="2,250">
              <v:shape style="position:absolute;left:1478;top:14049;width:2;height:250" coordorigin="1478,14049" coordsize="0,250" path="m1478,14299l1478,14049e" filled="f" stroked="t" strokeweight=".479968pt" strokecolor="#343434">
                <v:path arrowok="t"/>
              </v:shape>
            </v:group>
            <v:group style="position:absolute;left:1440;top:14260;width:845;height:2" coordorigin="1440,14260" coordsize="845,2">
              <v:shape style="position:absolute;left:1440;top:14260;width:845;height:2" coordorigin="1440,14260" coordsize="845,0" path="m1440,14260l2285,14260e" filled="f" stroked="t" strokeweight=".959936pt" strokecolor="#484848">
                <v:path arrowok="t"/>
              </v:shape>
            </v:group>
            <v:group style="position:absolute;left:2073;top:14265;width:4464;height:2" coordorigin="2073,14265" coordsize="4464,2">
              <v:shape style="position:absolute;left:2073;top:14265;width:4464;height:2" coordorigin="2073,14265" coordsize="4464,0" path="m2073,14265l6537,14265e" filled="f" stroked="t" strokeweight=".959936pt" strokecolor="#282828">
                <v:path arrowok="t"/>
              </v:shape>
            </v:group>
            <v:group style="position:absolute;left:5116;top:14270;width:5241;height:2" coordorigin="5116,14270" coordsize="5241,2">
              <v:shape style="position:absolute;left:5116;top:14270;width:5241;height:2" coordorigin="5116,14270" coordsize="5241,0" path="m5116,14270l10358,14270e" filled="f" stroked="t" strokeweight=".959936pt" strokecolor="#0C0C0C">
                <v:path arrowok="t"/>
              </v:shape>
            </v:group>
            <v:group style="position:absolute;left:710;top:14471;width:806;height:2" coordorigin="710,14471" coordsize="806,2">
              <v:shape style="position:absolute;left:710;top:14471;width:806;height:2" coordorigin="710,14471" coordsize="806,0" path="m710,14471l1517,14471e" filled="f" stroked="t" strokeweight=".959936pt" strokecolor="#1C1C1C">
                <v:path arrowok="t"/>
              </v:shape>
            </v:group>
            <v:group style="position:absolute;left:739;top:9232;width:2;height:5671" coordorigin="739,9232" coordsize="2,5671">
              <v:shape style="position:absolute;left:739;top:9232;width:2;height:5671" coordorigin="739,9232" coordsize="0,5671" path="m739,14903l739,9232e" filled="f" stroked="t" strokeweight="1.439904pt" strokecolor="#1C1C1C">
                <v:path arrowok="t"/>
              </v:shape>
            </v:group>
            <v:group style="position:absolute;left:1478;top:14279;width:2;height:202" coordorigin="1478,14279" coordsize="2,202">
              <v:shape style="position:absolute;left:1478;top:14279;width:2;height:202" coordorigin="1478,14279" coordsize="0,202" path="m1478,14481l1478,14279e" filled="f" stroked="t" strokeweight=".479968pt" strokecolor="#000000">
                <v:path arrowok="t"/>
              </v:shape>
            </v:group>
            <v:group style="position:absolute;left:1440;top:14471;width:5097;height:2" coordorigin="1440,14471" coordsize="5097,2">
              <v:shape style="position:absolute;left:1440;top:14471;width:5097;height:2" coordorigin="1440,14471" coordsize="5097,0" path="m1440,14471l6537,14471e" filled="f" stroked="t" strokeweight=".959936pt" strokecolor="#282828">
                <v:path arrowok="t"/>
              </v:shape>
            </v:group>
            <v:group style="position:absolute;left:6489;top:6478;width:2;height:8435" coordorigin="6489,6478" coordsize="2,8435">
              <v:shape style="position:absolute;left:6489;top:6478;width:2;height:8435" coordorigin="6489,6478" coordsize="0,8435" path="m6489,14913l6489,6478e" filled="f" stroked="t" strokeweight=".959936pt" strokecolor="#232323">
                <v:path arrowok="t"/>
              </v:shape>
            </v:group>
            <v:group style="position:absolute;left:6451;top:14481;width:3897;height:2" coordorigin="6451,14481" coordsize="3897,2">
              <v:shape style="position:absolute;left:6451;top:14481;width:3897;height:2" coordorigin="6451,14481" coordsize="3897,0" path="m6451,14481l10348,14481e" filled="f" stroked="t" strokeweight=".959936pt" strokecolor="#030303">
                <v:path arrowok="t"/>
              </v:shape>
            </v:group>
            <v:group style="position:absolute;left:710;top:14687;width:7555;height:2" coordorigin="710,14687" coordsize="7555,2">
              <v:shape style="position:absolute;left:710;top:14687;width:7555;height:2" coordorigin="710,14687" coordsize="7555,0" path="m710,14687l8265,14687e" filled="f" stroked="t" strokeweight=".959936pt" strokecolor="#1F1F1F">
                <v:path arrowok="t"/>
              </v:shape>
            </v:group>
            <v:group style="position:absolute;left:1478;top:14471;width:2;height:250" coordorigin="1478,14471" coordsize="2,250">
              <v:shape style="position:absolute;left:1478;top:14471;width:2;height:250" coordorigin="1478,14471" coordsize="0,250" path="m1478,14721l1478,14471e" filled="f" stroked="t" strokeweight=".479968pt" strokecolor="#282828">
                <v:path arrowok="t"/>
              </v:shape>
            </v:group>
            <v:group style="position:absolute;left:8198;top:14692;width:2150;height:2" coordorigin="8198,14692" coordsize="2150,2">
              <v:shape style="position:absolute;left:8198;top:14692;width:2150;height:2" coordorigin="8198,14692" coordsize="2150,0" path="m8198,14692l10348,14692e" filled="f" stroked="t" strokeweight=".959936pt" strokecolor="#030303">
                <v:path arrowok="t"/>
              </v:shape>
            </v:group>
            <v:group style="position:absolute;left:1478;top:14692;width:2;height:221" coordorigin="1478,14692" coordsize="2,221">
              <v:shape style="position:absolute;left:1478;top:14692;width:2;height:221" coordorigin="1478,14692" coordsize="0,221" path="m1478,14913l1478,14692e" filled="f" stroked="t" strokeweight=".479968pt" strokecolor="#5B5B5B">
                <v:path arrowok="t"/>
              </v:shape>
            </v:group>
            <v:group style="position:absolute;left:710;top:14894;width:5827;height:2" coordorigin="710,14894" coordsize="5827,2">
              <v:shape style="position:absolute;left:710;top:14894;width:5827;height:2" coordorigin="710,14894" coordsize="5827,0" path="m710,14894l6537,14894e" filled="f" stroked="t" strokeweight=".959936pt" strokecolor="#232323">
                <v:path arrowok="t"/>
              </v:shape>
            </v:group>
            <v:group style="position:absolute;left:2217;top:14663;width:2;height:240" coordorigin="2217,14663" coordsize="2,240">
              <v:shape style="position:absolute;left:2217;top:14663;width:2;height:240" coordorigin="2217,14663" coordsize="0,240" path="m2217,14903l2217,14663e" filled="f" stroked="t" strokeweight=".959936pt" strokecolor="#3B3B3B">
                <v:path arrowok="t"/>
              </v:shape>
            </v:group>
            <v:group style="position:absolute;left:4608;top:14903;width:3657;height:2" coordorigin="4608,14903" coordsize="3657,2">
              <v:shape style="position:absolute;left:4608;top:14903;width:3657;height:2" coordorigin="4608,14903" coordsize="3657,0" path="m4608,14903l8265,14903e" filled="f" stroked="t" strokeweight=".959936pt" strokecolor="#1C1C1C">
                <v:path arrowok="t"/>
              </v:shape>
            </v:group>
            <v:group style="position:absolute;left:8198;top:14903;width:2160;height:2" coordorigin="8198,14903" coordsize="2160,2">
              <v:shape style="position:absolute;left:8198;top:14903;width:2160;height:2" coordorigin="8198,14903" coordsize="2160,0" path="m8198,14903l10358,14903e" filled="f" stroked="t" strokeweight=".959936pt" strokecolor="#030303">
                <v:path arrowok="t"/>
              </v:shape>
            </v:group>
            <v:group style="position:absolute;left:10334;top:14663;width:2;height:250" coordorigin="10334,14663" coordsize="2,250">
              <v:shape style="position:absolute;left:10334;top:14663;width:2;height:250" coordorigin="10334,14663" coordsize="0,250" path="m10334,14913l10334,14663e" filled="f" stroked="t" strokeweight="1.439904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131315"/>
          <w:spacing w:val="0"/>
          <w:w w:val="377"/>
        </w:rPr>
        <w:t>I</w:t>
      </w:r>
      <w:r>
        <w:rPr>
          <w:rFonts w:ascii="Arial" w:hAnsi="Arial" w:cs="Arial" w:eastAsia="Arial"/>
          <w:sz w:val="16"/>
          <w:szCs w:val="16"/>
          <w:color w:val="13131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31315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27"/>
          <w:position w:val="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11"/>
          <w:position w:val="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898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3095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522100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9"/>
          <w:position w:val="1"/>
        </w:rPr>
        <w:t>3aJJHxe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2"/>
          <w:position w:val="1"/>
        </w:rPr>
        <w:t>MaTepHjana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98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3096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522200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95"/>
          <w:position w:val="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3"/>
          <w:w w:val="95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19"/>
          <w:w w:val="95"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5"/>
          <w:position w:val="0"/>
        </w:rPr>
        <w:t>mxe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9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7"/>
          <w:position w:val="0"/>
        </w:rPr>
        <w:t>He.QoaprneHe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7"/>
          <w:position w:val="0"/>
        </w:rPr>
        <w:t>npoH3BO.QJhe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88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3097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522300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0"/>
          <w:position w:val="0"/>
        </w:rPr>
        <w:t>3rumxe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5"/>
          <w:w w:val="112"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9"/>
          <w:position w:val="0"/>
        </w:rPr>
        <w:t>oTOBH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0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pou3Bona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32" w:lineRule="exact"/>
        <w:ind w:left="888" w:right="-20"/>
        <w:jc w:val="left"/>
        <w:tabs>
          <w:tab w:pos="1560" w:val="left"/>
          <w:tab w:pos="8140" w:val="left"/>
          <w:tab w:pos="99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2"/>
        </w:rPr>
        <w:t>3098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2"/>
        </w:rPr>
        <w:t>523000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3AJIIiXE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87"/>
          <w:position w:val="1"/>
        </w:rPr>
        <w:t>POJ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5"/>
          <w:w w:val="86"/>
          <w:position w:val="1"/>
        </w:rPr>
        <w:t>&gt;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12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3A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1"/>
          <w:position w:val="1"/>
        </w:rPr>
        <w:t>.li,AJh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1"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9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1"/>
          <w:position w:val="1"/>
        </w:rPr>
        <w:t>TIP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8"/>
          <w:w w:val="91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1"/>
          <w:position w:val="1"/>
        </w:rPr>
        <w:t>.UAJY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0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(3099)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100"/>
          <w:position w:val="0"/>
        </w:rPr>
        <w:t>426</w:t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82"/>
          <w:position w:val="1"/>
        </w:rPr>
        <w:t>364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8" w:lineRule="exact"/>
        <w:ind w:left="878" w:right="-20"/>
        <w:jc w:val="left"/>
        <w:tabs>
          <w:tab w:pos="1560" w:val="left"/>
          <w:tab w:pos="8120" w:val="left"/>
          <w:tab w:pos="99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2"/>
        </w:rPr>
        <w:t>3099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3"/>
        </w:rPr>
        <w:t>523100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79"/>
          <w:position w:val="2"/>
        </w:rPr>
        <w:t>3aJJHxe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4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9"/>
          <w:position w:val="2"/>
        </w:rPr>
        <w:t>po6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9"/>
          <w:position w:val="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7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9"/>
          <w:position w:val="2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8"/>
          <w:position w:val="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55"/>
          <w:position w:val="2"/>
        </w:rPr>
        <w:t>.Qa.JJ: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4"/>
          <w:w w:val="56"/>
          <w:position w:val="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8"/>
          <w:position w:val="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2"/>
        </w:rPr>
        <w:t>nponajy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100"/>
          <w:position w:val="1"/>
        </w:rPr>
        <w:t>426</w:t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100"/>
          <w:position w:val="1"/>
        </w:rPr>
        <w:t>364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878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3100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530000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.UP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0"/>
        </w:rPr>
        <w:t>fO[(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0"/>
        </w:rPr>
        <w:t>EHO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2"/>
          <w:position w:val="0"/>
        </w:rPr>
        <w:t>(31011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878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3101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</w:rPr>
        <w:t>531000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,UPAfO[(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</w:rPr>
        <w:t>OCT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1"/>
          <w:w w:val="105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9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2"/>
          <w:w w:val="99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19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auto"/>
        <w:ind w:left="869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3102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531100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3"/>
        </w:rPr>
        <w:t>,L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4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3"/>
        </w:rPr>
        <w:t>parouenocTH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9" w:after="0" w:line="240" w:lineRule="auto"/>
        <w:ind w:left="859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3103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540000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0"/>
        </w:rPr>
        <w:t>IIPiiP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8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,UHA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HMOBHH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9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0"/>
        </w:rPr>
        <w:t>104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363636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9"/>
          <w:szCs w:val="19"/>
          <w:color w:val="363636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7"/>
          <w:position w:val="0"/>
        </w:rPr>
        <w:t>3106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4"/>
          <w:w w:val="97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242424"/>
          <w:spacing w:val="0"/>
          <w:w w:val="106"/>
          <w:position w:val="0"/>
        </w:rPr>
        <w:t>+</w:t>
      </w:r>
      <w:r>
        <w:rPr>
          <w:rFonts w:ascii="Arial" w:hAnsi="Arial" w:cs="Arial" w:eastAsia="Arial"/>
          <w:sz w:val="19"/>
          <w:szCs w:val="19"/>
          <w:color w:val="242424"/>
          <w:spacing w:val="-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3108)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9" w:after="0" w:line="240" w:lineRule="auto"/>
        <w:ind w:left="859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3104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</w:rPr>
        <w:t>541000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3EM.JhlilliTE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(3105)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1" w:lineRule="exact"/>
        <w:ind w:left="859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3105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541100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3eMJl.HIIITe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850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3106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</w:rPr>
        <w:t>542000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89"/>
        </w:rPr>
        <w:t>PY,UHA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J&gt;OfATCTB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84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83"/>
        </w:rPr>
        <w:t>310?}_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1" w:lineRule="exact"/>
        <w:ind w:left="850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3107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542100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Konoa11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840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3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1"/>
        </w:rPr>
        <w:t>08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543000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lliYME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363636"/>
          <w:spacing w:val="0"/>
          <w:w w:val="100"/>
          <w:i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363636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89"/>
          <w:position w:val="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27"/>
          <w:w w:val="89"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9"/>
          <w:position w:val="0"/>
        </w:rPr>
        <w:t>.[{E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89"/>
          <w:position w:val="0"/>
        </w:rPr>
        <w:t>(3109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7"/>
          <w:w w:val="89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363636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9"/>
          <w:szCs w:val="19"/>
          <w:color w:val="363636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3110)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840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09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543100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lllyMe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0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3110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543200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7"/>
          <w:position w:val="1"/>
        </w:rPr>
        <w:t>Bo.Qe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219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3"/>
        </w:rPr>
        <w:t>HE&lt;I&gt;HHAHCHJCK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3"/>
        </w:rPr>
        <w:t>l:IMOBIIH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KOJA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4"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0" w:after="0" w:line="159" w:lineRule="auto"/>
        <w:ind w:left="2184" w:right="5343" w:firstLine="-1363"/>
        <w:jc w:val="left"/>
        <w:tabs>
          <w:tab w:pos="14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11"/>
        </w:rPr>
        <w:t>3111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0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3"/>
          <w:w w:val="100"/>
          <w:position w:val="-1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-10"/>
        </w:rPr>
        <w:t>0000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-1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40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5"/>
          <w:position w:val="0"/>
        </w:rPr>
        <w:t>ClliiHAHCHP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5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8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H3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88"/>
          <w:position w:val="0"/>
        </w:rPr>
        <w:t>CPE.LI.CTAB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88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1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PEAJIIi3AI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IiJ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2"/>
          <w:position w:val="0"/>
        </w:rPr>
        <w:t>HAI(MOHAJIHOf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6" w:after="0" w:line="267" w:lineRule="auto"/>
        <w:ind w:left="2174" w:right="4752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32"/>
        </w:rPr>
        <w:t>HHBECT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1"/>
          <w:w w:val="13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32"/>
        </w:rPr>
        <w:t>OHOf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5"/>
          <w:w w:val="13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ll.JIAH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(3112)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4"/>
        </w:rPr>
        <w:t>HECllHHAHCl:IJCK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HMOBIIH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KOJA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2" w:after="0" w:line="167" w:lineRule="auto"/>
        <w:ind w:left="2174" w:right="5365" w:firstLine="-1373"/>
        <w:jc w:val="left"/>
        <w:tabs>
          <w:tab w:pos="14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-11"/>
        </w:rPr>
        <w:t>3112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23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1"/>
        </w:rPr>
        <w:t>551000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6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89"/>
          <w:position w:val="0"/>
        </w:rPr>
        <w:t>&lt;I&gt;HHAHCHP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89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3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H3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2"/>
          <w:position w:val="0"/>
        </w:rPr>
        <w:t>CPE.li.CTAB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2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PEAJIIi3AI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(MJY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2"/>
          <w:position w:val="0"/>
        </w:rPr>
        <w:t>HAI(MOHAJIHOf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217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5"/>
        </w:rPr>
        <w:t>HHBECT.n::o:HOHO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7"/>
          <w:w w:val="95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5"/>
        </w:rPr>
        <w:t>JIAHA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(3113)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75" w:lineRule="exact"/>
        <w:ind w:left="811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  <w:t>3113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4"/>
        </w:rPr>
        <w:t>551100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4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2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6"/>
        </w:rPr>
        <w:t>Hecl&gt;HHaHcu:jc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"/>
          <w:w w:val="7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6"/>
        </w:rPr>
        <w:t>-.-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6"/>
          <w:w w:val="7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6"/>
        </w:rPr>
        <w:t>RMOBHHa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0"/>
          <w:w w:val="7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6"/>
        </w:rPr>
        <w:t>KOja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5"/>
          <w:w w:val="7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6"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6"/>
        </w:rPr>
        <w:t>cl&gt;HHaHCHpa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"/>
          <w:w w:val="7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6"/>
        </w:rPr>
        <w:t>H3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9"/>
          <w:w w:val="70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2"/>
          <w:position w:val="6"/>
        </w:rPr>
        <w:t>cpenCTaBa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left="218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w w:val="91"/>
          <w:position w:val="1"/>
        </w:rPr>
        <w:t>33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1"/>
        </w:rPr>
        <w:t>peaJlli33UHi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3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1"/>
        </w:rPr>
        <w:t>H3IlHOHaJJHO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6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9"/>
          <w:position w:val="1"/>
        </w:rPr>
        <w:t>HHBeCTHUHOH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7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29"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nnana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1" w:after="0" w:line="266" w:lineRule="exact"/>
        <w:ind w:left="802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  <w:t>3114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5"/>
        </w:rPr>
        <w:t>600000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5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1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1"/>
          <w:position w:val="4"/>
        </w:rPr>
        <w:t>l:l3.li.AI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2"/>
          <w:position w:val="4"/>
        </w:rPr>
        <w:t>(I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1"/>
          <w:position w:val="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4"/>
        </w:rPr>
        <w:t>3A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5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8"/>
          <w:position w:val="4"/>
        </w:rPr>
        <w:t>OTTIJIA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9"/>
          <w:w w:val="98"/>
          <w:position w:val="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8"/>
          <w:position w:val="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98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7"/>
          <w:position w:val="4"/>
        </w:rPr>
        <w:t>f.J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3"/>
          <w:w w:val="107"/>
          <w:position w:val="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7"/>
          <w:position w:val="4"/>
        </w:rPr>
        <w:t>ABHI:I[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8"/>
          <w:position w:val="4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97"/>
          <w:position w:val="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24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58"/>
          <w:position w:val="4"/>
        </w:rPr>
        <w:t>If</w:t>
      </w:r>
      <w:r>
        <w:rPr>
          <w:rFonts w:ascii="Arial" w:hAnsi="Arial" w:cs="Arial" w:eastAsia="Arial"/>
          <w:sz w:val="17"/>
          <w:szCs w:val="17"/>
          <w:color w:val="363636"/>
          <w:spacing w:val="-38"/>
          <w:w w:val="158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4"/>
        </w:rPr>
        <w:t>HAJ&gt;ABKY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217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0"/>
          <w:position w:val="1"/>
        </w:rPr>
        <w:t>&lt;I&gt;HHAHCI:IJCKE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9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HMOBHHE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1"/>
          <w:position w:val="1"/>
        </w:rPr>
        <w:t>(311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11"/>
          <w:w w:val="101"/>
          <w:position w:val="1"/>
        </w:rPr>
        <w:t>5</w:t>
      </w:r>
      <w:r>
        <w:rPr>
          <w:rFonts w:ascii="Arial" w:hAnsi="Arial" w:cs="Arial" w:eastAsia="Arial"/>
          <w:sz w:val="19"/>
          <w:szCs w:val="19"/>
          <w:color w:val="363636"/>
          <w:spacing w:val="0"/>
          <w:w w:val="106"/>
          <w:position w:val="1"/>
        </w:rPr>
        <w:t>+</w:t>
      </w:r>
      <w:r>
        <w:rPr>
          <w:rFonts w:ascii="Arial" w:hAnsi="Arial" w:cs="Arial" w:eastAsia="Arial"/>
          <w:sz w:val="19"/>
          <w:szCs w:val="19"/>
          <w:color w:val="363636"/>
          <w:spacing w:val="-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3140)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0" w:after="0" w:line="281" w:lineRule="exact"/>
        <w:ind w:left="802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6"/>
        </w:rPr>
        <w:t>3115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6"/>
        </w:rPr>
        <w:t>610000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6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2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6"/>
        </w:rPr>
        <w:t>OTTIJIATAfJIABHI:I[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1"/>
          <w:position w:val="6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213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315"/>
          <w:w w:val="84"/>
          <w:position w:val="1"/>
        </w:rPr>
        <w:t>1£3116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42424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9"/>
          <w:szCs w:val="19"/>
          <w:color w:val="24242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3126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242424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9"/>
          <w:szCs w:val="19"/>
          <w:color w:val="24242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3134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363636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9"/>
          <w:szCs w:val="19"/>
          <w:color w:val="363636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3136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363636"/>
          <w:spacing w:val="8"/>
          <w:w w:val="116"/>
          <w:position w:val="1"/>
        </w:rPr>
        <w:t>+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2"/>
          <w:position w:val="1"/>
        </w:rPr>
        <w:t>3138)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4" w:after="0" w:line="167" w:lineRule="auto"/>
        <w:ind w:left="2165" w:right="5203" w:firstLine="-1373"/>
        <w:jc w:val="left"/>
        <w:tabs>
          <w:tab w:pos="14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11"/>
        </w:rPr>
        <w:t>3116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7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-11"/>
        </w:rPr>
        <w:t>611000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-1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36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0"/>
        </w:rPr>
        <w:t>OTTIJIATA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34"/>
          <w:position w:val="0"/>
        </w:rPr>
        <w:t>JIAB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"/>
          <w:w w:val="134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34"/>
          <w:position w:val="0"/>
        </w:rPr>
        <w:t>.li.OMAnHM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34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6"/>
          <w:position w:val="0"/>
        </w:rPr>
        <w:t>KPE,IUITOPHM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6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8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19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.u3117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8"/>
          <w:position w:val="0"/>
        </w:rPr>
        <w:t>ll</w:t>
      </w:r>
      <w:r>
        <w:rPr>
          <w:rFonts w:ascii="Times New Roman" w:hAnsi="Times New Roman" w:cs="Times New Roman" w:eastAsia="Times New Roman"/>
          <w:sz w:val="13"/>
          <w:szCs w:val="13"/>
          <w:color w:val="131315"/>
          <w:spacing w:val="0"/>
          <w:w w:val="108"/>
          <w:position w:val="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31315"/>
          <w:spacing w:val="5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0"/>
        </w:rPr>
        <w:t>3125)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8" w:after="0" w:line="167" w:lineRule="auto"/>
        <w:ind w:left="2165" w:right="4430" w:firstLine="-1373"/>
        <w:jc w:val="left"/>
        <w:tabs>
          <w:tab w:pos="14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1"/>
        </w:rPr>
        <w:t>3117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4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11"/>
        </w:rPr>
        <w:t>611100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1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26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Ornnata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7"/>
          <w:position w:val="0"/>
        </w:rPr>
        <w:t>rnasHRUe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7"/>
          <w:position w:val="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7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9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7"/>
          <w:position w:val="0"/>
        </w:rPr>
        <w:t>noMahe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8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7"/>
          <w:position w:val="0"/>
        </w:rPr>
        <w:t>xapTHje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2"/>
          <w:position w:val="0"/>
        </w:rPr>
        <w:t>spenHoCTH,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1"/>
          <w:position w:val="0"/>
        </w:rPr>
        <w:t>H3Y3eB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"/>
          <w:w w:val="71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7"/>
          <w:position w:val="0"/>
        </w:rPr>
        <w:t>aKUHia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782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3118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611200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2"/>
          <w:position w:val="0"/>
        </w:rPr>
        <w:t>OTflnata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76"/>
          <w:position w:val="0"/>
        </w:rPr>
        <w:t>rJlaBHHUe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18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OCtaJIH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6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0"/>
        </w:rPr>
        <w:t>HHBOHMa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  <w:position w:val="0"/>
        </w:rPr>
        <w:t>BJJaCTH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0" w:after="0" w:line="159" w:lineRule="auto"/>
        <w:ind w:left="2155" w:right="4528" w:firstLine="-1373"/>
        <w:jc w:val="left"/>
        <w:tabs>
          <w:tab w:pos="1440" w:val="left"/>
          <w:tab w:pos="29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1"/>
        </w:rPr>
        <w:t>3119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3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0"/>
        </w:rPr>
        <w:t>611300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1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Ornnata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81"/>
          <w:position w:val="0"/>
        </w:rPr>
        <w:t>rnasHRUe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11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1"/>
          <w:position w:val="0"/>
        </w:rPr>
        <w:t>noMahH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1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1"/>
          <w:position w:val="0"/>
        </w:rPr>
        <w:t>jasHH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1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8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7"/>
          <w:position w:val="0"/>
        </w:rPr>
        <w:t>cl&gt;HHaHCHjcKHM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4"/>
          <w:w w:val="73"/>
          <w:position w:val="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  <w:position w:val="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2"/>
          <w:w w:val="73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8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8"/>
          <w:w w:val="79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17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782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3120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611400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5"/>
          <w:position w:val="0"/>
        </w:rPr>
        <w:t>OtnnaTa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6"/>
          <w:position w:val="0"/>
        </w:rPr>
        <w:t>maBHHile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0"/>
          <w:position w:val="0"/>
        </w:rPr>
        <w:t>noMahH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0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8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0"/>
          <w:position w:val="0"/>
        </w:rPr>
        <w:t>nocnoBHH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0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2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0"/>
          <w:position w:val="0"/>
        </w:rPr>
        <w:t>6aHKaMa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77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4"/>
          <w:w w:val="107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2"/>
          <w:w w:val="107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7"/>
        </w:rPr>
        <w:t>21</w:t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6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611500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Otnnata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masiume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</w:rPr>
        <w:t>oCTaJIR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5"/>
          <w:w w:val="7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</w:rPr>
        <w:t>noMahH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7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</w:rPr>
        <w:t>KPe.QHTOpHMa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auto"/>
        <w:ind w:left="77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3122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611600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Otnnata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4"/>
        </w:rPr>
        <w:t>rJiaBHHUe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9"/>
          <w:w w:val="7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4"/>
        </w:rPr>
        <w:t>JlOMahHHCTBHMa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4"/>
          <w:w w:val="7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9"/>
        </w:rPr>
        <w:t>3eM.Jl.H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0" w:after="0" w:line="240" w:lineRule="auto"/>
        <w:ind w:left="77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3123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611700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Ornnata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3"/>
          <w:position w:val="0"/>
        </w:rPr>
        <w:t>rnasHHUe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2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3"/>
          <w:position w:val="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3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0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.QOMahe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73"/>
          <w:position w:val="0"/>
        </w:rPr>
        <w:t>cl&gt;HHaHcHjcKe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"/>
          <w:w w:val="73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nepHBare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73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3124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611800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Otnnata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</w:rPr>
        <w:t>.llOMahH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2"/>
          <w:w w:val="7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</w:rPr>
        <w:t>MeHHUa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5" w:lineRule="exact"/>
        <w:ind w:left="763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039263pt;margin-top:.190603pt;width:4.786560pt;height:24pt;mso-position-horizontal-relative:page;mso-position-vertical-relative:paragraph;z-index:-21595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C6C4C1"/>
                      <w:spacing w:val="0"/>
                      <w:w w:val="71"/>
                    </w:rPr>
                    <w:t>]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4"/>
          <w:w w:val="11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9"/>
          <w:w w:val="11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10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8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611900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2"/>
        </w:rPr>
        <w:t>HcnpasKa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ynyrpanme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lyra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77" w:lineRule="exact"/>
        <w:ind w:left="763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  <w:t>3126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5"/>
        </w:rPr>
        <w:t>612000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-5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2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4"/>
          <w:position w:val="5"/>
        </w:rPr>
        <w:t>OTTIJIAT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4"/>
          <w:position w:val="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"/>
          <w:w w:val="94"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9"/>
          <w:w w:val="161"/>
          <w:position w:val="5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88"/>
          <w:position w:val="5"/>
        </w:rPr>
        <w:t>JIABIIlfflE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-16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5"/>
        </w:rPr>
        <w:t>CTPAHHM.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left="213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6"/>
          <w:position w:val="1"/>
        </w:rPr>
        <w:t>KPE,IUITOPHM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6"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4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6"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96"/>
          <w:position w:val="1"/>
        </w:rPr>
        <w:t>ol13127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1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00"/>
          <w:position w:val="1"/>
        </w:rPr>
        <w:t>llO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2"/>
          <w:position w:val="1"/>
        </w:rPr>
        <w:t>3133)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213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8"/>
        </w:rPr>
        <w:t>OTnnata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8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8"/>
        </w:rPr>
        <w:t>rnasHRUe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8"/>
        </w:rPr>
        <w:t>xapTHje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1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52"/>
        </w:rPr>
        <w:t>O.D.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0"/>
          <w:w w:val="5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9"/>
        </w:rPr>
        <w:t>ape.D.HOCTH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6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</w:rPr>
        <w:t>H3YJeB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auto"/>
        <w:ind w:left="763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3127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612100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0"/>
        </w:rPr>
        <w:t>a.I&lt;UHja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</w:rPr>
        <w:t>eMHTOBaHe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5"/>
          <w:w w:val="7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4"/>
          <w:w w:val="7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</w:rPr>
        <w:t>HHOCTp3HOlli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7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6"/>
        </w:rPr>
        <w:t>cl&gt;HHaH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6"/>
          <w:w w:val="66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131315"/>
          <w:spacing w:val="-7"/>
          <w:w w:val="7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8"/>
        </w:rPr>
        <w:t>jCKOM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209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20"/>
          <w:szCs w:val="20"/>
          <w:color w:val="131315"/>
          <w:spacing w:val="-27"/>
        </w:rPr>
        <w:t>I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122"/>
        </w:rPr>
        <w:t>'fPll&lt;lmiTy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98" w:lineRule="exact"/>
        <w:ind w:left="75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3128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612200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5"/>
          <w:position w:val="0"/>
        </w:rPr>
        <w:t>OTnnata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6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104"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7"/>
          <w:w w:val="104"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76"/>
          <w:position w:val="0"/>
        </w:rPr>
        <w:t>aBHHUe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  <w:position w:val="0"/>
        </w:rPr>
        <w:t>CTpaHH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8"/>
          <w:w w:val="7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1"/>
          <w:position w:val="0"/>
        </w:rPr>
        <w:t>ana.QaMa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75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3129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612300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5"/>
        </w:rPr>
        <w:t>OTnnara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82"/>
        </w:rPr>
        <w:t>rnasHHUe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34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2"/>
        </w:rPr>
        <w:t>Mynnma-repanHH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2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8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2"/>
        </w:rPr>
        <w:t>HHCTHTyUHjaMa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auto"/>
        <w:ind w:left="75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3130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612400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Ornnata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7"/>
        </w:rPr>
        <w:t>masHHUe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</w:rPr>
        <w:t>CTpaHH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5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3"/>
          <w:w w:val="7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1"/>
        </w:rPr>
        <w:t>nocnoaHH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1"/>
          <w:w w:val="8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1"/>
        </w:rPr>
        <w:t>6aHKaMa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754"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100"/>
          <w:position w:val="1"/>
        </w:rPr>
        <w:t>313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3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612500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position w:val="0"/>
        </w:rPr>
        <w:t>Ornnara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87"/>
          <w:position w:val="0"/>
        </w:rPr>
        <w:t>rnasHHUe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oCTaJIR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CTpaHH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7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6"/>
          <w:position w:val="0"/>
        </w:rPr>
        <w:t>KPenHTOpHMa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754"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12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612600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</w:rPr>
        <w:t>0tnnaTa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9"/>
        </w:rPr>
        <w:t>rJlaBHHUe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7"/>
          <w:w w:val="7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9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9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5"/>
          <w:w w:val="7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9"/>
        </w:rPr>
        <w:t>CTpaHe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4"/>
          <w:w w:val="7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9"/>
        </w:rPr>
        <w:t>cl&gt;HHaHCHjCKe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1"/>
        </w:rPr>
        <w:t>,D;epHBaTe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0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26" w:lineRule="exact"/>
        <w:ind w:left="869" w:right="-20"/>
        <w:jc w:val="left"/>
        <w:tabs>
          <w:tab w:pos="1660" w:val="left"/>
          <w:tab w:pos="81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6"/>
        </w:rPr>
        <w:t>03HaKa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6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6"/>
        </w:rPr>
        <w:t>Epoj</w:t>
      </w:r>
      <w:r>
        <w:rPr>
          <w:rFonts w:ascii="Arial" w:hAnsi="Arial" w:cs="Arial" w:eastAsia="Arial"/>
          <w:sz w:val="16"/>
          <w:szCs w:val="16"/>
          <w:color w:val="282828"/>
          <w:spacing w:val="-6"/>
          <w:w w:val="100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6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3"/>
        </w:rPr>
        <w:t>H3HOC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120" w:right="1500"/>
          <w:footerReference w:type="default" r:id="rId23"/>
          <w:pgSz w:w="11980" w:h="16880"/>
        </w:sectPr>
      </w:pPr>
      <w:rPr/>
    </w:p>
    <w:p>
      <w:pPr>
        <w:spacing w:before="85" w:after="0" w:line="240" w:lineRule="auto"/>
        <w:ind w:left="994" w:right="-64"/>
        <w:jc w:val="left"/>
        <w:tabs>
          <w:tab w:pos="16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60"/>
        </w:rPr>
        <w:t>on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K0HT3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4" w:lineRule="exact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161616"/>
          <w:w w:val="108"/>
        </w:rPr>
        <w:t>On</w:t>
      </w:r>
      <w:r>
        <w:rPr>
          <w:rFonts w:ascii="Arial" w:hAnsi="Arial" w:cs="Arial" w:eastAsia="Arial"/>
          <w:sz w:val="16"/>
          <w:szCs w:val="16"/>
          <w:color w:val="161616"/>
          <w:spacing w:val="-11"/>
          <w:w w:val="109"/>
        </w:rPr>
        <w:t>u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</w:rPr>
        <w:t>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80" w:lineRule="exact"/>
        <w:ind w:right="-20"/>
        <w:jc w:val="left"/>
        <w:tabs>
          <w:tab w:pos="20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61616"/>
          <w:w w:val="131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161616"/>
          <w:spacing w:val="-4"/>
          <w:w w:val="131"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  <w:position w:val="-1"/>
        </w:rPr>
        <w:t>eTX</w:t>
      </w:r>
      <w:r>
        <w:rPr>
          <w:rFonts w:ascii="Arial" w:hAnsi="Arial" w:cs="Arial" w:eastAsia="Arial"/>
          <w:sz w:val="16"/>
          <w:szCs w:val="16"/>
          <w:color w:val="383838"/>
          <w:spacing w:val="-31"/>
          <w:w w:val="77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5B5B5B"/>
          <w:spacing w:val="0"/>
          <w:w w:val="63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5B5B5B"/>
          <w:spacing w:val="-12"/>
          <w:w w:val="63"/>
          <w:position w:val="-1"/>
        </w:rPr>
        <w:t>Q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  <w:position w:val="-1"/>
        </w:rPr>
        <w:t>Ha</w:t>
      </w:r>
      <w:r>
        <w:rPr>
          <w:rFonts w:ascii="Arial" w:hAnsi="Arial" w:cs="Arial" w:eastAsia="Arial"/>
          <w:sz w:val="16"/>
          <w:szCs w:val="16"/>
          <w:color w:val="383838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f0,QIIH3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TeKyli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0"/>
          <w:position w:val="-1"/>
        </w:rPr>
        <w:t>romma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00"/>
          <w:cols w:num="3" w:equalWidth="0">
            <w:col w:w="2075" w:space="2095"/>
            <w:col w:w="393" w:space="2208"/>
            <w:col w:w="3589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90" w:right="-20"/>
        <w:jc w:val="left"/>
        <w:tabs>
          <w:tab w:pos="1800" w:val="left"/>
          <w:tab w:pos="4300" w:val="left"/>
          <w:tab w:pos="7400" w:val="left"/>
          <w:tab w:pos="92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377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-4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282828"/>
          <w:spacing w:val="-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4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  <w:position w:val="0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936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3133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612900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  <w:position w:val="0"/>
        </w:rPr>
        <w:t>HcnpaBK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93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1"/>
          <w:position w:val="0"/>
        </w:rPr>
        <w:t>cnOJbHOr</w:t>
      </w:r>
      <w:r>
        <w:rPr>
          <w:rFonts w:ascii="Arial" w:hAnsi="Arial" w:cs="Arial" w:eastAsia="Arial"/>
          <w:sz w:val="16"/>
          <w:szCs w:val="16"/>
          <w:color w:val="484849"/>
          <w:spacing w:val="-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9"/>
          <w:spacing w:val="0"/>
          <w:w w:val="113"/>
          <w:position w:val="0"/>
        </w:rPr>
        <w:t>.Q)</w:t>
      </w:r>
      <w:r>
        <w:rPr>
          <w:rFonts w:ascii="Times New Roman" w:hAnsi="Times New Roman" w:cs="Times New Roman" w:eastAsia="Times New Roman"/>
          <w:sz w:val="12"/>
          <w:szCs w:val="12"/>
          <w:color w:val="484849"/>
          <w:spacing w:val="0"/>
          <w:w w:val="112"/>
          <w:position w:val="0"/>
        </w:rPr>
        <w:t>Ifa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26" w:right="-20"/>
        <w:jc w:val="left"/>
        <w:tabs>
          <w:tab w:pos="1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2"/>
        </w:rPr>
        <w:t>3134</w:t>
      </w:r>
      <w:r>
        <w:rPr>
          <w:rFonts w:ascii="Arial" w:hAnsi="Arial" w:cs="Arial" w:eastAsia="Arial"/>
          <w:sz w:val="16"/>
          <w:szCs w:val="16"/>
          <w:color w:val="282828"/>
          <w:spacing w:val="-41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613000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7"/>
          <w:position w:val="0"/>
        </w:rPr>
        <w:t>OTI</w:t>
      </w:r>
      <w:r>
        <w:rPr>
          <w:rFonts w:ascii="Arial" w:hAnsi="Arial" w:cs="Arial" w:eastAsia="Arial"/>
          <w:sz w:val="16"/>
          <w:szCs w:val="16"/>
          <w:color w:val="161616"/>
          <w:spacing w:val="-11"/>
          <w:w w:val="107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7"/>
          <w:position w:val="0"/>
        </w:rPr>
        <w:t>JIATA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10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7"/>
          <w:position w:val="0"/>
        </w:rPr>
        <w:t>rJIABHMIJ.E</w:t>
      </w:r>
      <w:r>
        <w:rPr>
          <w:rFonts w:ascii="Arial" w:hAnsi="Arial" w:cs="Arial" w:eastAsia="Arial"/>
          <w:sz w:val="16"/>
          <w:szCs w:val="16"/>
          <w:color w:val="383838"/>
          <w:spacing w:val="-15"/>
          <w:w w:val="10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55"/>
          <w:position w:val="0"/>
        </w:rPr>
        <w:t>no</w:t>
      </w:r>
      <w:r>
        <w:rPr>
          <w:rFonts w:ascii="Arial" w:hAnsi="Arial" w:cs="Arial" w:eastAsia="Arial"/>
          <w:sz w:val="16"/>
          <w:szCs w:val="16"/>
          <w:color w:val="161616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-18"/>
          <w:w w:val="234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9"/>
          <w:position w:val="0"/>
        </w:rPr>
        <w:t>APAHI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20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9"/>
          <w:position w:val="0"/>
        </w:rPr>
        <w:t>liJAMA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3"/>
          <w:position w:val="0"/>
        </w:rPr>
        <w:t>(3135)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26" w:right="-20"/>
        <w:jc w:val="left"/>
        <w:tabs>
          <w:tab w:pos="1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3135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613100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OTTIJJaT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90"/>
        </w:rPr>
        <w:t>maBHHu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90"/>
        </w:rPr>
        <w:t>e</w:t>
      </w:r>
      <w:r>
        <w:rPr>
          <w:rFonts w:ascii="Arial" w:hAnsi="Arial" w:cs="Arial" w:eastAsia="Arial"/>
          <w:sz w:val="16"/>
          <w:szCs w:val="16"/>
          <w:color w:val="484849"/>
          <w:spacing w:val="-7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484849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ra</w:t>
      </w:r>
      <w:r>
        <w:rPr>
          <w:rFonts w:ascii="Arial" w:hAnsi="Arial" w:cs="Arial" w:eastAsia="Arial"/>
          <w:sz w:val="16"/>
          <w:szCs w:val="16"/>
          <w:color w:val="282828"/>
          <w:spacing w:val="-6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</w:rPr>
        <w:t>aH</w:t>
      </w:r>
      <w:r>
        <w:rPr>
          <w:rFonts w:ascii="Arial" w:hAnsi="Arial" w:cs="Arial" w:eastAsia="Arial"/>
          <w:sz w:val="16"/>
          <w:szCs w:val="16"/>
          <w:color w:val="484849"/>
          <w:spacing w:val="-34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HjaMa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58" w:lineRule="exact"/>
        <w:ind w:left="917" w:right="-20"/>
        <w:jc w:val="left"/>
        <w:tabs>
          <w:tab w:pos="1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4"/>
        </w:rPr>
        <w:t>3136</w:t>
      </w:r>
      <w:r>
        <w:rPr>
          <w:rFonts w:ascii="Arial" w:hAnsi="Arial" w:cs="Arial" w:eastAsia="Arial"/>
          <w:sz w:val="16"/>
          <w:szCs w:val="16"/>
          <w:color w:val="282828"/>
          <w:spacing w:val="-41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4"/>
        </w:rPr>
        <w:t>614000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24"/>
          <w:position w:val="6"/>
        </w:rPr>
        <w:t>OT</w:t>
      </w:r>
      <w:r>
        <w:rPr>
          <w:rFonts w:ascii="Arial" w:hAnsi="Arial" w:cs="Arial" w:eastAsia="Arial"/>
          <w:sz w:val="16"/>
          <w:szCs w:val="16"/>
          <w:color w:val="161616"/>
          <w:spacing w:val="-25"/>
          <w:w w:val="125"/>
          <w:position w:val="6"/>
        </w:rPr>
        <w:t>n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9"/>
          <w:position w:val="6"/>
        </w:rPr>
        <w:t>JI</w:t>
      </w:r>
      <w:r>
        <w:rPr>
          <w:rFonts w:ascii="Arial" w:hAnsi="Arial" w:cs="Arial" w:eastAsia="Arial"/>
          <w:sz w:val="16"/>
          <w:szCs w:val="16"/>
          <w:color w:val="383838"/>
          <w:spacing w:val="6"/>
          <w:w w:val="109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49"/>
          <w:position w:val="6"/>
        </w:rPr>
        <w:t>TA</w:t>
      </w:r>
      <w:r>
        <w:rPr>
          <w:rFonts w:ascii="Arial" w:hAnsi="Arial" w:cs="Arial" w:eastAsia="Arial"/>
          <w:sz w:val="16"/>
          <w:szCs w:val="16"/>
          <w:color w:val="383838"/>
          <w:spacing w:val="-12"/>
          <w:w w:val="150"/>
          <w:position w:val="6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9"/>
          <w:position w:val="6"/>
        </w:rPr>
        <w:t>JIABH</w:t>
      </w:r>
      <w:r>
        <w:rPr>
          <w:rFonts w:ascii="Arial" w:hAnsi="Arial" w:cs="Arial" w:eastAsia="Arial"/>
          <w:sz w:val="16"/>
          <w:szCs w:val="16"/>
          <w:color w:val="383838"/>
          <w:spacing w:val="-72"/>
          <w:w w:val="110"/>
          <w:position w:val="6"/>
        </w:rPr>
        <w:t>M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347"/>
          <w:position w:val="6"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-27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6"/>
        </w:rPr>
        <w:t>3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15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0"/>
          <w:position w:val="6"/>
        </w:rPr>
        <w:t>tl&gt;MHAHCIIJCKH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2219" w:right="6816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w w:val="108"/>
          <w:position w:val="1"/>
        </w:rPr>
        <w:t>.JIM3MH</w:t>
      </w:r>
      <w:r>
        <w:rPr>
          <w:rFonts w:ascii="Arial" w:hAnsi="Arial" w:cs="Arial" w:eastAsia="Arial"/>
          <w:sz w:val="16"/>
          <w:szCs w:val="16"/>
          <w:color w:val="282828"/>
          <w:w w:val="109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  <w:position w:val="1"/>
        </w:rPr>
        <w:t>(3137)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917" w:right="-20"/>
        <w:jc w:val="left"/>
        <w:tabs>
          <w:tab w:pos="1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3137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614100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0"/>
        </w:rPr>
        <w:t>OTTIJJaT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1"/>
          <w:w w:val="7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5B5B5B"/>
          <w:spacing w:val="0"/>
          <w:w w:val="77"/>
          <w:position w:val="0"/>
        </w:rPr>
        <w:t>fJ1</w:t>
      </w:r>
      <w:r>
        <w:rPr>
          <w:rFonts w:ascii="Arial" w:hAnsi="Arial" w:cs="Arial" w:eastAsia="Arial"/>
          <w:sz w:val="16"/>
          <w:szCs w:val="16"/>
          <w:color w:val="5B5B5B"/>
          <w:spacing w:val="-18"/>
          <w:w w:val="78"/>
          <w:position w:val="0"/>
        </w:rPr>
        <w:t>3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5"/>
          <w:position w:val="0"/>
        </w:rPr>
        <w:t>BH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86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161616"/>
          <w:spacing w:val="-18"/>
          <w:w w:val="96"/>
          <w:position w:val="0"/>
        </w:rPr>
        <w:t>U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8"/>
          <w:position w:val="0"/>
        </w:rPr>
        <w:t>33</w:t>
      </w:r>
      <w:r>
        <w:rPr>
          <w:rFonts w:ascii="Arial" w:hAnsi="Arial" w:cs="Arial" w:eastAsia="Arial"/>
          <w:sz w:val="16"/>
          <w:szCs w:val="16"/>
          <w:color w:val="484849"/>
          <w:spacing w:val="-4"/>
          <w:w w:val="8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3"/>
          <w:position w:val="0"/>
        </w:rPr>
        <w:t>cjJHHaHCHjCK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4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3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2"/>
          <w:position w:val="0"/>
        </w:rPr>
        <w:t>IDI3HHT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80" w:lineRule="auto"/>
        <w:ind w:left="2241" w:right="4064" w:firstLine="-1344"/>
        <w:jc w:val="left"/>
        <w:tabs>
          <w:tab w:pos="1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8"/>
          <w:w w:val="116"/>
          <w:position w:val="-11"/>
        </w:rPr>
        <w:t>3</w:t>
      </w:r>
      <w:r>
        <w:rPr>
          <w:rFonts w:ascii="Arial" w:hAnsi="Arial" w:cs="Arial" w:eastAsia="Arial"/>
          <w:sz w:val="16"/>
          <w:szCs w:val="16"/>
          <w:color w:val="161616"/>
          <w:spacing w:val="-26"/>
          <w:w w:val="116"/>
          <w:position w:val="-1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6"/>
          <w:position w:val="-11"/>
        </w:rPr>
        <w:t>38</w:t>
      </w:r>
      <w:r>
        <w:rPr>
          <w:rFonts w:ascii="Arial" w:hAnsi="Arial" w:cs="Arial" w:eastAsia="Arial"/>
          <w:sz w:val="16"/>
          <w:szCs w:val="16"/>
          <w:color w:val="383838"/>
          <w:spacing w:val="-50"/>
          <w:w w:val="116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1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11"/>
        </w:rPr>
        <w:t>615000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11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34"/>
          <w:w w:val="100"/>
          <w:position w:val="-11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5"/>
          <w:position w:val="0"/>
        </w:rPr>
        <w:t>OTIIJIATA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1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-18"/>
          <w:w w:val="234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4"/>
          <w:position w:val="0"/>
        </w:rPr>
        <w:t>APAHlUIJA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30"/>
          <w:position w:val="0"/>
        </w:rPr>
        <w:t>IIO</w:t>
      </w:r>
      <w:r>
        <w:rPr>
          <w:rFonts w:ascii="Arial" w:hAnsi="Arial" w:cs="Arial" w:eastAsia="Arial"/>
          <w:sz w:val="16"/>
          <w:szCs w:val="16"/>
          <w:color w:val="282828"/>
          <w:spacing w:val="-30"/>
          <w:w w:val="13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0"/>
          <w:position w:val="0"/>
        </w:rPr>
        <w:t>KOMEPI.J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1"/>
          <w:position w:val="0"/>
        </w:rPr>
        <w:t>)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0"/>
          <w:position w:val="0"/>
        </w:rPr>
        <w:t>IJAJIHHM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5"/>
          <w:position w:val="0"/>
        </w:rPr>
        <w:t>TPAHCA</w:t>
      </w:r>
      <w:r>
        <w:rPr>
          <w:rFonts w:ascii="Arial" w:hAnsi="Arial" w:cs="Arial" w:eastAsia="Arial"/>
          <w:sz w:val="16"/>
          <w:szCs w:val="16"/>
          <w:color w:val="383838"/>
          <w:spacing w:val="-18"/>
          <w:w w:val="115"/>
          <w:position w:val="0"/>
        </w:rPr>
        <w:t>K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5"/>
          <w:position w:val="0"/>
        </w:rPr>
        <w:t>UH</w:t>
      </w:r>
      <w:r>
        <w:rPr>
          <w:rFonts w:ascii="Arial" w:hAnsi="Arial" w:cs="Arial" w:eastAsia="Arial"/>
          <w:sz w:val="16"/>
          <w:szCs w:val="16"/>
          <w:color w:val="161616"/>
          <w:spacing w:val="-26"/>
          <w:w w:val="115"/>
          <w:position w:val="0"/>
        </w:rPr>
        <w:t>J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5"/>
          <w:position w:val="0"/>
        </w:rPr>
        <w:t>AMA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11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(3139)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9" w:after="0" w:line="240" w:lineRule="auto"/>
        <w:ind w:left="898" w:right="-20"/>
        <w:jc w:val="left"/>
        <w:tabs>
          <w:tab w:pos="1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3139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615100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0"/>
        </w:rPr>
        <w:t>OTTIJJaT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7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95"/>
          <w:position w:val="0"/>
        </w:rPr>
        <w:t>rapa</w:t>
      </w:r>
      <w:r>
        <w:rPr>
          <w:rFonts w:ascii="Arial" w:hAnsi="Arial" w:cs="Arial" w:eastAsia="Arial"/>
          <w:sz w:val="16"/>
          <w:szCs w:val="16"/>
          <w:color w:val="484849"/>
          <w:spacing w:val="-32"/>
          <w:w w:val="95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5"/>
          <w:position w:val="0"/>
        </w:rPr>
        <w:t>UHja</w:t>
      </w:r>
      <w:r>
        <w:rPr>
          <w:rFonts w:ascii="Arial" w:hAnsi="Arial" w:cs="Arial" w:eastAsia="Arial"/>
          <w:sz w:val="16"/>
          <w:szCs w:val="16"/>
          <w:color w:val="282828"/>
          <w:spacing w:val="-15"/>
          <w:w w:val="9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6"/>
          <w:szCs w:val="16"/>
          <w:color w:val="38383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4"/>
          <w:position w:val="0"/>
        </w:rPr>
        <w:t>KOMepuujanHH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4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1"/>
          <w:w w:val="8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TpaHcaKUHjaMa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6" w:lineRule="exact"/>
        <w:ind w:left="888" w:right="-20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5"/>
        </w:rPr>
        <w:t>3140</w:t>
      </w:r>
      <w:r>
        <w:rPr>
          <w:rFonts w:ascii="Arial" w:hAnsi="Arial" w:cs="Arial" w:eastAsia="Arial"/>
          <w:sz w:val="16"/>
          <w:szCs w:val="16"/>
          <w:color w:val="282828"/>
          <w:spacing w:val="-30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5"/>
        </w:rPr>
        <w:t>620000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5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43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3"/>
          <w:position w:val="5"/>
        </w:rPr>
        <w:t>HAEABKA</w:t>
      </w:r>
      <w:r>
        <w:rPr>
          <w:rFonts w:ascii="Arial" w:hAnsi="Arial" w:cs="Arial" w:eastAsia="Arial"/>
          <w:sz w:val="16"/>
          <w:szCs w:val="16"/>
          <w:color w:val="161616"/>
          <w:spacing w:val="-12"/>
          <w:w w:val="113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5"/>
        </w:rPr>
        <w:t>&lt;I&gt;HHAHCHJCKE</w:t>
      </w:r>
      <w:r>
        <w:rPr>
          <w:rFonts w:ascii="Arial" w:hAnsi="Arial" w:cs="Arial" w:eastAsia="Arial"/>
          <w:sz w:val="16"/>
          <w:szCs w:val="16"/>
          <w:color w:val="282828"/>
          <w:spacing w:val="-6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8"/>
          <w:position w:val="5"/>
        </w:rPr>
        <w:t>HMOBIIHE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219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-5"/>
          <w:w w:val="68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161616"/>
          <w:spacing w:val="-17"/>
          <w:w w:val="127"/>
          <w:position w:val="1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102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9"/>
          <w:position w:val="1"/>
        </w:rPr>
        <w:t>14</w:t>
      </w:r>
      <w:r>
        <w:rPr>
          <w:rFonts w:ascii="Arial" w:hAnsi="Arial" w:cs="Arial" w:eastAsia="Arial"/>
          <w:sz w:val="16"/>
          <w:szCs w:val="16"/>
          <w:color w:val="161616"/>
          <w:spacing w:val="-20"/>
          <w:w w:val="109"/>
          <w:position w:val="1"/>
        </w:rPr>
        <w:t>1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16"/>
          <w:position w:val="1"/>
        </w:rPr>
        <w:t>+</w:t>
      </w:r>
      <w:r>
        <w:rPr>
          <w:rFonts w:ascii="Arial" w:hAnsi="Arial" w:cs="Arial" w:eastAsia="Arial"/>
          <w:sz w:val="19"/>
          <w:szCs w:val="19"/>
          <w:color w:val="383838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315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position w:val="1"/>
        </w:rPr>
        <w:t>1</w:t>
      </w:r>
      <w:r>
        <w:rPr>
          <w:rFonts w:ascii="Arial" w:hAnsi="Arial" w:cs="Arial" w:eastAsia="Arial"/>
          <w:sz w:val="19"/>
          <w:szCs w:val="19"/>
          <w:color w:val="161616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9"/>
          <w:szCs w:val="19"/>
          <w:color w:val="161616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9"/>
          <w:position w:val="1"/>
        </w:rPr>
        <w:t>31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99"/>
          <w:position w:val="1"/>
        </w:rPr>
        <w:t>6</w:t>
      </w:r>
      <w:r>
        <w:rPr>
          <w:rFonts w:ascii="Arial" w:hAnsi="Arial" w:cs="Arial" w:eastAsia="Arial"/>
          <w:sz w:val="16"/>
          <w:szCs w:val="16"/>
          <w:color w:val="161616"/>
          <w:spacing w:val="-18"/>
          <w:w w:val="103"/>
          <w:position w:val="1"/>
        </w:rPr>
        <w:t>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53"/>
          <w:position w:val="1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5" w:after="0" w:line="170" w:lineRule="auto"/>
        <w:ind w:left="2193" w:right="4018" w:firstLine="-1315"/>
        <w:jc w:val="left"/>
        <w:tabs>
          <w:tab w:pos="1520" w:val="left"/>
          <w:tab w:pos="22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  <w:t>3141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</w:r>
      <w:r>
        <w:rPr>
          <w:rFonts w:ascii="Arial" w:hAnsi="Arial" w:cs="Arial" w:eastAsia="Arial"/>
          <w:sz w:val="16"/>
          <w:szCs w:val="16"/>
          <w:color w:val="161616"/>
          <w:spacing w:val="-4"/>
          <w:w w:val="100"/>
          <w:position w:val="-10"/>
        </w:rPr>
        <w:t>6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  <w:t>2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  <w:position w:val="-10"/>
        </w:rPr>
        <w:t>1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position w:val="-10"/>
        </w:rPr>
        <w:t>000</w:t>
      </w:r>
      <w:r>
        <w:rPr>
          <w:rFonts w:ascii="Arial" w:hAnsi="Arial" w:cs="Arial" w:eastAsia="Arial"/>
          <w:sz w:val="16"/>
          <w:szCs w:val="16"/>
          <w:color w:val="161616"/>
          <w:spacing w:val="-22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position w:val="-10"/>
        </w:rPr>
        <w:tab/>
        <w:tab/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position w:val="-10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4"/>
          <w:position w:val="0"/>
        </w:rPr>
        <w:t>HAEABKA</w:t>
      </w:r>
      <w:r>
        <w:rPr>
          <w:rFonts w:ascii="Arial" w:hAnsi="Arial" w:cs="Arial" w:eastAsia="Arial"/>
          <w:sz w:val="16"/>
          <w:szCs w:val="16"/>
          <w:color w:val="282828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7"/>
          <w:position w:val="0"/>
        </w:rPr>
        <w:t>.ll:OM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107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7"/>
          <w:position w:val="0"/>
        </w:rPr>
        <w:t>1l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7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-19"/>
          <w:w w:val="10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0"/>
        </w:rPr>
        <w:t>&lt;I&gt;HHAHCMJCKE</w:t>
      </w:r>
      <w:r>
        <w:rPr>
          <w:rFonts w:ascii="Arial" w:hAnsi="Arial" w:cs="Arial" w:eastAsia="Arial"/>
          <w:sz w:val="16"/>
          <w:szCs w:val="16"/>
          <w:color w:val="282828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2"/>
          <w:position w:val="0"/>
        </w:rPr>
        <w:t>MMOBHHE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8"/>
          <w:position w:val="0"/>
        </w:rPr>
        <w:t>Ito.!!.</w:t>
      </w:r>
      <w:r>
        <w:rPr>
          <w:rFonts w:ascii="Arial" w:hAnsi="Arial" w:cs="Arial" w:eastAsia="Arial"/>
          <w:sz w:val="16"/>
          <w:szCs w:val="16"/>
          <w:color w:val="282828"/>
          <w:spacing w:val="-6"/>
          <w:w w:val="7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0"/>
        </w:rPr>
        <w:t>3142</w:t>
      </w:r>
      <w:r>
        <w:rPr>
          <w:rFonts w:ascii="Arial" w:hAnsi="Arial" w:cs="Arial" w:eastAsia="Arial"/>
          <w:sz w:val="16"/>
          <w:szCs w:val="16"/>
          <w:color w:val="282828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54"/>
          <w:position w:val="0"/>
        </w:rPr>
        <w:t>.!J.O</w:t>
      </w:r>
      <w:r>
        <w:rPr>
          <w:rFonts w:ascii="Arial" w:hAnsi="Arial" w:cs="Arial" w:eastAsia="Arial"/>
          <w:sz w:val="16"/>
          <w:szCs w:val="16"/>
          <w:color w:val="383838"/>
          <w:spacing w:val="14"/>
          <w:w w:val="5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0"/>
        </w:rPr>
        <w:t>3150)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69" w:right="-20"/>
        <w:jc w:val="left"/>
        <w:tabs>
          <w:tab w:pos="15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05.88623pt;margin-top:-2.072281pt;width:9.119391pt;height:.1pt;mso-position-horizontal-relative:page;mso-position-vertical-relative:paragraph;z-index:-21588" coordorigin="10118,-41" coordsize="182,2">
            <v:shape style="position:absolute;left:10118;top:-41;width:182;height:2" coordorigin="10118,-41" coordsize="182,0" path="m10118,-41l10300,-41e" filled="f" stroked="t" strokeweight=".47996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3142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62IIOO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9"/>
          <w:position w:val="0"/>
        </w:rPr>
        <w:t>Ha6aBK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9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484849"/>
          <w:spacing w:val="-10"/>
          <w:w w:val="89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5"/>
          <w:position w:val="0"/>
        </w:rPr>
        <w:t>.QOMall.Ji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5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484849"/>
          <w:spacing w:val="15"/>
          <w:w w:val="75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9"/>
          <w:position w:val="0"/>
        </w:rPr>
        <w:t>xapTHj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9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89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59"/>
          <w:position w:val="0"/>
        </w:rPr>
        <w:t>O.!l.</w:t>
      </w:r>
      <w:r>
        <w:rPr>
          <w:rFonts w:ascii="Arial" w:hAnsi="Arial" w:cs="Arial" w:eastAsia="Arial"/>
          <w:sz w:val="16"/>
          <w:szCs w:val="16"/>
          <w:color w:val="383838"/>
          <w:spacing w:val="3"/>
          <w:w w:val="59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0"/>
        </w:rPr>
        <w:t>spe.QHOCTH</w:t>
      </w:r>
      <w:r>
        <w:rPr>
          <w:rFonts w:ascii="Arial" w:hAnsi="Arial" w:cs="Arial" w:eastAsia="Arial"/>
          <w:sz w:val="16"/>
          <w:szCs w:val="16"/>
          <w:color w:val="383838"/>
          <w:spacing w:val="-8"/>
          <w:w w:val="76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6"/>
          <w:position w:val="0"/>
        </w:rPr>
        <w:t>n:3y3eB</w:t>
      </w:r>
      <w:r>
        <w:rPr>
          <w:rFonts w:ascii="Arial" w:hAnsi="Arial" w:cs="Arial" w:eastAsia="Arial"/>
          <w:sz w:val="16"/>
          <w:szCs w:val="16"/>
          <w:color w:val="484849"/>
          <w:spacing w:val="12"/>
          <w:w w:val="7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aKUHja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9" w:right="-20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  <w:t>3143</w:t>
      </w:r>
      <w:r>
        <w:rPr>
          <w:rFonts w:ascii="Arial" w:hAnsi="Arial" w:cs="Arial" w:eastAsia="Arial"/>
          <w:sz w:val="16"/>
          <w:szCs w:val="16"/>
          <w:color w:val="484849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621200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0"/>
        </w:rPr>
        <w:t>Kpe.QH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0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  <w:position w:val="0"/>
        </w:rPr>
        <w:t>OCTaJIH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0"/>
        </w:rPr>
        <w:t>HHBOHM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6"/>
          <w:w w:val="7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3"/>
          <w:position w:val="0"/>
        </w:rPr>
        <w:t>snacrn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9" w:right="-20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3144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621300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0"/>
        </w:rPr>
        <w:t>Kpe,llHTl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0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6"/>
          <w:position w:val="0"/>
        </w:rPr>
        <w:t>.QOMal'iH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7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484849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7"/>
          <w:position w:val="0"/>
        </w:rPr>
        <w:t>jaBH</w:t>
      </w:r>
      <w:r>
        <w:rPr>
          <w:rFonts w:ascii="Arial" w:hAnsi="Arial" w:cs="Arial" w:eastAsia="Arial"/>
          <w:sz w:val="16"/>
          <w:szCs w:val="16"/>
          <w:color w:val="282828"/>
          <w:spacing w:val="-23"/>
          <w:w w:val="88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5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484849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60"/>
          <w:position w:val="0"/>
        </w:rPr>
        <w:t>cj</w:t>
      </w:r>
      <w:r>
        <w:rPr>
          <w:rFonts w:ascii="Arial" w:hAnsi="Arial" w:cs="Arial" w:eastAsia="Arial"/>
          <w:sz w:val="16"/>
          <w:szCs w:val="16"/>
          <w:color w:val="282828"/>
          <w:spacing w:val="-9"/>
          <w:w w:val="60"/>
          <w:position w:val="0"/>
        </w:rPr>
        <w:t>J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8"/>
          <w:position w:val="0"/>
        </w:rPr>
        <w:t>HHaHCHjCKH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9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484849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0"/>
        </w:rPr>
        <w:t>HHCTHryuHjllll!a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0" w:right="-20"/>
        <w:jc w:val="left"/>
        <w:tabs>
          <w:tab w:pos="15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  <w:t>3145</w:t>
      </w:r>
      <w:r>
        <w:rPr>
          <w:rFonts w:ascii="Arial" w:hAnsi="Arial" w:cs="Arial" w:eastAsia="Arial"/>
          <w:sz w:val="16"/>
          <w:szCs w:val="16"/>
          <w:color w:val="484849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621400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91"/>
          <w:position w:val="0"/>
        </w:rPr>
        <w:t>Kpe.ltlfT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92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84849"/>
          <w:spacing w:val="-3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2"/>
          <w:position w:val="0"/>
        </w:rPr>
        <w:t>,llO</w:t>
      </w:r>
      <w:r>
        <w:rPr>
          <w:rFonts w:ascii="Arial" w:hAnsi="Arial" w:cs="Arial" w:eastAsia="Arial"/>
          <w:sz w:val="16"/>
          <w:szCs w:val="16"/>
          <w:color w:val="484849"/>
          <w:spacing w:val="-14"/>
          <w:w w:val="82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2"/>
          <w:position w:val="0"/>
        </w:rPr>
        <w:t>al'iH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2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282828"/>
          <w:spacing w:val="-7"/>
          <w:w w:val="8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9"/>
          <w:position w:val="0"/>
        </w:rPr>
        <w:t>no</w:t>
      </w:r>
      <w:r>
        <w:rPr>
          <w:rFonts w:ascii="Arial" w:hAnsi="Arial" w:cs="Arial" w:eastAsia="Arial"/>
          <w:sz w:val="16"/>
          <w:szCs w:val="16"/>
          <w:color w:val="282828"/>
          <w:spacing w:val="-20"/>
          <w:w w:val="89"/>
          <w:position w:val="0"/>
        </w:rPr>
        <w:t>c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9"/>
          <w:position w:val="0"/>
        </w:rPr>
        <w:t>noBHH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9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484849"/>
          <w:spacing w:val="-5"/>
          <w:w w:val="89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6alfi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(3Ma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1" w:after="0" w:line="186" w:lineRule="auto"/>
        <w:ind w:left="2193" w:right="5035" w:firstLine="-1354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  <w:t>3146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0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10"/>
        </w:rPr>
        <w:t>6</w:t>
      </w:r>
      <w:r>
        <w:rPr>
          <w:rFonts w:ascii="Arial" w:hAnsi="Arial" w:cs="Arial" w:eastAsia="Arial"/>
          <w:sz w:val="16"/>
          <w:szCs w:val="16"/>
          <w:color w:val="282828"/>
          <w:spacing w:val="-7"/>
          <w:w w:val="100"/>
          <w:position w:val="-10"/>
        </w:rPr>
        <w:t>2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-10"/>
        </w:rPr>
        <w:t>1500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-10"/>
        </w:rPr>
        <w:t>   </w:t>
      </w:r>
      <w:r>
        <w:rPr>
          <w:rFonts w:ascii="Arial" w:hAnsi="Arial" w:cs="Arial" w:eastAsia="Arial"/>
          <w:sz w:val="16"/>
          <w:szCs w:val="16"/>
          <w:color w:val="484849"/>
          <w:spacing w:val="5"/>
          <w:w w:val="100"/>
          <w:position w:val="-1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0"/>
        </w:rPr>
        <w:t>KpeX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0"/>
        </w:rPr>
        <w:t>HT</w:t>
      </w:r>
      <w:r>
        <w:rPr>
          <w:rFonts w:ascii="Arial" w:hAnsi="Arial" w:cs="Arial" w:eastAsia="Arial"/>
          <w:sz w:val="16"/>
          <w:szCs w:val="16"/>
          <w:color w:val="383838"/>
          <w:spacing w:val="7"/>
          <w:w w:val="78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8"/>
          <w:position w:val="0"/>
        </w:rPr>
        <w:t>.QOMal'iH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8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484849"/>
          <w:spacing w:val="3"/>
          <w:w w:val="78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8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84849"/>
          <w:spacing w:val="-14"/>
          <w:w w:val="88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4"/>
          <w:position w:val="0"/>
        </w:rPr>
        <w:t>cjJHHaHcnjcKHMjaB</w:t>
      </w:r>
      <w:r>
        <w:rPr>
          <w:rFonts w:ascii="Arial" w:hAnsi="Arial" w:cs="Arial" w:eastAsia="Arial"/>
          <w:sz w:val="16"/>
          <w:szCs w:val="16"/>
          <w:color w:val="282828"/>
          <w:spacing w:val="-32"/>
          <w:w w:val="85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6"/>
          <w:position w:val="0"/>
        </w:rPr>
        <w:t>HM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-25"/>
          <w:w w:val="96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484849"/>
          <w:spacing w:val="-21"/>
          <w:w w:val="107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8"/>
          <w:position w:val="0"/>
        </w:rPr>
        <w:t>CTH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78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69"/>
          <w:position w:val="0"/>
        </w:rPr>
        <w:t>Y:U</w:t>
      </w:r>
      <w:r>
        <w:rPr>
          <w:rFonts w:ascii="Arial" w:hAnsi="Arial" w:cs="Arial" w:eastAsia="Arial"/>
          <w:sz w:val="16"/>
          <w:szCs w:val="16"/>
          <w:color w:val="484849"/>
          <w:spacing w:val="-13"/>
          <w:w w:val="70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3"/>
          <w:position w:val="0"/>
        </w:rPr>
        <w:t>iaMa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3</w:t>
      </w:r>
      <w:r>
        <w:rPr>
          <w:rFonts w:ascii="Arial" w:hAnsi="Arial" w:cs="Arial" w:eastAsia="Arial"/>
          <w:sz w:val="16"/>
          <w:szCs w:val="16"/>
          <w:color w:val="282828"/>
          <w:spacing w:val="-19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  <w:t>47</w:t>
      </w:r>
      <w:r>
        <w:rPr>
          <w:rFonts w:ascii="Arial" w:hAnsi="Arial" w:cs="Arial" w:eastAsia="Arial"/>
          <w:sz w:val="16"/>
          <w:szCs w:val="16"/>
          <w:color w:val="484849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621600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7"/>
          <w:position w:val="0"/>
        </w:rPr>
        <w:t>Kpe.r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87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161616"/>
          <w:spacing w:val="-13"/>
          <w:w w:val="87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7"/>
          <w:position w:val="0"/>
        </w:rPr>
        <w:t>TH</w:t>
      </w:r>
      <w:r>
        <w:rPr>
          <w:rFonts w:ascii="Arial" w:hAnsi="Arial" w:cs="Arial" w:eastAsia="Arial"/>
          <w:sz w:val="16"/>
          <w:szCs w:val="16"/>
          <w:color w:val="383838"/>
          <w:spacing w:val="-8"/>
          <w:w w:val="87"/>
          <w:position w:val="0"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106"/>
          <w:position w:val="0"/>
        </w:rPr>
        <w:t>cj</w:t>
      </w:r>
      <w:r>
        <w:rPr>
          <w:rFonts w:ascii="Arial" w:hAnsi="Arial" w:cs="Arial" w:eastAsia="Arial"/>
          <w:sz w:val="12"/>
          <w:szCs w:val="12"/>
          <w:color w:val="282828"/>
          <w:spacing w:val="-17"/>
          <w:w w:val="106"/>
          <w:position w:val="0"/>
        </w:rPr>
        <w:t>l</w:t>
      </w:r>
      <w:r>
        <w:rPr>
          <w:rFonts w:ascii="Arial" w:hAnsi="Arial" w:cs="Arial" w:eastAsia="Arial"/>
          <w:sz w:val="12"/>
          <w:szCs w:val="12"/>
          <w:color w:val="484849"/>
          <w:spacing w:val="0"/>
          <w:w w:val="114"/>
          <w:position w:val="0"/>
        </w:rPr>
        <w:t>ll3lf'iKH1,1</w:t>
      </w:r>
      <w:r>
        <w:rPr>
          <w:rFonts w:ascii="Arial" w:hAnsi="Arial" w:cs="Arial" w:eastAsia="Arial"/>
          <w:sz w:val="12"/>
          <w:szCs w:val="12"/>
          <w:color w:val="484849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6"/>
          <w:position w:val="0"/>
        </w:rPr>
        <w:t>JIHJ.J.HM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67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6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3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4"/>
          <w:position w:val="0"/>
        </w:rPr>
        <w:t>.QOMal'iHHCT</w:t>
      </w:r>
      <w:r>
        <w:rPr>
          <w:rFonts w:ascii="Arial" w:hAnsi="Arial" w:cs="Arial" w:eastAsia="Arial"/>
          <w:sz w:val="16"/>
          <w:szCs w:val="16"/>
          <w:color w:val="484849"/>
          <w:spacing w:val="-18"/>
          <w:w w:val="74"/>
          <w:position w:val="0"/>
        </w:rPr>
        <w:t>B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86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161616"/>
          <w:spacing w:val="-8"/>
          <w:w w:val="86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26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282828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JeMJbH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5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3148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621700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1"/>
        </w:rPr>
        <w:t>KpeX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2"/>
        </w:rPr>
        <w:t>(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1"/>
        </w:rPr>
        <w:t>HT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2"/>
        </w:rPr>
        <w:t>H</w:t>
      </w:r>
      <w:r>
        <w:rPr>
          <w:rFonts w:ascii="Arial" w:hAnsi="Arial" w:cs="Arial" w:eastAsia="Arial"/>
          <w:sz w:val="16"/>
          <w:szCs w:val="16"/>
          <w:color w:val="282828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</w:rPr>
        <w:t>HeBna.rtHHH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2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8"/>
        </w:rPr>
        <w:t>opraHH3auHjaMa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38383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</w:rPr>
        <w:t>JeMJbH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63" w:lineRule="exact"/>
        <w:ind w:left="85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>3149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5"/>
        </w:rPr>
      </w:r>
      <w:r>
        <w:rPr>
          <w:rFonts w:ascii="Arial" w:hAnsi="Arial" w:cs="Arial" w:eastAsia="Arial"/>
          <w:sz w:val="16"/>
          <w:szCs w:val="16"/>
          <w:color w:val="282828"/>
          <w:spacing w:val="-13"/>
          <w:w w:val="100"/>
          <w:position w:val="-5"/>
        </w:rPr>
        <w:t>6</w:t>
      </w:r>
      <w:r>
        <w:rPr>
          <w:rFonts w:ascii="Arial" w:hAnsi="Arial" w:cs="Arial" w:eastAsia="Arial"/>
          <w:sz w:val="16"/>
          <w:szCs w:val="16"/>
          <w:color w:val="484849"/>
          <w:spacing w:val="-9"/>
          <w:w w:val="100"/>
          <w:position w:val="-5"/>
        </w:rPr>
        <w:t>2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5"/>
        </w:rPr>
        <w:t>1800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5"/>
        </w:rPr>
        <w:t>   </w:t>
      </w:r>
      <w:r>
        <w:rPr>
          <w:rFonts w:ascii="Arial" w:hAnsi="Arial" w:cs="Arial" w:eastAsia="Arial"/>
          <w:sz w:val="16"/>
          <w:szCs w:val="16"/>
          <w:color w:val="282828"/>
          <w:spacing w:val="20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6"/>
        </w:rPr>
        <w:t>KpeX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6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6"/>
        </w:rPr>
        <w:t>HT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6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32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  <w:position w:val="6"/>
        </w:rPr>
        <w:t>.llOMali.H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  <w:position w:val="6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79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6"/>
        </w:rPr>
        <w:t>ae$HHaHCHjCKH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3"/>
          <w:position w:val="6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28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6"/>
        </w:rPr>
        <w:t>npHB3THHM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left="219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84849"/>
          <w:spacing w:val="0"/>
          <w:w w:val="81"/>
          <w:position w:val="1"/>
        </w:rPr>
        <w:t>npe.QY3elif1Ma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3150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  <w:t>621900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484849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Ha6aBK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0"/>
          <w:position w:val="0"/>
        </w:rPr>
        <w:t>.QOMall.Ji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0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7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18"/>
          <w:w w:val="7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  <w:position w:val="0"/>
        </w:rPr>
        <w:t>3J&lt;UH.j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1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7"/>
          <w:position w:val="0"/>
        </w:rPr>
        <w:t>oCTano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8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KanHTaJla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63" w:lineRule="exact"/>
        <w:ind w:left="83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5"/>
        </w:rPr>
        <w:t>3151</w:t>
      </w:r>
      <w:r>
        <w:rPr>
          <w:rFonts w:ascii="Arial" w:hAnsi="Arial" w:cs="Arial" w:eastAsia="Arial"/>
          <w:sz w:val="16"/>
          <w:szCs w:val="16"/>
          <w:color w:val="282828"/>
          <w:spacing w:val="-5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4"/>
        </w:rPr>
        <w:t>622000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6"/>
          <w:position w:val="6"/>
        </w:rPr>
        <w:t>HA</w:t>
      </w:r>
      <w:r>
        <w:rPr>
          <w:rFonts w:ascii="Arial" w:hAnsi="Arial" w:cs="Arial" w:eastAsia="Arial"/>
          <w:sz w:val="16"/>
          <w:szCs w:val="16"/>
          <w:color w:val="161616"/>
          <w:spacing w:val="-7"/>
          <w:w w:val="116"/>
          <w:position w:val="6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116"/>
          <w:position w:val="6"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6"/>
          <w:position w:val="6"/>
        </w:rPr>
        <w:t>BKA</w:t>
      </w:r>
      <w:r>
        <w:rPr>
          <w:rFonts w:ascii="Arial" w:hAnsi="Arial" w:cs="Arial" w:eastAsia="Arial"/>
          <w:sz w:val="16"/>
          <w:szCs w:val="16"/>
          <w:color w:val="161616"/>
          <w:spacing w:val="-2"/>
          <w:w w:val="116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0"/>
          <w:position w:val="6"/>
        </w:rPr>
        <w:t>CTPAHE</w:t>
      </w:r>
      <w:r>
        <w:rPr>
          <w:rFonts w:ascii="Arial" w:hAnsi="Arial" w:cs="Arial" w:eastAsia="Arial"/>
          <w:sz w:val="16"/>
          <w:szCs w:val="16"/>
          <w:color w:val="282828"/>
          <w:spacing w:val="-25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position w:val="6"/>
        </w:rPr>
        <w:t>&lt;I&gt;HHAHCIIJCKE</w:t>
      </w:r>
      <w:r>
        <w:rPr>
          <w:rFonts w:ascii="Arial" w:hAnsi="Arial" w:cs="Arial" w:eastAsia="Arial"/>
          <w:sz w:val="16"/>
          <w:szCs w:val="16"/>
          <w:color w:val="161616"/>
          <w:spacing w:val="31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20"/>
          <w:position w:val="6"/>
        </w:rPr>
        <w:t>HMOBIIHE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left="215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61616"/>
          <w:spacing w:val="0"/>
          <w:w w:val="109"/>
          <w:position w:val="1"/>
        </w:rPr>
        <w:t>lr</w:t>
      </w:r>
      <w:r>
        <w:rPr>
          <w:rFonts w:ascii="Arial" w:hAnsi="Arial" w:cs="Arial" w:eastAsia="Arial"/>
          <w:sz w:val="16"/>
          <w:szCs w:val="16"/>
          <w:color w:val="161616"/>
          <w:spacing w:val="-22"/>
          <w:w w:val="109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9"/>
          <w:position w:val="1"/>
        </w:rPr>
        <w:t>a3152ao</w:t>
      </w:r>
      <w:r>
        <w:rPr>
          <w:rFonts w:ascii="Arial" w:hAnsi="Arial" w:cs="Arial" w:eastAsia="Arial"/>
          <w:sz w:val="16"/>
          <w:szCs w:val="16"/>
          <w:color w:val="383838"/>
          <w:spacing w:val="23"/>
          <w:w w:val="109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9"/>
          <w:position w:val="1"/>
        </w:rPr>
        <w:t>3159)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30" w:right="-20"/>
        <w:jc w:val="left"/>
        <w:tabs>
          <w:tab w:pos="14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3152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62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100"/>
          <w:position w:val="1"/>
        </w:rPr>
        <w:t>2</w:t>
      </w:r>
      <w:r>
        <w:rPr>
          <w:rFonts w:ascii="Arial" w:hAnsi="Arial" w:cs="Arial" w:eastAsia="Arial"/>
          <w:sz w:val="16"/>
          <w:szCs w:val="16"/>
          <w:color w:val="161616"/>
          <w:spacing w:val="-20"/>
          <w:w w:val="100"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6"/>
          <w:szCs w:val="16"/>
          <w:color w:val="383838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Ha6asK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9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crpaHH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0"/>
          <w:position w:val="0"/>
        </w:rPr>
        <w:t>xapTHj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-17"/>
          <w:w w:val="69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51"/>
          <w:position w:val="0"/>
        </w:rPr>
        <w:t>.!J.</w:t>
      </w:r>
      <w:r>
        <w:rPr>
          <w:rFonts w:ascii="Arial" w:hAnsi="Arial" w:cs="Arial" w:eastAsia="Arial"/>
          <w:sz w:val="16"/>
          <w:szCs w:val="16"/>
          <w:color w:val="484849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speX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IloCTH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81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H3YJeB</w:t>
      </w:r>
      <w:r>
        <w:rPr>
          <w:rFonts w:ascii="Arial" w:hAnsi="Arial" w:cs="Arial" w:eastAsia="Arial"/>
          <w:sz w:val="16"/>
          <w:szCs w:val="16"/>
          <w:color w:val="383838"/>
          <w:spacing w:val="7"/>
          <w:w w:val="8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aKUHja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30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84849"/>
          <w:spacing w:val="4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153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622200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KpeX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HT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8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crpaHHM</w:t>
      </w:r>
      <w:r>
        <w:rPr>
          <w:rFonts w:ascii="Arial" w:hAnsi="Arial" w:cs="Arial" w:eastAsia="Arial"/>
          <w:sz w:val="16"/>
          <w:szCs w:val="16"/>
          <w:color w:val="383838"/>
          <w:spacing w:val="-8"/>
          <w:w w:val="9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sna.rtaMa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21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3154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622300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KpeX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HT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1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9"/>
          <w:w w:val="8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1"/>
          <w:position w:val="0"/>
        </w:rPr>
        <w:t>MeljYJiapo.llHH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1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8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opraHH3ai: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Ifj3Ma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21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3155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622400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Kpe.QH</w:t>
      </w:r>
      <w:r>
        <w:rPr>
          <w:rFonts w:ascii="Arial" w:hAnsi="Arial" w:cs="Arial" w:eastAsia="Arial"/>
          <w:sz w:val="16"/>
          <w:szCs w:val="16"/>
          <w:color w:val="383838"/>
          <w:spacing w:val="8"/>
          <w:w w:val="92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crpaHHM</w:t>
      </w:r>
      <w:r>
        <w:rPr>
          <w:rFonts w:ascii="Arial" w:hAnsi="Arial" w:cs="Arial" w:eastAsia="Arial"/>
          <w:sz w:val="16"/>
          <w:szCs w:val="16"/>
          <w:color w:val="383838"/>
          <w:spacing w:val="-13"/>
          <w:w w:val="9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8"/>
          <w:position w:val="0"/>
        </w:rPr>
        <w:t>nocnoBHH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0"/>
        </w:rPr>
        <w:t>M</w:t>
      </w:r>
      <w:r>
        <w:rPr>
          <w:rFonts w:ascii="Arial" w:hAnsi="Arial" w:cs="Arial" w:eastAsia="Arial"/>
          <w:sz w:val="16"/>
          <w:szCs w:val="16"/>
          <w:color w:val="383838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6aHKaMa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21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3156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622500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3"/>
          <w:position w:val="0"/>
        </w:rPr>
        <w:t>Kpe.QHT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4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2"/>
          <w:position w:val="0"/>
        </w:rPr>
        <w:t>crpaHHM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0"/>
          <w:position w:val="0"/>
        </w:rPr>
        <w:t>HedlHHaHcHjcmM</w:t>
      </w:r>
      <w:r>
        <w:rPr>
          <w:rFonts w:ascii="Arial" w:hAnsi="Arial" w:cs="Arial" w:eastAsia="Arial"/>
          <w:sz w:val="16"/>
          <w:szCs w:val="16"/>
          <w:color w:val="383838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HHcmTYUHja\fa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21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3157</w:t>
      </w:r>
      <w:r>
        <w:rPr>
          <w:rFonts w:ascii="Arial" w:hAnsi="Arial" w:cs="Arial" w:eastAsia="Arial"/>
          <w:sz w:val="16"/>
          <w:szCs w:val="16"/>
          <w:color w:val="383838"/>
          <w:spacing w:val="-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622600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KpeX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HT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8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crpa</w:t>
      </w:r>
      <w:r>
        <w:rPr>
          <w:rFonts w:ascii="Arial" w:hAnsi="Arial" w:cs="Arial" w:eastAsia="Arial"/>
          <w:sz w:val="16"/>
          <w:szCs w:val="16"/>
          <w:color w:val="383838"/>
          <w:spacing w:val="-1"/>
          <w:w w:val="91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HM</w:t>
      </w:r>
      <w:r>
        <w:rPr>
          <w:rFonts w:ascii="Arial" w:hAnsi="Arial" w:cs="Arial" w:eastAsia="Arial"/>
          <w:sz w:val="16"/>
          <w:szCs w:val="16"/>
          <w:color w:val="383838"/>
          <w:spacing w:val="23"/>
          <w:w w:val="9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lesn3X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2"/>
          <w:position w:val="0"/>
        </w:rPr>
        <w:t>(HHHM</w:t>
      </w:r>
      <w:r>
        <w:rPr>
          <w:rFonts w:ascii="Arial" w:hAnsi="Arial" w:cs="Arial" w:eastAsia="Arial"/>
          <w:sz w:val="16"/>
          <w:szCs w:val="16"/>
          <w:color w:val="383838"/>
          <w:spacing w:val="4"/>
          <w:w w:val="82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0"/>
        </w:rPr>
        <w:t>opraHH3auHjaMa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11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479167pt;margin-top:1.166856pt;width:4.24pt;height:16pt;mso-position-horizontal-relative:page;mso-position-vertical-relative:paragraph;z-index:-21583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C6C6C1"/>
                      <w:spacing w:val="0"/>
                      <w:w w:val="53"/>
                    </w:rPr>
                    <w:t>J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3158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622700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Ha6aBK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9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  <w:position w:val="0"/>
        </w:rPr>
        <w:t>crpaH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91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91"/>
          <w:position w:val="0"/>
        </w:rPr>
        <w:t>x</w:t>
      </w:r>
      <w:r>
        <w:rPr>
          <w:rFonts w:ascii="Arial" w:hAnsi="Arial" w:cs="Arial" w:eastAsia="Arial"/>
          <w:sz w:val="16"/>
          <w:szCs w:val="16"/>
          <w:color w:val="161616"/>
          <w:spacing w:val="28"/>
          <w:w w:val="91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6"/>
          <w:position w:val="0"/>
        </w:rPr>
        <w:t>aKUHj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7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6"/>
          <w:szCs w:val="16"/>
          <w:color w:val="282828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9"/>
          <w:position w:val="0"/>
        </w:rPr>
        <w:t>ocTaJlo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0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0"/>
        </w:rPr>
        <w:t>KanHTaJla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811" w:right="-20"/>
        <w:jc w:val="left"/>
        <w:tabs>
          <w:tab w:pos="1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3159</w:t>
      </w:r>
      <w:r>
        <w:rPr>
          <w:rFonts w:ascii="Arial" w:hAnsi="Arial" w:cs="Arial" w:eastAsia="Arial"/>
          <w:sz w:val="16"/>
          <w:szCs w:val="16"/>
          <w:color w:val="383838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622800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5"/>
        </w:rPr>
        <w:t>KynosHH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crpaae</w:t>
      </w:r>
      <w:r>
        <w:rPr>
          <w:rFonts w:ascii="Arial" w:hAnsi="Arial" w:cs="Arial" w:eastAsia="Arial"/>
          <w:sz w:val="16"/>
          <w:szCs w:val="16"/>
          <w:color w:val="383838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sanyre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6" w:after="0" w:line="240" w:lineRule="auto"/>
        <w:ind w:left="216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15"/>
        </w:rPr>
        <w:t>HAEABKA</w:t>
      </w:r>
      <w:r>
        <w:rPr>
          <w:rFonts w:ascii="Arial" w:hAnsi="Arial" w:cs="Arial" w:eastAsia="Arial"/>
          <w:sz w:val="16"/>
          <w:szCs w:val="16"/>
          <w:color w:val="282828"/>
          <w:spacing w:val="-14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7"/>
        </w:rPr>
        <w:t>&lt;I&gt;IIHAHCIIJCKE</w:t>
      </w:r>
      <w:r>
        <w:rPr>
          <w:rFonts w:ascii="Arial" w:hAnsi="Arial" w:cs="Arial" w:eastAsia="Arial"/>
          <w:sz w:val="16"/>
          <w:szCs w:val="16"/>
          <w:color w:val="282828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5"/>
        </w:rPr>
        <w:t>HMOBHHE</w:t>
      </w:r>
      <w:r>
        <w:rPr>
          <w:rFonts w:ascii="Arial" w:hAnsi="Arial" w:cs="Arial" w:eastAsia="Arial"/>
          <w:sz w:val="16"/>
          <w:szCs w:val="16"/>
          <w:color w:val="282828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3"/>
        </w:rPr>
        <w:t>KOJA</w:t>
      </w:r>
      <w:r>
        <w:rPr>
          <w:rFonts w:ascii="Arial" w:hAnsi="Arial" w:cs="Arial" w:eastAsia="Arial"/>
          <w:sz w:val="16"/>
          <w:szCs w:val="16"/>
          <w:color w:val="161616"/>
          <w:spacing w:val="-1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3"/>
        </w:rPr>
        <w:t>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36" w:lineRule="exact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7"/>
        </w:rPr>
        <w:t>3160</w:t>
      </w:r>
      <w:r>
        <w:rPr>
          <w:rFonts w:ascii="Arial" w:hAnsi="Arial" w:cs="Arial" w:eastAsia="Arial"/>
          <w:sz w:val="16"/>
          <w:szCs w:val="16"/>
          <w:color w:val="282828"/>
          <w:spacing w:val="-30"/>
          <w:w w:val="100"/>
          <w:position w:val="-7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6"/>
        </w:rPr>
        <w:t>623000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6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43"/>
          <w:w w:val="100"/>
          <w:position w:val="-6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8"/>
          <w:position w:val="4"/>
        </w:rPr>
        <w:t>&lt;I&gt;IIHAHCIIPA</w:t>
      </w:r>
      <w:r>
        <w:rPr>
          <w:rFonts w:ascii="Arial" w:hAnsi="Arial" w:cs="Arial" w:eastAsia="Arial"/>
          <w:sz w:val="16"/>
          <w:szCs w:val="16"/>
          <w:color w:val="161616"/>
          <w:spacing w:val="-22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91"/>
          <w:position w:val="4"/>
        </w:rPr>
        <w:t>113</w:t>
      </w:r>
      <w:r>
        <w:rPr>
          <w:rFonts w:ascii="Arial" w:hAnsi="Arial" w:cs="Arial" w:eastAsia="Arial"/>
          <w:sz w:val="16"/>
          <w:szCs w:val="16"/>
          <w:color w:val="161616"/>
          <w:spacing w:val="-10"/>
          <w:w w:val="91"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4"/>
        </w:rPr>
        <w:t>CPE.ll:CTABA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4"/>
        </w:rPr>
        <w:t>3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4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5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6"/>
          <w:position w:val="4"/>
        </w:rPr>
        <w:t>PEA..Jm3.AIWJY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8" w:lineRule="exact"/>
        <w:ind w:left="130" w:right="-20"/>
        <w:jc w:val="left"/>
        <w:tabs>
          <w:tab w:pos="21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C6C6C1"/>
          <w:spacing w:val="0"/>
          <w:w w:val="54"/>
          <w:i/>
          <w:position w:val="1"/>
        </w:rPr>
        <w:t>1</w:t>
      </w:r>
      <w:r>
        <w:rPr>
          <w:rFonts w:ascii="Times New Roman" w:hAnsi="Times New Roman" w:cs="Times New Roman" w:eastAsia="Times New Roman"/>
          <w:sz w:val="30"/>
          <w:szCs w:val="30"/>
          <w:color w:val="C6C6C1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C6C6C1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2"/>
          <w:position w:val="6"/>
        </w:rPr>
        <w:t>HAIJ.HOHAJIHOr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216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w w:val="115"/>
        </w:rPr>
        <w:t>HHBECTIIIJ.IIOHO</w:t>
      </w:r>
      <w:r>
        <w:rPr>
          <w:rFonts w:ascii="Arial" w:hAnsi="Arial" w:cs="Arial" w:eastAsia="Arial"/>
          <w:sz w:val="16"/>
          <w:szCs w:val="16"/>
          <w:color w:val="282828"/>
          <w:w w:val="116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9"/>
        </w:rPr>
        <w:t>IIJIAHA</w:t>
      </w:r>
      <w:r>
        <w:rPr>
          <w:rFonts w:ascii="Arial" w:hAnsi="Arial" w:cs="Arial" w:eastAsia="Arial"/>
          <w:sz w:val="16"/>
          <w:szCs w:val="16"/>
          <w:color w:val="282828"/>
          <w:spacing w:val="31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9"/>
        </w:rPr>
        <w:t>(3161)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215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519231pt;margin-top:5.729807pt;width:4.71528pt;height:24pt;mso-position-horizontal-relative:page;mso-position-vertical-relative:paragraph;z-index:-21582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C6C6C1"/>
                      <w:spacing w:val="0"/>
                      <w:w w:val="59"/>
                    </w:rPr>
                    <w:t>)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</w:rPr>
        <w:t>Ha6aBK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3"/>
        </w:rPr>
        <w:t>cjJHHaH</w:t>
      </w:r>
      <w:r>
        <w:rPr>
          <w:rFonts w:ascii="Arial" w:hAnsi="Arial" w:cs="Arial" w:eastAsia="Arial"/>
          <w:sz w:val="16"/>
          <w:szCs w:val="16"/>
          <w:color w:val="282828"/>
          <w:spacing w:val="-14"/>
          <w:w w:val="73"/>
        </w:rPr>
        <w:t>C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4"/>
        </w:rPr>
        <w:t>HjCK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484849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9"/>
        </w:rPr>
        <w:t>HMOBHH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0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5"/>
        </w:rPr>
        <w:t>KOJ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6"/>
        </w:rPr>
        <w:t>3</w:t>
      </w:r>
      <w:r>
        <w:rPr>
          <w:rFonts w:ascii="Arial" w:hAnsi="Arial" w:cs="Arial" w:eastAsia="Arial"/>
          <w:sz w:val="16"/>
          <w:szCs w:val="16"/>
          <w:color w:val="383838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ce</w:t>
      </w:r>
      <w:r>
        <w:rPr>
          <w:rFonts w:ascii="Arial" w:hAnsi="Arial" w:cs="Arial" w:eastAsia="Arial"/>
          <w:sz w:val="16"/>
          <w:szCs w:val="16"/>
          <w:color w:val="383838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8"/>
        </w:rPr>
        <w:t>$HHaHCHpa</w:t>
      </w:r>
      <w:r>
        <w:rPr>
          <w:rFonts w:ascii="Arial" w:hAnsi="Arial" w:cs="Arial" w:eastAsia="Arial"/>
          <w:sz w:val="16"/>
          <w:szCs w:val="16"/>
          <w:color w:val="383838"/>
          <w:spacing w:val="-10"/>
          <w:w w:val="88"/>
        </w:rPr>
        <w:t> </w:t>
      </w:r>
      <w:r>
        <w:rPr>
          <w:rFonts w:ascii="Arial" w:hAnsi="Arial" w:cs="Arial" w:eastAsia="Arial"/>
          <w:sz w:val="12"/>
          <w:szCs w:val="12"/>
          <w:color w:val="383838"/>
          <w:spacing w:val="0"/>
          <w:w w:val="144"/>
        </w:rPr>
        <w:t>ll3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192" w:lineRule="exact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3161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623100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8383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3"/>
          <w:position w:val="-1"/>
        </w:rPr>
        <w:t>cpe,llCTaB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3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-1"/>
          <w:w w:val="8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8"/>
          <w:position w:val="-1"/>
        </w:rPr>
        <w:t>3a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-1"/>
        </w:rPr>
        <w:t>pea</w:t>
      </w:r>
      <w:r>
        <w:rPr>
          <w:rFonts w:ascii="Arial" w:hAnsi="Arial" w:cs="Arial" w:eastAsia="Arial"/>
          <w:sz w:val="16"/>
          <w:szCs w:val="16"/>
          <w:color w:val="282828"/>
          <w:spacing w:val="-2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-1"/>
        </w:rPr>
        <w:t>roaunjy</w:t>
      </w:r>
      <w:r>
        <w:rPr>
          <w:rFonts w:ascii="Arial" w:hAnsi="Arial" w:cs="Arial" w:eastAsia="Arial"/>
          <w:sz w:val="16"/>
          <w:szCs w:val="16"/>
          <w:color w:val="484849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8"/>
          <w:position w:val="-1"/>
        </w:rPr>
        <w:t>HanHOHanao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9"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383838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1"/>
        </w:rPr>
        <w:t>HHBecmU,HoHor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155" w:right="-20"/>
        <w:jc w:val="left"/>
        <w:tabs>
          <w:tab w:pos="97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2"/>
        </w:rPr>
        <w:t>nnaHa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2"/>
        </w:rPr>
      </w:r>
      <w:r>
        <w:rPr>
          <w:rFonts w:ascii="Arial" w:hAnsi="Arial" w:cs="Arial" w:eastAsia="Arial"/>
          <w:sz w:val="20"/>
          <w:szCs w:val="20"/>
          <w:color w:val="6B699A"/>
          <w:spacing w:val="0"/>
          <w:w w:val="120"/>
          <w:i/>
          <w:position w:val="0"/>
        </w:rPr>
        <w:t>/}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left="792" w:right="-20"/>
        <w:jc w:val="left"/>
        <w:tabs>
          <w:tab w:pos="2140" w:val="left"/>
          <w:tab w:pos="962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2"/>
        </w:rPr>
        <w:t>3162</w:t>
      </w:r>
      <w:r>
        <w:rPr>
          <w:rFonts w:ascii="Arial" w:hAnsi="Arial" w:cs="Arial" w:eastAsia="Arial"/>
          <w:sz w:val="16"/>
          <w:szCs w:val="16"/>
          <w:color w:val="282828"/>
          <w:spacing w:val="-41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2"/>
        </w:rPr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23"/>
          <w:position w:val="2"/>
        </w:rPr>
        <w:t>BIDIIAK</w:t>
      </w:r>
      <w:r>
        <w:rPr>
          <w:rFonts w:ascii="Arial" w:hAnsi="Arial" w:cs="Arial" w:eastAsia="Arial"/>
          <w:sz w:val="16"/>
          <w:szCs w:val="16"/>
          <w:color w:val="161616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6"/>
          <w:position w:val="2"/>
        </w:rPr>
        <w:t>IIPHMAil</w:t>
      </w:r>
      <w:r>
        <w:rPr>
          <w:rFonts w:ascii="Arial" w:hAnsi="Arial" w:cs="Arial" w:eastAsia="Arial"/>
          <w:sz w:val="16"/>
          <w:szCs w:val="16"/>
          <w:color w:val="161616"/>
          <w:spacing w:val="-15"/>
          <w:w w:val="116"/>
          <w:position w:val="2"/>
        </w:rPr>
        <w:t>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6"/>
          <w:position w:val="2"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3"/>
          <w:w w:val="116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4"/>
          <w:position w:val="2"/>
        </w:rPr>
        <w:t>(300</w:t>
      </w:r>
      <w:r>
        <w:rPr>
          <w:rFonts w:ascii="Arial" w:hAnsi="Arial" w:cs="Arial" w:eastAsia="Arial"/>
          <w:sz w:val="16"/>
          <w:szCs w:val="16"/>
          <w:color w:val="161616"/>
          <w:spacing w:val="-33"/>
          <w:w w:val="104"/>
          <w:position w:val="2"/>
        </w:rPr>
        <w:t>1</w:t>
      </w:r>
      <w:r>
        <w:rPr>
          <w:rFonts w:ascii="Arial" w:hAnsi="Arial" w:cs="Arial" w:eastAsia="Arial"/>
          <w:sz w:val="16"/>
          <w:szCs w:val="16"/>
          <w:color w:val="383838"/>
          <w:spacing w:val="3"/>
          <w:w w:val="243"/>
          <w:position w:val="2"/>
        </w:rPr>
        <w:t>-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2"/>
          <w:position w:val="2"/>
        </w:rPr>
        <w:t>3067)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6"/>
          <w:szCs w:val="26"/>
          <w:color w:val="56569A"/>
          <w:spacing w:val="0"/>
          <w:w w:val="110"/>
          <w:i/>
          <w:position w:val="-1"/>
        </w:rPr>
        <w:t>71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8" w:lineRule="exact"/>
        <w:ind w:left="792" w:right="-20"/>
        <w:jc w:val="left"/>
        <w:tabs>
          <w:tab w:pos="2140" w:val="left"/>
          <w:tab w:pos="8100" w:val="left"/>
          <w:tab w:pos="9640" w:val="left"/>
          <w:tab w:pos="99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4.133026pt;margin-top:43.040504pt;width:103.518723pt;height:72.0pt;mso-position-horizontal-relative:page;mso-position-vertical-relative:paragraph;z-index:-21585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Courier New" w:hAnsi="Courier New" w:cs="Courier New" w:eastAsia="Courier New"/>
                      <w:sz w:val="53"/>
                      <w:szCs w:val="53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798AB8"/>
                      <w:w w:val="226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798AB8"/>
                      <w:spacing w:val="64"/>
                      <w:w w:val="226"/>
                      <w:position w:val="-1"/>
                    </w:rPr>
                    <w:t>;</w:t>
                  </w:r>
                  <w:r>
                    <w:rPr>
                      <w:rFonts w:ascii="Courier New" w:hAnsi="Courier New" w:cs="Courier New" w:eastAsia="Courier New"/>
                      <w:sz w:val="53"/>
                      <w:szCs w:val="53"/>
                      <w:color w:val="56569A"/>
                      <w:spacing w:val="0"/>
                      <w:w w:val="78"/>
                      <w:position w:val="40"/>
                    </w:rPr>
                    <w:t>v\</w:t>
                  </w:r>
                  <w:r>
                    <w:rPr>
                      <w:rFonts w:ascii="Courier New" w:hAnsi="Courier New" w:cs="Courier New" w:eastAsia="Courier New"/>
                      <w:sz w:val="53"/>
                      <w:szCs w:val="5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161616"/>
          <w:spacing w:val="-17"/>
          <w:w w:val="100"/>
          <w:position w:val="3"/>
        </w:rPr>
        <w:t>3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3"/>
        </w:rPr>
        <w:t>163</w:t>
      </w:r>
      <w:r>
        <w:rPr>
          <w:rFonts w:ascii="Arial" w:hAnsi="Arial" w:cs="Arial" w:eastAsia="Arial"/>
          <w:sz w:val="16"/>
          <w:szCs w:val="16"/>
          <w:color w:val="383838"/>
          <w:spacing w:val="-23"/>
          <w:w w:val="100"/>
          <w:position w:val="3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3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23"/>
          <w:position w:val="2"/>
        </w:rPr>
        <w:t>MAlhAK</w:t>
      </w:r>
      <w:r>
        <w:rPr>
          <w:rFonts w:ascii="Arial" w:hAnsi="Arial" w:cs="Arial" w:eastAsia="Arial"/>
          <w:sz w:val="16"/>
          <w:szCs w:val="16"/>
          <w:color w:val="282828"/>
          <w:spacing w:val="-21"/>
          <w:w w:val="123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0"/>
          <w:position w:val="2"/>
        </w:rPr>
        <w:t>IIPHMAH:.A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10"/>
          <w:position w:val="2"/>
        </w:rPr>
        <w:t>(</w:t>
      </w:r>
      <w:r>
        <w:rPr>
          <w:rFonts w:ascii="Arial" w:hAnsi="Arial" w:cs="Arial" w:eastAsia="Arial"/>
          <w:sz w:val="16"/>
          <w:szCs w:val="16"/>
          <w:color w:val="383838"/>
          <w:spacing w:val="-4"/>
          <w:w w:val="110"/>
          <w:position w:val="2"/>
        </w:rPr>
        <w:t>3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3"/>
          <w:position w:val="2"/>
        </w:rPr>
        <w:t>067</w:t>
      </w:r>
      <w:r>
        <w:rPr>
          <w:rFonts w:ascii="Arial" w:hAnsi="Arial" w:cs="Arial" w:eastAsia="Arial"/>
          <w:sz w:val="16"/>
          <w:szCs w:val="16"/>
          <w:color w:val="161616"/>
          <w:spacing w:val="-31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3"/>
          <w:w w:val="243"/>
          <w:position w:val="2"/>
        </w:rPr>
        <w:t>-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2"/>
          <w:position w:val="2"/>
        </w:rPr>
        <w:t>3001)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position w:val="2"/>
        </w:rPr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2"/>
        </w:rPr>
        <w:t>777</w: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2"/>
        </w:rPr>
      </w:r>
      <w:r>
        <w:rPr>
          <w:rFonts w:ascii="Arial" w:hAnsi="Arial" w:cs="Arial" w:eastAsia="Arial"/>
          <w:sz w:val="22"/>
          <w:szCs w:val="22"/>
          <w:color w:val="56569A"/>
          <w:spacing w:val="0"/>
          <w:w w:val="100"/>
          <w:i/>
          <w:position w:val="0"/>
        </w:rPr>
        <w:t>II</w:t>
      </w:r>
      <w:r>
        <w:rPr>
          <w:rFonts w:ascii="Arial" w:hAnsi="Arial" w:cs="Arial" w:eastAsia="Arial"/>
          <w:sz w:val="22"/>
          <w:szCs w:val="22"/>
          <w:color w:val="56569A"/>
          <w:spacing w:val="0"/>
          <w:w w:val="100"/>
          <w:i/>
          <w:position w:val="0"/>
        </w:rPr>
        <w:tab/>
      </w:r>
      <w:r>
        <w:rPr>
          <w:rFonts w:ascii="Arial" w:hAnsi="Arial" w:cs="Arial" w:eastAsia="Arial"/>
          <w:sz w:val="22"/>
          <w:szCs w:val="22"/>
          <w:color w:val="56569A"/>
          <w:spacing w:val="0"/>
          <w:w w:val="100"/>
          <w:i/>
          <w:position w:val="0"/>
        </w:rPr>
      </w:r>
      <w:r>
        <w:rPr>
          <w:rFonts w:ascii="Courier New" w:hAnsi="Courier New" w:cs="Courier New" w:eastAsia="Courier New"/>
          <w:sz w:val="17"/>
          <w:szCs w:val="17"/>
          <w:color w:val="383838"/>
          <w:spacing w:val="0"/>
          <w:w w:val="100"/>
          <w:position w:val="2"/>
        </w:rPr>
        <w:t>908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00"/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JlHI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7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7"/>
        </w:rPr>
        <w:t>)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7"/>
        </w:rPr>
        <w:t>l.fOBOpHO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5"/>
        </w:rPr>
        <w:t>3a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135" w:lineRule="exact"/>
        <w:ind w:left="677" w:right="-20"/>
        <w:jc w:val="left"/>
        <w:tabs>
          <w:tab w:pos="2360" w:val="left"/>
          <w:tab w:pos="41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383838"/>
          <w:w w:val="85"/>
          <w:position w:val="-7"/>
        </w:rPr>
        <w:t>)</w:t>
      </w:r>
      <w:r>
        <w:rPr>
          <w:rFonts w:ascii="Arial" w:hAnsi="Arial" w:cs="Arial" w:eastAsia="Arial"/>
          <w:sz w:val="17"/>
          <w:szCs w:val="17"/>
          <w:color w:val="383838"/>
          <w:w w:val="84"/>
          <w:position w:val="-7"/>
        </w:rPr>
        <w:t>J;aTYM</w:t>
      </w:r>
      <w:r>
        <w:rPr>
          <w:rFonts w:ascii="Arial" w:hAnsi="Arial" w:cs="Arial" w:eastAsia="Arial"/>
          <w:sz w:val="17"/>
          <w:szCs w:val="17"/>
          <w:color w:val="383838"/>
          <w:spacing w:val="-8"/>
          <w:w w:val="84"/>
          <w:position w:val="-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6"/>
          <w:position w:val="-7"/>
        </w:rPr>
        <w:t>16.0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7"/>
          <w:w w:val="106"/>
          <w:position w:val="-7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484849"/>
          <w:spacing w:val="-7"/>
          <w:w w:val="184"/>
          <w:position w:val="-7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7"/>
          <w:position w:val="-7"/>
        </w:rPr>
        <w:t>2019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  <w:position w:val="-7"/>
        </w:rPr>
      </w:r>
      <w:r>
        <w:rPr>
          <w:rFonts w:ascii="Arial" w:hAnsi="Arial" w:cs="Arial" w:eastAsia="Arial"/>
          <w:sz w:val="16"/>
          <w:szCs w:val="16"/>
          <w:color w:val="282828"/>
          <w:spacing w:val="11"/>
          <w:w w:val="179"/>
          <w:position w:val="-9"/>
        </w:rPr>
        <w:t>.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8"/>
          <w:position w:val="-9"/>
        </w:rPr>
        <w:t>ro)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7"/>
          <w:position w:val="-9"/>
        </w:rPr>
        <w:t>l.HHe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9"/>
        </w:rPr>
      </w:r>
      <w:r>
        <w:rPr>
          <w:rFonts w:ascii="Arial" w:hAnsi="Arial" w:cs="Arial" w:eastAsia="Arial"/>
          <w:sz w:val="16"/>
          <w:szCs w:val="16"/>
          <w:color w:val="9AA3BC"/>
          <w:spacing w:val="0"/>
          <w:w w:val="108"/>
          <w:position w:val="-9"/>
        </w:rPr>
        <w:t>&lt;,</w:t>
      </w:r>
      <w:r>
        <w:rPr>
          <w:rFonts w:ascii="Arial" w:hAnsi="Arial" w:cs="Arial" w:eastAsia="Arial"/>
          <w:sz w:val="16"/>
          <w:szCs w:val="16"/>
          <w:color w:val="9AA3BC"/>
          <w:spacing w:val="-37"/>
          <w:w w:val="108"/>
          <w:position w:val="-9"/>
        </w:rPr>
        <w:t>: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236"/>
          <w:position w:val="-9"/>
        </w:rPr>
        <w:t>{i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16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484849"/>
          <w:spacing w:val="0"/>
          <w:w w:val="237"/>
          <w:position w:val="-9"/>
        </w:rPr>
        <w:t>as</w:t>
      </w:r>
      <w:r>
        <w:rPr>
          <w:rFonts w:ascii="Arial" w:hAnsi="Arial" w:cs="Arial" w:eastAsia="Arial"/>
          <w:sz w:val="16"/>
          <w:szCs w:val="16"/>
          <w:color w:val="484849"/>
          <w:spacing w:val="-77"/>
          <w:w w:val="237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798AB8"/>
          <w:spacing w:val="0"/>
          <w:w w:val="78"/>
          <w:position w:val="-9"/>
        </w:rPr>
        <w:t>,</w:t>
      </w:r>
      <w:r>
        <w:rPr>
          <w:rFonts w:ascii="Arial" w:hAnsi="Arial" w:cs="Arial" w:eastAsia="Arial"/>
          <w:sz w:val="16"/>
          <w:szCs w:val="16"/>
          <w:color w:val="798AB8"/>
          <w:spacing w:val="-3"/>
          <w:w w:val="78"/>
          <w:position w:val="-9"/>
        </w:rPr>
        <w:t>.</w:t>
      </w:r>
      <w:r>
        <w:rPr>
          <w:rFonts w:ascii="Arial" w:hAnsi="Arial" w:cs="Arial" w:eastAsia="Arial"/>
          <w:sz w:val="16"/>
          <w:szCs w:val="16"/>
          <w:color w:val="383838"/>
          <w:spacing w:val="-64"/>
          <w:w w:val="78"/>
          <w:position w:val="-9"/>
        </w:rPr>
        <w:t>a</w:t>
      </w:r>
      <w:r>
        <w:rPr>
          <w:rFonts w:ascii="Arial" w:hAnsi="Arial" w:cs="Arial" w:eastAsia="Arial"/>
          <w:sz w:val="16"/>
          <w:szCs w:val="16"/>
          <w:color w:val="798AB8"/>
          <w:spacing w:val="0"/>
          <w:w w:val="78"/>
          <w:position w:val="-9"/>
        </w:rPr>
        <w:t>.</w:t>
      </w:r>
      <w:r>
        <w:rPr>
          <w:rFonts w:ascii="Arial" w:hAnsi="Arial" w:cs="Arial" w:eastAsia="Arial"/>
          <w:sz w:val="16"/>
          <w:szCs w:val="16"/>
          <w:color w:val="798AB8"/>
          <w:spacing w:val="2"/>
          <w:w w:val="78"/>
          <w:position w:val="-9"/>
        </w:rPr>
        <w:t>.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-9"/>
        </w:rPr>
        <w:t>H&gt;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78"/>
          <w:position w:val="-9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11"/>
          <w:w w:val="78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3"/>
          <w:position w:val="-9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-7"/>
          <w:w w:val="113"/>
          <w:position w:val="-9"/>
        </w:rPr>
        <w:t>6</w:t>
      </w:r>
      <w:r>
        <w:rPr>
          <w:rFonts w:ascii="Arial" w:hAnsi="Arial" w:cs="Arial" w:eastAsia="Arial"/>
          <w:sz w:val="16"/>
          <w:szCs w:val="16"/>
          <w:color w:val="282828"/>
          <w:spacing w:val="-89"/>
          <w:w w:val="113"/>
          <w:position w:val="-9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83"/>
          <w:position w:val="-9"/>
        </w:rPr>
        <w:t>D,a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568" w:lineRule="exact"/>
        <w:ind w:right="-20"/>
        <w:jc w:val="left"/>
        <w:tabs>
          <w:tab w:pos="1060" w:val="left"/>
        </w:tabs>
        <w:rPr>
          <w:rFonts w:ascii="Arial" w:hAnsi="Arial" w:cs="Arial" w:eastAsia="Arial"/>
          <w:sz w:val="74"/>
          <w:szCs w:val="7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383838"/>
          <w:w w:val="99"/>
          <w:position w:val="-11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10"/>
          <w:w w:val="100"/>
          <w:position w:val="-1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0"/>
          <w:w w:val="158"/>
          <w:position w:val="-11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383838"/>
          <w:spacing w:val="-16"/>
          <w:w w:val="158"/>
          <w:position w:val="-1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4"/>
          <w:position w:val="-11"/>
        </w:rPr>
        <w:t>6o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32"/>
          <w:szCs w:val="32"/>
          <w:color w:val="282828"/>
          <w:spacing w:val="0"/>
          <w:w w:val="46"/>
          <w:position w:val="-22"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color w:val="282828"/>
          <w:spacing w:val="0"/>
          <w:w w:val="46"/>
          <w:position w:val="-2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82828"/>
          <w:spacing w:val="6"/>
          <w:w w:val="46"/>
          <w:position w:val="-22"/>
        </w:rPr>
        <w:t> </w:t>
      </w:r>
      <w:r>
        <w:rPr>
          <w:rFonts w:ascii="Arial" w:hAnsi="Arial" w:cs="Arial" w:eastAsia="Arial"/>
          <w:sz w:val="74"/>
          <w:szCs w:val="74"/>
          <w:color w:val="56569A"/>
          <w:spacing w:val="0"/>
          <w:w w:val="46"/>
          <w:position w:val="-22"/>
        </w:rPr>
        <w:t>n</w:t>
      </w:r>
      <w:r>
        <w:rPr>
          <w:rFonts w:ascii="Arial" w:hAnsi="Arial" w:cs="Arial" w:eastAsia="Arial"/>
          <w:sz w:val="74"/>
          <w:szCs w:val="7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00"/>
          <w:cols w:num="2" w:equalWidth="0">
            <w:col w:w="5876" w:space="2653"/>
            <w:col w:w="1831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76" w:lineRule="atLeas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9AA3BC"/>
          <w:spacing w:val="0"/>
          <w:w w:val="223"/>
        </w:rPr>
        <w:t>k</w:t>
      </w:r>
      <w:r>
        <w:rPr>
          <w:rFonts w:ascii="Arial" w:hAnsi="Arial" w:cs="Arial" w:eastAsia="Arial"/>
          <w:sz w:val="15"/>
          <w:szCs w:val="15"/>
          <w:color w:val="9AA3BC"/>
          <w:spacing w:val="9"/>
          <w:w w:val="223"/>
        </w:rPr>
        <w:t> </w:t>
      </w:r>
      <w:r>
        <w:rPr>
          <w:rFonts w:ascii="Arial" w:hAnsi="Arial" w:cs="Arial" w:eastAsia="Arial"/>
          <w:sz w:val="15"/>
          <w:szCs w:val="15"/>
          <w:color w:val="9AA3BC"/>
          <w:spacing w:val="0"/>
          <w:w w:val="109"/>
        </w:rPr>
        <w:t>:</w:t>
      </w:r>
      <w:r>
        <w:rPr>
          <w:rFonts w:ascii="Arial" w:hAnsi="Arial" w:cs="Arial" w:eastAsia="Arial"/>
          <w:sz w:val="15"/>
          <w:szCs w:val="15"/>
          <w:color w:val="9AA3BC"/>
          <w:spacing w:val="2"/>
          <w:w w:val="109"/>
        </w:rPr>
        <w:t>'</w:t>
      </w:r>
      <w:r>
        <w:rPr>
          <w:rFonts w:ascii="Arial" w:hAnsi="Arial" w:cs="Arial" w:eastAsia="Arial"/>
          <w:sz w:val="15"/>
          <w:szCs w:val="15"/>
          <w:color w:val="9AA3BC"/>
          <w:spacing w:val="0"/>
          <w:w w:val="109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85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6"/>
          <w:szCs w:val="26"/>
          <w:color w:val="9AA3BC"/>
          <w:spacing w:val="0"/>
          <w:w w:val="100"/>
          <w:position w:val="-17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9AA3BC"/>
          <w:spacing w:val="10"/>
          <w:w w:val="100"/>
          <w:position w:val="-17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9AA3BC"/>
          <w:spacing w:val="0"/>
          <w:w w:val="100"/>
          <w:position w:val="-17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9AA3BC"/>
          <w:spacing w:val="7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9AA3BC"/>
          <w:spacing w:val="-10"/>
          <w:w w:val="108"/>
          <w:position w:val="-17"/>
        </w:rPr>
        <w:t>·</w:t>
      </w:r>
      <w:r>
        <w:rPr>
          <w:rFonts w:ascii="Arial" w:hAnsi="Arial" w:cs="Arial" w:eastAsia="Arial"/>
          <w:sz w:val="15"/>
          <w:szCs w:val="15"/>
          <w:color w:val="B1B6C6"/>
          <w:spacing w:val="0"/>
          <w:w w:val="190"/>
          <w:position w:val="-23"/>
        </w:rPr>
        <w:t>'</w:t>
      </w:r>
      <w:r>
        <w:rPr>
          <w:rFonts w:ascii="Arial" w:hAnsi="Arial" w:cs="Arial" w:eastAsia="Arial"/>
          <w:sz w:val="15"/>
          <w:szCs w:val="15"/>
          <w:color w:val="B1B6C6"/>
          <w:spacing w:val="7"/>
          <w:w w:val="100"/>
          <w:position w:val="-23"/>
        </w:rPr>
        <w:t> </w:t>
      </w:r>
      <w:r>
        <w:rPr>
          <w:rFonts w:ascii="Arial" w:hAnsi="Arial" w:cs="Arial" w:eastAsia="Arial"/>
          <w:sz w:val="15"/>
          <w:szCs w:val="15"/>
          <w:color w:val="9AA3BC"/>
          <w:spacing w:val="0"/>
          <w:w w:val="54"/>
          <w:i/>
          <w:position w:val="-23"/>
        </w:rPr>
        <w:t>.</w:t>
      </w:r>
      <w:r>
        <w:rPr>
          <w:rFonts w:ascii="Arial" w:hAnsi="Arial" w:cs="Arial" w:eastAsia="Arial"/>
          <w:sz w:val="15"/>
          <w:szCs w:val="15"/>
          <w:color w:val="9AA3BC"/>
          <w:spacing w:val="-7"/>
          <w:w w:val="54"/>
          <w:i/>
          <w:position w:val="-23"/>
        </w:rPr>
        <w:t>•</w:t>
      </w:r>
      <w:r>
        <w:rPr>
          <w:rFonts w:ascii="Arial" w:hAnsi="Arial" w:cs="Arial" w:eastAsia="Arial"/>
          <w:sz w:val="15"/>
          <w:szCs w:val="15"/>
          <w:color w:val="9AA3BC"/>
          <w:spacing w:val="0"/>
          <w:w w:val="54"/>
          <w:i/>
          <w:position w:val="-23"/>
        </w:rPr>
        <w:t>•</w:t>
      </w:r>
      <w:r>
        <w:rPr>
          <w:rFonts w:ascii="Arial" w:hAnsi="Arial" w:cs="Arial" w:eastAsia="Arial"/>
          <w:sz w:val="15"/>
          <w:szCs w:val="15"/>
          <w:color w:val="9AA3BC"/>
          <w:spacing w:val="0"/>
          <w:w w:val="54"/>
          <w:i/>
          <w:position w:val="-23"/>
        </w:rPr>
        <w:t> </w:t>
      </w:r>
      <w:r>
        <w:rPr>
          <w:rFonts w:ascii="Arial" w:hAnsi="Arial" w:cs="Arial" w:eastAsia="Arial"/>
          <w:sz w:val="15"/>
          <w:szCs w:val="15"/>
          <w:color w:val="9AA3BC"/>
          <w:spacing w:val="1"/>
          <w:w w:val="54"/>
          <w:i/>
          <w:position w:val="-23"/>
        </w:rPr>
        <w:t> </w:t>
      </w:r>
      <w:r>
        <w:rPr>
          <w:rFonts w:ascii="Arial" w:hAnsi="Arial" w:cs="Arial" w:eastAsia="Arial"/>
          <w:sz w:val="15"/>
          <w:szCs w:val="15"/>
          <w:color w:val="9AA3BC"/>
          <w:spacing w:val="-44"/>
          <w:w w:val="149"/>
          <w:i/>
          <w:position w:val="-23"/>
        </w:rPr>
        <w:t>\</w:t>
      </w:r>
      <w:r>
        <w:rPr>
          <w:rFonts w:ascii="Arial" w:hAnsi="Arial" w:cs="Arial" w:eastAsia="Arial"/>
          <w:sz w:val="29"/>
          <w:szCs w:val="29"/>
          <w:color w:val="898C95"/>
          <w:spacing w:val="16"/>
          <w:w w:val="82"/>
          <w:i/>
          <w:position w:val="-17"/>
        </w:rPr>
        <w:t>·</w:t>
      </w:r>
      <w:r>
        <w:rPr>
          <w:rFonts w:ascii="Arial" w:hAnsi="Arial" w:cs="Arial" w:eastAsia="Arial"/>
          <w:sz w:val="29"/>
          <w:szCs w:val="29"/>
          <w:color w:val="798AB8"/>
          <w:spacing w:val="-77"/>
          <w:w w:val="80"/>
          <w:i/>
          <w:position w:val="-17"/>
        </w:rPr>
        <w:t>c</w:t>
      </w:r>
      <w:r>
        <w:rPr>
          <w:rFonts w:ascii="Arial" w:hAnsi="Arial" w:cs="Arial" w:eastAsia="Arial"/>
          <w:sz w:val="29"/>
          <w:szCs w:val="29"/>
          <w:color w:val="56569A"/>
          <w:spacing w:val="-50"/>
          <w:w w:val="145"/>
          <w:i/>
          <w:position w:val="-17"/>
        </w:rPr>
        <w:t>f</w:t>
      </w:r>
      <w:r>
        <w:rPr>
          <w:rFonts w:ascii="Arial" w:hAnsi="Arial" w:cs="Arial" w:eastAsia="Arial"/>
          <w:sz w:val="29"/>
          <w:szCs w:val="29"/>
          <w:color w:val="9AA3BC"/>
          <w:spacing w:val="-97"/>
          <w:w w:val="199"/>
          <w:i/>
          <w:position w:val="-17"/>
        </w:rPr>
        <w:t>'</w:t>
      </w:r>
      <w:r>
        <w:rPr>
          <w:rFonts w:ascii="Arial" w:hAnsi="Arial" w:cs="Arial" w:eastAsia="Arial"/>
          <w:sz w:val="29"/>
          <w:szCs w:val="29"/>
          <w:color w:val="5774A7"/>
          <w:spacing w:val="0"/>
          <w:w w:val="251"/>
          <w:i/>
          <w:position w:val="-17"/>
        </w:rPr>
        <w:t>i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91"/>
          <w:position w:val="-23"/>
        </w:rPr>
        <w:t>.</w:t>
      </w:r>
      <w:r>
        <w:rPr>
          <w:rFonts w:ascii="Arial" w:hAnsi="Arial" w:cs="Arial" w:eastAsia="Arial"/>
          <w:sz w:val="15"/>
          <w:szCs w:val="15"/>
          <w:color w:val="484849"/>
          <w:spacing w:val="0"/>
          <w:w w:val="100"/>
          <w:position w:val="-23"/>
        </w:rPr>
        <w:t>  </w:t>
      </w:r>
      <w:r>
        <w:rPr>
          <w:rFonts w:ascii="Arial" w:hAnsi="Arial" w:cs="Arial" w:eastAsia="Arial"/>
          <w:sz w:val="15"/>
          <w:szCs w:val="15"/>
          <w:color w:val="484849"/>
          <w:spacing w:val="16"/>
          <w:w w:val="100"/>
          <w:position w:val="-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D4F90"/>
          <w:spacing w:val="0"/>
          <w:w w:val="100"/>
          <w:position w:val="-2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3D4F90"/>
          <w:spacing w:val="0"/>
          <w:w w:val="100"/>
          <w:position w:val="-23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3D4F90"/>
          <w:spacing w:val="44"/>
          <w:w w:val="100"/>
          <w:position w:val="-2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D4F90"/>
          <w:spacing w:val="0"/>
          <w:w w:val="154"/>
          <w:position w:val="-23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color w:val="3D4F90"/>
          <w:spacing w:val="-13"/>
          <w:w w:val="154"/>
          <w:position w:val="-23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3D4F90"/>
          <w:spacing w:val="0"/>
          <w:w w:val="56"/>
          <w:position w:val="-23"/>
        </w:rPr>
        <w:t>....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00"/>
          <w:cols w:num="2" w:equalWidth="0">
            <w:col w:w="3729" w:space="106"/>
            <w:col w:w="6525"/>
          </w:cols>
        </w:sectPr>
      </w:pPr>
      <w:rPr/>
    </w:p>
    <w:p>
      <w:pPr>
        <w:spacing w:before="0" w:after="0" w:line="76" w:lineRule="exact"/>
        <w:ind w:left="3115" w:right="-20"/>
        <w:jc w:val="left"/>
        <w:tabs>
          <w:tab w:pos="44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210.705933pt;margin-top:-.629722pt;width:104.633013pt;height:.1pt;mso-position-horizontal-relative:page;mso-position-vertical-relative:paragraph;z-index:-21587" coordorigin="4214,-13" coordsize="2093,2">
            <v:shape style="position:absolute;left:4214;top:-13;width:2093;height:2" coordorigin="4214,-13" coordsize="2093,0" path="m4214,-13l6307,-13e" filled="f" stroked="t" strokeweight=".959936pt" strokecolor="#1F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0"/>
          <w:w w:val="129"/>
          <w:position w:val="-2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0"/>
          <w:w w:val="129"/>
          <w:position w:val="-2"/>
        </w:rPr>
        <w:t>\\</w: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0"/>
          <w:w w:val="129"/>
          <w:position w:val="-2"/>
        </w:rPr>
        <w:t>'•</w: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-29"/>
          <w:w w:val="129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98AB8"/>
          <w:spacing w:val="0"/>
          <w:w w:val="261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98AB8"/>
          <w:spacing w:val="-13"/>
          <w:w w:val="261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0"/>
          <w:w w:val="134"/>
          <w:position w:val="-2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0"/>
          <w:w w:val="134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3"/>
          <w:w w:val="134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0"/>
          <w:w w:val="127"/>
          <w:position w:val="-2"/>
        </w:rPr>
        <w:t>c,.\</w:t>
      </w:r>
      <w:r>
        <w:rPr>
          <w:rFonts w:ascii="Times New Roman" w:hAnsi="Times New Roman" w:cs="Times New Roman" w:eastAsia="Times New Roman"/>
          <w:sz w:val="17"/>
          <w:szCs w:val="17"/>
          <w:color w:val="9AA3BC"/>
          <w:spacing w:val="-1"/>
          <w:w w:val="128"/>
          <w:position w:val="-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98C95"/>
          <w:spacing w:val="0"/>
          <w:w w:val="171"/>
          <w:position w:val="-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98C9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98C95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798AB8"/>
          <w:spacing w:val="0"/>
          <w:w w:val="64"/>
          <w:position w:val="-2"/>
        </w:rPr>
        <w:t>...,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2569" w:right="5628"/>
        <w:jc w:val="center"/>
        <w:tabs>
          <w:tab w:pos="3500" w:val="left"/>
          <w:tab w:pos="40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8.385422pt;margin-top:3.027992pt;width:4.64224pt;height:8pt;mso-position-horizontal-relative:page;mso-position-vertical-relative:paragraph;z-index:-21584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9AA3BC"/>
                      <w:spacing w:val="-22"/>
                      <w:w w:val="159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9AA3BC"/>
          <w:w w:val="110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9AA3BC"/>
          <w:spacing w:val="7"/>
          <w:w w:val="110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9AA3BC"/>
          <w:spacing w:val="0"/>
          <w:w w:val="240"/>
          <w:position w:val="-2"/>
        </w:rPr>
        <w:t>\&gt;</w:t>
      </w:r>
      <w:r>
        <w:rPr>
          <w:rFonts w:ascii="Arial" w:hAnsi="Arial" w:cs="Arial" w:eastAsia="Arial"/>
          <w:sz w:val="16"/>
          <w:szCs w:val="16"/>
          <w:color w:val="9AA3BC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6"/>
          <w:szCs w:val="16"/>
          <w:color w:val="9AA3BC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3"/>
          <w:szCs w:val="23"/>
          <w:color w:val="9AA3BC"/>
          <w:spacing w:val="0"/>
          <w:w w:val="145"/>
          <w:position w:val="-2"/>
        </w:rPr>
        <w:t>,u</w:t>
      </w:r>
      <w:r>
        <w:rPr>
          <w:rFonts w:ascii="Times New Roman" w:hAnsi="Times New Roman" w:cs="Times New Roman" w:eastAsia="Times New Roman"/>
          <w:sz w:val="23"/>
          <w:szCs w:val="23"/>
          <w:color w:val="9AA3BC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9AA3BC"/>
          <w:spacing w:val="-32"/>
          <w:w w:val="116"/>
          <w:position w:val="-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E89D6"/>
          <w:spacing w:val="0"/>
          <w:w w:val="193"/>
          <w:position w:val="-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E89D6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E89D6"/>
          <w:spacing w:val="-1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9AA3BC"/>
          <w:spacing w:val="-10"/>
          <w:w w:val="126"/>
          <w:position w:val="-2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798AB8"/>
          <w:spacing w:val="0"/>
          <w:w w:val="243"/>
          <w:position w:val="-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2318" w:right="-20"/>
        <w:jc w:val="left"/>
        <w:tabs>
          <w:tab w:pos="2840" w:val="left"/>
          <w:tab w:pos="318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98AB8"/>
          <w:spacing w:val="0"/>
          <w:w w:val="153"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798AB8"/>
          <w:spacing w:val="0"/>
          <w:w w:val="153"/>
          <w:position w:val="-2"/>
        </w:rPr>
        <w:t>\?</w:t>
      </w:r>
      <w:r>
        <w:rPr>
          <w:rFonts w:ascii="Times New Roman" w:hAnsi="Times New Roman" w:cs="Times New Roman" w:eastAsia="Times New Roman"/>
          <w:sz w:val="18"/>
          <w:szCs w:val="18"/>
          <w:color w:val="798AB8"/>
          <w:spacing w:val="-65"/>
          <w:w w:val="153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98AB8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98AB8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727279"/>
          <w:spacing w:val="0"/>
          <w:w w:val="153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27279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27279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color w:val="9AA3BC"/>
          <w:spacing w:val="0"/>
          <w:w w:val="153"/>
          <w:position w:val="-2"/>
        </w:rPr>
        <w:t>c'\</w:t>
      </w:r>
      <w:r>
        <w:rPr>
          <w:rFonts w:ascii="Arial" w:hAnsi="Arial" w:cs="Arial" w:eastAsia="Arial"/>
          <w:sz w:val="18"/>
          <w:szCs w:val="18"/>
          <w:color w:val="9AA3BC"/>
          <w:spacing w:val="0"/>
          <w:w w:val="153"/>
          <w:position w:val="-2"/>
        </w:rPr>
        <w:t>)</w:t>
      </w:r>
      <w:r>
        <w:rPr>
          <w:rFonts w:ascii="Arial" w:hAnsi="Arial" w:cs="Arial" w:eastAsia="Arial"/>
          <w:sz w:val="18"/>
          <w:szCs w:val="18"/>
          <w:color w:val="9AA3BC"/>
          <w:spacing w:val="0"/>
          <w:w w:val="153"/>
          <w:position w:val="-2"/>
        </w:rPr>
        <w:t>;1</w:t>
      </w:r>
      <w:r>
        <w:rPr>
          <w:rFonts w:ascii="Arial" w:hAnsi="Arial" w:cs="Arial" w:eastAsia="Arial"/>
          <w:sz w:val="18"/>
          <w:szCs w:val="18"/>
          <w:color w:val="9AA3BC"/>
          <w:spacing w:val="32"/>
          <w:w w:val="153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9AA3BC"/>
          <w:spacing w:val="0"/>
          <w:w w:val="153"/>
          <w:i/>
          <w:position w:val="-2"/>
        </w:rPr>
        <w:t>rl'PY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1985" w:right="5029"/>
        <w:jc w:val="center"/>
        <w:tabs>
          <w:tab w:pos="2480" w:val="left"/>
          <w:tab w:pos="3460" w:val="left"/>
          <w:tab w:pos="512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36.957531pt;margin-top:-636.076904pt;width:484.527644pt;height:620.165091pt;mso-position-horizontal-relative:page;mso-position-vertical-relative:paragraph;z-index:-21589" coordorigin="739,-12722" coordsize="9691,12403">
            <v:group style="position:absolute;left:922;top:-12664;width:3331;height:2" coordorigin="922,-12664" coordsize="3331,2">
              <v:shape style="position:absolute;left:922;top:-12664;width:3331;height:2" coordorigin="922,-12664" coordsize="3331,0" path="m922,-12664l4253,-12664e" filled="f" stroked="t" strokeweight="1.439904pt" strokecolor="#282828">
                <v:path arrowok="t"/>
              </v:shape>
            </v:group>
            <v:group style="position:absolute;left:1498;top:-12707;width:2;height:528" coordorigin="1498,-12707" coordsize="2,528">
              <v:shape style="position:absolute;left:1498;top:-12707;width:2;height:528" coordorigin="1498,-12707" coordsize="0,528" path="m1498,-12179l1498,-12707e" filled="f" stroked="t" strokeweight=".959936pt" strokecolor="#232323">
                <v:path arrowok="t"/>
              </v:shape>
            </v:group>
            <v:group style="position:absolute;left:2246;top:-12717;width:2;height:537" coordorigin="2246,-12717" coordsize="2,537">
              <v:shape style="position:absolute;left:2246;top:-12717;width:2;height:537" coordorigin="2246,-12717" coordsize="0,537" path="m2246,-12179l2246,-12717e" filled="f" stroked="t" strokeweight=".479968pt" strokecolor="#3B3B3B">
                <v:path arrowok="t"/>
              </v:shape>
            </v:group>
            <v:group style="position:absolute;left:4195;top:-12654;width:5596;height:2" coordorigin="4195,-12654" coordsize="5596,2">
              <v:shape style="position:absolute;left:4195;top:-12654;width:5596;height:2" coordorigin="4195,-12654" coordsize="5596,0" path="m4195,-12654l9791,-12654e" filled="f" stroked="t" strokeweight=".479968pt" strokecolor="#2B2B2B">
                <v:path arrowok="t"/>
              </v:shape>
            </v:group>
            <v:group style="position:absolute;left:6528;top:-12717;width:2;height:355" coordorigin="6528,-12717" coordsize="2,355">
              <v:shape style="position:absolute;left:6528;top:-12717;width:2;height:355" coordorigin="6528,-12717" coordsize="0,355" path="m6528,-12362l6528,-12717e" filled="f" stroked="t" strokeweight=".479968pt" strokecolor="#383838">
                <v:path arrowok="t"/>
              </v:shape>
            </v:group>
            <v:group style="position:absolute;left:6518;top:-12362;width:3245;height:2" coordorigin="6518,-12362" coordsize="3245,2">
              <v:shape style="position:absolute;left:6518;top:-12362;width:3245;height:2" coordorigin="6518,-12362" coordsize="3245,0" path="m6518,-12362l9763,-12362e" filled="f" stroked="t" strokeweight=".479968pt" strokecolor="#545454">
                <v:path arrowok="t"/>
              </v:shape>
            </v:group>
            <v:group style="position:absolute;left:9734;top:-12654;width:682;height:2" coordorigin="9734,-12654" coordsize="682,2">
              <v:shape style="position:absolute;left:9734;top:-12654;width:682;height:2" coordorigin="9734,-12654" coordsize="682,0" path="m9734,-12654l10415,-12654e" filled="f" stroked="t" strokeweight=".479968pt" strokecolor="#181818">
                <v:path arrowok="t"/>
              </v:shape>
            </v:group>
            <v:group style="position:absolute;left:9763;top:-12362;width:538;height:2" coordorigin="9763,-12362" coordsize="538,2">
              <v:shape style="position:absolute;left:9763;top:-12362;width:538;height:2" coordorigin="9763,-12362" coordsize="538,0" path="m9763,-12362l10300,-12362e" filled="f" stroked="t" strokeweight=".479968pt" strokecolor="#000000">
                <v:path arrowok="t"/>
              </v:shape>
            </v:group>
            <v:group style="position:absolute;left:10291;top:-12362;width:115;height:2" coordorigin="10291,-12362" coordsize="115,2">
              <v:shape style="position:absolute;left:10291;top:-12362;width:115;height:2" coordorigin="10291,-12362" coordsize="115,0" path="m10291,-12362l10406,-12362e" filled="f" stroked="t" strokeweight=".479968pt" strokecolor="#1C1C1C">
                <v:path arrowok="t"/>
              </v:shape>
            </v:group>
            <v:group style="position:absolute;left:6528;top:-12371;width:2;height:528" coordorigin="6528,-12371" coordsize="2,528">
              <v:shape style="position:absolute;left:6528;top:-12371;width:2;height:528" coordorigin="6528,-12371" coordsize="0,528" path="m6528,-11843l6528,-12371e" filled="f" stroked="t" strokeweight=".479968pt" strokecolor="#000000">
                <v:path arrowok="t"/>
              </v:shape>
            </v:group>
            <v:group style="position:absolute;left:8495;top:-12371;width:2;height:192" coordorigin="8495,-12371" coordsize="2,192">
              <v:shape style="position:absolute;left:8495;top:-12371;width:2;height:192" coordorigin="8495,-12371" coordsize="0,192" path="m8495,-12179l8495,-12371e" filled="f" stroked="t" strokeweight=".479968pt" strokecolor="#2B2B2B">
                <v:path arrowok="t"/>
              </v:shape>
            </v:group>
            <v:group style="position:absolute;left:912;top:-11819;width:1373;height:2" coordorigin="912,-11819" coordsize="1373,2">
              <v:shape style="position:absolute;left:912;top:-11819;width:1373;height:2" coordorigin="912,-11819" coordsize="1373,0" path="m912,-11819l2285,-11819e" filled="f" stroked="t" strokeweight=".479968pt" strokecolor="#131313">
                <v:path arrowok="t"/>
              </v:shape>
            </v:group>
            <v:group style="position:absolute;left:1498;top:-12179;width:2;height:336" coordorigin="1498,-12179" coordsize="2,336">
              <v:shape style="position:absolute;left:1498;top:-12179;width:2;height:336" coordorigin="1498,-12179" coordsize="0,336" path="m1498,-11843l1498,-12179e" filled="f" stroked="t" strokeweight=".959936pt" strokecolor="#000000">
                <v:path arrowok="t"/>
              </v:shape>
            </v:group>
            <v:group style="position:absolute;left:2246;top:-12179;width:2;height:336" coordorigin="2246,-12179" coordsize="2,336">
              <v:shape style="position:absolute;left:2246;top:-12179;width:2;height:336" coordorigin="2246,-12179" coordsize="0,336" path="m2246,-11843l2246,-12179e" filled="f" stroked="t" strokeweight=".479968pt" strokecolor="#000000">
                <v:path arrowok="t"/>
              </v:shape>
            </v:group>
            <v:group style="position:absolute;left:2246;top:-11853;width:1977;height:2" coordorigin="2246,-11853" coordsize="1977,2">
              <v:shape style="position:absolute;left:2246;top:-11853;width:1977;height:2" coordorigin="2246,-11853" coordsize="1977,0" path="m2246,-11853l4224,-11853e" filled="f" stroked="t" strokeweight=".479968pt" strokecolor="#3B3B3B">
                <v:path arrowok="t"/>
              </v:shape>
            </v:group>
            <v:group style="position:absolute;left:4224;top:-11853;width:2313;height:2" coordorigin="4224,-11853" coordsize="2313,2">
              <v:shape style="position:absolute;left:4224;top:-11853;width:2313;height:2" coordorigin="4224,-11853" coordsize="2313,0" path="m4224,-11853l6537,-11853e" filled="f" stroked="t" strokeweight=".959936pt" strokecolor="#000000">
                <v:path arrowok="t"/>
              </v:shape>
            </v:group>
            <v:group style="position:absolute;left:6518;top:-11853;width:3609;height:2" coordorigin="6518,-11853" coordsize="3609,2">
              <v:shape style="position:absolute;left:6518;top:-11853;width:3609;height:2" coordorigin="6518,-11853" coordsize="3609,0" path="m6518,-11853l10127,-11853e" filled="f" stroked="t" strokeweight=".959936pt" strokecolor="#232323">
                <v:path arrowok="t"/>
              </v:shape>
            </v:group>
            <v:group style="position:absolute;left:8529;top:-12083;width:2;height:221" coordorigin="8529,-12083" coordsize="2,221">
              <v:shape style="position:absolute;left:8529;top:-12083;width:2;height:221" coordorigin="8529,-12083" coordsize="0,221" path="m8529,-11863l8529,-12083e" filled="f" stroked="t" strokeweight=".479968pt" strokecolor="#3F3F3F">
                <v:path arrowok="t"/>
              </v:shape>
            </v:group>
            <v:group style="position:absolute;left:10118;top:-11853;width:288;height:2" coordorigin="10118,-11853" coordsize="288,2">
              <v:shape style="position:absolute;left:10118;top:-11853;width:288;height:2" coordorigin="10118,-11853" coordsize="288,0" path="m10118,-11853l10406,-11853e" filled="f" stroked="t" strokeweight=".959936pt" strokecolor="#0F0F0F">
                <v:path arrowok="t"/>
              </v:shape>
            </v:group>
            <v:group style="position:absolute;left:902;top:-11589;width:9513;height:2" coordorigin="902,-11589" coordsize="9513,2">
              <v:shape style="position:absolute;left:902;top:-11589;width:9513;height:2" coordorigin="902,-11589" coordsize="9513,0" path="m902,-11589l10415,-11589e" filled="f" stroked="t" strokeweight="1.439904pt" strokecolor="#282828">
                <v:path arrowok="t"/>
              </v:shape>
            </v:group>
            <v:group style="position:absolute;left:1498;top:-11853;width:2;height:547" coordorigin="1498,-11853" coordsize="2,547">
              <v:shape style="position:absolute;left:1498;top:-11853;width:2;height:547" coordorigin="1498,-11853" coordsize="0,547" path="m1498,-11306l1498,-11853e" filled="f" stroked="t" strokeweight=".959936pt" strokecolor="#282828">
                <v:path arrowok="t"/>
              </v:shape>
            </v:group>
            <v:group style="position:absolute;left:2246;top:-11853;width:2;height:259" coordorigin="2246,-11853" coordsize="2,259">
              <v:shape style="position:absolute;left:2246;top:-11853;width:2;height:259" coordorigin="2246,-11853" coordsize="0,259" path="m2246,-11594l2246,-11853e" filled="f" stroked="t" strokeweight=".479968pt" strokecolor="#444444">
                <v:path arrowok="t"/>
              </v:shape>
            </v:group>
            <v:group style="position:absolute;left:6528;top:-11863;width:2;height:557" coordorigin="6528,-11863" coordsize="2,557">
              <v:shape style="position:absolute;left:6528;top:-11863;width:2;height:557" coordorigin="6528,-11863" coordsize="0,557" path="m6528,-11306l6528,-11863e" filled="f" stroked="t" strokeweight=".479968pt" strokecolor="#1F1F1F">
                <v:path arrowok="t"/>
              </v:shape>
            </v:group>
            <v:group style="position:absolute;left:8529;top:-11824;width:2;height:1123" coordorigin="8529,-11824" coordsize="2,1123">
              <v:shape style="position:absolute;left:8529;top:-11824;width:2;height:1123" coordorigin="8529,-11824" coordsize="0,1123" path="m8529,-10702l8529,-11824e" filled="f" stroked="t" strokeweight=".479968pt" strokecolor="#232323">
                <v:path arrowok="t"/>
              </v:shape>
            </v:group>
            <v:group style="position:absolute;left:10396;top:-12659;width:2;height:1958" coordorigin="10396,-12659" coordsize="2,1958">
              <v:shape style="position:absolute;left:10396;top:-12659;width:2;height:1958" coordorigin="10396,-12659" coordsize="0,1958" path="m10396,-10702l10396,-12659e" filled="f" stroked="t" strokeweight="1.919872pt" strokecolor="#232323">
                <v:path arrowok="t"/>
              </v:shape>
            </v:group>
            <v:group style="position:absolute;left:787;top:-12707;width:2;height:1727" coordorigin="787,-12707" coordsize="2,1727">
              <v:shape style="position:absolute;left:787;top:-12707;width:2;height:1727" coordorigin="787,-12707" coordsize="0,1727" path="m787,-10980l787,-12707e" filled="f" stroked="t" strokeweight=".479968pt" strokecolor="#000000">
                <v:path arrowok="t"/>
              </v:shape>
            </v:group>
            <v:group style="position:absolute;left:787;top:-11316;width:720;height:2" coordorigin="787,-11316" coordsize="720,2">
              <v:shape style="position:absolute;left:787;top:-11316;width:720;height:2" coordorigin="787,-11316" coordsize="720,0" path="m787,-11316l1507,-11316e" filled="f" stroked="t" strokeweight=".479968pt" strokecolor="#0F0F0F">
                <v:path arrowok="t"/>
              </v:shape>
            </v:group>
            <v:group style="position:absolute;left:1478;top:-11316;width:778;height:2" coordorigin="1478,-11316" coordsize="778,2">
              <v:shape style="position:absolute;left:1478;top:-11316;width:778;height:2" coordorigin="1478,-11316" coordsize="778,0" path="m1478,-11316l2256,-11316e" filled="f" stroked="t" strokeweight=".479968pt" strokecolor="#232323">
                <v:path arrowok="t"/>
              </v:shape>
            </v:group>
            <v:group style="position:absolute;left:2246;top:-11642;width:2;height:336" coordorigin="2246,-11642" coordsize="2,336">
              <v:shape style="position:absolute;left:2246;top:-11642;width:2;height:336" coordorigin="2246,-11642" coordsize="0,336" path="m2246,-11306l2246,-11642e" filled="f" stroked="t" strokeweight=".479968pt" strokecolor="#2B2B2B">
                <v:path arrowok="t"/>
              </v:shape>
            </v:group>
            <v:group style="position:absolute;left:3254;top:-11344;width:7161;height:2" coordorigin="3254,-11344" coordsize="7161,2">
              <v:shape style="position:absolute;left:3254;top:-11344;width:7161;height:2" coordorigin="3254,-11344" coordsize="7161,0" path="m3254,-11344l10415,-11344e" filled="f" stroked="t" strokeweight=".959936pt" strokecolor="#1F1F1F">
                <v:path arrowok="t"/>
              </v:shape>
            </v:group>
            <v:group style="position:absolute;left:893;top:-10961;width:1392;height:2" coordorigin="893,-10961" coordsize="1392,2">
              <v:shape style="position:absolute;left:893;top:-10961;width:1392;height:2" coordorigin="893,-10961" coordsize="1392,0" path="m893,-10961l2285,-10961e" filled="f" stroked="t" strokeweight=".479968pt" strokecolor="#1F1F1F">
                <v:path arrowok="t"/>
              </v:shape>
            </v:group>
            <v:group style="position:absolute;left:2246;top:-11316;width:2;height:585" coordorigin="2246,-11316" coordsize="2,585">
              <v:shape style="position:absolute;left:2246;top:-11316;width:2;height:585" coordorigin="2246,-11316" coordsize="0,585" path="m2246,-10730l2246,-11316e" filled="f" stroked="t" strokeweight=".479968pt" strokecolor="#000003">
                <v:path arrowok="t"/>
              </v:shape>
            </v:group>
            <v:group style="position:absolute;left:2246;top:-10989;width:7363;height:2" coordorigin="2246,-10989" coordsize="7363,2">
              <v:shape style="position:absolute;left:2246;top:-10989;width:7363;height:2" coordorigin="2246,-10989" coordsize="7363,0" path="m2246,-10989l9609,-10989e" filled="f" stroked="t" strokeweight=".959936pt" strokecolor="#2F2F2F">
                <v:path arrowok="t"/>
              </v:shape>
            </v:group>
            <v:group style="position:absolute;left:6528;top:-11316;width:2;height:336" coordorigin="6528,-11316" coordsize="2,336">
              <v:shape style="position:absolute;left:6528;top:-11316;width:2;height:336" coordorigin="6528,-11316" coordsize="0,336" path="m6528,-10980l6528,-11316e" filled="f" stroked="t" strokeweight=".479968pt" strokecolor="#000000">
                <v:path arrowok="t"/>
              </v:shape>
            </v:group>
            <v:group style="position:absolute;left:9599;top:-10989;width:701;height:2" coordorigin="9599,-10989" coordsize="701,2">
              <v:shape style="position:absolute;left:9599;top:-10989;width:701;height:2" coordorigin="9599,-10989" coordsize="701,0" path="m9599,-10989l10300,-10989e" filled="f" stroked="t" strokeweight=".959936pt" strokecolor="#000000">
                <v:path arrowok="t"/>
              </v:shape>
            </v:group>
            <v:group style="position:absolute;left:10291;top:-10989;width:115;height:2" coordorigin="10291,-10989" coordsize="115,2">
              <v:shape style="position:absolute;left:10291;top:-10989;width:115;height:2" coordorigin="10291,-10989" coordsize="115,0" path="m10291,-10989l10406,-10989e" filled="f" stroked="t" strokeweight=".959936pt" strokecolor="#2B2B2B">
                <v:path arrowok="t"/>
              </v:shape>
            </v:group>
            <v:group style="position:absolute;left:883;top:-10745;width:1402;height:2" coordorigin="883,-10745" coordsize="1402,2">
              <v:shape style="position:absolute;left:883;top:-10745;width:1402;height:2" coordorigin="883,-10745" coordsize="1402,0" path="m883,-10745l2285,-10745e" filled="f" stroked="t" strokeweight=".479968pt" strokecolor="#0C0C0C">
                <v:path arrowok="t"/>
              </v:shape>
            </v:group>
            <v:group style="position:absolute;left:787;top:-10989;width:2;height:3061" coordorigin="787,-10989" coordsize="2,3061">
              <v:shape style="position:absolute;left:787;top:-10989;width:2;height:3061" coordorigin="787,-10989" coordsize="0,3061" path="m787,-7928l787,-10989e" filled="f" stroked="t" strokeweight="1.919872pt" strokecolor="#000000">
                <v:path arrowok="t"/>
              </v:shape>
            </v:group>
            <v:group style="position:absolute;left:2217;top:-10735;width:4349;height:2" coordorigin="2217,-10735" coordsize="4349,2">
              <v:shape style="position:absolute;left:2217;top:-10735;width:4349;height:2" coordorigin="2217,-10735" coordsize="4349,0" path="m2217,-10735l6566,-10735e" filled="f" stroked="t" strokeweight=".959936pt" strokecolor="#282828">
                <v:path arrowok="t"/>
              </v:shape>
            </v:group>
            <v:group style="position:absolute;left:6528;top:-10999;width:2;height:931" coordorigin="6528,-10999" coordsize="2,931">
              <v:shape style="position:absolute;left:6528;top:-10999;width:2;height:931" coordorigin="6528,-10999" coordsize="0,931" path="m6528,-10068l6528,-10999e" filled="f" stroked="t" strokeweight=".479968pt" strokecolor="#2F2F2F">
                <v:path arrowok="t"/>
              </v:shape>
            </v:group>
            <v:group style="position:absolute;left:6489;top:-10721;width:3149;height:2" coordorigin="6489,-10721" coordsize="3149,2">
              <v:shape style="position:absolute;left:6489;top:-10721;width:3149;height:2" coordorigin="6489,-10721" coordsize="3149,0" path="m6489,-10721l9638,-10721e" filled="f" stroked="t" strokeweight=".959936pt" strokecolor="#2B2B2B">
                <v:path arrowok="t"/>
              </v:shape>
            </v:group>
            <v:group style="position:absolute;left:9571;top:-10725;width:221;height:2" coordorigin="9571,-10725" coordsize="221,2">
              <v:shape style="position:absolute;left:9571;top:-10725;width:221;height:2" coordorigin="9571,-10725" coordsize="221,0" path="m9571,-10725l9791,-10725e" filled="f" stroked="t" strokeweight=".479968pt" strokecolor="#030303">
                <v:path arrowok="t"/>
              </v:shape>
            </v:group>
            <v:group style="position:absolute;left:9734;top:-10730;width:672;height:2" coordorigin="9734,-10730" coordsize="672,2">
              <v:shape style="position:absolute;left:9734;top:-10730;width:672;height:2" coordorigin="9734,-10730" coordsize="672,0" path="m9734,-10730l10406,-10730e" filled="f" stroked="t" strokeweight=".959936pt" strokecolor="#383838">
                <v:path arrowok="t"/>
              </v:shape>
            </v:group>
            <v:group style="position:absolute;left:874;top:-10332;width:5692;height:2" coordorigin="874,-10332" coordsize="5692,2">
              <v:shape style="position:absolute;left:874;top:-10332;width:5692;height:2" coordorigin="874,-10332" coordsize="5692,0" path="m874,-10332l6566,-10332e" filled="f" stroked="t" strokeweight=".959936pt" strokecolor="#282828">
                <v:path arrowok="t"/>
              </v:shape>
            </v:group>
            <v:group style="position:absolute;left:1526;top:-11153;width:2;height:1113" coordorigin="1526,-11153" coordsize="2,1113">
              <v:shape style="position:absolute;left:1526;top:-11153;width:2;height:1113" coordorigin="1526,-11153" coordsize="0,1113" path="m1526,-10039l1526,-11153e" filled="f" stroked="t" strokeweight=".959936pt" strokecolor="#2B2B2B">
                <v:path arrowok="t"/>
              </v:shape>
            </v:group>
            <v:group style="position:absolute;left:2246;top:-10759;width:2;height:691" coordorigin="2246,-10759" coordsize="2,691">
              <v:shape style="position:absolute;left:2246;top:-10759;width:2;height:691" coordorigin="2246,-10759" coordsize="0,691" path="m2246,-10068l2246,-10759e" filled="f" stroked="t" strokeweight=".479968pt" strokecolor="#2B2B2B">
                <v:path arrowok="t"/>
              </v:shape>
            </v:group>
            <v:group style="position:absolute;left:6374;top:-10318;width:3581;height:2" coordorigin="6374,-10318" coordsize="3581,2">
              <v:shape style="position:absolute;left:6374;top:-10318;width:3581;height:2" coordorigin="6374,-10318" coordsize="3581,0" path="m6374,-10318l9955,-10318e" filled="f" stroked="t" strokeweight=".959936pt" strokecolor="#2F2F2F">
                <v:path arrowok="t"/>
              </v:shape>
            </v:group>
            <v:group style="position:absolute;left:9897;top:-10322;width:259;height:2" coordorigin="9897,-10322" coordsize="259,2">
              <v:shape style="position:absolute;left:9897;top:-10322;width:259;height:2" coordorigin="9897,-10322" coordsize="259,0" path="m9897,-10322l10156,-10322e" filled="f" stroked="t" strokeweight=".479968pt" strokecolor="#1C1C1C">
                <v:path arrowok="t"/>
              </v:shape>
            </v:group>
            <v:group style="position:absolute;left:10089;top:-10327;width:317;height:2" coordorigin="10089,-10327" coordsize="317,2">
              <v:shape style="position:absolute;left:10089;top:-10327;width:317;height:2" coordorigin="10089,-10327" coordsize="317,0" path="m10089,-10327l10406,-10327e" filled="f" stroked="t" strokeweight=".959936pt" strokecolor="#343434">
                <v:path arrowok="t"/>
              </v:shape>
            </v:group>
            <v:group style="position:absolute;left:768;top:-10078;width:739;height:2" coordorigin="768,-10078" coordsize="739,2">
              <v:shape style="position:absolute;left:768;top:-10078;width:739;height:2" coordorigin="768,-10078" coordsize="739,0" path="m768,-10078l1507,-10078e" filled="f" stroked="t" strokeweight=".479968pt" strokecolor="#343434">
                <v:path arrowok="t"/>
              </v:shape>
            </v:group>
            <v:group style="position:absolute;left:1478;top:-10078;width:778;height:2" coordorigin="1478,-10078" coordsize="778,2">
              <v:shape style="position:absolute;left:1478;top:-10078;width:778;height:2" coordorigin="1478,-10078" coordsize="778,0" path="m1478,-10078l2256,-10078e" filled="f" stroked="t" strokeweight=".479968pt" strokecolor="#484848">
                <v:path arrowok="t"/>
              </v:shape>
            </v:group>
            <v:group style="position:absolute;left:3350;top:-10107;width:6604;height:2" coordorigin="3350,-10107" coordsize="6604,2">
              <v:shape style="position:absolute;left:3350;top:-10107;width:6604;height:2" coordorigin="3350,-10107" coordsize="6604,0" path="m3350,-10107l9955,-10107e" filled="f" stroked="t" strokeweight=".959936pt" strokecolor="#232328">
                <v:path arrowok="t"/>
              </v:shape>
            </v:group>
            <v:group style="position:absolute;left:9571;top:-10107;width:259;height:2" coordorigin="9571,-10107" coordsize="259,2">
              <v:shape style="position:absolute;left:9571;top:-10107;width:259;height:2" coordorigin="9571,-10107" coordsize="259,0" path="m9571,-10107l9830,-10107e" filled="f" stroked="t" strokeweight=".959936pt" strokecolor="#444444">
                <v:path arrowok="t"/>
              </v:shape>
            </v:group>
            <v:group style="position:absolute;left:9897;top:-10111;width:259;height:2" coordorigin="9897,-10111" coordsize="259,2">
              <v:shape style="position:absolute;left:9897;top:-10111;width:259;height:2" coordorigin="9897,-10111" coordsize="259,0" path="m9897,-10111l10156,-10111e" filled="f" stroked="t" strokeweight=".479968pt" strokecolor="#080808">
                <v:path arrowok="t"/>
              </v:shape>
            </v:group>
            <v:group style="position:absolute;left:10089;top:-10111;width:317;height:2" coordorigin="10089,-10111" coordsize="317,2">
              <v:shape style="position:absolute;left:10089;top:-10111;width:317;height:2" coordorigin="10089,-10111" coordsize="317,0" path="m10089,-10111l10406,-10111e" filled="f" stroked="t" strokeweight=".479968pt" strokecolor="#1F1F1F">
                <v:path arrowok="t"/>
              </v:shape>
            </v:group>
            <v:group style="position:absolute;left:864;top:-9550;width:1421;height:2" coordorigin="864,-9550" coordsize="1421,2">
              <v:shape style="position:absolute;left:864;top:-9550;width:1421;height:2" coordorigin="864,-9550" coordsize="1421,0" path="m864,-9550l2285,-9550e" filled="f" stroked="t" strokeweight=".959936pt" strokecolor="#0F0F0F">
                <v:path arrowok="t"/>
              </v:shape>
            </v:group>
            <v:group style="position:absolute;left:2246;top:-10087;width:2;height:518" coordorigin="2246,-10087" coordsize="2,518">
              <v:shape style="position:absolute;left:2246;top:-10087;width:2;height:518" coordorigin="2246,-10087" coordsize="0,518" path="m2246,-9569l2246,-10087e" filled="f" stroked="t" strokeweight=".959936pt" strokecolor="#000000">
                <v:path arrowok="t"/>
              </v:shape>
            </v:group>
            <v:group style="position:absolute;left:6561;top:-10116;width:2;height:1180" coordorigin="6561,-10116" coordsize="2,1180">
              <v:shape style="position:absolute;left:6561;top:-10116;width:2;height:1180" coordorigin="6561,-10116" coordsize="0,1180" path="m6561,-8936l6561,-10116e" filled="f" stroked="t" strokeweight=".959936pt" strokecolor="#232323">
                <v:path arrowok="t"/>
              </v:shape>
            </v:group>
            <v:group style="position:absolute;left:2217;top:-9545;width:2688;height:2" coordorigin="2217,-9545" coordsize="2688,2">
              <v:shape style="position:absolute;left:2217;top:-9545;width:2688;height:2" coordorigin="2217,-9545" coordsize="2688,0" path="m2217,-9545l4905,-9545e" filled="f" stroked="t" strokeweight=".479968pt" strokecolor="#232323">
                <v:path arrowok="t"/>
              </v:shape>
            </v:group>
            <v:group style="position:absolute;left:6508;top:-9579;width:3101;height:2" coordorigin="6508,-9579" coordsize="3101,2">
              <v:shape style="position:absolute;left:6508;top:-9579;width:3101;height:2" coordorigin="6508,-9579" coordsize="3101,0" path="m6508,-9579l9609,-9579e" filled="f" stroked="t" strokeweight=".959936pt" strokecolor="#1C1C1C">
                <v:path arrowok="t"/>
              </v:shape>
            </v:group>
            <v:group style="position:absolute;left:9599;top:-9579;width:701;height:2" coordorigin="9599,-9579" coordsize="701,2">
              <v:shape style="position:absolute;left:9599;top:-9579;width:701;height:2" coordorigin="9599,-9579" coordsize="701,0" path="m9599,-9579l10300,-9579e" filled="f" stroked="t" strokeweight=".959936pt" strokecolor="#000000">
                <v:path arrowok="t"/>
              </v:shape>
            </v:group>
            <v:group style="position:absolute;left:10291;top:-9579;width:115;height:2" coordorigin="10291,-9579" coordsize="115,2">
              <v:shape style="position:absolute;left:10291;top:-9579;width:115;height:2" coordorigin="10291,-9579" coordsize="115,0" path="m10291,-9579l10406,-9579e" filled="f" stroked="t" strokeweight=".959936pt" strokecolor="#2B2B2B">
                <v:path arrowok="t"/>
              </v:shape>
            </v:group>
            <v:group style="position:absolute;left:854;top:-9142;width:5712;height:2" coordorigin="854,-9142" coordsize="5712,2">
              <v:shape style="position:absolute;left:854;top:-9142;width:5712;height:2" coordorigin="854,-9142" coordsize="5712,0" path="m854,-9142l6566,-9142e" filled="f" stroked="t" strokeweight=".959936pt" strokecolor="#1F1F1F">
                <v:path arrowok="t"/>
              </v:shape>
            </v:group>
            <v:group style="position:absolute;left:1512;top:-10116;width:2;height:988" coordorigin="1512,-10116" coordsize="2,988">
              <v:shape style="position:absolute;left:1512;top:-10116;width:2;height:988" coordorigin="1512,-10116" coordsize="0,988" path="m1512,-9128l1512,-10116e" filled="f" stroked="t" strokeweight=".959936pt" strokecolor="#232323">
                <v:path arrowok="t"/>
              </v:shape>
            </v:group>
            <v:group style="position:absolute;left:2246;top:-9579;width:2;height:2495" coordorigin="2246,-9579" coordsize="2,2495">
              <v:shape style="position:absolute;left:2246;top:-9579;width:2;height:2495" coordorigin="2246,-9579" coordsize="0,2495" path="m2246,-7084l2246,-9579e" filled="f" stroked="t" strokeweight=".959936pt" strokecolor="#131313">
                <v:path arrowok="t"/>
              </v:shape>
            </v:group>
            <v:group style="position:absolute;left:6480;top:-9132;width:3158;height:2" coordorigin="6480,-9132" coordsize="3158,2">
              <v:shape style="position:absolute;left:6480;top:-9132;width:3158;height:2" coordorigin="6480,-9132" coordsize="3158,0" path="m6480,-9132l9638,-9132e" filled="f" stroked="t" strokeweight=".479968pt" strokecolor="#232323">
                <v:path arrowok="t"/>
              </v:shape>
            </v:group>
            <v:group style="position:absolute;left:8519;top:-10788;width:2;height:2428" coordorigin="8519,-10788" coordsize="2,2428">
              <v:shape style="position:absolute;left:8519;top:-10788;width:2;height:2428" coordorigin="8519,-10788" coordsize="0,2428" path="m8519,-8360l8519,-10788e" filled="f" stroked="t" strokeweight=".959936pt" strokecolor="#2B2B2B">
                <v:path arrowok="t"/>
              </v:shape>
            </v:group>
            <v:group style="position:absolute;left:9571;top:-9132;width:835;height:2" coordorigin="9571,-9132" coordsize="835,2">
              <v:shape style="position:absolute;left:9571;top:-9132;width:835;height:2" coordorigin="9571,-9132" coordsize="835,0" path="m9571,-9132l10406,-9132e" filled="f" stroked="t" strokeweight=".479968pt" strokecolor="#0C0C0C">
                <v:path arrowok="t"/>
              </v:shape>
            </v:group>
            <v:group style="position:absolute;left:845;top:-8725;width:9561;height:2" coordorigin="845,-8725" coordsize="9561,2">
              <v:shape style="position:absolute;left:845;top:-8725;width:9561;height:2" coordorigin="845,-8725" coordsize="9561,0" path="m845,-8725l10406,-8725e" filled="f" stroked="t" strokeweight=".959936pt" strokecolor="#2B2B2F">
                <v:path arrowok="t"/>
              </v:shape>
            </v:group>
            <v:group style="position:absolute;left:768;top:-8274;width:3456;height:2" coordorigin="768,-8274" coordsize="3456,2">
              <v:shape style="position:absolute;left:768;top:-8274;width:3456;height:2" coordorigin="768,-8274" coordsize="3456,0" path="m768,-8274l4224,-8274e" filled="f" stroked="t" strokeweight=".479968pt" strokecolor="#1F1F1F">
                <v:path arrowok="t"/>
              </v:shape>
            </v:group>
            <v:group style="position:absolute;left:1498;top:-9521;width:2;height:1785" coordorigin="1498,-9521" coordsize="2,1785">
              <v:shape style="position:absolute;left:1498;top:-9521;width:2;height:1785" coordorigin="1498,-9521" coordsize="0,1785" path="m1498,-7736l1498,-9521e" filled="f" stroked="t" strokeweight="1.439904pt" strokecolor="#282828">
                <v:path arrowok="t"/>
              </v:shape>
            </v:group>
            <v:group style="position:absolute;left:5539;top:-8307;width:1027;height:2" coordorigin="5539,-8307" coordsize="1027,2">
              <v:shape style="position:absolute;left:5539;top:-8307;width:1027;height:2" coordorigin="5539,-8307" coordsize="1027,0" path="m5539,-8307l6566,-8307e" filled="f" stroked="t" strokeweight=".479968pt" strokecolor="#2B2B2B">
                <v:path arrowok="t"/>
              </v:shape>
            </v:group>
            <v:group style="position:absolute;left:6480;top:-8307;width:3158;height:2" coordorigin="6480,-8307" coordsize="3158,2">
              <v:shape style="position:absolute;left:6480;top:-8307;width:3158;height:2" coordorigin="6480,-8307" coordsize="3158,0" path="m6480,-8307l9638,-8307e" filled="f" stroked="t" strokeweight=".479968pt" strokecolor="#131313">
                <v:path arrowok="t"/>
              </v:shape>
            </v:group>
            <v:group style="position:absolute;left:9571;top:-8307;width:451;height:2" coordorigin="9571,-8307" coordsize="451,2">
              <v:shape style="position:absolute;left:9571;top:-8307;width:451;height:2" coordorigin="9571,-8307" coordsize="451,0" path="m9571,-8307l10022,-8307e" filled="f" stroked="t" strokeweight=".479968pt" strokecolor="#343434">
                <v:path arrowok="t"/>
              </v:shape>
            </v:group>
            <v:group style="position:absolute;left:826;top:-7928;width:1459;height:2" coordorigin="826,-7928" coordsize="1459,2">
              <v:shape style="position:absolute;left:826;top:-7928;width:1459;height:2" coordorigin="826,-7928" coordsize="1459,0" path="m826,-7928l2285,-7928e" filled="f" stroked="t" strokeweight=".959936pt" strokecolor="#0F0F0F">
                <v:path arrowok="t"/>
              </v:shape>
            </v:group>
            <v:group style="position:absolute;left:2208;top:-7914;width:6326;height:2" coordorigin="2208,-7914" coordsize="6326,2">
              <v:shape style="position:absolute;left:2208;top:-7914;width:6326;height:2" coordorigin="2208,-7914" coordsize="6326,0" path="m2208,-7914l8534,-7914e" filled="f" stroked="t" strokeweight=".959936pt" strokecolor="#1F1F1F">
                <v:path arrowok="t"/>
              </v:shape>
            </v:group>
            <v:group style="position:absolute;left:6552;top:-10740;width:2;height:3023" coordorigin="6552,-10740" coordsize="2,3023">
              <v:shape style="position:absolute;left:6552;top:-10740;width:2;height:3023" coordorigin="6552,-10740" coordsize="0,3023" path="m6552,-7717l6552,-10740e" filled="f" stroked="t" strokeweight=".959936pt" strokecolor="#282828">
                <v:path arrowok="t"/>
              </v:shape>
            </v:group>
            <v:group style="position:absolute;left:8505;top:-8302;width:2;height:403" coordorigin="8505,-8302" coordsize="2,403">
              <v:shape style="position:absolute;left:8505;top:-8302;width:2;height:403" coordorigin="8505,-8302" coordsize="0,403" path="m8505,-7899l8505,-8302e" filled="f" stroked="t" strokeweight=".959936pt" strokecolor="#1F1F1F">
                <v:path arrowok="t"/>
              </v:shape>
            </v:group>
            <v:group style="position:absolute;left:8457;top:-7909;width:1334;height:2" coordorigin="8457,-7909" coordsize="1334,2">
              <v:shape style="position:absolute;left:8457;top:-7909;width:1334;height:2" coordorigin="8457,-7909" coordsize="1334,0" path="m8457,-7909l9791,-7909e" filled="f" stroked="t" strokeweight=".959936pt" strokecolor="#0C0C0C">
                <v:path arrowok="t"/>
              </v:shape>
            </v:group>
            <v:group style="position:absolute;left:9734;top:-7909;width:662;height:2" coordorigin="9734,-7909" coordsize="662,2">
              <v:shape style="position:absolute;left:9734;top:-7909;width:662;height:2" coordorigin="9734,-7909" coordsize="662,0" path="m9734,-7909l10396,-7909e" filled="f" stroked="t" strokeweight=".959936pt" strokecolor="#282828">
                <v:path arrowok="t"/>
              </v:shape>
            </v:group>
            <v:group style="position:absolute;left:768;top:-7650;width:739;height:2" coordorigin="768,-7650" coordsize="739,2">
              <v:shape style="position:absolute;left:768;top:-7650;width:739;height:2" coordorigin="768,-7650" coordsize="739,0" path="m768,-7650l1507,-7650e" filled="f" stroked="t" strokeweight=".479968pt" strokecolor="#232323">
                <v:path arrowok="t"/>
              </v:shape>
            </v:group>
            <v:group style="position:absolute;left:1478;top:-9521;width:2;height:2466" coordorigin="1478,-9521" coordsize="2,2466">
              <v:shape style="position:absolute;left:1478;top:-9521;width:2;height:2466" coordorigin="1478,-9521" coordsize="0,2466" path="m1478,-7055l1478,-9521e" filled="f" stroked="t" strokeweight=".959936pt" strokecolor="#282828">
                <v:path arrowok="t"/>
              </v:shape>
            </v:group>
            <v:group style="position:absolute;left:1488;top:-7650;width:768;height:2" coordorigin="1488,-7650" coordsize="768,2">
              <v:shape style="position:absolute;left:1488;top:-7650;width:768;height:2" coordorigin="1488,-7650" coordsize="768,0" path="m1488,-7650l2256,-7650e" filled="f" stroked="t" strokeweight=".479968pt" strokecolor="#000000">
                <v:path arrowok="t"/>
              </v:shape>
            </v:group>
            <v:group style="position:absolute;left:2237;top:-7650;width:6268;height:2" coordorigin="2237,-7650" coordsize="6268,2">
              <v:shape style="position:absolute;left:2237;top:-7650;width:6268;height:2" coordorigin="2237,-7650" coordsize="6268,0" path="m2237,-7650l8505,-7650e" filled="f" stroked="t" strokeweight=".479968pt" strokecolor="#3B3B3B">
                <v:path arrowok="t"/>
              </v:shape>
            </v:group>
            <v:group style="position:absolute;left:8505;top:-8571;width:2;height:1516" coordorigin="8505,-8571" coordsize="2,1516">
              <v:shape style="position:absolute;left:8505;top:-8571;width:2;height:1516" coordorigin="8505,-8571" coordsize="0,1516" path="m8505,-7055l8505,-8571e" filled="f" stroked="t" strokeweight=".959936pt" strokecolor="#282828">
                <v:path arrowok="t"/>
              </v:shape>
            </v:group>
            <v:group style="position:absolute;left:8486;top:-7650;width:1123;height:2" coordorigin="8486,-7650" coordsize="1123,2">
              <v:shape style="position:absolute;left:8486;top:-7650;width:1123;height:2" coordorigin="8486,-7650" coordsize="1123,0" path="m8486,-7650l9609,-7650e" filled="f" stroked="t" strokeweight=".479968pt" strokecolor="#232323">
                <v:path arrowok="t"/>
              </v:shape>
            </v:group>
            <v:group style="position:absolute;left:9599;top:-7650;width:806;height:2" coordorigin="9599,-7650" coordsize="806,2">
              <v:shape style="position:absolute;left:9599;top:-7650;width:806;height:2" coordorigin="9599,-7650" coordsize="806,0" path="m9599,-7650l10406,-7650e" filled="f" stroked="t" strokeweight=".479968pt" strokecolor="#0C0C0C">
                <v:path arrowok="t"/>
              </v:shape>
            </v:group>
            <v:group style="position:absolute;left:816;top:-7314;width:1469;height:2" coordorigin="816,-7314" coordsize="1469,2">
              <v:shape style="position:absolute;left:816;top:-7314;width:1469;height:2" coordorigin="816,-7314" coordsize="1469,0" path="m816,-7314l2285,-7314e" filled="f" stroked="t" strokeweight=".959936pt" strokecolor="#0C0C0C">
                <v:path arrowok="t"/>
              </v:shape>
            </v:group>
            <v:group style="position:absolute;left:826;top:-8389;width:2;height:1104" coordorigin="826,-8389" coordsize="2,1104">
              <v:shape style="position:absolute;left:826;top:-8389;width:2;height:1104" coordorigin="826,-8389" coordsize="0,1104" path="m826,-7285l826,-8389e" filled="f" stroked="t" strokeweight=".959936pt" strokecolor="#1F1F1F">
                <v:path arrowok="t"/>
              </v:shape>
            </v:group>
            <v:group style="position:absolute;left:2208;top:-7300;width:4358;height:2" coordorigin="2208,-7300" coordsize="4358,2">
              <v:shape style="position:absolute;left:2208;top:-7300;width:4358;height:2" coordorigin="2208,-7300" coordsize="4358,0" path="m2208,-7300l6566,-7300e" filled="f" stroked="t" strokeweight=".959936pt" strokecolor="#282828">
                <v:path arrowok="t"/>
              </v:shape>
            </v:group>
            <v:group style="position:absolute;left:6480;top:-7295;width:3158;height:2" coordorigin="6480,-7295" coordsize="3158,2">
              <v:shape style="position:absolute;left:6480;top:-7295;width:3158;height:2" coordorigin="6480,-7295" coordsize="3158,0" path="m6480,-7295l9638,-7295e" filled="f" stroked="t" strokeweight=".959936pt" strokecolor="#0C0C0C">
                <v:path arrowok="t"/>
              </v:shape>
            </v:group>
            <v:group style="position:absolute;left:9571;top:-7295;width:816;height:2" coordorigin="9571,-7295" coordsize="816,2">
              <v:shape style="position:absolute;left:9571;top:-7295;width:816;height:2" coordorigin="9571,-7295" coordsize="816,0" path="m9571,-7295l10387,-7295e" filled="f" stroked="t" strokeweight=".959936pt" strokecolor="#2F2F2F">
                <v:path arrowok="t"/>
              </v:shape>
            </v:group>
            <v:group style="position:absolute;left:806;top:-7103;width:1478;height:2" coordorigin="806,-7103" coordsize="1478,2">
              <v:shape style="position:absolute;left:806;top:-7103;width:1478;height:2" coordorigin="806,-7103" coordsize="1478,0" path="m806,-7103l2285,-7103e" filled="f" stroked="t" strokeweight=".959936pt" strokecolor="#0C0C0F">
                <v:path arrowok="t"/>
              </v:shape>
            </v:group>
            <v:group style="position:absolute;left:2208;top:-7088;width:4358;height:2" coordorigin="2208,-7088" coordsize="4358,2">
              <v:shape style="position:absolute;left:2208;top:-7088;width:4358;height:2" coordorigin="2208,-7088" coordsize="4358,0" path="m2208,-7088l6566,-7088e" filled="f" stroked="t" strokeweight=".959936pt" strokecolor="#282828">
                <v:path arrowok="t"/>
              </v:shape>
            </v:group>
            <v:group style="position:absolute;left:6480;top:-7084;width:3312;height:2" coordorigin="6480,-7084" coordsize="3312,2">
              <v:shape style="position:absolute;left:6480;top:-7084;width:3312;height:2" coordorigin="6480,-7084" coordsize="3312,0" path="m6480,-7084l9791,-7084e" filled="f" stroked="t" strokeweight=".959936pt" strokecolor="#080808">
                <v:path arrowok="t"/>
              </v:shape>
            </v:group>
            <v:group style="position:absolute;left:9734;top:-7084;width:653;height:2" coordorigin="9734,-7084" coordsize="653,2">
              <v:shape style="position:absolute;left:9734;top:-7084;width:653;height:2" coordorigin="9734,-7084" coordsize="653,0" path="m9734,-7084l10387,-7084e" filled="f" stroked="t" strokeweight=".959936pt" strokecolor="#282828">
                <v:path arrowok="t"/>
              </v:shape>
            </v:group>
            <v:group style="position:absolute;left:10319;top:-8307;width:77;height:2" coordorigin="10319,-8307" coordsize="77,2">
              <v:shape style="position:absolute;left:10319;top:-8307;width:77;height:2" coordorigin="10319,-8307" coordsize="77,0" path="m10319,-8307l10396,-8307e" filled="f" stroked="t" strokeweight=".479968pt" strokecolor="#282828">
                <v:path arrowok="t"/>
              </v:shape>
            </v:group>
            <v:group style="position:absolute;left:10382;top:-10778;width:2;height:9558" coordorigin="10382,-10778" coordsize="2,9558">
              <v:shape style="position:absolute;left:10382;top:-10778;width:2;height:9558" coordorigin="10382,-10778" coordsize="0,9558" path="m10382,-1220l10382,-10778e" filled="f" stroked="t" strokeweight="1.919872pt" strokecolor="#1F1F1F">
                <v:path arrowok="t"/>
              </v:shape>
            </v:group>
            <v:group style="position:absolute;left:768;top:-6623;width:739;height:2" coordorigin="768,-6623" coordsize="739,2">
              <v:shape style="position:absolute;left:768;top:-6623;width:739;height:2" coordorigin="768,-6623" coordsize="739,0" path="m768,-6623l1507,-6623e" filled="f" stroked="t" strokeweight=".479968pt" strokecolor="#282828">
                <v:path arrowok="t"/>
              </v:shape>
            </v:group>
            <v:group style="position:absolute;left:1464;top:-7132;width:2;height:1670" coordorigin="1464,-7132" coordsize="2,1670">
              <v:shape style="position:absolute;left:1464;top:-7132;width:2;height:1670" coordorigin="1464,-7132" coordsize="0,1670" path="m1464,-5462l1464,-7132e" filled="f" stroked="t" strokeweight=".479968pt" strokecolor="#232323">
                <v:path arrowok="t"/>
              </v:shape>
            </v:group>
            <v:group style="position:absolute;left:1488;top:-6623;width:768;height:2" coordorigin="1488,-6623" coordsize="768,2">
              <v:shape style="position:absolute;left:1488;top:-6623;width:768;height:2" coordorigin="1488,-6623" coordsize="768,0" path="m1488,-6623l2256,-6623e" filled="f" stroked="t" strokeweight=".479968pt" strokecolor="#000000">
                <v:path arrowok="t"/>
              </v:shape>
            </v:group>
            <v:group style="position:absolute;left:6537;top:-10740;width:2;height:9520" coordorigin="6537,-10740" coordsize="2,9520">
              <v:shape style="position:absolute;left:6537;top:-10740;width:2;height:9520" coordorigin="6537,-10740" coordsize="0,9520" path="m6537,-1220l6537,-10740e" filled="f" stroked="t" strokeweight=".959936pt" strokecolor="#282828">
                <v:path arrowok="t"/>
              </v:shape>
            </v:group>
            <v:group style="position:absolute;left:8491;top:-7132;width:2;height:547" coordorigin="8491,-7132" coordsize="2,547">
              <v:shape style="position:absolute;left:8491;top:-7132;width:2;height:547" coordorigin="8491,-7132" coordsize="0,547" path="m8491,-6585l8491,-7132e" filled="f" stroked="t" strokeweight=".959936pt" strokecolor="#3B3B3B">
                <v:path arrowok="t"/>
              </v:shape>
            </v:group>
            <v:group style="position:absolute;left:2237;top:-6623;width:7372;height:2" coordorigin="2237,-6623" coordsize="7372,2">
              <v:shape style="position:absolute;left:2237;top:-6623;width:7372;height:2" coordorigin="2237,-6623" coordsize="7372,0" path="m2237,-6623l9609,-6623e" filled="f" stroked="t" strokeweight=".479968pt" strokecolor="#232323">
                <v:path arrowok="t"/>
              </v:shape>
            </v:group>
            <v:group style="position:absolute;left:9599;top:-6623;width:701;height:2" coordorigin="9599,-6623" coordsize="701,2">
              <v:shape style="position:absolute;left:9599;top:-6623;width:701;height:2" coordorigin="9599,-6623" coordsize="701,0" path="m9599,-6623l10300,-6623e" filled="f" stroked="t" strokeweight=".479968pt" strokecolor="#000000">
                <v:path arrowok="t"/>
              </v:shape>
            </v:group>
            <v:group style="position:absolute;left:10291;top:-6623;width:115;height:2" coordorigin="10291,-6623" coordsize="115,2">
              <v:shape style="position:absolute;left:10291;top:-6623;width:115;height:2" coordorigin="10291,-6623" coordsize="115,0" path="m10291,-6623l10406,-6623e" filled="f" stroked="t" strokeweight=".479968pt" strokecolor="#282828">
                <v:path arrowok="t"/>
              </v:shape>
            </v:group>
            <v:group style="position:absolute;left:806;top:-6297;width:1478;height:2" coordorigin="806,-6297" coordsize="1478,2">
              <v:shape style="position:absolute;left:806;top:-6297;width:1478;height:2" coordorigin="806,-6297" coordsize="1478,0" path="m806,-6297l2285,-6297e" filled="f" stroked="t" strokeweight=".959936pt" strokecolor="#676767">
                <v:path arrowok="t"/>
              </v:shape>
            </v:group>
            <v:group style="position:absolute;left:2208;top:-6287;width:4358;height:2" coordorigin="2208,-6287" coordsize="4358,2">
              <v:shape style="position:absolute;left:2208;top:-6287;width:4358;height:2" coordorigin="2208,-6287" coordsize="4358,0" path="m2208,-6287l6566,-6287e" filled="f" stroked="t" strokeweight=".959936pt" strokecolor="#282828">
                <v:path arrowok="t"/>
              </v:shape>
            </v:group>
            <v:group style="position:absolute;left:6412;top:-6282;width:3917;height:2" coordorigin="6412,-6282" coordsize="3917,2">
              <v:shape style="position:absolute;left:6412;top:-6282;width:3917;height:2" coordorigin="6412,-6282" coordsize="3917,0" path="m6412,-6282l10329,-6282e" filled="f" stroked="t" strokeweight=".959936pt" strokecolor="#444444">
                <v:path arrowok="t"/>
              </v:shape>
            </v:group>
            <v:group style="position:absolute;left:8495;top:-6661;width:2;height:393" coordorigin="8495,-6661" coordsize="2,393">
              <v:shape style="position:absolute;left:8495;top:-6661;width:2;height:393" coordorigin="8495,-6661" coordsize="0,393" path="m8495,-6268l8495,-6661e" filled="f" stroked="t" strokeweight=".959936pt" strokecolor="#1F1F1F">
                <v:path arrowok="t"/>
              </v:shape>
            </v:group>
            <v:group style="position:absolute;left:10262;top:-6282;width:134;height:2" coordorigin="10262,-6282" coordsize="134,2">
              <v:shape style="position:absolute;left:10262;top:-6282;width:134;height:2" coordorigin="10262,-6282" coordsize="134,0" path="m10262,-6282l10396,-6282e" filled="f" stroked="t" strokeweight=".959936pt" strokecolor="#2F2F2F">
                <v:path arrowok="t"/>
              </v:shape>
            </v:group>
            <v:group style="position:absolute;left:806;top:-6095;width:1478;height:2" coordorigin="806,-6095" coordsize="1478,2">
              <v:shape style="position:absolute;left:806;top:-6095;width:1478;height:2" coordorigin="806,-6095" coordsize="1478,0" path="m806,-6095l2285,-6095e" filled="f" stroked="t" strokeweight=".959936pt" strokecolor="#3B3B3B">
                <v:path arrowok="t"/>
              </v:shape>
            </v:group>
            <v:group style="position:absolute;left:2208;top:-6076;width:6326;height:2" coordorigin="2208,-6076" coordsize="6326,2">
              <v:shape style="position:absolute;left:2208;top:-6076;width:6326;height:2" coordorigin="2208,-6076" coordsize="6326,0" path="m2208,-6076l8534,-6076e" filled="f" stroked="t" strokeweight=".959936pt" strokecolor="#2B2B2B">
                <v:path arrowok="t"/>
              </v:shape>
            </v:group>
            <v:group style="position:absolute;left:8500;top:-6354;width:2;height:1727" coordorigin="8500,-6354" coordsize="2,1727">
              <v:shape style="position:absolute;left:8500;top:-6354;width:2;height:1727" coordorigin="8500,-6354" coordsize="0,1727" path="m8500,-4627l8500,-6354e" filled="f" stroked="t" strokeweight="1.439904pt" strokecolor="#3F3F3F">
                <v:path arrowok="t"/>
              </v:shape>
            </v:group>
            <v:group style="position:absolute;left:8457;top:-6076;width:1498;height:2" coordorigin="8457,-6076" coordsize="1498,2">
              <v:shape style="position:absolute;left:8457;top:-6076;width:1498;height:2" coordorigin="8457,-6076" coordsize="1498,0" path="m8457,-6076l9955,-6076e" filled="f" stroked="t" strokeweight=".959936pt" strokecolor="#1F1F1F">
                <v:path arrowok="t"/>
              </v:shape>
            </v:group>
            <v:group style="position:absolute;left:9897;top:-6076;width:499;height:2" coordorigin="9897,-6076" coordsize="499,2">
              <v:shape style="position:absolute;left:9897;top:-6076;width:499;height:2" coordorigin="9897,-6076" coordsize="499,0" path="m9897,-6076l10396,-6076e" filled="f" stroked="t" strokeweight=".959936pt" strokecolor="#080808">
                <v:path arrowok="t"/>
              </v:shape>
            </v:group>
            <v:group style="position:absolute;left:806;top:-5673;width:5760;height:2" coordorigin="806,-5673" coordsize="5760,2">
              <v:shape style="position:absolute;left:806;top:-5673;width:5760;height:2" coordorigin="806,-5673" coordsize="5760,0" path="m806,-5673l6566,-5673e" filled="f" stroked="t" strokeweight=".959936pt" strokecolor="#282828">
                <v:path arrowok="t"/>
              </v:shape>
            </v:group>
            <v:group style="position:absolute;left:6480;top:-5663;width:3158;height:2" coordorigin="6480,-5663" coordsize="3158,2">
              <v:shape style="position:absolute;left:6480;top:-5663;width:3158;height:2" coordorigin="6480,-5663" coordsize="3158,0" path="m6480,-5663l9638,-5663e" filled="f" stroked="t" strokeweight=".959936pt" strokecolor="#282828">
                <v:path arrowok="t"/>
              </v:shape>
            </v:group>
            <v:group style="position:absolute;left:9407;top:-5668;width:989;height:2" coordorigin="9407,-5668" coordsize="989,2">
              <v:shape style="position:absolute;left:9407;top:-5668;width:989;height:2" coordorigin="9407,-5668" coordsize="989,0" path="m9407,-5668l10396,-5668e" filled="f" stroked="t" strokeweight="1.439904pt" strokecolor="#4B4B4B">
                <v:path arrowok="t"/>
              </v:shape>
            </v:group>
            <v:group style="position:absolute;left:797;top:-5471;width:1488;height:2" coordorigin="797,-5471" coordsize="1488,2">
              <v:shape style="position:absolute;left:797;top:-5471;width:1488;height:2" coordorigin="797,-5471" coordsize="1488,0" path="m797,-5471l2285,-5471e" filled="f" stroked="t" strokeweight=".959936pt" strokecolor="#0F0F0F">
                <v:path arrowok="t"/>
              </v:shape>
            </v:group>
            <v:group style="position:absolute;left:2208;top:-5457;width:7430;height:2" coordorigin="2208,-5457" coordsize="7430,2">
              <v:shape style="position:absolute;left:2208;top:-5457;width:7430;height:2" coordorigin="2208,-5457" coordsize="7430,0" path="m2208,-5457l9638,-5457e" filled="f" stroked="t" strokeweight=".959936pt" strokecolor="#1F1F1F">
                <v:path arrowok="t"/>
              </v:shape>
            </v:group>
            <v:group style="position:absolute;left:9571;top:-5457;width:826;height:2" coordorigin="9571,-5457" coordsize="826,2">
              <v:shape style="position:absolute;left:9571;top:-5457;width:826;height:2" coordorigin="9571,-5457" coordsize="826,0" path="m9571,-5457l10396,-5457e" filled="f" stroked="t" strokeweight="1.439904pt" strokecolor="#484848">
                <v:path arrowok="t"/>
              </v:shape>
            </v:group>
            <v:group style="position:absolute;left:797;top:-5068;width:1488;height:2" coordorigin="797,-5068" coordsize="1488,2">
              <v:shape style="position:absolute;left:797;top:-5068;width:1488;height:2" coordorigin="797,-5068" coordsize="1488,0" path="m797,-5068l2285,-5068e" filled="f" stroked="t" strokeweight=".959936pt" strokecolor="#0F0F13">
                <v:path arrowok="t"/>
              </v:shape>
            </v:group>
            <v:group style="position:absolute;left:1498;top:-5462;width:2;height:806" coordorigin="1498,-5462" coordsize="2,806">
              <v:shape style="position:absolute;left:1498;top:-5462;width:2;height:806" coordorigin="1498,-5462" coordsize="0,806" path="m1498,-4656l1498,-5462e" filled="f" stroked="t" strokeweight=".479968pt" strokecolor="#1F1F1F">
                <v:path arrowok="t"/>
              </v:shape>
            </v:group>
            <v:group style="position:absolute;left:2208;top:-5054;width:7430;height:2" coordorigin="2208,-5054" coordsize="7430,2">
              <v:shape style="position:absolute;left:2208;top:-5054;width:7430;height:2" coordorigin="2208,-5054" coordsize="7430,0" path="m2208,-5054l9638,-5054e" filled="f" stroked="t" strokeweight=".959936pt" strokecolor="#232323">
                <v:path arrowok="t"/>
              </v:shape>
            </v:group>
            <v:group style="position:absolute;left:9571;top:-5054;width:826;height:2" coordorigin="9571,-5054" coordsize="826,2">
              <v:shape style="position:absolute;left:9571;top:-5054;width:826;height:2" coordorigin="9571,-5054" coordsize="826,0" path="m9571,-5054l10396,-5054e" filled="f" stroked="t" strokeweight="1.439904pt" strokecolor="#484848">
                <v:path arrowok="t"/>
              </v:shape>
            </v:group>
            <v:group style="position:absolute;left:787;top:-4665;width:1498;height:2" coordorigin="787,-4665" coordsize="1498,2">
              <v:shape style="position:absolute;left:787;top:-4665;width:1498;height:2" coordorigin="787,-4665" coordsize="1498,0" path="m787,-4665l2285,-4665e" filled="f" stroked="t" strokeweight=".959936pt" strokecolor="#08080C">
                <v:path arrowok="t"/>
              </v:shape>
            </v:group>
            <v:group style="position:absolute;left:2208;top:-4651;width:7747;height:2" coordorigin="2208,-4651" coordsize="7747,2">
              <v:shape style="position:absolute;left:2208;top:-4651;width:7747;height:2" coordorigin="2208,-4651" coordsize="7747,0" path="m2208,-4651l9955,-4651e" filled="f" stroked="t" strokeweight=".959936pt" strokecolor="#1C1C1F">
                <v:path arrowok="t"/>
              </v:shape>
            </v:group>
            <v:group style="position:absolute;left:9897;top:-4651;width:499;height:2" coordorigin="9897,-4651" coordsize="499,2">
              <v:shape style="position:absolute;left:9897;top:-4651;width:499;height:2" coordorigin="9897,-4651" coordsize="499,0" path="m9897,-4651l10396,-4651e" filled="f" stroked="t" strokeweight="1.439904pt" strokecolor="#2F2F2F">
                <v:path arrowok="t"/>
              </v:shape>
            </v:group>
            <v:group style="position:absolute;left:787;top:-4449;width:1498;height:2" coordorigin="787,-4449" coordsize="1498,2">
              <v:shape style="position:absolute;left:787;top:-4449;width:1498;height:2" coordorigin="787,-4449" coordsize="1498,0" path="m787,-4449l2285,-4449e" filled="f" stroked="t" strokeweight=".479968pt" strokecolor="#080808">
                <v:path arrowok="t"/>
              </v:shape>
            </v:group>
            <v:group style="position:absolute;left:804;top:-8043;width:2;height:4798" coordorigin="804,-8043" coordsize="2,4798">
              <v:shape style="position:absolute;left:804;top:-8043;width:2;height:4798" coordorigin="804,-8043" coordsize="0,4798" path="m804,-3245l804,-8043e" filled="f" stroked="t" strokeweight="2.639824pt" strokecolor="#1F1F1F">
                <v:path arrowok="t"/>
              </v:shape>
            </v:group>
            <v:group style="position:absolute;left:1498;top:-4665;width:2;height:672" coordorigin="1498,-4665" coordsize="2,672">
              <v:shape style="position:absolute;left:1498;top:-4665;width:2;height:672" coordorigin="1498,-4665" coordsize="0,672" path="m1498,-3994l1498,-4665e" filled="f" stroked="t" strokeweight=".479968pt" strokecolor="#080808">
                <v:path arrowok="t"/>
              </v:shape>
            </v:group>
            <v:group style="position:absolute;left:2208;top:-4440;width:8188;height:2" coordorigin="2208,-4440" coordsize="8188,2">
              <v:shape style="position:absolute;left:2208;top:-4440;width:8188;height:2" coordorigin="2208,-4440" coordsize="8188,0" path="m2208,-4440l10396,-4440e" filled="f" stroked="t" strokeweight=".959936pt" strokecolor="#1C1C1C">
                <v:path arrowok="t"/>
              </v:shape>
            </v:group>
            <v:group style="position:absolute;left:8495;top:-4704;width:2;height:950" coordorigin="8495,-4704" coordsize="2,950">
              <v:shape style="position:absolute;left:8495;top:-4704;width:2;height:950" coordorigin="8495,-4704" coordsize="0,950" path="m8495,-3754l8495,-4704e" filled="f" stroked="t" strokeweight=".959936pt" strokecolor="#131313">
                <v:path arrowok="t"/>
              </v:shape>
            </v:group>
            <v:group style="position:absolute;left:787;top:-4238;width:1498;height:2" coordorigin="787,-4238" coordsize="1498,2">
              <v:shape style="position:absolute;left:787;top:-4238;width:1498;height:2" coordorigin="787,-4238" coordsize="1498,0" path="m787,-4238l2285,-4238e" filled="f" stroked="t" strokeweight=".479968pt" strokecolor="#0C0C0C">
                <v:path arrowok="t"/>
              </v:shape>
            </v:group>
            <v:group style="position:absolute;left:2208;top:-4229;width:6326;height:2" coordorigin="2208,-4229" coordsize="6326,2">
              <v:shape style="position:absolute;left:2208;top:-4229;width:6326;height:2" coordorigin="2208,-4229" coordsize="6326,0" path="m2208,-4229l8534,-4229e" filled="f" stroked="t" strokeweight=".959936pt" strokecolor="#1C1C1C">
                <v:path arrowok="t"/>
              </v:shape>
            </v:group>
            <v:group style="position:absolute;left:8457;top:-4224;width:1939;height:2" coordorigin="8457,-4224" coordsize="1939,2">
              <v:shape style="position:absolute;left:8457;top:-4224;width:1939;height:2" coordorigin="8457,-4224" coordsize="1939,0" path="m8457,-4224l10396,-4224e" filled="f" stroked="t" strokeweight=".959936pt" strokecolor="#080808">
                <v:path arrowok="t"/>
              </v:shape>
            </v:group>
            <v:group style="position:absolute;left:778;top:-4032;width:1507;height:2" coordorigin="778,-4032" coordsize="1507,2">
              <v:shape style="position:absolute;left:778;top:-4032;width:1507;height:2" coordorigin="778,-4032" coordsize="1507,0" path="m778,-4032l2285,-4032e" filled="f" stroked="t" strokeweight=".959936pt" strokecolor="#080808">
                <v:path arrowok="t"/>
              </v:shape>
            </v:group>
            <v:group style="position:absolute;left:2270;top:-7132;width:2;height:3167" coordorigin="2270,-7132" coordsize="2,3167">
              <v:shape style="position:absolute;left:2270;top:-7132;width:2;height:3167" coordorigin="2270,-7132" coordsize="0,3167" path="m2270,-3965l2270,-7132e" filled="f" stroked="t" strokeweight=".959936pt" strokecolor="#1F1F23">
                <v:path arrowok="t"/>
              </v:shape>
            </v:group>
            <v:group style="position:absolute;left:2208;top:-4018;width:4358;height:2" coordorigin="2208,-4018" coordsize="4358,2">
              <v:shape style="position:absolute;left:2208;top:-4018;width:4358;height:2" coordorigin="2208,-4018" coordsize="4358,0" path="m2208,-4018l6566,-4018e" filled="f" stroked="t" strokeweight=".959936pt" strokecolor="#282828">
                <v:path arrowok="t"/>
              </v:shape>
            </v:group>
            <v:group style="position:absolute;left:5356;top:-4013;width:5040;height:2" coordorigin="5356,-4013" coordsize="5040,2">
              <v:shape style="position:absolute;left:5356;top:-4013;width:5040;height:2" coordorigin="5356,-4013" coordsize="5040,0" path="m5356,-4013l10396,-4013e" filled="f" stroked="t" strokeweight=".959936pt" strokecolor="#0F0F0F">
                <v:path arrowok="t"/>
              </v:shape>
            </v:group>
            <v:group style="position:absolute;left:778;top:-3821;width:758;height:2" coordorigin="778,-3821" coordsize="758,2">
              <v:shape style="position:absolute;left:778;top:-3821;width:758;height:2" coordorigin="778,-3821" coordsize="758,0" path="m778,-3821l1536,-3821e" filled="f" stroked="t" strokeweight=".959936pt" strokecolor="#232328">
                <v:path arrowok="t"/>
              </v:shape>
            </v:group>
            <v:group style="position:absolute;left:1498;top:-4022;width:2;height:240" coordorigin="1498,-4022" coordsize="2,240">
              <v:shape style="position:absolute;left:1498;top:-4022;width:2;height:240" coordorigin="1498,-4022" coordsize="0,240" path="m1498,-3783l1498,-4022e" filled="f" stroked="t" strokeweight=".479968pt" strokecolor="#383838">
                <v:path arrowok="t"/>
              </v:shape>
            </v:group>
            <v:group style="position:absolute;left:1459;top:-3821;width:826;height:2" coordorigin="1459,-3821" coordsize="826,2">
              <v:shape style="position:absolute;left:1459;top:-3821;width:826;height:2" coordorigin="1459,-3821" coordsize="826,0" path="m1459,-3821l2285,-3821e" filled="f" stroked="t" strokeweight=".959936pt" strokecolor="#3F3F3F">
                <v:path arrowok="t"/>
              </v:shape>
            </v:group>
            <v:group style="position:absolute;left:2208;top:-3816;width:4358;height:2" coordorigin="2208,-3816" coordsize="4358,2">
              <v:shape style="position:absolute;left:2208;top:-3816;width:4358;height:2" coordorigin="2208,-3816" coordsize="4358,0" path="m2208,-3816l6566,-3816e" filled="f" stroked="t" strokeweight=".959936pt" strokecolor="#282828">
                <v:path arrowok="t"/>
              </v:shape>
            </v:group>
            <v:group style="position:absolute;left:6038;top:-3807;width:4291;height:2" coordorigin="6038,-3807" coordsize="4291,2">
              <v:shape style="position:absolute;left:6038;top:-3807;width:4291;height:2" coordorigin="6038,-3807" coordsize="4291,0" path="m6038,-3807l10329,-3807e" filled="f" stroked="t" strokeweight="1.439904pt" strokecolor="#484848">
                <v:path arrowok="t"/>
              </v:shape>
            </v:group>
            <v:group style="position:absolute;left:10262;top:-3807;width:134;height:2" coordorigin="10262,-3807" coordsize="134,2">
              <v:shape style="position:absolute;left:10262;top:-3807;width:134;height:2" coordorigin="10262,-3807" coordsize="134,0" path="m10262,-3807l10396,-3807e" filled="f" stroked="t" strokeweight=".959936pt" strokecolor="#2B2B2F">
                <v:path arrowok="t"/>
              </v:shape>
            </v:group>
            <v:group style="position:absolute;left:778;top:-3605;width:1507;height:2" coordorigin="778,-3605" coordsize="1507,2">
              <v:shape style="position:absolute;left:778;top:-3605;width:1507;height:2" coordorigin="778,-3605" coordsize="1507,0" path="m778,-3605l2285,-3605e" filled="f" stroked="t" strokeweight=".479968pt" strokecolor="#181818">
                <v:path arrowok="t"/>
              </v:shape>
            </v:group>
            <v:group style="position:absolute;left:1498;top:-3802;width:2;height:672" coordorigin="1498,-3802" coordsize="2,672">
              <v:shape style="position:absolute;left:1498;top:-3802;width:2;height:672" coordorigin="1498,-3802" coordsize="0,672" path="m1498,-3130l1498,-3802e" filled="f" stroked="t" strokeweight=".479968pt" strokecolor="#181818">
                <v:path arrowok="t"/>
              </v:shape>
            </v:group>
            <v:group style="position:absolute;left:2208;top:-3595;width:7430;height:2" coordorigin="2208,-3595" coordsize="7430,2">
              <v:shape style="position:absolute;left:2208;top:-3595;width:7430;height:2" coordorigin="2208,-3595" coordsize="7430,0" path="m2208,-3595l9638,-3595e" filled="f" stroked="t" strokeweight=".959936pt" strokecolor="#343434">
                <v:path arrowok="t"/>
              </v:shape>
            </v:group>
            <v:group style="position:absolute;left:8495;top:-3831;width:2;height:509" coordorigin="8495,-3831" coordsize="2,509">
              <v:shape style="position:absolute;left:8495;top:-3831;width:2;height:509" coordorigin="8495,-3831" coordsize="0,509" path="m8495,-3322l8495,-3831e" filled="f" stroked="t" strokeweight=".959936pt" strokecolor="#2B2B2B">
                <v:path arrowok="t"/>
              </v:shape>
            </v:group>
            <v:group style="position:absolute;left:8899;top:-3595;width:1498;height:2" coordorigin="8899,-3595" coordsize="1498,2">
              <v:shape style="position:absolute;left:8899;top:-3595;width:1498;height:2" coordorigin="8899,-3595" coordsize="1498,0" path="m8899,-3595l10396,-3595e" filled="f" stroked="t" strokeweight="1.439904pt" strokecolor="#4B4B4B">
                <v:path arrowok="t"/>
              </v:shape>
            </v:group>
            <v:group style="position:absolute;left:778;top:-3389;width:5788;height:2" coordorigin="778,-3389" coordsize="5788,2">
              <v:shape style="position:absolute;left:778;top:-3389;width:5788;height:2" coordorigin="778,-3389" coordsize="5788,0" path="m778,-3389l6566,-3389e" filled="f" stroked="t" strokeweight=".959936pt" strokecolor="#232323">
                <v:path arrowok="t"/>
              </v:shape>
            </v:group>
            <v:group style="position:absolute;left:5577;top:-3384;width:4819;height:2" coordorigin="5577,-3384" coordsize="4819,2">
              <v:shape style="position:absolute;left:5577;top:-3384;width:4819;height:2" coordorigin="5577,-3384" coordsize="4819,0" path="m5577,-3384l10396,-3384e" filled="f" stroked="t" strokeweight="1.439904pt" strokecolor="#444444">
                <v:path arrowok="t"/>
              </v:shape>
            </v:group>
            <v:group style="position:absolute;left:768;top:-3140;width:1488;height:2" coordorigin="768,-3140" coordsize="1488,2">
              <v:shape style="position:absolute;left:768;top:-3140;width:1488;height:2" coordorigin="768,-3140" coordsize="1488,0" path="m768,-3140l2256,-3140e" filled="f" stroked="t" strokeweight=".959936pt" strokecolor="#1C1C1C">
                <v:path arrowok="t"/>
              </v:shape>
            </v:group>
            <v:group style="position:absolute;left:2237;top:-3140;width:1987;height:2" coordorigin="2237,-3140" coordsize="1987,2">
              <v:shape style="position:absolute;left:2237;top:-3140;width:1987;height:2" coordorigin="2237,-3140" coordsize="1987,0" path="m2237,-3140l4224,-3140e" filled="f" stroked="t" strokeweight=".959936pt" strokecolor="#3F3F3F">
                <v:path arrowok="t"/>
              </v:shape>
            </v:group>
            <v:group style="position:absolute;left:4195;top:-3168;width:5443;height:2" coordorigin="4195,-3168" coordsize="5443,2">
              <v:shape style="position:absolute;left:4195;top:-3168;width:5443;height:2" coordorigin="4195,-3168" coordsize="5443,0" path="m4195,-3168l9638,-3168e" filled="f" stroked="t" strokeweight=".959936pt" strokecolor="#2B2B2B">
                <v:path arrowok="t"/>
              </v:shape>
            </v:group>
            <v:group style="position:absolute;left:8491;top:-3408;width:2;height:950" coordorigin="8491,-3408" coordsize="2,950">
              <v:shape style="position:absolute;left:8491;top:-3408;width:2;height:950" coordorigin="8491,-3408" coordsize="0,950" path="m8491,-2458l8491,-3408e" filled="f" stroked="t" strokeweight="1.439904pt" strokecolor="#3F3F3F">
                <v:path arrowok="t"/>
              </v:shape>
            </v:group>
            <v:group style="position:absolute;left:9571;top:-3168;width:826;height:2" coordorigin="9571,-3168" coordsize="826,2">
              <v:shape style="position:absolute;left:9571;top:-3168;width:826;height:2" coordorigin="9571,-3168" coordsize="826,0" path="m9571,-3168l10396,-3168e" filled="f" stroked="t" strokeweight=".959936pt" strokecolor="#4B4B4B">
                <v:path arrowok="t"/>
              </v:shape>
            </v:group>
            <v:group style="position:absolute;left:1498;top:-3159;width:2;height:1334" coordorigin="1498,-3159" coordsize="2,1334">
              <v:shape style="position:absolute;left:1498;top:-3159;width:2;height:1334" coordorigin="1498,-3159" coordsize="0,1334" path="m1498,-1825l1498,-3159e" filled="f" stroked="t" strokeweight=".479968pt" strokecolor="#030303">
                <v:path arrowok="t"/>
              </v:shape>
            </v:group>
            <v:group style="position:absolute;left:6523;top:-2746;width:2;height:489" coordorigin="6523,-2746" coordsize="2,489">
              <v:shape style="position:absolute;left:6523;top:-2746;width:2;height:489" coordorigin="6523,-2746" coordsize="0,489" path="m6523,-2257l6523,-2746e" filled="f" stroked="t" strokeweight="1.439904pt" strokecolor="#383838">
                <v:path arrowok="t"/>
              </v:shape>
            </v:group>
            <v:group style="position:absolute;left:768;top:-2300;width:768;height:2" coordorigin="768,-2300" coordsize="768,2">
              <v:shape style="position:absolute;left:768;top:-2300;width:768;height:2" coordorigin="768,-2300" coordsize="768,0" path="m768,-2300l1536,-2300e" filled="f" stroked="t" strokeweight="1.439904pt" strokecolor="#2F2F2F">
                <v:path arrowok="t"/>
              </v:shape>
            </v:group>
            <v:group style="position:absolute;left:1459;top:-2305;width:826;height:2" coordorigin="1459,-2305" coordsize="826,2">
              <v:shape style="position:absolute;left:1459;top:-2305;width:826;height:2" coordorigin="1459,-2305" coordsize="826,0" path="m1459,-2305l2285,-2305e" filled="f" stroked="t" strokeweight=".959936pt" strokecolor="#0C0C0C">
                <v:path arrowok="t"/>
              </v:shape>
            </v:group>
            <v:group style="position:absolute;left:2256;top:-5999;width:2;height:4760" coordorigin="2256,-5999" coordsize="2,4760">
              <v:shape style="position:absolute;left:2256;top:-5999;width:2;height:4760" coordorigin="2256,-5999" coordsize="0,4760" path="m2256,-1239l2256,-5999e" filled="f" stroked="t" strokeweight="1.439904pt" strokecolor="#232323">
                <v:path arrowok="t"/>
              </v:shape>
            </v:group>
            <v:group style="position:absolute;left:2208;top:-2290;width:4358;height:2" coordorigin="2208,-2290" coordsize="4358,2">
              <v:shape style="position:absolute;left:2208;top:-2290;width:4358;height:2" coordorigin="2208,-2290" coordsize="4358,0" path="m2208,-2290l6566,-2290e" filled="f" stroked="t" strokeweight=".959936pt" strokecolor="#232323">
                <v:path arrowok="t"/>
              </v:shape>
            </v:group>
            <v:group style="position:absolute;left:6480;top:-2285;width:3907;height:2" coordorigin="6480,-2285" coordsize="3907,2">
              <v:shape style="position:absolute;left:6480;top:-2285;width:3907;height:2" coordorigin="6480,-2285" coordsize="3907,0" path="m6480,-2285l10387,-2285e" filled="f" stroked="t" strokeweight=".959936pt" strokecolor="#030303">
                <v:path arrowok="t"/>
              </v:shape>
            </v:group>
            <v:group style="position:absolute;left:8486;top:-2516;width:2;height:1296" coordorigin="8486,-2516" coordsize="2,1296">
              <v:shape style="position:absolute;left:8486;top:-2516;width:2;height:1296" coordorigin="8486,-2516" coordsize="0,1296" path="m8486,-1220l8486,-2516e" filled="f" stroked="t" strokeweight=".959936pt" strokecolor="#1C1C1C">
                <v:path arrowok="t"/>
              </v:shape>
            </v:group>
            <v:group style="position:absolute;left:792;top:-7208;width:2;height:5969" coordorigin="792,-7208" coordsize="2,5969">
              <v:shape style="position:absolute;left:792;top:-7208;width:2;height:5969" coordorigin="792,-7208" coordsize="0,5969" path="m792,-1239l792,-7208e" filled="f" stroked="t" strokeweight="1.919872pt" strokecolor="#1C1C1C">
                <v:path arrowok="t"/>
              </v:shape>
            </v:group>
            <v:group style="position:absolute;left:6518;top:-2333;width:2;height:1113" coordorigin="6518,-2333" coordsize="2,1113">
              <v:shape style="position:absolute;left:6518;top:-2333;width:2;height:1113" coordorigin="6518,-2333" coordsize="0,1113" path="m6518,-1220l6518,-2333e" filled="f" stroked="t" strokeweight=".959936pt" strokecolor="#181818">
                <v:path arrowok="t"/>
              </v:shape>
            </v:group>
            <v:group style="position:absolute;left:2246;top:-2094;width:2;height:297" coordorigin="2246,-2094" coordsize="2,297">
              <v:shape style="position:absolute;left:2246;top:-2094;width:2;height:297" coordorigin="2246,-2094" coordsize="0,297" path="m2246,-1796l2246,-2094e" filled="f" stroked="t" strokeweight=".959936pt" strokecolor="#0F0F0F">
                <v:path arrowok="t"/>
              </v:shape>
            </v:group>
            <v:group style="position:absolute;left:9734;top:-1681;width:653;height:2" coordorigin="9734,-1681" coordsize="653,2">
              <v:shape style="position:absolute;left:9734;top:-1681;width:653;height:2" coordorigin="9734,-1681" coordsize="653,0" path="m9734,-1681l10387,-1681e" filled="f" stroked="t" strokeweight=".959936pt" strokecolor="#2F2F34">
                <v:path arrowok="t"/>
              </v:shape>
            </v:group>
            <v:group style="position:absolute;left:758;top:-1691;width:3494;height:2" coordorigin="758,-1691" coordsize="3494,2">
              <v:shape style="position:absolute;left:758;top:-1691;width:3494;height:2" coordorigin="758,-1691" coordsize="3494,0" path="m758,-1691l4253,-1691e" filled="f" stroked="t" strokeweight="1.439904pt" strokecolor="#343434">
                <v:path arrowok="t"/>
              </v:shape>
            </v:group>
            <v:group style="position:absolute;left:1498;top:-1825;width:2;height:374" coordorigin="1498,-1825" coordsize="2,374">
              <v:shape style="position:absolute;left:1498;top:-1825;width:2;height:374" coordorigin="1498,-1825" coordsize="0,374" path="m1498,-1451l1498,-1825e" filled="f" stroked="t" strokeweight=".479968pt" strokecolor="#4B4B4B">
                <v:path arrowok="t"/>
              </v:shape>
            </v:group>
            <v:group style="position:absolute;left:4195;top:-1681;width:2371;height:2" coordorigin="4195,-1681" coordsize="2371,2">
              <v:shape style="position:absolute;left:4195;top:-1681;width:2371;height:2" coordorigin="4195,-1681" coordsize="2371,0" path="m4195,-1681l6566,-1681e" filled="f" stroked="t" strokeweight=".959936pt" strokecolor="#131313">
                <v:path arrowok="t"/>
              </v:shape>
            </v:group>
            <v:group style="position:absolute;left:6480;top:-1676;width:3312;height:2" coordorigin="6480,-1676" coordsize="3312,2">
              <v:shape style="position:absolute;left:6480;top:-1676;width:3312;height:2" coordorigin="6480,-1676" coordsize="3312,0" path="m6480,-1676l9791,-1676e" filled="f" stroked="t" strokeweight="1.439904pt" strokecolor="#4B4B4B">
                <v:path arrowok="t"/>
              </v:shape>
            </v:group>
            <v:group style="position:absolute;left:758;top:-1479;width:778;height:2" coordorigin="758,-1479" coordsize="778,2">
              <v:shape style="position:absolute;left:758;top:-1479;width:778;height:2" coordorigin="758,-1479" coordsize="778,0" path="m758,-1479l1536,-1479e" filled="f" stroked="t" strokeweight=".959936pt" strokecolor="#232323">
                <v:path arrowok="t"/>
              </v:shape>
            </v:group>
            <v:group style="position:absolute;left:1459;top:-1484;width:826;height:2" coordorigin="1459,-1484" coordsize="826,2">
              <v:shape style="position:absolute;left:1459;top:-1484;width:826;height:2" coordorigin="1459,-1484" coordsize="826,0" path="m1459,-1484l2285,-1484e" filled="f" stroked="t" strokeweight="1.439904pt" strokecolor="#3F3F3F">
                <v:path arrowok="t"/>
              </v:shape>
            </v:group>
            <v:group style="position:absolute;left:2241;top:-1719;width:2;height:480" coordorigin="2241,-1719" coordsize="2,480">
              <v:shape style="position:absolute;left:2241;top:-1719;width:2;height:480" coordorigin="2241,-1719" coordsize="0,480" path="m2241,-1239l2241,-1719e" filled="f" stroked="t" strokeweight="1.439904pt" strokecolor="#383838">
                <v:path arrowok="t"/>
              </v:shape>
            </v:group>
            <v:group style="position:absolute;left:2208;top:-1475;width:4358;height:2" coordorigin="2208,-1475" coordsize="4358,2">
              <v:shape style="position:absolute;left:2208;top:-1475;width:4358;height:2" coordorigin="2208,-1475" coordsize="4358,0" path="m2208,-1475l6566,-1475e" filled="f" stroked="t" strokeweight=".959936pt" strokecolor="#1F1F23">
                <v:path arrowok="t"/>
              </v:shape>
            </v:group>
            <v:group style="position:absolute;left:6480;top:-1465;width:3849;height:2" coordorigin="6480,-1465" coordsize="3849,2">
              <v:shape style="position:absolute;left:6480;top:-1465;width:3849;height:2" coordorigin="6480,-1465" coordsize="3849,0" path="m6480,-1465l10329,-1465e" filled="f" stroked="t" strokeweight="1.439904pt" strokecolor="#48484B">
                <v:path arrowok="t"/>
              </v:shape>
            </v:group>
            <v:group style="position:absolute;left:10262;top:-1465;width:125;height:2" coordorigin="10262,-1465" coordsize="125,2">
              <v:shape style="position:absolute;left:10262;top:-1465;width:125;height:2" coordorigin="10262,-1465" coordsize="125,0" path="m10262,-1465l10387,-1465e" filled="f" stroked="t" strokeweight="1.439904pt" strokecolor="#343434">
                <v:path arrowok="t"/>
              </v:shape>
            </v:group>
            <v:group style="position:absolute;left:758;top:-1249;width:9398;height:2" coordorigin="758,-1249" coordsize="9398,2">
              <v:shape style="position:absolute;left:758;top:-1249;width:9398;height:2" coordorigin="758,-1249" coordsize="9398,0" path="m758,-1249l10156,-1249e" filled="f" stroked="t" strokeweight="1.919872pt" strokecolor="#232328">
                <v:path arrowok="t"/>
              </v:shape>
            </v:group>
            <v:group style="position:absolute;left:1498;top:-1479;width:2;height:240" coordorigin="1498,-1479" coordsize="2,240">
              <v:shape style="position:absolute;left:1498;top:-1479;width:2;height:240" coordorigin="1498,-1479" coordsize="0,240" path="m1498,-1239l1498,-1479e" filled="f" stroked="t" strokeweight=".479968pt" strokecolor="#232323">
                <v:path arrowok="t"/>
              </v:shape>
            </v:group>
            <v:group style="position:absolute;left:8275;top:-352;width:1891;height:2" coordorigin="8275,-352" coordsize="1891,2">
              <v:shape style="position:absolute;left:8275;top:-352;width:1891;height:2" coordorigin="8275,-352" coordsize="1891,0" path="m8275,-352l10166,-352e" filled="f" stroked="t" strokeweight="1.439904pt" strokecolor="#44484B">
                <v:path arrowok="t"/>
              </v:shape>
            </v:group>
            <v:group style="position:absolute;left:9763;top:-1268;width:2;height:940" coordorigin="9763,-1268" coordsize="2,940">
              <v:shape style="position:absolute;left:9763;top:-1268;width:2;height:940" coordorigin="9763,-1268" coordsize="0,940" path="m9763,-328l9763,-1268e" filled="f" stroked="t" strokeweight=".959936pt" strokecolor="#3B3B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3.565735pt;margin-top:-29.826838pt;width:1.919872pt;height:25.910476pt;mso-position-horizontal-relative:page;mso-position-vertical-relative:paragraph;z-index:-21586" coordorigin="10271,-597" coordsize="38,518">
            <v:group style="position:absolute;left:10281;top:-587;width:2;height:480" coordorigin="10281,-587" coordsize="2,480">
              <v:shape style="position:absolute;left:10281;top:-587;width:2;height:480" coordorigin="10281,-587" coordsize="0,480" path="m10281,-107l10281,-587e" filled="f" stroked="t" strokeweight=".959936pt" strokecolor="#777CB8">
                <v:path arrowok="t"/>
              </v:shape>
            </v:group>
            <v:group style="position:absolute;left:10300;top:-203;width:2;height:115" coordorigin="10300,-203" coordsize="2,115">
              <v:shape style="position:absolute;left:10300;top:-203;width:2;height:115" coordorigin="10300,-203" coordsize="0,115" path="m10300,-88l10300,-203e" filled="f" stroked="t" strokeweight=".959936pt" strokecolor="#8790D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798AB8"/>
          <w:spacing w:val="0"/>
          <w:w w:val="191"/>
          <w:position w:val="-1"/>
        </w:rPr>
        <w:t>"</w:t>
      </w:r>
      <w:r>
        <w:rPr>
          <w:rFonts w:ascii="Arial" w:hAnsi="Arial" w:cs="Arial" w:eastAsia="Arial"/>
          <w:sz w:val="18"/>
          <w:szCs w:val="18"/>
          <w:color w:val="798AB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798AB8"/>
          <w:spacing w:val="0"/>
          <w:w w:val="191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798AB8"/>
          <w:spacing w:val="-58"/>
          <w:w w:val="191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A1B6DA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A1B6DA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9AA3BC"/>
          <w:spacing w:val="0"/>
          <w:w w:val="128"/>
          <w:position w:val="-1"/>
        </w:rPr>
        <w:t>c-tf</w:t>
      </w:r>
      <w:r>
        <w:rPr>
          <w:rFonts w:ascii="Arial" w:hAnsi="Arial" w:cs="Arial" w:eastAsia="Arial"/>
          <w:sz w:val="18"/>
          <w:szCs w:val="18"/>
          <w:color w:val="9AA3BC"/>
          <w:spacing w:val="-17"/>
          <w:w w:val="128"/>
          <w:position w:val="-1"/>
        </w:rPr>
        <w:t>"</w:t>
      </w:r>
      <w:r>
        <w:rPr>
          <w:rFonts w:ascii="Arial" w:hAnsi="Arial" w:cs="Arial" w:eastAsia="Arial"/>
          <w:sz w:val="18"/>
          <w:szCs w:val="18"/>
          <w:color w:val="798AB8"/>
          <w:spacing w:val="0"/>
          <w:w w:val="318"/>
          <w:position w:val="-1"/>
        </w:rPr>
        <w:t>'</w:t>
      </w:r>
      <w:r>
        <w:rPr>
          <w:rFonts w:ascii="Arial" w:hAnsi="Arial" w:cs="Arial" w:eastAsia="Arial"/>
          <w:sz w:val="18"/>
          <w:szCs w:val="18"/>
          <w:color w:val="798AB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798AB8"/>
          <w:spacing w:val="0"/>
          <w:w w:val="100"/>
          <w:position w:val="-1"/>
        </w:rPr>
      </w:r>
      <w:r>
        <w:rPr>
          <w:rFonts w:ascii="Arial" w:hAnsi="Arial" w:cs="Arial" w:eastAsia="Arial"/>
          <w:sz w:val="21"/>
          <w:szCs w:val="21"/>
          <w:color w:val="798AB8"/>
          <w:spacing w:val="0"/>
          <w:w w:val="109"/>
          <w:i/>
          <w:position w:val="-1"/>
        </w:rPr>
        <w:t>"--:.:-.</w:t>
      </w:r>
      <w:r>
        <w:rPr>
          <w:rFonts w:ascii="Arial" w:hAnsi="Arial" w:cs="Arial" w:eastAsia="Arial"/>
          <w:sz w:val="21"/>
          <w:szCs w:val="21"/>
          <w:color w:val="798AB8"/>
          <w:spacing w:val="-32"/>
          <w:w w:val="110"/>
          <w:i/>
          <w:position w:val="-1"/>
        </w:rPr>
        <w:t>·</w:t>
      </w:r>
      <w:r>
        <w:rPr>
          <w:rFonts w:ascii="Arial" w:hAnsi="Arial" w:cs="Arial" w:eastAsia="Arial"/>
          <w:sz w:val="21"/>
          <w:szCs w:val="21"/>
          <w:color w:val="9AA3BC"/>
          <w:spacing w:val="0"/>
          <w:w w:val="251"/>
          <w:i/>
          <w:position w:val="-1"/>
        </w:rPr>
        <w:t>·</w:t>
      </w:r>
      <w:r>
        <w:rPr>
          <w:rFonts w:ascii="Arial" w:hAnsi="Arial" w:cs="Arial" w:eastAsia="Arial"/>
          <w:sz w:val="21"/>
          <w:szCs w:val="21"/>
          <w:color w:val="9AA3BC"/>
          <w:spacing w:val="-28"/>
          <w:w w:val="100"/>
          <w:i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9AA3BC"/>
          <w:spacing w:val="-18"/>
          <w:w w:val="250"/>
          <w:i/>
          <w:position w:val="-1"/>
        </w:rPr>
        <w:t>\</w:t>
      </w:r>
      <w:r>
        <w:rPr>
          <w:rFonts w:ascii="Arial" w:hAnsi="Arial" w:cs="Arial" w:eastAsia="Arial"/>
          <w:sz w:val="21"/>
          <w:szCs w:val="21"/>
          <w:color w:val="798AB8"/>
          <w:spacing w:val="0"/>
          <w:w w:val="98"/>
          <w:i/>
          <w:position w:val="-1"/>
        </w:rPr>
        <w:t>,.</w:t>
      </w:r>
      <w:r>
        <w:rPr>
          <w:rFonts w:ascii="Arial" w:hAnsi="Arial" w:cs="Arial" w:eastAsia="Arial"/>
          <w:sz w:val="21"/>
          <w:szCs w:val="21"/>
          <w:color w:val="798AB8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798AB8"/>
          <w:spacing w:val="0"/>
          <w:w w:val="100"/>
          <w:i/>
          <w:position w:val="-1"/>
        </w:rPr>
        <w:t>'1</w:t>
      </w:r>
      <w:r>
        <w:rPr>
          <w:rFonts w:ascii="Arial" w:hAnsi="Arial" w:cs="Arial" w:eastAsia="Arial"/>
          <w:sz w:val="21"/>
          <w:szCs w:val="21"/>
          <w:color w:val="798AB8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21"/>
          <w:szCs w:val="21"/>
          <w:color w:val="798AB8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21"/>
          <w:szCs w:val="21"/>
          <w:color w:val="90A7DD"/>
          <w:spacing w:val="0"/>
          <w:w w:val="182"/>
          <w:position w:val="-1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80" w:h="16880"/>
          <w:pgMar w:top="1580" w:bottom="280" w:left="120" w:right="1500"/>
        </w:sectPr>
      </w:pPr>
      <w:rPr/>
    </w:p>
    <w:p>
      <w:pPr>
        <w:spacing w:before="0" w:after="0" w:line="165" w:lineRule="exact"/>
        <w:ind w:left="2136" w:right="-98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98AB8"/>
          <w:spacing w:val="0"/>
          <w:w w:val="129"/>
          <w:position w:val="-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798AB8"/>
          <w:spacing w:val="-23"/>
          <w:w w:val="129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AA3BC"/>
          <w:spacing w:val="0"/>
          <w:w w:val="129"/>
          <w:position w:val="-1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9AA3BC"/>
          <w:spacing w:val="0"/>
          <w:w w:val="129"/>
          <w:position w:val="-1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9AA3BC"/>
          <w:spacing w:val="6"/>
          <w:w w:val="129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98AB8"/>
          <w:spacing w:val="0"/>
          <w:w w:val="129"/>
          <w:position w:val="-1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798AB8"/>
          <w:spacing w:val="0"/>
          <w:w w:val="129"/>
          <w:position w:val="-1"/>
        </w:rPr>
        <w:t>''</w:t>
      </w:r>
      <w:r>
        <w:rPr>
          <w:rFonts w:ascii="Times New Roman" w:hAnsi="Times New Roman" w:cs="Times New Roman" w:eastAsia="Times New Roman"/>
          <w:sz w:val="16"/>
          <w:szCs w:val="16"/>
          <w:color w:val="798AB8"/>
          <w:spacing w:val="0"/>
          <w:w w:val="129"/>
          <w:position w:val="-1"/>
        </w:rPr>
        <w:t>\\</w:t>
      </w:r>
      <w:r>
        <w:rPr>
          <w:rFonts w:ascii="Times New Roman" w:hAnsi="Times New Roman" w:cs="Times New Roman" w:eastAsia="Times New Roman"/>
          <w:sz w:val="16"/>
          <w:szCs w:val="16"/>
          <w:color w:val="798AB8"/>
          <w:spacing w:val="-16"/>
          <w:w w:val="129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798AB8"/>
          <w:spacing w:val="0"/>
          <w:w w:val="77"/>
          <w:position w:val="-18"/>
        </w:rPr>
        <w:t>""</w:t>
      </w:r>
      <w:r>
        <w:rPr>
          <w:rFonts w:ascii="Times New Roman" w:hAnsi="Times New Roman" w:cs="Times New Roman" w:eastAsia="Times New Roman"/>
          <w:sz w:val="38"/>
          <w:szCs w:val="38"/>
          <w:color w:val="798AB8"/>
          <w:spacing w:val="-55"/>
          <w:w w:val="100"/>
          <w:position w:val="-1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A3BC"/>
          <w:spacing w:val="0"/>
          <w:w w:val="137"/>
          <w:position w:val="-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9AA3BC"/>
          <w:spacing w:val="-16"/>
          <w:w w:val="136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798AB8"/>
          <w:spacing w:val="0"/>
          <w:w w:val="70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98AB8"/>
          <w:spacing w:val="4"/>
          <w:w w:val="70"/>
          <w:position w:val="-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9AA3BC"/>
          <w:spacing w:val="-2"/>
          <w:w w:val="94"/>
          <w:position w:val="-1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9AA3BC"/>
          <w:spacing w:val="8"/>
          <w:w w:val="94"/>
          <w:position w:val="-1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color w:val="6B699A"/>
          <w:spacing w:val="0"/>
          <w:w w:val="175"/>
          <w:position w:val="-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B699A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798AB8"/>
          <w:spacing w:val="0"/>
          <w:w w:val="55"/>
          <w:i/>
          <w:position w:val="-18"/>
        </w:rPr>
        <w:t>k...</w:t>
      </w:r>
      <w:r>
        <w:rPr>
          <w:rFonts w:ascii="Times New Roman" w:hAnsi="Times New Roman" w:cs="Times New Roman" w:eastAsia="Times New Roman"/>
          <w:sz w:val="38"/>
          <w:szCs w:val="38"/>
          <w:color w:val="798AB8"/>
          <w:spacing w:val="-49"/>
          <w:w w:val="56"/>
          <w:i/>
          <w:position w:val="-1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98AB8"/>
          <w:spacing w:val="0"/>
          <w:w w:val="79"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98AB8"/>
          <w:spacing w:val="-25"/>
          <w:w w:val="79"/>
          <w:position w:val="-1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9AA3BC"/>
          <w:spacing w:val="-25"/>
          <w:w w:val="153"/>
          <w:i/>
          <w:position w:val="-18"/>
        </w:rPr>
      </w:r>
      <w:r>
        <w:rPr>
          <w:rFonts w:ascii="Times New Roman" w:hAnsi="Times New Roman" w:cs="Times New Roman" w:eastAsia="Times New Roman"/>
          <w:sz w:val="38"/>
          <w:szCs w:val="38"/>
          <w:color w:val="9AA3BC"/>
          <w:spacing w:val="-43"/>
          <w:w w:val="153"/>
          <w:shadow/>
          <w:i/>
          <w:position w:val="-18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9AA3BC"/>
          <w:spacing w:val="-43"/>
          <w:w w:val="153"/>
          <w:shadow/>
          <w:i/>
          <w:position w:val="-18"/>
        </w:rPr>
      </w:r>
      <w:r>
        <w:rPr>
          <w:rFonts w:ascii="Times New Roman" w:hAnsi="Times New Roman" w:cs="Times New Roman" w:eastAsia="Times New Roman"/>
          <w:sz w:val="38"/>
          <w:szCs w:val="38"/>
          <w:color w:val="9AA3BC"/>
          <w:spacing w:val="-43"/>
          <w:w w:val="153"/>
          <w:i/>
          <w:position w:val="-18"/>
        </w:rPr>
      </w:r>
      <w:r>
        <w:rPr>
          <w:rFonts w:ascii="Times New Roman" w:hAnsi="Times New Roman" w:cs="Times New Roman" w:eastAsia="Times New Roman"/>
          <w:sz w:val="38"/>
          <w:szCs w:val="38"/>
          <w:color w:val="9AA3BC"/>
          <w:spacing w:val="-43"/>
          <w:w w:val="153"/>
          <w:i/>
          <w:position w:val="-18"/>
        </w:rPr>
      </w:r>
      <w:r>
        <w:rPr>
          <w:rFonts w:ascii="Times New Roman" w:hAnsi="Times New Roman" w:cs="Times New Roman" w:eastAsia="Times New Roman"/>
          <w:sz w:val="17"/>
          <w:szCs w:val="17"/>
          <w:color w:val="798AB8"/>
          <w:spacing w:val="0"/>
          <w:w w:val="79"/>
          <w:position w:val="-1"/>
        </w:rPr>
        <w:t>p...3</w:t>
      </w:r>
      <w:r>
        <w:rPr>
          <w:rFonts w:ascii="Times New Roman" w:hAnsi="Times New Roman" w:cs="Times New Roman" w:eastAsia="Times New Roman"/>
          <w:sz w:val="17"/>
          <w:szCs w:val="17"/>
          <w:color w:val="798AB8"/>
          <w:spacing w:val="0"/>
          <w:w w:val="78"/>
          <w:position w:val="-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right="-20"/>
        <w:jc w:val="left"/>
        <w:tabs>
          <w:tab w:pos="80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8"/>
          <w:szCs w:val="38"/>
          <w:color w:val="9AA3BC"/>
          <w:spacing w:val="-79"/>
          <w:w w:val="40"/>
          <w:position w:val="-18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898C95"/>
          <w:spacing w:val="0"/>
          <w:w w:val="64"/>
          <w:position w:val="-18"/>
        </w:rPr>
        <w:t>··</w:t>
      </w:r>
      <w:r>
        <w:rPr>
          <w:rFonts w:ascii="Times New Roman" w:hAnsi="Times New Roman" w:cs="Times New Roman" w:eastAsia="Times New Roman"/>
          <w:sz w:val="38"/>
          <w:szCs w:val="38"/>
          <w:color w:val="898C95"/>
          <w:spacing w:val="0"/>
          <w:w w:val="100"/>
          <w:position w:val="-18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898C95"/>
          <w:spacing w:val="0"/>
          <w:w w:val="100"/>
          <w:position w:val="-18"/>
        </w:rPr>
      </w:r>
      <w:r>
        <w:rPr>
          <w:rFonts w:ascii="Times New Roman" w:hAnsi="Times New Roman" w:cs="Times New Roman" w:eastAsia="Times New Roman"/>
          <w:sz w:val="38"/>
          <w:szCs w:val="38"/>
          <w:color w:val="567CD6"/>
          <w:spacing w:val="0"/>
          <w:w w:val="108"/>
          <w:position w:val="-18"/>
        </w:rPr>
        <w:t>"'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00"/>
          <w:cols w:num="2" w:equalWidth="0">
            <w:col w:w="4214" w:space="149"/>
            <w:col w:w="5997"/>
          </w:cols>
        </w:sectPr>
      </w:pPr>
      <w:rPr/>
    </w:p>
    <w:p>
      <w:pPr>
        <w:spacing w:before="0" w:after="0" w:line="388" w:lineRule="exact"/>
        <w:ind w:left="2819" w:right="-20"/>
        <w:jc w:val="left"/>
        <w:tabs>
          <w:tab w:pos="4960" w:val="left"/>
        </w:tabs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583.679993pt;margin-top:357.119995pt;width:4.8pt;height:185.074572pt;mso-position-horizontal-relative:page;mso-position-vertical-relative:page;z-index:-21594" coordorigin="11674,7142" coordsize="96,3701">
            <v:shape style="position:absolute;left:11674;top:7142;width:96;height:1075" type="#_x0000_t75">
              <v:imagedata r:id="rId24" o:title=""/>
            </v:shape>
            <v:group style="position:absolute;left:11721;top:8272;width:2;height:2562" coordorigin="11721,8272" coordsize="2,2562">
              <v:shape style="position:absolute;left:11721;top:8272;width:2;height:2562" coordorigin="11721,8272" coordsize="0,2562" path="m11721,10834l11721,8272e" filled="f" stroked="t" strokeweight=".95993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9.040001pt;margin-top:18.567415pt;width:59.52pt;height:19.200001pt;mso-position-horizontal-relative:page;mso-position-vertical-relative:paragraph;z-index:-21593" type="#_x0000_t75">
            <v:imagedata r:id="rId25" o:title=""/>
          </v:shape>
        </w:pict>
      </w:r>
      <w:r>
        <w:rPr/>
        <w:pict>
          <v:shape style="position:absolute;margin-left:216pt;margin-top:11.847414pt;width:39.360001pt;height:34.560001pt;mso-position-horizontal-relative:page;mso-position-vertical-relative:paragraph;z-index:-21592" type="#_x0000_t75">
            <v:imagedata r:id="rId26" o:title=""/>
          </v:shape>
        </w:pict>
      </w:r>
      <w:r>
        <w:rPr/>
        <w:pict>
          <v:group style="position:absolute;margin-left:587.480774pt;margin-top:7.677089pt;width:.1pt;height:42.703809pt;mso-position-horizontal-relative:page;mso-position-vertical-relative:page;z-index:-21591" coordorigin="11750,154" coordsize="2,854">
            <v:shape style="position:absolute;left:11750;top:154;width:2;height:854" coordorigin="11750,154" coordsize="0,854" path="m11750,1008l11750,154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586.040894pt;margin-top:654.471863pt;width:.1pt;height:155.461057pt;mso-position-horizontal-relative:page;mso-position-vertical-relative:page;z-index:-21590" coordorigin="11721,13089" coordsize="2,3109">
            <v:shape style="position:absolute;left:11721;top:13089;width:2;height:3109" coordorigin="11721,13089" coordsize="0,3109" path="m11721,16199l11721,13089e" filled="f" stroked="t" strokeweight="1.439904pt" strokecolor="#DBDBD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798AB8"/>
          <w:w w:val="111"/>
        </w:rPr>
        <w:t>\</w:t>
      </w:r>
      <w:r>
        <w:rPr>
          <w:rFonts w:ascii="Times New Roman" w:hAnsi="Times New Roman" w:cs="Times New Roman" w:eastAsia="Times New Roman"/>
          <w:sz w:val="26"/>
          <w:szCs w:val="26"/>
          <w:color w:val="798AB8"/>
          <w:w w:val="112"/>
        </w:rPr>
        <w:t>"-</w:t>
      </w:r>
      <w:r>
        <w:rPr>
          <w:rFonts w:ascii="Times New Roman" w:hAnsi="Times New Roman" w:cs="Times New Roman" w:eastAsia="Times New Roman"/>
          <w:sz w:val="26"/>
          <w:szCs w:val="26"/>
          <w:color w:val="798AB8"/>
          <w:spacing w:val="-18"/>
          <w:w w:val="111"/>
        </w:rPr>
        <w:t>}</w:t>
      </w:r>
      <w:r>
        <w:rPr>
          <w:rFonts w:ascii="Times New Roman" w:hAnsi="Times New Roman" w:cs="Times New Roman" w:eastAsia="Times New Roman"/>
          <w:sz w:val="26"/>
          <w:szCs w:val="26"/>
          <w:color w:val="798AB8"/>
          <w:spacing w:val="0"/>
          <w:w w:val="43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798AB8"/>
          <w:spacing w:val="-6"/>
          <w:w w:val="43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9AA3BC"/>
          <w:spacing w:val="-120"/>
          <w:w w:val="133"/>
        </w:rPr>
        <w:t>·</w:t>
      </w:r>
      <w:r>
        <w:rPr>
          <w:rFonts w:ascii="Times New Roman" w:hAnsi="Times New Roman" w:cs="Times New Roman" w:eastAsia="Times New Roman"/>
          <w:sz w:val="26"/>
          <w:szCs w:val="26"/>
          <w:color w:val="798AB8"/>
          <w:spacing w:val="-7"/>
          <w:w w:val="43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798AB8"/>
          <w:spacing w:val="0"/>
          <w:w w:val="43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798AB8"/>
          <w:spacing w:val="-8"/>
          <w:w w:val="43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898C95"/>
          <w:spacing w:val="0"/>
          <w:w w:val="58"/>
        </w:rPr>
        <w:t>-·</w:t>
      </w:r>
      <w:r>
        <w:rPr>
          <w:rFonts w:ascii="Times New Roman" w:hAnsi="Times New Roman" w:cs="Times New Roman" w:eastAsia="Times New Roman"/>
          <w:sz w:val="26"/>
          <w:szCs w:val="26"/>
          <w:color w:val="898C9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98C9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D64B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3D64B8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D64B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3D64B8"/>
          <w:spacing w:val="0"/>
          <w:w w:val="100"/>
        </w:rPr>
      </w:r>
      <w:r>
        <w:rPr>
          <w:rFonts w:ascii="Arial" w:hAnsi="Arial" w:cs="Arial" w:eastAsia="Arial"/>
          <w:sz w:val="38"/>
          <w:szCs w:val="38"/>
          <w:color w:val="798AB8"/>
          <w:spacing w:val="-19"/>
          <w:w w:val="76"/>
        </w:rPr>
        <w:t>·</w:t>
      </w:r>
      <w:r>
        <w:rPr>
          <w:rFonts w:ascii="Arial" w:hAnsi="Arial" w:cs="Arial" w:eastAsia="Arial"/>
          <w:sz w:val="38"/>
          <w:szCs w:val="38"/>
          <w:color w:val="567CD6"/>
          <w:spacing w:val="0"/>
          <w:w w:val="78"/>
        </w:rPr>
        <w:t>u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221" w:lineRule="exact"/>
        <w:ind w:right="451"/>
        <w:jc w:val="right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181818"/>
          <w:spacing w:val="-16"/>
          <w:w w:val="179"/>
          <w:position w:val="1"/>
        </w:rPr>
        <w:t>0</w:t>
      </w:r>
      <w:r>
        <w:rPr>
          <w:rFonts w:ascii="Courier New" w:hAnsi="Courier New" w:cs="Courier New" w:eastAsia="Courier New"/>
          <w:sz w:val="20"/>
          <w:szCs w:val="20"/>
          <w:color w:val="313133"/>
          <w:spacing w:val="-73"/>
          <w:w w:val="114"/>
          <w:position w:val="1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92"/>
          <w:position w:val="0"/>
        </w:rPr>
        <w:t>&gt;pa3au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2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0"/>
          <w:szCs w:val="20"/>
          <w:color w:val="313133"/>
          <w:spacing w:val="0"/>
          <w:w w:val="115"/>
          <w:position w:val="1"/>
        </w:rPr>
        <w:t>4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34.342957" w:type="dxa"/>
      </w:tblPr>
      <w:tblGrid/>
      <w:tr>
        <w:trPr>
          <w:trHeight w:val="226" w:hRule="exact"/>
        </w:trPr>
        <w:tc>
          <w:tcPr>
            <w:tcW w:w="9383" w:type="dxa"/>
            <w:gridSpan w:val="13"/>
            <w:tcBorders>
              <w:top w:val="nil" w:sz="6" w:space="0" w:color="auto"/>
              <w:bottom w:val="single" w:sz="7.679488" w:space="0" w:color="282828"/>
              <w:left w:val="single" w:sz="7.679488" w:space="0" w:color="2B2B2B"/>
              <w:right w:val="single" w:sz="7.679488" w:space="0" w:color="282828"/>
            </w:tcBorders>
          </w:tcPr>
          <w:p>
            <w:pPr>
              <w:spacing w:before="0" w:after="0" w:line="206" w:lineRule="exact"/>
              <w:ind w:left="2664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92"/>
              </w:rPr>
              <w:t>TIOTIYJ:bABA</w:t>
            </w:r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12"/>
                <w:w w:val="92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100"/>
              </w:rPr>
              <w:t>YTIPABA</w:t>
            </w:r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0"/>
                <w:w w:val="100"/>
              </w:rPr>
              <w:t>TPE30P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181818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color w:val="1818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0"/>
                <w:w w:val="100"/>
              </w:rPr>
              <w:t>&lt;l&gt;YIJUUAJIA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06" w:hRule="exact"/>
        </w:trPr>
        <w:tc>
          <w:tcPr>
            <w:tcW w:w="643" w:type="dxa"/>
            <w:tcBorders>
              <w:top w:val="single" w:sz="7.679488" w:space="0" w:color="282828"/>
              <w:bottom w:val="single" w:sz="7.679488" w:space="0" w:color="2B2B2B"/>
              <w:left w:val="single" w:sz="7.679488" w:space="0" w:color="2B2B2B"/>
              <w:right w:val="single" w:sz="7.679488" w:space="0" w:color="2B2B2B"/>
            </w:tcBorders>
          </w:tcPr>
          <w:p>
            <w:pPr>
              <w:spacing w:before="0" w:after="0" w:line="182" w:lineRule="exact"/>
              <w:ind w:left="72" w:right="-4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26"/>
                <w:szCs w:val="26"/>
                <w:color w:val="313133"/>
                <w:w w:val="69"/>
                <w:i/>
                <w:position w:val="-1"/>
              </w:rPr>
              <w:t>11</w:t>
            </w:r>
            <w:r>
              <w:rPr>
                <w:rFonts w:ascii="Times New Roman" w:hAnsi="Times New Roman" w:cs="Times New Roman" w:eastAsia="Times New Roman"/>
                <w:sz w:val="26"/>
                <w:szCs w:val="26"/>
                <w:color w:val="313133"/>
                <w:spacing w:val="-33"/>
                <w:w w:val="100"/>
                <w:i/>
                <w:position w:val="-1"/>
              </w:rPr>
              <w:t> </w:t>
            </w:r>
            <w:r>
              <w:rPr>
                <w:rFonts w:ascii="Arial" w:hAnsi="Arial" w:cs="Arial" w:eastAsia="Arial"/>
                <w:sz w:val="19"/>
                <w:szCs w:val="19"/>
                <w:color w:val="313133"/>
                <w:spacing w:val="0"/>
                <w:w w:val="126"/>
                <w:position w:val="-1"/>
              </w:rPr>
              <w:t>sl4</w:t>
            </w:r>
            <w:r>
              <w:rPr>
                <w:rFonts w:ascii="Arial" w:hAnsi="Arial" w:cs="Arial" w:eastAsia="Arial"/>
                <w:sz w:val="19"/>
                <w:szCs w:val="19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2" w:type="dxa"/>
            <w:vMerge w:val="restart"/>
            <w:tcBorders>
              <w:top w:val="single" w:sz="7.679488" w:space="0" w:color="282828"/>
              <w:left w:val="single" w:sz="7.679488" w:space="0" w:color="2B2B2B"/>
              <w:right w:val="single" w:sz="7.679488" w:space="0" w:color="282828"/>
            </w:tcBorders>
          </w:tcPr>
          <w:p>
            <w:pPr/>
            <w:rPr/>
          </w:p>
        </w:tc>
        <w:tc>
          <w:tcPr>
            <w:tcW w:w="1229" w:type="dxa"/>
            <w:tcBorders>
              <w:top w:val="single" w:sz="7.679488" w:space="0" w:color="282828"/>
              <w:bottom w:val="single" w:sz="7.679488" w:space="0" w:color="2B2B2B"/>
              <w:left w:val="single" w:sz="7.679488" w:space="0" w:color="2F2F2F"/>
              <w:right w:val="single" w:sz="7.679488" w:space="0" w:color="282828"/>
            </w:tcBorders>
          </w:tcPr>
          <w:p>
            <w:pPr>
              <w:spacing w:before="0" w:after="0" w:line="182" w:lineRule="exact"/>
              <w:ind w:left="187" w:right="-5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100"/>
                <w:position w:val="-1"/>
              </w:rPr>
              <w:t>lsl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100"/>
                <w:position w:val="-1"/>
              </w:rPr>
              <w:t>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29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55"/>
                <w:position w:val="-1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12"/>
                <w:w w:val="55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100"/>
                <w:position w:val="-1"/>
              </w:rPr>
              <w:t>JI6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-8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44"/>
                <w:position w:val="-1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25"/>
                <w:w w:val="44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77"/>
                <w:position w:val="-1"/>
              </w:rPr>
              <w:t>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2" w:type="dxa"/>
            <w:vMerge w:val="restart"/>
            <w:tcBorders>
              <w:top w:val="single" w:sz="7.679488" w:space="0" w:color="282828"/>
              <w:left w:val="single" w:sz="7.679488" w:space="0" w:color="282828"/>
              <w:right w:val="nil" w:sz="6" w:space="0" w:color="auto"/>
            </w:tcBorders>
          </w:tcPr>
          <w:p>
            <w:pPr/>
            <w:rPr/>
          </w:p>
        </w:tc>
        <w:tc>
          <w:tcPr>
            <w:tcW w:w="1713" w:type="dxa"/>
            <w:tcBorders>
              <w:top w:val="single" w:sz="7.679488" w:space="0" w:color="282828"/>
              <w:bottom w:val="single" w:sz="3.839744" w:space="0" w:color="181818"/>
              <w:left w:val="single" w:sz="7.679488" w:space="0" w:color="2B2B2B"/>
              <w:right w:val="single" w:sz="3.839744" w:space="0" w:color="0F0F0F"/>
            </w:tcBorders>
          </w:tcPr>
          <w:p>
            <w:pPr>
              <w:spacing w:before="0" w:after="0" w:line="192" w:lineRule="exact"/>
              <w:ind w:left="62" w:right="-4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100"/>
                <w:position w:val="-1"/>
              </w:rPr>
              <w:t>oi717171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100"/>
                <w:position w:val="-1"/>
              </w:rPr>
              <w:t>J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-13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55"/>
                <w:position w:val="-1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15"/>
                <w:w w:val="55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121"/>
                <w:position w:val="-1"/>
              </w:rPr>
              <w:t>slslo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11" w:type="dxa"/>
            <w:vMerge w:val="restart"/>
            <w:tcBorders>
              <w:top w:val="single" w:sz="7.679488" w:space="0" w:color="282828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4" w:type="dxa"/>
            <w:tcBorders>
              <w:top w:val="single" w:sz="7.679488" w:space="0" w:color="282828"/>
              <w:bottom w:val="single" w:sz="7.679488" w:space="0" w:color="232323"/>
              <w:left w:val="single" w:sz="7.679488" w:space="0" w:color="2F2F34"/>
              <w:right w:val="single" w:sz="7.679488" w:space="0" w:color="282828"/>
            </w:tcBorders>
          </w:tcPr>
          <w:p>
            <w:pPr>
              <w:spacing w:before="0" w:after="0" w:line="192" w:lineRule="exact"/>
              <w:ind w:left="182" w:right="-20"/>
              <w:jc w:val="left"/>
              <w:tabs>
                <w:tab w:pos="900" w:val="left"/>
              </w:tabs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29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29"/>
                <w:position w:val="-3"/>
              </w:rPr>
              <w:t>    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13"/>
                <w:w w:val="29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44"/>
                <w:position w:val="-3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16"/>
                <w:w w:val="44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100"/>
                <w:position w:val="-3"/>
              </w:rPr>
              <w:tab/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2" w:type="dxa"/>
            <w:tcBorders>
              <w:top w:val="single" w:sz="7.679488" w:space="0" w:color="282828"/>
              <w:bottom w:val="single" w:sz="7.679488" w:space="0" w:color="232323"/>
              <w:left w:val="single" w:sz="7.679488" w:space="0" w:color="282828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1018" w:type="dxa"/>
            <w:tcBorders>
              <w:top w:val="single" w:sz="7.679488" w:space="0" w:color="282828"/>
              <w:bottom w:val="single" w:sz="7.679488" w:space="0" w:color="232323"/>
              <w:left w:val="single" w:sz="7.679488" w:space="0" w:color="2B2B2B"/>
              <w:right w:val="single" w:sz="7.679488" w:space="0" w:color="282828"/>
            </w:tcBorders>
          </w:tcPr>
          <w:p>
            <w:pPr>
              <w:spacing w:before="0" w:after="0" w:line="192" w:lineRule="exact"/>
              <w:ind w:left="178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16"/>
                <w:w w:val="44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16"/>
                <w:w w:val="44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    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16"/>
                <w:w w:val="44"/>
                <w:position w:val="-3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  <w:position w:val="-3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6" w:type="dxa"/>
            <w:vMerge w:val="restart"/>
            <w:tcBorders>
              <w:top w:val="single" w:sz="7.679488" w:space="0" w:color="282828"/>
              <w:left w:val="single" w:sz="7.679488" w:space="0" w:color="282828"/>
              <w:right w:val="nil" w:sz="6" w:space="0" w:color="auto"/>
            </w:tcBorders>
          </w:tcPr>
          <w:p>
            <w:pPr/>
            <w:rPr/>
          </w:p>
        </w:tc>
        <w:tc>
          <w:tcPr>
            <w:tcW w:w="206" w:type="dxa"/>
            <w:vMerge w:val="restart"/>
            <w:tcBorders>
              <w:top w:val="single" w:sz="7.679488" w:space="0" w:color="282828"/>
              <w:left w:val="nil" w:sz="6" w:space="0" w:color="auto"/>
              <w:right w:val="single" w:sz="7.679488" w:space="0" w:color="2B2B2B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right="-65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Pr/>
            <w:r>
              <w:rPr>
                <w:rFonts w:ascii="Times New Roman" w:hAnsi="Times New Roman" w:cs="Times New Roman" w:eastAsia="Times New Roman"/>
                <w:sz w:val="12"/>
                <w:szCs w:val="12"/>
                <w:color w:val="181818"/>
                <w:spacing w:val="0"/>
                <w:w w:val="170"/>
              </w:rPr>
              <w:t>!--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000000"/>
                <w:spacing w:val="0"/>
                <w:w w:val="100"/>
              </w:rPr>
            </w:r>
          </w:p>
        </w:tc>
        <w:tc>
          <w:tcPr>
            <w:tcW w:w="288" w:type="dxa"/>
            <w:vMerge w:val="restart"/>
            <w:tcBorders>
              <w:top w:val="single" w:sz="7.679488" w:space="0" w:color="282828"/>
              <w:left w:val="single" w:sz="7.679488" w:space="0" w:color="2B2B2B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2040" w:type="dxa"/>
            <w:tcBorders>
              <w:top w:val="single" w:sz="7.679488" w:space="0" w:color="282828"/>
              <w:bottom w:val="single" w:sz="7.679488" w:space="0" w:color="232323"/>
              <w:left w:val="single" w:sz="7.679488" w:space="0" w:color="2B2B2B"/>
              <w:right w:val="single" w:sz="7.679488" w:space="0" w:color="282828"/>
            </w:tcBorders>
          </w:tcPr>
          <w:p>
            <w:pPr>
              <w:spacing w:before="0" w:after="0" w:line="182" w:lineRule="exact"/>
              <w:ind w:left="178" w:right="-2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0"/>
                <w:w w:val="51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0"/>
                <w:w w:val="51"/>
                <w:position w:val="-4"/>
              </w:rPr>
              <w:t>    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24"/>
                <w:w w:val="51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0"/>
                <w:w w:val="51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0"/>
                <w:w w:val="51"/>
                <w:position w:val="-4"/>
              </w:rPr>
              <w:t>    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15"/>
                <w:w w:val="51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0"/>
                <w:w w:val="51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0"/>
                <w:w w:val="51"/>
                <w:position w:val="-4"/>
              </w:rPr>
              <w:t>    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24"/>
                <w:w w:val="51"/>
                <w:position w:val="-4"/>
              </w:rPr>
              <w:t> </w:t>
            </w:r>
            <w:r>
              <w:rPr>
                <w:rFonts w:ascii="Arial" w:hAnsi="Arial" w:cs="Arial" w:eastAsia="Arial"/>
                <w:sz w:val="25"/>
                <w:szCs w:val="25"/>
                <w:color w:val="181818"/>
                <w:spacing w:val="0"/>
                <w:w w:val="100"/>
                <w:position w:val="-4"/>
              </w:rPr>
              <w:t>I</w:t>
            </w:r>
            <w:r>
              <w:rPr>
                <w:rFonts w:ascii="Arial" w:hAnsi="Arial" w:cs="Arial" w:eastAsia="Arial"/>
                <w:sz w:val="25"/>
                <w:szCs w:val="25"/>
                <w:color w:val="181818"/>
                <w:spacing w:val="62"/>
                <w:w w:val="100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81818"/>
                <w:spacing w:val="0"/>
                <w:w w:val="51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81818"/>
                <w:spacing w:val="0"/>
                <w:w w:val="51"/>
                <w:position w:val="-4"/>
              </w:rPr>
              <w:t>    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181818"/>
                <w:spacing w:val="15"/>
                <w:w w:val="51"/>
                <w:position w:val="-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10101"/>
                <w:spacing w:val="0"/>
                <w:w w:val="34"/>
                <w:position w:val="-4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10101"/>
                <w:spacing w:val="0"/>
                <w:w w:val="34"/>
                <w:position w:val="-4"/>
              </w:rPr>
              <w:t>        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10101"/>
                <w:spacing w:val="9"/>
                <w:w w:val="34"/>
                <w:position w:val="-4"/>
              </w:rPr>
              <w:t> </w:t>
            </w:r>
            <w:r>
              <w:rPr>
                <w:rFonts w:ascii="Arial" w:hAnsi="Arial" w:cs="Arial" w:eastAsia="Arial"/>
                <w:sz w:val="25"/>
                <w:szCs w:val="25"/>
                <w:color w:val="313133"/>
                <w:spacing w:val="0"/>
                <w:w w:val="100"/>
                <w:position w:val="-4"/>
              </w:rPr>
              <w:t>I</w:t>
            </w:r>
            <w:r>
              <w:rPr>
                <w:rFonts w:ascii="Arial" w:hAnsi="Arial" w:cs="Arial" w:eastAsia="Arial"/>
                <w:sz w:val="25"/>
                <w:szCs w:val="25"/>
                <w:color w:val="313133"/>
                <w:spacing w:val="58"/>
                <w:w w:val="100"/>
                <w:position w:val="-4"/>
              </w:rPr>
              <w:t> </w:t>
            </w:r>
            <w:r>
              <w:rPr>
                <w:rFonts w:ascii="Arial" w:hAnsi="Arial" w:cs="Arial" w:eastAsia="Arial"/>
                <w:sz w:val="25"/>
                <w:szCs w:val="25"/>
                <w:color w:val="313133"/>
                <w:spacing w:val="0"/>
                <w:w w:val="131"/>
                <w:position w:val="-4"/>
              </w:rPr>
              <w:t>11</w:t>
            </w:r>
            <w:r>
              <w:rPr>
                <w:rFonts w:ascii="Arial" w:hAnsi="Arial" w:cs="Arial" w:eastAsia="Arial"/>
                <w:sz w:val="25"/>
                <w:szCs w:val="25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11" w:hRule="exact"/>
        </w:trPr>
        <w:tc>
          <w:tcPr>
            <w:tcW w:w="643" w:type="dxa"/>
            <w:tcBorders>
              <w:top w:val="single" w:sz="7.679488" w:space="0" w:color="2B2B2B"/>
              <w:bottom w:val="single" w:sz="7.679488" w:space="0" w:color="2F2F2F"/>
              <w:left w:val="single" w:sz="7.679488" w:space="0" w:color="2B2B2B"/>
              <w:right w:val="single" w:sz="7.679488" w:space="0" w:color="2B2B2B"/>
            </w:tcBorders>
          </w:tcPr>
          <w:p>
            <w:pPr>
              <w:spacing w:before="0" w:after="0" w:line="187" w:lineRule="exact"/>
              <w:ind w:left="82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13133"/>
                <w:spacing w:val="0"/>
                <w:w w:val="78"/>
              </w:rPr>
              <w:t>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13133"/>
                <w:spacing w:val="0"/>
                <w:w w:val="78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13133"/>
                <w:spacing w:val="21"/>
                <w:w w:val="78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12"/>
                <w:w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64646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64646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12"/>
                <w:w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64646"/>
                <w:spacing w:val="0"/>
                <w:w w:val="118"/>
              </w:rPr>
              <w:t>3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02" w:type="dxa"/>
            <w:vMerge/>
            <w:tcBorders>
              <w:left w:val="single" w:sz="7.679488" w:space="0" w:color="2B2B2B"/>
              <w:right w:val="single" w:sz="7.679488" w:space="0" w:color="282828"/>
            </w:tcBorders>
          </w:tcPr>
          <w:p>
            <w:pPr/>
            <w:rPr/>
          </w:p>
        </w:tc>
        <w:tc>
          <w:tcPr>
            <w:tcW w:w="1229" w:type="dxa"/>
            <w:tcBorders>
              <w:top w:val="single" w:sz="7.679488" w:space="0" w:color="2B2B2B"/>
              <w:bottom w:val="single" w:sz="3.839744" w:space="0" w:color="282828"/>
              <w:left w:val="single" w:sz="7.679488" w:space="0" w:color="282828"/>
              <w:right w:val="single" w:sz="7.679488" w:space="0" w:color="282828"/>
            </w:tcBorders>
          </w:tcPr>
          <w:p>
            <w:pPr>
              <w:spacing w:before="0" w:after="0" w:line="192" w:lineRule="exact"/>
              <w:ind w:left="62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w w:val="115"/>
              </w:rPr>
              <w:t>4lsl6l7l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w w:val="116"/>
              </w:rPr>
              <w:t>s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10101"/>
                <w:spacing w:val="0"/>
                <w:w w:val="36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10101"/>
                <w:spacing w:val="0"/>
                <w:w w:val="36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10101"/>
                <w:spacing w:val="19"/>
                <w:w w:val="36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70"/>
              </w:rPr>
              <w:t>9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02" w:type="dxa"/>
            <w:vMerge/>
            <w:tcBorders>
              <w:left w:val="single" w:sz="7.679488" w:space="0" w:color="282828"/>
              <w:right w:val="nil" w:sz="6" w:space="0" w:color="auto"/>
            </w:tcBorders>
          </w:tcPr>
          <w:p>
            <w:pPr/>
            <w:rPr/>
          </w:p>
        </w:tc>
        <w:tc>
          <w:tcPr>
            <w:tcW w:w="1713" w:type="dxa"/>
            <w:tcBorders>
              <w:top w:val="single" w:sz="3.839744" w:space="0" w:color="181818"/>
              <w:bottom w:val="single" w:sz="7.679488" w:space="0" w:color="2B2B2B"/>
              <w:left w:val="single" w:sz="3.839744" w:space="0" w:color="181818"/>
              <w:right w:val="single" w:sz="3.839744" w:space="0" w:color="0F0F0F"/>
            </w:tcBorders>
          </w:tcPr>
          <w:p>
            <w:pPr>
              <w:spacing w:before="0" w:after="0" w:line="187" w:lineRule="exact"/>
              <w:ind w:left="58" w:right="-7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w w:val="54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-9"/>
                <w:w w:val="54"/>
              </w:rPr>
              <w:t>0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-37"/>
                <w:w w:val="112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48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10"/>
                <w:w w:val="35"/>
              </w:rPr>
              <w:t>J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3"/>
                <w:w w:val="106"/>
              </w:rPr>
              <w:t>j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53"/>
              </w:rPr>
              <w:t>121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66"/>
              </w:rPr>
              <w:t>131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54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-3"/>
                <w:w w:val="54"/>
              </w:rPr>
              <w:t>4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78"/>
              </w:rPr>
              <w:t>]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-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464646"/>
                <w:spacing w:val="7"/>
                <w:w w:val="62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626264"/>
                <w:spacing w:val="12"/>
                <w:w w:val="65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0"/>
                <w:w w:val="51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313133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53"/>
              </w:rPr>
              <w:t>161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6"/>
                <w:w w:val="53"/>
              </w:rPr>
              <w:t> </w:t>
            </w:r>
            <w:r>
              <w:rPr>
                <w:rFonts w:ascii="Arial" w:hAnsi="Arial" w:cs="Arial" w:eastAsia="Arial"/>
                <w:sz w:val="12"/>
                <w:szCs w:val="12"/>
                <w:color w:val="313133"/>
                <w:spacing w:val="0"/>
                <w:w w:val="61"/>
              </w:rPr>
              <w:t>1</w:t>
            </w:r>
            <w:r>
              <w:rPr>
                <w:rFonts w:ascii="Arial" w:hAnsi="Arial" w:cs="Arial" w:eastAsia="Arial"/>
                <w:sz w:val="12"/>
                <w:szCs w:val="12"/>
                <w:color w:val="313133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12"/>
                <w:szCs w:val="12"/>
                <w:color w:val="626264"/>
                <w:spacing w:val="0"/>
                <w:w w:val="104"/>
              </w:rPr>
              <w:t>7</w:t>
            </w:r>
            <w:r>
              <w:rPr>
                <w:rFonts w:ascii="Arial" w:hAnsi="Arial" w:cs="Arial" w:eastAsia="Arial"/>
                <w:sz w:val="12"/>
                <w:szCs w:val="12"/>
                <w:color w:val="000000"/>
                <w:spacing w:val="0"/>
                <w:w w:val="100"/>
              </w:rPr>
            </w:r>
          </w:p>
        </w:tc>
        <w:tc>
          <w:tcPr>
            <w:tcW w:w="21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4" w:type="dxa"/>
            <w:tcBorders>
              <w:top w:val="single" w:sz="7.679488" w:space="0" w:color="232323"/>
              <w:bottom w:val="single" w:sz="3.839744" w:space="0" w:color="1F1F1F"/>
              <w:left w:val="single" w:sz="7.679488" w:space="0" w:color="2F2F34"/>
              <w:right w:val="single" w:sz="7.679488" w:space="0" w:color="282828"/>
            </w:tcBorders>
          </w:tcPr>
          <w:p>
            <w:pPr>
              <w:spacing w:before="0" w:after="0" w:line="192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w w:val="47"/>
              </w:rPr>
              <w:t>J&amp;l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-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10"/>
                <w:w w:val="48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8"/>
                <w:w w:val="70"/>
              </w:rPr>
              <w:t>9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54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-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-1"/>
                <w:w w:val="57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57"/>
              </w:rPr>
              <w:t>o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57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57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26"/>
                <w:w w:val="57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-7"/>
                <w:w w:val="57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57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57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21"/>
                <w:w w:val="57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13"/>
                <w:w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0"/>
                <w:w w:val="62"/>
              </w:rPr>
              <w:t>22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  <w:tc>
          <w:tcPr>
            <w:tcW w:w="202" w:type="dxa"/>
            <w:tcBorders>
              <w:top w:val="single" w:sz="7.679488" w:space="0" w:color="232323"/>
              <w:bottom w:val="single" w:sz="3.839744" w:space="0" w:color="1F1F1F"/>
              <w:left w:val="single" w:sz="7.679488" w:space="0" w:color="282828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1018" w:type="dxa"/>
            <w:tcBorders>
              <w:top w:val="single" w:sz="7.679488" w:space="0" w:color="232323"/>
              <w:bottom w:val="single" w:sz="3.839744" w:space="0" w:color="1F1F1F"/>
              <w:left w:val="single" w:sz="7.679488" w:space="0" w:color="2B2B2B"/>
              <w:right w:val="single" w:sz="7.679488" w:space="0" w:color="282828"/>
            </w:tcBorders>
          </w:tcPr>
          <w:p>
            <w:pPr>
              <w:spacing w:before="0" w:after="0" w:line="189" w:lineRule="exact"/>
              <w:ind w:left="34" w:right="-6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w w:val="61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3"/>
                <w:w w:val="61"/>
                <w:position w:val="1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54"/>
                <w:position w:val="1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-33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-9"/>
                <w:w w:val="67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62"/>
                <w:position w:val="1"/>
              </w:rPr>
              <w:t>4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61"/>
                <w:position w:val="1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-33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0"/>
                <w:w w:val="59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6"/>
                <w:w w:val="59"/>
                <w:position w:val="1"/>
              </w:rPr>
              <w:t>5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54"/>
                <w:position w:val="1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-33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-15"/>
                <w:w w:val="67"/>
                <w:position w:val="1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68"/>
                <w:position w:val="1"/>
              </w:rPr>
              <w:t>6j27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6" w:type="dxa"/>
            <w:vMerge/>
            <w:tcBorders>
              <w:left w:val="single" w:sz="7.679488" w:space="0" w:color="282828"/>
              <w:right w:val="nil" w:sz="6" w:space="0" w:color="auto"/>
            </w:tcBorders>
          </w:tcPr>
          <w:p>
            <w:pPr/>
            <w:rPr/>
          </w:p>
        </w:tc>
        <w:tc>
          <w:tcPr>
            <w:tcW w:w="206" w:type="dxa"/>
            <w:vMerge/>
            <w:tcBorders>
              <w:left w:val="nil" w:sz="6" w:space="0" w:color="auto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288" w:type="dxa"/>
            <w:vMerge/>
            <w:tcBorders>
              <w:left w:val="single" w:sz="7.679488" w:space="0" w:color="2B2B2B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2040" w:type="dxa"/>
            <w:tcBorders>
              <w:top w:val="single" w:sz="7.679488" w:space="0" w:color="232323"/>
              <w:bottom w:val="single" w:sz="7.679488" w:space="0" w:color="2B2B2B"/>
              <w:left w:val="single" w:sz="7.679488" w:space="0" w:color="2B2B2B"/>
              <w:right w:val="single" w:sz="7.679488" w:space="0" w:color="282828"/>
            </w:tcBorders>
          </w:tcPr>
          <w:p>
            <w:pPr>
              <w:spacing w:before="0" w:after="0" w:line="187" w:lineRule="exact"/>
              <w:ind w:left="34" w:right="-6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Pr/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-14"/>
                <w:w w:val="67"/>
              </w:rPr>
              <w:t>2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64"/>
              </w:rPr>
              <w:t>9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63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-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-8"/>
                <w:w w:val="66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71"/>
              </w:rPr>
              <w:t>ol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-7"/>
                <w:w w:val="72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2"/>
                <w:w w:val="48"/>
              </w:rPr>
              <w:t>1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0"/>
                <w:w w:val="69"/>
              </w:rPr>
              <w:t>132IJ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313133"/>
                <w:spacing w:val="14"/>
                <w:w w:val="69"/>
              </w:rPr>
              <w:t>J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4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-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65"/>
              </w:rPr>
              <w:t>J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10"/>
                <w:w w:val="65"/>
              </w:rPr>
              <w:t>4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0"/>
                <w:w w:val="44"/>
              </w:rPr>
              <w:t>I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181818"/>
                <w:spacing w:val="-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67"/>
              </w:rPr>
              <w:t>3sl36l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-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2"/>
                <w:w w:val="66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58"/>
              </w:rPr>
              <w:t>7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57"/>
              </w:rPr>
              <w:t>l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-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626264"/>
                <w:spacing w:val="-32"/>
                <w:w w:val="77"/>
              </w:rPr>
              <w:t>3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464646"/>
                <w:spacing w:val="0"/>
                <w:w w:val="76"/>
              </w:rPr>
              <w:t>8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643" w:type="dxa"/>
            <w:tcBorders>
              <w:top w:val="single" w:sz="7.679488" w:space="0" w:color="2F2F2F"/>
              <w:bottom w:val="single" w:sz="7.679488" w:space="0" w:color="282828"/>
              <w:left w:val="single" w:sz="7.679488" w:space="0" w:color="2B2B2B"/>
              <w:right w:val="single" w:sz="7.679488" w:space="0" w:color="2B2B2B"/>
            </w:tcBorders>
          </w:tcPr>
          <w:p>
            <w:pPr>
              <w:spacing w:before="0" w:after="0" w:line="187" w:lineRule="exact"/>
              <w:ind w:left="6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110"/>
              </w:rPr>
              <w:t>Bpcra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33" w:after="0" w:line="202" w:lineRule="exact"/>
              <w:ind w:left="7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0"/>
                <w:w w:val="100"/>
                <w:position w:val="-1"/>
              </w:rPr>
              <w:t>rrocna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2" w:type="dxa"/>
            <w:vMerge/>
            <w:tcBorders>
              <w:bottom w:val="single" w:sz="7.679488" w:space="0" w:color="282828"/>
              <w:left w:val="single" w:sz="7.679488" w:space="0" w:color="2B2B2B"/>
              <w:right w:val="single" w:sz="7.679488" w:space="0" w:color="282828"/>
            </w:tcBorders>
          </w:tcPr>
          <w:p>
            <w:pPr/>
            <w:rPr/>
          </w:p>
        </w:tc>
        <w:tc>
          <w:tcPr>
            <w:tcW w:w="1229" w:type="dxa"/>
            <w:tcBorders>
              <w:top w:val="single" w:sz="3.839744" w:space="0" w:color="282828"/>
              <w:bottom w:val="single" w:sz="7.679488" w:space="0" w:color="282828"/>
              <w:left w:val="single" w:sz="7.679488" w:space="0" w:color="282828"/>
              <w:right w:val="single" w:sz="7.679488" w:space="0" w:color="282828"/>
            </w:tcBorders>
          </w:tcPr>
          <w:p>
            <w:pPr>
              <w:spacing w:before="0" w:after="0" w:line="172" w:lineRule="exact"/>
              <w:ind w:left="77" w:right="4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-10"/>
                <w:w w:val="95"/>
              </w:rPr>
              <w:t>J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0"/>
                <w:w w:val="73"/>
              </w:rPr>
              <w:t>e)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spacing w:val="0"/>
                <w:w w:val="72"/>
              </w:rPr>
              <w:t>:{MHCTBeHH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42" w:after="0" w:line="240" w:lineRule="auto"/>
              <w:ind w:left="202" w:right="16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100"/>
              </w:rPr>
              <w:t>6poj</w:t>
            </w:r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101"/>
              </w:rPr>
              <w:t>KEC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02" w:type="dxa"/>
            <w:vMerge/>
            <w:tcBorders>
              <w:bottom w:val="single" w:sz="7.679488" w:space="0" w:color="282828"/>
              <w:left w:val="single" w:sz="7.679488" w:space="0" w:color="282828"/>
              <w:right w:val="nil" w:sz="6" w:space="0" w:color="auto"/>
            </w:tcBorders>
          </w:tcPr>
          <w:p>
            <w:pPr/>
            <w:rPr/>
          </w:p>
        </w:tc>
        <w:tc>
          <w:tcPr>
            <w:tcW w:w="1713" w:type="dxa"/>
            <w:tcBorders>
              <w:top w:val="single" w:sz="7.679488" w:space="0" w:color="2B2B2B"/>
              <w:bottom w:val="single" w:sz="7.679488" w:space="0" w:color="282828"/>
              <w:left w:val="single" w:sz="7.679488" w:space="0" w:color="2F2F2F"/>
              <w:right w:val="single" w:sz="7.679488" w:space="0" w:color="282828"/>
            </w:tcBorders>
          </w:tcPr>
          <w:p>
            <w:pPr/>
            <w:rPr/>
          </w:p>
        </w:tc>
        <w:tc>
          <w:tcPr>
            <w:tcW w:w="211" w:type="dxa"/>
            <w:vMerge/>
            <w:tcBorders>
              <w:bottom w:val="single" w:sz="7.679488" w:space="0" w:color="282828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4" w:type="dxa"/>
            <w:tcBorders>
              <w:top w:val="single" w:sz="3.839744" w:space="0" w:color="1F1F1F"/>
              <w:bottom w:val="single" w:sz="7.679488" w:space="0" w:color="282828"/>
              <w:left w:val="nil" w:sz="6" w:space="0" w:color="auto"/>
              <w:right w:val="single" w:sz="7.679488" w:space="0" w:color="282828"/>
            </w:tcBorders>
          </w:tcPr>
          <w:p>
            <w:pPr>
              <w:spacing w:before="0" w:after="0" w:line="182" w:lineRule="exact"/>
              <w:ind w:left="216" w:right="1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93"/>
              </w:rPr>
              <w:t>Ce.nuune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</w:rPr>
            </w:r>
          </w:p>
          <w:p>
            <w:pPr>
              <w:spacing w:before="42" w:after="0" w:line="193" w:lineRule="exact"/>
              <w:ind w:left="456" w:right="4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105"/>
                <w:position w:val="-1"/>
              </w:rPr>
              <w:t>YT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2" w:type="dxa"/>
            <w:tcBorders>
              <w:top w:val="single" w:sz="3.839744" w:space="0" w:color="1F1F1F"/>
              <w:bottom w:val="single" w:sz="7.679488" w:space="0" w:color="282828"/>
              <w:left w:val="single" w:sz="7.679488" w:space="0" w:color="282828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1018" w:type="dxa"/>
            <w:tcBorders>
              <w:top w:val="single" w:sz="3.839744" w:space="0" w:color="1F1F1F"/>
              <w:bottom w:val="single" w:sz="7.679488" w:space="0" w:color="282828"/>
              <w:left w:val="single" w:sz="7.679488" w:space="0" w:color="2B2B2B"/>
              <w:right w:val="single" w:sz="7.679488" w:space="0" w:color="282828"/>
            </w:tcBorders>
          </w:tcPr>
          <w:p>
            <w:pPr>
              <w:spacing w:before="0" w:after="0" w:line="172" w:lineRule="exact"/>
              <w:ind w:left="91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313133"/>
                <w:w w:val="78"/>
              </w:rPr>
              <w:t>Ha,Lllle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w w:val="79"/>
              </w:rPr>
              <w:t>)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w w:val="78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color w:val="313133"/>
                <w:w w:val="79"/>
              </w:rPr>
              <w:t>(HM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w w:val="100"/>
              </w:rPr>
            </w:r>
          </w:p>
          <w:p>
            <w:pPr>
              <w:spacing w:before="42" w:after="0" w:line="202" w:lineRule="exact"/>
              <w:ind w:left="120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color w:val="464646"/>
                <w:spacing w:val="0"/>
                <w:w w:val="65"/>
                <w:position w:val="-1"/>
              </w:rPr>
              <w:t>,UMpeh.'"THH</w:t>
            </w:r>
            <w:r>
              <w:rPr>
                <w:rFonts w:ascii="Arial" w:hAnsi="Arial" w:cs="Arial" w:eastAsia="Arial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6" w:type="dxa"/>
            <w:vMerge/>
            <w:tcBorders>
              <w:bottom w:val="single" w:sz="7.679488" w:space="0" w:color="282828"/>
              <w:left w:val="single" w:sz="7.679488" w:space="0" w:color="282828"/>
              <w:right w:val="nil" w:sz="6" w:space="0" w:color="auto"/>
            </w:tcBorders>
          </w:tcPr>
          <w:p>
            <w:pPr/>
            <w:rPr/>
          </w:p>
        </w:tc>
        <w:tc>
          <w:tcPr>
            <w:tcW w:w="206" w:type="dxa"/>
            <w:vMerge/>
            <w:tcBorders>
              <w:bottom w:val="single" w:sz="7.679488" w:space="0" w:color="282828"/>
              <w:left w:val="nil" w:sz="6" w:space="0" w:color="auto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288" w:type="dxa"/>
            <w:vMerge/>
            <w:tcBorders>
              <w:bottom w:val="single" w:sz="7.679488" w:space="0" w:color="282828"/>
              <w:left w:val="single" w:sz="7.679488" w:space="0" w:color="2B2B2B"/>
              <w:right w:val="single" w:sz="7.679488" w:space="0" w:color="2B2B2B"/>
            </w:tcBorders>
          </w:tcPr>
          <w:p>
            <w:pPr/>
            <w:rPr/>
          </w:p>
        </w:tc>
        <w:tc>
          <w:tcPr>
            <w:tcW w:w="2040" w:type="dxa"/>
            <w:tcBorders>
              <w:top w:val="single" w:sz="7.679488" w:space="0" w:color="2B2B2B"/>
              <w:bottom w:val="single" w:sz="7.679488" w:space="0" w:color="282828"/>
              <w:left w:val="single" w:sz="7.679488" w:space="0" w:color="2B2B2B"/>
              <w:right w:val="single" w:sz="7.679488" w:space="0" w:color="282828"/>
            </w:tcBorders>
          </w:tcPr>
          <w:p>
            <w:pPr/>
            <w:rPr/>
          </w:p>
        </w:tc>
      </w:tr>
    </w:tbl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7" w:after="0" w:line="240" w:lineRule="auto"/>
        <w:ind w:left="99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64646"/>
        </w:rPr>
        <w:t>HA3J1B</w:t>
      </w:r>
      <w:r>
        <w:rPr>
          <w:rFonts w:ascii="Arial" w:hAnsi="Arial" w:cs="Arial" w:eastAsia="Arial"/>
          <w:sz w:val="18"/>
          <w:szCs w:val="18"/>
          <w:color w:val="464646"/>
          <w:spacing w:val="-21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91"/>
        </w:rPr>
        <w:t>KOPJ1CHJ1KA</w:t>
      </w:r>
      <w:r>
        <w:rPr>
          <w:rFonts w:ascii="Arial" w:hAnsi="Arial" w:cs="Arial" w:eastAsia="Arial"/>
          <w:sz w:val="18"/>
          <w:szCs w:val="18"/>
          <w:color w:val="313133"/>
          <w:spacing w:val="-1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1"/>
        </w:rPr>
        <w:t>EYJ,JETCKI1X</w:t>
      </w:r>
      <w:r>
        <w:rPr>
          <w:rFonts w:ascii="Arial" w:hAnsi="Arial" w:cs="Arial" w:eastAsia="Arial"/>
          <w:sz w:val="18"/>
          <w:szCs w:val="18"/>
          <w:color w:val="464646"/>
          <w:spacing w:val="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CPE.[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CTABA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40" w:lineRule="auto"/>
        <w:ind w:left="99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53.756409pt;margin-top:12.448063pt;width:449.25pt;height:.1pt;mso-position-horizontal-relative:page;mso-position-vertical-relative:paragraph;z-index:-21581" coordorigin="1075,249" coordsize="8985,2">
            <v:shape style="position:absolute;left:1075;top:249;width:8985;height:2" coordorigin="1075,249" coordsize="8985,0" path="m1075,249l10060,249e" filled="f" stroked="t" strokeweight=".959936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7"/>
          <w:w w:val="98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98"/>
        </w:rPr>
        <w:t>JIA,ll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25"/>
          <w:w w:val="9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98"/>
        </w:rPr>
        <w:t>.R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8"/>
          <w:w w:val="98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1"/>
          <w:w w:val="98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5"/>
          <w:w w:val="98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10"/>
          <w:w w:val="9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47"/>
        </w:rPr>
        <w:t>ll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12"/>
          <w:w w:val="148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14"/>
          <w:w w:val="134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13"/>
        </w:rPr>
        <w:t>0P.Ril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12"/>
          <w:w w:val="11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111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100"/>
        </w:rPr>
        <w:t>.QA,II.OB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84" w:right="-20"/>
        <w:jc w:val="left"/>
        <w:tabs>
          <w:tab w:pos="2180" w:val="left"/>
          <w:tab w:pos="6180" w:val="left"/>
          <w:tab w:pos="8920" w:val="left"/>
        </w:tabs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Arial" w:hAnsi="Arial" w:cs="Arial" w:eastAsia="Arial"/>
          <w:sz w:val="18"/>
          <w:szCs w:val="18"/>
          <w:color w:val="313133"/>
        </w:rPr>
        <w:t>CE,nMWTE</w:t>
        <w:tab/>
      </w:r>
      <w:r>
        <w:rPr>
          <w:rFonts w:ascii="Arial" w:hAnsi="Arial" w:cs="Arial" w:eastAsia="Arial"/>
          <w:sz w:val="18"/>
          <w:szCs w:val="18"/>
          <w:color w:val="313133"/>
        </w:rPr>
      </w:r>
      <w:r>
        <w:rPr>
          <w:rFonts w:ascii="Times New Roman" w:hAnsi="Times New Roman" w:cs="Times New Roman" w:eastAsia="Times New Roman"/>
          <w:sz w:val="19"/>
          <w:szCs w:val="19"/>
          <w:color w:val="464646"/>
          <w:w w:val="42"/>
        </w:rPr>
        <w:t>..:.:E..::E.</w:t>
      </w:r>
      <w:r>
        <w:rPr>
          <w:rFonts w:ascii="Times New Roman" w:hAnsi="Times New Roman" w:cs="Times New Roman" w:eastAsia="Times New Roman"/>
          <w:sz w:val="19"/>
          <w:szCs w:val="19"/>
          <w:color w:val="464646"/>
          <w:spacing w:val="-9"/>
          <w:w w:val="4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64646"/>
          <w:spacing w:val="0"/>
          <w:w w:val="4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464646"/>
          <w:spacing w:val="-3"/>
          <w:w w:val="4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36"/>
          <w:w w:val="6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64646"/>
          <w:spacing w:val="-51"/>
          <w:w w:val="4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3"/>
          <w:w w:val="6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60"/>
        </w:rPr>
        <w:t>::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17"/>
          <w:w w:val="6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41"/>
        </w:rPr>
        <w:t>..::.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11"/>
          <w:w w:val="42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130"/>
          <w:w w:val="9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12"/>
          <w:w w:val="41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41"/>
        </w:rPr>
        <w:t>;..;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2"/>
          <w:w w:val="41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97"/>
        </w:rPr>
        <w:t>.u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7"/>
          <w:w w:val="16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489"/>
        </w:rPr>
        <w:t>---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8"/>
          <w:position w:val="3"/>
        </w:rPr>
        <w:t>MATWIHJ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9"/>
          <w:position w:val="3"/>
        </w:rPr>
        <w:t>1</w:t>
      </w:r>
      <w:r>
        <w:rPr>
          <w:rFonts w:ascii="Arial" w:hAnsi="Arial" w:cs="Arial" w:eastAsia="Arial"/>
          <w:sz w:val="18"/>
          <w:szCs w:val="18"/>
          <w:color w:val="313133"/>
          <w:spacing w:val="-35"/>
          <w:w w:val="100"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93"/>
          <w:position w:val="3"/>
        </w:rPr>
        <w:t>EPOJ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22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181818"/>
          <w:spacing w:val="-44"/>
          <w:w w:val="122"/>
          <w:u w:val="single" w:color="343434"/>
          <w:position w:val="3"/>
        </w:rPr>
        <w:t>0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44"/>
          <w:w w:val="122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181818"/>
          <w:spacing w:val="-44"/>
          <w:w w:val="122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84"/>
          <w:u w:val="single" w:color="343434"/>
          <w:position w:val="3"/>
        </w:rPr>
        <w:t>77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84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313133"/>
          <w:spacing w:val="-39"/>
          <w:w w:val="84"/>
          <w:u w:val="single" w:color="343434"/>
          <w:position w:val="3"/>
        </w:rPr>
        <w:t>7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-39"/>
          <w:w w:val="84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313133"/>
          <w:spacing w:val="-39"/>
          <w:w w:val="84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181818"/>
          <w:spacing w:val="-24"/>
          <w:w w:val="97"/>
          <w:u w:val="single" w:color="343434"/>
          <w:position w:val="3"/>
        </w:rPr>
        <w:t>1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24"/>
          <w:w w:val="97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181818"/>
          <w:spacing w:val="-24"/>
          <w:w w:val="97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82"/>
          <w:u w:val="single" w:color="343434"/>
          <w:position w:val="3"/>
        </w:rPr>
        <w:t>5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82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313133"/>
          <w:spacing w:val="-36"/>
          <w:w w:val="82"/>
          <w:u w:val="single" w:color="343434"/>
          <w:position w:val="3"/>
        </w:rPr>
        <w:t>5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-36"/>
          <w:w w:val="82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313133"/>
          <w:spacing w:val="-36"/>
          <w:w w:val="82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09"/>
          <w:u w:val="single" w:color="343434"/>
          <w:position w:val="3"/>
        </w:rPr>
        <w:t>0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09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00"/>
          <w:u w:val="single" w:color="343434"/>
          <w:position w:val="3"/>
        </w:rPr>
        <w:t> 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00"/>
          <w:u w:val="single" w:color="343434"/>
          <w:position w:val="3"/>
        </w:rPr>
        <w:tab/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00"/>
          <w:u w:val="single" w:color="343434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74" w:right="-20"/>
        <w:jc w:val="left"/>
        <w:tabs>
          <w:tab w:pos="1600" w:val="left"/>
          <w:tab w:pos="4340" w:val="left"/>
        </w:tabs>
        <w:rPr>
          <w:rFonts w:ascii="Courier New" w:hAnsi="Courier New" w:cs="Courier New" w:eastAsia="Courier New"/>
          <w:sz w:val="21"/>
          <w:szCs w:val="21"/>
        </w:rPr>
      </w:pPr>
      <w:rPr/>
      <w:r>
        <w:rPr>
          <w:rFonts w:ascii="Arial" w:hAnsi="Arial" w:cs="Arial" w:eastAsia="Arial"/>
          <w:sz w:val="18"/>
          <w:szCs w:val="18"/>
          <w:color w:val="181818"/>
          <w:w w:val="177"/>
          <w:position w:val="4"/>
        </w:rPr>
        <w:t>f</w:t>
      </w:r>
      <w:r>
        <w:rPr>
          <w:rFonts w:ascii="Arial" w:hAnsi="Arial" w:cs="Arial" w:eastAsia="Arial"/>
          <w:sz w:val="18"/>
          <w:szCs w:val="18"/>
          <w:color w:val="181818"/>
          <w:spacing w:val="-6"/>
          <w:w w:val="178"/>
          <w:position w:val="4"/>
        </w:rPr>
        <w:t>l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96"/>
          <w:position w:val="4"/>
        </w:rPr>
        <w:t>ME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21"/>
          <w:szCs w:val="21"/>
          <w:color w:val="313133"/>
          <w:spacing w:val="-21"/>
          <w:w w:val="79"/>
          <w:position w:val="4"/>
        </w:rPr>
        <w:t>1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79"/>
          <w:position w:val="4"/>
        </w:rPr>
        <w:t>0028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34"/>
          <w:w w:val="79"/>
          <w:position w:val="4"/>
        </w:rPr>
        <w:t>9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79"/>
          <w:position w:val="4"/>
        </w:rPr>
        <w:t>723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-94"/>
          <w:w w:val="79"/>
          <w:position w:val="4"/>
        </w:rPr>
        <w:t> 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100"/>
          <w:position w:val="4"/>
        </w:rPr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23"/>
          <w:position w:val="0"/>
        </w:rPr>
        <w:t>EPOJflO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2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23"/>
          <w:position w:val="0"/>
        </w:rPr>
        <w:t>Aq</w:t>
      </w:r>
      <w:r>
        <w:rPr>
          <w:rFonts w:ascii="Arial" w:hAnsi="Arial" w:cs="Arial" w:eastAsia="Arial"/>
          <w:sz w:val="18"/>
          <w:szCs w:val="18"/>
          <w:color w:val="464646"/>
          <w:spacing w:val="-10"/>
          <w:w w:val="123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24"/>
          <w:position w:val="0"/>
        </w:rPr>
        <w:t>H</w:t>
      </w:r>
      <w:r>
        <w:rPr>
          <w:rFonts w:ascii="Arial" w:hAnsi="Arial" w:cs="Arial" w:eastAsia="Arial"/>
          <w:sz w:val="18"/>
          <w:szCs w:val="18"/>
          <w:color w:val="464646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8"/>
          <w:szCs w:val="18"/>
          <w:color w:val="464646"/>
          <w:spacing w:val="22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-41"/>
          <w:w w:val="98"/>
          <w:position w:val="0"/>
        </w:rPr>
        <w:t>8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71"/>
          <w:position w:val="0"/>
        </w:rPr>
        <w:t>40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97"/>
          <w:position w:val="0"/>
        </w:rPr>
        <w:t>-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91"/>
          <w:position w:val="0"/>
        </w:rPr>
        <w:t>9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36"/>
          <w:w w:val="91"/>
          <w:position w:val="0"/>
        </w:rPr>
        <w:t>8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107"/>
          <w:position w:val="0"/>
        </w:rPr>
        <w:t>7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61"/>
          <w:w w:val="89"/>
          <w:position w:val="0"/>
        </w:rPr>
        <w:t>6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-115"/>
          <w:w w:val="61"/>
          <w:position w:val="0"/>
        </w:rPr>
        <w:t>-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75"/>
          <w:w w:val="110"/>
          <w:position w:val="0"/>
        </w:rPr>
        <w:t>4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121"/>
          <w:w w:val="89"/>
          <w:position w:val="0"/>
        </w:rPr>
        <w:t>6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10"/>
          <w:position w:val="0"/>
        </w:rPr>
        <w:t>8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58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227"/>
          <w:position w:val="0"/>
        </w:rPr>
        <w:t>----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31"/>
          <w:w w:val="227"/>
          <w:position w:val="0"/>
        </w:rPr>
        <w:t>-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202"/>
          <w:position w:val="0"/>
        </w:rPr>
        <w:t>--</w:t>
      </w:r>
      <w:r>
        <w:rPr>
          <w:rFonts w:ascii="Courier New" w:hAnsi="Courier New" w:cs="Courier New" w:eastAsia="Courier New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7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HA3I1B</w:t>
      </w:r>
      <w:r>
        <w:rPr>
          <w:rFonts w:ascii="Arial" w:hAnsi="Arial" w:cs="Arial" w:eastAsia="Arial"/>
          <w:sz w:val="18"/>
          <w:szCs w:val="18"/>
          <w:color w:val="31313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6"/>
        </w:rPr>
        <w:t>HA,WIE:&gt;KHO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464646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,nMPEKTHO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31313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3"/>
        </w:rPr>
        <w:t>KOPJ1CHJ1KA</w:t>
      </w:r>
      <w:r>
        <w:rPr>
          <w:rFonts w:ascii="Arial" w:hAnsi="Arial" w:cs="Arial" w:eastAsia="Arial"/>
          <w:sz w:val="18"/>
          <w:szCs w:val="18"/>
          <w:color w:val="464646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3"/>
        </w:rPr>
        <w:t>EYI,IETCKJ1X</w:t>
      </w:r>
      <w:r>
        <w:rPr>
          <w:rFonts w:ascii="Arial" w:hAnsi="Arial" w:cs="Arial" w:eastAsia="Arial"/>
          <w:sz w:val="18"/>
          <w:szCs w:val="18"/>
          <w:color w:val="464646"/>
          <w:spacing w:val="2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CPE,[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CTABA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exact"/>
        <w:ind w:left="96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52.316505pt;margin-top:12.247431pt;width:440.130609pt;height:.1pt;mso-position-horizontal-relative:page;mso-position-vertical-relative:paragraph;z-index:-21580" coordorigin="1046,245" coordsize="8803,2">
            <v:shape style="position:absolute;left:1046;top:245;width:8803;height:2" coordorigin="1046,245" coordsize="8803,0" path="m1046,245l9849,245e" filled="f" stroked="t" strokeweight=".959936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313133"/>
          <w:w w:val="149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10"/>
          <w:w w:val="14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0"/>
          <w:w w:val="65"/>
        </w:rPr>
        <w:t>A.l1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464646"/>
          <w:spacing w:val="-2"/>
          <w:w w:val="10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28"/>
        </w:rPr>
        <w:t>Or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10"/>
          <w:w w:val="128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64"/>
        </w:rPr>
        <w:t>A,LI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14"/>
          <w:w w:val="6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8"/>
          <w:w w:val="12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104"/>
        </w:rPr>
        <w:t>CE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1"/>
          <w:w w:val="105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12"/>
          <w:w w:val="12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12"/>
          <w:w w:val="11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8"/>
          <w:w w:val="11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4"/>
          <w:w w:val="10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95"/>
        </w:rPr>
        <w:t>P.R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5"/>
          <w:w w:val="96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-8"/>
          <w:w w:val="10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04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-6"/>
          <w:w w:val="10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313133"/>
          <w:spacing w:val="0"/>
          <w:w w:val="104"/>
        </w:rPr>
        <w:t>JI</w:t>
      </w:r>
      <w:r>
        <w:rPr>
          <w:rFonts w:ascii="Times New Roman" w:hAnsi="Times New Roman" w:cs="Times New Roman" w:eastAsia="Times New Roman"/>
          <w:sz w:val="19"/>
          <w:szCs w:val="19"/>
          <w:color w:val="181818"/>
          <w:spacing w:val="0"/>
          <w:w w:val="103"/>
        </w:rPr>
        <w:t>TYPY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203" w:lineRule="exact"/>
        <w:ind w:left="291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133"/>
          <w:spacing w:val="0"/>
          <w:w w:val="89"/>
          <w:position w:val="-1"/>
        </w:rPr>
        <w:t>(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89"/>
          <w:position w:val="-1"/>
        </w:rPr>
        <w:t>flOrryl:bas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89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313133"/>
          <w:spacing w:val="-10"/>
          <w:w w:val="8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77"/>
          <w:position w:val="-1"/>
        </w:rPr>
        <w:t>Cal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77"/>
          <w:position w:val="-1"/>
        </w:rPr>
        <w:t>\W</w:t>
      </w:r>
      <w:r>
        <w:rPr>
          <w:rFonts w:ascii="Arial" w:hAnsi="Arial" w:cs="Arial" w:eastAsia="Arial"/>
          <w:sz w:val="18"/>
          <w:szCs w:val="18"/>
          <w:color w:val="313133"/>
          <w:spacing w:val="5"/>
          <w:w w:val="7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77"/>
          <w:position w:val="-1"/>
        </w:rPr>
        <w:t>HH)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76"/>
          <w:position w:val="-1"/>
        </w:rPr>
        <w:t>:{MpeKTH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77"/>
          <w:position w:val="-1"/>
        </w:rPr>
        <w:t>H</w:t>
      </w:r>
      <w:r>
        <w:rPr>
          <w:rFonts w:ascii="Arial" w:hAnsi="Arial" w:cs="Arial" w:eastAsia="Arial"/>
          <w:sz w:val="18"/>
          <w:szCs w:val="18"/>
          <w:color w:val="313133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75"/>
          <w:position w:val="-1"/>
        </w:rPr>
        <w:t>KOpMCHHK</w:t>
      </w:r>
      <w:r>
        <w:rPr>
          <w:rFonts w:ascii="Arial" w:hAnsi="Arial" w:cs="Arial" w:eastAsia="Arial"/>
          <w:sz w:val="18"/>
          <w:szCs w:val="18"/>
          <w:color w:val="313133"/>
          <w:spacing w:val="-6"/>
          <w:w w:val="7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75"/>
          <w:position w:val="-1"/>
        </w:rPr>
        <w:t>6yUeTCKHX</w:t>
      </w:r>
      <w:r>
        <w:rPr>
          <w:rFonts w:ascii="Arial" w:hAnsi="Arial" w:cs="Arial" w:eastAsia="Arial"/>
          <w:sz w:val="18"/>
          <w:szCs w:val="18"/>
          <w:color w:val="313133"/>
          <w:spacing w:val="37"/>
          <w:w w:val="7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98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313133"/>
          <w:spacing w:val="-6"/>
          <w:w w:val="98"/>
          <w:position w:val="-1"/>
        </w:rPr>
        <w:t>p</w:t>
      </w:r>
      <w:r>
        <w:rPr>
          <w:rFonts w:ascii="Arial" w:hAnsi="Arial" w:cs="Arial" w:eastAsia="Arial"/>
          <w:sz w:val="18"/>
          <w:szCs w:val="18"/>
          <w:color w:val="181818"/>
          <w:spacing w:val="-29"/>
          <w:w w:val="89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74"/>
          <w:position w:val="-1"/>
        </w:rPr>
        <w:t>)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73"/>
          <w:position w:val="-1"/>
        </w:rPr>
        <w:t>J.CTaBa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74"/>
          <w:position w:val="-1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footer="0" w:header="0" w:top="1580" w:bottom="280" w:left="120" w:right="1580"/>
          <w:footerReference w:type="default" r:id="rId27"/>
          <w:pgSz w:w="11980" w:h="16880"/>
        </w:sectPr>
      </w:pPr>
      <w:rPr/>
    </w:p>
    <w:p>
      <w:pPr>
        <w:spacing w:before="31" w:after="0" w:line="240" w:lineRule="auto"/>
        <w:ind w:left="3270" w:right="19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13133"/>
        </w:rPr>
        <w:t>H3B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-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0"/>
          <w:w w:val="103"/>
        </w:rPr>
        <w:t>III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-8"/>
          <w:w w:val="10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-7"/>
          <w:w w:val="99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0"/>
          <w:w w:val="133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0"/>
          <w:w w:val="163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-54"/>
          <w:w w:val="16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-6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-8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-15"/>
          <w:w w:val="117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0"/>
          <w:w w:val="98"/>
        </w:rPr>
        <w:t>OKOBH</w:t>
      </w:r>
      <w:r>
        <w:rPr>
          <w:rFonts w:ascii="Times New Roman" w:hAnsi="Times New Roman" w:cs="Times New Roman" w:eastAsia="Times New Roman"/>
          <w:sz w:val="22"/>
          <w:szCs w:val="22"/>
          <w:color w:val="181818"/>
          <w:spacing w:val="-6"/>
          <w:w w:val="99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313133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6" w:after="0" w:line="240" w:lineRule="auto"/>
        <w:ind w:left="2974" w:right="-56"/>
        <w:jc w:val="center"/>
        <w:tabs>
          <w:tab w:pos="5440" w:val="left"/>
          <w:tab w:pos="5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1313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31313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92"/>
        </w:rPr>
        <w:t>ne</w:t>
      </w:r>
      <w:r>
        <w:rPr>
          <w:rFonts w:ascii="Arial" w:hAnsi="Arial" w:cs="Arial" w:eastAsia="Arial"/>
          <w:sz w:val="18"/>
          <w:szCs w:val="18"/>
          <w:color w:val="313133"/>
          <w:spacing w:val="-17"/>
          <w:w w:val="92"/>
        </w:rPr>
        <w:t>p</w:t>
      </w:r>
      <w:r>
        <w:rPr>
          <w:rFonts w:ascii="Arial" w:hAnsi="Arial" w:cs="Arial" w:eastAsia="Arial"/>
          <w:sz w:val="18"/>
          <w:szCs w:val="18"/>
          <w:color w:val="181818"/>
          <w:spacing w:val="0"/>
          <w:w w:val="92"/>
        </w:rPr>
        <w:t>!</w:t>
      </w:r>
      <w:r>
        <w:rPr>
          <w:rFonts w:ascii="Arial" w:hAnsi="Arial" w:cs="Arial" w:eastAsia="Arial"/>
          <w:sz w:val="18"/>
          <w:szCs w:val="18"/>
          <w:color w:val="181818"/>
          <w:spacing w:val="-27"/>
          <w:w w:val="92"/>
        </w:rPr>
        <w:t>1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92"/>
        </w:rPr>
        <w:t>o)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92"/>
        </w:rPr>
        <w:t>J.y</w:t>
      </w:r>
      <w:r>
        <w:rPr>
          <w:rFonts w:ascii="Arial" w:hAnsi="Arial" w:cs="Arial" w:eastAsia="Arial"/>
          <w:sz w:val="18"/>
          <w:szCs w:val="18"/>
          <w:color w:val="313133"/>
          <w:spacing w:val="16"/>
          <w:w w:val="92"/>
        </w:rPr>
        <w:t> </w:t>
      </w:r>
      <w:r>
        <w:rPr>
          <w:rFonts w:ascii="Arial" w:hAnsi="Arial" w:cs="Arial" w:eastAsia="Arial"/>
          <w:sz w:val="12"/>
          <w:szCs w:val="12"/>
          <w:color w:val="313133"/>
          <w:spacing w:val="0"/>
          <w:w w:val="100"/>
        </w:rPr>
        <w:t>0)</w:t>
      </w:r>
      <w:r>
        <w:rPr>
          <w:rFonts w:ascii="Arial" w:hAnsi="Arial" w:cs="Arial" w:eastAsia="Arial"/>
          <w:sz w:val="12"/>
          <w:szCs w:val="12"/>
          <w:color w:val="313133"/>
          <w:spacing w:val="0"/>
          <w:w w:val="100"/>
        </w:rPr>
        <w:t>1.</w:t>
      </w:r>
      <w:r>
        <w:rPr>
          <w:rFonts w:ascii="Arial" w:hAnsi="Arial" w:cs="Arial" w:eastAsia="Arial"/>
          <w:sz w:val="12"/>
          <w:szCs w:val="12"/>
          <w:color w:val="313133"/>
          <w:spacing w:val="0"/>
          <w:w w:val="100"/>
        </w:rPr>
        <w:t>    </w:t>
      </w:r>
      <w:r>
        <w:rPr>
          <w:rFonts w:ascii="Arial" w:hAnsi="Arial" w:cs="Arial" w:eastAsia="Arial"/>
          <w:sz w:val="12"/>
          <w:szCs w:val="12"/>
          <w:color w:val="313133"/>
          <w:spacing w:val="0"/>
          <w:w w:val="100"/>
        </w:rPr>
        <w:t> 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77"/>
        </w:rPr>
        <w:t>01.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46"/>
          <w:w w:val="77"/>
        </w:rPr>
        <w:t>0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77"/>
        </w:rPr>
        <w:t>1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-45"/>
          <w:w w:val="77"/>
        </w:rPr>
        <w:t>.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77"/>
        </w:rPr>
        <w:t>2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35"/>
          <w:w w:val="77"/>
        </w:rPr>
        <w:t>0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77"/>
        </w:rPr>
        <w:t>18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-92"/>
          <w:w w:val="77"/>
        </w:rPr>
        <w:t> 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100"/>
        </w:rPr>
        <w:tab/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00"/>
        </w:rPr>
        <w:t>)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00"/>
        </w:rPr>
        <w:t>1.0</w:t>
      </w:r>
      <w:r>
        <w:rPr>
          <w:rFonts w:ascii="Arial" w:hAnsi="Arial" w:cs="Arial" w:eastAsia="Arial"/>
          <w:sz w:val="12"/>
          <w:szCs w:val="12"/>
          <w:color w:val="464646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00"/>
        </w:rPr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74"/>
        </w:rPr>
        <w:t>31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-38"/>
          <w:w w:val="74"/>
        </w:rPr>
        <w:t>.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0"/>
          <w:w w:val="74"/>
        </w:rPr>
        <w:t>12.2</w:t>
      </w:r>
      <w:r>
        <w:rPr>
          <w:rFonts w:ascii="Courier New" w:hAnsi="Courier New" w:cs="Courier New" w:eastAsia="Courier New"/>
          <w:sz w:val="21"/>
          <w:szCs w:val="21"/>
          <w:color w:val="181818"/>
          <w:spacing w:val="-39"/>
          <w:w w:val="74"/>
        </w:rPr>
        <w:t>0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0"/>
          <w:w w:val="74"/>
        </w:rPr>
        <w:t>18</w:t>
      </w:r>
      <w:r>
        <w:rPr>
          <w:rFonts w:ascii="Courier New" w:hAnsi="Courier New" w:cs="Courier New" w:eastAsia="Courier New"/>
          <w:sz w:val="21"/>
          <w:szCs w:val="21"/>
          <w:color w:val="313133"/>
          <w:spacing w:val="39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84"/>
        </w:rPr>
        <w:t>fO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85"/>
        </w:rPr>
        <w:t>)</w:t>
      </w:r>
      <w:r>
        <w:rPr>
          <w:rFonts w:ascii="Arial" w:hAnsi="Arial" w:cs="Arial" w:eastAsia="Arial"/>
          <w:sz w:val="18"/>
          <w:szCs w:val="18"/>
          <w:color w:val="313133"/>
          <w:spacing w:val="0"/>
          <w:w w:val="84"/>
        </w:rPr>
        <w:t>l.HHe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313133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6"/>
          <w:szCs w:val="16"/>
          <w:color w:val="31313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313133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13133"/>
          <w:spacing w:val="-3"/>
          <w:w w:val="107"/>
          <w:position w:val="-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181818"/>
          <w:spacing w:val="-4"/>
          <w:w w:val="102"/>
          <w:position w:val="-1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0"/>
          <w:w w:val="78"/>
          <w:position w:val="-1"/>
        </w:rPr>
        <w:t>Jba,u.aMa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0"/>
          <w:w w:val="75"/>
          <w:position w:val="-1"/>
        </w:rPr>
        <w:t>.D:HHapa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0"/>
          <w:w w:val="76"/>
          <w:position w:val="-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  <w:cols w:num="2" w:equalWidth="0">
            <w:col w:w="7588" w:space="960"/>
            <w:col w:w="1732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585.800903pt;margin-top:378.096649pt;width:.1pt;height:49.421262pt;mso-position-horizontal-relative:page;mso-position-vertical-relative:page;z-index:-21579" coordorigin="11716,7562" coordsize="2,988">
            <v:shape style="position:absolute;left:11716;top:7562;width:2;height:988" coordorigin="11716,7562" coordsize="0,988" path="m11716,8550l11716,7562e" filled="f" stroked="t" strokeweight="1.439904pt" strokecolor="#DFDFDB">
              <v:path arrowok="t"/>
            </v:shape>
          </v:group>
          <w10:wrap type="none"/>
        </w:pict>
      </w:r>
      <w:r>
        <w:rPr/>
        <w:pict>
          <v:group style="position:absolute;margin-left:585.800903pt;margin-top:479.338257pt;width:.1pt;height:194.326322pt;mso-position-horizontal-relative:page;mso-position-vertical-relative:page;z-index:-21578" coordorigin="11716,9587" coordsize="2,3887">
            <v:shape style="position:absolute;left:11716;top:9587;width:2;height:3887" coordorigin="11716,9587" coordsize="0,3887" path="m11716,13473l11716,9587e" filled="f" stroked="t" strokeweight="1.439904pt" strokecolor="#DBDBD8">
              <v:path arrowok="t"/>
            </v:shape>
          </v:group>
          <w10:wrap type="none"/>
        </w:pict>
      </w:r>
      <w:r>
        <w:rPr/>
        <w:pict>
          <v:group style="position:absolute;margin-left:314.858978pt;margin-top:842.08075pt;width:96.473558pt;height:.1pt;mso-position-horizontal-relative:page;mso-position-vertical-relative:page;z-index:-21577" coordorigin="6297,16842" coordsize="1929,2">
            <v:shape style="position:absolute;left:6297;top:16842;width:1929;height:2" coordorigin="6297,16842" coordsize="1929,0" path="m6297,16842l8227,16842e" filled="f" stroked="t" strokeweight=".959936pt" strokecolor="#D4D4CC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auto"/>
        <w:ind w:left="1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237579pt;margin-top:-238.639374pt;width:479.727965pt;height:390.332532pt;mso-position-horizontal-relative:page;mso-position-vertical-relative:paragraph;z-index:-21576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85" w:hRule="exact"/>
                    </w:trPr>
                    <w:tc>
                      <w:tcPr>
                        <w:tcW w:w="638" w:type="dxa"/>
                        <w:vMerge w:val="restart"/>
                        <w:tcBorders>
                          <w:top w:val="single" w:sz="15.358976" w:space="0" w:color="282828"/>
                          <w:left w:val="single" w:sz="11.519232" w:space="0" w:color="1C1C1C"/>
                          <w:right w:val="single" w:sz="7.679488" w:space="0" w:color="343434"/>
                        </w:tcBorders>
                      </w:tcPr>
                      <w:p>
                        <w:pPr>
                          <w:spacing w:before="2" w:after="0" w:line="180" w:lineRule="exact"/>
                          <w:jc w:val="left"/>
                          <w:rPr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spacing w:before="0" w:after="0" w:line="184" w:lineRule="exact"/>
                          <w:ind w:left="17" w:right="-5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13133"/>
                            <w:spacing w:val="0"/>
                            <w:w w:val="98"/>
                            <w:position w:val="-1"/>
                          </w:rPr>
                          <w:t>0JHaKa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145" w:right="80"/>
                          <w:jc w:val="center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  <w:color w:val="181818"/>
                            <w:spacing w:val="-13"/>
                            <w:w w:val="115"/>
                            <w:position w:val="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  <w:color w:val="313133"/>
                            <w:spacing w:val="0"/>
                            <w:w w:val="109"/>
                            <w:position w:val="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vMerge w:val="restart"/>
                        <w:tcBorders>
                          <w:top w:val="single" w:sz="15.358976" w:space="0" w:color="282828"/>
                          <w:left w:val="single" w:sz="7.679488" w:space="0" w:color="343434"/>
                          <w:right w:val="single" w:sz="7.679488" w:space="0" w:color="1F1F1F"/>
                        </w:tcBorders>
                      </w:tcPr>
                      <w:p>
                        <w:pPr>
                          <w:spacing w:before="10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52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7"/>
                            <w:w w:val="143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9"/>
                            <w:w w:val="1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93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5" w:after="0" w:line="240" w:lineRule="auto"/>
                          <w:ind w:left="204" w:right="-2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181818"/>
                            <w:spacing w:val="-8"/>
                            <w:w w:val="146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13133"/>
                            <w:spacing w:val="-19"/>
                            <w:w w:val="169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181818"/>
                            <w:spacing w:val="0"/>
                            <w:w w:val="128"/>
                          </w:rPr>
                          <w:t>l.fT3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vMerge w:val="restart"/>
                        <w:tcBorders>
                          <w:top w:val="single" w:sz="15.358976" w:space="0" w:color="282828"/>
                          <w:left w:val="single" w:sz="7.679488" w:space="0" w:color="1F1F1F"/>
                          <w:right w:val="single" w:sz="7.679488" w:space="0" w:color="232328"/>
                        </w:tcBorders>
                      </w:tcPr>
                      <w:p>
                        <w:pPr>
                          <w:spacing w:before="5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849" w:right="1813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1"/>
                            <w:w w:val="13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4"/>
                            <w:w w:val="1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92" w:type="dxa"/>
                        <w:gridSpan w:val="2"/>
                        <w:tcBorders>
                          <w:top w:val="single" w:sz="15.358976" w:space="0" w:color="282828"/>
                          <w:bottom w:val="single" w:sz="3.839744" w:space="0" w:color="282828"/>
                          <w:left w:val="single" w:sz="7.679488" w:space="0" w:color="2323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612" w:right="1569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200"/>
                          </w:rPr>
                          <w:t>lb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3"/>
                            <w:w w:val="137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7"/>
                          </w:rPr>
                          <w:t>oc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638" w:type="dxa"/>
                        <w:vMerge/>
                        <w:tcBorders>
                          <w:bottom w:val="single" w:sz="7.679488" w:space="0" w:color="2F2F2F"/>
                          <w:left w:val="single" w:sz="11.519232" w:space="0" w:color="1C1C1C"/>
                          <w:right w:val="single" w:sz="7.679488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38" w:type="dxa"/>
                        <w:vMerge/>
                        <w:tcBorders>
                          <w:bottom w:val="single" w:sz="7.679488" w:space="0" w:color="181818"/>
                          <w:left w:val="single" w:sz="7.679488" w:space="0" w:color="343434"/>
                          <w:right w:val="single" w:sz="7.679488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205" w:type="dxa"/>
                        <w:vMerge/>
                        <w:tcBorders>
                          <w:bottom w:val="single" w:sz="7.679488" w:space="0" w:color="181818"/>
                          <w:left w:val="single" w:sz="7.679488" w:space="0" w:color="1F1F1F"/>
                          <w:right w:val="single" w:sz="7.679488" w:space="0" w:color="2323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39" w:type="dxa"/>
                        <w:tcBorders>
                          <w:top w:val="single" w:sz="3.839744" w:space="0" w:color="282828"/>
                          <w:bottom w:val="single" w:sz="7.679488" w:space="0" w:color="181818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>
                          <w:spacing w:before="56" w:after="0" w:line="240" w:lineRule="auto"/>
                          <w:ind w:left="25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w w:val="164"/>
                          </w:rPr>
                          <w:t>ll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6"/>
                            <w:w w:val="16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6"/>
                            <w:w w:val="9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28"/>
                          </w:rPr>
                          <w:t>n: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1"/>
                            <w:w w:val="12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4"/>
                            <w:w w:val="9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5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9"/>
                            <w:w w:val="18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7"/>
                          </w:rPr>
                          <w:t>o.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4"/>
                            <w:w w:val="8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9"/>
                          </w:rPr>
                          <w:t>nna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3.839744" w:space="0" w:color="282828"/>
                          <w:bottom w:val="single" w:sz="7.679488" w:space="0" w:color="343434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56" w:after="0" w:line="240" w:lineRule="auto"/>
                          <w:ind w:left="35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0"/>
                            <w:w w:val="13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8"/>
                            <w:w w:val="10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"/>
                            <w:w w:val="96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"/>
                            <w:w w:val="121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6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9"/>
                            <w:w w:val="16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8"/>
                          </w:rPr>
                          <w:t>ro.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7"/>
                            <w:w w:val="99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4"/>
                            <w:w w:val="12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F2F2F"/>
                          <w:bottom w:val="single" w:sz="15.358976" w:space="0" w:color="232323"/>
                          <w:left w:val="single" w:sz="11.519232" w:space="0" w:color="1C1C1C"/>
                          <w:right w:val="single" w:sz="7.679488" w:space="0" w:color="343434"/>
                        </w:tcBorders>
                      </w:tcPr>
                      <w:p>
                        <w:pPr>
                          <w:spacing w:before="0" w:after="0" w:line="197" w:lineRule="exact"/>
                          <w:ind w:left="256" w:right="163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94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181818"/>
                          <w:bottom w:val="single" w:sz="15.358976" w:space="0" w:color="232323"/>
                          <w:left w:val="single" w:sz="7.679488" w:space="0" w:color="343434"/>
                          <w:right w:val="single" w:sz="7.679488" w:space="0" w:color="1F1F1F"/>
                        </w:tcBorders>
                      </w:tcPr>
                      <w:p>
                        <w:pPr>
                          <w:spacing w:before="0" w:after="0" w:line="186" w:lineRule="exact"/>
                          <w:ind w:left="354" w:right="28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81818"/>
                            <w:spacing w:val="0"/>
                            <w:w w:val="1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181818"/>
                          <w:bottom w:val="single" w:sz="15.358976" w:space="0" w:color="232323"/>
                          <w:left w:val="single" w:sz="7.679488" w:space="0" w:color="1F1F1F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97" w:lineRule="exact"/>
                          <w:ind w:left="2010" w:right="1959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12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181818"/>
                          <w:bottom w:val="single" w:sz="15.358976" w:space="0" w:color="232323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>
                          <w:spacing w:before="0" w:after="0" w:line="197" w:lineRule="exact"/>
                          <w:ind w:left="868" w:right="821"/>
                          <w:jc w:val="center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21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343434"/>
                          <w:bottom w:val="single" w:sz="15.358976" w:space="0" w:color="232323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90" w:lineRule="exact"/>
                          <w:ind w:left="833" w:right="795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313133"/>
                            <w:spacing w:val="0"/>
                            <w:w w:val="10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15.358976" w:space="0" w:color="232323"/>
                          <w:bottom w:val="single" w:sz="7.679488" w:space="0" w:color="1C1C1C"/>
                          <w:left w:val="single" w:sz="11.519232" w:space="0" w:color="1C1C1C"/>
                          <w:right w:val="single" w:sz="7.679488" w:space="0" w:color="343434"/>
                        </w:tcBorders>
                      </w:tcPr>
                      <w:p>
                        <w:pPr>
                          <w:spacing w:before="0" w:after="0" w:line="182" w:lineRule="exact"/>
                          <w:ind w:left="14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42"/>
                            <w:w w:val="121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98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3"/>
                            <w:w w:val="98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0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15.358976" w:space="0" w:color="232323"/>
                          <w:bottom w:val="single" w:sz="11.519232" w:space="0" w:color="4B4B4B"/>
                          <w:left w:val="single" w:sz="7.679488" w:space="0" w:color="343434"/>
                          <w:right w:val="single" w:sz="7.679488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205" w:type="dxa"/>
                        <w:tcBorders>
                          <w:top w:val="single" w:sz="15.358976" w:space="0" w:color="232323"/>
                          <w:bottom w:val="single" w:sz="7.679488" w:space="0" w:color="2B2B2B"/>
                          <w:left w:val="single" w:sz="7.679488" w:space="0" w:color="1F1F1F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70" w:lineRule="exact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65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29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22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3"/>
                            <w:w w:val="22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0"/>
                          </w:rPr>
                          <w:t>IT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81818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0"/>
                            <w:w w:val="100"/>
                          </w:rPr>
                          <w:t>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1"/>
                          </w:rPr>
                          <w:t>Jl(40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1"/>
                            <w:w w:val="111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13133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13133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4"/>
                            <w:w w:val="10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7"/>
                          </w:rPr>
                          <w:t>106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81818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81818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4"/>
                            <w:w w:val="10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4"/>
                            <w:w w:val="14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8"/>
                          </w:rPr>
                          <w:t>31)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5.358976" w:space="0" w:color="232323"/>
                          <w:bottom w:val="single" w:sz="7.679488" w:space="0" w:color="444444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>
                          <w:spacing w:before="0" w:after="0" w:line="182" w:lineRule="exact"/>
                          <w:ind w:right="-29"/>
                          <w:jc w:val="righ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75"/>
                            <w:position w:val="1"/>
                          </w:rPr>
                          <w:t>45,902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15.358976" w:space="0" w:color="232323"/>
                          <w:bottom w:val="single" w:sz="7.679488" w:space="0" w:color="18181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2" w:lineRule="exact"/>
                          <w:ind w:right="-37"/>
                          <w:jc w:val="righ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74"/>
                            <w:position w:val="1"/>
                          </w:rPr>
                          <w:t>84,874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1C1C1C"/>
                          <w:bottom w:val="single" w:sz="7.679488" w:space="0" w:color="130F13"/>
                          <w:left w:val="single" w:sz="11.519232" w:space="0" w:color="1C1C1C"/>
                          <w:right w:val="single" w:sz="7.679488" w:space="0" w:color="343434"/>
                        </w:tcBorders>
                      </w:tcPr>
                      <w:p>
                        <w:pPr>
                          <w:spacing w:before="81" w:after="0" w:line="240" w:lineRule="auto"/>
                          <w:ind w:left="14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</w:rPr>
                          <w:t>4002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11.519232" w:space="0" w:color="4B4B4B"/>
                          <w:bottom w:val="single" w:sz="7.679488" w:space="0" w:color="3F3B3F"/>
                          <w:left w:val="single" w:sz="7.679488" w:space="0" w:color="343434"/>
                          <w:right w:val="single" w:sz="11.519232" w:space="0" w:color="3B3B3B"/>
                        </w:tcBorders>
                      </w:tcPr>
                      <w:p>
                        <w:pPr>
                          <w:spacing w:before="77" w:after="0" w:line="240" w:lineRule="auto"/>
                          <w:ind w:left="16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42"/>
                            <w:w w:val="121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82"/>
                          </w:rPr>
                          <w:t>00000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B2B2B"/>
                          <w:bottom w:val="single" w:sz="7.679488" w:space="0" w:color="3F3B3F"/>
                          <w:left w:val="single" w:sz="11.519232" w:space="0" w:color="3B3B3B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66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98"/>
                          </w:rPr>
                          <w:t>TE:KYTt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6"/>
                            <w:w w:val="99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0"/>
                            <w:w w:val="24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1"/>
                            <w:w w:val="24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7"/>
                          </w:rPr>
                          <w:t>PHXO,ll.l:I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240" w:lineRule="auto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97"/>
                          </w:rPr>
                          <w:t>(4003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13133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13133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5"/>
                          </w:rPr>
                          <w:t>4047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1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"/>
                            <w:w w:val="91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3"/>
                            <w:w w:val="95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1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4"/>
                            <w:w w:val="10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7"/>
                          </w:rPr>
                          <w:t>069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13133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13133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8"/>
                          </w:rPr>
                          <w:t>4094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13133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13133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4"/>
                          </w:rPr>
                          <w:t>4099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81818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81818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5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42"/>
                            <w:w w:val="10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8"/>
                          </w:rPr>
                          <w:t>03)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444444"/>
                          <w:bottom w:val="single" w:sz="7.679488" w:space="0" w:color="3F3B3F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>
                          <w:spacing w:before="81" w:after="0" w:line="240" w:lineRule="auto"/>
                          <w:ind w:right="-32"/>
                          <w:jc w:val="righ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74"/>
                          </w:rPr>
                          <w:t>45,119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181818"/>
                          <w:bottom w:val="single" w:sz="7.679488" w:space="0" w:color="18181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72" w:after="0" w:line="240" w:lineRule="auto"/>
                          <w:ind w:right="-33"/>
                          <w:jc w:val="righ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72"/>
                          </w:rPr>
                          <w:t>84,244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130F13"/>
                          <w:bottom w:val="single" w:sz="7.679488" w:space="0" w:color="181818"/>
                          <w:left w:val="single" w:sz="11.519232" w:space="0" w:color="1C1C1C"/>
                          <w:right w:val="single" w:sz="7.679488" w:space="0" w:color="343434"/>
                        </w:tcBorders>
                      </w:tcPr>
                      <w:p>
                        <w:pPr>
                          <w:spacing w:before="91" w:after="0" w:line="240" w:lineRule="auto"/>
                          <w:ind w:left="14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</w:rPr>
                          <w:t>40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6"/>
                            <w:w w:val="100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3F3B3F"/>
                          <w:bottom w:val="single" w:sz="7.679488" w:space="0" w:color="181818"/>
                          <w:left w:val="single" w:sz="7.679488" w:space="0" w:color="343434"/>
                          <w:right w:val="single" w:sz="7.679488" w:space="0" w:color="232328"/>
                        </w:tcBorders>
                      </w:tcPr>
                      <w:p>
                        <w:pPr>
                          <w:spacing w:before="1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6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w w:val="87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31"/>
                            <w:w w:val="87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84"/>
                          </w:rPr>
                          <w:t>0000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3F3B3F"/>
                          <w:bottom w:val="single" w:sz="7.679488" w:space="0" w:color="181818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90" w:lineRule="exact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5"/>
                            <w:w w:val="13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9"/>
                          </w:rPr>
                          <w:t>OPE3I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3"/>
                            <w:w w:val="10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7"/>
                          </w:rPr>
                          <w:t>(4004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81818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81818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4008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64646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64646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4"/>
                            <w:w w:val="10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97"/>
                          </w:rPr>
                          <w:t>010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5"/>
                            <w:w w:val="103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5"/>
                            <w:w w:val="14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1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4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1"/>
                            <w:w w:val="1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5"/>
                            <w:w w:val="1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64646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5"/>
                          </w:rPr>
                          <w:t>4030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4"/>
                            <w:w w:val="10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5"/>
                            <w:w w:val="1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4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64646"/>
                            <w:spacing w:val="0"/>
                            <w:w w:val="106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240" w:lineRule="auto"/>
                          <w:ind w:left="2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4040)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3F3B3F"/>
                          <w:bottom w:val="single" w:sz="7.679488" w:space="0" w:color="181818"/>
                          <w:left w:val="single" w:sz="7.679488" w:space="0" w:color="232328"/>
                          <w:right w:val="single" w:sz="11.51923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181818"/>
                          <w:bottom w:val="single" w:sz="7.679488" w:space="0" w:color="343434"/>
                          <w:left w:val="single" w:sz="11.519232" w:space="0" w:color="3F3F3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181818"/>
                          <w:bottom w:val="single" w:sz="7.679488" w:space="0" w:color="1C1C1C"/>
                          <w:left w:val="single" w:sz="11.519232" w:space="0" w:color="1C1C1C"/>
                          <w:right w:val="single" w:sz="7.679488" w:space="0" w:color="343434"/>
                        </w:tcBorders>
                      </w:tcPr>
                      <w:p>
                        <w:pPr>
                          <w:spacing w:before="96" w:after="0" w:line="240" w:lineRule="auto"/>
                          <w:ind w:left="13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</w:rPr>
                          <w:t>4004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181818"/>
                          <w:bottom w:val="single" w:sz="7.679488" w:space="0" w:color="1C1C1C"/>
                          <w:left w:val="single" w:sz="7.679488" w:space="0" w:color="343434"/>
                          <w:right w:val="single" w:sz="7.679488" w:space="0" w:color="232328"/>
                        </w:tcBorders>
                      </w:tcPr>
                      <w:p>
                        <w:pPr>
                          <w:spacing w:before="96" w:after="0" w:line="240" w:lineRule="auto"/>
                          <w:ind w:left="16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81"/>
                          </w:rPr>
                          <w:t>711000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181818"/>
                          <w:bottom w:val="single" w:sz="7.679488" w:space="0" w:color="1C1C1C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8" w:after="0" w:line="280" w:lineRule="auto"/>
                          <w:ind w:left="19" w:right="749" w:firstLine="1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7"/>
                            <w:w w:val="1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2"/>
                          </w:rPr>
                          <w:t>OP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0"/>
                            <w:w w:val="1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8"/>
                            <w:w w:val="112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7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Jl,O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8"/>
                            <w:w w:val="92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7"/>
                            <w:w w:val="11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28"/>
                          </w:rPr>
                          <w:t>,MK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7"/>
                            <w:w w:val="12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7"/>
                          </w:rPr>
                          <w:t>Jl,O&amp;JI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8"/>
                            <w:w w:val="9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3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6"/>
                            <w:w w:val="139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1"/>
                          </w:rPr>
                          <w:t>KAIIJlTAJIHE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4"/>
                          </w:rPr>
                          <w:t>Jl,OI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0"/>
                            <w:w w:val="84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5"/>
                          </w:rPr>
                          <w:t>Jl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6"/>
                            <w:w w:val="1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4"/>
                            <w:w w:val="118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9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8"/>
                          </w:rPr>
                          <w:t>oA400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9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1"/>
                          </w:rPr>
                          <w:t>Jl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7"/>
                            <w:w w:val="7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6"/>
                          </w:rPr>
                          <w:t>40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6"/>
                            <w:w w:val="96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6"/>
                            <w:w w:val="97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36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181818"/>
                          <w:bottom w:val="single" w:sz="7.679488" w:space="0" w:color="1C1C1C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343434"/>
                          <w:bottom w:val="single" w:sz="7.679488" w:space="0" w:color="343434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1C1C1C"/>
                          <w:bottom w:val="single" w:sz="7.679488" w:space="0" w:color="343434"/>
                          <w:left w:val="single" w:sz="11.519232" w:space="0" w:color="1C1C1C"/>
                          <w:right w:val="single" w:sz="7.679488" w:space="0" w:color="1F1F1F"/>
                        </w:tcBorders>
                      </w:tcPr>
                      <w:p>
                        <w:pPr>
                          <w:spacing w:before="77" w:after="0" w:line="240" w:lineRule="auto"/>
                          <w:ind w:left="13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</w:rPr>
                          <w:t>4005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1C1C1C"/>
                          <w:bottom w:val="single" w:sz="7.679488" w:space="0" w:color="343434"/>
                          <w:left w:val="single" w:sz="7.679488" w:space="0" w:color="1F1F1F"/>
                          <w:right w:val="single" w:sz="7.679488" w:space="0" w:color="232328"/>
                        </w:tcBorders>
                      </w:tcPr>
                      <w:p>
                        <w:pPr>
                          <w:spacing w:before="77" w:after="0" w:line="240" w:lineRule="auto"/>
                          <w:ind w:left="156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1"/>
                          </w:rPr>
                          <w:t>711100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1C1C1C"/>
                          <w:bottom w:val="single" w:sz="7.679488" w:space="0" w:color="1C1C1C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71" w:lineRule="exact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1"/>
                          </w:rPr>
                          <w:t>TiopeJI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5"/>
                            <w:w w:val="9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1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4"/>
                            <w:w w:val="9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4"/>
                          </w:rPr>
                          <w:t>JlOXO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4"/>
                          </w:rPr>
                          <w:t>)la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4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2"/>
                            <w:w w:val="7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KamnaJTn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7"/>
                            <w:w w:val="8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2"/>
                          </w:rPr>
                          <w:t>.no6HTK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9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1"/>
                          </w:rPr>
                          <w:t>Koj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nnaliajy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9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69"/>
                          </w:rPr>
                          <w:t>$11311'1K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7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0"/>
                          </w:rPr>
                          <w:t>JIIIUa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1C1C1C"/>
                          <w:bottom w:val="single" w:sz="7.679488" w:space="0" w:color="080808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343434"/>
                          <w:bottom w:val="single" w:sz="7.679488" w:space="0" w:color="343434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343434"/>
                          <w:bottom w:val="single" w:sz="7.679488" w:space="0" w:color="0C0C0C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81" w:after="0" w:line="240" w:lineRule="auto"/>
                          <w:ind w:left="13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</w:rPr>
                          <w:t>4006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343434"/>
                          <w:bottom w:val="single" w:sz="7.679488" w:space="0" w:color="383838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81" w:after="0" w:line="240" w:lineRule="auto"/>
                          <w:ind w:left="151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1"/>
                          </w:rPr>
                          <w:t>711200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1C1C1C"/>
                          <w:bottom w:val="single" w:sz="7.679488" w:space="0" w:color="383838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66" w:lineRule="exact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fl0pe31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8"/>
                            <w:w w:val="8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0"/>
                          </w:rPr>
                          <w:t>JI06HT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137"/>
                          </w:rPr>
                          <w:t>II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6"/>
                          </w:rPr>
                          <w:t>KanH1aJIH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7"/>
                            <w:w w:val="7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6"/>
                          </w:rPr>
                          <w:t>.ll0611TK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2"/>
                            <w:w w:val="7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1"/>
                          </w:rPr>
                          <w:t>KOj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nJial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\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ajy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9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85"/>
                          </w:rPr>
                          <w:t>npe.ey3ell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8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2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1"/>
                          </w:rPr>
                          <w:t>.npyr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6"/>
                          </w:rPr>
                          <w:t>npasna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27"/>
                            <w:w w:val="8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6"/>
                          </w:rPr>
                          <w:t>JIIIUa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080808"/>
                          <w:bottom w:val="single" w:sz="11.519232" w:space="0" w:color="4B4B4B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343434"/>
                          <w:bottom w:val="single" w:sz="7.679488" w:space="0" w:color="0C0C0C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0C0C0C"/>
                          <w:bottom w:val="single" w:sz="7.679488" w:space="0" w:color="131313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77" w:after="0" w:line="240" w:lineRule="auto"/>
                          <w:ind w:left="12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</w:rPr>
                          <w:t>4007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383838"/>
                          <w:bottom w:val="single" w:sz="11.519232" w:space="0" w:color="4B484B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77" w:after="0" w:line="240" w:lineRule="auto"/>
                          <w:ind w:left="14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27"/>
                            <w:w w:val="121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10"/>
                            <w:w w:val="67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79"/>
                          </w:rPr>
                          <w:t>1300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383838"/>
                          <w:bottom w:val="single" w:sz="7.679488" w:space="0" w:color="2B2B2B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61" w:lineRule="exact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3"/>
                          </w:rPr>
                          <w:t>flope31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3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8"/>
                            <w:w w:val="8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H3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72"/>
                          </w:rPr>
                          <w:t>l(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71"/>
                          </w:rPr>
                          <w:t>OXO.lla!C,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.ll06HT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1"/>
                            <w:w w:val="9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5"/>
                          </w:rPr>
                          <w:t>KarJHTaJIH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5"/>
                          </w:rPr>
                          <w:t>l(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5"/>
                          </w:rPr>
                          <w:t>06RTK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6"/>
                          </w:rPr>
                          <w:t>KOj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9"/>
                          </w:rPr>
                          <w:t>ce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9" w:after="0" w:line="240" w:lineRule="auto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4"/>
                          </w:rPr>
                          <w:t>MOr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"/>
                            <w:w w:val="8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4"/>
                          </w:rPr>
                          <w:t>pa3BpctaT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5"/>
                            <w:w w:val="8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8"/>
                          </w:rPr>
                          <w:t>H3M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3"/>
                            <w:w w:val="7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3"/>
                            <w:w w:val="16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5"/>
                            <w:w w:val="164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8"/>
                          </w:rPr>
                          <w:t>$H31f'{J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8"/>
                          </w:rPr>
                          <w:t>(H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8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6"/>
                            <w:w w:val="7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npa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9"/>
                            <w:w w:val="91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4"/>
                            <w:w w:val="9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8"/>
                          </w:rPr>
                          <w:t>I{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9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77"/>
                          </w:rPr>
                          <w:t>JIHUa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1.519232" w:space="0" w:color="4B4B4B"/>
                          <w:bottom w:val="single" w:sz="7.679488" w:space="0" w:color="2B2B2B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C0C0C"/>
                          <w:bottom w:val="single" w:sz="7.679488" w:space="0" w:color="0F0F0F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131313"/>
                          <w:bottom w:val="single" w:sz="7.679488" w:space="0" w:color="2F2F2F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12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34"/>
                            <w:w w:val="121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93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45"/>
                            <w:w w:val="93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8"/>
                            <w:position w:val="1"/>
                          </w:rPr>
                          <w:t>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11.519232" w:space="0" w:color="4B484B"/>
                          <w:bottom w:val="single" w:sz="7.679488" w:space="0" w:color="2F2F2F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87" w:lineRule="exact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32"/>
                            <w:w w:val="134"/>
                            <w:position w:val="1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80"/>
                            <w:position w:val="1"/>
                          </w:rPr>
                          <w:t>12000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3" w:after="0" w:line="240" w:lineRule="auto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w w:val="139"/>
                          </w:rPr>
                          <w:t>ll0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3"/>
                            <w:w w:val="13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1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76"/>
                          </w:rPr>
                          <w:t>«&lt;I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9"/>
                            <w:w w:val="7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8"/>
                          </w:rPr>
                          <w:t>H.li,3APA,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9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1"/>
                          </w:rPr>
                          <w:t>(4009)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F0F0F"/>
                          <w:bottom w:val="single" w:sz="7.679488" w:space="0" w:color="0F0F0F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12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4009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92" w:lineRule="exact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2"/>
                            <w:position w:val="1"/>
                          </w:rPr>
                          <w:t>712100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3" w:after="0" w:line="240" w:lineRule="auto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5"/>
                          </w:rPr>
                          <w:t>Tiope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5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10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$oR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11"/>
                            <w:w w:val="8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Japa.na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2F2F2F"/>
                          <w:bottom w:val="single" w:sz="11.519232" w:space="0" w:color="444444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F0F0F"/>
                          <w:bottom w:val="single" w:sz="7.679488" w:space="0" w:color="0C0C0C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87" w:lineRule="exact"/>
                          <w:ind w:left="127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5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32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87" w:lineRule="exact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71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4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4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3" w:after="0" w:line="240" w:lineRule="auto"/>
                          <w:ind w:left="4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24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3"/>
                            <w:w w:val="24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1"/>
                          </w:rPr>
                          <w:t>OP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8"/>
                            <w:w w:val="10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7"/>
                            <w:w w:val="123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4"/>
                          </w:rPr>
                          <w:t>IIM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0"/>
                            <w:w w:val="1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4"/>
                          </w:rPr>
                          <w:t>BHHY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0"/>
                            <w:w w:val="1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o.a401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3"/>
                            <w:w w:val="9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.a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4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7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5"/>
                            <w:w w:val="9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4"/>
                            <w:w w:val="14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2"/>
                          </w:rPr>
                          <w:t>6)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1.519232" w:space="0" w:color="444444"/>
                          <w:bottom w:val="single" w:sz="11.519232" w:space="0" w:color="484848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C0C0C"/>
                          <w:bottom w:val="single" w:sz="7.679488" w:space="0" w:color="08080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F2F2F"/>
                          <w:bottom w:val="single" w:sz="7.679488" w:space="0" w:color="0C0C0C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7" w:lineRule="exact"/>
                          <w:ind w:left="11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9"/>
                            <w:w w:val="135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3"/>
                            <w:position w:val="1"/>
                          </w:rPr>
                          <w:t>011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2F2F2F"/>
                          <w:bottom w:val="single" w:sz="7.679488" w:space="0" w:color="343434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97" w:lineRule="exact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27"/>
                            <w:w w:val="121"/>
                            <w:position w:val="1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3"/>
                            <w:w w:val="67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6"/>
                            <w:w w:val="87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15"/>
                            <w:w w:val="80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8"/>
                            <w:position w:val="1"/>
                          </w:rPr>
                          <w:t>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F2F2F"/>
                          <w:bottom w:val="single" w:sz="7.679488" w:space="0" w:color="343434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8" w:after="0" w:line="240" w:lineRule="auto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88"/>
                          </w:rPr>
                          <w:t>TiepiiO.llH'IIIII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9"/>
                          </w:rPr>
                          <w:t>n0pe311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68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10"/>
                            <w:w w:val="68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6"/>
                          </w:rPr>
                          <w:t>HenOKpeTHOCTH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1.519232" w:space="0" w:color="484848"/>
                          <w:bottom w:val="single" w:sz="11.519232" w:space="0" w:color="484848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80808"/>
                          <w:bottom w:val="single" w:sz="7.679488" w:space="0" w:color="08080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0C0C0C"/>
                          <w:bottom w:val="single" w:sz="7.679488" w:space="0" w:color="232323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11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4012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343434"/>
                          <w:bottom w:val="single" w:sz="7.679488" w:space="0" w:color="383838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92" w:lineRule="exact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27"/>
                            <w:w w:val="121"/>
                            <w:position w:val="1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6"/>
                            <w:w w:val="67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3"/>
                            <w:position w:val="1"/>
                          </w:rPr>
                          <w:t>3200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343434"/>
                          <w:bottom w:val="single" w:sz="7.679488" w:space="0" w:color="1C1C1C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3" w:after="0" w:line="240" w:lineRule="auto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93"/>
                          </w:rPr>
                          <w:t>flepiiO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9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93"/>
                          </w:rPr>
                          <w:t>lii'IHJ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33"/>
                            <w:w w:val="93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9"/>
                          </w:rPr>
                          <w:t>nopeJH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68"/>
                          </w:rPr>
                          <w:t>113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4"/>
                          </w:rPr>
                          <w:t>HeTO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4"/>
                            <w:w w:val="7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4"/>
                          </w:rPr>
                          <w:t>HMOBHHY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1.519232" w:space="0" w:color="484848"/>
                          <w:bottom w:val="single" w:sz="7.679488" w:space="0" w:color="1C1C1C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80808"/>
                          <w:bottom w:val="single" w:sz="7.679488" w:space="0" w:color="1C1C1C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32323"/>
                          <w:bottom w:val="single" w:sz="7.679488" w:space="0" w:color="131313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11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9"/>
                            <w:w w:val="135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6"/>
                            <w:position w:val="1"/>
                          </w:rPr>
                          <w:t>013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383838"/>
                          <w:bottom w:val="single" w:sz="11.519232" w:space="0" w:color="48484B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87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2"/>
                            <w:position w:val="1"/>
                          </w:rPr>
                          <w:t>713300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1C1C1C"/>
                          <w:bottom w:val="single" w:sz="7.679488" w:space="0" w:color="1C1C1C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66" w:lineRule="exact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84"/>
                          </w:rPr>
                          <w:t>flOpe31!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9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1"/>
                          </w:rPr>
                          <w:t>3aOctaBWTHny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2"/>
                            <w:w w:val="8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1"/>
                          </w:rPr>
                          <w:t>H3CJielje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6"/>
                            <w:w w:val="8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37"/>
                          </w:rPr>
                          <w:t>II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78"/>
                          </w:rPr>
                          <w:t>nOKIIOH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1C1C1C"/>
                          <w:bottom w:val="single" w:sz="7.679488" w:space="0" w:color="1C1C1C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1C1C1C"/>
                          <w:bottom w:val="single" w:sz="7.679488" w:space="0" w:color="1C1C1C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131313"/>
                          <w:bottom w:val="single" w:sz="7.679488" w:space="0" w:color="282828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11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4"/>
                            <w:w w:val="121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16"/>
                            <w:w w:val="107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8"/>
                            <w:w w:val="67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21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11.519232" w:space="0" w:color="48484B"/>
                          <w:bottom w:val="single" w:sz="11.519232" w:space="0" w:color="484848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82" w:lineRule="exact"/>
                          <w:ind w:left="13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1"/>
                            <w:position w:val="1"/>
                          </w:rPr>
                          <w:t>713400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1C1C1C"/>
                          <w:bottom w:val="single" w:sz="7.679488" w:space="0" w:color="282828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3" w:after="0" w:line="240" w:lineRule="auto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83"/>
                          </w:rPr>
                          <w:t>fl0pe31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8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63"/>
                          </w:rPr>
                          <w:t>113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6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0"/>
                          </w:rPr>
                          <w:t>$HHaHCIIjCK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37"/>
                          </w:rPr>
                          <w:t>II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5"/>
                          </w:rPr>
                          <w:t>KanHlaJIH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1"/>
                          </w:rPr>
                          <w:t>TpaHC3KnHje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1C1C1C"/>
                          <w:bottom w:val="single" w:sz="7.679488" w:space="0" w:color="282828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1C1C1C"/>
                          <w:bottom w:val="single" w:sz="7.679488" w:space="0" w:color="131313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82828"/>
                          <w:bottom w:val="single" w:sz="7.679488" w:space="0" w:color="282828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7" w:lineRule="exact"/>
                          <w:ind w:left="11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4"/>
                            <w:w w:val="121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3"/>
                            <w:position w:val="1"/>
                          </w:rPr>
                          <w:t>015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11.519232" w:space="0" w:color="484848"/>
                          <w:bottom w:val="single" w:sz="7.679488" w:space="0" w:color="444444"/>
                          <w:left w:val="single" w:sz="11.519232" w:space="0" w:color="2828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92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27"/>
                            <w:w w:val="121"/>
                            <w:position w:val="1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11"/>
                            <w:w w:val="80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1"/>
                            <w:position w:val="1"/>
                          </w:rPr>
                          <w:t>3500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32328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66" w:lineRule="exact"/>
                          <w:ind w:left="-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99"/>
                          </w:rPr>
                          <w:t>}l,pyr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7"/>
                          </w:rPr>
                          <w:t>je,nHOKpaTH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6"/>
                          </w:rPr>
                          <w:t>nope3R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9"/>
                            <w:w w:val="8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9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0"/>
                          </w:rPr>
                          <w:t>HMOBIUI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1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131313"/>
                          <w:bottom w:val="single" w:sz="7.679488" w:space="0" w:color="2B2B2B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82828"/>
                          <w:bottom w:val="single" w:sz="7.679488" w:space="0" w:color="0C0C0C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87" w:lineRule="exact"/>
                          <w:ind w:left="10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4016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444444"/>
                          <w:bottom w:val="single" w:sz="7.679488" w:space="0" w:color="343434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7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27"/>
                            <w:w w:val="121"/>
                            <w:position w:val="1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6"/>
                            <w:w w:val="67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3"/>
                            <w:position w:val="1"/>
                          </w:rPr>
                          <w:t>3600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B2B2B"/>
                          <w:bottom w:val="single" w:sz="7.679488" w:space="0" w:color="343434"/>
                          <w:left w:val="single" w:sz="7.679488" w:space="0" w:color="2B2B2B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71" w:lineRule="exact"/>
                          <w:ind w:left="-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99"/>
                          </w:rPr>
                          <w:t>}l,pyr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nepiiO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H'IHI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4"/>
                            <w:w w:val="8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nOpe3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4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9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5"/>
                          </w:rPr>
                          <w:t>HMO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7"/>
                            <w:w w:val="7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2"/>
                            <w:w w:val="9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8"/>
                          </w:rPr>
                          <w:t>HY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2B2B2B"/>
                          <w:bottom w:val="single" w:sz="11.519232" w:space="0" w:color="484848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0C0C0C"/>
                          <w:bottom w:val="single" w:sz="7.679488" w:space="0" w:color="232323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10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43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17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343434"/>
                          <w:bottom w:val="single" w:sz="7.679488" w:space="0" w:color="232323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92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71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60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  <w:position w:val="1"/>
                          </w:rPr>
                          <w:t>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343434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32328"/>
                        </w:tcBorders>
                      </w:tcPr>
                      <w:p>
                        <w:pPr>
                          <w:spacing w:before="3" w:after="0" w:line="240" w:lineRule="auto"/>
                          <w:ind w:left="-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4"/>
                          </w:rPr>
                          <w:t>llOPE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8"/>
                            <w:w w:val="114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9"/>
                            <w:w w:val="1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3"/>
                          </w:rPr>
                          <w:t>Jl,O&amp;PA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2"/>
                            <w:w w:val="9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3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7"/>
                          </w:rPr>
                          <w:t>YCJ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5"/>
                            <w:w w:val="10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1"/>
                            <w:w w:val="10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53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5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6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6"/>
                          </w:rPr>
                          <w:t>o.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"/>
                            <w:w w:val="8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4"/>
                            <w:w w:val="10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5"/>
                            <w:w w:val="1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4"/>
                            <w:w w:val="14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9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0"/>
                          </w:rPr>
                          <w:t>.a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"/>
                            <w:w w:val="8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7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3"/>
                            <w:w w:val="9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3"/>
                            <w:w w:val="10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1"/>
                          </w:rPr>
                          <w:t>2)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1.519232" w:space="0" w:color="484848"/>
                          <w:bottom w:val="single" w:sz="11.519232" w:space="0" w:color="4B4B4B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11.519232" w:space="0" w:color="1C1C1C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10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4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018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232323"/>
                          <w:bottom w:val="single" w:sz="11.519232" w:space="0" w:color="3F3F44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7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w w:val="87"/>
                            <w:position w:val="2"/>
                          </w:rPr>
                          <w:t>71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38"/>
                            <w:w w:val="87"/>
                            <w:position w:val="2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9"/>
                            <w:w w:val="67"/>
                            <w:position w:val="2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93"/>
                            <w:position w:val="2"/>
                          </w:rPr>
                          <w:t>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32323"/>
                          <w:bottom w:val="single" w:sz="7.679488" w:space="0" w:color="181818"/>
                          <w:left w:val="single" w:sz="7.679488" w:space="0" w:color="2B2B2B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66" w:lineRule="exact"/>
                          <w:ind w:left="-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Onnrr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1"/>
                          </w:rPr>
                          <w:t>nopeJII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9"/>
                            <w:w w:val="8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7"/>
                          </w:rPr>
                          <w:t>.no6p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62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6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1.519232" w:space="0" w:color="4B4B4B"/>
                          <w:bottom w:val="single" w:sz="7.679488" w:space="0" w:color="181818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2F2F2F"/>
                          <w:bottom w:val="single" w:sz="7.679488" w:space="0" w:color="18181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B2B2B"/>
                          <w:bottom w:val="single" w:sz="7.679488" w:space="0" w:color="232328"/>
                          <w:left w:val="single" w:sz="11.519232" w:space="0" w:color="1C1C1C"/>
                          <w:right w:val="single" w:sz="11.519232" w:space="0" w:color="3F3F3F"/>
                        </w:tcBorders>
                      </w:tcPr>
                      <w:p>
                        <w:pPr>
                          <w:spacing w:before="0" w:after="0" w:line="192" w:lineRule="exact"/>
                          <w:ind w:left="10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4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019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11.519232" w:space="0" w:color="3F3F44"/>
                          <w:bottom w:val="single" w:sz="7.679488" w:space="0" w:color="3F3F44"/>
                          <w:left w:val="single" w:sz="11.519232" w:space="0" w:color="3F3F3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7" w:lineRule="exact"/>
                          <w:ind w:left="122" w:right="-107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1"/>
                            <w:position w:val="1"/>
                          </w:rPr>
                          <w:t>714300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45"/>
                            <w:w w:val="81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100"/>
                            <w:position w:val="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181818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32328"/>
                        </w:tcBorders>
                      </w:tcPr>
                      <w:p>
                        <w:pPr>
                          <w:spacing w:before="3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91"/>
                          </w:rPr>
                          <w:t>ll:o6llT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7"/>
                          </w:rPr>
                          <w:t>$HCKaJIHHX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3"/>
                          </w:rPr>
                          <w:t>MOHOnOJia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181818"/>
                          <w:bottom w:val="single" w:sz="7.679488" w:space="0" w:color="2B2B2B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181818"/>
                          <w:bottom w:val="single" w:sz="7.679488" w:space="0" w:color="08080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32328"/>
                          <w:bottom w:val="single" w:sz="7.679488" w:space="0" w:color="181818"/>
                          <w:left w:val="single" w:sz="11.519232" w:space="0" w:color="1C1C1C"/>
                          <w:right w:val="single" w:sz="11.519232" w:space="0" w:color="3F3F3F"/>
                        </w:tcBorders>
                      </w:tcPr>
                      <w:p>
                        <w:pPr>
                          <w:spacing w:before="0" w:after="0" w:line="192" w:lineRule="exact"/>
                          <w:ind w:left="10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4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020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3F3F44"/>
                          <w:bottom w:val="single" w:sz="7.679488" w:space="0" w:color="484848"/>
                          <w:left w:val="single" w:sz="11.519232" w:space="0" w:color="3F3F3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92" w:lineRule="exact"/>
                          <w:ind w:left="12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1"/>
                            <w:position w:val="1"/>
                          </w:rPr>
                          <w:t>714400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32328"/>
                        </w:tcBorders>
                      </w:tcPr>
                      <w:p>
                        <w:pPr>
                          <w:spacing w:before="0" w:after="0" w:line="166" w:lineRule="exact"/>
                          <w:ind w:left="-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88"/>
                          </w:rPr>
                          <w:t>TiopeJ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89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9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noje)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HHa'!H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9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100"/>
                          </w:rPr>
                          <w:t>yceyre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32328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80808"/>
                          <w:bottom w:val="single" w:sz="7.679488" w:space="0" w:color="08080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181818"/>
                          <w:bottom w:val="single" w:sz="7.679488" w:space="0" w:color="181818"/>
                          <w:left w:val="single" w:sz="11.519232" w:space="0" w:color="1C1C1C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1" w:after="0" w:line="240" w:lineRule="auto"/>
                          <w:ind w:left="10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1"/>
                          </w:rPr>
                          <w:t>4021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484848"/>
                          <w:bottom w:val="single" w:sz="7.679488" w:space="0" w:color="181818"/>
                          <w:left w:val="single" w:sz="7.679488" w:space="0" w:color="282828"/>
                          <w:right w:val="single" w:sz="7.679488" w:space="0" w:color="181818"/>
                        </w:tcBorders>
                      </w:tcPr>
                      <w:p>
                        <w:pPr>
                          <w:spacing w:before="81" w:after="0" w:line="240" w:lineRule="auto"/>
                          <w:ind w:left="118" w:right="-14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2"/>
                          </w:rPr>
                          <w:t>714500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47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  <w:position w:val="-1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B2B2B"/>
                          <w:bottom w:val="single" w:sz="7.679488" w:space="0" w:color="343434"/>
                          <w:left w:val="single" w:sz="7.679488" w:space="0" w:color="181818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66" w:lineRule="exact"/>
                          <w:ind w:left="-10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82"/>
                          </w:rPr>
                          <w:t>llOpe31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7"/>
                            <w:w w:val="8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626264"/>
                            <w:spacing w:val="10"/>
                            <w:w w:val="24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7"/>
                          </w:rPr>
                          <w:t>TaKC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10"/>
                            <w:w w:val="7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8"/>
                          </w:rPr>
                          <w:t>HaKHa,ll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3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3"/>
                          </w:rPr>
                          <w:t>yn0Tpe6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3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3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3"/>
                          </w:rPr>
                          <w:t>(06apa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2"/>
                            <w:w w:val="8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3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4"/>
                            <w:w w:val="8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7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6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7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69"/>
                          </w:rPr>
                          <w:t>03BOJIY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9" w:after="0" w:line="240" w:lineRule="auto"/>
                          <w:ind w:left="45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5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9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ce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9"/>
                          </w:rPr>
                          <w:t>Jl06pa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4"/>
                          </w:rPr>
                          <w:t>ynOTpe6Msajy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6"/>
                            <w:w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13133"/>
                            <w:spacing w:val="0"/>
                            <w:w w:val="100"/>
                          </w:rPr>
                          <w:t>IIJIH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13133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4"/>
                          </w:rPr>
                          <w:t>JleJiaTHOCT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o6aBJ!,ajy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2B2B2B"/>
                          <w:bottom w:val="single" w:sz="7.679488" w:space="0" w:color="343434"/>
                          <w:left w:val="nil" w:sz="6" w:space="0" w:color="auto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80808"/>
                          <w:bottom w:val="single" w:sz="7.679488" w:space="0" w:color="343434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181818"/>
                          <w:bottom w:val="single" w:sz="7.679488" w:space="0" w:color="282828"/>
                          <w:left w:val="single" w:sz="11.519232" w:space="0" w:color="1C1C1C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82" w:lineRule="exact"/>
                          <w:ind w:left="10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4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022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181818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181818"/>
                        </w:tcBorders>
                      </w:tcPr>
                      <w:p>
                        <w:pPr>
                          <w:spacing w:before="0" w:after="0" w:line="182" w:lineRule="exact"/>
                          <w:ind w:left="118" w:right="-13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27"/>
                            <w:w w:val="121"/>
                            <w:position w:val="2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8"/>
                            <w:w w:val="67"/>
                            <w:position w:val="2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3"/>
                            <w:position w:val="2"/>
                          </w:rPr>
                          <w:t>4600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36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100"/>
                            <w:position w:val="2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343434"/>
                          <w:bottom w:val="single" w:sz="7.679488" w:space="0" w:color="282828"/>
                          <w:left w:val="single" w:sz="7.679488" w:space="0" w:color="181818"/>
                          <w:right w:val="single" w:sz="7.679488" w:space="0" w:color="1C1C1C"/>
                        </w:tcBorders>
                      </w:tcPr>
                      <w:p>
                        <w:pPr>
                          <w:spacing w:before="0" w:after="0" w:line="161" w:lineRule="exact"/>
                          <w:ind w:left="51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93"/>
                          </w:rPr>
                          <w:t>l.pyr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w w:val="9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8"/>
                          </w:rPr>
                          <w:t>nope3H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9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9"/>
                            <w:w w:val="89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84"/>
                          </w:rPr>
                          <w:t>.no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16"/>
                            <w:w w:val="85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4"/>
                            <w:w w:val="11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0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343434"/>
                          <w:bottom w:val="single" w:sz="7.679488" w:space="0" w:color="282828"/>
                          <w:left w:val="single" w:sz="7.679488" w:space="0" w:color="1C1C1C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343434"/>
                          <w:bottom w:val="single" w:sz="7.679488" w:space="0" w:color="0C0C0C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11.519232" w:space="0" w:color="1C1C1C"/>
                          <w:right w:val="single" w:sz="7.679488" w:space="0" w:color="282828"/>
                        </w:tcBorders>
                      </w:tcPr>
                      <w:p>
                        <w:pPr>
                          <w:spacing w:before="86" w:after="0" w:line="240" w:lineRule="auto"/>
                          <w:ind w:left="10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-33"/>
                            <w:w w:val="100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</w:rPr>
                          <w:t>23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7.679488" w:space="0" w:color="282828"/>
                          <w:right w:val="single" w:sz="7.679488" w:space="0" w:color="2F2F2F"/>
                        </w:tcBorders>
                      </w:tcPr>
                      <w:p>
                        <w:pPr>
                          <w:spacing w:before="86" w:after="0" w:line="240" w:lineRule="auto"/>
                          <w:ind w:left="11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</w:rPr>
                          <w:t>71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-51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181818"/>
                            <w:spacing w:val="0"/>
                            <w:w w:val="100"/>
                          </w:rPr>
                          <w:t>000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7.679488" w:space="0" w:color="282828"/>
                          <w:bottom w:val="single" w:sz="11.519232" w:space="0" w:color="383838"/>
                          <w:left w:val="single" w:sz="7.679488" w:space="0" w:color="2F2F2F"/>
                          <w:right w:val="single" w:sz="7.679488" w:space="0" w:color="1C1C1C"/>
                        </w:tcBorders>
                      </w:tcPr>
                      <w:p>
                        <w:pPr>
                          <w:spacing w:before="0" w:after="0" w:line="183" w:lineRule="exact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6"/>
                            <w:w w:val="10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2"/>
                            <w:w w:val="10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9"/>
                          </w:rPr>
                          <w:t>PE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9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4"/>
                            <w:w w:val="10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0"/>
                            <w:w w:val="69"/>
                          </w:rPr>
                          <w:t>H..o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0"/>
                            <w:w w:val="69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6"/>
                            <w:w w:val="6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7"/>
                          </w:rPr>
                          <w:t>ME'BYHAP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1"/>
                            <w:w w:val="10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7"/>
                          </w:rPr>
                          <w:t>}l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7"/>
                            <w:w w:val="10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7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7"/>
                            <w:w w:val="10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13"/>
                          </w:rPr>
                          <w:t>TP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7"/>
                            <w:w w:val="113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3"/>
                            <w:w w:val="113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21"/>
                            <w:w w:val="113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3"/>
                          </w:rPr>
                          <w:t>HH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13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41"/>
                            <w:w w:val="1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13133"/>
                            <w:spacing w:val="0"/>
                            <w:w w:val="113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6" w:after="0" w:line="240" w:lineRule="auto"/>
                          <w:ind w:left="-1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7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AHCAKI.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(HJ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20"/>
                            <w:w w:val="163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8"/>
                            <w:w w:val="9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92"/>
                          </w:rPr>
                          <w:t>Jl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4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3"/>
                            <w:w w:val="1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11"/>
                            <w:w w:val="1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76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5"/>
                            <w:w w:val="7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0"/>
                            <w:w w:val="7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6"/>
                            <w:w w:val="7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81818"/>
                            <w:spacing w:val="-4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</w:rPr>
                          <w:t>029)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7.679488" w:space="0" w:color="282828"/>
                          <w:bottom w:val="single" w:sz="11.519232" w:space="0" w:color="383838"/>
                          <w:left w:val="single" w:sz="7.679488" w:space="0" w:color="1C1C1C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7.679488" w:space="0" w:color="0C0C0C"/>
                          <w:bottom w:val="single" w:sz="11.519232" w:space="0" w:color="38383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638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11.519232" w:space="0" w:color="1C1C1C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92" w:lineRule="exact"/>
                          <w:ind w:left="98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100"/>
                            <w:position w:val="1"/>
                          </w:rPr>
                          <w:t>4024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282828"/>
                          <w:right w:val="single" w:sz="7.679488" w:space="0" w:color="2F2F2F"/>
                        </w:tcBorders>
                      </w:tcPr>
                      <w:p>
                        <w:pPr>
                          <w:spacing w:before="0" w:after="0" w:line="192" w:lineRule="exact"/>
                          <w:ind w:left="108" w:right="-16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0"/>
                            <w:w w:val="82"/>
                            <w:position w:val="1"/>
                          </w:rPr>
                          <w:t>715100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313133"/>
                            <w:spacing w:val="56"/>
                            <w:w w:val="82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0"/>
                            <w:w w:val="100"/>
                            <w:position w:val="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05" w:type="dxa"/>
                        <w:tcBorders>
                          <w:top w:val="single" w:sz="11.519232" w:space="0" w:color="383838"/>
                          <w:bottom w:val="single" w:sz="11.519232" w:space="0" w:color="383838"/>
                          <w:left w:val="single" w:sz="7.679488" w:space="0" w:color="2F2F2F"/>
                          <w:right w:val="single" w:sz="7.679488" w:space="0" w:color="1C1C1C"/>
                        </w:tcBorders>
                      </w:tcPr>
                      <w:p>
                        <w:pPr>
                          <w:spacing w:before="0" w:after="0" w:line="166" w:lineRule="exact"/>
                          <w:ind w:left="76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w w:val="88"/>
                          </w:rPr>
                          <w:t>apHHe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13133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9"/>
                            <w:w w:val="12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4"/>
                          </w:rPr>
                          <w:t>Jlpyre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90"/>
                          </w:rPr>
                          <w:t>ysoJRe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64646"/>
                            <w:spacing w:val="0"/>
                            <w:w w:val="66"/>
                          </w:rPr>
                          <w:t>lla.JK61111e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11.519232" w:space="0" w:color="383838"/>
                          <w:bottom w:val="single" w:sz="11.519232" w:space="0" w:color="383838"/>
                          <w:left w:val="single" w:sz="7.679488" w:space="0" w:color="1C1C1C"/>
                          <w:right w:val="single" w:sz="11.519232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3" w:type="dxa"/>
                        <w:tcBorders>
                          <w:top w:val="single" w:sz="11.519232" w:space="0" w:color="383838"/>
                          <w:bottom w:val="single" w:sz="11.519232" w:space="0" w:color="383838"/>
                          <w:left w:val="single" w:sz="11.519232" w:space="0" w:color="1F1F1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color w:val="BFBCB8"/>
          <w:spacing w:val="0"/>
          <w:w w:val="56"/>
          <w:i/>
        </w:rPr>
        <w:t>1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footer="0" w:header="0" w:top="1580" w:bottom="280" w:left="200" w:right="1680"/>
          <w:footerReference w:type="default" r:id="rId28"/>
          <w:pgSz w:w="11980" w:h="1688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58" w:lineRule="exact"/>
        <w:ind w:left="737" w:right="-23"/>
        <w:jc w:val="center"/>
        <w:tabs>
          <w:tab w:pos="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1"/>
        </w:rPr>
        <w:t>03H3K3</w:t>
      </w:r>
      <w:r>
        <w:rPr>
          <w:rFonts w:ascii="Arial" w:hAnsi="Arial" w:cs="Arial" w:eastAsia="Arial"/>
          <w:sz w:val="14"/>
          <w:szCs w:val="14"/>
          <w:color w:val="5D5D5E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18"/>
          <w:position w:val="-1"/>
        </w:rPr>
        <w:t>.6poj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77" w:lineRule="exact"/>
        <w:ind w:left="864" w:right="-61"/>
        <w:jc w:val="center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28"/>
          <w:szCs w:val="28"/>
          <w:color w:val="38383A"/>
          <w:spacing w:val="0"/>
          <w:w w:val="100"/>
          <w:position w:val="3"/>
        </w:rPr>
        <w:t>on</w:t>
      </w:r>
      <w:r>
        <w:rPr>
          <w:rFonts w:ascii="Courier New" w:hAnsi="Courier New" w:cs="Courier New" w:eastAsia="Courier New"/>
          <w:sz w:val="28"/>
          <w:szCs w:val="28"/>
          <w:color w:val="38383A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28"/>
          <w:szCs w:val="28"/>
          <w:color w:val="38383A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262628"/>
          <w:spacing w:val="-12"/>
          <w:w w:val="284"/>
          <w:position w:val="3"/>
        </w:rPr>
        <w:t>I</w:t>
      </w:r>
      <w:r>
        <w:rPr>
          <w:rFonts w:ascii="Arial" w:hAnsi="Arial" w:cs="Arial" w:eastAsia="Arial"/>
          <w:sz w:val="14"/>
          <w:szCs w:val="14"/>
          <w:color w:val="5D5D5E"/>
          <w:spacing w:val="-70"/>
          <w:w w:val="102"/>
          <w:position w:val="3"/>
        </w:rPr>
        <w:t>W</w:t>
      </w:r>
      <w:r>
        <w:rPr>
          <w:rFonts w:ascii="Arial" w:hAnsi="Arial" w:cs="Arial" w:eastAsia="Arial"/>
          <w:sz w:val="14"/>
          <w:szCs w:val="14"/>
          <w:color w:val="262628"/>
          <w:spacing w:val="-14"/>
          <w:w w:val="284"/>
          <w:position w:val="3"/>
        </w:rPr>
        <w:t>I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8"/>
          <w:position w:val="3"/>
        </w:rPr>
        <w:t>!T3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B4B4B"/>
          <w:spacing w:val="0"/>
          <w:w w:val="119"/>
        </w:rPr>
        <w:t>Onuc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2" w:after="0" w:line="240" w:lineRule="auto"/>
        <w:ind w:left="1350" w:right="1642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3"/>
        </w:rPr>
        <w:t>11Juoc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8" w:lineRule="exact"/>
        <w:ind w:left="-31" w:right="366"/>
        <w:jc w:val="center"/>
        <w:tabs>
          <w:tab w:pos="19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A"/>
          <w:w w:val="175"/>
          <w:position w:val="-1"/>
        </w:rPr>
        <w:t>ll</w:t>
      </w:r>
      <w:r>
        <w:rPr>
          <w:rFonts w:ascii="Arial" w:hAnsi="Arial" w:cs="Arial" w:eastAsia="Arial"/>
          <w:sz w:val="14"/>
          <w:szCs w:val="14"/>
          <w:color w:val="38383A"/>
          <w:spacing w:val="-7"/>
          <w:w w:val="175"/>
          <w:position w:val="-1"/>
        </w:rPr>
        <w:t>p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8"/>
          <w:position w:val="-1"/>
        </w:rPr>
        <w:t>eTXO.!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89"/>
          <w:position w:val="-1"/>
        </w:rPr>
        <w:t>l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66"/>
          <w:position w:val="-1"/>
        </w:rPr>
        <w:t>1</w:t>
      </w:r>
      <w:r>
        <w:rPr>
          <w:rFonts w:ascii="Arial" w:hAnsi="Arial" w:cs="Arial" w:eastAsia="Arial"/>
          <w:sz w:val="14"/>
          <w:szCs w:val="14"/>
          <w:color w:val="38383A"/>
          <w:spacing w:val="-8"/>
          <w:w w:val="66"/>
          <w:position w:val="-1"/>
        </w:rPr>
        <w:t>1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16"/>
          <w:position w:val="-1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-1"/>
        </w:rPr>
        <w:t>rO,!liiH3</w:t>
      </w:r>
      <w:r>
        <w:rPr>
          <w:rFonts w:ascii="Arial" w:hAnsi="Arial" w:cs="Arial" w:eastAsia="Arial"/>
          <w:sz w:val="14"/>
          <w:szCs w:val="14"/>
          <w:color w:val="4B4B4B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38383A"/>
          <w:spacing w:val="-14"/>
          <w:w w:val="128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28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7"/>
          <w:w w:val="12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0"/>
        </w:rPr>
        <w:t>;:yli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5D5D5E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1"/>
          <w:position w:val="0"/>
        </w:rPr>
        <w:t>ronn11a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80" w:h="16880"/>
          <w:pgMar w:top="1580" w:bottom="280" w:left="200" w:right="1680"/>
          <w:cols w:num="3" w:equalWidth="0">
            <w:col w:w="1993" w:space="2045"/>
            <w:col w:w="402" w:space="2122"/>
            <w:col w:w="3538"/>
          </w:cols>
        </w:sectPr>
      </w:pPr>
      <w:rPr/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09" w:right="-20"/>
        <w:jc w:val="left"/>
        <w:tabs>
          <w:tab w:pos="1720" w:val="left"/>
          <w:tab w:pos="4180" w:val="left"/>
          <w:tab w:pos="7200" w:val="left"/>
          <w:tab w:pos="90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38383A"/>
          <w:spacing w:val="0"/>
          <w:w w:val="135"/>
        </w:rPr>
        <w:t>1</w:t>
      </w:r>
      <w:r>
        <w:rPr>
          <w:rFonts w:ascii="Arial" w:hAnsi="Arial" w:cs="Arial" w:eastAsia="Arial"/>
          <w:sz w:val="16"/>
          <w:szCs w:val="16"/>
          <w:color w:val="38383A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A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91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31"/>
          <w:position w:val="2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857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>4025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3"/>
        </w:rPr>
        <w:t>715200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33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</w:rPr>
        <w:t>Dope31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</w:rPr>
        <w:t>t</w:t>
      </w:r>
      <w:r>
        <w:rPr>
          <w:rFonts w:ascii="Arial" w:hAnsi="Arial" w:cs="Arial" w:eastAsia="Arial"/>
          <w:sz w:val="14"/>
          <w:szCs w:val="14"/>
          <w:color w:val="5D5D5E"/>
          <w:spacing w:val="23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9"/>
        </w:rPr>
        <w:t>H3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</w:rPr>
        <w:t>lf3B03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20" w:lineRule="exact"/>
        <w:ind w:left="857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>4026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1"/>
        </w:rPr>
        <w:t>71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26"/>
          <w:w w:val="81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1"/>
          <w:position w:val="1"/>
        </w:rPr>
        <w:t>300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60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4"/>
          <w:position w:val="2"/>
        </w:rPr>
        <w:t>lJ.06HT</w:t>
      </w:r>
      <w:r>
        <w:rPr>
          <w:rFonts w:ascii="Arial" w:hAnsi="Arial" w:cs="Arial" w:eastAsia="Arial"/>
          <w:sz w:val="14"/>
          <w:szCs w:val="14"/>
          <w:color w:val="5D5D5E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6"/>
          <w:position w:val="2"/>
        </w:rPr>
        <w:t>113B03HI!X</w:t>
      </w:r>
      <w:r>
        <w:rPr>
          <w:rFonts w:ascii="Arial" w:hAnsi="Arial" w:cs="Arial" w:eastAsia="Arial"/>
          <w:sz w:val="14"/>
          <w:szCs w:val="14"/>
          <w:color w:val="4B4B4B"/>
          <w:spacing w:val="2"/>
          <w:w w:val="7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51"/>
          <w:position w:val="2"/>
        </w:rPr>
        <w:t>111111</w:t>
      </w:r>
      <w:r>
        <w:rPr>
          <w:rFonts w:ascii="Arial" w:hAnsi="Arial" w:cs="Arial" w:eastAsia="Arial"/>
          <w:sz w:val="14"/>
          <w:szCs w:val="14"/>
          <w:color w:val="4B4B4B"/>
          <w:spacing w:val="17"/>
          <w:w w:val="51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2"/>
          <w:position w:val="2"/>
        </w:rPr>
        <w:t>ys031HIX</w:t>
      </w:r>
      <w:r>
        <w:rPr>
          <w:rFonts w:ascii="Arial" w:hAnsi="Arial" w:cs="Arial" w:eastAsia="Arial"/>
          <w:sz w:val="14"/>
          <w:szCs w:val="14"/>
          <w:color w:val="5D5D5E"/>
          <w:spacing w:val="10"/>
          <w:w w:val="82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2"/>
          <w:position w:val="2"/>
        </w:rPr>
        <w:t>MOHOnona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5" w:after="0" w:line="161" w:lineRule="auto"/>
        <w:ind w:left="2181" w:right="3770" w:firstLine="-1324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77"/>
          <w:position w:val="-11"/>
        </w:rPr>
        <w:t>4027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60"/>
          <w:w w:val="77"/>
          <w:position w:val="-1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-11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77"/>
          <w:position w:val="-10"/>
        </w:rPr>
        <w:t>715400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81"/>
          <w:w w:val="77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7"/>
          <w:position w:val="0"/>
        </w:rPr>
        <w:t>LJ.o6HT</w:t>
      </w:r>
      <w:r>
        <w:rPr>
          <w:rFonts w:ascii="Arial" w:hAnsi="Arial" w:cs="Arial" w:eastAsia="Arial"/>
          <w:sz w:val="14"/>
          <w:szCs w:val="14"/>
          <w:color w:val="5D5D5E"/>
          <w:spacing w:val="-4"/>
          <w:w w:val="7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5D5D5E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0"/>
        </w:rPr>
        <w:t>ocuosy</w:t>
      </w:r>
      <w:r>
        <w:rPr>
          <w:rFonts w:ascii="Arial" w:hAnsi="Arial" w:cs="Arial" w:eastAsia="Arial"/>
          <w:sz w:val="14"/>
          <w:szCs w:val="14"/>
          <w:color w:val="5D5D5E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9"/>
          <w:position w:val="0"/>
        </w:rPr>
        <w:t>pBJmtK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9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11"/>
          <w:w w:val="8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16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5D5D5E"/>
          <w:spacing w:val="8"/>
          <w:w w:val="115"/>
          <w:position w:val="0"/>
        </w:rPr>
        <w:t>f</w:t>
      </w:r>
      <w:r>
        <w:rPr>
          <w:rFonts w:ascii="Arial" w:hAnsi="Arial" w:cs="Arial" w:eastAsia="Arial"/>
          <w:sz w:val="14"/>
          <w:szCs w:val="14"/>
          <w:color w:val="777777"/>
          <w:spacing w:val="-4"/>
          <w:w w:val="73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4"/>
          <w:position w:val="0"/>
        </w:rPr>
        <w:t>Meijy</w:t>
      </w:r>
      <w:r>
        <w:rPr>
          <w:rFonts w:ascii="Arial" w:hAnsi="Arial" w:cs="Arial" w:eastAsia="Arial"/>
          <w:sz w:val="14"/>
          <w:szCs w:val="14"/>
          <w:color w:val="4B4B4B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0"/>
        </w:rPr>
        <w:t>eynosuor</w:t>
      </w:r>
      <w:r>
        <w:rPr>
          <w:rFonts w:ascii="Arial" w:hAnsi="Arial" w:cs="Arial" w:eastAsia="Arial"/>
          <w:sz w:val="14"/>
          <w:szCs w:val="14"/>
          <w:color w:val="5D5D5E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87"/>
          <w:position w:val="0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5"/>
          <w:w w:val="8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0"/>
        </w:rPr>
        <w:t>npo.najuo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5D5D5E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0"/>
        </w:rPr>
        <w:t>.neaHJilor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7"/>
          <w:position w:val="0"/>
        </w:rPr>
        <w:t>t&lt;ypCa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848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>4028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0"/>
        </w:rPr>
        <w:t>715500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57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9"/>
        </w:rPr>
        <w:t>Dop</w:t>
      </w:r>
      <w:r>
        <w:rPr>
          <w:rFonts w:ascii="Arial" w:hAnsi="Arial" w:cs="Arial" w:eastAsia="Arial"/>
          <w:sz w:val="14"/>
          <w:szCs w:val="14"/>
          <w:color w:val="5D5D5E"/>
          <w:spacing w:val="-19"/>
          <w:w w:val="99"/>
        </w:rPr>
        <w:t>e</w:t>
      </w:r>
      <w:r>
        <w:rPr>
          <w:rFonts w:ascii="Arial" w:hAnsi="Arial" w:cs="Arial" w:eastAsia="Arial"/>
          <w:sz w:val="14"/>
          <w:szCs w:val="14"/>
          <w:color w:val="858587"/>
          <w:spacing w:val="-19"/>
          <w:w w:val="135"/>
        </w:rPr>
        <w:t>: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16"/>
        </w:rPr>
        <w:t>m</w:t>
      </w:r>
      <w:r>
        <w:rPr>
          <w:rFonts w:ascii="Arial" w:hAnsi="Arial" w:cs="Arial" w:eastAsia="Arial"/>
          <w:sz w:val="14"/>
          <w:szCs w:val="14"/>
          <w:color w:val="5D5D5E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ua</w:t>
      </w:r>
      <w:r>
        <w:rPr>
          <w:rFonts w:ascii="Arial" w:hAnsi="Arial" w:cs="Arial" w:eastAsia="Arial"/>
          <w:sz w:val="14"/>
          <w:szCs w:val="14"/>
          <w:color w:val="5D5D5E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3"/>
        </w:rPr>
        <w:t>npo.naj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4"/>
        </w:rPr>
        <w:t>y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54"/>
        </w:rPr>
        <w:t>111111</w:t>
      </w:r>
      <w:r>
        <w:rPr>
          <w:rFonts w:ascii="Arial" w:hAnsi="Arial" w:cs="Arial" w:eastAsia="Arial"/>
          <w:sz w:val="14"/>
          <w:szCs w:val="14"/>
          <w:color w:val="5D5D5E"/>
          <w:spacing w:val="8"/>
          <w:w w:val="54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</w:rPr>
        <w:t>K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</w:rPr>
        <w:t>)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</w:rPr>
        <w:t>'noanu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</w:rPr>
        <w:t>y</w:t>
      </w:r>
      <w:r>
        <w:rPr>
          <w:rFonts w:ascii="Arial" w:hAnsi="Arial" w:cs="Arial" w:eastAsia="Arial"/>
          <w:sz w:val="14"/>
          <w:szCs w:val="14"/>
          <w:color w:val="5D5D5E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.neauJa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10" w:lineRule="exact"/>
        <w:ind w:left="848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>4029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0"/>
          <w:position w:val="2"/>
        </w:rPr>
        <w:t>715600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47"/>
          <w:w w:val="8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88"/>
          <w:position w:val="2"/>
        </w:rPr>
        <w:t>lJ</w:t>
      </w:r>
      <w:r>
        <w:rPr>
          <w:rFonts w:ascii="Arial" w:hAnsi="Arial" w:cs="Arial" w:eastAsia="Arial"/>
          <w:sz w:val="14"/>
          <w:szCs w:val="14"/>
          <w:color w:val="777777"/>
          <w:spacing w:val="-19"/>
          <w:w w:val="87"/>
          <w:position w:val="2"/>
        </w:rPr>
        <w:t>.</w:t>
      </w:r>
      <w:r>
        <w:rPr>
          <w:rFonts w:ascii="Arial" w:hAnsi="Arial" w:cs="Arial" w:eastAsia="Arial"/>
          <w:sz w:val="14"/>
          <w:szCs w:val="14"/>
          <w:color w:val="5D5D5E"/>
          <w:spacing w:val="-11"/>
          <w:w w:val="121"/>
          <w:position w:val="2"/>
        </w:rPr>
        <w:t>p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126"/>
          <w:position w:val="2"/>
        </w:rPr>
        <w:t>y</w:t>
      </w:r>
      <w:r>
        <w:rPr>
          <w:rFonts w:ascii="Arial" w:hAnsi="Arial" w:cs="Arial" w:eastAsia="Arial"/>
          <w:sz w:val="14"/>
          <w:szCs w:val="14"/>
          <w:color w:val="777777"/>
          <w:spacing w:val="-15"/>
          <w:w w:val="126"/>
          <w:position w:val="2"/>
        </w:rPr>
        <w:t>n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0"/>
          <w:position w:val="2"/>
        </w:rPr>
        <w:t>t</w:t>
      </w:r>
      <w:r>
        <w:rPr>
          <w:rFonts w:ascii="Arial" w:hAnsi="Arial" w:cs="Arial" w:eastAsia="Arial"/>
          <w:sz w:val="14"/>
          <w:szCs w:val="14"/>
          <w:color w:val="5D5D5E"/>
          <w:spacing w:val="-5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2"/>
          <w:position w:val="2"/>
        </w:rPr>
        <w:t>ITOpe31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2"/>
          <w:position w:val="2"/>
        </w:rPr>
        <w:t>1</w:t>
      </w:r>
      <w:r>
        <w:rPr>
          <w:rFonts w:ascii="Arial" w:hAnsi="Arial" w:cs="Arial" w:eastAsia="Arial"/>
          <w:sz w:val="14"/>
          <w:szCs w:val="14"/>
          <w:color w:val="5D5D5E"/>
          <w:spacing w:val="-3"/>
          <w:w w:val="72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7"/>
          <w:position w:val="2"/>
        </w:rPr>
        <w:t>113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8"/>
          <w:position w:val="2"/>
        </w:rPr>
        <w:t>MC</w:t>
      </w:r>
      <w:r>
        <w:rPr>
          <w:rFonts w:ascii="Arial" w:hAnsi="Arial" w:cs="Arial" w:eastAsia="Arial"/>
          <w:sz w:val="14"/>
          <w:szCs w:val="14"/>
          <w:color w:val="5D5D5E"/>
          <w:spacing w:val="-4"/>
          <w:w w:val="88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777777"/>
          <w:spacing w:val="-73"/>
          <w:w w:val="88"/>
          <w:position w:val="2"/>
        </w:rPr>
        <w:t>Y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8"/>
          <w:position w:val="2"/>
        </w:rPr>
        <w:t>j</w:t>
      </w:r>
      <w:r>
        <w:rPr>
          <w:rFonts w:ascii="Arial" w:hAnsi="Arial" w:cs="Arial" w:eastAsia="Arial"/>
          <w:sz w:val="14"/>
          <w:szCs w:val="14"/>
          <w:color w:val="5D5D5E"/>
          <w:spacing w:val="8"/>
          <w:w w:val="88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79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777777"/>
          <w:spacing w:val="-14"/>
          <w:w w:val="80"/>
          <w:position w:val="2"/>
        </w:rPr>
        <w:t>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8"/>
          <w:position w:val="2"/>
        </w:rPr>
        <w:t>ap</w:t>
      </w:r>
      <w:r>
        <w:rPr>
          <w:rFonts w:ascii="Arial" w:hAnsi="Arial" w:cs="Arial" w:eastAsia="Arial"/>
          <w:sz w:val="14"/>
          <w:szCs w:val="14"/>
          <w:color w:val="5D5D5E"/>
          <w:spacing w:val="-28"/>
          <w:w w:val="98"/>
          <w:position w:val="2"/>
        </w:rPr>
        <w:t>o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90"/>
          <w:position w:val="2"/>
        </w:rPr>
        <w:t>.</w:t>
      </w:r>
      <w:r>
        <w:rPr>
          <w:rFonts w:ascii="Arial" w:hAnsi="Arial" w:cs="Arial" w:eastAsia="Arial"/>
          <w:sz w:val="14"/>
          <w:szCs w:val="14"/>
          <w:color w:val="777777"/>
          <w:spacing w:val="-19"/>
          <w:w w:val="91"/>
          <w:position w:val="2"/>
        </w:rPr>
        <w:t>n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4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  <w:position w:val="2"/>
        </w:rPr>
        <w:t>Y</w:t>
      </w:r>
      <w:r>
        <w:rPr>
          <w:rFonts w:ascii="Arial" w:hAnsi="Arial" w:cs="Arial" w:eastAsia="Arial"/>
          <w:sz w:val="14"/>
          <w:szCs w:val="14"/>
          <w:color w:val="5D5D5E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3"/>
          <w:position w:val="2"/>
        </w:rPr>
        <w:t>rproBHHY</w:t>
      </w:r>
      <w:r>
        <w:rPr>
          <w:rFonts w:ascii="Arial" w:hAnsi="Arial" w:cs="Arial" w:eastAsia="Arial"/>
          <w:sz w:val="14"/>
          <w:szCs w:val="14"/>
          <w:color w:val="5D5D5E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45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5D5D5E"/>
          <w:spacing w:val="5"/>
          <w:w w:val="145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2"/>
        </w:rPr>
        <w:t>rpB</w:t>
      </w:r>
      <w:r>
        <w:rPr>
          <w:rFonts w:ascii="Arial" w:hAnsi="Arial" w:cs="Arial" w:eastAsia="Arial"/>
          <w:sz w:val="14"/>
          <w:szCs w:val="14"/>
          <w:color w:val="5D5D5E"/>
          <w:spacing w:val="-4"/>
          <w:w w:val="96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89"/>
          <w:position w:val="2"/>
        </w:rPr>
        <w:t>ca</w:t>
      </w:r>
      <w:r>
        <w:rPr>
          <w:rFonts w:ascii="Arial" w:hAnsi="Arial" w:cs="Arial" w:eastAsia="Arial"/>
          <w:sz w:val="14"/>
          <w:szCs w:val="14"/>
          <w:color w:val="777777"/>
          <w:spacing w:val="-11"/>
          <w:w w:val="88"/>
          <w:position w:val="2"/>
        </w:rPr>
        <w:t>K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  <w:position w:val="2"/>
        </w:rPr>
        <w:t>Ui</w:t>
      </w:r>
      <w:r>
        <w:rPr>
          <w:rFonts w:ascii="Arial" w:hAnsi="Arial" w:cs="Arial" w:eastAsia="Arial"/>
          <w:sz w:val="14"/>
          <w:szCs w:val="14"/>
          <w:color w:val="5D5D5E"/>
          <w:spacing w:val="2"/>
          <w:w w:val="91"/>
          <w:position w:val="2"/>
        </w:rPr>
        <w:t>f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113"/>
          <w:position w:val="2"/>
        </w:rPr>
        <w:t>je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838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>4030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0"/>
          <w:position w:val="2"/>
        </w:rPr>
        <w:t>716000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47"/>
          <w:w w:val="8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2"/>
        </w:rPr>
        <w:t>LJ.P</w:t>
      </w:r>
      <w:r>
        <w:rPr>
          <w:rFonts w:ascii="Arial" w:hAnsi="Arial" w:cs="Arial" w:eastAsia="Arial"/>
          <w:sz w:val="14"/>
          <w:szCs w:val="14"/>
          <w:color w:val="5D5D5E"/>
          <w:spacing w:val="-10"/>
          <w:w w:val="86"/>
          <w:position w:val="2"/>
        </w:rPr>
        <w:t>Y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57"/>
          <w:position w:val="2"/>
        </w:rPr>
        <w:t>r</w:t>
      </w:r>
      <w:r>
        <w:rPr>
          <w:rFonts w:ascii="Arial" w:hAnsi="Arial" w:cs="Arial" w:eastAsia="Arial"/>
          <w:sz w:val="14"/>
          <w:szCs w:val="14"/>
          <w:color w:val="38383A"/>
          <w:spacing w:val="8"/>
          <w:w w:val="157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1"/>
          <w:position w:val="2"/>
        </w:rPr>
        <w:t>DOPE3</w:t>
      </w:r>
      <w:r>
        <w:rPr>
          <w:rFonts w:ascii="Arial" w:hAnsi="Arial" w:cs="Arial" w:eastAsia="Arial"/>
          <w:sz w:val="14"/>
          <w:szCs w:val="14"/>
          <w:color w:val="38383A"/>
          <w:spacing w:val="8"/>
          <w:w w:val="112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4"/>
          <w:position w:val="2"/>
        </w:rPr>
        <w:t>(40</w:t>
      </w:r>
      <w:r>
        <w:rPr>
          <w:rFonts w:ascii="Arial" w:hAnsi="Arial" w:cs="Arial" w:eastAsia="Arial"/>
          <w:sz w:val="14"/>
          <w:szCs w:val="14"/>
          <w:color w:val="5D5D5E"/>
          <w:spacing w:val="-3"/>
          <w:w w:val="104"/>
          <w:position w:val="2"/>
        </w:rPr>
        <w:t>3</w:t>
      </w:r>
      <w:r>
        <w:rPr>
          <w:rFonts w:ascii="Arial" w:hAnsi="Arial" w:cs="Arial" w:eastAsia="Arial"/>
          <w:sz w:val="14"/>
          <w:szCs w:val="14"/>
          <w:color w:val="38383A"/>
          <w:spacing w:val="7"/>
          <w:w w:val="129"/>
          <w:position w:val="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5D5D5E"/>
          <w:spacing w:val="0"/>
          <w:w w:val="107"/>
          <w:position w:val="2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5D5D5E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2"/>
        </w:rPr>
        <w:t>4032)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2" w:after="0" w:line="97" w:lineRule="exact"/>
        <w:ind w:left="216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5"/>
        </w:rPr>
        <w:t>,Apyr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5"/>
        </w:rPr>
        <w:t>n</w:t>
      </w:r>
      <w:r>
        <w:rPr>
          <w:rFonts w:ascii="Arial" w:hAnsi="Arial" w:cs="Arial" w:eastAsia="Arial"/>
          <w:sz w:val="14"/>
          <w:szCs w:val="14"/>
          <w:color w:val="5D5D5E"/>
          <w:spacing w:val="-10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1"/>
          <w:position w:val="-5"/>
        </w:rPr>
        <w:t>nope3H</w:t>
      </w:r>
      <w:r>
        <w:rPr>
          <w:rFonts w:ascii="Arial" w:hAnsi="Arial" w:cs="Arial" w:eastAsia="Arial"/>
          <w:sz w:val="14"/>
          <w:szCs w:val="14"/>
          <w:color w:val="5D5D5E"/>
          <w:spacing w:val="-22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-3"/>
          <w:w w:val="87"/>
          <w:position w:val="-5"/>
        </w:rPr>
        <w:t>K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7"/>
          <w:position w:val="-5"/>
        </w:rPr>
        <w:t>oje</w:t>
      </w:r>
      <w:r>
        <w:rPr>
          <w:rFonts w:ascii="Arial" w:hAnsi="Arial" w:cs="Arial" w:eastAsia="Arial"/>
          <w:sz w:val="14"/>
          <w:szCs w:val="14"/>
          <w:color w:val="5D5D5E"/>
          <w:spacing w:val="22"/>
          <w:w w:val="87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7"/>
          <w:position w:val="-5"/>
        </w:rPr>
        <w:t>lfCKJb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7"/>
          <w:position w:val="-5"/>
        </w:rPr>
        <w:t>)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7"/>
          <w:position w:val="-5"/>
        </w:rPr>
        <w:t>"llfBO</w:t>
      </w:r>
      <w:r>
        <w:rPr>
          <w:rFonts w:ascii="Arial" w:hAnsi="Arial" w:cs="Arial" w:eastAsia="Arial"/>
          <w:sz w:val="14"/>
          <w:szCs w:val="14"/>
          <w:color w:val="5D5D5E"/>
          <w:spacing w:val="-6"/>
          <w:w w:val="87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7"/>
          <w:position w:val="-5"/>
        </w:rPr>
        <w:t>nn31i3jy</w:t>
      </w:r>
      <w:r>
        <w:rPr>
          <w:rFonts w:ascii="Arial" w:hAnsi="Arial" w:cs="Arial" w:eastAsia="Arial"/>
          <w:sz w:val="14"/>
          <w:szCs w:val="14"/>
          <w:color w:val="5D5D5E"/>
          <w:spacing w:val="14"/>
          <w:w w:val="87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0"/>
          <w:position w:val="-5"/>
        </w:rPr>
        <w:t>npe.ny3eli</w:t>
      </w:r>
      <w:r>
        <w:rPr>
          <w:rFonts w:ascii="Arial" w:hAnsi="Arial" w:cs="Arial" w:eastAsia="Arial"/>
          <w:sz w:val="14"/>
          <w:szCs w:val="14"/>
          <w:color w:val="4B4B4B"/>
          <w:spacing w:val="-18"/>
          <w:w w:val="91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858587"/>
          <w:spacing w:val="-16"/>
          <w:w w:val="256"/>
          <w:position w:val="-5"/>
        </w:rPr>
        <w:t>,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  <w:position w:val="-5"/>
        </w:rPr>
        <w:t>o.nuocuo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</w:sectPr>
      </w:pPr>
      <w:rPr/>
    </w:p>
    <w:p>
      <w:pPr>
        <w:spacing w:before="0" w:after="0" w:line="197" w:lineRule="exact"/>
        <w:ind w:left="838" w:right="-68"/>
        <w:jc w:val="left"/>
        <w:tabs>
          <w:tab w:pos="1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0"/>
          <w:position w:val="2"/>
        </w:rPr>
        <w:t>4031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0"/>
          <w:position w:val="2"/>
        </w:rPr>
        <w:t>716100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77"/>
          <w:position w:val="-1"/>
        </w:rPr>
        <w:t>npeJXY3CTHHUII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  <w:cols w:num="2" w:equalWidth="0">
            <w:col w:w="2024" w:space="147"/>
            <w:col w:w="7929"/>
          </w:cols>
        </w:sectPr>
      </w:pPr>
      <w:rPr/>
    </w:p>
    <w:p>
      <w:pPr>
        <w:spacing w:before="42" w:after="0" w:line="249" w:lineRule="exact"/>
        <w:ind w:left="146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424484pt;margin-top:6.938326pt;width:19.380001pt;height:9.5pt;mso-position-horizontal-relative:page;mso-position-vertical-relative:paragraph;z-index:-2156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85"/>
                      <w:position w:val="1"/>
                    </w:rPr>
                    <w:t>4032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5D5D5E"/>
          <w:spacing w:val="-27"/>
          <w:w w:val="120"/>
          <w:position w:val="-3"/>
        </w:rPr>
        <w:t>7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0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42"/>
          <w:w w:val="80"/>
          <w:position w:val="-3"/>
        </w:rPr>
        <w:t>6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4"/>
          <w:position w:val="-3"/>
        </w:rPr>
        <w:t>200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43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7"/>
        </w:rPr>
        <w:t>lJ.pyr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7"/>
        </w:rPr>
        <w:t>n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2"/>
          <w:w w:val="8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6"/>
          <w:position w:val="7"/>
        </w:rPr>
        <w:t>00pe3H</w:t>
      </w:r>
      <w:r>
        <w:rPr>
          <w:rFonts w:ascii="Arial" w:hAnsi="Arial" w:cs="Arial" w:eastAsia="Arial"/>
          <w:sz w:val="14"/>
          <w:szCs w:val="14"/>
          <w:color w:val="4B4B4B"/>
          <w:spacing w:val="18"/>
          <w:w w:val="8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6"/>
          <w:position w:val="7"/>
        </w:rPr>
        <w:t>KOj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6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4B4B4B"/>
          <w:spacing w:val="-10"/>
          <w:w w:val="8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7"/>
        </w:rPr>
        <w:t>nnahajy</w:t>
      </w:r>
      <w:r>
        <w:rPr>
          <w:rFonts w:ascii="Arial" w:hAnsi="Arial" w:cs="Arial" w:eastAsia="Arial"/>
          <w:sz w:val="14"/>
          <w:szCs w:val="14"/>
          <w:color w:val="5D5D5E"/>
          <w:spacing w:val="-15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8"/>
          <w:position w:val="7"/>
        </w:rPr>
        <w:t>OCTaJJ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8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1"/>
          <w:w w:val="68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7"/>
        </w:rPr>
        <w:t>JIIIU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-1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86"/>
          <w:position w:val="7"/>
        </w:rPr>
        <w:t>HJIII</w:t>
      </w:r>
      <w:r>
        <w:rPr>
          <w:rFonts w:ascii="Arial" w:hAnsi="Arial" w:cs="Arial" w:eastAsia="Arial"/>
          <w:sz w:val="14"/>
          <w:szCs w:val="14"/>
          <w:color w:val="38383A"/>
          <w:spacing w:val="-21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2"/>
          <w:position w:val="7"/>
        </w:rPr>
        <w:t>KOjl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3"/>
          <w:position w:val="7"/>
        </w:rPr>
        <w:t>l</w:t>
      </w:r>
      <w:r>
        <w:rPr>
          <w:rFonts w:ascii="Arial" w:hAnsi="Arial" w:cs="Arial" w:eastAsia="Arial"/>
          <w:sz w:val="14"/>
          <w:szCs w:val="14"/>
          <w:color w:val="4B4B4B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7"/>
        </w:rPr>
        <w:t>ce</w:t>
      </w:r>
      <w:r>
        <w:rPr>
          <w:rFonts w:ascii="Arial" w:hAnsi="Arial" w:cs="Arial" w:eastAsia="Arial"/>
          <w:sz w:val="14"/>
          <w:szCs w:val="14"/>
          <w:color w:val="5D5D5E"/>
          <w:spacing w:val="-1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2"/>
          <w:position w:val="7"/>
        </w:rPr>
        <w:t>He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216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1"/>
        </w:rPr>
        <w:t>MOr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5D5D5E"/>
          <w:spacing w:val="11"/>
          <w:w w:val="8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5"/>
          <w:position w:val="1"/>
        </w:rPr>
        <w:t>H,!leHTH«jlHK083TH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828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2"/>
        </w:rPr>
        <w:t>4033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-34"/>
          <w:w w:val="12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-13"/>
          <w:w w:val="8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7000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3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8"/>
          <w:position w:val="1"/>
        </w:rPr>
        <w:t>AKI.\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9"/>
          <w:position w:val="1"/>
        </w:rPr>
        <w:t>H3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8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B4B4B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1"/>
        </w:rPr>
        <w:t>(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1"/>
        </w:rPr>
        <w:t>ot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95"/>
          <w:position w:val="1"/>
        </w:rPr>
        <w:t>403</w:t>
      </w:r>
      <w:r>
        <w:rPr>
          <w:rFonts w:ascii="Arial" w:hAnsi="Arial" w:cs="Arial" w:eastAsia="Arial"/>
          <w:sz w:val="14"/>
          <w:szCs w:val="14"/>
          <w:color w:val="38383A"/>
          <w:spacing w:val="7"/>
          <w:w w:val="95"/>
          <w:position w:val="1"/>
        </w:rPr>
        <w:t>4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5D5D5E"/>
          <w:spacing w:val="-8"/>
          <w:w w:val="95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95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38383A"/>
          <w:spacing w:val="7"/>
          <w:w w:val="9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1"/>
        </w:rPr>
        <w:t>4039)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819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>4034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0"/>
          <w:position w:val="2"/>
        </w:rPr>
        <w:t>717100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57"/>
          <w:w w:val="8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  <w:position w:val="2"/>
        </w:rPr>
        <w:t>AKIUlJ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3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4"/>
          <w:position w:val="2"/>
        </w:rPr>
        <w:t>H3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  <w:position w:val="2"/>
        </w:rPr>
        <w:t>Aepuoar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7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2"/>
        </w:rPr>
        <w:t>H31jrre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819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>4035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8"/>
        </w:rPr>
        <w:t>717200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7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8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D5D5E"/>
          <w:spacing w:val="-8"/>
          <w:w w:val="88"/>
          <w:position w:val="1"/>
        </w:rPr>
        <w:t>K</w:t>
      </w:r>
      <w:r>
        <w:rPr>
          <w:rFonts w:ascii="Arial" w:hAnsi="Arial" w:cs="Arial" w:eastAsia="Arial"/>
          <w:sz w:val="14"/>
          <w:szCs w:val="14"/>
          <w:color w:val="777777"/>
          <w:spacing w:val="-18"/>
          <w:w w:val="88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8"/>
          <w:position w:val="1"/>
        </w:rPr>
        <w:t>n3e</w:t>
      </w:r>
      <w:r>
        <w:rPr>
          <w:rFonts w:ascii="Arial" w:hAnsi="Arial" w:cs="Arial" w:eastAsia="Arial"/>
          <w:sz w:val="14"/>
          <w:szCs w:val="14"/>
          <w:color w:val="5D5D5E"/>
          <w:spacing w:val="29"/>
          <w:w w:val="8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4"/>
          <w:position w:val="1"/>
        </w:rPr>
        <w:t>H3</w:t>
      </w:r>
      <w:r>
        <w:rPr>
          <w:rFonts w:ascii="Arial" w:hAnsi="Arial" w:cs="Arial" w:eastAsia="Arial"/>
          <w:sz w:val="14"/>
          <w:szCs w:val="14"/>
          <w:color w:val="5D5D5E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9"/>
          <w:position w:val="1"/>
        </w:rPr>
        <w:t>JlYIIBHCK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1"/>
        </w:rPr>
        <w:t>npepaljesn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819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>4036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76"/>
          <w:position w:val="2"/>
        </w:rPr>
        <w:t>717300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76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2"/>
          <w:w w:val="7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2"/>
        </w:rPr>
        <w:t>AKUH3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2"/>
        </w:rPr>
        <w:t>C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1"/>
          <w:w w:val="7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6"/>
          <w:position w:val="2"/>
        </w:rPr>
        <w:t>H3</w:t>
      </w:r>
      <w:r>
        <w:rPr>
          <w:rFonts w:ascii="Arial" w:hAnsi="Arial" w:cs="Arial" w:eastAsia="Arial"/>
          <w:sz w:val="14"/>
          <w:szCs w:val="14"/>
          <w:color w:val="4B4B4B"/>
          <w:spacing w:val="20"/>
          <w:w w:val="7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2"/>
        </w:rPr>
        <w:t>aJJKOXOIIH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5D5D5E"/>
          <w:spacing w:val="-6"/>
          <w:w w:val="7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1"/>
          <w:position w:val="2"/>
        </w:rPr>
        <w:t>nlfha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809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>4037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0"/>
          <w:position w:val="2"/>
        </w:rPr>
        <w:t>717400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57"/>
          <w:w w:val="8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1"/>
          <w:position w:val="2"/>
        </w:rPr>
        <w:t>AKUI!J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67"/>
          <w:position w:val="2"/>
        </w:rPr>
        <w:t>113</w:t>
      </w:r>
      <w:r>
        <w:rPr>
          <w:rFonts w:ascii="Arial" w:hAnsi="Arial" w:cs="Arial" w:eastAsia="Arial"/>
          <w:sz w:val="14"/>
          <w:szCs w:val="14"/>
          <w:color w:val="4B4B4B"/>
          <w:spacing w:val="-1"/>
          <w:w w:val="67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1"/>
          <w:position w:val="2"/>
        </w:rPr>
        <w:t>OC</w:t>
      </w:r>
      <w:r>
        <w:rPr>
          <w:rFonts w:ascii="Arial" w:hAnsi="Arial" w:cs="Arial" w:eastAsia="Arial"/>
          <w:sz w:val="14"/>
          <w:szCs w:val="14"/>
          <w:color w:val="5D5D5E"/>
          <w:spacing w:val="-10"/>
          <w:w w:val="71"/>
          <w:position w:val="2"/>
        </w:rPr>
        <w:t>B</w:t>
      </w:r>
      <w:r>
        <w:rPr>
          <w:rFonts w:ascii="Arial" w:hAnsi="Arial" w:cs="Arial" w:eastAsia="Arial"/>
          <w:sz w:val="14"/>
          <w:szCs w:val="14"/>
          <w:color w:val="38383A"/>
          <w:spacing w:val="-15"/>
          <w:w w:val="100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4"/>
          <w:position w:val="2"/>
        </w:rPr>
        <w:t>lK3Bajyli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2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-13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2"/>
        </w:rPr>
        <w:t>6e3aJIKOXOJIH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7"/>
          <w:position w:val="2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2"/>
        </w:rPr>
        <w:t>ITHii3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809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2"/>
          <w:position w:val="2"/>
        </w:rPr>
        <w:t>4038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89"/>
          <w:w w:val="82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2"/>
          <w:position w:val="2"/>
        </w:rPr>
        <w:t>717500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31"/>
          <w:w w:val="82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2"/>
          <w:position w:val="2"/>
        </w:rPr>
        <w:t>AKUI!</w:t>
      </w:r>
      <w:r>
        <w:rPr>
          <w:rFonts w:ascii="Arial" w:hAnsi="Arial" w:cs="Arial" w:eastAsia="Arial"/>
          <w:sz w:val="14"/>
          <w:szCs w:val="14"/>
          <w:color w:val="4B4B4B"/>
          <w:spacing w:val="-10"/>
          <w:w w:val="82"/>
          <w:position w:val="2"/>
        </w:rPr>
        <w:t>3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82"/>
          <w:position w:val="2"/>
        </w:rPr>
        <w:t>C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82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777777"/>
          <w:spacing w:val="2"/>
          <w:w w:val="82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-4"/>
          <w:w w:val="85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2"/>
          <w:position w:val="2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00"/>
          <w:position w:val="2"/>
        </w:rPr>
        <w:t>K</w:t>
      </w:r>
      <w:r>
        <w:rPr>
          <w:rFonts w:ascii="Arial" w:hAnsi="Arial" w:cs="Arial" w:eastAsia="Arial"/>
          <w:sz w:val="14"/>
          <w:szCs w:val="14"/>
          <w:color w:val="262628"/>
          <w:spacing w:val="-12"/>
          <w:w w:val="100"/>
          <w:position w:val="2"/>
        </w:rPr>
        <w:t>3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2"/>
        </w:rPr>
        <w:t>1jly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800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>4039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6"/>
          <w:position w:val="2"/>
        </w:rPr>
        <w:t>717600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1"/>
          <w:w w:val="8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6"/>
          <w:position w:val="2"/>
        </w:rPr>
        <w:t>,Apyr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6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3"/>
          <w:w w:val="8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6"/>
          <w:position w:val="2"/>
        </w:rPr>
        <w:t>3KU1!3C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1" w:after="0" w:line="240" w:lineRule="auto"/>
        <w:ind w:left="21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A"/>
          <w:spacing w:val="-18"/>
          <w:w w:val="138"/>
        </w:rPr>
        <w:t>J</w:t>
      </w:r>
      <w:r>
        <w:rPr>
          <w:rFonts w:ascii="Arial" w:hAnsi="Arial" w:cs="Arial" w:eastAsia="Arial"/>
          <w:sz w:val="14"/>
          <w:szCs w:val="14"/>
          <w:color w:val="5D5D5E"/>
          <w:spacing w:val="-20"/>
          <w:w w:val="114"/>
        </w:rPr>
        <w:t>E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4"/>
        </w:rPr>
        <w:t>.li,HOKPATHl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5"/>
        </w:rPr>
        <w:t>i</w:t>
      </w:r>
      <w:r>
        <w:rPr>
          <w:rFonts w:ascii="Arial" w:hAnsi="Arial" w:cs="Arial" w:eastAsia="Arial"/>
          <w:sz w:val="14"/>
          <w:szCs w:val="14"/>
          <w:color w:val="38383A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-12"/>
          <w:w w:val="138"/>
        </w:rPr>
        <w:t>D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5"/>
        </w:rPr>
        <w:t>OPE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6"/>
        </w:rPr>
        <w:t>3</w:t>
      </w:r>
      <w:r>
        <w:rPr>
          <w:rFonts w:ascii="Arial" w:hAnsi="Arial" w:cs="Arial" w:eastAsia="Arial"/>
          <w:sz w:val="14"/>
          <w:szCs w:val="14"/>
          <w:color w:val="4B4B4B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8383A"/>
          <w:spacing w:val="3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8"/>
        </w:rPr>
        <w:t>EKCfPA</w:t>
      </w:r>
      <w:r>
        <w:rPr>
          <w:rFonts w:ascii="Arial" w:hAnsi="Arial" w:cs="Arial" w:eastAsia="Arial"/>
          <w:sz w:val="14"/>
          <w:szCs w:val="14"/>
          <w:color w:val="38383A"/>
          <w:spacing w:val="-18"/>
          <w:w w:val="118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DPO&lt;I&gt;</w:t>
      </w:r>
      <w:r>
        <w:rPr>
          <w:rFonts w:ascii="Arial" w:hAnsi="Arial" w:cs="Arial" w:eastAsia="Arial"/>
          <w:sz w:val="14"/>
          <w:szCs w:val="14"/>
          <w:color w:val="38383A"/>
          <w:spacing w:val="-28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5D5D5E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34"/>
        </w:rPr>
        <w:t>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53" w:lineRule="auto"/>
        <w:ind w:left="2133" w:right="4408" w:firstLine="-1343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>40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48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0"/>
        </w:rPr>
        <w:t>719000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57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7"/>
        </w:rPr>
        <w:t>EKCfPA</w:t>
      </w:r>
      <w:r>
        <w:rPr>
          <w:rFonts w:ascii="Arial" w:hAnsi="Arial" w:cs="Arial" w:eastAsia="Arial"/>
          <w:sz w:val="14"/>
          <w:szCs w:val="14"/>
          <w:color w:val="38383A"/>
          <w:spacing w:val="-3"/>
          <w:w w:val="117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7"/>
        </w:rPr>
        <w:t>HMOBHHY</w:t>
      </w:r>
      <w:r>
        <w:rPr>
          <w:rFonts w:ascii="Arial" w:hAnsi="Arial" w:cs="Arial" w:eastAsia="Arial"/>
          <w:sz w:val="14"/>
          <w:szCs w:val="14"/>
          <w:color w:val="38383A"/>
          <w:spacing w:val="-17"/>
          <w:w w:val="117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31"/>
        </w:rPr>
        <w:t>Cf</w:t>
      </w:r>
      <w:r>
        <w:rPr>
          <w:rFonts w:ascii="Arial" w:hAnsi="Arial" w:cs="Arial" w:eastAsia="Arial"/>
          <w:sz w:val="14"/>
          <w:szCs w:val="14"/>
          <w:color w:val="4B4B4B"/>
          <w:spacing w:val="-12"/>
          <w:w w:val="131"/>
        </w:rPr>
        <w:t>E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31"/>
        </w:rPr>
        <w:t>'!E</w:t>
      </w:r>
      <w:r>
        <w:rPr>
          <w:rFonts w:ascii="Arial" w:hAnsi="Arial" w:cs="Arial" w:eastAsia="Arial"/>
          <w:sz w:val="14"/>
          <w:szCs w:val="14"/>
          <w:color w:val="262628"/>
          <w:spacing w:val="-21"/>
          <w:w w:val="131"/>
        </w:rPr>
        <w:t>H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31"/>
        </w:rPr>
        <w:t>Y</w:t>
      </w:r>
      <w:r>
        <w:rPr>
          <w:rFonts w:ascii="Arial" w:hAnsi="Arial" w:cs="Arial" w:eastAsia="Arial"/>
          <w:sz w:val="14"/>
          <w:szCs w:val="14"/>
          <w:color w:val="4B4B4B"/>
          <w:spacing w:val="-21"/>
          <w:w w:val="131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5"/>
        </w:rPr>
        <w:t>KOPHIIJli.El</w:t>
      </w:r>
      <w:r>
        <w:rPr>
          <w:rFonts w:ascii="Arial" w:hAnsi="Arial" w:cs="Arial" w:eastAsia="Arial"/>
          <w:sz w:val="14"/>
          <w:szCs w:val="14"/>
          <w:color w:val="38383A"/>
          <w:spacing w:val="-13"/>
          <w:w w:val="116"/>
        </w:rPr>
        <w:t>L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26"/>
        </w:rPr>
        <w:t>E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39"/>
        </w:rPr>
        <w:t>M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39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8"/>
        </w:rPr>
        <w:t>D</w:t>
      </w:r>
      <w:r>
        <w:rPr>
          <w:rFonts w:ascii="Arial" w:hAnsi="Arial" w:cs="Arial" w:eastAsia="Arial"/>
          <w:sz w:val="14"/>
          <w:szCs w:val="14"/>
          <w:color w:val="38383A"/>
          <w:spacing w:val="-6"/>
          <w:w w:val="117"/>
        </w:rPr>
        <w:t>O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7"/>
        </w:rPr>
        <w:t>CEI</w:t>
      </w:r>
      <w:r>
        <w:rPr>
          <w:rFonts w:ascii="Arial" w:hAnsi="Arial" w:cs="Arial" w:eastAsia="Arial"/>
          <w:sz w:val="14"/>
          <w:szCs w:val="14"/>
          <w:color w:val="5D5D5E"/>
          <w:spacing w:val="-19"/>
          <w:w w:val="97"/>
        </w:rPr>
        <w:t>&gt;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21"/>
        </w:rPr>
        <w:t>HH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20"/>
        </w:rPr>
        <w:t>X</w:t>
      </w:r>
      <w:r>
        <w:rPr>
          <w:rFonts w:ascii="Arial" w:hAnsi="Arial" w:cs="Arial" w:eastAsia="Arial"/>
          <w:sz w:val="14"/>
          <w:szCs w:val="14"/>
          <w:color w:val="38383A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2"/>
        </w:rPr>
        <w:t>DOrO.li.HOCT</w:t>
      </w:r>
      <w:r>
        <w:rPr>
          <w:rFonts w:ascii="Arial" w:hAnsi="Arial" w:cs="Arial" w:eastAsia="Arial"/>
          <w:sz w:val="14"/>
          <w:szCs w:val="14"/>
          <w:color w:val="38383A"/>
          <w:spacing w:val="8"/>
          <w:w w:val="113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-16"/>
          <w:w w:val="144"/>
        </w:rPr>
        <w:t>(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8"/>
        </w:rPr>
        <w:t>o</w:t>
      </w:r>
      <w:r>
        <w:rPr>
          <w:rFonts w:ascii="Arial" w:hAnsi="Arial" w:cs="Arial" w:eastAsia="Arial"/>
          <w:sz w:val="14"/>
          <w:szCs w:val="14"/>
          <w:color w:val="38383A"/>
          <w:spacing w:val="9"/>
          <w:w w:val="108"/>
        </w:rPr>
        <w:t>n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8"/>
        </w:rPr>
        <w:t>4041ao</w:t>
      </w:r>
      <w:r>
        <w:rPr>
          <w:rFonts w:ascii="Arial" w:hAnsi="Arial" w:cs="Arial" w:eastAsia="Arial"/>
          <w:sz w:val="14"/>
          <w:szCs w:val="14"/>
          <w:color w:val="38383A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3"/>
        </w:rPr>
        <w:t>4046)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97" w:lineRule="exact"/>
        <w:ind w:left="212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5"/>
        </w:rPr>
        <w:t>fi0pe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-5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7"/>
          <w:position w:val="-5"/>
        </w:rPr>
        <w:t>113</w:t>
      </w:r>
      <w:r>
        <w:rPr>
          <w:rFonts w:ascii="Arial" w:hAnsi="Arial" w:cs="Arial" w:eastAsia="Arial"/>
          <w:sz w:val="14"/>
          <w:szCs w:val="14"/>
          <w:color w:val="5D5D5E"/>
          <w:spacing w:val="-29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2"/>
          <w:position w:val="-5"/>
        </w:rPr>
        <w:t>,!10X0,!13</w:t>
      </w:r>
      <w:r>
        <w:rPr>
          <w:rFonts w:ascii="Arial" w:hAnsi="Arial" w:cs="Arial" w:eastAsia="Arial"/>
          <w:sz w:val="14"/>
          <w:szCs w:val="14"/>
          <w:color w:val="5D5D5E"/>
          <w:spacing w:val="-11"/>
          <w:w w:val="72"/>
          <w:position w:val="-5"/>
        </w:rPr>
        <w:t>K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256"/>
          <w:position w:val="-5"/>
        </w:rPr>
        <w:t>,</w:t>
      </w:r>
      <w:r>
        <w:rPr>
          <w:rFonts w:ascii="Arial" w:hAnsi="Arial" w:cs="Arial" w:eastAsia="Arial"/>
          <w:sz w:val="14"/>
          <w:szCs w:val="14"/>
          <w:color w:val="777777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-5"/>
        </w:rPr>
        <w:t>.!IOOHT</w:t>
      </w:r>
      <w:r>
        <w:rPr>
          <w:rFonts w:ascii="Arial" w:hAnsi="Arial" w:cs="Arial" w:eastAsia="Arial"/>
          <w:sz w:val="14"/>
          <w:szCs w:val="14"/>
          <w:color w:val="5D5D5E"/>
          <w:spacing w:val="-4"/>
          <w:w w:val="76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-3"/>
          <w:w w:val="85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-5"/>
        </w:rPr>
        <w:t>KanHTallHY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  <w:position w:val="-5"/>
        </w:rPr>
        <w:t>JloOHT</w:t>
      </w:r>
      <w:r>
        <w:rPr>
          <w:rFonts w:ascii="Arial" w:hAnsi="Arial" w:cs="Arial" w:eastAsia="Arial"/>
          <w:sz w:val="14"/>
          <w:szCs w:val="14"/>
          <w:color w:val="5D5D5E"/>
          <w:spacing w:val="-26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7"/>
          <w:position w:val="-5"/>
        </w:rPr>
        <w:t>113</w:t>
      </w:r>
      <w:r>
        <w:rPr>
          <w:rFonts w:ascii="Arial" w:hAnsi="Arial" w:cs="Arial" w:eastAsia="Arial"/>
          <w:sz w:val="14"/>
          <w:szCs w:val="14"/>
          <w:color w:val="5D5D5E"/>
          <w:spacing w:val="-20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5"/>
        </w:rPr>
        <w:t>T</w:t>
      </w:r>
      <w:r>
        <w:rPr>
          <w:rFonts w:ascii="Arial" w:hAnsi="Arial" w:cs="Arial" w:eastAsia="Arial"/>
          <w:sz w:val="14"/>
          <w:szCs w:val="14"/>
          <w:color w:val="5D5D5E"/>
          <w:spacing w:val="-15"/>
          <w:w w:val="100"/>
          <w:position w:val="-5"/>
        </w:rPr>
        <w:t>e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100"/>
          <w:position w:val="-5"/>
        </w:rPr>
        <w:t>peT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</w:sectPr>
      </w:pPr>
      <w:rPr/>
    </w:p>
    <w:p>
      <w:pPr>
        <w:spacing w:before="0" w:after="0" w:line="197" w:lineRule="exact"/>
        <w:ind w:left="781" w:right="-68"/>
        <w:jc w:val="left"/>
        <w:tabs>
          <w:tab w:pos="14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w w:val="89"/>
          <w:position w:val="2"/>
        </w:rPr>
        <w:t>40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1"/>
          <w:w w:val="89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66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D5D5E"/>
          <w:spacing w:val="-27"/>
          <w:w w:val="120"/>
          <w:position w:val="2"/>
        </w:rPr>
        <w:t>7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13"/>
          <w:w w:val="66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4"/>
          <w:position w:val="2"/>
        </w:rPr>
        <w:t>9100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4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  <w:position w:val="-1"/>
        </w:rPr>
        <w:t>ljiH3JfqKRX</w:t>
      </w:r>
      <w:r>
        <w:rPr>
          <w:rFonts w:ascii="Arial" w:hAnsi="Arial" w:cs="Arial" w:eastAsia="Arial"/>
          <w:sz w:val="14"/>
          <w:szCs w:val="14"/>
          <w:color w:val="5D5D5E"/>
          <w:spacing w:val="2"/>
          <w:w w:val="83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5"/>
          <w:position w:val="-1"/>
        </w:rPr>
        <w:t>JIIH.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-1"/>
        </w:rPr>
        <w:t>(3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  <w:cols w:num="2" w:equalWidth="0">
            <w:col w:w="1978" w:space="146"/>
            <w:col w:w="7976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61" w:lineRule="auto"/>
        <w:ind w:left="2124" w:right="4547" w:firstLine="-1343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-10"/>
        </w:rPr>
        <w:t>4042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  <w:position w:val="-11"/>
        </w:rPr>
        <w:t>719200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59"/>
          <w:w w:val="81"/>
          <w:position w:val="-1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  <w:position w:val="0"/>
        </w:rPr>
        <w:t>Dope3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9"/>
          <w:position w:val="0"/>
        </w:rPr>
        <w:t>H3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0"/>
          <w:position w:val="0"/>
        </w:rPr>
        <w:t>noxo.naK,</w:t>
      </w:r>
      <w:r>
        <w:rPr>
          <w:rFonts w:ascii="Arial" w:hAnsi="Arial" w:cs="Arial" w:eastAsia="Arial"/>
          <w:sz w:val="14"/>
          <w:szCs w:val="14"/>
          <w:color w:val="5D5D5E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  <w:position w:val="0"/>
        </w:rPr>
        <w:t>no6H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5D5D5E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30"/>
          <w:position w:val="0"/>
        </w:rPr>
        <w:t>u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0"/>
        </w:rPr>
        <w:t>KanuTaJIH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0"/>
        </w:rPr>
        <w:t>'</w:t>
      </w:r>
      <w:r>
        <w:rPr>
          <w:rFonts w:ascii="Arial" w:hAnsi="Arial" w:cs="Arial" w:eastAsia="Arial"/>
          <w:sz w:val="14"/>
          <w:szCs w:val="14"/>
          <w:color w:val="5D5D5E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9"/>
          <w:position w:val="0"/>
        </w:rPr>
        <w:t>.no61r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0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4B4B4B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7"/>
          <w:position w:val="0"/>
        </w:rPr>
        <w:t>113</w:t>
      </w:r>
      <w:r>
        <w:rPr>
          <w:rFonts w:ascii="Arial" w:hAnsi="Arial" w:cs="Arial" w:eastAsia="Arial"/>
          <w:sz w:val="14"/>
          <w:szCs w:val="14"/>
          <w:color w:val="5D5D5E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13"/>
          <w:position w:val="0"/>
        </w:rPr>
        <w:t>reper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1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2"/>
          <w:position w:val="0"/>
        </w:rPr>
        <w:t>npeJXY3eli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30"/>
          <w:position w:val="0"/>
        </w:rPr>
        <w:t>u</w:t>
      </w:r>
      <w:r>
        <w:rPr>
          <w:rFonts w:ascii="Arial" w:hAnsi="Arial" w:cs="Arial" w:eastAsia="Arial"/>
          <w:sz w:val="14"/>
          <w:szCs w:val="14"/>
          <w:color w:val="4B4B4B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89"/>
          <w:position w:val="0"/>
        </w:rPr>
        <w:t>ocraJIHX</w:t>
      </w:r>
      <w:r>
        <w:rPr>
          <w:rFonts w:ascii="Arial" w:hAnsi="Arial" w:cs="Arial" w:eastAsia="Arial"/>
          <w:sz w:val="14"/>
          <w:szCs w:val="14"/>
          <w:color w:val="38383A"/>
          <w:spacing w:val="-5"/>
          <w:w w:val="8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0"/>
        </w:rPr>
        <w:t>npastm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0"/>
        </w:rPr>
        <w:t>x</w:t>
      </w:r>
      <w:r>
        <w:rPr>
          <w:rFonts w:ascii="Arial" w:hAnsi="Arial" w:cs="Arial" w:eastAsia="Arial"/>
          <w:sz w:val="14"/>
          <w:szCs w:val="14"/>
          <w:color w:val="4B4B4B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2"/>
          <w:position w:val="0"/>
        </w:rPr>
        <w:t>mtua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9" w:after="0" w:line="240" w:lineRule="auto"/>
        <w:ind w:left="21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04372pt;margin-top:6.810696pt;width:59.130101pt;height:9.5pt;mso-position-horizontal-relative:page;mso-position-vertical-relative:paragraph;z-index:-2156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82"/>
                      <w:position w:val="1"/>
                    </w:rPr>
                    <w:t>4043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B4B4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A"/>
                      <w:spacing w:val="0"/>
                      <w:w w:val="87"/>
                      <w:position w:val="1"/>
                    </w:rPr>
                    <w:t>71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A"/>
                      <w:spacing w:val="-49"/>
                      <w:w w:val="87"/>
                      <w:position w:val="1"/>
                    </w:rPr>
                    <w:t>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D5D5E"/>
                      <w:spacing w:val="0"/>
                      <w:w w:val="85"/>
                      <w:position w:val="1"/>
                    </w:rPr>
                    <w:t>300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8"/>
        </w:rPr>
        <w:t>flope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8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-9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67"/>
        </w:rPr>
        <w:t>113</w:t>
      </w:r>
      <w:r>
        <w:rPr>
          <w:rFonts w:ascii="Arial" w:hAnsi="Arial" w:cs="Arial" w:eastAsia="Arial"/>
          <w:sz w:val="14"/>
          <w:szCs w:val="14"/>
          <w:color w:val="4B4B4B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8"/>
        </w:rPr>
        <w:t>ll</w:t>
      </w:r>
      <w:r>
        <w:rPr>
          <w:rFonts w:ascii="Arial" w:hAnsi="Arial" w:cs="Arial" w:eastAsia="Arial"/>
          <w:sz w:val="14"/>
          <w:szCs w:val="14"/>
          <w:color w:val="5D5D5E"/>
          <w:spacing w:val="-3"/>
          <w:w w:val="97"/>
        </w:rPr>
        <w:t>O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77"/>
        </w:rPr>
        <w:t>X</w:t>
      </w:r>
      <w:r>
        <w:rPr>
          <w:rFonts w:ascii="Arial" w:hAnsi="Arial" w:cs="Arial" w:eastAsia="Arial"/>
          <w:sz w:val="14"/>
          <w:szCs w:val="14"/>
          <w:color w:val="38383A"/>
          <w:spacing w:val="-26"/>
          <w:w w:val="77"/>
        </w:rPr>
        <w:t>O</w:t>
      </w:r>
      <w:r>
        <w:rPr>
          <w:rFonts w:ascii="Arial" w:hAnsi="Arial" w:cs="Arial" w:eastAsia="Arial"/>
          <w:sz w:val="14"/>
          <w:szCs w:val="14"/>
          <w:color w:val="5D5D5E"/>
          <w:spacing w:val="-14"/>
          <w:w w:val="197"/>
        </w:rPr>
        <w:t>l</w:t>
      </w:r>
      <w:r>
        <w:rPr>
          <w:rFonts w:ascii="Arial" w:hAnsi="Arial" w:cs="Arial" w:eastAsia="Arial"/>
          <w:sz w:val="14"/>
          <w:szCs w:val="14"/>
          <w:color w:val="5D5D5E"/>
          <w:spacing w:val="-15"/>
          <w:w w:val="197"/>
        </w:rPr>
        <w:t>l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80"/>
        </w:rPr>
        <w:t>B</w:t>
      </w:r>
      <w:r>
        <w:rPr>
          <w:rFonts w:ascii="Arial" w:hAnsi="Arial" w:cs="Arial" w:eastAsia="Arial"/>
          <w:sz w:val="14"/>
          <w:szCs w:val="14"/>
          <w:color w:val="38383A"/>
          <w:spacing w:val="-19"/>
          <w:w w:val="80"/>
        </w:rPr>
        <w:t>K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256"/>
        </w:rPr>
        <w:t>,</w:t>
      </w:r>
      <w:r>
        <w:rPr>
          <w:rFonts w:ascii="Arial" w:hAnsi="Arial" w:cs="Arial" w:eastAsia="Arial"/>
          <w:sz w:val="14"/>
          <w:szCs w:val="14"/>
          <w:color w:val="5D5D5E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8"/>
        </w:rPr>
        <w:t>ll06H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8"/>
        </w:rPr>
        <w:t>T</w:t>
      </w:r>
      <w:r>
        <w:rPr>
          <w:rFonts w:ascii="Arial" w:hAnsi="Arial" w:cs="Arial" w:eastAsia="Arial"/>
          <w:sz w:val="14"/>
          <w:szCs w:val="14"/>
          <w:color w:val="5D5D5E"/>
          <w:spacing w:val="-10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27"/>
        </w:rPr>
        <w:t>II</w:t>
      </w:r>
      <w:r>
        <w:rPr>
          <w:rFonts w:ascii="Arial" w:hAnsi="Arial" w:cs="Arial" w:eastAsia="Arial"/>
          <w:sz w:val="14"/>
          <w:szCs w:val="14"/>
          <w:color w:val="4B4B4B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6"/>
        </w:rPr>
        <w:t>K8ITI!TaJJH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6"/>
        </w:rPr>
        <w:t>y</w:t>
      </w:r>
      <w:r>
        <w:rPr>
          <w:rFonts w:ascii="Arial" w:hAnsi="Arial" w:cs="Arial" w:eastAsia="Arial"/>
          <w:sz w:val="14"/>
          <w:szCs w:val="14"/>
          <w:color w:val="4B4B4B"/>
          <w:spacing w:val="-2"/>
          <w:w w:val="76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2"/>
        </w:rPr>
        <w:t>ll061!T</w:t>
      </w:r>
      <w:r>
        <w:rPr>
          <w:rFonts w:ascii="Arial" w:hAnsi="Arial" w:cs="Arial" w:eastAsia="Arial"/>
          <w:sz w:val="14"/>
          <w:szCs w:val="14"/>
          <w:color w:val="4B4B4B"/>
          <w:spacing w:val="-9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</w:rPr>
        <w:t>uepacnope,llHB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40" w:lineRule="auto"/>
        <w:ind w:left="21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77"/>
        </w:rPr>
        <w:t>113Meljy</w:t>
      </w:r>
      <w:r>
        <w:rPr>
          <w:rFonts w:ascii="Arial" w:hAnsi="Arial" w:cs="Arial" w:eastAsia="Arial"/>
          <w:sz w:val="14"/>
          <w:szCs w:val="14"/>
          <w:color w:val="5D5D5E"/>
          <w:spacing w:val="19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7"/>
        </w:rPr>
        <w:t>ljllf311'1J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7"/>
        </w:rPr>
        <w:t>(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7"/>
        </w:rPr>
        <w:t>J!X</w:t>
      </w:r>
      <w:r>
        <w:rPr>
          <w:rFonts w:ascii="Arial" w:hAnsi="Arial" w:cs="Arial" w:eastAsia="Arial"/>
          <w:sz w:val="14"/>
          <w:szCs w:val="14"/>
          <w:color w:val="4B4B4B"/>
          <w:spacing w:val="-5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19"/>
        </w:rPr>
        <w:t>I</w:t>
      </w:r>
      <w:r>
        <w:rPr>
          <w:rFonts w:ascii="Arial" w:hAnsi="Arial" w:cs="Arial" w:eastAsia="Arial"/>
          <w:sz w:val="14"/>
          <w:szCs w:val="14"/>
          <w:color w:val="5D5D5E"/>
          <w:spacing w:val="10"/>
          <w:w w:val="119"/>
        </w:rPr>
        <w:t>t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</w:rPr>
        <w:t>OpaBHIIX</w:t>
      </w:r>
      <w:r>
        <w:rPr>
          <w:rFonts w:ascii="Arial" w:hAnsi="Arial" w:cs="Arial" w:eastAsia="Arial"/>
          <w:sz w:val="14"/>
          <w:szCs w:val="14"/>
          <w:color w:val="5D5D5E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IIHU3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2" w:after="0" w:line="240" w:lineRule="auto"/>
        <w:ind w:left="790" w:right="-20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4044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-27"/>
          <w:w w:val="12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-3"/>
          <w:w w:val="66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</w:rPr>
        <w:t>9400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4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2"/>
          <w:position w:val="1"/>
        </w:rPr>
        <w:t>0C'I'3JUI</w:t>
      </w:r>
      <w:r>
        <w:rPr>
          <w:rFonts w:ascii="Arial" w:hAnsi="Arial" w:cs="Arial" w:eastAsia="Arial"/>
          <w:sz w:val="14"/>
          <w:szCs w:val="14"/>
          <w:color w:val="5D5D5E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  <w:position w:val="1"/>
        </w:rPr>
        <w:t>jC.lliiOKpaTiil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5D5D5E"/>
          <w:spacing w:val="-9"/>
          <w:w w:val="9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5"/>
          <w:position w:val="1"/>
        </w:rPr>
        <w:t>DOpe31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5"/>
          <w:position w:val="1"/>
        </w:rPr>
        <w:t>1</w:t>
      </w:r>
      <w:r>
        <w:rPr>
          <w:rFonts w:ascii="Arial" w:hAnsi="Arial" w:cs="Arial" w:eastAsia="Arial"/>
          <w:sz w:val="14"/>
          <w:szCs w:val="14"/>
          <w:color w:val="5D5D5E"/>
          <w:spacing w:val="-4"/>
          <w:w w:val="7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7"/>
          <w:position w:val="1"/>
        </w:rPr>
        <w:t>113</w:t>
      </w:r>
      <w:r>
        <w:rPr>
          <w:rFonts w:ascii="Arial" w:hAnsi="Arial" w:cs="Arial" w:eastAsia="Arial"/>
          <w:sz w:val="14"/>
          <w:szCs w:val="14"/>
          <w:color w:val="5D5D5E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1"/>
        </w:rPr>
        <w:t>IIMOBIIH}'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2" w:after="0" w:line="97" w:lineRule="exact"/>
        <w:ind w:left="212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5"/>
        </w:rPr>
        <w:t>Qcran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5"/>
        </w:rPr>
        <w:t>n</w:t>
      </w:r>
      <w:r>
        <w:rPr>
          <w:rFonts w:ascii="Arial" w:hAnsi="Arial" w:cs="Arial" w:eastAsia="Arial"/>
          <w:sz w:val="14"/>
          <w:szCs w:val="14"/>
          <w:color w:val="5D5D5E"/>
          <w:spacing w:val="-9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8"/>
          <w:position w:val="-5"/>
        </w:rPr>
        <w:t>ITOpe3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8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1"/>
          <w:w w:val="78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-5"/>
        </w:rPr>
        <w:t>KOj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7"/>
          <w:position w:val="-5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7"/>
          <w:position w:val="-5"/>
        </w:rPr>
        <w:t>nnalla</w:t>
      </w:r>
      <w:r>
        <w:rPr>
          <w:rFonts w:ascii="Arial" w:hAnsi="Arial" w:cs="Arial" w:eastAsia="Arial"/>
          <w:sz w:val="14"/>
          <w:szCs w:val="14"/>
          <w:color w:val="5D5D5E"/>
          <w:spacing w:val="-15"/>
          <w:w w:val="107"/>
          <w:position w:val="-5"/>
        </w:rPr>
        <w:t>j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107"/>
          <w:position w:val="-5"/>
        </w:rPr>
        <w:t>y</w:t>
      </w:r>
      <w:r>
        <w:rPr>
          <w:rFonts w:ascii="Arial" w:hAnsi="Arial" w:cs="Arial" w:eastAsia="Arial"/>
          <w:sz w:val="14"/>
          <w:szCs w:val="14"/>
          <w:color w:val="777777"/>
          <w:spacing w:val="-14"/>
          <w:w w:val="107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-5"/>
        </w:rPr>
        <w:t>IICKJb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-5"/>
        </w:rPr>
        <w:t>)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-5"/>
        </w:rPr>
        <w:t>"li!BO</w:t>
      </w:r>
      <w:r>
        <w:rPr>
          <w:rFonts w:ascii="Arial" w:hAnsi="Arial" w:cs="Arial" w:eastAsia="Arial"/>
          <w:sz w:val="14"/>
          <w:szCs w:val="14"/>
          <w:color w:val="5D5D5E"/>
          <w:spacing w:val="-7"/>
          <w:w w:val="86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9"/>
          <w:position w:val="-5"/>
        </w:rPr>
        <w:t>npeJXY3Cii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0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5D5D5E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</w:sectPr>
      </w:pPr>
      <w:rPr/>
    </w:p>
    <w:p>
      <w:pPr>
        <w:spacing w:before="0" w:after="0" w:line="197" w:lineRule="exact"/>
        <w:ind w:left="790" w:right="-68"/>
        <w:jc w:val="left"/>
        <w:tabs>
          <w:tab w:pos="14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2"/>
          <w:position w:val="2"/>
        </w:rPr>
        <w:t>4045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D5D5E"/>
          <w:spacing w:val="-19"/>
          <w:w w:val="120"/>
          <w:position w:val="2"/>
        </w:rPr>
        <w:t>7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13"/>
          <w:w w:val="66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4"/>
          <w:position w:val="2"/>
        </w:rPr>
        <w:t>9500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1"/>
        </w:rPr>
        <w:t>npeJXYlCTRifUII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  <w:cols w:num="2" w:equalWidth="0">
            <w:col w:w="1978" w:space="156"/>
            <w:col w:w="7966"/>
          </w:cols>
        </w:sectPr>
      </w:pPr>
      <w:rPr/>
    </w:p>
    <w:p>
      <w:pPr>
        <w:spacing w:before="33" w:after="0" w:line="268" w:lineRule="exact"/>
        <w:ind w:left="781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-2"/>
        </w:rPr>
        <w:t>4046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  <w:position w:val="-3"/>
        </w:rPr>
        <w:t>719600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59"/>
          <w:w w:val="81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  <w:position w:val="7"/>
        </w:rPr>
        <w:t>0crann</w:t>
      </w:r>
      <w:r>
        <w:rPr>
          <w:rFonts w:ascii="Arial" w:hAnsi="Arial" w:cs="Arial" w:eastAsia="Arial"/>
          <w:sz w:val="15"/>
          <w:szCs w:val="15"/>
          <w:color w:val="5D5D5E"/>
          <w:spacing w:val="-2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0"/>
          <w:position w:val="7"/>
        </w:rPr>
        <w:t>ITOpe3B</w:t>
      </w:r>
      <w:r>
        <w:rPr>
          <w:rFonts w:ascii="Arial" w:hAnsi="Arial" w:cs="Arial" w:eastAsia="Arial"/>
          <w:sz w:val="14"/>
          <w:szCs w:val="14"/>
          <w:color w:val="4B4B4B"/>
          <w:spacing w:val="-20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7"/>
        </w:rPr>
        <w:t>KOj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10"/>
          <w:w w:val="8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7"/>
        </w:rPr>
        <w:t>nnallajy</w:t>
      </w:r>
      <w:r>
        <w:rPr>
          <w:rFonts w:ascii="Arial" w:hAnsi="Arial" w:cs="Arial" w:eastAsia="Arial"/>
          <w:sz w:val="14"/>
          <w:szCs w:val="14"/>
          <w:color w:val="5D5D5E"/>
          <w:spacing w:val="-1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4"/>
          <w:position w:val="7"/>
        </w:rPr>
        <w:t>.npyr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color w:val="5D5D5E"/>
          <w:spacing w:val="0"/>
          <w:w w:val="136"/>
          <w:position w:val="7"/>
        </w:rPr>
        <w:t>Hllf</w:t>
      </w:r>
      <w:r>
        <w:rPr>
          <w:rFonts w:ascii="Arial" w:hAnsi="Arial" w:cs="Arial" w:eastAsia="Arial"/>
          <w:sz w:val="11"/>
          <w:szCs w:val="11"/>
          <w:color w:val="5D5D5E"/>
          <w:spacing w:val="0"/>
          <w:w w:val="136"/>
          <w:position w:val="7"/>
        </w:rPr>
        <w:t>l</w:t>
      </w:r>
      <w:r>
        <w:rPr>
          <w:rFonts w:ascii="Arial" w:hAnsi="Arial" w:cs="Arial" w:eastAsia="Arial"/>
          <w:sz w:val="11"/>
          <w:szCs w:val="11"/>
          <w:color w:val="5D5D5E"/>
          <w:spacing w:val="-19"/>
          <w:w w:val="13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0"/>
          <w:position w:val="7"/>
        </w:rPr>
        <w:t>HeB.!ICBTII«jli!KOBaH3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212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1"/>
        </w:rPr>
        <w:t>IIIIU3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180" w:lineRule="atLeast"/>
        <w:ind w:left="2114" w:right="4637" w:firstLine="-1333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  <w:t>4047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1"/>
        </w:rPr>
        <w:t>720000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68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6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4B4B4B"/>
          <w:spacing w:val="-21"/>
          <w:w w:val="106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06"/>
          <w:position w:val="1"/>
        </w:rPr>
        <w:t>UHJAJIH</w:t>
      </w:r>
      <w:r>
        <w:rPr>
          <w:rFonts w:ascii="Arial" w:hAnsi="Arial" w:cs="Arial" w:eastAsia="Arial"/>
          <w:sz w:val="14"/>
          <w:szCs w:val="14"/>
          <w:color w:val="262628"/>
          <w:spacing w:val="6"/>
          <w:w w:val="106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6"/>
          <w:position w:val="1"/>
        </w:rPr>
        <w:t>LJ.OITPHHOC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6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8383A"/>
          <w:spacing w:val="-8"/>
          <w:w w:val="10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  <w:position w:val="1"/>
        </w:rPr>
        <w:t>(4048</w:t>
      </w:r>
      <w:r>
        <w:rPr>
          <w:rFonts w:ascii="Arial" w:hAnsi="Arial" w:cs="Arial" w:eastAsia="Arial"/>
          <w:sz w:val="14"/>
          <w:szCs w:val="14"/>
          <w:color w:val="38383A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00"/>
          <w:position w:val="1"/>
        </w:rPr>
        <w:t>4053)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1"/>
          <w:position w:val="0"/>
        </w:rPr>
        <w:t>LJ.</w:t>
      </w:r>
      <w:r>
        <w:rPr>
          <w:rFonts w:ascii="Arial" w:hAnsi="Arial" w:cs="Arial" w:eastAsia="Arial"/>
          <w:sz w:val="14"/>
          <w:szCs w:val="14"/>
          <w:color w:val="4B4B4B"/>
          <w:spacing w:val="-19"/>
          <w:w w:val="81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13"/>
          <w:position w:val="0"/>
        </w:rPr>
        <w:t>DPHHOC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14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62628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8383A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1"/>
          <w:position w:val="0"/>
        </w:rPr>
        <w:t>COUHJAJlHO</w:t>
      </w:r>
      <w:r>
        <w:rPr>
          <w:rFonts w:ascii="Arial" w:hAnsi="Arial" w:cs="Arial" w:eastAsia="Arial"/>
          <w:sz w:val="14"/>
          <w:szCs w:val="14"/>
          <w:color w:val="38383A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15"/>
          <w:position w:val="0"/>
        </w:rPr>
        <w:t>OCHrYPAH.E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</w:sectPr>
      </w:pPr>
      <w:rPr/>
    </w:p>
    <w:p>
      <w:pPr>
        <w:spacing w:before="0" w:after="0" w:line="132" w:lineRule="exact"/>
        <w:ind w:left="781" w:right="-68"/>
        <w:jc w:val="left"/>
        <w:tabs>
          <w:tab w:pos="14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3"/>
        </w:rPr>
        <w:t>4048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83"/>
          <w:w w:val="81"/>
          <w:position w:val="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1"/>
          <w:position w:val="3"/>
        </w:rPr>
        <w:t>721000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0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5D5D5E"/>
          <w:w w:val="94"/>
          <w:position w:val="-1"/>
        </w:rPr>
        <w:t>(</w:t>
      </w:r>
      <w:r>
        <w:rPr>
          <w:rFonts w:ascii="Arial" w:hAnsi="Arial" w:cs="Arial" w:eastAsia="Arial"/>
          <w:sz w:val="14"/>
          <w:szCs w:val="14"/>
          <w:color w:val="5D5D5E"/>
          <w:w w:val="93"/>
          <w:position w:val="-1"/>
        </w:rPr>
        <w:t>o.</w:t>
      </w:r>
      <w:r>
        <w:rPr>
          <w:rFonts w:ascii="Arial" w:hAnsi="Arial" w:cs="Arial" w:eastAsia="Arial"/>
          <w:sz w:val="14"/>
          <w:szCs w:val="14"/>
          <w:color w:val="5D5D5E"/>
          <w:w w:val="94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5D5D5E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  <w:position w:val="-1"/>
        </w:rPr>
        <w:t>4049</w:t>
      </w:r>
      <w:r>
        <w:rPr>
          <w:rFonts w:ascii="Arial" w:hAnsi="Arial" w:cs="Arial" w:eastAsia="Arial"/>
          <w:sz w:val="14"/>
          <w:szCs w:val="14"/>
          <w:color w:val="38383A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B4B4B"/>
          <w:spacing w:val="0"/>
          <w:w w:val="74"/>
          <w:i/>
          <w:position w:val="-1"/>
        </w:rPr>
        <w:t>11.0</w:t>
      </w:r>
      <w:r>
        <w:rPr>
          <w:rFonts w:ascii="Times New Roman" w:hAnsi="Times New Roman" w:cs="Times New Roman" w:eastAsia="Times New Roman"/>
          <w:sz w:val="13"/>
          <w:szCs w:val="13"/>
          <w:color w:val="4B4B4B"/>
          <w:spacing w:val="10"/>
          <w:w w:val="74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  <w:position w:val="-1"/>
        </w:rPr>
        <w:t>4052)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  <w:cols w:num="2" w:equalWidth="0">
            <w:col w:w="1967" w:space="147"/>
            <w:col w:w="7986"/>
          </w:cols>
        </w:sectPr>
      </w:pPr>
      <w:rPr/>
    </w:p>
    <w:p>
      <w:pPr>
        <w:spacing w:before="44" w:after="0" w:line="240" w:lineRule="auto"/>
        <w:ind w:left="771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>4049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</w:rPr>
        <w:t>721100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59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0"/>
          <w:position w:val="1"/>
        </w:rPr>
        <w:t>LJ.onpnnoc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1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5D5D5E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7"/>
          <w:position w:val="1"/>
        </w:rPr>
        <w:t>Ja</w:t>
      </w:r>
      <w:r>
        <w:rPr>
          <w:rFonts w:ascii="Arial" w:hAnsi="Arial" w:cs="Arial" w:eastAsia="Arial"/>
          <w:sz w:val="14"/>
          <w:szCs w:val="14"/>
          <w:color w:val="5D5D5E"/>
          <w:spacing w:val="-12"/>
          <w:w w:val="9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8"/>
          <w:position w:val="1"/>
        </w:rPr>
        <w:t>couuj311Ho</w:t>
      </w:r>
      <w:r>
        <w:rPr>
          <w:rFonts w:ascii="Arial" w:hAnsi="Arial" w:cs="Arial" w:eastAsia="Arial"/>
          <w:sz w:val="14"/>
          <w:szCs w:val="14"/>
          <w:color w:val="4B4B4B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1"/>
          <w:position w:val="1"/>
        </w:rPr>
        <w:t>OCHrypal!&gt;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2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9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4B4B4B"/>
          <w:spacing w:val="7"/>
          <w:w w:val="89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9"/>
          <w:position w:val="1"/>
        </w:rPr>
        <w:t>Tepe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9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B4B4B"/>
          <w:spacing w:val="34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9"/>
          <w:position w:val="1"/>
        </w:rPr>
        <w:t>JanOCJJeHRX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771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>4050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76"/>
          <w:position w:val="2"/>
        </w:rPr>
        <w:t>721200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76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2"/>
          <w:w w:val="76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2"/>
        </w:rPr>
        <w:t>}:tOITpHROC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-6"/>
          <w:w w:val="76"/>
          <w:position w:val="2"/>
        </w:rPr>
        <w:t> </w:t>
      </w:r>
      <w:r>
        <w:rPr>
          <w:rFonts w:ascii="Arial" w:hAnsi="Arial" w:cs="Arial" w:eastAsia="Arial"/>
          <w:sz w:val="12"/>
          <w:szCs w:val="12"/>
          <w:color w:val="5D5D5E"/>
          <w:spacing w:val="0"/>
          <w:w w:val="100"/>
          <w:position w:val="2"/>
        </w:rPr>
        <w:t>3a</w:t>
      </w:r>
      <w:r>
        <w:rPr>
          <w:rFonts w:ascii="Arial" w:hAnsi="Arial" w:cs="Arial" w:eastAsia="Arial"/>
          <w:sz w:val="12"/>
          <w:szCs w:val="12"/>
          <w:color w:val="5D5D5E"/>
          <w:spacing w:val="3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7"/>
          <w:position w:val="2"/>
        </w:rPr>
        <w:t>COUHjaJIHO</w:t>
      </w:r>
      <w:r>
        <w:rPr>
          <w:rFonts w:ascii="Arial" w:hAnsi="Arial" w:cs="Arial" w:eastAsia="Arial"/>
          <w:sz w:val="14"/>
          <w:szCs w:val="14"/>
          <w:color w:val="5D5D5E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2"/>
          <w:position w:val="2"/>
        </w:rPr>
        <w:t>OCBrypal!&gt;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  <w:position w:val="2"/>
        </w:rPr>
        <w:t>C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9"/>
          <w:position w:val="2"/>
        </w:rPr>
        <w:t>H3</w:t>
      </w:r>
      <w:r>
        <w:rPr>
          <w:rFonts w:ascii="Arial" w:hAnsi="Arial" w:cs="Arial" w:eastAsia="Arial"/>
          <w:sz w:val="14"/>
          <w:szCs w:val="14"/>
          <w:color w:val="4B4B4B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8"/>
          <w:position w:val="2"/>
        </w:rPr>
        <w:t>Tepe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9"/>
          <w:position w:val="2"/>
        </w:rPr>
        <w:t>r</w:t>
      </w:r>
      <w:r>
        <w:rPr>
          <w:rFonts w:ascii="Arial" w:hAnsi="Arial" w:cs="Arial" w:eastAsia="Arial"/>
          <w:sz w:val="14"/>
          <w:szCs w:val="14"/>
          <w:color w:val="4B4B4B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8"/>
          <w:position w:val="2"/>
        </w:rPr>
        <w:t>ITOCJIOJ1.3BU3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2" w:after="0" w:line="253" w:lineRule="exact"/>
        <w:ind w:left="771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78"/>
          <w:position w:val="-2"/>
        </w:rPr>
        <w:t>4051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78"/>
          <w:position w:val="-2"/>
        </w:rPr>
        <w:t>721300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83"/>
          <w:w w:val="78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8"/>
          <w:position w:val="7"/>
        </w:rPr>
        <w:t>.z:tonpHROC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8"/>
          <w:position w:val="7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-6"/>
          <w:w w:val="78"/>
          <w:position w:val="7"/>
        </w:rPr>
        <w:t> </w:t>
      </w:r>
      <w:r>
        <w:rPr>
          <w:rFonts w:ascii="Arial" w:hAnsi="Arial" w:cs="Arial" w:eastAsia="Arial"/>
          <w:sz w:val="11"/>
          <w:szCs w:val="11"/>
          <w:color w:val="5D5D5E"/>
          <w:spacing w:val="0"/>
          <w:w w:val="100"/>
          <w:position w:val="7"/>
        </w:rPr>
        <w:t>3a</w:t>
      </w:r>
      <w:r>
        <w:rPr>
          <w:rFonts w:ascii="Arial" w:hAnsi="Arial" w:cs="Arial" w:eastAsia="Arial"/>
          <w:sz w:val="11"/>
          <w:szCs w:val="11"/>
          <w:color w:val="5D5D5E"/>
          <w:spacing w:val="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6"/>
          <w:position w:val="7"/>
        </w:rPr>
        <w:t>COUHjaJIHO</w:t>
      </w:r>
      <w:r>
        <w:rPr>
          <w:rFonts w:ascii="Arial" w:hAnsi="Arial" w:cs="Arial" w:eastAsia="Arial"/>
          <w:sz w:val="14"/>
          <w:szCs w:val="14"/>
          <w:color w:val="5D5D5E"/>
          <w:spacing w:val="-1"/>
          <w:w w:val="76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0"/>
          <w:position w:val="7"/>
        </w:rPr>
        <w:t>OCHrypaH&gt;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1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4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0"/>
          <w:position w:val="7"/>
        </w:rPr>
        <w:t>IIHI.l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1"/>
          <w:position w:val="7"/>
        </w:rPr>
        <w:t>8</w:t>
      </w:r>
      <w:r>
        <w:rPr>
          <w:rFonts w:ascii="Arial" w:hAnsi="Arial" w:cs="Arial" w:eastAsia="Arial"/>
          <w:sz w:val="14"/>
          <w:szCs w:val="14"/>
          <w:color w:val="5D5D5E"/>
          <w:spacing w:val="-1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6"/>
          <w:position w:val="7"/>
        </w:rPr>
        <w:t>KOj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7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4B4B4B"/>
          <w:spacing w:val="-21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7"/>
        </w:rPr>
        <w:t>o6aan.ajy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left="211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3.445037pt;margin-top:1.677905pt;width:6.07152pt;height:28.649415pt;mso-position-horizontal-relative:page;mso-position-vertical-relative:paragraph;z-index:-21569" coordorigin="269,34" coordsize="121,573">
            <v:shape style="position:absolute;left:269;top:34;width:121;height:573" coordorigin="269,34" coordsize="121,573" path="m269,34l390,34,390,607,269,607,269,34e" filled="t" fillcolor="#EDEDE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5"/>
          <w:position w:val="1"/>
        </w:rPr>
        <w:t>C3MOCT3JIHY</w:t>
      </w:r>
      <w:r>
        <w:rPr>
          <w:rFonts w:ascii="Arial" w:hAnsi="Arial" w:cs="Arial" w:eastAsia="Arial"/>
          <w:sz w:val="14"/>
          <w:szCs w:val="14"/>
          <w:color w:val="5D5D5E"/>
          <w:spacing w:val="-4"/>
          <w:w w:val="7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2"/>
          <w:position w:val="1"/>
        </w:rPr>
        <w:t>Ji.I'.JI3THOCT</w:t>
      </w:r>
      <w:r>
        <w:rPr>
          <w:rFonts w:ascii="Arial" w:hAnsi="Arial" w:cs="Arial" w:eastAsia="Arial"/>
          <w:sz w:val="14"/>
          <w:szCs w:val="14"/>
          <w:color w:val="5D5D5E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7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4B4B4B"/>
          <w:spacing w:val="-12"/>
          <w:w w:val="9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4"/>
          <w:position w:val="1"/>
        </w:rPr>
        <w:t>He33ITOCJICHHX</w:t>
      </w:r>
      <w:r>
        <w:rPr>
          <w:rFonts w:ascii="Arial" w:hAnsi="Arial" w:cs="Arial" w:eastAsia="Arial"/>
          <w:sz w:val="14"/>
          <w:szCs w:val="14"/>
          <w:color w:val="5D5D5E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1"/>
        </w:rPr>
        <w:t>iiHU3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9" w:after="0" w:line="129" w:lineRule="exact"/>
        <w:ind w:left="210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.713037pt;margin-top:1.052227pt;width:6.07152pt;height:21pt;mso-position-horizontal-relative:page;mso-position-vertical-relative:paragraph;z-index:-21566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C3C3BF"/>
                      <w:spacing w:val="0"/>
                      <w:w w:val="52"/>
                    </w:rPr>
                    <w:t>1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5D5D5E"/>
          <w:w w:val="86"/>
          <w:position w:val="-3"/>
        </w:rPr>
        <w:t>}:tonpHHOCI</w:t>
      </w:r>
      <w:r>
        <w:rPr>
          <w:rFonts w:ascii="Arial" w:hAnsi="Arial" w:cs="Arial" w:eastAsia="Arial"/>
          <w:sz w:val="14"/>
          <w:szCs w:val="14"/>
          <w:color w:val="5D5D5E"/>
          <w:spacing w:val="-31"/>
          <w:w w:val="86"/>
          <w:position w:val="-3"/>
        </w:rPr>
        <w:t>I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3"/>
          <w:position w:val="-3"/>
        </w:rPr>
        <w:t>33</w:t>
      </w:r>
      <w:r>
        <w:rPr>
          <w:rFonts w:ascii="Arial" w:hAnsi="Arial" w:cs="Arial" w:eastAsia="Arial"/>
          <w:sz w:val="14"/>
          <w:szCs w:val="14"/>
          <w:color w:val="4B4B4B"/>
          <w:spacing w:val="-23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0"/>
          <w:position w:val="-3"/>
        </w:rPr>
        <w:t>COUHj3JIIIO</w:t>
      </w:r>
      <w:r>
        <w:rPr>
          <w:rFonts w:ascii="Arial" w:hAnsi="Arial" w:cs="Arial" w:eastAsia="Arial"/>
          <w:sz w:val="14"/>
          <w:szCs w:val="14"/>
          <w:color w:val="4B4B4B"/>
          <w:spacing w:val="-2"/>
          <w:w w:val="8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9"/>
          <w:position w:val="-3"/>
        </w:rPr>
        <w:t>OCHI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0"/>
          <w:position w:val="-3"/>
        </w:rPr>
        <w:t>)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9"/>
          <w:position w:val="-3"/>
        </w:rPr>
        <w:t>'P8H&gt;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0"/>
          <w:position w:val="-3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1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6"/>
          <w:position w:val="-3"/>
        </w:rPr>
        <w:t>KOjl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7"/>
          <w:position w:val="-3"/>
        </w:rPr>
        <w:t>l</w:t>
      </w:r>
      <w:r>
        <w:rPr>
          <w:rFonts w:ascii="Arial" w:hAnsi="Arial" w:cs="Arial" w:eastAsia="Arial"/>
          <w:sz w:val="14"/>
          <w:szCs w:val="14"/>
          <w:color w:val="4B4B4B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98"/>
          <w:position w:val="-3"/>
        </w:rPr>
        <w:t>ce</w:t>
      </w:r>
      <w:r>
        <w:rPr>
          <w:rFonts w:ascii="Arial" w:hAnsi="Arial" w:cs="Arial" w:eastAsia="Arial"/>
          <w:sz w:val="14"/>
          <w:szCs w:val="14"/>
          <w:color w:val="4B4B4B"/>
          <w:spacing w:val="-18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-7"/>
          <w:w w:val="85"/>
          <w:position w:val="-3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-3"/>
        </w:rPr>
        <w:t>C</w:t>
      </w:r>
      <w:r>
        <w:rPr>
          <w:rFonts w:ascii="Arial" w:hAnsi="Arial" w:cs="Arial" w:eastAsia="Arial"/>
          <w:sz w:val="14"/>
          <w:szCs w:val="14"/>
          <w:color w:val="5D5D5E"/>
          <w:spacing w:val="-6"/>
          <w:w w:val="85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-6"/>
          <w:w w:val="100"/>
          <w:position w:val="-3"/>
        </w:rPr>
        <w:t>M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-3"/>
        </w:rPr>
        <w:t>Ory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771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8"/>
        </w:rPr>
        <w:t>4052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83"/>
          <w:w w:val="81"/>
          <w:position w:val="8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8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8"/>
        </w:rPr>
        <w:t>721400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59"/>
          <w:w w:val="81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  <w:position w:val="-2"/>
        </w:rPr>
        <w:t>pa38pcT8TII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8" w:after="0" w:line="249" w:lineRule="exact"/>
        <w:ind w:left="762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-3"/>
        </w:rPr>
        <w:t>4053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88"/>
          <w:w w:val="81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1"/>
          <w:position w:val="-3"/>
        </w:rPr>
        <w:t>722000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68"/>
          <w:w w:val="81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4"/>
          <w:position w:val="7"/>
        </w:rPr>
        <w:t>OCTAJl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5"/>
          <w:position w:val="7"/>
        </w:rPr>
        <w:t>H</w:t>
      </w:r>
      <w:r>
        <w:rPr>
          <w:rFonts w:ascii="Arial" w:hAnsi="Arial" w:cs="Arial" w:eastAsia="Arial"/>
          <w:sz w:val="14"/>
          <w:szCs w:val="14"/>
          <w:color w:val="38383A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99"/>
          <w:position w:val="7"/>
        </w:rPr>
        <w:t>COIJ,HJA.JI.H</w:t>
      </w:r>
      <w:r>
        <w:rPr>
          <w:rFonts w:ascii="Arial" w:hAnsi="Arial" w:cs="Arial" w:eastAsia="Arial"/>
          <w:sz w:val="14"/>
          <w:szCs w:val="14"/>
          <w:color w:val="38383A"/>
          <w:spacing w:val="5"/>
          <w:w w:val="100"/>
          <w:position w:val="7"/>
        </w:rPr>
        <w:t>H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7"/>
          <w:position w:val="7"/>
        </w:rPr>
        <w:t>.z:tOnPID</w:t>
      </w:r>
      <w:r>
        <w:rPr>
          <w:rFonts w:ascii="Arial" w:hAnsi="Arial" w:cs="Arial" w:eastAsia="Arial"/>
          <w:sz w:val="14"/>
          <w:szCs w:val="14"/>
          <w:color w:val="4B4B4B"/>
          <w:spacing w:val="-30"/>
          <w:w w:val="107"/>
          <w:position w:val="7"/>
        </w:rPr>
        <w:t>I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13"/>
          <w:position w:val="7"/>
        </w:rPr>
        <w:t>OCI:l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210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-6"/>
          <w:w w:val="173"/>
          <w:position w:val="1"/>
        </w:rPr>
        <w:t>(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2"/>
          <w:i/>
          <w:position w:val="1"/>
        </w:rPr>
        <w:t>oD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1"/>
          <w:i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4B4B4B"/>
          <w:spacing w:val="-10"/>
          <w:w w:val="100"/>
          <w:i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1"/>
          <w:position w:val="1"/>
        </w:rPr>
        <w:t>4054</w:t>
      </w:r>
      <w:r>
        <w:rPr>
          <w:rFonts w:ascii="Arial" w:hAnsi="Arial" w:cs="Arial" w:eastAsia="Arial"/>
          <w:sz w:val="14"/>
          <w:szCs w:val="14"/>
          <w:color w:val="4B4B4B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1"/>
        </w:rPr>
        <w:t>.n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5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5D5D5E"/>
          <w:spacing w:val="-1"/>
          <w:w w:val="8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03"/>
          <w:position w:val="1"/>
        </w:rPr>
        <w:t>4056)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762" w:right="-20"/>
        <w:jc w:val="left"/>
        <w:tabs>
          <w:tab w:pos="14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4054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722100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43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  <w:position w:val="1"/>
        </w:rPr>
        <w:t>Cou11janHH</w:t>
      </w:r>
      <w:r>
        <w:rPr>
          <w:rFonts w:ascii="Arial" w:hAnsi="Arial" w:cs="Arial" w:eastAsia="Arial"/>
          <w:sz w:val="14"/>
          <w:szCs w:val="14"/>
          <w:color w:val="5D5D5E"/>
          <w:spacing w:val="20"/>
          <w:w w:val="8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8"/>
          <w:position w:val="1"/>
        </w:rPr>
        <w:t>AOnpBHoc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9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4"/>
          <w:position w:val="1"/>
        </w:rPr>
        <w:t>Ha</w:t>
      </w:r>
      <w:r>
        <w:rPr>
          <w:rFonts w:ascii="Arial" w:hAnsi="Arial" w:cs="Arial" w:eastAsia="Arial"/>
          <w:sz w:val="14"/>
          <w:szCs w:val="14"/>
          <w:color w:val="5D5D5E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1"/>
        </w:rPr>
        <w:t>reper</w:t>
      </w:r>
      <w:r>
        <w:rPr>
          <w:rFonts w:ascii="Arial" w:hAnsi="Arial" w:cs="Arial" w:eastAsia="Arial"/>
          <w:sz w:val="14"/>
          <w:szCs w:val="14"/>
          <w:color w:val="5D5D5E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1"/>
        </w:rPr>
        <w:t>ociii)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  <w:position w:val="1"/>
        </w:rPr>
        <w:t>'IlaHBKa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762" w:right="-20"/>
        <w:jc w:val="left"/>
        <w:tabs>
          <w:tab w:pos="13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2"/>
          <w:position w:val="2"/>
        </w:rPr>
        <w:t>4055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2"/>
          <w:position w:val="2"/>
        </w:rPr>
        <w:t>722200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60"/>
          <w:w w:val="82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8"/>
          <w:position w:val="2"/>
        </w:rPr>
        <w:t>CouHjaJIH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9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  <w:position w:val="2"/>
        </w:rPr>
        <w:t>D.OnpBHoc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-3"/>
          <w:w w:val="83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1"/>
          <w:position w:val="2"/>
        </w:rPr>
        <w:t>ua</w:t>
      </w:r>
      <w:r>
        <w:rPr>
          <w:rFonts w:ascii="Arial" w:hAnsi="Arial" w:cs="Arial" w:eastAsia="Arial"/>
          <w:sz w:val="14"/>
          <w:szCs w:val="14"/>
          <w:color w:val="5D5D5E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8"/>
          <w:position w:val="2"/>
        </w:rPr>
        <w:t>Tepe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9"/>
          <w:position w:val="2"/>
        </w:rPr>
        <w:t>r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8"/>
          <w:position w:val="2"/>
        </w:rPr>
        <w:t>nOCJJoD.asaua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762" w:right="-20"/>
        <w:jc w:val="left"/>
        <w:tabs>
          <w:tab w:pos="13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  <w:position w:val="2"/>
        </w:rPr>
        <w:t>4056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-88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  <w:position w:val="2"/>
        </w:rPr>
        <w:t>722300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68"/>
          <w:w w:val="81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4"/>
          <w:position w:val="2"/>
        </w:rPr>
        <w:t>JiiMnympaB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2"/>
          <w:position w:val="2"/>
        </w:rPr>
        <w:t>COUBjaJIHII</w:t>
      </w:r>
      <w:r>
        <w:rPr>
          <w:rFonts w:ascii="Arial" w:hAnsi="Arial" w:cs="Arial" w:eastAsia="Arial"/>
          <w:sz w:val="14"/>
          <w:szCs w:val="14"/>
          <w:color w:val="4B4B4B"/>
          <w:spacing w:val="-16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3"/>
          <w:position w:val="2"/>
        </w:rPr>
        <w:t>Jl.OOPIIHOCH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1" w:after="0" w:line="97" w:lineRule="exact"/>
        <w:ind w:left="209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B4B4B"/>
          <w:spacing w:val="0"/>
          <w:w w:val="108"/>
          <w:position w:val="-5"/>
        </w:rPr>
        <w:t>D.OHAUHJE,</w:t>
      </w:r>
      <w:r>
        <w:rPr>
          <w:rFonts w:ascii="Arial" w:hAnsi="Arial" w:cs="Arial" w:eastAsia="Arial"/>
          <w:sz w:val="14"/>
          <w:szCs w:val="14"/>
          <w:color w:val="4B4B4B"/>
          <w:spacing w:val="-10"/>
          <w:w w:val="108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31"/>
          <w:position w:val="-5"/>
        </w:rPr>
        <w:t>fiOMOlil:</w:t>
      </w:r>
      <w:r>
        <w:rPr>
          <w:rFonts w:ascii="Arial" w:hAnsi="Arial" w:cs="Arial" w:eastAsia="Arial"/>
          <w:sz w:val="14"/>
          <w:szCs w:val="14"/>
          <w:color w:val="38383A"/>
          <w:spacing w:val="5"/>
          <w:w w:val="132"/>
          <w:position w:val="-5"/>
        </w:rPr>
        <w:t>l</w:t>
      </w:r>
      <w:r>
        <w:rPr>
          <w:rFonts w:ascii="Arial" w:hAnsi="Arial" w:cs="Arial" w:eastAsia="Arial"/>
          <w:sz w:val="14"/>
          <w:szCs w:val="14"/>
          <w:color w:val="38383A"/>
          <w:spacing w:val="3"/>
          <w:w w:val="146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97"/>
          <w:position w:val="-5"/>
        </w:rPr>
        <w:t>TPAHC&lt;J&gt;EPI:l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</w:sectPr>
      </w:pPr>
      <w:rPr/>
    </w:p>
    <w:p>
      <w:pPr>
        <w:spacing w:before="0" w:after="0" w:line="197" w:lineRule="exact"/>
        <w:ind w:left="762" w:right="-64"/>
        <w:jc w:val="left"/>
        <w:tabs>
          <w:tab w:pos="13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583.048889pt;margin-top:2.388229pt;width:.1pt;height:79.766836pt;mso-position-horizontal-relative:page;mso-position-vertical-relative:page;z-index:-21575" coordorigin="11661,48" coordsize="2,1595">
            <v:shape style="position:absolute;left:11661;top:48;width:2;height:1595" coordorigin="11661,48" coordsize="0,1595" path="m11661,1643l11661,48e" filled="f" stroked="t" strokeweight=".952305pt" strokecolor="#DBDBD4">
              <v:path arrowok="t"/>
            </v:shape>
          </v:group>
          <w10:wrap type="none"/>
        </w:pict>
      </w:r>
      <w:r>
        <w:rPr/>
        <w:pict>
          <v:group style="position:absolute;margin-left:585.191589pt;margin-top:437.523499pt;width:.1pt;height:97.439728pt;mso-position-horizontal-relative:page;mso-position-vertical-relative:page;z-index:-21574" coordorigin="11704,8750" coordsize="2,1949">
            <v:shape style="position:absolute;left:11704;top:8750;width:2;height:1949" coordorigin="11704,8750" coordsize="0,1949" path="m11704,10699l11704,8750e" filled="f" stroked="t" strokeweight="1.428458pt" strokecolor="#DFDFD4">
              <v:path arrowok="t"/>
            </v:shape>
          </v:group>
          <w10:wrap type="none"/>
        </w:pict>
      </w:r>
      <w:r>
        <w:rPr/>
        <w:pict>
          <v:group style="position:absolute;margin-left:584.715393pt;margin-top:586.54895pt;width:.1pt;height:37.256367pt;mso-position-horizontal-relative:page;mso-position-vertical-relative:page;z-index:-21573" coordorigin="11694,11731" coordsize="2,745">
            <v:shape style="position:absolute;left:11694;top:11731;width:2;height:745" coordorigin="11694,11731" coordsize="0,745" path="m11694,12476l11694,11731e" filled="f" stroked="t" strokeweight=".952305pt" strokecolor="#D8D4CF">
              <v:path arrowok="t"/>
            </v:shape>
          </v:group>
          <w10:wrap type="none"/>
        </w:pict>
      </w:r>
      <w:r>
        <w:rPr/>
        <w:pict>
          <v:group style="position:absolute;margin-left:585.191589pt;margin-top:640.045288pt;width:.1pt;height:109.858518pt;mso-position-horizontal-relative:page;mso-position-vertical-relative:page;z-index:-21572" coordorigin="11704,12801" coordsize="2,2197">
            <v:shape style="position:absolute;left:11704;top:12801;width:2;height:2197" coordorigin="11704,12801" coordsize="0,2197" path="m11704,14998l11704,12801e" filled="f" stroked="t" strokeweight=".952305pt" strokecolor="#D4D4CC">
              <v:path arrowok="t"/>
            </v:shape>
          </v:group>
          <w10:wrap type="none"/>
        </w:pict>
      </w:r>
      <w:r>
        <w:rPr/>
        <w:pict>
          <v:group style="position:absolute;margin-left:415.205078pt;margin-top:840.178833pt;width:37.139905pt;height:.1pt;mso-position-horizontal-relative:page;mso-position-vertical-relative:page;z-index:-21571" coordorigin="8304,16804" coordsize="743,2">
            <v:shape style="position:absolute;left:8304;top:16804;width:743;height:2" coordorigin="8304,16804" coordsize="743,0" path="m8304,16804l9047,16804e" filled="f" stroked="t" strokeweight=".476153pt" strokecolor="#000000">
              <v:path arrowok="t"/>
            </v:shape>
          </v:group>
          <w10:wrap type="none"/>
        </w:pict>
      </w:r>
      <w:r>
        <w:rPr/>
        <w:pict>
          <v:group style="position:absolute;margin-left:39.282593pt;margin-top:96.009781pt;width:474.486089pt;height:638.845934pt;mso-position-horizontal-relative:page;mso-position-vertical-relative:page;z-index:-21570" coordorigin="786,1920" coordsize="9490,12777">
            <v:group style="position:absolute;left:848;top:1939;width:2;height:2350" coordorigin="848,1939" coordsize="2,2350">
              <v:shape style="position:absolute;left:848;top:1939;width:2;height:2350" coordorigin="848,1939" coordsize="0,2350" path="m848,4289l848,1939e" filled="f" stroked="t" strokeweight=".476153pt" strokecolor="#000000">
                <v:path arrowok="t"/>
              </v:shape>
            </v:group>
            <v:group style="position:absolute;left:1557;top:1958;width:2;height:2923" coordorigin="1557,1958" coordsize="2,2923">
              <v:shape style="position:absolute;left:1557;top:1958;width:2;height:2923" coordorigin="1557,1958" coordsize="0,2923" path="m1557,4882l1557,1958e" filled="f" stroked="t" strokeweight=".952305pt" strokecolor="#3F3F44">
                <v:path arrowok="t"/>
              </v:shape>
            </v:group>
            <v:group style="position:absolute;left:2295;top:1930;width:2;height:525" coordorigin="2295,1930" coordsize="2,525">
              <v:shape style="position:absolute;left:2295;top:1930;width:2;height:525" coordorigin="2295,1930" coordsize="0,525" path="m2295,2455l2295,1930e" filled="f" stroked="t" strokeweight=".476153pt" strokecolor="#3B3B3B">
                <v:path arrowok="t"/>
              </v:shape>
            </v:group>
            <v:group style="position:absolute;left:914;top:1968;width:9333;height:2" coordorigin="914,1968" coordsize="9333,2">
              <v:shape style="position:absolute;left:914;top:1968;width:9333;height:2" coordorigin="914,1968" coordsize="9333,0" path="m914,1968l10247,1968e" filled="f" stroked="t" strokeweight="1.428458pt" strokecolor="#343434">
                <v:path arrowok="t"/>
              </v:shape>
            </v:group>
            <v:group style="position:absolute;left:6457;top:2455;width:3781;height:2" coordorigin="6457,2455" coordsize="3781,2">
              <v:shape style="position:absolute;left:6457;top:2455;width:3781;height:2" coordorigin="6457,2455" coordsize="3781,0" path="m6457,2455l10237,2455e" filled="f" stroked="t" strokeweight=".476153pt" strokecolor="#444444">
                <v:path arrowok="t"/>
              </v:shape>
            </v:group>
            <v:group style="position:absolute;left:2295;top:2455;width:2;height:353" coordorigin="2295,2455" coordsize="2,353">
              <v:shape style="position:absolute;left:2295;top:2455;width:2;height:353" coordorigin="2295,2455" coordsize="0,353" path="m2295,2809l2295,2455e" filled="f" stroked="t" strokeweight=".476153pt" strokecolor="#5B5B60">
                <v:path arrowok="t"/>
              </v:shape>
            </v:group>
            <v:group style="position:absolute;left:905;top:2804;width:9342;height:2" coordorigin="905,2804" coordsize="9342,2">
              <v:shape style="position:absolute;left:905;top:2804;width:9342;height:2" coordorigin="905,2804" coordsize="9342,0" path="m905,2804l10247,2804e" filled="f" stroked="t" strokeweight=".952305pt" strokecolor="#444444">
                <v:path arrowok="t"/>
              </v:shape>
            </v:group>
            <v:group style="position:absolute;left:2295;top:2780;width:2;height:2130" coordorigin="2295,2780" coordsize="2,2130">
              <v:shape style="position:absolute;left:2295;top:2780;width:2;height:2130" coordorigin="2295,2780" coordsize="0,2130" path="m2295,4910l2295,2780e" filled="f" stroked="t" strokeweight=".476153pt" strokecolor="#484848">
                <v:path arrowok="t"/>
              </v:shape>
            </v:group>
            <v:group style="position:absolute;left:905;top:3028;width:9342;height:2" coordorigin="905,3028" coordsize="9342,2">
              <v:shape style="position:absolute;left:905;top:3028;width:9342;height:2" coordorigin="905,3028" coordsize="9342,0" path="m905,3028l10247,3028e" filled="f" stroked="t" strokeweight="2.380763pt" strokecolor="#2F2F2F">
                <v:path arrowok="t"/>
              </v:shape>
            </v:group>
            <v:group style="position:absolute;left:895;top:3253;width:9352;height:2" coordorigin="895,3253" coordsize="9352,2">
              <v:shape style="position:absolute;left:895;top:3253;width:9352;height:2" coordorigin="895,3253" coordsize="9352,0" path="m895,3253l10247,3253e" filled="f" stroked="t" strokeweight=".952305pt" strokecolor="#3F3F3F">
                <v:path arrowok="t"/>
              </v:shape>
            </v:group>
            <v:group style="position:absolute;left:895;top:3463;width:9352;height:2" coordorigin="895,3463" coordsize="9352,2">
              <v:shape style="position:absolute;left:895;top:3463;width:9352;height:2" coordorigin="895,3463" coordsize="9352,0" path="m895,3463l10247,3463e" filled="f" stroked="t" strokeweight=".952305pt" strokecolor="#3B3B3B">
                <v:path arrowok="t"/>
              </v:shape>
            </v:group>
            <v:group style="position:absolute;left:1538;top:1958;width:2;height:3668" coordorigin="1538,1958" coordsize="2,3668">
              <v:shape style="position:absolute;left:1538;top:1958;width:2;height:3668" coordorigin="1538,1958" coordsize="0,3668" path="m1538,5627l1538,1958e" filled="f" stroked="t" strokeweight=".952305pt" strokecolor="#3B3B3F">
                <v:path arrowok="t"/>
              </v:shape>
            </v:group>
            <v:group style="position:absolute;left:6485;top:1958;width:2;height:5092" coordorigin="6485,1958" coordsize="2,5092">
              <v:shape style="position:absolute;left:6485;top:1958;width:2;height:5092" coordorigin="6485,1958" coordsize="0,5092" path="m6485,7050l6485,1958e" filled="f" stroked="t" strokeweight=".952305pt" strokecolor="#3F3F3F">
                <v:path arrowok="t"/>
              </v:shape>
            </v:group>
            <v:group style="position:absolute;left:886;top:3874;width:9361;height:2" coordorigin="886,3874" coordsize="9361,2">
              <v:shape style="position:absolute;left:886;top:3874;width:9361;height:2" coordorigin="886,3874" coordsize="9361,0" path="m886,3874l10247,3874e" filled="f" stroked="t" strokeweight=".952305pt" strokecolor="#3B3B3B">
                <v:path arrowok="t"/>
              </v:shape>
            </v:group>
            <v:group style="position:absolute;left:886;top:4089;width:5609;height:2" coordorigin="886,4089" coordsize="5609,2">
              <v:shape style="position:absolute;left:886;top:4089;width:5609;height:2" coordorigin="886,4089" coordsize="5609,0" path="m886,4089l6495,4089e" filled="f" stroked="t" strokeweight=".952305pt" strokecolor="#444444">
                <v:path arrowok="t"/>
              </v:shape>
            </v:group>
            <v:group style="position:absolute;left:6419;top:4079;width:3828;height:2" coordorigin="6419,4079" coordsize="3828,2">
              <v:shape style="position:absolute;left:6419;top:4079;width:3828;height:2" coordorigin="6419,4079" coordsize="3828,0" path="m6419,4079l10247,4079e" filled="f" stroked="t" strokeweight=".952305pt" strokecolor="#444444">
                <v:path arrowok="t"/>
              </v:shape>
            </v:group>
            <v:group style="position:absolute;left:886;top:4299;width:5609;height:2" coordorigin="886,4299" coordsize="5609,2">
              <v:shape style="position:absolute;left:886;top:4299;width:5609;height:2" coordorigin="886,4299" coordsize="5609,0" path="m886,4299l6495,4299e" filled="f" stroked="t" strokeweight=".952305pt" strokecolor="#444444">
                <v:path arrowok="t"/>
              </v:shape>
            </v:group>
            <v:group style="position:absolute;left:6419;top:4289;width:3828;height:2" coordorigin="6419,4289" coordsize="3828,2">
              <v:shape style="position:absolute;left:6419;top:4289;width:3828;height:2" coordorigin="6419,4289" coordsize="3828,0" path="m6419,4289l10247,4289e" filled="f" stroked="t" strokeweight=".952305pt" strokecolor="#3F3F3F">
                <v:path arrowok="t"/>
              </v:shape>
            </v:group>
            <v:group style="position:absolute;left:886;top:3573;width:2;height:1366" coordorigin="886,3573" coordsize="2,1366">
              <v:shape style="position:absolute;left:886;top:3573;width:2;height:1366" coordorigin="886,3573" coordsize="0,1366" path="m886,4939l886,3573e" filled="f" stroked="t" strokeweight="1.428458pt" strokecolor="#2B2B2B">
                <v:path arrowok="t"/>
              </v:shape>
            </v:group>
            <v:group style="position:absolute;left:876;top:4504;width:9371;height:2" coordorigin="876,4504" coordsize="9371,2">
              <v:shape style="position:absolute;left:876;top:4504;width:9371;height:2" coordorigin="876,4504" coordsize="9371,0" path="m876,4504l10247,4504e" filled="f" stroked="t" strokeweight=".952305pt" strokecolor="#3B3B3B">
                <v:path arrowok="t"/>
              </v:shape>
            </v:group>
            <v:group style="position:absolute;left:867;top:4905;width:9380;height:2" coordorigin="867,4905" coordsize="9380,2">
              <v:shape style="position:absolute;left:867;top:4905;width:9380;height:2" coordorigin="867,4905" coordsize="9380,0" path="m867,4905l10247,4905e" filled="f" stroked="t" strokeweight=".952305pt" strokecolor="#38383B">
                <v:path arrowok="t"/>
              </v:shape>
            </v:group>
            <v:group style="position:absolute;left:1524;top:4031;width:2;height:1595" coordorigin="1524,4031" coordsize="2,1595">
              <v:shape style="position:absolute;left:1524;top:4031;width:2;height:1595" coordorigin="1524,4031" coordsize="0,1595" path="m1524,5627l1524,4031e" filled="f" stroked="t" strokeweight=".952305pt" strokecolor="#3B3B3B">
                <v:path arrowok="t"/>
              </v:shape>
            </v:group>
            <v:group style="position:absolute;left:2328;top:4853;width:2;height:697" coordorigin="2328,4853" coordsize="2,697">
              <v:shape style="position:absolute;left:2328;top:4853;width:2;height:697" coordorigin="2328,4853" coordsize="0,697" path="m2328,5550l2328,4853e" filled="f" stroked="t" strokeweight=".952305pt" strokecolor="#2F2F2F">
                <v:path arrowok="t"/>
              </v:shape>
            </v:group>
            <v:group style="position:absolute;left:8390;top:4853;width:2;height:1328" coordorigin="8390,4853" coordsize="2,1328">
              <v:shape style="position:absolute;left:8390;top:4853;width:2;height:1328" coordorigin="8390,4853" coordsize="0,1328" path="m8390,6181l8390,4853e" filled="f" stroked="t" strokeweight=".952305pt" strokecolor="#2F2F34">
                <v:path arrowok="t"/>
              </v:shape>
            </v:group>
            <v:group style="position:absolute;left:867;top:5307;width:9380;height:2" coordorigin="867,5307" coordsize="9380,2">
              <v:shape style="position:absolute;left:867;top:5307;width:9380;height:2" coordorigin="867,5307" coordsize="9380,0" path="m867,5307l10247,5307e" filled="f" stroked="t" strokeweight=".952305pt" strokecolor="#383838">
                <v:path arrowok="t"/>
              </v:shape>
            </v:group>
            <v:group style="position:absolute;left:857;top:5517;width:9390;height:2" coordorigin="857,5517" coordsize="9390,2">
              <v:shape style="position:absolute;left:857;top:5517;width:9390;height:2" coordorigin="857,5517" coordsize="9390,0" path="m857,5517l10247,5517e" filled="f" stroked="t" strokeweight=".952305pt" strokecolor="#383838">
                <v:path arrowok="t"/>
              </v:shape>
            </v:group>
            <v:group style="position:absolute;left:1514;top:5464;width:2;height:506" coordorigin="1514,5464" coordsize="2,506">
              <v:shape style="position:absolute;left:1514;top:5464;width:2;height:506" coordorigin="1514,5464" coordsize="0,506" path="m1514,5971l1514,5464e" filled="f" stroked="t" strokeweight=".952305pt" strokecolor="#4B4B4B">
                <v:path arrowok="t"/>
              </v:shape>
            </v:group>
            <v:group style="position:absolute;left:857;top:5727;width:9390;height:2" coordorigin="857,5727" coordsize="9390,2">
              <v:shape style="position:absolute;left:857;top:5727;width:9390;height:2" coordorigin="857,5727" coordsize="9390,0" path="m857,5727l10247,5727e" filled="f" stroked="t" strokeweight=".952305pt" strokecolor="#38383B">
                <v:path arrowok="t"/>
              </v:shape>
            </v:group>
            <v:group style="position:absolute;left:857;top:5947;width:5638;height:2" coordorigin="857,5947" coordsize="5638,2">
              <v:shape style="position:absolute;left:857;top:5947;width:5638;height:2" coordorigin="857,5947" coordsize="5638,0" path="m857,5947l6495,5947e" filled="f" stroked="t" strokeweight=".952305pt" strokecolor="#4B4B4B">
                <v:path arrowok="t"/>
              </v:shape>
            </v:group>
            <v:group style="position:absolute;left:876;top:5569;width:2;height:401" coordorigin="876,5569" coordsize="2,401">
              <v:shape style="position:absolute;left:876;top:5569;width:2;height:401" coordorigin="876,5569" coordsize="0,401" path="m876,5971l876,5569e" filled="f" stroked="t" strokeweight="1.90461pt" strokecolor="#3F3F44">
                <v:path arrowok="t"/>
              </v:shape>
            </v:group>
            <v:group style="position:absolute;left:5609;top:5937;width:4638;height:2" coordorigin="5609,5937" coordsize="4638,2">
              <v:shape style="position:absolute;left:5609;top:5937;width:4638;height:2" coordorigin="5609,5937" coordsize="4638,0" path="m5609,5937l10247,5937e" filled="f" stroked="t" strokeweight=".952305pt" strokecolor="#383838">
                <v:path arrowok="t"/>
              </v:shape>
            </v:group>
            <v:group style="position:absolute;left:1509;top:5885;width:2;height:487" coordorigin="1509,5885" coordsize="2,487">
              <v:shape style="position:absolute;left:1509;top:5885;width:2;height:487" coordorigin="1509,5885" coordsize="0,487" path="m1509,6372l1509,5885e" filled="f" stroked="t" strokeweight=".476153pt" strokecolor="#383838">
                <v:path arrowok="t"/>
              </v:shape>
            </v:group>
            <v:group style="position:absolute;left:2324;top:5464;width:2;height:716" coordorigin="2324,5464" coordsize="2,716">
              <v:shape style="position:absolute;left:2324;top:5464;width:2;height:716" coordorigin="2324,5464" coordsize="0,716" path="m2324,6181l2324,5464e" filled="f" stroked="t" strokeweight="1.428458pt" strokecolor="#4B4B4B">
                <v:path arrowok="t"/>
              </v:shape>
            </v:group>
            <v:group style="position:absolute;left:857;top:6152;width:9390;height:2" coordorigin="857,6152" coordsize="9390,2">
              <v:shape style="position:absolute;left:857;top:6152;width:9390;height:2" coordorigin="857,6152" coordsize="9390,0" path="m857,6152l10247,6152e" filled="f" stroked="t" strokeweight=".952305pt" strokecolor="#3F3F44">
                <v:path arrowok="t"/>
              </v:shape>
            </v:group>
            <v:group style="position:absolute;left:2324;top:6095;width:2;height:506" coordorigin="2324,6095" coordsize="2,506">
              <v:shape style="position:absolute;left:2324;top:6095;width:2;height:506" coordorigin="2324,6095" coordsize="0,506" path="m2324,6601l2324,6095e" filled="f" stroked="t" strokeweight=".952305pt" strokecolor="#38383B">
                <v:path arrowok="t"/>
              </v:shape>
            </v:group>
            <v:group style="position:absolute;left:848;top:6362;width:9399;height:2" coordorigin="848,6362" coordsize="9399,2">
              <v:shape style="position:absolute;left:848;top:6362;width:9399;height:2" coordorigin="848,6362" coordsize="9399,0" path="m848,6362l10247,6362e" filled="f" stroked="t" strokeweight=".952305pt" strokecolor="#3B3B3F">
                <v:path arrowok="t"/>
              </v:shape>
            </v:group>
            <v:group style="position:absolute;left:848;top:6577;width:7561;height:2" coordorigin="848,6577" coordsize="7561,2">
              <v:shape style="position:absolute;left:848;top:6577;width:7561;height:2" coordorigin="848,6577" coordsize="7561,0" path="m848,6577l8409,6577e" filled="f" stroked="t" strokeweight=".952305pt" strokecolor="#484848">
                <v:path arrowok="t"/>
              </v:shape>
            </v:group>
            <v:group style="position:absolute;left:871;top:3573;width:2;height:6362" coordorigin="871,3573" coordsize="2,6362">
              <v:shape style="position:absolute;left:871;top:3573;width:2;height:6362" coordorigin="871,3573" coordsize="0,6362" path="m871,9935l871,3573e" filled="f" stroked="t" strokeweight="1.428458pt" strokecolor="#2F2F2F">
                <v:path arrowok="t"/>
              </v:shape>
            </v:group>
            <v:group style="position:absolute;left:1543;top:6334;width:2;height:669" coordorigin="1543,6334" coordsize="2,669">
              <v:shape style="position:absolute;left:1543;top:6334;width:2;height:669" coordorigin="1543,6334" coordsize="0,669" path="m1543,7002l1543,6334e" filled="f" stroked="t" strokeweight=".476153pt" strokecolor="#2F2F2F">
                <v:path arrowok="t"/>
              </v:shape>
            </v:group>
            <v:group style="position:absolute;left:6476;top:4241;width:2;height:2570" coordorigin="6476,4241" coordsize="2,2570">
              <v:shape style="position:absolute;left:6476;top:4241;width:2;height:2570" coordorigin="6476,4241" coordsize="0,2570" path="m6476,6811l6476,4241e" filled="f" stroked="t" strokeweight=".952305pt" strokecolor="#383838">
                <v:path arrowok="t"/>
              </v:shape>
            </v:group>
            <v:group style="position:absolute;left:6514;top:6568;width:3733;height:2" coordorigin="6514,6568" coordsize="3733,2">
              <v:shape style="position:absolute;left:6514;top:6568;width:3733;height:2" coordorigin="6514,6568" coordsize="3733,0" path="m6514,6568l10247,6568e" filled="f" stroked="t" strokeweight=".952305pt" strokecolor="#343434">
                <v:path arrowok="t"/>
              </v:shape>
            </v:group>
            <v:group style="position:absolute;left:838;top:6787;width:5657;height:2" coordorigin="838,6787" coordsize="5657,2">
              <v:shape style="position:absolute;left:838;top:6787;width:5657;height:2" coordorigin="838,6787" coordsize="5657,0" path="m838,6787l6495,6787e" filled="f" stroked="t" strokeweight=".952305pt" strokecolor="#4F4B4F">
                <v:path arrowok="t"/>
              </v:shape>
            </v:group>
            <v:group style="position:absolute;left:4609;top:6783;width:5628;height:2" coordorigin="4609,6783" coordsize="5628,2">
              <v:shape style="position:absolute;left:4609;top:6783;width:5628;height:2" coordorigin="4609,6783" coordsize="5628,0" path="m4609,6783l10237,6783e" filled="f" stroked="t" strokeweight=".952305pt" strokecolor="#3B3B3B">
                <v:path arrowok="t"/>
              </v:shape>
            </v:group>
            <v:group style="position:absolute;left:6461;top:6725;width:2;height:2809" coordorigin="6461,6725" coordsize="2,2809">
              <v:shape style="position:absolute;left:6461;top:6725;width:2;height:2809" coordorigin="6461,6725" coordsize="0,2809" path="m6461,9534l6461,6725e" filled="f" stroked="t" strokeweight=".952305pt" strokecolor="#38383B">
                <v:path arrowok="t"/>
              </v:shape>
            </v:group>
            <v:group style="position:absolute;left:8385;top:2379;width:2;height:12285" coordorigin="8385,2379" coordsize="2,12285">
              <v:shape style="position:absolute;left:8385;top:2379;width:2;height:12285" coordorigin="8385,2379" coordsize="0,12285" path="m8385,14664l8385,2379e" filled="f" stroked="t" strokeweight="1.428458pt" strokecolor="#3B3B3F">
                <v:path arrowok="t"/>
              </v:shape>
            </v:group>
            <v:group style="position:absolute;left:848;top:5569;width:2;height:2274" coordorigin="848,5569" coordsize="2,2274">
              <v:shape style="position:absolute;left:848;top:5569;width:2;height:2274" coordorigin="848,5569" coordsize="0,2274" path="m848,7843l848,5569e" filled="f" stroked="t" strokeweight="1.90461pt" strokecolor="#2F2F2F">
                <v:path arrowok="t"/>
              </v:shape>
            </v:group>
            <v:group style="position:absolute;left:1543;top:7002;width:2;height:1223" coordorigin="1543,7002" coordsize="2,1223">
              <v:shape style="position:absolute;left:1543;top:7002;width:2;height:1223" coordorigin="1543,7002" coordsize="0,1223" path="m1543,8225l1543,7002e" filled="f" stroked="t" strokeweight=".476153pt" strokecolor="#0F0F0F">
                <v:path arrowok="t"/>
              </v:shape>
            </v:group>
            <v:group style="position:absolute;left:10233;top:1939;width:2;height:12715" coordorigin="10233,1939" coordsize="2,12715">
              <v:shape style="position:absolute;left:10233;top:1939;width:2;height:12715" coordorigin="10233,1939" coordsize="0,12715" path="m10233,14654l10233,1939e" filled="f" stroked="t" strokeweight="1.90461pt" strokecolor="#282828">
                <v:path arrowok="t"/>
              </v:shape>
            </v:group>
            <v:group style="position:absolute;left:829;top:7418;width:9418;height:2" coordorigin="829,7418" coordsize="9418,2">
              <v:shape style="position:absolute;left:829;top:7418;width:9418;height:2" coordorigin="829,7418" coordsize="9418,0" path="m829,7418l10247,7418e" filled="f" stroked="t" strokeweight=".952305pt" strokecolor="#383838">
                <v:path arrowok="t"/>
              </v:shape>
            </v:group>
            <v:group style="position:absolute;left:819;top:7819;width:9418;height:2" coordorigin="819,7819" coordsize="9418,2">
              <v:shape style="position:absolute;left:819;top:7819;width:9418;height:2" coordorigin="819,7819" coordsize="9418,0" path="m819,7819l10237,7819e" filled="f" stroked="t" strokeweight=".952305pt" strokecolor="#343438">
                <v:path arrowok="t"/>
              </v:shape>
            </v:group>
            <v:group style="position:absolute;left:819;top:8230;width:7590;height:2" coordorigin="819,8230" coordsize="7590,2">
              <v:shape style="position:absolute;left:819;top:8230;width:7590;height:2" coordorigin="819,8230" coordsize="7590,0" path="m819,8230l8409,8230e" filled="f" stroked="t" strokeweight="1.428458pt" strokecolor="#48484B">
                <v:path arrowok="t"/>
              </v:shape>
            </v:group>
            <v:group style="position:absolute;left:6980;top:8220;width:3266;height:2" coordorigin="6980,8220" coordsize="3266,2">
              <v:shape style="position:absolute;left:6980;top:8220;width:3266;height:2" coordorigin="6980,8220" coordsize="3266,0" path="m6980,8220l10247,8220e" filled="f" stroked="t" strokeweight=".952305pt" strokecolor="#343434">
                <v:path arrowok="t"/>
              </v:shape>
            </v:group>
            <v:group style="position:absolute;left:829;top:8622;width:5666;height:2" coordorigin="829,8622" coordsize="5666,2">
              <v:shape style="position:absolute;left:829;top:8622;width:5666;height:2" coordorigin="829,8622" coordsize="5666,0" path="m829,8622l6495,8622e" filled="f" stroked="t" strokeweight="1.428458pt" strokecolor="#4B4B4B">
                <v:path arrowok="t"/>
              </v:shape>
            </v:group>
            <v:group style="position:absolute;left:1543;top:8206;width:2;height:621" coordorigin="1543,8206" coordsize="2,621">
              <v:shape style="position:absolute;left:1543;top:8206;width:2;height:621" coordorigin="1543,8206" coordsize="0,621" path="m1543,8827l1543,8206e" filled="f" stroked="t" strokeweight=".476153pt" strokecolor="#444444">
                <v:path arrowok="t"/>
              </v:shape>
            </v:group>
            <v:group style="position:absolute;left:6419;top:8617;width:3828;height:2" coordorigin="6419,8617" coordsize="3828,2">
              <v:shape style="position:absolute;left:6419;top:8617;width:3828;height:2" coordorigin="6419,8617" coordsize="3828,0" path="m6419,8617l10247,8617e" filled="f" stroked="t" strokeweight=".952305pt" strokecolor="#383838">
                <v:path arrowok="t"/>
              </v:shape>
            </v:group>
            <v:group style="position:absolute;left:829;top:8836;width:1505;height:2" coordorigin="829,8836" coordsize="1505,2">
              <v:shape style="position:absolute;left:829;top:8836;width:1505;height:2" coordorigin="829,8836" coordsize="1505,0" path="m829,8836l2333,8836e" filled="f" stroked="t" strokeweight=".952305pt" strokecolor="#38383B">
                <v:path arrowok="t"/>
              </v:shape>
            </v:group>
            <v:group style="position:absolute;left:843;top:8559;width:2;height:1108" coordorigin="843,8559" coordsize="2,1108">
              <v:shape style="position:absolute;left:843;top:8559;width:2;height:1108" coordorigin="843,8559" coordsize="0,1108" path="m843,9668l843,8559e" filled="f" stroked="t" strokeweight="1.428458pt" strokecolor="#232323">
                <v:path arrowok="t"/>
              </v:shape>
            </v:group>
            <v:group style="position:absolute;left:2257;top:8827;width:7999;height:2" coordorigin="2257,8827" coordsize="7999,2">
              <v:shape style="position:absolute;left:2257;top:8827;width:7999;height:2" coordorigin="2257,8827" coordsize="7999,0" path="m2257,8827l10256,8827e" filled="f" stroked="t" strokeweight="1.428458pt" strokecolor="#444444">
                <v:path arrowok="t"/>
              </v:shape>
            </v:group>
            <v:group style="position:absolute;left:1543;top:8798;width:2;height:296" coordorigin="1543,8798" coordsize="2,296">
              <v:shape style="position:absolute;left:1543;top:8798;width:2;height:296" coordorigin="1543,8798" coordsize="0,296" path="m1543,9094l1543,8798e" filled="f" stroked="t" strokeweight=".476153pt" strokecolor="#2F2F2F">
                <v:path arrowok="t"/>
              </v:shape>
            </v:group>
            <v:group style="position:absolute;left:829;top:9238;width:5666;height:2" coordorigin="829,9238" coordsize="5666,2">
              <v:shape style="position:absolute;left:829;top:9238;width:5666;height:2" coordorigin="829,9238" coordsize="5666,0" path="m829,9238l6495,9238e" filled="f" stroked="t" strokeweight=".952305pt" strokecolor="#282828">
                <v:path arrowok="t"/>
              </v:shape>
            </v:group>
            <v:group style="position:absolute;left:1543;top:9094;width:2;height:411" coordorigin="1543,9094" coordsize="2,411">
              <v:shape style="position:absolute;left:1543;top:9094;width:2;height:411" coordorigin="1543,9094" coordsize="0,411" path="m1543,9505l1543,9094e" filled="f" stroked="t" strokeweight=".476153pt" strokecolor="#080808">
                <v:path arrowok="t"/>
              </v:shape>
            </v:group>
            <v:group style="position:absolute;left:6419;top:9233;width:3838;height:2" coordorigin="6419,9233" coordsize="3838,2">
              <v:shape style="position:absolute;left:6419;top:9233;width:3838;height:2" coordorigin="6419,9233" coordsize="3838,0" path="m6419,9233l10256,9233e" filled="f" stroked="t" strokeweight=".952305pt" strokecolor="#3F3F3F">
                <v:path arrowok="t"/>
              </v:shape>
            </v:group>
            <v:group style="position:absolute;left:1543;top:9496;width:2;height:344" coordorigin="1543,9496" coordsize="2,344">
              <v:shape style="position:absolute;left:1543;top:9496;width:2;height:344" coordorigin="1543,9496" coordsize="0,344" path="m1543,9840l1543,9496e" filled="f" stroked="t" strokeweight=".476153pt" strokecolor="#444444">
                <v:path arrowok="t"/>
              </v:shape>
            </v:group>
            <v:group style="position:absolute;left:6466;top:9467;width:2;height:630" coordorigin="6466,9467" coordsize="2,630">
              <v:shape style="position:absolute;left:6466;top:9467;width:2;height:630" coordorigin="6466,9467" coordsize="0,630" path="m6466,10097l6466,9467e" filled="f" stroked="t" strokeweight=".952305pt" strokecolor="#1F1F1F">
                <v:path arrowok="t"/>
              </v:shape>
            </v:group>
            <v:group style="position:absolute;left:829;top:9639;width:9428;height:2" coordorigin="829,9639" coordsize="9428,2">
              <v:shape style="position:absolute;left:829;top:9639;width:9428;height:2" coordorigin="829,9639" coordsize="9428,0" path="m829,9639l10256,9639e" filled="f" stroked="t" strokeweight=".952305pt" strokecolor="#444444">
                <v:path arrowok="t"/>
              </v:shape>
            </v:group>
            <v:group style="position:absolute;left:819;top:9854;width:5676;height:2" coordorigin="819,9854" coordsize="5676,2">
              <v:shape style="position:absolute;left:819;top:9854;width:5676;height:2" coordorigin="819,9854" coordsize="5676,0" path="m819,9854l6495,9854e" filled="f" stroked="t" strokeweight=".952305pt" strokecolor="#282828">
                <v:path arrowok="t"/>
              </v:shape>
            </v:group>
            <v:group style="position:absolute;left:6419;top:9844;width:3838;height:2" coordorigin="6419,9844" coordsize="3838,2">
              <v:shape style="position:absolute;left:6419;top:9844;width:3838;height:2" coordorigin="6419,9844" coordsize="3838,0" path="m6419,9844l10256,9844e" filled="f" stroked="t" strokeweight=".952305pt" strokecolor="#3F3F3F">
                <v:path arrowok="t"/>
              </v:shape>
            </v:group>
            <v:group style="position:absolute;left:819;top:10274;width:7590;height:2" coordorigin="819,10274" coordsize="7590,2">
              <v:shape style="position:absolute;left:819;top:10274;width:7590;height:2" coordorigin="819,10274" coordsize="7590,0" path="m819,10274l8409,10274e" filled="f" stroked="t" strokeweight="1.428458pt" strokecolor="#484848">
                <v:path arrowok="t"/>
              </v:shape>
            </v:group>
            <v:group style="position:absolute;left:833;top:9792;width:2;height:506" coordorigin="833,9792" coordsize="2,506">
              <v:shape style="position:absolute;left:833;top:9792;width:2;height:506" coordorigin="833,9792" coordsize="0,506" path="m833,10298l833,9792e" filled="f" stroked="t" strokeweight="1.428458pt" strokecolor="#232323">
                <v:path arrowok="t"/>
              </v:shape>
            </v:group>
            <v:group style="position:absolute;left:1543;top:9820;width:2;height:449" coordorigin="1543,9820" coordsize="2,449">
              <v:shape style="position:absolute;left:1543;top:9820;width:2;height:449" coordorigin="1543,9820" coordsize="0,449" path="m1543,10269l1543,9820e" filled="f" stroked="t" strokeweight=".476153pt" strokecolor="#1F1F1F">
                <v:path arrowok="t"/>
              </v:shape>
            </v:group>
            <v:group style="position:absolute;left:2300;top:5111;width:2;height:6783" coordorigin="2300,5111" coordsize="2,6783">
              <v:shape style="position:absolute;left:2300;top:5111;width:2;height:6783" coordorigin="2300,5111" coordsize="0,6783" path="m2300,11893l2300,5111e" filled="f" stroked="t" strokeweight="1.428458pt" strokecolor="#3F3F3F">
                <v:path arrowok="t"/>
              </v:shape>
            </v:group>
            <v:group style="position:absolute;left:6461;top:10031;width:2;height:1490" coordorigin="6461,10031" coordsize="2,1490">
              <v:shape style="position:absolute;left:6461;top:10031;width:2;height:1490" coordorigin="6461,10031" coordsize="0,1490" path="m6461,11521l6461,10031e" filled="f" stroked="t" strokeweight="1.428458pt" strokecolor="#48484B">
                <v:path arrowok="t"/>
              </v:shape>
            </v:group>
            <v:group style="position:absolute;left:8333;top:10265;width:1924;height:2" coordorigin="8333,10265" coordsize="1924,2">
              <v:shape style="position:absolute;left:8333;top:10265;width:1924;height:2" coordorigin="8333,10265" coordsize="1924,0" path="m8333,10265l10256,10265e" filled="f" stroked="t" strokeweight=".952305pt" strokecolor="#2B2B2B">
                <v:path arrowok="t"/>
              </v:shape>
            </v:group>
            <v:group style="position:absolute;left:809;top:10484;width:7599;height:2" coordorigin="809,10484" coordsize="7599,2">
              <v:shape style="position:absolute;left:809;top:10484;width:7599;height:2" coordorigin="809,10484" coordsize="7599,0" path="m809,10484l8409,10484e" filled="f" stroked="t" strokeweight="1.428458pt" strokecolor="#4B484B">
                <v:path arrowok="t"/>
              </v:shape>
            </v:group>
            <v:group style="position:absolute;left:1543;top:10241;width:2;height:1118" coordorigin="1543,10241" coordsize="2,1118">
              <v:shape style="position:absolute;left:1543;top:10241;width:2;height:1118" coordorigin="1543,10241" coordsize="0,1118" path="m1543,11358l1543,10241e" filled="f" stroked="t" strokeweight=".476153pt" strokecolor="#484848">
                <v:path arrowok="t"/>
              </v:shape>
            </v:group>
            <v:group style="position:absolute;left:8333;top:10475;width:1924;height:2" coordorigin="8333,10475" coordsize="1924,2">
              <v:shape style="position:absolute;left:8333;top:10475;width:1924;height:2" coordorigin="8333,10475" coordsize="1924,0" path="m8333,10475l10256,10475e" filled="f" stroked="t" strokeweight=".952305pt" strokecolor="#2B2B2B">
                <v:path arrowok="t"/>
              </v:shape>
            </v:group>
            <v:group style="position:absolute;left:809;top:10694;width:5685;height:2" coordorigin="809,10694" coordsize="5685,2">
              <v:shape style="position:absolute;left:809;top:10694;width:5685;height:2" coordorigin="809,10694" coordsize="5685,0" path="m809,10694l6495,10694e" filled="f" stroked="t" strokeweight="1.428458pt" strokecolor="#4B4B4B">
                <v:path arrowok="t"/>
              </v:shape>
            </v:group>
            <v:group style="position:absolute;left:6419;top:10690;width:3838;height:2" coordorigin="6419,10690" coordsize="3838,2">
              <v:shape style="position:absolute;left:6419;top:10690;width:3838;height:2" coordorigin="6419,10690" coordsize="3838,0" path="m6419,10690l10256,10690e" filled="f" stroked="t" strokeweight=".952305pt" strokecolor="#343434">
                <v:path arrowok="t"/>
              </v:shape>
            </v:group>
            <v:group style="position:absolute;left:809;top:11091;width:9447;height:2" coordorigin="809,11091" coordsize="9447,2">
              <v:shape style="position:absolute;left:809;top:11091;width:9447;height:2" coordorigin="809,11091" coordsize="9447,0" path="m809,11091l10256,11091e" filled="f" stroked="t" strokeweight=".952305pt" strokecolor="#3B3B3B">
                <v:path arrowok="t"/>
              </v:shape>
            </v:group>
            <v:group style="position:absolute;left:2286;top:11034;width:2;height:353" coordorigin="2286,11034" coordsize="2,353">
              <v:shape style="position:absolute;left:2286;top:11034;width:2;height:353" coordorigin="2286,11034" coordsize="0,353" path="m2286,11387l2286,11034e" filled="f" stroked="t" strokeweight=".952305pt" strokecolor="#232323">
                <v:path arrowok="t"/>
              </v:shape>
            </v:group>
            <v:group style="position:absolute;left:809;top:11502;width:771;height:2" coordorigin="809,11502" coordsize="771,2">
              <v:shape style="position:absolute;left:809;top:11502;width:771;height:2" coordorigin="809,11502" coordsize="771,0" path="m809,11502l1581,11502e" filled="f" stroked="t" strokeweight=".952305pt" strokecolor="#2F2F2F">
                <v:path arrowok="t"/>
              </v:shape>
            </v:group>
            <v:group style="position:absolute;left:824;top:11330;width:2;height:191" coordorigin="824,11330" coordsize="2,191">
              <v:shape style="position:absolute;left:824;top:11330;width:2;height:191" coordorigin="824,11330" coordsize="0,191" path="m824,11521l824,11330e" filled="f" stroked="t" strokeweight="1.428458pt" strokecolor="#0F0F13">
                <v:path arrowok="t"/>
              </v:shape>
            </v:group>
            <v:group style="position:absolute;left:1543;top:11358;width:2;height:134" coordorigin="1543,11358" coordsize="2,134">
              <v:shape style="position:absolute;left:1543;top:11358;width:2;height:134" coordorigin="1543,11358" coordsize="0,134" path="m1543,11492l1543,11358e" filled="f" stroked="t" strokeweight=".476153pt" strokecolor="#080808">
                <v:path arrowok="t"/>
              </v:shape>
            </v:group>
            <v:group style="position:absolute;left:1505;top:11492;width:8752;height:2" coordorigin="1505,11492" coordsize="8752,2">
              <v:shape style="position:absolute;left:1505;top:11492;width:8752;height:2" coordorigin="1505,11492" coordsize="8752,0" path="m1505,11492l10256,11492e" filled="f" stroked="t" strokeweight=".952305pt" strokecolor="#3B3B3B">
                <v:path arrowok="t"/>
              </v:shape>
            </v:group>
            <v:group style="position:absolute;left:800;top:11922;width:781;height:2" coordorigin="800,11922" coordsize="781,2">
              <v:shape style="position:absolute;left:800;top:11922;width:781;height:2" coordorigin="800,11922" coordsize="781,0" path="m800,11922l1581,11922e" filled="f" stroked="t" strokeweight=".952305pt" strokecolor="#3B3B3B">
                <v:path arrowok="t"/>
              </v:shape>
            </v:group>
            <v:group style="position:absolute;left:829;top:6716;width:2;height:7967" coordorigin="829,6716" coordsize="2,7967">
              <v:shape style="position:absolute;left:829;top:6716;width:2;height:7967" coordorigin="829,6716" coordsize="0,7967" path="m829,14683l829,6716e" filled="f" stroked="t" strokeweight="1.428458pt" strokecolor="#2B2B2B">
                <v:path arrowok="t"/>
              </v:shape>
            </v:group>
            <v:group style="position:absolute;left:1543;top:11473;width:2;height:860" coordorigin="1543,11473" coordsize="2,860">
              <v:shape style="position:absolute;left:1543;top:11473;width:2;height:860" coordorigin="1543,11473" coordsize="0,860" path="m1543,12333l1543,11473e" filled="f" stroked="t" strokeweight=".476153pt" strokecolor="#232323">
                <v:path arrowok="t"/>
              </v:shape>
            </v:group>
            <v:group style="position:absolute;left:1505;top:11922;width:829;height:2" coordorigin="1505,11922" coordsize="829,2">
              <v:shape style="position:absolute;left:1505;top:11922;width:829;height:2" coordorigin="1505,11922" coordsize="829,0" path="m1505,11922l2333,11922e" filled="f" stroked="t" strokeweight=".952305pt" strokecolor="#28282B">
                <v:path arrowok="t"/>
              </v:shape>
            </v:group>
            <v:group style="position:absolute;left:6461;top:11444;width:2;height:1347" coordorigin="6461,11444" coordsize="2,1347">
              <v:shape style="position:absolute;left:6461;top:11444;width:2;height:1347" coordorigin="6461,11444" coordsize="0,1347" path="m6461,12791l6461,11444e" filled="f" stroked="t" strokeweight=".952305pt" strokecolor="#343438">
                <v:path arrowok="t"/>
              </v:shape>
            </v:group>
            <v:group style="position:absolute;left:2257;top:11922;width:4238;height:2" coordorigin="2257,11922" coordsize="4238,2">
              <v:shape style="position:absolute;left:2257;top:11922;width:4238;height:2" coordorigin="2257,11922" coordsize="4238,0" path="m2257,11922l6495,11922e" filled="f" stroked="t" strokeweight=".952305pt" strokecolor="#3B3B3F">
                <v:path arrowok="t"/>
              </v:shape>
            </v:group>
            <v:group style="position:absolute;left:6419;top:11912;width:3838;height:2" coordorigin="6419,11912" coordsize="3838,2">
              <v:shape style="position:absolute;left:6419;top:11912;width:3838;height:2" coordorigin="6419,11912" coordsize="3838,0" path="m6419,11912l10256,11912e" filled="f" stroked="t" strokeweight="1.428458pt" strokecolor="#383838">
                <v:path arrowok="t"/>
              </v:shape>
            </v:group>
            <v:group style="position:absolute;left:800;top:12132;width:1533;height:2" coordorigin="800,12132" coordsize="1533,2">
              <v:shape style="position:absolute;left:800;top:12132;width:1533;height:2" coordorigin="800,12132" coordsize="1533,0" path="m800,12132l2333,12132e" filled="f" stroked="t" strokeweight=".952305pt" strokecolor="#2B2B2B">
                <v:path arrowok="t"/>
              </v:shape>
            </v:group>
            <v:group style="position:absolute;left:2257;top:12123;width:7999;height:2" coordorigin="2257,12123" coordsize="7999,2">
              <v:shape style="position:absolute;left:2257;top:12123;width:7999;height:2" coordorigin="2257,12123" coordsize="7999,0" path="m2257,12123l10256,12123e" filled="f" stroked="t" strokeweight="1.428458pt" strokecolor="#3B3B3F">
                <v:path arrowok="t"/>
              </v:shape>
            </v:group>
            <v:group style="position:absolute;left:800;top:12338;width:7609;height:2" coordorigin="800,12338" coordsize="7609,2">
              <v:shape style="position:absolute;left:800;top:12338;width:7609;height:2" coordorigin="800,12338" coordsize="7609,0" path="m800,12338l8409,12338e" filled="f" stroked="t" strokeweight=".952305pt" strokecolor="#2F2F2F">
                <v:path arrowok="t"/>
              </v:shape>
            </v:group>
            <v:group style="position:absolute;left:8333;top:12328;width:1924;height:2" coordorigin="8333,12328" coordsize="1924,2">
              <v:shape style="position:absolute;left:8333;top:12328;width:1924;height:2" coordorigin="8333,12328" coordsize="1924,0" path="m8333,12328l10256,12328e" filled="f" stroked="t" strokeweight="1.428458pt" strokecolor="#444444">
                <v:path arrowok="t"/>
              </v:shape>
            </v:group>
            <v:group style="position:absolute;left:800;top:12553;width:5695;height:2" coordorigin="800,12553" coordsize="5695,2">
              <v:shape style="position:absolute;left:800;top:12553;width:5695;height:2" coordorigin="800,12553" coordsize="5695,0" path="m800,12553l6495,12553e" filled="f" stroked="t" strokeweight=".952305pt" strokecolor="#282828">
                <v:path arrowok="t"/>
              </v:shape>
            </v:group>
            <v:group style="position:absolute;left:1543;top:12314;width:2;height:229" coordorigin="1543,12314" coordsize="2,229">
              <v:shape style="position:absolute;left:1543;top:12314;width:2;height:229" coordorigin="1543,12314" coordsize="0,229" path="m1543,12543l1543,12314e" filled="f" stroked="t" strokeweight=".476153pt" strokecolor="#08080C">
                <v:path arrowok="t"/>
              </v:shape>
            </v:group>
            <v:group style="position:absolute;left:6419;top:12543;width:3838;height:2" coordorigin="6419,12543" coordsize="3838,2">
              <v:shape style="position:absolute;left:6419;top:12543;width:3838;height:2" coordorigin="6419,12543" coordsize="3838,0" path="m6419,12543l10256,12543e" filled="f" stroked="t" strokeweight="1.428458pt" strokecolor="#3B3B3F">
                <v:path arrowok="t"/>
              </v:shape>
            </v:group>
            <v:group style="position:absolute;left:1543;top:12524;width:2;height:449" coordorigin="1543,12524" coordsize="2,449">
              <v:shape style="position:absolute;left:1543;top:12524;width:2;height:449" coordorigin="1543,12524" coordsize="0,449" path="m1543,12973l1543,12524e" filled="f" stroked="t" strokeweight=".476153pt" strokecolor="#1C1C1F">
                <v:path arrowok="t"/>
              </v:shape>
            </v:group>
            <v:group style="position:absolute;left:6457;top:12734;width:2;height:898" coordorigin="6457,12734" coordsize="2,898">
              <v:shape style="position:absolute;left:6457;top:12734;width:2;height:898" coordorigin="6457,12734" coordsize="0,898" path="m6457,13632l6457,12734e" filled="f" stroked="t" strokeweight=".952305pt" strokecolor="#232323">
                <v:path arrowok="t"/>
              </v:shape>
            </v:group>
            <v:group style="position:absolute;left:800;top:12973;width:9456;height:2" coordorigin="800,12973" coordsize="9456,2">
              <v:shape style="position:absolute;left:800;top:12973;width:9456;height:2" coordorigin="800,12973" coordsize="9456,0" path="m800,12973l10256,12973e" filled="f" stroked="t" strokeweight=".952305pt" strokecolor="#383438">
                <v:path arrowok="t"/>
              </v:shape>
            </v:group>
            <v:group style="position:absolute;left:1543;top:12944;width:2;height:1710" coordorigin="1543,12944" coordsize="2,1710">
              <v:shape style="position:absolute;left:1543;top:12944;width:2;height:1710" coordorigin="1543,12944" coordsize="0,1710" path="m1543,14654l1543,12944e" filled="f" stroked="t" strokeweight=".476153pt" strokecolor="#48484B">
                <v:path arrowok="t"/>
              </v:shape>
            </v:group>
            <v:group style="position:absolute;left:2276;top:11330;width:2;height:3344" coordorigin="2276,11330" coordsize="2,3344">
              <v:shape style="position:absolute;left:2276;top:11330;width:2;height:3344" coordorigin="2276,11330" coordsize="0,3344" path="m2276,14673l2276,11330e" filled="f" stroked="t" strokeweight=".952305pt" strokecolor="#383838">
                <v:path arrowok="t"/>
              </v:shape>
            </v:group>
            <v:group style="position:absolute;left:800;top:13393;width:9456;height:2" coordorigin="800,13393" coordsize="9456,2">
              <v:shape style="position:absolute;left:800;top:13393;width:9456;height:2" coordorigin="800,13393" coordsize="9456,0" path="m800,13393l10256,13393e" filled="f" stroked="t" strokeweight=".952305pt" strokecolor="#383838">
                <v:path arrowok="t"/>
              </v:shape>
            </v:group>
            <v:group style="position:absolute;left:800;top:13608;width:5695;height:2" coordorigin="800,13608" coordsize="5695,2">
              <v:shape style="position:absolute;left:800;top:13608;width:5695;height:2" coordorigin="800,13608" coordsize="5695,0" path="m800,13608l6495,13608e" filled="f" stroked="t" strokeweight="1.428458pt" strokecolor="#444444">
                <v:path arrowok="t"/>
              </v:shape>
            </v:group>
            <v:group style="position:absolute;left:6419;top:13599;width:3838;height:2" coordorigin="6419,13599" coordsize="3838,2">
              <v:shape style="position:absolute;left:6419;top:13599;width:3838;height:2" coordorigin="6419,13599" coordsize="3838,0" path="m6419,13599l10256,13599e" filled="f" stroked="t" strokeweight=".952305pt" strokecolor="#2B2B2B">
                <v:path arrowok="t"/>
              </v:shape>
            </v:group>
            <v:group style="position:absolute;left:800;top:13818;width:5695;height:2" coordorigin="800,13818" coordsize="5695,2">
              <v:shape style="position:absolute;left:800;top:13818;width:5695;height:2" coordorigin="800,13818" coordsize="5695,0" path="m800,13818l6495,13818e" filled="f" stroked="t" strokeweight="1.428458pt" strokecolor="#444448">
                <v:path arrowok="t"/>
              </v:shape>
            </v:group>
            <v:group style="position:absolute;left:6461;top:13546;width:2;height:927" coordorigin="6461,13546" coordsize="2,927">
              <v:shape style="position:absolute;left:6461;top:13546;width:2;height:927" coordorigin="6461,13546" coordsize="0,927" path="m6461,14473l6461,13546e" filled="f" stroked="t" strokeweight=".952305pt" strokecolor="#3F3F3F">
                <v:path arrowok="t"/>
              </v:shape>
            </v:group>
            <v:group style="position:absolute;left:6419;top:13809;width:3838;height:2" coordorigin="6419,13809" coordsize="3838,2">
              <v:shape style="position:absolute;left:6419;top:13809;width:3838;height:2" coordorigin="6419,13809" coordsize="3838,0" path="m6419,13809l10256,13809e" filled="f" stroked="t" strokeweight=".952305pt" strokecolor="#2B2B2B">
                <v:path arrowok="t"/>
              </v:shape>
            </v:group>
            <v:group style="position:absolute;left:800;top:14234;width:9466;height:2" coordorigin="800,14234" coordsize="9466,2">
              <v:shape style="position:absolute;left:800;top:14234;width:9466;height:2" coordorigin="800,14234" coordsize="9466,0" path="m800,14234l10266,14234e" filled="f" stroked="t" strokeweight=".952305pt" strokecolor="#383838">
                <v:path arrowok="t"/>
              </v:shape>
            </v:group>
            <v:group style="position:absolute;left:8390;top:14177;width:2;height:487" coordorigin="8390,14177" coordsize="2,487">
              <v:shape style="position:absolute;left:8390;top:14177;width:2;height:487" coordorigin="8390,14177" coordsize="0,487" path="m8390,14664l8390,14177e" filled="f" stroked="t" strokeweight=".952305pt" strokecolor="#2B2B2F">
                <v:path arrowok="t"/>
              </v:shape>
            </v:group>
            <v:group style="position:absolute;left:800;top:14444;width:9456;height:2" coordorigin="800,14444" coordsize="9456,2">
              <v:shape style="position:absolute;left:800;top:14444;width:9456;height:2" coordorigin="800,14444" coordsize="9456,0" path="m800,14444l10256,14444e" filled="f" stroked="t" strokeweight=".952305pt" strokecolor="#383838">
                <v:path arrowok="t"/>
              </v:shape>
            </v:group>
            <v:group style="position:absolute;left:800;top:14659;width:1771;height:2" coordorigin="800,14659" coordsize="1771,2">
              <v:shape style="position:absolute;left:800;top:14659;width:1771;height:2" coordorigin="800,14659" coordsize="1771,0" path="m800,14659l2571,14659e" filled="f" stroked="t" strokeweight="1.428458pt" strokecolor="#4F4B4F">
                <v:path arrowok="t"/>
              </v:shape>
            </v:group>
            <v:group style="position:absolute;left:6457;top:14387;width:2;height:277" coordorigin="6457,14387" coordsize="2,277">
              <v:shape style="position:absolute;left:6457;top:14387;width:2;height:277" coordorigin="6457,14387" coordsize="0,277" path="m6457,14664l6457,14387e" filled="f" stroked="t" strokeweight=".952305pt" strokecolor="#282828">
                <v:path arrowok="t"/>
              </v:shape>
            </v:group>
            <v:group style="position:absolute;left:6419;top:14654;width:3838;height:2" coordorigin="6419,14654" coordsize="3838,2">
              <v:shape style="position:absolute;left:6419;top:14654;width:3838;height:2" coordorigin="6419,14654" coordsize="3838,0" path="m6419,14654l10256,14654e" filled="f" stroked="t" strokeweight=".952305pt" strokecolor="#2F2F2F">
                <v:path arrowok="t"/>
              </v:shape>
            </v:group>
            <v:group style="position:absolute;left:2257;top:14654;width:7999;height:2" coordorigin="2257,14654" coordsize="7999,2">
              <v:shape style="position:absolute;left:2257;top:14654;width:7999;height:2" coordorigin="2257,14654" coordsize="7999,0" path="m2257,14654l10256,14654e" filled="f" stroked="t" strokeweight=".952305pt" strokecolor="#383838">
                <v:path arrowok="t"/>
              </v:shape>
            </v:group>
            <v:group style="position:absolute;left:10242;top:14387;width:2;height:267" coordorigin="10242,14387" coordsize="2,267">
              <v:shape style="position:absolute;left:10242;top:14387;width:2;height:267" coordorigin="10242,14387" coordsize="0,267" path="m10242,14654l10242,14387e" filled="f" stroked="t" strokeweight="1.428458pt" strokecolor="#181818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2"/>
          <w:position w:val="2"/>
        </w:rPr>
        <w:t>4057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-89"/>
          <w:w w:val="82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2"/>
          <w:position w:val="2"/>
        </w:rPr>
        <w:t>730000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52" w:right="-66"/>
        <w:jc w:val="left"/>
        <w:tabs>
          <w:tab w:pos="13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2"/>
        </w:rPr>
        <w:t>4058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-89"/>
          <w:w w:val="8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2"/>
          <w:position w:val="1"/>
        </w:rPr>
        <w:t>731000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62" w:right="-62"/>
        <w:jc w:val="left"/>
        <w:tabs>
          <w:tab w:pos="13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0"/>
        </w:rPr>
        <w:t>4059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5"/>
        </w:rPr>
        <w:t>7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11"/>
          <w:w w:val="85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</w:rPr>
        <w:t>1100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0" w:lineRule="exact"/>
        <w:ind w:left="752" w:right="-64"/>
        <w:jc w:val="left"/>
        <w:tabs>
          <w:tab w:pos="13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2"/>
          <w:position w:val="2"/>
        </w:rPr>
        <w:t>4060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89"/>
          <w:w w:val="82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2"/>
          <w:position w:val="2"/>
        </w:rPr>
        <w:t>731200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52" w:right="-58"/>
        <w:jc w:val="left"/>
        <w:tabs>
          <w:tab w:pos="13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0"/>
        </w:rPr>
        <w:t>4061</w:t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0"/>
        </w:rPr>
        <w:t>732000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52" w:right="-68"/>
        <w:jc w:val="left"/>
        <w:tabs>
          <w:tab w:pos="13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4062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3"/>
        </w:rPr>
        <w:t>732100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0" w:lineRule="exact"/>
        <w:ind w:left="752" w:right="-55"/>
        <w:jc w:val="left"/>
        <w:tabs>
          <w:tab w:pos="13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81"/>
          <w:position w:val="2"/>
        </w:rPr>
        <w:t>4063</w:t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B4B4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A"/>
          <w:spacing w:val="0"/>
          <w:w w:val="81"/>
          <w:position w:val="2"/>
        </w:rPr>
        <w:t>732200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5" w:after="0" w:line="240" w:lineRule="auto"/>
        <w:ind w:left="1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5D5D5E"/>
          <w:spacing w:val="-14"/>
          <w:w w:val="100"/>
        </w:rPr>
        <w:t>4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058</w:t>
      </w:r>
      <w:r>
        <w:rPr>
          <w:rFonts w:ascii="Arial" w:hAnsi="Arial" w:cs="Arial" w:eastAsia="Arial"/>
          <w:sz w:val="14"/>
          <w:szCs w:val="14"/>
          <w:color w:val="38383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D5E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5D5D5E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406</w:t>
      </w:r>
      <w:r>
        <w:rPr>
          <w:rFonts w:ascii="Arial" w:hAnsi="Arial" w:cs="Arial" w:eastAsia="Arial"/>
          <w:sz w:val="14"/>
          <w:szCs w:val="14"/>
          <w:color w:val="38383A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3"/>
        </w:rPr>
        <w:t>4066)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71" w:lineRule="auto"/>
        <w:ind w:left="10" w:right="4997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.l{OHAIJ,I:IJE</w:t>
      </w:r>
      <w:r>
        <w:rPr>
          <w:rFonts w:ascii="Arial" w:hAnsi="Arial" w:cs="Arial" w:eastAsia="Arial"/>
          <w:sz w:val="14"/>
          <w:szCs w:val="14"/>
          <w:color w:val="38383A"/>
          <w:spacing w:val="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75"/>
        </w:rPr>
        <w:t>O.z:t</w:t>
      </w:r>
      <w:r>
        <w:rPr>
          <w:rFonts w:ascii="Arial" w:hAnsi="Arial" w:cs="Arial" w:eastAsia="Arial"/>
          <w:sz w:val="14"/>
          <w:szCs w:val="14"/>
          <w:color w:val="262628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0"/>
          <w:w w:val="120"/>
        </w:rPr>
        <w:t>I:IHOCfPAIUIX</w:t>
      </w:r>
      <w:r>
        <w:rPr>
          <w:rFonts w:ascii="Arial" w:hAnsi="Arial" w:cs="Arial" w:eastAsia="Arial"/>
          <w:sz w:val="14"/>
          <w:szCs w:val="14"/>
          <w:color w:val="262628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.z:tPiKABA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3"/>
        </w:rPr>
        <w:t>(</w:t>
      </w:r>
      <w:r>
        <w:rPr>
          <w:rFonts w:ascii="Arial" w:hAnsi="Arial" w:cs="Arial" w:eastAsia="Arial"/>
          <w:sz w:val="14"/>
          <w:szCs w:val="14"/>
          <w:color w:val="38383A"/>
          <w:spacing w:val="-20"/>
          <w:w w:val="113"/>
        </w:rPr>
        <w:t>0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48"/>
        </w:rPr>
        <w:t>.1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49"/>
        </w:rPr>
        <w:t>1</w:t>
      </w:r>
      <w:r>
        <w:rPr>
          <w:rFonts w:ascii="Arial" w:hAnsi="Arial" w:cs="Arial" w:eastAsia="Arial"/>
          <w:sz w:val="14"/>
          <w:szCs w:val="14"/>
          <w:color w:val="5D5D5E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4059</w:t>
      </w:r>
      <w:r>
        <w:rPr>
          <w:rFonts w:ascii="Arial" w:hAnsi="Arial" w:cs="Arial" w:eastAsia="Arial"/>
          <w:sz w:val="14"/>
          <w:szCs w:val="14"/>
          <w:color w:val="38383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D5E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5D5D5E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3"/>
        </w:rPr>
        <w:t>4060)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4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93"/>
        </w:rPr>
        <w:t>TeK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3"/>
        </w:rPr>
        <w:t>)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3"/>
        </w:rPr>
        <w:t>'h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12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5"/>
        </w:rPr>
        <w:t>AOnauuj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9"/>
        </w:rPr>
        <w:t>o.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9"/>
        </w:rPr>
        <w:t>n</w:t>
      </w:r>
      <w:r>
        <w:rPr>
          <w:rFonts w:ascii="Arial" w:hAnsi="Arial" w:cs="Arial" w:eastAsia="Arial"/>
          <w:sz w:val="14"/>
          <w:szCs w:val="14"/>
          <w:color w:val="5D5D5E"/>
          <w:spacing w:val="9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79"/>
        </w:rPr>
        <w:t>HHOC'TpaiiRX</w:t>
      </w:r>
      <w:r>
        <w:rPr>
          <w:rFonts w:ascii="Arial" w:hAnsi="Arial" w:cs="Arial" w:eastAsia="Arial"/>
          <w:sz w:val="14"/>
          <w:szCs w:val="14"/>
          <w:color w:val="4B4B4B"/>
          <w:spacing w:val="-5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.llplK383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9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w w:val="88"/>
        </w:rPr>
        <w:t>KanHTaJIH</w:t>
      </w:r>
      <w:r>
        <w:rPr>
          <w:rFonts w:ascii="Arial" w:hAnsi="Arial" w:cs="Arial" w:eastAsia="Arial"/>
          <w:sz w:val="14"/>
          <w:szCs w:val="14"/>
          <w:color w:val="5D5D5E"/>
          <w:w w:val="89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</w:rPr>
        <w:t>AORBUHj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4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79"/>
        </w:rPr>
        <w:t>0.!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0"/>
        </w:rPr>
        <w:t>1</w:t>
      </w:r>
      <w:r>
        <w:rPr>
          <w:rFonts w:ascii="Arial" w:hAnsi="Arial" w:cs="Arial" w:eastAsia="Arial"/>
          <w:sz w:val="14"/>
          <w:szCs w:val="14"/>
          <w:color w:val="5D5D5E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3"/>
        </w:rPr>
        <w:t>BHOC'Tpalll!X</w:t>
      </w:r>
      <w:r>
        <w:rPr>
          <w:rFonts w:ascii="Arial" w:hAnsi="Arial" w:cs="Arial" w:eastAsia="Arial"/>
          <w:sz w:val="14"/>
          <w:szCs w:val="14"/>
          <w:color w:val="5D5D5E"/>
          <w:spacing w:val="-5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APlK383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8" w:after="0" w:line="284" w:lineRule="auto"/>
        <w:ind w:left="10" w:right="4523" w:firstLine="-1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110"/>
        </w:rPr>
        <w:t>.l</w:t>
      </w:r>
      <w:r>
        <w:rPr>
          <w:rFonts w:ascii="Arial" w:hAnsi="Arial" w:cs="Arial" w:eastAsia="Arial"/>
          <w:sz w:val="14"/>
          <w:szCs w:val="14"/>
          <w:color w:val="5D5D5E"/>
          <w:spacing w:val="-13"/>
          <w:w w:val="110"/>
        </w:rPr>
        <w:t>{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0"/>
        </w:rPr>
        <w:t>OHA.I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0"/>
        </w:rPr>
        <w:t>(HJ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0"/>
        </w:rPr>
        <w:t>E</w:t>
      </w:r>
      <w:r>
        <w:rPr>
          <w:rFonts w:ascii="Arial" w:hAnsi="Arial" w:cs="Arial" w:eastAsia="Arial"/>
          <w:sz w:val="14"/>
          <w:szCs w:val="14"/>
          <w:color w:val="38383A"/>
          <w:spacing w:val="-19"/>
          <w:w w:val="110"/>
        </w:rPr>
        <w:t> </w:t>
      </w:r>
      <w:r>
        <w:rPr>
          <w:rFonts w:ascii="Arial" w:hAnsi="Arial" w:cs="Arial" w:eastAsia="Arial"/>
          <w:sz w:val="14"/>
          <w:szCs w:val="14"/>
          <w:color w:val="262628"/>
          <w:spacing w:val="4"/>
          <w:w w:val="132"/>
        </w:rPr>
        <w:t>H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32"/>
        </w:rPr>
        <w:t>IiOMOlUf</w:t>
      </w:r>
      <w:r>
        <w:rPr>
          <w:rFonts w:ascii="Arial" w:hAnsi="Arial" w:cs="Arial" w:eastAsia="Arial"/>
          <w:sz w:val="14"/>
          <w:szCs w:val="14"/>
          <w:color w:val="38383A"/>
          <w:spacing w:val="-15"/>
          <w:w w:val="132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0.!{</w:t>
      </w:r>
      <w:r>
        <w:rPr>
          <w:rFonts w:ascii="Arial" w:hAnsi="Arial" w:cs="Arial" w:eastAsia="Arial"/>
          <w:sz w:val="14"/>
          <w:szCs w:val="14"/>
          <w:color w:val="38383A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6"/>
        </w:rPr>
        <w:t>ME'BYHAPO,!lH.HX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6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2"/>
        </w:rPr>
        <w:t>OP</w:t>
      </w:r>
      <w:r>
        <w:rPr>
          <w:rFonts w:ascii="Arial" w:hAnsi="Arial" w:cs="Arial" w:eastAsia="Arial"/>
          <w:sz w:val="14"/>
          <w:szCs w:val="14"/>
          <w:color w:val="38383A"/>
          <w:spacing w:val="-19"/>
          <w:w w:val="112"/>
        </w:rPr>
        <w:t>r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12"/>
        </w:rPr>
        <w:t>AHH3AD.HJA</w:t>
      </w:r>
      <w:r>
        <w:rPr>
          <w:rFonts w:ascii="Arial" w:hAnsi="Arial" w:cs="Arial" w:eastAsia="Arial"/>
          <w:sz w:val="14"/>
          <w:szCs w:val="14"/>
          <w:color w:val="38383A"/>
          <w:spacing w:val="-6"/>
          <w:w w:val="11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-8"/>
          <w:w w:val="173"/>
        </w:rPr>
        <w:t>(</w:t>
      </w:r>
      <w:r>
        <w:rPr>
          <w:rFonts w:ascii="Arial" w:hAnsi="Arial" w:cs="Arial" w:eastAsia="Arial"/>
          <w:sz w:val="14"/>
          <w:szCs w:val="14"/>
          <w:color w:val="38383A"/>
          <w:spacing w:val="-10"/>
          <w:w w:val="112"/>
        </w:rPr>
        <w:t>o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53"/>
        </w:rPr>
        <w:t>JJ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52"/>
        </w:rPr>
        <w:t>.</w:t>
      </w:r>
      <w:r>
        <w:rPr>
          <w:rFonts w:ascii="Arial" w:hAnsi="Arial" w:cs="Arial" w:eastAsia="Arial"/>
          <w:sz w:val="14"/>
          <w:szCs w:val="14"/>
          <w:color w:val="5D5D5E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4062</w:t>
      </w:r>
      <w:r>
        <w:rPr>
          <w:rFonts w:ascii="Arial" w:hAnsi="Arial" w:cs="Arial" w:eastAsia="Arial"/>
          <w:sz w:val="14"/>
          <w:szCs w:val="14"/>
          <w:color w:val="38383A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61"/>
        </w:rPr>
        <w:t>JJ.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61"/>
        </w:rPr>
        <w:t>o</w:t>
      </w:r>
      <w:r>
        <w:rPr>
          <w:rFonts w:ascii="Arial" w:hAnsi="Arial" w:cs="Arial" w:eastAsia="Arial"/>
          <w:sz w:val="14"/>
          <w:szCs w:val="14"/>
          <w:color w:val="4B4B4B"/>
          <w:spacing w:val="8"/>
          <w:w w:val="61"/>
        </w:rPr>
        <w:t> 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100"/>
        </w:rPr>
        <w:t>4065)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9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</w:rPr>
        <w:t>TeKYii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12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1"/>
        </w:rPr>
        <w:t>AOHauuj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2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2"/>
        </w:rPr>
        <w:t>0.1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3"/>
        </w:rPr>
        <w:t>1</w:t>
      </w:r>
      <w:r>
        <w:rPr>
          <w:rFonts w:ascii="Arial" w:hAnsi="Arial" w:cs="Arial" w:eastAsia="Arial"/>
          <w:sz w:val="14"/>
          <w:szCs w:val="14"/>
          <w:color w:val="5D5D5E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8"/>
        </w:rPr>
        <w:t>Me</w:t>
      </w:r>
      <w:r>
        <w:rPr>
          <w:rFonts w:ascii="Arial" w:hAnsi="Arial" w:cs="Arial" w:eastAsia="Arial"/>
          <w:sz w:val="14"/>
          <w:szCs w:val="14"/>
          <w:color w:val="4B4B4B"/>
          <w:spacing w:val="3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8"/>
        </w:rPr>
        <w:t>YJ!&amp;pol\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8"/>
        </w:rPr>
        <w:t>RH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88"/>
        </w:rPr>
        <w:t>X</w:t>
      </w:r>
      <w:r>
        <w:rPr>
          <w:rFonts w:ascii="Arial" w:hAnsi="Arial" w:cs="Arial" w:eastAsia="Arial"/>
          <w:sz w:val="14"/>
          <w:szCs w:val="14"/>
          <w:color w:val="4B4B4B"/>
          <w:spacing w:val="-8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opraHH331.lHja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9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D5D5E"/>
        </w:rPr>
        <w:t>Kamrranu</w:t>
      </w:r>
      <w:r>
        <w:rPr>
          <w:rFonts w:ascii="Arial" w:hAnsi="Arial" w:cs="Arial" w:eastAsia="Arial"/>
          <w:sz w:val="14"/>
          <w:szCs w:val="14"/>
          <w:color w:val="5D5D5E"/>
          <w:w w:val="101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</w:rPr>
        <w:t>,n</w:t>
      </w:r>
      <w:r>
        <w:rPr>
          <w:rFonts w:ascii="Arial" w:hAnsi="Arial" w:cs="Arial" w:eastAsia="Arial"/>
          <w:sz w:val="14"/>
          <w:szCs w:val="14"/>
          <w:color w:val="5D5D5E"/>
          <w:spacing w:val="-15"/>
          <w:w w:val="86"/>
        </w:rPr>
        <w:t>o</w:t>
      </w:r>
      <w:r>
        <w:rPr>
          <w:rFonts w:ascii="Arial" w:hAnsi="Arial" w:cs="Arial" w:eastAsia="Arial"/>
          <w:sz w:val="14"/>
          <w:szCs w:val="14"/>
          <w:color w:val="38383A"/>
          <w:spacing w:val="0"/>
          <w:w w:val="86"/>
        </w:rPr>
        <w:t>HBUH</w:t>
      </w:r>
      <w:r>
        <w:rPr>
          <w:rFonts w:ascii="Arial" w:hAnsi="Arial" w:cs="Arial" w:eastAsia="Arial"/>
          <w:sz w:val="14"/>
          <w:szCs w:val="14"/>
          <w:color w:val="38383A"/>
          <w:spacing w:val="-7"/>
          <w:w w:val="86"/>
        </w:rPr>
        <w:t>j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86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-2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4B4B4B"/>
          <w:spacing w:val="1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38383A"/>
          <w:spacing w:val="-14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5D5D5E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</w:rPr>
        <w:t>ynapo,nRI!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96"/>
        </w:rPr>
        <w:t>x</w:t>
      </w:r>
      <w:r>
        <w:rPr>
          <w:rFonts w:ascii="Arial" w:hAnsi="Arial" w:cs="Arial" w:eastAsia="Arial"/>
          <w:sz w:val="14"/>
          <w:szCs w:val="14"/>
          <w:color w:val="5D5D5E"/>
          <w:spacing w:val="-5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4B4B4B"/>
          <w:spacing w:val="0"/>
          <w:w w:val="100"/>
        </w:rPr>
        <w:t>oprauuJauHja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80"/>
          <w:cols w:num="2" w:equalWidth="0">
            <w:col w:w="1949" w:space="136"/>
            <w:col w:w="801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34" w:lineRule="exact"/>
        <w:ind w:left="329" w:right="-20"/>
        <w:jc w:val="left"/>
        <w:tabs>
          <w:tab w:pos="1140" w:val="left"/>
          <w:tab w:pos="75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  <w:t>03H3K3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5"/>
        </w:rPr>
        <w:t>Epoj</w:t>
      </w:r>
      <w:r>
        <w:rPr>
          <w:rFonts w:ascii="Arial" w:hAnsi="Arial" w:cs="Arial" w:eastAsia="Arial"/>
          <w:sz w:val="15"/>
          <w:szCs w:val="15"/>
          <w:color w:val="2A2A2A"/>
          <w:spacing w:val="6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4"/>
        </w:rPr>
        <w:t>l13HOC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660" w:right="1560"/>
          <w:footerReference w:type="default" r:id="rId29"/>
          <w:pgSz w:w="11980" w:h="16880"/>
        </w:sectPr>
      </w:pPr>
      <w:rPr/>
    </w:p>
    <w:p>
      <w:pPr>
        <w:spacing w:before="21" w:after="0" w:line="240" w:lineRule="auto"/>
        <w:ind w:left="454" w:right="-74"/>
        <w:jc w:val="left"/>
        <w:tabs>
          <w:tab w:pos="10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3"/>
          <w:szCs w:val="23"/>
          <w:color w:val="2A2A2A"/>
          <w:spacing w:val="0"/>
          <w:w w:val="100"/>
        </w:rPr>
        <w:t>orr</w:t>
      </w:r>
      <w:r>
        <w:rPr>
          <w:rFonts w:ascii="Arial" w:hAnsi="Arial" w:cs="Arial" w:eastAsia="Arial"/>
          <w:sz w:val="23"/>
          <w:szCs w:val="23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KOHT3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D3D3D"/>
          <w:spacing w:val="-9"/>
          <w:w w:val="12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8"/>
        </w:rPr>
        <w:t>n</w:t>
      </w:r>
      <w:r>
        <w:rPr>
          <w:rFonts w:ascii="Arial" w:hAnsi="Arial" w:cs="Arial" w:eastAsia="Arial"/>
          <w:sz w:val="15"/>
          <w:szCs w:val="15"/>
          <w:color w:val="161616"/>
          <w:spacing w:val="-2"/>
          <w:w w:val="118"/>
        </w:rPr>
        <w:t>u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79" w:lineRule="exact"/>
        <w:ind w:right="-20"/>
        <w:jc w:val="left"/>
        <w:tabs>
          <w:tab w:pos="20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  <w:position w:val="-1"/>
        </w:rPr>
        <w:t>IT</w:t>
      </w:r>
      <w:r>
        <w:rPr>
          <w:rFonts w:ascii="Arial" w:hAnsi="Arial" w:cs="Arial" w:eastAsia="Arial"/>
          <w:sz w:val="15"/>
          <w:szCs w:val="15"/>
          <w:color w:val="161616"/>
          <w:spacing w:val="-7"/>
          <w:w w:val="109"/>
          <w:position w:val="-1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9"/>
          <w:position w:val="-1"/>
        </w:rPr>
        <w:t>en:onu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9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109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1"/>
        </w:rPr>
        <w:t>romJHa</w:t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1"/>
          <w:position w:val="0"/>
        </w:rPr>
        <w:t>TeKyli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1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11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-9"/>
          <w:w w:val="182"/>
          <w:position w:val="0"/>
        </w:rPr>
        <w:t>r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105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2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565656"/>
          <w:spacing w:val="-9"/>
          <w:w w:val="92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  <w:position w:val="0"/>
        </w:rPr>
        <w:t>nHa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  <w:cols w:num="3" w:equalWidth="0">
            <w:col w:w="1547" w:space="2065"/>
            <w:col w:w="401" w:space="2143"/>
            <w:col w:w="3604"/>
          </w:cols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50" w:right="-20"/>
        <w:jc w:val="left"/>
        <w:tabs>
          <w:tab w:pos="1260" w:val="left"/>
          <w:tab w:pos="3740" w:val="left"/>
          <w:tab w:pos="6800" w:val="left"/>
          <w:tab w:pos="868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8.528046pt;margin-top:5.510139pt;width:6.648pt;height:25pt;mso-position-horizontal-relative:page;mso-position-vertical-relative:paragraph;z-index:-21562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3D3D3D"/>
                      <w:spacing w:val="0"/>
                      <w:w w:val="100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70"/>
        </w:rPr>
        <w:t>1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-3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2A2A2A"/>
          <w:spacing w:val="-3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  <w:position w:val="1"/>
        </w:rPr>
        <w:t>5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left="406" w:right="-20"/>
        <w:jc w:val="left"/>
        <w:tabs>
          <w:tab w:pos="10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4064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73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565656"/>
          <w:spacing w:val="6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Teh-yh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nOMOii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86"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6"/>
        </w:rPr>
        <w:t>.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6"/>
        </w:rPr>
        <w:t>u</w:t>
      </w:r>
      <w:r>
        <w:rPr>
          <w:rFonts w:ascii="Arial" w:hAnsi="Arial" w:cs="Arial" w:eastAsia="Arial"/>
          <w:sz w:val="15"/>
          <w:szCs w:val="15"/>
          <w:color w:val="565656"/>
          <w:spacing w:val="-4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-10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6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396" w:right="-20"/>
        <w:jc w:val="left"/>
        <w:tabs>
          <w:tab w:pos="10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4065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732400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</w:rPr>
        <w:t>KanHTaJJH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2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7"/>
        </w:rPr>
        <w:t>noMOiil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8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o.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2"/>
        </w:rPr>
        <w:t>EY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125" w:lineRule="exact"/>
        <w:ind w:left="17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93"/>
          <w:position w:val="-4"/>
        </w:rPr>
        <w:t>TPAHC&lt;l&gt;EP</w:t>
      </w:r>
      <w:r>
        <w:rPr>
          <w:rFonts w:ascii="Arial" w:hAnsi="Arial" w:cs="Arial" w:eastAsia="Arial"/>
          <w:sz w:val="15"/>
          <w:szCs w:val="15"/>
          <w:color w:val="3D3D3D"/>
          <w:w w:val="94"/>
          <w:position w:val="-4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3"/>
          <w:position w:val="-4"/>
        </w:rPr>
        <w:t>O,ll,llPYfHX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13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4"/>
        </w:rPr>
        <w:t>Hl1BOA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2"/>
          <w:position w:val="-4"/>
        </w:rPr>
        <w:t>BJJACTH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</w:sectPr>
      </w:pPr>
      <w:rPr/>
    </w:p>
    <w:p>
      <w:pPr>
        <w:spacing w:before="0" w:after="0" w:line="153" w:lineRule="exact"/>
        <w:ind w:left="396" w:right="-63"/>
        <w:jc w:val="left"/>
        <w:tabs>
          <w:tab w:pos="1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4066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733000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192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163"/>
          <w:position w:val="-1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  <w:position w:val="-1"/>
        </w:rPr>
        <w:t>4067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65656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"/>
        </w:rPr>
        <w:t>4068)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  <w:cols w:num="2" w:equalWidth="0">
            <w:col w:w="1565" w:space="165"/>
            <w:col w:w="8030"/>
          </w:cols>
        </w:sectPr>
      </w:pPr>
      <w:rPr/>
    </w:p>
    <w:p>
      <w:pPr>
        <w:spacing w:before="57" w:after="0" w:line="240" w:lineRule="auto"/>
        <w:ind w:left="396" w:right="-20"/>
        <w:jc w:val="left"/>
        <w:tabs>
          <w:tab w:pos="1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4067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733100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</w:rPr>
        <w:t>Te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76"/>
        </w:rPr>
        <w:t>h</w:t>
      </w:r>
      <w:r>
        <w:rPr>
          <w:rFonts w:ascii="Arial" w:hAnsi="Arial" w:cs="Arial" w:eastAsia="Arial"/>
          <w:sz w:val="15"/>
          <w:szCs w:val="15"/>
          <w:color w:val="565656"/>
          <w:spacing w:val="-62"/>
          <w:w w:val="108"/>
        </w:rPr>
        <w:t>y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</w:rPr>
        <w:t>·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36"/>
        </w:rPr>
        <w:t>lil</w:t>
      </w:r>
      <w:r>
        <w:rPr>
          <w:rFonts w:ascii="Arial" w:hAnsi="Arial" w:cs="Arial" w:eastAsia="Arial"/>
          <w:sz w:val="15"/>
          <w:szCs w:val="15"/>
          <w:color w:val="3D3D3D"/>
          <w:spacing w:val="2"/>
          <w:w w:val="136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TpaHc&lt;!Jepl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</w:rPr>
        <w:t>O.!l.npym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</w:rPr>
        <w:t>x</w:t>
      </w:r>
      <w:r>
        <w:rPr>
          <w:rFonts w:ascii="Arial" w:hAnsi="Arial" w:cs="Arial" w:eastAsia="Arial"/>
          <w:sz w:val="15"/>
          <w:szCs w:val="15"/>
          <w:color w:val="3D3D3D"/>
          <w:spacing w:val="-1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HliBO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BJiacru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386" w:right="-20"/>
        <w:jc w:val="left"/>
        <w:tabs>
          <w:tab w:pos="1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4068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733200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KanHTaJJHII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</w:rPr>
        <w:t>TpaHcljlep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97"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7"/>
        </w:rPr>
        <w:t>.</w:t>
      </w:r>
      <w:r>
        <w:rPr>
          <w:rFonts w:ascii="Arial" w:hAnsi="Arial" w:cs="Arial" w:eastAsia="Arial"/>
          <w:sz w:val="15"/>
          <w:szCs w:val="15"/>
          <w:color w:val="565656"/>
          <w:spacing w:val="8"/>
          <w:w w:val="97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</w:rPr>
        <w:t>.n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97"/>
        </w:rPr>
        <w:t>p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7"/>
        </w:rPr>
        <w:t>y</w:t>
      </w:r>
      <w:r>
        <w:rPr>
          <w:rFonts w:ascii="Arial" w:hAnsi="Arial" w:cs="Arial" w:eastAsia="Arial"/>
          <w:sz w:val="15"/>
          <w:szCs w:val="15"/>
          <w:color w:val="565656"/>
          <w:spacing w:val="-10"/>
          <w:w w:val="97"/>
        </w:rPr>
        <w:t>r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</w:rPr>
        <w:t>ux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HlfBO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6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8"/>
        </w:rPr>
        <w:t>sJJ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68"/>
        </w:rPr>
        <w:t>a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76"/>
        </w:rPr>
        <w:t>C</w:t>
      </w:r>
      <w:r>
        <w:rPr>
          <w:rFonts w:ascii="Arial" w:hAnsi="Arial" w:cs="Arial" w:eastAsia="Arial"/>
          <w:sz w:val="15"/>
          <w:szCs w:val="15"/>
          <w:color w:val="565656"/>
          <w:spacing w:val="-14"/>
          <w:w w:val="75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9"/>
        </w:rPr>
        <w:t>II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125" w:lineRule="exact"/>
        <w:ind w:left="1689" w:right="6655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112"/>
          <w:position w:val="-4"/>
        </w:rPr>
        <w:t>.l</w:t>
      </w:r>
      <w:r>
        <w:rPr>
          <w:rFonts w:ascii="Arial" w:hAnsi="Arial" w:cs="Arial" w:eastAsia="Arial"/>
          <w:sz w:val="15"/>
          <w:szCs w:val="15"/>
          <w:color w:val="3D3D3D"/>
          <w:w w:val="113"/>
          <w:position w:val="-4"/>
        </w:rPr>
        <w:t>(</w:t>
      </w:r>
      <w:r>
        <w:rPr>
          <w:rFonts w:ascii="Arial" w:hAnsi="Arial" w:cs="Arial" w:eastAsia="Arial"/>
          <w:sz w:val="15"/>
          <w:szCs w:val="15"/>
          <w:color w:val="3D3D3D"/>
          <w:w w:val="112"/>
          <w:position w:val="-4"/>
        </w:rPr>
        <w:t>PYr</w:t>
      </w:r>
      <w:r>
        <w:rPr>
          <w:rFonts w:ascii="Arial" w:hAnsi="Arial" w:cs="Arial" w:eastAsia="Arial"/>
          <w:sz w:val="15"/>
          <w:szCs w:val="15"/>
          <w:color w:val="3D3D3D"/>
          <w:spacing w:val="3"/>
          <w:w w:val="113"/>
          <w:position w:val="-4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6"/>
          <w:position w:val="-4"/>
        </w:rPr>
        <w:t>ITPHXO,llli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80" w:h="16880"/>
          <w:pgMar w:top="1580" w:bottom="280" w:left="660" w:right="1560"/>
        </w:sectPr>
      </w:pPr>
      <w:rPr/>
    </w:p>
    <w:p>
      <w:pPr>
        <w:spacing w:before="0" w:after="0" w:line="153" w:lineRule="exact"/>
        <w:ind w:left="386" w:right="-63"/>
        <w:jc w:val="left"/>
        <w:tabs>
          <w:tab w:pos="1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4069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740000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8" w:after="0" w:line="192" w:lineRule="exact"/>
        <w:ind w:right="-66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D3D3D"/>
          <w:w w:val="94"/>
          <w:position w:val="-1"/>
        </w:rPr>
        <w:t>(4070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65656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5"/>
          <w:position w:val="-1"/>
        </w:rPr>
        <w:t>4077</w:t>
      </w:r>
      <w:r>
        <w:rPr>
          <w:rFonts w:ascii="Arial" w:hAnsi="Arial" w:cs="Arial" w:eastAsia="Arial"/>
          <w:sz w:val="15"/>
          <w:szCs w:val="15"/>
          <w:color w:val="2A2A2A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161616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5"/>
          <w:position w:val="-1"/>
        </w:rPr>
        <w:t>4082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3D3D3D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4"/>
          <w:position w:val="-1"/>
        </w:rPr>
        <w:t>4089</w:t>
      </w:r>
      <w:r>
        <w:rPr>
          <w:rFonts w:ascii="Arial" w:hAnsi="Arial" w:cs="Arial" w:eastAsia="Arial"/>
          <w:sz w:val="15"/>
          <w:szCs w:val="15"/>
          <w:color w:val="2A2A2A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3D3D3D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1"/>
        </w:rPr>
        <w:t>4092)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tabs>
          <w:tab w:pos="176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09"/>
        </w:rPr>
        <w:t>9</w:t>
      </w:r>
      <w:r>
        <w:rPr>
          <w:rFonts w:ascii="Arial" w:hAnsi="Arial" w:cs="Arial" w:eastAsia="Arial"/>
          <w:sz w:val="15"/>
          <w:szCs w:val="15"/>
          <w:color w:val="565656"/>
          <w:spacing w:val="-6"/>
          <w:w w:val="180"/>
        </w:rPr>
        <w:t>,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5"/>
        </w:rPr>
        <w:t>500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3"/>
          <w:position w:val="1"/>
        </w:rPr>
        <w:t>19,639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  <w:cols w:num="3" w:equalWidth="0">
            <w:col w:w="1555" w:space="165"/>
            <w:col w:w="2277" w:space="3387"/>
            <w:col w:w="2376"/>
          </w:cols>
        </w:sectPr>
      </w:pPr>
      <w:rPr/>
    </w:p>
    <w:p>
      <w:pPr>
        <w:spacing w:before="47" w:after="0" w:line="240" w:lineRule="auto"/>
        <w:ind w:left="377" w:right="-20"/>
        <w:jc w:val="left"/>
        <w:tabs>
          <w:tab w:pos="1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1"/>
        </w:rPr>
        <w:t>4070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0"/>
        </w:rPr>
        <w:t>741000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5"/>
          <w:szCs w:val="15"/>
          <w:color w:val="2A2A2A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4"/>
          <w:position w:val="1"/>
        </w:rPr>
        <w:t>IIPHXO,lll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5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9"/>
          <w:position w:val="1"/>
        </w:rPr>
        <w:t>O,llHMOBHHE</w:t>
      </w:r>
      <w:r>
        <w:rPr>
          <w:rFonts w:ascii="Arial" w:hAnsi="Arial" w:cs="Arial" w:eastAsia="Arial"/>
          <w:sz w:val="15"/>
          <w:szCs w:val="15"/>
          <w:color w:val="2A2A2A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  <w:position w:val="1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  <w:position w:val="1"/>
        </w:rPr>
        <w:t>o.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8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4071ao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1"/>
        </w:rPr>
        <w:t>4076)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377" w:right="-20"/>
        <w:jc w:val="left"/>
        <w:tabs>
          <w:tab w:pos="1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4071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741100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Ka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100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  <w:position w:val="1"/>
        </w:rPr>
        <w:t>are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367" w:right="-20"/>
        <w:jc w:val="left"/>
        <w:tabs>
          <w:tab w:pos="1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4072</w:t>
      </w:r>
      <w:r>
        <w:rPr>
          <w:rFonts w:ascii="Arial" w:hAnsi="Arial" w:cs="Arial" w:eastAsia="Arial"/>
          <w:sz w:val="15"/>
          <w:szCs w:val="15"/>
          <w:color w:val="2A2A2A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741200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,llusn.neH.ne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367" w:right="-20"/>
        <w:jc w:val="left"/>
        <w:tabs>
          <w:tab w:pos="10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4073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741300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</w:rPr>
        <w:t>IIo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98"/>
        </w:rPr>
        <w:t>s</w:t>
      </w:r>
      <w:r>
        <w:rPr>
          <w:rFonts w:ascii="Arial" w:hAnsi="Arial" w:cs="Arial" w:eastAsia="Arial"/>
          <w:sz w:val="15"/>
          <w:szCs w:val="15"/>
          <w:color w:val="565656"/>
          <w:spacing w:val="-7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</w:rPr>
        <w:t>a'!elb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np11x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81"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1"/>
        </w:rPr>
        <w:t>.</w:t>
      </w:r>
      <w:r>
        <w:rPr>
          <w:rFonts w:ascii="Arial" w:hAnsi="Arial" w:cs="Arial" w:eastAsia="Arial"/>
          <w:sz w:val="15"/>
          <w:szCs w:val="15"/>
          <w:color w:val="565656"/>
          <w:spacing w:val="-8"/>
          <w:w w:val="81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1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7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7"/>
          <w:w w:val="81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K833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18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KOpnopa</w:t>
      </w:r>
      <w:r>
        <w:rPr>
          <w:rFonts w:ascii="Arial" w:hAnsi="Arial" w:cs="Arial" w:eastAsia="Arial"/>
          <w:sz w:val="15"/>
          <w:szCs w:val="15"/>
          <w:color w:val="3D3D3D"/>
          <w:spacing w:val="21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11ja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0" w:after="0" w:line="168" w:lineRule="auto"/>
        <w:ind w:left="1701" w:right="4661" w:firstLine="-1334"/>
        <w:jc w:val="left"/>
        <w:tabs>
          <w:tab w:pos="10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4074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741400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0"/>
        </w:rPr>
        <w:t>Ilpnxo.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0"/>
        </w:rPr>
        <w:t>o.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0"/>
        </w:rPr>
        <w:t>IIMOBIIH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-3"/>
          <w:w w:val="97"/>
          <w:position w:val="0"/>
        </w:rPr>
        <w:t>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0"/>
        </w:rPr>
        <w:t>ojn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97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  <w:position w:val="0"/>
        </w:rPr>
        <w:t>npnna.n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0"/>
        </w:rPr>
        <w:t>HMaO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0"/>
        </w:rPr>
        <w:t>IIM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0"/>
        </w:rPr>
        <w:t>non11ca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oc11rypalba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358" w:right="-20"/>
        <w:jc w:val="left"/>
        <w:tabs>
          <w:tab w:pos="10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4075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741500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4"/>
        </w:rPr>
        <w:t>33K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4"/>
        </w:rPr>
        <w:t>)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4"/>
        </w:rPr>
        <w:t>'rt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8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2"/>
        </w:rPr>
        <w:t>HenpOHJBC.!lCH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2"/>
        </w:rPr>
        <w:t>C</w:t>
      </w:r>
      <w:r>
        <w:rPr>
          <w:rFonts w:ascii="Arial" w:hAnsi="Arial" w:cs="Arial" w:eastAsia="Arial"/>
          <w:sz w:val="15"/>
          <w:szCs w:val="15"/>
          <w:color w:val="3D3D3D"/>
          <w:spacing w:val="5"/>
          <w:w w:val="7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4"/>
        </w:rPr>
        <w:t>HMOBIIHC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348" w:right="-20"/>
        <w:jc w:val="left"/>
        <w:tabs>
          <w:tab w:pos="10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4076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741600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</w:rPr>
        <w:t>&lt;l&gt;IIHaHCHjCK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</w:rPr>
        <w:t>C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7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3"/>
        </w:rPr>
        <w:t>r</w:t>
      </w:r>
      <w:r>
        <w:rPr>
          <w:rFonts w:ascii="Arial" w:hAnsi="Arial" w:cs="Arial" w:eastAsia="Arial"/>
          <w:sz w:val="15"/>
          <w:szCs w:val="15"/>
          <w:color w:val="565656"/>
          <w:spacing w:val="-9"/>
          <w:w w:val="82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pOMeH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5"/>
        </w:rPr>
        <w:t>H3</w:t>
      </w:r>
      <w:r>
        <w:rPr>
          <w:rFonts w:ascii="Arial" w:hAnsi="Arial" w:cs="Arial" w:eastAsia="Arial"/>
          <w:sz w:val="15"/>
          <w:szCs w:val="15"/>
          <w:color w:val="2A2A2A"/>
          <w:spacing w:val="16"/>
          <w:w w:val="7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</w:rPr>
        <w:t>ljJJlH8HCIIjCKH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7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</w:rPr>
        <w:t>JJJl311H3HM3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3" w:after="0" w:line="162" w:lineRule="auto"/>
        <w:ind w:left="1692" w:right="4729" w:firstLine="-1344"/>
        <w:jc w:val="left"/>
        <w:tabs>
          <w:tab w:pos="9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10"/>
        </w:rPr>
        <w:t>4077</w:t>
      </w:r>
      <w:r>
        <w:rPr>
          <w:rFonts w:ascii="Arial" w:hAnsi="Arial" w:cs="Arial" w:eastAsia="Arial"/>
          <w:sz w:val="15"/>
          <w:szCs w:val="15"/>
          <w:color w:val="161616"/>
          <w:spacing w:val="-12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10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11"/>
        </w:rPr>
        <w:t>742000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11"/>
        </w:rPr>
        <w:t>   </w:t>
      </w:r>
      <w:r>
        <w:rPr>
          <w:rFonts w:ascii="Arial" w:hAnsi="Arial" w:cs="Arial" w:eastAsia="Arial"/>
          <w:sz w:val="15"/>
          <w:szCs w:val="15"/>
          <w:color w:val="2A2A2A"/>
          <w:spacing w:val="34"/>
          <w:w w:val="100"/>
          <w:position w:val="-11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  <w:position w:val="0"/>
        </w:rPr>
        <w:t>fiPHXO,WI</w:t>
      </w:r>
      <w:r>
        <w:rPr>
          <w:rFonts w:ascii="Arial" w:hAnsi="Arial" w:cs="Arial" w:eastAsia="Arial"/>
          <w:sz w:val="15"/>
          <w:szCs w:val="15"/>
          <w:color w:val="161616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5"/>
          <w:position w:val="0"/>
        </w:rPr>
        <w:t>O,l</w:t>
      </w:r>
      <w:r>
        <w:rPr>
          <w:rFonts w:ascii="Arial" w:hAnsi="Arial" w:cs="Arial" w:eastAsia="Arial"/>
          <w:sz w:val="15"/>
          <w:szCs w:val="15"/>
          <w:color w:val="161616"/>
          <w:spacing w:val="6"/>
          <w:w w:val="105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5"/>
          <w:position w:val="0"/>
        </w:rPr>
        <w:t>IIPO,llAJ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05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  <w:position w:val="0"/>
        </w:rPr>
        <w:t>,llOEAPA</w:t>
      </w:r>
      <w:r>
        <w:rPr>
          <w:rFonts w:ascii="Arial" w:hAnsi="Arial" w:cs="Arial" w:eastAsia="Arial"/>
          <w:sz w:val="15"/>
          <w:szCs w:val="15"/>
          <w:color w:val="2A2A2A"/>
          <w:spacing w:val="-8"/>
          <w:w w:val="105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37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3"/>
          <w:position w:val="0"/>
        </w:rPr>
        <w:t>YCJIY</w:t>
      </w:r>
      <w:r>
        <w:rPr>
          <w:rFonts w:ascii="Arial" w:hAnsi="Arial" w:cs="Arial" w:eastAsia="Arial"/>
          <w:sz w:val="15"/>
          <w:szCs w:val="15"/>
          <w:color w:val="3D3D3D"/>
          <w:spacing w:val="10"/>
          <w:w w:val="113"/>
          <w:position w:val="0"/>
        </w:rPr>
        <w:t>f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  <w:position w:val="0"/>
        </w:rPr>
        <w:t>0,!1407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  <w:position w:val="0"/>
        </w:rPr>
        <w:t>8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2"/>
          <w:position w:val="0"/>
        </w:rPr>
        <w:t>AO</w:t>
      </w:r>
      <w:r>
        <w:rPr>
          <w:rFonts w:ascii="Arial" w:hAnsi="Arial" w:cs="Arial" w:eastAsia="Arial"/>
          <w:sz w:val="15"/>
          <w:szCs w:val="15"/>
          <w:color w:val="3D3D3D"/>
          <w:spacing w:val="15"/>
          <w:w w:val="72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0"/>
        </w:rPr>
        <w:t>4081)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8" w:after="0" w:line="125" w:lineRule="exact"/>
        <w:ind w:left="168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95"/>
          <w:position w:val="-4"/>
        </w:rPr>
        <w:t>Ilpl!X</w:t>
      </w:r>
      <w:r>
        <w:rPr>
          <w:rFonts w:ascii="Arial" w:hAnsi="Arial" w:cs="Arial" w:eastAsia="Arial"/>
          <w:sz w:val="15"/>
          <w:szCs w:val="15"/>
          <w:color w:val="3D3D3D"/>
          <w:spacing w:val="-28"/>
          <w:w w:val="95"/>
          <w:position w:val="-4"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58"/>
          <w:position w:val="-4"/>
        </w:rPr>
        <w:t>.Z</w:t>
      </w:r>
      <w:r>
        <w:rPr>
          <w:rFonts w:ascii="Arial" w:hAnsi="Arial" w:cs="Arial" w:eastAsia="Arial"/>
          <w:sz w:val="15"/>
          <w:szCs w:val="15"/>
          <w:color w:val="565656"/>
          <w:spacing w:val="-6"/>
          <w:w w:val="58"/>
          <w:position w:val="-4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  <w:position w:val="-4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-4"/>
        </w:rPr>
        <w:t>o.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-4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7"/>
          <w:position w:val="-4"/>
        </w:rPr>
        <w:t>npo.naj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8"/>
          <w:position w:val="-4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-28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  <w:position w:val="-4"/>
        </w:rPr>
        <w:t>no6apa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2"/>
          <w:position w:val="-4"/>
        </w:rPr>
        <w:t>11</w:t>
      </w:r>
      <w:r>
        <w:rPr>
          <w:rFonts w:ascii="Arial" w:hAnsi="Arial" w:cs="Arial" w:eastAsia="Arial"/>
          <w:sz w:val="15"/>
          <w:szCs w:val="15"/>
          <w:color w:val="3D3D3D"/>
          <w:spacing w:val="-26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  <w:position w:val="-4"/>
        </w:rPr>
        <w:t>ycnyra</w:t>
      </w:r>
      <w:r>
        <w:rPr>
          <w:rFonts w:ascii="Arial" w:hAnsi="Arial" w:cs="Arial" w:eastAsia="Arial"/>
          <w:sz w:val="15"/>
          <w:szCs w:val="15"/>
          <w:color w:val="3D3D3D"/>
          <w:spacing w:val="-26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50"/>
          <w:position w:val="-4"/>
        </w:rPr>
        <w:t>11111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50"/>
          <w:position w:val="-4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  <w:position w:val="-4"/>
        </w:rPr>
        <w:t>JaK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-4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  <w:position w:val="-4"/>
        </w:rPr>
        <w:t>'Il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-4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-4"/>
        </w:rPr>
        <w:t>o.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  <w:position w:val="-4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79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4"/>
        </w:rPr>
        <w:t>crpane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</w:sectPr>
      </w:pPr>
      <w:rPr/>
    </w:p>
    <w:p>
      <w:pPr>
        <w:spacing w:before="0" w:after="0" w:line="153" w:lineRule="exact"/>
        <w:ind w:left="338" w:right="-63"/>
        <w:jc w:val="left"/>
        <w:tabs>
          <w:tab w:pos="9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4078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</w:rPr>
        <w:t>742100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D3D3D"/>
          <w:w w:val="89"/>
          <w:position w:val="-1"/>
        </w:rPr>
        <w:t>TplK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89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161616"/>
          <w:spacing w:val="-117"/>
          <w:w w:val="68"/>
          <w:position w:val="-1"/>
        </w:rPr>
        <w:t>W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-1"/>
        </w:rPr>
        <w:t>Hil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-1"/>
        </w:rPr>
        <w:t>X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89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-1"/>
        </w:rPr>
        <w:t>Opr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89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161616"/>
          <w:spacing w:val="-11"/>
          <w:w w:val="89"/>
          <w:position w:val="-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  <w:position w:val="-1"/>
        </w:rPr>
        <w:t>H3a</w:t>
      </w:r>
      <w:r>
        <w:rPr>
          <w:rFonts w:ascii="Arial" w:hAnsi="Arial" w:cs="Arial" w:eastAsia="Arial"/>
          <w:sz w:val="15"/>
          <w:szCs w:val="15"/>
          <w:color w:val="3D3D3D"/>
          <w:spacing w:val="18"/>
          <w:w w:val="89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1"/>
        </w:rPr>
        <w:t>l!ja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  <w:cols w:num="2" w:equalWidth="0">
            <w:col w:w="1517" w:space="155"/>
            <w:col w:w="8088"/>
          </w:cols>
        </w:sectPr>
      </w:pPr>
      <w:rPr/>
    </w:p>
    <w:p>
      <w:pPr>
        <w:spacing w:before="32" w:after="0" w:line="240" w:lineRule="auto"/>
        <w:ind w:left="329" w:right="-20"/>
        <w:jc w:val="left"/>
        <w:tabs>
          <w:tab w:pos="9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4079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742200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-9"/>
          <w:w w:val="112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1"/>
        </w:rPr>
        <w:t>aKc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  <w:position w:val="1"/>
        </w:rPr>
        <w:t>11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1"/>
        </w:rPr>
        <w:t>uaKHa.ne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242" w:lineRule="exact"/>
        <w:ind w:left="329" w:right="-20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  <w:t>4080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4"/>
        </w:rPr>
        <w:t>742300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4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  <w:position w:val="5"/>
        </w:rPr>
        <w:t>Cnope.nH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5"/>
        </w:rPr>
        <w:t>npo.naj</w:t>
      </w:r>
      <w:r>
        <w:rPr>
          <w:rFonts w:ascii="Arial" w:hAnsi="Arial" w:cs="Arial" w:eastAsia="Arial"/>
          <w:sz w:val="15"/>
          <w:szCs w:val="15"/>
          <w:color w:val="3D3D3D"/>
          <w:spacing w:val="9"/>
          <w:w w:val="86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5"/>
        </w:rPr>
        <w:t>.no6ap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  <w:position w:val="5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2"/>
          <w:position w:val="5"/>
        </w:rPr>
        <w:t>11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2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  <w:position w:val="5"/>
        </w:rPr>
        <w:t>ycnyra</w:t>
      </w:r>
      <w:r>
        <w:rPr>
          <w:rFonts w:ascii="Arial" w:hAnsi="Arial" w:cs="Arial" w:eastAsia="Arial"/>
          <w:sz w:val="15"/>
          <w:szCs w:val="15"/>
          <w:color w:val="3D3D3D"/>
          <w:spacing w:val="-13"/>
          <w:w w:val="98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3"/>
          <w:position w:val="5"/>
        </w:rPr>
        <w:t>J&lt;oj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3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73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9"/>
          <w:position w:val="5"/>
        </w:rPr>
        <w:t>spw</w:t>
      </w:r>
      <w:r>
        <w:rPr>
          <w:rFonts w:ascii="Arial" w:hAnsi="Arial" w:cs="Arial" w:eastAsia="Arial"/>
          <w:sz w:val="15"/>
          <w:szCs w:val="15"/>
          <w:color w:val="3D3D3D"/>
          <w:spacing w:val="-1"/>
          <w:w w:val="99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5"/>
        </w:rPr>
        <w:t>.npJKas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78"/>
          <w:position w:val="5"/>
        </w:rPr>
        <w:t>H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94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3" w:lineRule="exact"/>
        <w:ind w:left="1641" w:right="6657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77"/>
          <w:position w:val="1"/>
        </w:rPr>
        <w:t>HeTplKHWH</w:t>
      </w:r>
      <w:r>
        <w:rPr>
          <w:rFonts w:ascii="Arial" w:hAnsi="Arial" w:cs="Arial" w:eastAsia="Arial"/>
          <w:sz w:val="15"/>
          <w:szCs w:val="15"/>
          <w:color w:val="3D3D3D"/>
          <w:w w:val="78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5"/>
          <w:position w:val="1"/>
        </w:rPr>
        <w:t>je)lHHil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5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329" w:right="-20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4081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742400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Ihmyrupaa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1"/>
        </w:rPr>
        <w:t>np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94"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85"/>
          <w:position w:val="1"/>
        </w:rPr>
        <w:t>.</w:t>
      </w:r>
      <w:r>
        <w:rPr>
          <w:rFonts w:ascii="Arial" w:hAnsi="Arial" w:cs="Arial" w:eastAsia="Arial"/>
          <w:sz w:val="15"/>
          <w:szCs w:val="15"/>
          <w:color w:val="565656"/>
          <w:spacing w:val="-13"/>
          <w:w w:val="86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1"/>
        </w:rPr>
        <w:t>aje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  <w:position w:val="1"/>
        </w:rPr>
        <w:t>no6apa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2"/>
          <w:position w:val="1"/>
        </w:rPr>
        <w:t>11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ycnyra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6" w:after="0" w:line="157" w:lineRule="auto"/>
        <w:ind w:left="1682" w:right="4696" w:firstLine="-1354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0"/>
          <w:position w:val="-10"/>
        </w:rPr>
        <w:t>4082</w:t>
      </w:r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7"/>
          <w:szCs w:val="17"/>
          <w:color w:val="161616"/>
          <w:spacing w:val="0"/>
          <w:w w:val="100"/>
          <w:position w:val="-10"/>
        </w:rPr>
        <w:t>743000</w:t>
      </w:r>
      <w:r>
        <w:rPr>
          <w:rFonts w:ascii="Courier New" w:hAnsi="Courier New" w:cs="Courier New" w:eastAsia="Courier New"/>
          <w:sz w:val="17"/>
          <w:szCs w:val="17"/>
          <w:color w:val="161616"/>
          <w:spacing w:val="-13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2"/>
          <w:position w:val="0"/>
        </w:rPr>
        <w:t>HOBliAHE</w:t>
      </w:r>
      <w:r>
        <w:rPr>
          <w:rFonts w:ascii="Arial" w:hAnsi="Arial" w:cs="Arial" w:eastAsia="Arial"/>
          <w:sz w:val="15"/>
          <w:szCs w:val="15"/>
          <w:color w:val="161616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0"/>
        </w:rPr>
        <w:t>KA3HE</w:t>
      </w:r>
      <w:r>
        <w:rPr>
          <w:rFonts w:ascii="Arial" w:hAnsi="Arial" w:cs="Arial" w:eastAsia="Arial"/>
          <w:sz w:val="15"/>
          <w:szCs w:val="15"/>
          <w:color w:val="2A2A2A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37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8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8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8"/>
          <w:position w:val="0"/>
        </w:rPr>
        <w:t>I.Y3ETA</w:t>
      </w:r>
      <w:r>
        <w:rPr>
          <w:rFonts w:ascii="Arial" w:hAnsi="Arial" w:cs="Arial" w:eastAsia="Arial"/>
          <w:sz w:val="15"/>
          <w:szCs w:val="15"/>
          <w:color w:val="2A2A2A"/>
          <w:spacing w:val="-14"/>
          <w:w w:val="9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  <w:position w:val="0"/>
        </w:rPr>
        <w:t>HMOBHHCKA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0"/>
        </w:rPr>
        <w:t>KOPHCT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6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5"/>
          <w:position w:val="0"/>
        </w:rPr>
        <w:t>oJt408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6"/>
          <w:position w:val="0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0"/>
        </w:rPr>
        <w:t>AO</w:t>
      </w:r>
      <w:r>
        <w:rPr>
          <w:rFonts w:ascii="Arial" w:hAnsi="Arial" w:cs="Arial" w:eastAsia="Arial"/>
          <w:sz w:val="15"/>
          <w:szCs w:val="15"/>
          <w:color w:val="3D3D3D"/>
          <w:spacing w:val="4"/>
          <w:w w:val="77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0"/>
        </w:rPr>
        <w:t>4088)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9" w:after="0" w:line="240" w:lineRule="auto"/>
        <w:ind w:left="329" w:right="-20"/>
        <w:jc w:val="left"/>
        <w:tabs>
          <w:tab w:pos="9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4083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743100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2"/>
        </w:rPr>
        <w:t>IlpHXO.QI</w:t>
      </w:r>
      <w:r>
        <w:rPr>
          <w:rFonts w:ascii="Arial" w:hAnsi="Arial" w:cs="Arial" w:eastAsia="Arial"/>
          <w:sz w:val="15"/>
          <w:szCs w:val="15"/>
          <w:color w:val="2A2A2A"/>
          <w:spacing w:val="7"/>
          <w:w w:val="82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</w:rPr>
        <w:t>O.!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HOB'I3HHX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78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Ka3HII</w:t>
      </w:r>
      <w:r>
        <w:rPr>
          <w:rFonts w:ascii="Arial" w:hAnsi="Arial" w:cs="Arial" w:eastAsia="Arial"/>
          <w:sz w:val="15"/>
          <w:szCs w:val="15"/>
          <w:color w:val="3D3D3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</w:rPr>
        <w:t>3a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</w:rPr>
        <w:t>KpiiBII'!H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3D3D3D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9"/>
        </w:rPr>
        <w:t>l{CJJa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329" w:right="-20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4084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743200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  <w:position w:val="1"/>
        </w:rPr>
        <w:t>IlpHXOJI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1"/>
        </w:rPr>
        <w:t>0.!</w:t>
      </w:r>
      <w:r>
        <w:rPr>
          <w:rFonts w:ascii="Arial" w:hAnsi="Arial" w:cs="Arial" w:eastAsia="Arial"/>
          <w:sz w:val="15"/>
          <w:szCs w:val="15"/>
          <w:color w:val="3D3D3D"/>
          <w:spacing w:val="8"/>
          <w:w w:val="77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  <w:position w:val="1"/>
        </w:rPr>
        <w:t>IIOB'I8HHX</w:t>
      </w:r>
      <w:r>
        <w:rPr>
          <w:rFonts w:ascii="Arial" w:hAnsi="Arial" w:cs="Arial" w:eastAsia="Arial"/>
          <w:sz w:val="15"/>
          <w:szCs w:val="15"/>
          <w:color w:val="3D3D3D"/>
          <w:spacing w:val="3"/>
          <w:w w:val="77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3"/>
          <w:position w:val="1"/>
        </w:rPr>
        <w:t>Ka381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4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  <w:position w:val="1"/>
        </w:rPr>
        <w:t>3a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6"/>
          <w:position w:val="1"/>
        </w:rPr>
        <w:t>npHBpCJIH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6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7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1"/>
        </w:rPr>
        <w:t>npecryne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329" w:right="-20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4085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743300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  <w:position w:val="1"/>
        </w:rPr>
        <w:t>Ilpi!XOL{I</w:t>
      </w:r>
      <w:r>
        <w:rPr>
          <w:rFonts w:ascii="Arial" w:hAnsi="Arial" w:cs="Arial" w:eastAsia="Arial"/>
          <w:sz w:val="15"/>
          <w:szCs w:val="15"/>
          <w:color w:val="3D3D3D"/>
          <w:spacing w:val="9"/>
          <w:w w:val="91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0"/>
          <w:position w:val="1"/>
        </w:rPr>
        <w:t>0.!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  <w:position w:val="1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  <w:position w:val="1"/>
        </w:rPr>
        <w:t>HOB'I3HHX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  <w:position w:val="1"/>
        </w:rPr>
        <w:t>Ka3H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7"/>
          <w:w w:val="7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  <w:position w:val="1"/>
        </w:rPr>
        <w:t>3a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1"/>
        </w:rPr>
        <w:t>npel&lt;pwaje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329" w:right="-20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4086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1"/>
        </w:rPr>
        <w:t>743400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5"/>
          <w:szCs w:val="15"/>
          <w:color w:val="2A2A2A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0"/>
        </w:rPr>
        <w:t>IIpnxoA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8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  <w:position w:val="0"/>
        </w:rPr>
        <w:t>o.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>neuana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329" w:right="-20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4087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743500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  </w:t>
      </w:r>
      <w:r>
        <w:rPr>
          <w:rFonts w:ascii="Arial" w:hAnsi="Arial" w:cs="Arial" w:eastAsia="Arial"/>
          <w:sz w:val="15"/>
          <w:szCs w:val="15"/>
          <w:color w:val="2A2A2A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81"/>
        </w:rPr>
        <w:t>f</w:t>
      </w:r>
      <w:r>
        <w:rPr>
          <w:rFonts w:ascii="Arial" w:hAnsi="Arial" w:cs="Arial" w:eastAsia="Arial"/>
          <w:sz w:val="15"/>
          <w:szCs w:val="15"/>
          <w:color w:val="565656"/>
          <w:spacing w:val="-5"/>
          <w:w w:val="182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9"/>
        </w:rPr>
        <w:t>pliXOJIJI</w:t>
      </w:r>
      <w:r>
        <w:rPr>
          <w:rFonts w:ascii="Arial" w:hAnsi="Arial" w:cs="Arial" w:eastAsia="Arial"/>
          <w:sz w:val="15"/>
          <w:szCs w:val="15"/>
          <w:color w:val="2A2A2A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3"/>
        </w:rPr>
        <w:t>0.!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73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3"/>
        </w:rPr>
        <w:t>O.ny3C'r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3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llMOBilHCK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2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KOPIICTII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9" w:after="0" w:line="252" w:lineRule="exact"/>
        <w:ind w:left="319" w:right="-20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  <w:t>4088</w:t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4"/>
        </w:rPr>
        <w:t>743900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-4"/>
        </w:rPr>
        <w:t>   </w:t>
      </w:r>
      <w:r>
        <w:rPr>
          <w:rFonts w:ascii="Arial" w:hAnsi="Arial" w:cs="Arial" w:eastAsia="Arial"/>
          <w:sz w:val="15"/>
          <w:szCs w:val="15"/>
          <w:color w:val="3D3D3D"/>
          <w:spacing w:val="34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3"/>
          <w:position w:val="6"/>
        </w:rPr>
        <w:t>Ocran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4"/>
          <w:position w:val="6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1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6"/>
          <w:position w:val="6"/>
        </w:rPr>
        <w:t>HOB'Ia</w:t>
      </w:r>
      <w:r>
        <w:rPr>
          <w:rFonts w:ascii="Arial" w:hAnsi="Arial" w:cs="Arial" w:eastAsia="Arial"/>
          <w:sz w:val="15"/>
          <w:szCs w:val="15"/>
          <w:color w:val="3D3D3D"/>
          <w:spacing w:val="-6"/>
          <w:w w:val="76"/>
          <w:position w:val="6"/>
        </w:rPr>
        <w:t>H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76"/>
          <w:position w:val="6"/>
        </w:rPr>
        <w:t>C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76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  <w:position w:val="6"/>
        </w:rPr>
        <w:t>Ka3H</w:t>
      </w:r>
      <w:r>
        <w:rPr>
          <w:rFonts w:ascii="Arial" w:hAnsi="Arial" w:cs="Arial" w:eastAsia="Arial"/>
          <w:sz w:val="15"/>
          <w:szCs w:val="15"/>
          <w:color w:val="3D3D3D"/>
          <w:spacing w:val="-30"/>
          <w:w w:val="76"/>
          <w:position w:val="6"/>
        </w:rPr>
        <w:t>C</w:t>
      </w:r>
      <w:r>
        <w:rPr>
          <w:rFonts w:ascii="Arial" w:hAnsi="Arial" w:cs="Arial" w:eastAsia="Arial"/>
          <w:sz w:val="15"/>
          <w:szCs w:val="15"/>
          <w:color w:val="565656"/>
          <w:spacing w:val="-11"/>
          <w:w w:val="240"/>
          <w:position w:val="6"/>
        </w:rPr>
        <w:t>,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9"/>
          <w:position w:val="6"/>
        </w:rPr>
        <w:t>rtCHaJJH</w:t>
      </w:r>
      <w:r>
        <w:rPr>
          <w:rFonts w:ascii="Arial" w:hAnsi="Arial" w:cs="Arial" w:eastAsia="Arial"/>
          <w:sz w:val="15"/>
          <w:szCs w:val="15"/>
          <w:color w:val="3D3D3D"/>
          <w:spacing w:val="-1"/>
          <w:w w:val="100"/>
          <w:position w:val="6"/>
        </w:rPr>
        <w:t> </w:t>
      </w:r>
      <w:r>
        <w:rPr>
          <w:rFonts w:ascii="Arial" w:hAnsi="Arial" w:cs="Arial" w:eastAsia="Arial"/>
          <w:sz w:val="11"/>
          <w:szCs w:val="11"/>
          <w:color w:val="2A2A2A"/>
          <w:spacing w:val="0"/>
          <w:w w:val="187"/>
          <w:position w:val="6"/>
        </w:rPr>
        <w:t>II</w:t>
      </w:r>
      <w:r>
        <w:rPr>
          <w:rFonts w:ascii="Arial" w:hAnsi="Arial" w:cs="Arial" w:eastAsia="Arial"/>
          <w:sz w:val="11"/>
          <w:szCs w:val="11"/>
          <w:color w:val="2A2A2A"/>
          <w:spacing w:val="-20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  <w:position w:val="6"/>
        </w:rPr>
        <w:t>rtpHXO.!ll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6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2"/>
          <w:position w:val="6"/>
        </w:rPr>
        <w:t>OA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  <w:position w:val="6"/>
        </w:rPr>
        <w:t>Ol{Y3eTe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2" w:lineRule="exact"/>
        <w:ind w:left="1641" w:right="6765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73"/>
          <w:position w:val="1"/>
        </w:rPr>
        <w:t>HMOBIIHCK</w:t>
      </w:r>
      <w:r>
        <w:rPr>
          <w:rFonts w:ascii="Arial" w:hAnsi="Arial" w:cs="Arial" w:eastAsia="Arial"/>
          <w:sz w:val="15"/>
          <w:szCs w:val="15"/>
          <w:color w:val="3D3D3D"/>
          <w:w w:val="74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4"/>
          <w:position w:val="1"/>
        </w:rPr>
        <w:t>I&lt;OpHCTII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125" w:lineRule="exact"/>
        <w:ind w:left="166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w w:val="97"/>
          <w:position w:val="-4"/>
        </w:rPr>
        <w:t>.l</w:t>
      </w:r>
      <w:r>
        <w:rPr>
          <w:rFonts w:ascii="Arial" w:hAnsi="Arial" w:cs="Arial" w:eastAsia="Arial"/>
          <w:sz w:val="15"/>
          <w:szCs w:val="15"/>
          <w:color w:val="2A2A2A"/>
          <w:w w:val="98"/>
          <w:position w:val="-4"/>
        </w:rPr>
        <w:t>(</w:t>
      </w:r>
      <w:r>
        <w:rPr>
          <w:rFonts w:ascii="Arial" w:hAnsi="Arial" w:cs="Arial" w:eastAsia="Arial"/>
          <w:sz w:val="15"/>
          <w:szCs w:val="15"/>
          <w:color w:val="2A2A2A"/>
          <w:w w:val="97"/>
          <w:position w:val="-4"/>
        </w:rPr>
        <w:t>OEPOBO.Jl.H</w:t>
      </w:r>
      <w:r>
        <w:rPr>
          <w:rFonts w:ascii="Arial" w:hAnsi="Arial" w:cs="Arial" w:eastAsia="Arial"/>
          <w:sz w:val="15"/>
          <w:szCs w:val="15"/>
          <w:color w:val="2A2A2A"/>
          <w:w w:val="98"/>
          <w:position w:val="-4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24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  <w:position w:val="-4"/>
        </w:rPr>
        <w:t>TPAH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08"/>
          <w:position w:val="-4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7"/>
          <w:position w:val="-4"/>
        </w:rPr>
        <w:t>&lt;I&gt;EP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88"/>
          <w:position w:val="-4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-25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4"/>
        </w:rPr>
        <w:t>O,l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4"/>
        </w:rPr>
        <w:t>&lt;l&gt;H3H'IKHX</w:t>
      </w:r>
      <w:r>
        <w:rPr>
          <w:rFonts w:ascii="Arial" w:hAnsi="Arial" w:cs="Arial" w:eastAsia="Arial"/>
          <w:sz w:val="15"/>
          <w:szCs w:val="15"/>
          <w:color w:val="161616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37"/>
          <w:position w:val="-4"/>
        </w:rPr>
        <w:t>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</w:sectPr>
      </w:pPr>
      <w:rPr/>
    </w:p>
    <w:p>
      <w:pPr>
        <w:spacing w:before="0" w:after="0" w:line="153" w:lineRule="exact"/>
        <w:ind w:left="310" w:right="-63"/>
        <w:jc w:val="left"/>
        <w:tabs>
          <w:tab w:pos="9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4089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-12"/>
          <w:w w:val="124"/>
        </w:rPr>
        <w:t>7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44000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8" w:after="0" w:line="192" w:lineRule="exact"/>
        <w:ind w:right="-66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0"/>
          <w:position w:val="-1"/>
        </w:rPr>
        <w:t>IIPABHHX</w:t>
      </w:r>
      <w:r>
        <w:rPr>
          <w:rFonts w:ascii="Arial" w:hAnsi="Arial" w:cs="Arial" w:eastAsia="Arial"/>
          <w:sz w:val="15"/>
          <w:szCs w:val="15"/>
          <w:color w:val="161616"/>
          <w:spacing w:val="-15"/>
          <w:w w:val="11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1"/>
        </w:rPr>
        <w:t>JIBI.lA</w:t>
      </w:r>
      <w:r>
        <w:rPr>
          <w:rFonts w:ascii="Arial" w:hAnsi="Arial" w:cs="Arial" w:eastAsia="Arial"/>
          <w:sz w:val="15"/>
          <w:szCs w:val="15"/>
          <w:color w:val="2A2A2A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7"/>
          <w:position w:val="-1"/>
        </w:rPr>
        <w:t>(4090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2A2A2A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1"/>
        </w:rPr>
        <w:t>4091)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right="-20"/>
        <w:jc w:val="left"/>
        <w:tabs>
          <w:tab w:pos="178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9,500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</w:rPr>
        <w:t>13,761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  <w:cols w:num="3" w:equalWidth="0">
            <w:col w:w="1496" w:space="167"/>
            <w:col w:w="2199" w:space="3503"/>
            <w:col w:w="2395"/>
          </w:cols>
        </w:sectPr>
      </w:pPr>
      <w:rPr/>
    </w:p>
    <w:p>
      <w:pPr>
        <w:spacing w:before="47" w:after="0" w:line="242" w:lineRule="exact"/>
        <w:ind w:left="310" w:right="-20"/>
        <w:jc w:val="left"/>
        <w:tabs>
          <w:tab w:pos="960" w:val="left"/>
          <w:tab w:pos="7360" w:val="left"/>
          <w:tab w:pos="91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  <w:t>4090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  <w:t>744100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  <w:t>   </w:t>
      </w:r>
      <w:r>
        <w:rPr>
          <w:rFonts w:ascii="Arial" w:hAnsi="Arial" w:cs="Arial" w:eastAsia="Arial"/>
          <w:sz w:val="15"/>
          <w:szCs w:val="15"/>
          <w:color w:val="2A2A2A"/>
          <w:spacing w:val="34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  <w:position w:val="5"/>
        </w:rPr>
        <w:t>TeK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  <w:position w:val="5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  <w:position w:val="5"/>
        </w:rPr>
        <w:t>'Iill.no6posoJLH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8"/>
          <w:position w:val="5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5"/>
          <w:position w:val="5"/>
        </w:rPr>
        <w:t>Tpaac&lt;!</w:t>
      </w:r>
      <w:r>
        <w:rPr>
          <w:rFonts w:ascii="Arial" w:hAnsi="Arial" w:cs="Arial" w:eastAsia="Arial"/>
          <w:sz w:val="15"/>
          <w:szCs w:val="15"/>
          <w:color w:val="3D3D3D"/>
          <w:spacing w:val="2"/>
          <w:w w:val="76"/>
          <w:position w:val="5"/>
        </w:rPr>
        <w:t>J</w:t>
      </w:r>
      <w:r>
        <w:rPr>
          <w:rFonts w:ascii="Arial" w:hAnsi="Arial" w:cs="Arial" w:eastAsia="Arial"/>
          <w:sz w:val="15"/>
          <w:szCs w:val="15"/>
          <w:color w:val="565656"/>
          <w:spacing w:val="-27"/>
          <w:w w:val="94"/>
          <w:position w:val="5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1"/>
          <w:position w:val="5"/>
        </w:rPr>
        <w:t>pn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9"/>
          <w:position w:val="5"/>
        </w:rPr>
        <w:t>o.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0"/>
          <w:position w:val="5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20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5"/>
        </w:rPr>
        <w:t>ljJHJII'IKHX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  <w:position w:val="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D3D3D"/>
          <w:spacing w:val="0"/>
          <w:w w:val="92"/>
          <w:position w:val="5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3D3D3D"/>
          <w:spacing w:val="-14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5"/>
        </w:rPr>
        <w:t>npaBHIIX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5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  <w:t>9,500</w:t>
      </w:r>
      <w:r>
        <w:rPr>
          <w:rFonts w:ascii="Arial" w:hAnsi="Arial" w:cs="Arial" w:eastAsia="Arial"/>
          <w:sz w:val="15"/>
          <w:szCs w:val="15"/>
          <w:color w:val="2A2A2A"/>
          <w:spacing w:val="-23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  <w:position w:val="-4"/>
        </w:rPr>
        <w:t>13,761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9" w:lineRule="exact"/>
        <w:ind w:left="166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!IHUa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</w:sectPr>
      </w:pPr>
      <w:rPr/>
    </w:p>
    <w:p>
      <w:pPr>
        <w:spacing w:before="0" w:after="0" w:line="352" w:lineRule="exact"/>
        <w:ind w:left="103" w:right="-88"/>
        <w:jc w:val="left"/>
        <w:tabs>
          <w:tab w:pos="9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4"/>
          <w:szCs w:val="24"/>
          <w:color w:val="161616"/>
          <w:spacing w:val="-73"/>
          <w:w w:val="159"/>
          <w:position w:val="6"/>
        </w:rPr>
        <w:t>'</w:t>
      </w:r>
      <w:r>
        <w:rPr>
          <w:rFonts w:ascii="Arial" w:hAnsi="Arial" w:cs="Arial" w:eastAsia="Arial"/>
          <w:sz w:val="30"/>
          <w:szCs w:val="30"/>
          <w:color w:val="565656"/>
          <w:spacing w:val="0"/>
          <w:w w:val="52"/>
          <w:position w:val="-1"/>
        </w:rPr>
        <w:t>•</w:t>
      </w:r>
      <w:r>
        <w:rPr>
          <w:rFonts w:ascii="Arial" w:hAnsi="Arial" w:cs="Arial" w:eastAsia="Arial"/>
          <w:sz w:val="30"/>
          <w:szCs w:val="30"/>
          <w:color w:val="565656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0"/>
        </w:rPr>
        <w:t>4091</w:t>
      </w:r>
      <w:r>
        <w:rPr>
          <w:rFonts w:ascii="Arial" w:hAnsi="Arial" w:cs="Arial" w:eastAsia="Arial"/>
          <w:sz w:val="15"/>
          <w:szCs w:val="15"/>
          <w:color w:val="2A2A2A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  <w:position w:val="0"/>
        </w:rPr>
        <w:t>744200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D3D3D"/>
          <w:w w:val="79"/>
        </w:rPr>
        <w:t>KanHTaJJHII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6"/>
        </w:rPr>
        <w:t>A06posoJLHI</w:t>
      </w:r>
      <w:r>
        <w:rPr>
          <w:rFonts w:ascii="Arial" w:hAnsi="Arial" w:cs="Arial" w:eastAsia="Arial"/>
          <w:sz w:val="15"/>
          <w:szCs w:val="15"/>
          <w:color w:val="3D3D3D"/>
          <w:spacing w:val="-3"/>
          <w:w w:val="86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</w:rPr>
        <w:t>Tpaa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91"/>
        </w:rPr>
        <w:t>c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20"/>
        </w:rPr>
        <w:t>lj</w:t>
      </w:r>
      <w:r>
        <w:rPr>
          <w:rFonts w:ascii="Arial" w:hAnsi="Arial" w:cs="Arial" w:eastAsia="Arial"/>
          <w:sz w:val="15"/>
          <w:szCs w:val="15"/>
          <w:color w:val="161616"/>
          <w:spacing w:val="-20"/>
          <w:w w:val="120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6"/>
        </w:rPr>
        <w:t>epl</w:t>
      </w:r>
      <w:r>
        <w:rPr>
          <w:rFonts w:ascii="Arial" w:hAnsi="Arial" w:cs="Arial" w:eastAsia="Arial"/>
          <w:sz w:val="15"/>
          <w:szCs w:val="15"/>
          <w:color w:val="3D3D3D"/>
          <w:spacing w:val="10"/>
          <w:w w:val="106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o.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0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7"/>
        </w:rPr>
        <w:t>ljlll3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86"/>
        </w:rPr>
        <w:t>&gt;</w:t>
      </w:r>
      <w:r>
        <w:rPr>
          <w:rFonts w:ascii="Arial" w:hAnsi="Arial" w:cs="Arial" w:eastAsia="Arial"/>
          <w:sz w:val="15"/>
          <w:szCs w:val="15"/>
          <w:color w:val="565656"/>
          <w:spacing w:val="-20"/>
          <w:w w:val="126"/>
        </w:rPr>
        <w:t>f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</w:rPr>
        <w:t>'IKHX</w:t>
      </w:r>
      <w:r>
        <w:rPr>
          <w:rFonts w:ascii="Arial" w:hAnsi="Arial" w:cs="Arial" w:eastAsia="Arial"/>
          <w:sz w:val="15"/>
          <w:szCs w:val="15"/>
          <w:color w:val="3D3D3D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D3D3D"/>
          <w:spacing w:val="0"/>
          <w:w w:val="100"/>
        </w:rPr>
        <w:t>11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19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  <w:position w:val="-1"/>
        </w:rPr>
        <w:t>rtp3BHIIX</w:t>
      </w:r>
      <w:r>
        <w:rPr>
          <w:rFonts w:ascii="Arial" w:hAnsi="Arial" w:cs="Arial" w:eastAsia="Arial"/>
          <w:sz w:val="15"/>
          <w:szCs w:val="15"/>
          <w:color w:val="3D3D3D"/>
          <w:spacing w:val="27"/>
          <w:w w:val="78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  <w:position w:val="-1"/>
        </w:rPr>
        <w:t>JIHU8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  <w:cols w:num="2" w:equalWidth="0">
            <w:col w:w="1489" w:space="174"/>
            <w:col w:w="8097"/>
          </w:cols>
        </w:sectPr>
      </w:pPr>
      <w:rPr/>
    </w:p>
    <w:p>
      <w:pPr>
        <w:spacing w:before="41" w:after="0" w:line="179" w:lineRule="exact"/>
        <w:ind w:left="310" w:right="-20"/>
        <w:jc w:val="left"/>
        <w:tabs>
          <w:tab w:pos="940" w:val="left"/>
          <w:tab w:pos="92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1"/>
        </w:rPr>
        <w:t>4092</w:t>
      </w:r>
      <w:r>
        <w:rPr>
          <w:rFonts w:ascii="Arial" w:hAnsi="Arial" w:cs="Arial" w:eastAsia="Arial"/>
          <w:sz w:val="15"/>
          <w:szCs w:val="15"/>
          <w:color w:val="161616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1"/>
        </w:rPr>
        <w:t>745000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  <w:position w:val="-1"/>
        </w:rPr>
        <w:t>    </w:t>
      </w:r>
      <w:r>
        <w:rPr>
          <w:rFonts w:ascii="Arial" w:hAnsi="Arial" w:cs="Arial" w:eastAsia="Arial"/>
          <w:sz w:val="15"/>
          <w:szCs w:val="15"/>
          <w:color w:val="161616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7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14"/>
          <w:w w:val="116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  <w:position w:val="0"/>
        </w:rPr>
        <w:t>WOBHT</w:t>
      </w:r>
      <w:r>
        <w:rPr>
          <w:rFonts w:ascii="Arial" w:hAnsi="Arial" w:cs="Arial" w:eastAsia="Arial"/>
          <w:sz w:val="15"/>
          <w:szCs w:val="15"/>
          <w:color w:val="161616"/>
          <w:spacing w:val="-8"/>
          <w:w w:val="110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2"/>
          <w:w w:val="149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7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16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1"/>
          <w:position w:val="0"/>
        </w:rPr>
        <w:t>O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2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1"/>
          <w:position w:val="0"/>
        </w:rPr>
        <w:t>.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2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161616"/>
          <w:spacing w:val="-16"/>
          <w:w w:val="91"/>
          <w:position w:val="0"/>
        </w:rPr>
        <w:t>P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31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-1"/>
          <w:w w:val="198"/>
          <w:position w:val="0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31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25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-4"/>
          <w:w w:val="125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0"/>
          <w:position w:val="0"/>
        </w:rPr>
        <w:t>IIPHXO,ll</w:t>
      </w:r>
      <w:r>
        <w:rPr>
          <w:rFonts w:ascii="Arial" w:hAnsi="Arial" w:cs="Arial" w:eastAsia="Arial"/>
          <w:sz w:val="15"/>
          <w:szCs w:val="15"/>
          <w:color w:val="161616"/>
          <w:spacing w:val="8"/>
          <w:w w:val="111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9"/>
          <w:position w:val="0"/>
        </w:rPr>
        <w:t>(4093)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  <w:position w:val="0"/>
        </w:rPr>
        <w:t>5,878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</w:sectPr>
      </w:pPr>
      <w:rPr/>
    </w:p>
    <w:p>
      <w:pPr>
        <w:spacing w:before="32" w:after="0" w:line="240" w:lineRule="auto"/>
        <w:ind w:left="300" w:right="-64"/>
        <w:jc w:val="left"/>
        <w:tabs>
          <w:tab w:pos="9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6.040894pt;margin-top:505.728241pt;width:.1pt;height:71.013075pt;mso-position-horizontal-relative:page;mso-position-vertical-relative:page;z-index:-21565" coordorigin="11721,10115" coordsize="2,1420">
            <v:shape style="position:absolute;left:11721;top:10115;width:2;height:1420" coordorigin="11721,10115" coordsize="0,1420" path="m11721,11535l11721,10115e" filled="f" stroked="t" strokeweight=".479968pt" strokecolor="#DBDBD4">
              <v:path arrowok="t"/>
            </v:shape>
          </v:group>
          <w10:wrap type="none"/>
        </w:pict>
      </w:r>
      <w:r>
        <w:rPr/>
        <w:pict>
          <v:group style="position:absolute;margin-left:427.171478pt;margin-top:842.800476pt;width:63.835738pt;height:.1pt;mso-position-horizontal-relative:page;mso-position-vertical-relative:page;z-index:-21564" coordorigin="8543,16856" coordsize="1277,2">
            <v:shape style="position:absolute;left:8543;top:16856;width:1277;height:2" coordorigin="8543,16856" coordsize="1277,0" path="m8543,16856l9820,16856e" filled="f" stroked="t" strokeweight=".479968pt" strokecolor="#CFCFC8">
              <v:path arrowok="t"/>
            </v:shape>
          </v:group>
          <w10:wrap type="none"/>
        </w:pict>
      </w:r>
      <w:r>
        <w:rPr/>
        <w:pict>
          <v:group style="position:absolute;margin-left:38.877403pt;margin-top:103.160583pt;width:478.768029pt;height:633.120479pt;mso-position-horizontal-relative:page;mso-position-vertical-relative:page;z-index:-21563" coordorigin="778,2063" coordsize="9575,12662">
            <v:group style="position:absolute;left:806;top:2092;width:2;height:5105" coordorigin="806,2092" coordsize="2,5105">
              <v:shape style="position:absolute;left:806;top:2092;width:2;height:5105" coordorigin="806,2092" coordsize="0,5105" path="m806,7197l806,2092e" filled="f" stroked="t" strokeweight=".479968pt" strokecolor="#000000">
                <v:path arrowok="t"/>
              </v:shape>
            </v:group>
            <v:group style="position:absolute;left:859;top:6122;width:38;height:2" coordorigin="859,6122" coordsize="38,2">
              <v:shape style="position:absolute;left:859;top:6122;width:38;height:2" coordorigin="859,6122" coordsize="38,0" path="m859,6122l898,6122e" filled="f" stroked="t" strokeweight="3.838544pt" strokecolor="#1C1C1C">
                <v:path arrowok="t"/>
              </v:shape>
            </v:group>
            <v:group style="position:absolute;left:931;top:2106;width:9407;height:2" coordorigin="931,2106" coordsize="9407,2">
              <v:shape style="position:absolute;left:931;top:2106;width:9407;height:2" coordorigin="931,2106" coordsize="9407,0" path="m931,2106l10339,2106e" filled="f" stroked="t" strokeweight="1.439904pt" strokecolor="#282828">
                <v:path arrowok="t"/>
              </v:shape>
            </v:group>
            <v:group style="position:absolute;left:1565;top:2092;width:2;height:2591" coordorigin="1565,2092" coordsize="2,2591">
              <v:shape style="position:absolute;left:1565;top:2092;width:2;height:2591" coordorigin="1565,2092" coordsize="0,2591" path="m1565,4683l1565,2092e" filled="f" stroked="t" strokeweight=".959936pt" strokecolor="#2F2F2F">
                <v:path arrowok="t"/>
              </v:shape>
            </v:group>
            <v:group style="position:absolute;left:2304;top:2082;width:2;height:518" coordorigin="2304,2082" coordsize="2,518">
              <v:shape style="position:absolute;left:2304;top:2082;width:2;height:518" coordorigin="2304,2082" coordsize="0,518" path="m2304,2601l2304,2082e" filled="f" stroked="t" strokeweight=".479968pt" strokecolor="#2B2B2B">
                <v:path arrowok="t"/>
              </v:shape>
            </v:group>
            <v:group style="position:absolute;left:6508;top:2082;width:2;height:336" coordorigin="6508,2082" coordsize="2,336">
              <v:shape style="position:absolute;left:6508;top:2082;width:2;height:336" coordorigin="6508,2082" coordsize="0,336" path="m6508,2418l6508,2082e" filled="f" stroked="t" strokeweight=".479968pt" strokecolor="#343434">
                <v:path arrowok="t"/>
              </v:shape>
            </v:group>
            <v:group style="position:absolute;left:922;top:2946;width:662;height:2" coordorigin="922,2946" coordsize="662,2">
              <v:shape style="position:absolute;left:922;top:2946;width:662;height:2" coordorigin="922,2946" coordsize="662,0" path="m922,2946l1584,2946e" filled="f" stroked="t" strokeweight=".959936pt" strokecolor="#383838">
                <v:path arrowok="t"/>
              </v:shape>
            </v:group>
            <v:group style="position:absolute;left:1507;top:2946;width:8831;height:2" coordorigin="1507,2946" coordsize="8831,2">
              <v:shape style="position:absolute;left:1507;top:2946;width:8831;height:2" coordorigin="1507,2946" coordsize="8831,0" path="m1507,2946l10339,2946e" filled="f" stroked="t" strokeweight=".479968pt" strokecolor="#1F1F1F">
                <v:path arrowok="t"/>
              </v:shape>
            </v:group>
            <v:group style="position:absolute;left:2304;top:2591;width:2;height:345" coordorigin="2304,2591" coordsize="2,345">
              <v:shape style="position:absolute;left:2304;top:2591;width:2;height:345" coordorigin="2304,2591" coordsize="0,345" path="m2304,2936l2304,2591e" filled="f" stroked="t" strokeweight=".479968pt" strokecolor="#080808">
                <v:path arrowok="t"/>
              </v:shape>
            </v:group>
            <v:group style="position:absolute;left:6508;top:2601;width:3792;height:2" coordorigin="6508,2601" coordsize="3792,2">
              <v:shape style="position:absolute;left:6508;top:2601;width:3792;height:2" coordorigin="6508,2601" coordsize="3792,0" path="m6508,2601l10300,2601e" filled="f" stroked="t" strokeweight=".479968pt" strokecolor="#2B2B2B">
                <v:path arrowok="t"/>
              </v:shape>
            </v:group>
            <v:group style="position:absolute;left:8467;top:2514;width:2;height:5096" coordorigin="8467,2514" coordsize="2,5096">
              <v:shape style="position:absolute;left:8467;top:2514;width:2;height:5096" coordorigin="8467,2514" coordsize="0,5096" path="m8467,7610l8467,2514e" filled="f" stroked="t" strokeweight=".959936pt" strokecolor="#282828">
                <v:path arrowok="t"/>
              </v:shape>
            </v:group>
            <v:group style="position:absolute;left:912;top:3176;width:9417;height:2" coordorigin="912,3176" coordsize="9417,2">
              <v:shape style="position:absolute;left:912;top:3176;width:9417;height:2" coordorigin="912,3176" coordsize="9417,0" path="m912,3176l10329,3176e" filled="f" stroked="t" strokeweight="2.399840pt" strokecolor="#282828">
                <v:path arrowok="t"/>
              </v:shape>
            </v:group>
            <v:group style="position:absolute;left:2304;top:2917;width:2;height:1113" coordorigin="2304,2917" coordsize="2,1113">
              <v:shape style="position:absolute;left:2304;top:2917;width:2;height:1113" coordorigin="2304,2917" coordsize="0,1113" path="m2304,4030l2304,2917e" filled="f" stroked="t" strokeweight=".479968pt" strokecolor="#2B2B2B">
                <v:path arrowok="t"/>
              </v:shape>
            </v:group>
            <v:group style="position:absolute;left:912;top:3402;width:9417;height:2" coordorigin="912,3402" coordsize="9417,2">
              <v:shape style="position:absolute;left:912;top:3402;width:9417;height:2" coordorigin="912,3402" coordsize="9417,0" path="m912,3402l10329,3402e" filled="f" stroked="t" strokeweight=".959936pt" strokecolor="#2B2B2B">
                <v:path arrowok="t"/>
              </v:shape>
            </v:group>
            <v:group style="position:absolute;left:902;top:3613;width:9427;height:2" coordorigin="902,3613" coordsize="9427,2">
              <v:shape style="position:absolute;left:902;top:3613;width:9427;height:2" coordorigin="902,3613" coordsize="9427,0" path="m902,3613l10329,3613e" filled="f" stroked="t" strokeweight=".959936pt" strokecolor="#232323">
                <v:path arrowok="t"/>
              </v:shape>
            </v:group>
            <v:group style="position:absolute;left:902;top:4040;width:682;height:2" coordorigin="902,4040" coordsize="682,2">
              <v:shape style="position:absolute;left:902;top:4040;width:682;height:2" coordorigin="902,4040" coordsize="682,0" path="m902,4040l1584,4040e" filled="f" stroked="t" strokeweight=".959936pt" strokecolor="#2B2B2B">
                <v:path arrowok="t"/>
              </v:shape>
            </v:group>
            <v:group style="position:absolute;left:1507;top:4035;width:835;height:2" coordorigin="1507,4035" coordsize="835,2">
              <v:shape style="position:absolute;left:1507;top:4035;width:835;height:2" coordorigin="1507,4035" coordsize="835,0" path="m1507,4035l2342,4035e" filled="f" stroked="t" strokeweight=".479968pt" strokecolor="#0F0F0F">
                <v:path arrowok="t"/>
              </v:shape>
            </v:group>
            <v:group style="position:absolute;left:2275;top:4035;width:8054;height:2" coordorigin="2275,4035" coordsize="8054,2">
              <v:shape style="position:absolute;left:2275;top:4035;width:8054;height:2" coordorigin="2275,4035" coordsize="8054,0" path="m2275,4035l10329,4035e" filled="f" stroked="t" strokeweight=".959936pt" strokecolor="#2F2F2F">
                <v:path arrowok="t"/>
              </v:shape>
            </v:group>
            <v:group style="position:absolute;left:893;top:4246;width:9436;height:2" coordorigin="893,4246" coordsize="9436,2">
              <v:shape style="position:absolute;left:893;top:4246;width:9436;height:2" coordorigin="893,4246" coordsize="9436,0" path="m893,4246l10329,4246e" filled="f" stroked="t" strokeweight=".959936pt" strokecolor="#1F1F1F">
                <v:path arrowok="t"/>
              </v:shape>
            </v:group>
            <v:group style="position:absolute;left:2304;top:4011;width:2;height:441" coordorigin="2304,4011" coordsize="2,441">
              <v:shape style="position:absolute;left:2304;top:4011;width:2;height:441" coordorigin="2304,4011" coordsize="0,441" path="m2304,4453l2304,4011e" filled="f" stroked="t" strokeweight=".479968pt" strokecolor="#030303">
                <v:path arrowok="t"/>
              </v:shape>
            </v:group>
            <v:group style="position:absolute;left:1545;top:2092;width:2;height:3368" coordorigin="1545,2092" coordsize="2,3368">
              <v:shape style="position:absolute;left:1545;top:2092;width:2;height:3368" coordorigin="1545,2092" coordsize="0,3368" path="m1545,5460l1545,2092e" filled="f" stroked="t" strokeweight=".959936pt" strokecolor="#2B2B2B">
                <v:path arrowok="t"/>
              </v:shape>
            </v:group>
            <v:group style="position:absolute;left:893;top:4458;width:9436;height:2" coordorigin="893,4458" coordsize="9436,2">
              <v:shape style="position:absolute;left:893;top:4458;width:9436;height:2" coordorigin="893,4458" coordsize="9436,0" path="m893,4458l10329,4458e" filled="f" stroked="t" strokeweight=".959936pt" strokecolor="#282828">
                <v:path arrowok="t"/>
              </v:shape>
            </v:group>
            <v:group style="position:absolute;left:883;top:4885;width:1459;height:2" coordorigin="883,4885" coordsize="1459,2">
              <v:shape style="position:absolute;left:883;top:4885;width:1459;height:2" coordorigin="883,4885" coordsize="1459,0" path="m883,4885l2342,4885e" filled="f" stroked="t" strokeweight=".959936pt" strokecolor="#0F0F13">
                <v:path arrowok="t"/>
              </v:shape>
            </v:group>
            <v:group style="position:absolute;left:2304;top:4434;width:2;height:451" coordorigin="2304,4434" coordsize="2,451">
              <v:shape style="position:absolute;left:2304;top:4434;width:2;height:451" coordorigin="2304,4434" coordsize="0,451" path="m2304,4885l2304,4434e" filled="f" stroked="t" strokeweight=".479968pt" strokecolor="#232323">
                <v:path arrowok="t"/>
              </v:shape>
            </v:group>
            <v:group style="position:absolute;left:2275;top:4889;width:8054;height:2" coordorigin="2275,4889" coordsize="8054,2">
              <v:shape style="position:absolute;left:2275;top:4889;width:8054;height:2" coordorigin="2275,4889" coordsize="8054,0" path="m2275,4889l10329,4889e" filled="f" stroked="t" strokeweight=".959936pt" strokecolor="#2F2F2F">
                <v:path arrowok="t"/>
              </v:shape>
            </v:group>
            <v:group style="position:absolute;left:883;top:5096;width:701;height:2" coordorigin="883,5096" coordsize="701,2">
              <v:shape style="position:absolute;left:883;top:5096;width:701;height:2" coordorigin="883,5096" coordsize="701,0" path="m883,5096l1584,5096e" filled="f" stroked="t" strokeweight=".959936pt" strokecolor="#1F1F1F">
                <v:path arrowok="t"/>
              </v:shape>
            </v:group>
            <v:group style="position:absolute;left:1507;top:5096;width:835;height:2" coordorigin="1507,5096" coordsize="835,2">
              <v:shape style="position:absolute;left:1507;top:5096;width:835;height:2" coordorigin="1507,5096" coordsize="835,0" path="m1507,5096l2342,5096e" filled="f" stroked="t" strokeweight=".959936pt" strokecolor="#0C0C0C">
                <v:path arrowok="t"/>
              </v:shape>
            </v:group>
            <v:group style="position:absolute;left:2304;top:4865;width:2;height:432" coordorigin="2304,4865" coordsize="2,432">
              <v:shape style="position:absolute;left:2304;top:4865;width:2;height:432" coordorigin="2304,4865" coordsize="0,432" path="m2304,5297l2304,4865e" filled="f" stroked="t" strokeweight=".479968pt" strokecolor="#080808">
                <v:path arrowok="t"/>
              </v:shape>
            </v:group>
            <v:group style="position:absolute;left:2275;top:5100;width:8054;height:2" coordorigin="2275,5100" coordsize="8054,2">
              <v:shape style="position:absolute;left:2275;top:5100;width:8054;height:2" coordorigin="2275,5100" coordsize="8054,0" path="m2275,5100l10329,5100e" filled="f" stroked="t" strokeweight=".959936pt" strokecolor="#2B2B2B">
                <v:path arrowok="t"/>
              </v:shape>
            </v:group>
            <v:group style="position:absolute;left:883;top:5302;width:9446;height:2" coordorigin="883,5302" coordsize="9446,2">
              <v:shape style="position:absolute;left:883;top:5302;width:9446;height:2" coordorigin="883,5302" coordsize="9446,0" path="m883,5302l10329,5302e" filled="f" stroked="t" strokeweight=".959936pt" strokecolor="#282828">
                <v:path arrowok="t"/>
              </v:shape>
            </v:group>
            <v:group style="position:absolute;left:1526;top:4405;width:2;height:1756" coordorigin="1526,4405" coordsize="2,1756">
              <v:shape style="position:absolute;left:1526;top:4405;width:2;height:1756" coordorigin="1526,4405" coordsize="0,1756" path="m1526,6161l1526,4405e" filled="f" stroked="t" strokeweight=".959936pt" strokecolor="#282828">
                <v:path arrowok="t"/>
              </v:shape>
            </v:group>
            <v:group style="position:absolute;left:8457;top:2514;width:2;height:5096" coordorigin="8457,2514" coordsize="2,5096">
              <v:shape style="position:absolute;left:8457;top:2514;width:2;height:5096" coordorigin="8457,2514" coordsize="0,5096" path="m8457,7610l8457,2514e" filled="f" stroked="t" strokeweight=".959936pt" strokecolor="#2B2B2B">
                <v:path arrowok="t"/>
              </v:shape>
            </v:group>
            <v:group style="position:absolute;left:874;top:5513;width:9455;height:2" coordorigin="874,5513" coordsize="9455,2">
              <v:shape style="position:absolute;left:874;top:5513;width:9455;height:2" coordorigin="874,5513" coordsize="9455,0" path="m874,5513l10329,5513e" filled="f" stroked="t" strokeweight=".959936pt" strokecolor="#282828">
                <v:path arrowok="t"/>
              </v:shape>
            </v:group>
            <v:group style="position:absolute;left:874;top:5729;width:9455;height:2" coordorigin="874,5729" coordsize="9455,2">
              <v:shape style="position:absolute;left:874;top:5729;width:9455;height:2" coordorigin="874,5729" coordsize="9455,0" path="m874,5729l10329,5729e" filled="f" stroked="t" strokeweight=".959936pt" strokecolor="#2B2B2B">
                <v:path arrowok="t"/>
              </v:shape>
            </v:group>
            <v:group style="position:absolute;left:864;top:6132;width:720;height:2" coordorigin="864,6132" coordsize="720,2">
              <v:shape style="position:absolute;left:864;top:6132;width:720;height:2" coordorigin="864,6132" coordsize="720,0" path="m864,6132l1584,6132e" filled="f" stroked="t" strokeweight=".959936pt" strokecolor="#28282B">
                <v:path arrowok="t"/>
              </v:shape>
            </v:group>
            <v:group style="position:absolute;left:1507;top:6132;width:835;height:2" coordorigin="1507,6132" coordsize="835,2">
              <v:shape style="position:absolute;left:1507;top:6132;width:835;height:2" coordorigin="1507,6132" coordsize="835,0" path="m1507,6132l2342,6132e" filled="f" stroked="t" strokeweight=".959936pt" strokecolor="#0F0F0F">
                <v:path arrowok="t"/>
              </v:shape>
            </v:group>
            <v:group style="position:absolute;left:2265;top:6137;width:8063;height:2" coordorigin="2265,6137" coordsize="8063,2">
              <v:shape style="position:absolute;left:2265;top:6137;width:8063;height:2" coordorigin="2265,6137" coordsize="8063,0" path="m2265,6137l10329,6137e" filled="f" stroked="t" strokeweight=".959936pt" strokecolor="#2F2F2F">
                <v:path arrowok="t"/>
              </v:shape>
            </v:group>
            <v:group style="position:absolute;left:854;top:6334;width:48;height:2" coordorigin="854,6334" coordsize="48,2">
              <v:shape style="position:absolute;left:854;top:6334;width:48;height:2" coordorigin="854,6334" coordsize="48,0" path="m854,6334l902,6334e" filled="f" stroked="t" strokeweight="3.838545pt" strokecolor="#1C1C1C">
                <v:path arrowok="t"/>
              </v:shape>
            </v:group>
            <v:group style="position:absolute;left:864;top:6343;width:1478;height:2" coordorigin="864,6343" coordsize="1478,2">
              <v:shape style="position:absolute;left:864;top:6343;width:1478;height:2" coordorigin="864,6343" coordsize="1478,0" path="m864,6343l2342,6343e" filled="f" stroked="t" strokeweight=".959936pt" strokecolor="#181818">
                <v:path arrowok="t"/>
              </v:shape>
            </v:group>
            <v:group style="position:absolute;left:1512;top:6084;width:2;height:480" coordorigin="1512,6084" coordsize="2,480">
              <v:shape style="position:absolute;left:1512;top:6084;width:2;height:480" coordorigin="1512,6084" coordsize="0,480" path="m1512,6564l1512,6084e" filled="f" stroked="t" strokeweight=".479968pt" strokecolor="#232323">
                <v:path arrowok="t"/>
              </v:shape>
            </v:group>
            <v:group style="position:absolute;left:2333;top:5249;width:2;height:2361" coordorigin="2333,5249" coordsize="2,2361">
              <v:shape style="position:absolute;left:2333;top:5249;width:2;height:2361" coordorigin="2333,5249" coordsize="0,2361" path="m2333,7610l2333,5249e" filled="f" stroked="t" strokeweight=".959936pt" strokecolor="#232323">
                <v:path arrowok="t"/>
              </v:shape>
            </v:group>
            <v:group style="position:absolute;left:2265;top:6348;width:8063;height:2" coordorigin="2265,6348" coordsize="8063,2">
              <v:shape style="position:absolute;left:2265;top:6348;width:8063;height:2" coordorigin="2265,6348" coordsize="8063,0" path="m2265,6348l10329,6348e" filled="f" stroked="t" strokeweight=".959936pt" strokecolor="#343434">
                <v:path arrowok="t"/>
              </v:shape>
            </v:group>
            <v:group style="position:absolute;left:850;top:6545;width:38;height:2" coordorigin="850,6545" coordsize="38,2">
              <v:shape style="position:absolute;left:850;top:6545;width:38;height:2" coordorigin="850,6545" coordsize="38,0" path="m850,6545l888,6545e" filled="f" stroked="t" strokeweight="3.838545pt" strokecolor="#181818">
                <v:path arrowok="t"/>
              </v:shape>
            </v:group>
            <v:group style="position:absolute;left:864;top:6554;width:1478;height:2" coordorigin="864,6554" coordsize="1478,2">
              <v:shape style="position:absolute;left:864;top:6554;width:1478;height:2" coordorigin="864,6554" coordsize="1478,0" path="m864,6554l2342,6554e" filled="f" stroked="t" strokeweight=".959936pt" strokecolor="#131313">
                <v:path arrowok="t"/>
              </v:shape>
            </v:group>
            <v:group style="position:absolute;left:2265;top:6559;width:8063;height:2" coordorigin="2265,6559" coordsize="8063,2">
              <v:shape style="position:absolute;left:2265;top:6559;width:8063;height:2" coordorigin="2265,6559" coordsize="8063,0" path="m2265,6559l10329,6559e" filled="f" stroked="t" strokeweight=".959936pt" strokecolor="#383838">
                <v:path arrowok="t"/>
              </v:shape>
            </v:group>
            <v:group style="position:absolute;left:6528;top:2092;width:2;height:4865" coordorigin="6528,2092" coordsize="2,4865">
              <v:shape style="position:absolute;left:6528;top:2092;width:2;height:4865" coordorigin="6528,2092" coordsize="0,4865" path="m6528,6957l6528,2092e" filled="f" stroked="t" strokeweight=".959936pt" strokecolor="#2B2B2B">
                <v:path arrowok="t"/>
              </v:shape>
            </v:group>
            <v:group style="position:absolute;left:8447;top:6286;width:2;height:297" coordorigin="8447,6286" coordsize="2,297">
              <v:shape style="position:absolute;left:8447;top:6286;width:2;height:297" coordorigin="8447,6286" coordsize="0,297" path="m8447,6583l8447,6286e" filled="f" stroked="t" strokeweight=".959936pt" strokecolor="#1F1F1F">
                <v:path arrowok="t"/>
              </v:shape>
            </v:group>
            <v:group style="position:absolute;left:845;top:6981;width:1498;height:2" coordorigin="845,6981" coordsize="1498,2">
              <v:shape style="position:absolute;left:845;top:6981;width:1498;height:2" coordorigin="845,6981" coordsize="1498,0" path="m845,6981l2342,6981e" filled="f" stroked="t" strokeweight=".959936pt" strokecolor="#383838">
                <v:path arrowok="t"/>
              </v:shape>
            </v:group>
            <v:group style="position:absolute;left:1545;top:6535;width:2;height:2303" coordorigin="1545,6535" coordsize="2,2303">
              <v:shape style="position:absolute;left:1545;top:6535;width:2;height:2303" coordorigin="1545,6535" coordsize="0,2303" path="m1545,8838l1545,6535e" filled="f" stroked="t" strokeweight=".479968pt" strokecolor="#1F1F1F">
                <v:path arrowok="t"/>
              </v:shape>
            </v:group>
            <v:group style="position:absolute;left:8443;top:6506;width:2;height:297" coordorigin="8443,6506" coordsize="2,297">
              <v:shape style="position:absolute;left:8443;top:6506;width:2;height:297" coordorigin="8443,6506" coordsize="0,297" path="m8443,6804l8443,6506e" filled="f" stroked="t" strokeweight="1.439904pt" strokecolor="#383838">
                <v:path arrowok="t"/>
              </v:shape>
            </v:group>
            <v:group style="position:absolute;left:2189;top:6986;width:6643;height:2" coordorigin="2189,6986" coordsize="6643,2">
              <v:shape style="position:absolute;left:2189;top:6986;width:6643;height:2" coordorigin="2189,6986" coordsize="6643,0" path="m2189,6986l8831,6986e" filled="f" stroked="t" strokeweight=".959936pt" strokecolor="#181818">
                <v:path arrowok="t"/>
              </v:shape>
            </v:group>
            <v:group style="position:absolute;left:8438;top:6746;width:2;height:672" coordorigin="8438,6746" coordsize="2,672">
              <v:shape style="position:absolute;left:8438;top:6746;width:2;height:672" coordorigin="8438,6746" coordsize="0,672" path="m8438,7418l8438,6746e" filled="f" stroked="t" strokeweight=".959936pt" strokecolor="#1C1C1C">
                <v:path arrowok="t"/>
              </v:shape>
            </v:group>
            <v:group style="position:absolute;left:8390;top:6981;width:1929;height:2" coordorigin="8390,6981" coordsize="1929,2">
              <v:shape style="position:absolute;left:8390;top:6981;width:1929;height:2" coordorigin="8390,6981" coordsize="1929,0" path="m8390,6981l10319,6981e" filled="f" stroked="t" strokeweight=".959936pt" strokecolor="#2B2B2B">
                <v:path arrowok="t"/>
              </v:shape>
            </v:group>
            <v:group style="position:absolute;left:864;top:7389;width:9455;height:2" coordorigin="864,7389" coordsize="9455,2">
              <v:shape style="position:absolute;left:864;top:7389;width:9455;height:2" coordorigin="864,7389" coordsize="9455,0" path="m864,7389l10319,7389e" filled="f" stroked="t" strokeweight=".959936pt" strokecolor="#282828">
                <v:path arrowok="t"/>
              </v:shape>
            </v:group>
            <v:group style="position:absolute;left:2318;top:6161;width:2;height:1449" coordorigin="2318,6161" coordsize="2,1449">
              <v:shape style="position:absolute;left:2318;top:6161;width:2;height:1449" coordorigin="2318,6161" coordsize="0,1449" path="m2318,7610l2318,6161e" filled="f" stroked="t" strokeweight=".959936pt" strokecolor="#232323">
                <v:path arrowok="t"/>
              </v:shape>
            </v:group>
            <v:group style="position:absolute;left:10310;top:2082;width:2;height:12619" coordorigin="10310,2082" coordsize="2,12619">
              <v:shape style="position:absolute;left:10310;top:2082;width:2;height:12619" coordorigin="10310,2082" coordsize="0,12619" path="m10310,14702l10310,2082e" filled="f" stroked="t" strokeweight="1.919872pt" strokecolor="#1C1C1C">
                <v:path arrowok="t"/>
              </v:shape>
            </v:group>
            <v:group style="position:absolute;left:835;top:7380;width:38;height:2" coordorigin="835,7380" coordsize="38,2">
              <v:shape style="position:absolute;left:835;top:7380;width:38;height:2" coordorigin="835,7380" coordsize="38,0" path="m835,7380l874,7380e" filled="f" stroked="t" strokeweight="3.838545pt" strokecolor="#343438">
                <v:path arrowok="t"/>
              </v:shape>
            </v:group>
            <v:group style="position:absolute;left:840;top:7293;width:2;height:125" coordorigin="840,7293" coordsize="2,125">
              <v:shape style="position:absolute;left:840;top:7293;width:2;height:125" coordorigin="840,7293" coordsize="0,125" path="m840,7418l840,7293e" filled="f" stroked="t" strokeweight=".479968pt" strokecolor="#3B3B3F">
                <v:path arrowok="t"/>
              </v:shape>
            </v:group>
            <v:group style="position:absolute;left:835;top:7600;width:1507;height:2" coordorigin="835,7600" coordsize="1507,2">
              <v:shape style="position:absolute;left:835;top:7600;width:1507;height:2" coordorigin="835,7600" coordsize="1507,0" path="m835,7600l2342,7600e" filled="f" stroked="t" strokeweight=".959936pt" strokecolor="#2B2B2B">
                <v:path arrowok="t"/>
              </v:shape>
            </v:group>
            <v:group style="position:absolute;left:845;top:7332;width:2;height:297" coordorigin="845,7332" coordsize="2,297">
              <v:shape style="position:absolute;left:845;top:7332;width:2;height:297" coordorigin="845,7332" coordsize="0,297" path="m845,7629l845,7332e" filled="f" stroked="t" strokeweight=".959936pt" strokecolor="#1F1F1F">
                <v:path arrowok="t"/>
              </v:shape>
            </v:group>
            <v:group style="position:absolute;left:2064;top:7600;width:6412;height:2" coordorigin="2064,7600" coordsize="6412,2">
              <v:shape style="position:absolute;left:2064;top:7600;width:6412;height:2" coordorigin="2064,7600" coordsize="6412,0" path="m2064,7600l8476,7600e" filled="f" stroked="t" strokeweight=".959936pt" strokecolor="#181818">
                <v:path arrowok="t"/>
              </v:shape>
            </v:group>
            <v:group style="position:absolute;left:8390;top:7596;width:1929;height:2" coordorigin="8390,7596" coordsize="1929,2">
              <v:shape style="position:absolute;left:8390;top:7596;width:1929;height:2" coordorigin="8390,7596" coordsize="1929,0" path="m8390,7596l10319,7596e" filled="f" stroked="t" strokeweight=".959936pt" strokecolor="#343434">
                <v:path arrowok="t"/>
              </v:shape>
            </v:group>
            <v:group style="position:absolute;left:864;top:8008;width:9455;height:2" coordorigin="864,8008" coordsize="9455,2">
              <v:shape style="position:absolute;left:864;top:8008;width:9455;height:2" coordorigin="864,8008" coordsize="9455,0" path="m864,8008l10319,8008e" filled="f" stroked="t" strokeweight=".959936pt" strokecolor="#2F2F2F">
                <v:path arrowok="t"/>
              </v:shape>
            </v:group>
            <v:group style="position:absolute;left:6508;top:6746;width:2;height:1497" coordorigin="6508,6746" coordsize="2,1497">
              <v:shape style="position:absolute;left:6508;top:6746;width:2;height:1497" coordorigin="6508,6746" coordsize="0,1497" path="m6508,8243l6508,6746e" filled="f" stroked="t" strokeweight=".959936pt" strokecolor="#343434">
                <v:path arrowok="t"/>
              </v:shape>
            </v:group>
            <v:group style="position:absolute;left:8438;top:7332;width:2;height:7370" coordorigin="8438,7332" coordsize="2,7370">
              <v:shape style="position:absolute;left:8438;top:7332;width:2;height:7370" coordorigin="8438,7332" coordsize="0,7370" path="m8438,14702l8438,7332e" filled="f" stroked="t" strokeweight="1.439904pt" strokecolor="#343434">
                <v:path arrowok="t"/>
              </v:shape>
            </v:group>
            <v:group style="position:absolute;left:826;top:7989;width:38;height:2" coordorigin="826,7989" coordsize="38,2">
              <v:shape style="position:absolute;left:826;top:7989;width:38;height:2" coordorigin="826,7989" coordsize="38,0" path="m826,7989l864,7989e" filled="f" stroked="t" strokeweight="3.358727pt" strokecolor="#3B3B3B">
                <v:path arrowok="t"/>
              </v:shape>
            </v:group>
            <v:group style="position:absolute;left:826;top:8205;width:38;height:2" coordorigin="826,8205" coordsize="38,2">
              <v:shape style="position:absolute;left:826;top:8205;width:38;height:2" coordorigin="826,8205" coordsize="38,0" path="m826,8205l864,8205e" filled="f" stroked="t" strokeweight="3.838544pt" strokecolor="#2F2F2F">
                <v:path arrowok="t"/>
              </v:shape>
            </v:group>
            <v:group style="position:absolute;left:864;top:8214;width:2304;height:2" coordorigin="864,8214" coordsize="2304,2">
              <v:shape style="position:absolute;left:864;top:8214;width:2304;height:2" coordorigin="864,8214" coordsize="2304,0" path="m864,8214l3168,8214e" filled="f" stroked="t" strokeweight=".959936pt" strokecolor="#1F1F1F">
                <v:path arrowok="t"/>
              </v:shape>
            </v:group>
            <v:group style="position:absolute;left:2265;top:8219;width:6211;height:2" coordorigin="2265,8219" coordsize="6211,2">
              <v:shape style="position:absolute;left:2265;top:8219;width:6211;height:2" coordorigin="2265,8219" coordsize="6211,0" path="m2265,8219l8476,8219e" filled="f" stroked="t" strokeweight=".959936pt" strokecolor="#383838">
                <v:path arrowok="t"/>
              </v:shape>
            </v:group>
            <v:group style="position:absolute;left:8390;top:8214;width:1929;height:2" coordorigin="8390,8214" coordsize="1929,2">
              <v:shape style="position:absolute;left:8390;top:8214;width:1929;height:2" coordorigin="8390,8214" coordsize="1929,0" path="m8390,8214l10319,8214e" filled="f" stroked="t" strokeweight=".959936pt" strokecolor="#181818">
                <v:path arrowok="t"/>
              </v:shape>
            </v:group>
            <v:group style="position:absolute;left:1517;top:8627;width:826;height:2" coordorigin="1517,8627" coordsize="826,2">
              <v:shape style="position:absolute;left:1517;top:8627;width:826;height:2" coordorigin="1517,8627" coordsize="826,0" path="m1517,8627l2342,8627e" filled="f" stroked="t" strokeweight=".959936pt" strokecolor="#131313">
                <v:path arrowok="t"/>
              </v:shape>
            </v:group>
            <v:group style="position:absolute;left:6508;top:8167;width:2;height:297" coordorigin="6508,8167" coordsize="2,297">
              <v:shape style="position:absolute;left:6508;top:8167;width:2;height:297" coordorigin="6508,8167" coordsize="0,297" path="m6508,8464l6508,8167e" filled="f" stroked="t" strokeweight=".959936pt" strokecolor="#181818">
                <v:path arrowok="t"/>
              </v:shape>
            </v:group>
            <v:group style="position:absolute;left:835;top:8632;width:749;height:2" coordorigin="835,8632" coordsize="749,2">
              <v:shape style="position:absolute;left:835;top:8632;width:749;height:2" coordorigin="835,8632" coordsize="749,0" path="m835,8632l1584,8632e" filled="f" stroked="t" strokeweight=".959936pt" strokecolor="#3B3B3B">
                <v:path arrowok="t"/>
              </v:shape>
            </v:group>
            <v:group style="position:absolute;left:845;top:8397;width:2;height:902" coordorigin="845,8397" coordsize="2,902">
              <v:shape style="position:absolute;left:845;top:8397;width:2;height:902" coordorigin="845,8397" coordsize="0,902" path="m845,9299l845,8397e" filled="f" stroked="t" strokeweight=".959936pt" strokecolor="#131313">
                <v:path arrowok="t"/>
              </v:shape>
            </v:group>
            <v:group style="position:absolute;left:2265;top:8632;width:6211;height:2" coordorigin="2265,8632" coordsize="6211,2">
              <v:shape style="position:absolute;left:2265;top:8632;width:6211;height:2" coordorigin="2265,8632" coordsize="6211,0" path="m2265,8632l8476,8632e" filled="f" stroked="t" strokeweight=".959936pt" strokecolor="#2B2B2B">
                <v:path arrowok="t"/>
              </v:shape>
            </v:group>
            <v:group style="position:absolute;left:6513;top:8397;width:2;height:1727" coordorigin="6513,8397" coordsize="2,1727">
              <v:shape style="position:absolute;left:6513;top:8397;width:2;height:1727" coordorigin="6513,8397" coordsize="0,1727" path="m6513,10124l6513,8397e" filled="f" stroked="t" strokeweight=".959936pt" strokecolor="#2F2F2F">
                <v:path arrowok="t"/>
              </v:shape>
            </v:group>
            <v:group style="position:absolute;left:8390;top:8627;width:1939;height:2" coordorigin="8390,8627" coordsize="1939,2">
              <v:shape style="position:absolute;left:8390;top:8627;width:1939;height:2" coordorigin="8390,8627" coordsize="1939,0" path="m8390,8627l10329,8627e" filled="f" stroked="t" strokeweight=".959936pt" strokecolor="#181818">
                <v:path arrowok="t"/>
              </v:shape>
            </v:group>
            <v:group style="position:absolute;left:835;top:8843;width:9494;height:2" coordorigin="835,8843" coordsize="9494,2">
              <v:shape style="position:absolute;left:835;top:8843;width:9494;height:2" coordorigin="835,8843" coordsize="9494,0" path="m835,8843l10329,8843e" filled="f" stroked="t" strokeweight=".959936pt" strokecolor="#1F1F1F">
                <v:path arrowok="t"/>
              </v:shape>
            </v:group>
            <v:group style="position:absolute;left:835;top:9054;width:9494;height:2" coordorigin="835,9054" coordsize="9494,2">
              <v:shape style="position:absolute;left:835;top:9054;width:9494;height:2" coordorigin="835,9054" coordsize="9494,0" path="m835,9054l10329,9054e" filled="f" stroked="t" strokeweight=".959936pt" strokecolor="#1F1F1F">
                <v:path arrowok="t"/>
              </v:shape>
            </v:group>
            <v:group style="position:absolute;left:1545;top:8819;width:2;height:662" coordorigin="1545,8819" coordsize="2,662">
              <v:shape style="position:absolute;left:1545;top:8819;width:2;height:662" coordorigin="1545,8819" coordsize="0,662" path="m1545,9481l1545,8819e" filled="f" stroked="t" strokeweight=".479968pt" strokecolor="#484448">
                <v:path arrowok="t"/>
              </v:shape>
            </v:group>
            <v:group style="position:absolute;left:826;top:9280;width:106;height:2" coordorigin="826,9280" coordsize="106,2">
              <v:shape style="position:absolute;left:826;top:9280;width:106;height:2" coordorigin="826,9280" coordsize="106,0" path="m826,9280l931,9280e" filled="f" stroked="t" strokeweight="1.439904pt" strokecolor="#1C1C1C">
                <v:path arrowok="t"/>
              </v:shape>
            </v:group>
            <v:group style="position:absolute;left:864;top:9270;width:720;height:2" coordorigin="864,9270" coordsize="720,2">
              <v:shape style="position:absolute;left:864;top:9270;width:720;height:2" coordorigin="864,9270" coordsize="720,0" path="m864,9270l1584,9270e" filled="f" stroked="t" strokeweight=".959936pt" strokecolor="#2B2B2B">
                <v:path arrowok="t"/>
              </v:shape>
            </v:group>
            <v:group style="position:absolute;left:1517;top:9265;width:826;height:2" coordorigin="1517,9265" coordsize="826,2">
              <v:shape style="position:absolute;left:1517;top:9265;width:826;height:2" coordorigin="1517,9265" coordsize="826,0" path="m1517,9265l2342,9265e" filled="f" stroked="t" strokeweight=".959936pt" strokecolor="#3F3F3F">
                <v:path arrowok="t"/>
              </v:shape>
            </v:group>
            <v:group style="position:absolute;left:2265;top:9270;width:4281;height:2" coordorigin="2265,9270" coordsize="4281,2">
              <v:shape style="position:absolute;left:2265;top:9270;width:4281;height:2" coordorigin="2265,9270" coordsize="4281,0" path="m2265,9270l6547,9270e" filled="f" stroked="t" strokeweight=".959936pt" strokecolor="#1C1C1C">
                <v:path arrowok="t"/>
              </v:shape>
            </v:group>
            <v:group style="position:absolute;left:6470;top:9270;width:2006;height:2" coordorigin="6470,9270" coordsize="2006,2">
              <v:shape style="position:absolute;left:6470;top:9270;width:2006;height:2" coordorigin="6470,9270" coordsize="2006,0" path="m6470,9270l8476,9270e" filled="f" stroked="t" strokeweight=".959936pt" strokecolor="#080808">
                <v:path arrowok="t"/>
              </v:shape>
            </v:group>
            <v:group style="position:absolute;left:8390;top:9265;width:1939;height:2" coordorigin="8390,9265" coordsize="1939,2">
              <v:shape style="position:absolute;left:8390;top:9265;width:1939;height:2" coordorigin="8390,9265" coordsize="1939,0" path="m8390,9265l10329,9265e" filled="f" stroked="t" strokeweight=".959936pt" strokecolor="#2B2B2B">
                <v:path arrowok="t"/>
              </v:shape>
            </v:group>
            <v:group style="position:absolute;left:826;top:9472;width:38;height:2" coordorigin="826,9472" coordsize="38,2">
              <v:shape style="position:absolute;left:826;top:9472;width:38;height:2" coordorigin="826,9472" coordsize="38,0" path="m826,9472l864,9472e" filled="f" stroked="t" strokeweight="3.838545pt" strokecolor="#2F2F34">
                <v:path arrowok="t"/>
              </v:shape>
            </v:group>
            <v:group style="position:absolute;left:864;top:9481;width:768;height:2" coordorigin="864,9481" coordsize="768,2">
              <v:shape style="position:absolute;left:864;top:9481;width:768;height:2" coordorigin="864,9481" coordsize="768,0" path="m864,9481l1632,9481e" filled="f" stroked="t" strokeweight=".959936pt" strokecolor="#232323">
                <v:path arrowok="t"/>
              </v:shape>
            </v:group>
            <v:group style="position:absolute;left:1517;top:9476;width:826;height:2" coordorigin="1517,9476" coordsize="826,2">
              <v:shape style="position:absolute;left:1517;top:9476;width:826;height:2" coordorigin="1517,9476" coordsize="826,0" path="m1517,9476l2342,9476e" filled="f" stroked="t" strokeweight="1.439904pt" strokecolor="#4B4B4B">
                <v:path arrowok="t"/>
              </v:shape>
            </v:group>
            <v:group style="position:absolute;left:2265;top:9481;width:6211;height:2" coordorigin="2265,9481" coordsize="6211,2">
              <v:shape style="position:absolute;left:2265;top:9481;width:6211;height:2" coordorigin="2265,9481" coordsize="6211,0" path="m2265,9481l8476,9481e" filled="f" stroked="t" strokeweight=".959936pt" strokecolor="#0F0F0F">
                <v:path arrowok="t"/>
              </v:shape>
            </v:group>
            <v:group style="position:absolute;left:8390;top:9476;width:1949;height:2" coordorigin="8390,9476" coordsize="1949,2">
              <v:shape style="position:absolute;left:8390;top:9476;width:1949;height:2" coordorigin="8390,9476" coordsize="1949,0" path="m8390,9476l10339,9476e" filled="f" stroked="t" strokeweight=".959936pt" strokecolor="#2F2F2F">
                <v:path arrowok="t"/>
              </v:shape>
            </v:group>
            <v:group style="position:absolute;left:826;top:9673;width:250;height:2" coordorigin="826,9673" coordsize="250,2">
              <v:shape style="position:absolute;left:826;top:9673;width:250;height:2" coordorigin="826,9673" coordsize="250,0" path="m826,9673l1075,9673e" filled="f" stroked="t" strokeweight="1.919872pt" strokecolor="#444444">
                <v:path arrowok="t"/>
              </v:shape>
            </v:group>
            <v:group style="position:absolute;left:864;top:9688;width:720;height:2" coordorigin="864,9688" coordsize="720,2">
              <v:shape style="position:absolute;left:864;top:9688;width:720;height:2" coordorigin="864,9688" coordsize="720,0" path="m864,9688l1584,9688e" filled="f" stroked="t" strokeweight=".959936pt" strokecolor="#383838">
                <v:path arrowok="t"/>
              </v:shape>
            </v:group>
            <v:group style="position:absolute;left:1545;top:9452;width:2;height:230" coordorigin="1545,9452" coordsize="2,230">
              <v:shape style="position:absolute;left:1545;top:9452;width:2;height:230" coordorigin="1545,9452" coordsize="0,230" path="m1545,9683l1545,9452e" filled="f" stroked="t" strokeweight=".479968pt" strokecolor="#232328">
                <v:path arrowok="t"/>
              </v:shape>
            </v:group>
            <v:group style="position:absolute;left:1517;top:9683;width:826;height:2" coordorigin="1517,9683" coordsize="826,2">
              <v:shape style="position:absolute;left:1517;top:9683;width:826;height:2" coordorigin="1517,9683" coordsize="826,0" path="m1517,9683l2342,9683e" filled="f" stroked="t" strokeweight=".959936pt" strokecolor="#08080C">
                <v:path arrowok="t"/>
              </v:shape>
            </v:group>
            <v:group style="position:absolute;left:2265;top:9688;width:6211;height:2" coordorigin="2265,9688" coordsize="6211,2">
              <v:shape style="position:absolute;left:2265;top:9688;width:6211;height:2" coordorigin="2265,9688" coordsize="6211,0" path="m2265,9688l8476,9688e" filled="f" stroked="t" strokeweight=".959936pt" strokecolor="#383838">
                <v:path arrowok="t"/>
              </v:shape>
            </v:group>
            <v:group style="position:absolute;left:8332;top:9683;width:2006;height:2" coordorigin="8332,9683" coordsize="2006,2">
              <v:shape style="position:absolute;left:8332;top:9683;width:2006;height:2" coordorigin="8332,9683" coordsize="2006,0" path="m8332,9683l10339,9683e" filled="f" stroked="t" strokeweight=".959936pt" strokecolor="#232323">
                <v:path arrowok="t"/>
              </v:shape>
            </v:group>
            <v:group style="position:absolute;left:1545;top:9664;width:2;height:288" coordorigin="1545,9664" coordsize="2,288">
              <v:shape style="position:absolute;left:1545;top:9664;width:2;height:288" coordorigin="1545,9664" coordsize="0,288" path="m1545,9951l1545,9664e" filled="f" stroked="t" strokeweight=".479968pt" strokecolor="#0F0F0F">
                <v:path arrowok="t"/>
              </v:shape>
            </v:group>
            <v:group style="position:absolute;left:826;top:10095;width:106;height:2" coordorigin="826,10095" coordsize="106,2">
              <v:shape style="position:absolute;left:826;top:10095;width:106;height:2" coordorigin="826,10095" coordsize="106,0" path="m826,10095l931,10095e" filled="f" stroked="t" strokeweight=".959936pt" strokecolor="#0C0C0C">
                <v:path arrowok="t"/>
              </v:shape>
            </v:group>
            <v:group style="position:absolute;left:840;top:9913;width:2;height:211" coordorigin="840,9913" coordsize="2,211">
              <v:shape style="position:absolute;left:840;top:9913;width:2;height:211" coordorigin="840,9913" coordsize="0,211" path="m840,10124l840,9913e" filled="f" stroked="t" strokeweight="1.439904pt" strokecolor="#0F0F0F">
                <v:path arrowok="t"/>
              </v:shape>
            </v:group>
            <v:group style="position:absolute;left:864;top:10095;width:720;height:2" coordorigin="864,10095" coordsize="720,2">
              <v:shape style="position:absolute;left:864;top:10095;width:720;height:2" coordorigin="864,10095" coordsize="720,0" path="m864,10095l1584,10095e" filled="f" stroked="t" strokeweight=".959936pt" strokecolor="#2B2B2B">
                <v:path arrowok="t"/>
              </v:shape>
            </v:group>
            <v:group style="position:absolute;left:1545;top:9942;width:2;height:154" coordorigin="1545,9942" coordsize="2,154">
              <v:shape style="position:absolute;left:1545;top:9942;width:2;height:154" coordorigin="1545,9942" coordsize="0,154" path="m1545,10095l1545,9942e" filled="f" stroked="t" strokeweight=".479968pt" strokecolor="#4F4F4F">
                <v:path arrowok="t"/>
              </v:shape>
            </v:group>
            <v:group style="position:absolute;left:1517;top:10091;width:826;height:2" coordorigin="1517,10091" coordsize="826,2">
              <v:shape style="position:absolute;left:1517;top:10091;width:826;height:2" coordorigin="1517,10091" coordsize="826,0" path="m1517,10091l2342,10091e" filled="f" stroked="t" strokeweight="1.439904pt" strokecolor="#4B4B4F">
                <v:path arrowok="t"/>
              </v:shape>
            </v:group>
            <v:group style="position:absolute;left:2265;top:10095;width:6211;height:2" coordorigin="2265,10095" coordsize="6211,2">
              <v:shape style="position:absolute;left:2265;top:10095;width:6211;height:2" coordorigin="2265,10095" coordsize="6211,0" path="m2265,10095l8476,10095e" filled="f" stroked="t" strokeweight=".959936pt" strokecolor="#0F0F0F">
                <v:path arrowok="t"/>
              </v:shape>
            </v:group>
            <v:group style="position:absolute;left:8390;top:10091;width:1939;height:2" coordorigin="8390,10091" coordsize="1939,2">
              <v:shape style="position:absolute;left:8390;top:10091;width:1939;height:2" coordorigin="8390,10091" coordsize="1939,0" path="m8390,10091l10329,10091e" filled="f" stroked="t" strokeweight=".959936pt" strokecolor="#2F2F2F">
                <v:path arrowok="t"/>
              </v:shape>
            </v:group>
            <v:group style="position:absolute;left:835;top:6410;width:2;height:4597" coordorigin="835,6410" coordsize="2,4597">
              <v:shape style="position:absolute;left:835;top:6410;width:2;height:4597" coordorigin="835,6410" coordsize="0,4597" path="m835,11007l835,6410e" filled="f" stroked="t" strokeweight="1.439904pt" strokecolor="#232323">
                <v:path arrowok="t"/>
              </v:shape>
            </v:group>
            <v:group style="position:absolute;left:864;top:10518;width:1478;height:2" coordorigin="864,10518" coordsize="1478,2">
              <v:shape style="position:absolute;left:864;top:10518;width:1478;height:2" coordorigin="864,10518" coordsize="1478,0" path="m864,10518l2342,10518e" filled="f" stroked="t" strokeweight=".959936pt" strokecolor="#0F0F0F">
                <v:path arrowok="t"/>
              </v:shape>
            </v:group>
            <v:group style="position:absolute;left:1545;top:10067;width:2;height:451" coordorigin="1545,10067" coordsize="2,451">
              <v:shape style="position:absolute;left:1545;top:10067;width:2;height:451" coordorigin="1545,10067" coordsize="0,451" path="m1545,10518l1545,10067e" filled="f" stroked="t" strokeweight=".479968pt" strokecolor="#2F2F2F">
                <v:path arrowok="t"/>
              </v:shape>
            </v:group>
            <v:group style="position:absolute;left:2304;top:7332;width:2;height:3474" coordorigin="2304,7332" coordsize="2,3474">
              <v:shape style="position:absolute;left:2304;top:7332;width:2;height:3474" coordorigin="2304,7332" coordsize="0,3474" path="m2304,10806l2304,7332e" filled="f" stroked="t" strokeweight=".959936pt" strokecolor="#2B2B2B">
                <v:path arrowok="t"/>
              </v:shape>
            </v:group>
            <v:group style="position:absolute;left:6508;top:10038;width:2;height:2159" coordorigin="6508,10038" coordsize="2,2159">
              <v:shape style="position:absolute;left:6508;top:10038;width:2;height:2159" coordorigin="6508,10038" coordsize="0,2159" path="m6508,12197l6508,10038e" filled="f" stroked="t" strokeweight=".959936pt" strokecolor="#181818">
                <v:path arrowok="t"/>
              </v:shape>
            </v:group>
            <v:group style="position:absolute;left:2265;top:10518;width:8063;height:2" coordorigin="2265,10518" coordsize="8063,2">
              <v:shape style="position:absolute;left:2265;top:10518;width:8063;height:2" coordorigin="2265,10518" coordsize="8063,0" path="m2265,10518l10329,10518e" filled="f" stroked="t" strokeweight=".959936pt" strokecolor="#343434">
                <v:path arrowok="t"/>
              </v:shape>
            </v:group>
            <v:group style="position:absolute;left:816;top:10518;width:115;height:2" coordorigin="816,10518" coordsize="115,2">
              <v:shape style="position:absolute;left:816;top:10518;width:115;height:2" coordorigin="816,10518" coordsize="115,0" path="m816,10518l931,10518e" filled="f" stroked="t" strokeweight=".959936pt" strokecolor="#2F2F2F">
                <v:path arrowok="t"/>
              </v:shape>
            </v:group>
            <v:group style="position:absolute;left:1545;top:10489;width:2;height:1679" coordorigin="1545,10489" coordsize="2,1679">
              <v:shape style="position:absolute;left:1545;top:10489;width:2;height:1679" coordorigin="1545,10489" coordsize="0,1679" path="m1545,12168l1545,10489e" filled="f" stroked="t" strokeweight=".479968pt" strokecolor="#0C0C0C">
                <v:path arrowok="t"/>
              </v:shape>
            </v:group>
            <v:group style="position:absolute;left:8390;top:10916;width:1939;height:2" coordorigin="8390,10916" coordsize="1939,2">
              <v:shape style="position:absolute;left:8390;top:10916;width:1939;height:2" coordorigin="8390,10916" coordsize="1939,0" path="m8390,10916l10329,10916e" filled="f" stroked="t" strokeweight=".959936pt" strokecolor="#343434">
                <v:path arrowok="t"/>
              </v:shape>
            </v:group>
            <v:group style="position:absolute;left:816;top:10921;width:115;height:2" coordorigin="816,10921" coordsize="115,2">
              <v:shape style="position:absolute;left:816;top:10921;width:115;height:2" coordorigin="816,10921" coordsize="115,0" path="m816,10921l931,10921e" filled="f" stroked="t" strokeweight=".959936pt" strokecolor="#1F1F1F">
                <v:path arrowok="t"/>
              </v:shape>
            </v:group>
            <v:group style="position:absolute;left:864;top:10921;width:720;height:2" coordorigin="864,10921" coordsize="720,2">
              <v:shape style="position:absolute;left:864;top:10921;width:720;height:2" coordorigin="864,10921" coordsize="720,0" path="m864,10921l1584,10921e" filled="f" stroked="t" strokeweight=".959936pt" strokecolor="#0C0C0C">
                <v:path arrowok="t"/>
              </v:shape>
            </v:group>
            <v:group style="position:absolute;left:1517;top:10921;width:8044;height:2" coordorigin="1517,10921" coordsize="8044,2">
              <v:shape style="position:absolute;left:1517;top:10921;width:8044;height:2" coordorigin="1517,10921" coordsize="8044,0" path="m1517,10921l9561,10921e" filled="f" stroked="t" strokeweight=".959936pt" strokecolor="#1F1F1F">
                <v:path arrowok="t"/>
              </v:shape>
            </v:group>
            <v:group style="position:absolute;left:2294;top:10748;width:2;height:461" coordorigin="2294,10748" coordsize="2,461">
              <v:shape style="position:absolute;left:2294;top:10748;width:2;height:461" coordorigin="2294,10748" coordsize="0,461" path="m2294,11209l2294,10748e" filled="f" stroked="t" strokeweight=".959936pt" strokecolor="#131318">
                <v:path arrowok="t"/>
              </v:shape>
            </v:group>
            <v:group style="position:absolute;left:816;top:11329;width:768;height:2" coordorigin="816,11329" coordsize="768,2">
              <v:shape style="position:absolute;left:816;top:11329;width:768;height:2" coordorigin="816,11329" coordsize="768,0" path="m816,11329l1584,11329e" filled="f" stroked="t" strokeweight=".959936pt" strokecolor="#2B2B2B">
                <v:path arrowok="t"/>
              </v:shape>
            </v:group>
            <v:group style="position:absolute;left:1517;top:11324;width:826;height:2" coordorigin="1517,11324" coordsize="826,2">
              <v:shape style="position:absolute;left:1517;top:11324;width:826;height:2" coordorigin="1517,11324" coordsize="826,0" path="m1517,11324l2342,11324e" filled="f" stroked="t" strokeweight=".959936pt" strokecolor="#030308">
                <v:path arrowok="t"/>
              </v:shape>
            </v:group>
            <v:group style="position:absolute;left:2265;top:11329;width:6211;height:2" coordorigin="2265,11329" coordsize="6211,2">
              <v:shape style="position:absolute;left:2265;top:11329;width:6211;height:2" coordorigin="2265,11329" coordsize="6211,0" path="m2265,11329l8476,11329e" filled="f" stroked="t" strokeweight="1.439904pt" strokecolor="#3F3F3F">
                <v:path arrowok="t"/>
              </v:shape>
            </v:group>
            <v:group style="position:absolute;left:7564;top:11324;width:2765;height:2" coordorigin="7564,11324" coordsize="2765,2">
              <v:shape style="position:absolute;left:7564;top:11324;width:2765;height:2" coordorigin="7564,11324" coordsize="2765,0" path="m7564,11324l10329,11324e" filled="f" stroked="t" strokeweight=".959936pt" strokecolor="#282828">
                <v:path arrowok="t"/>
              </v:shape>
            </v:group>
            <v:group style="position:absolute;left:806;top:11540;width:778;height:2" coordorigin="806,11540" coordsize="778,2">
              <v:shape style="position:absolute;left:806;top:11540;width:778;height:2" coordorigin="806,11540" coordsize="778,0" path="m806,11540l1584,11540e" filled="f" stroked="t" strokeweight=".959936pt" strokecolor="#2F2F2F">
                <v:path arrowok="t"/>
              </v:shape>
            </v:group>
            <v:group style="position:absolute;left:1517;top:11535;width:826;height:2" coordorigin="1517,11535" coordsize="826,2">
              <v:shape style="position:absolute;left:1517;top:11535;width:826;height:2" coordorigin="1517,11535" coordsize="826,0" path="m1517,11535l2342,11535e" filled="f" stroked="t" strokeweight=".959936pt" strokecolor="#080808">
                <v:path arrowok="t"/>
              </v:shape>
            </v:group>
            <v:group style="position:absolute;left:2265;top:11540;width:6211;height:2" coordorigin="2265,11540" coordsize="6211,2">
              <v:shape style="position:absolute;left:2265;top:11540;width:6211;height:2" coordorigin="2265,11540" coordsize="6211,0" path="m2265,11540l8476,11540e" filled="f" stroked="t" strokeweight="1.439904pt" strokecolor="#3B3B3B">
                <v:path arrowok="t"/>
              </v:shape>
            </v:group>
            <v:group style="position:absolute;left:8390;top:11535;width:1939;height:2" coordorigin="8390,11535" coordsize="1939,2">
              <v:shape style="position:absolute;left:8390;top:11535;width:1939;height:2" coordorigin="8390,11535" coordsize="1939,0" path="m8390,11535l10329,11535e" filled="f" stroked="t" strokeweight=".959936pt" strokecolor="#0C0C0C">
                <v:path arrowok="t"/>
              </v:shape>
            </v:group>
            <v:group style="position:absolute;left:806;top:11751;width:778;height:2" coordorigin="806,11751" coordsize="778,2">
              <v:shape style="position:absolute;left:806;top:11751;width:778;height:2" coordorigin="806,11751" coordsize="778,0" path="m806,11751l1584,11751e" filled="f" stroked="t" strokeweight=".959936pt" strokecolor="#2F2F2F">
                <v:path arrowok="t"/>
              </v:shape>
            </v:group>
            <v:group style="position:absolute;left:1517;top:11746;width:826;height:2" coordorigin="1517,11746" coordsize="826,2">
              <v:shape style="position:absolute;left:1517;top:11746;width:826;height:2" coordorigin="1517,11746" coordsize="826,0" path="m1517,11746l2342,11746e" filled="f" stroked="t" strokeweight=".959936pt" strokecolor="#080808">
                <v:path arrowok="t"/>
              </v:shape>
            </v:group>
            <v:group style="position:absolute;left:2289;top:11151;width:2;height:1046" coordorigin="2289,11151" coordsize="2,1046">
              <v:shape style="position:absolute;left:2289;top:11151;width:2;height:1046" coordorigin="2289,11151" coordsize="0,1046" path="m2289,12197l2289,11151e" filled="f" stroked="t" strokeweight=".959936pt" strokecolor="#2B282B">
                <v:path arrowok="t"/>
              </v:shape>
            </v:group>
            <v:group style="position:absolute;left:2265;top:11751;width:6211;height:2" coordorigin="2265,11751" coordsize="6211,2">
              <v:shape style="position:absolute;left:2265;top:11751;width:6211;height:2" coordorigin="2265,11751" coordsize="6211,0" path="m2265,11751l8476,11751e" filled="f" stroked="t" strokeweight="1.439904pt" strokecolor="#383838">
                <v:path arrowok="t"/>
              </v:shape>
            </v:group>
            <v:group style="position:absolute;left:8390;top:11746;width:1939;height:2" coordorigin="8390,11746" coordsize="1939,2">
              <v:shape style="position:absolute;left:8390;top:11746;width:1939;height:2" coordorigin="8390,11746" coordsize="1939,0" path="m8390,11746l10329,11746e" filled="f" stroked="t" strokeweight=".959936pt" strokecolor="#0F0F0F">
                <v:path arrowok="t"/>
              </v:shape>
            </v:group>
            <v:group style="position:absolute;left:864;top:12173;width:720;height:2" coordorigin="864,12173" coordsize="720,2">
              <v:shape style="position:absolute;left:864;top:12173;width:720;height:2" coordorigin="864,12173" coordsize="720,0" path="m864,12173l1584,12173e" filled="f" stroked="t" strokeweight="1.439904pt" strokecolor="#383838">
                <v:path arrowok="t"/>
              </v:shape>
            </v:group>
            <v:group style="position:absolute;left:1517;top:12168;width:826;height:2" coordorigin="1517,12168" coordsize="826,2">
              <v:shape style="position:absolute;left:1517;top:12168;width:826;height:2" coordorigin="1517,12168" coordsize="826,0" path="m1517,12168l2342,12168e" filled="f" stroked="t" strokeweight=".959936pt" strokecolor="#0F0F0F">
                <v:path arrowok="t"/>
              </v:shape>
            </v:group>
            <v:group style="position:absolute;left:806;top:12178;width:125;height:2" coordorigin="806,12178" coordsize="125,2">
              <v:shape style="position:absolute;left:806;top:12178;width:125;height:2" coordorigin="806,12178" coordsize="125,0" path="m806,12178l931,12178e" filled="f" stroked="t" strokeweight=".959936pt" strokecolor="#131313">
                <v:path arrowok="t"/>
              </v:shape>
            </v:group>
            <v:group style="position:absolute;left:2265;top:12173;width:6211;height:2" coordorigin="2265,12173" coordsize="6211,2">
              <v:shape style="position:absolute;left:2265;top:12173;width:6211;height:2" coordorigin="2265,12173" coordsize="6211,0" path="m2265,12173l8476,12173e" filled="f" stroked="t" strokeweight="1.439904pt" strokecolor="#343434">
                <v:path arrowok="t"/>
              </v:shape>
            </v:group>
            <v:group style="position:absolute;left:8390;top:12168;width:1939;height:2" coordorigin="8390,12168" coordsize="1939,2">
              <v:shape style="position:absolute;left:8390;top:12168;width:1939;height:2" coordorigin="8390,12168" coordsize="1939,0" path="m8390,12168l10329,12168e" filled="f" stroked="t" strokeweight=".959936pt" strokecolor="#0F0F0F">
                <v:path arrowok="t"/>
              </v:shape>
            </v:group>
            <v:group style="position:absolute;left:1545;top:12149;width:2;height:441" coordorigin="1545,12149" coordsize="2,441">
              <v:shape style="position:absolute;left:1545;top:12149;width:2;height:441" coordorigin="1545,12149" coordsize="0,441" path="m1545,12590l1545,12149e" filled="f" stroked="t" strokeweight=".479968pt" strokecolor="#2B2B2B">
                <v:path arrowok="t"/>
              </v:shape>
            </v:group>
            <v:group style="position:absolute;left:1488;top:12595;width:1046;height:2" coordorigin="1488,12595" coordsize="1046,2">
              <v:shape style="position:absolute;left:1488;top:12595;width:1046;height:2" coordorigin="1488,12595" coordsize="1046,0" path="m1488,12595l2534,12595e" filled="f" stroked="t" strokeweight="1.439904pt" strokecolor="#484848">
                <v:path arrowok="t"/>
              </v:shape>
            </v:group>
            <v:group style="position:absolute;left:2285;top:12120;width:2;height:499" coordorigin="2285,12120" coordsize="2,499">
              <v:shape style="position:absolute;left:2285;top:12120;width:2;height:499" coordorigin="2285,12120" coordsize="0,499" path="m2285,12619l2285,12120e" filled="f" stroked="t" strokeweight=".959936pt" strokecolor="#181818">
                <v:path arrowok="t"/>
              </v:shape>
            </v:group>
            <v:group style="position:absolute;left:6504;top:12120;width:2;height:2591" coordorigin="6504,12120" coordsize="2,2591">
              <v:shape style="position:absolute;left:6504;top:12120;width:2;height:2591" coordorigin="6504,12120" coordsize="0,2591" path="m6504,14711l6504,12120e" filled="f" stroked="t" strokeweight="1.439904pt" strokecolor="#3F3F3F">
                <v:path arrowok="t"/>
              </v:shape>
            </v:group>
            <v:group style="position:absolute;left:806;top:12600;width:778;height:2" coordorigin="806,12600" coordsize="778,2">
              <v:shape style="position:absolute;left:806;top:12600;width:778;height:2" coordorigin="806,12600" coordsize="778,0" path="m806,12600l1584,12600e" filled="f" stroked="t" strokeweight=".959936pt" strokecolor="#1C1C1C">
                <v:path arrowok="t"/>
              </v:shape>
            </v:group>
            <v:group style="position:absolute;left:2265;top:12600;width:6211;height:2" coordorigin="2265,12600" coordsize="6211,2">
              <v:shape style="position:absolute;left:2265;top:12600;width:6211;height:2" coordorigin="2265,12600" coordsize="6211,0" path="m2265,12600l8476,12600e" filled="f" stroked="t" strokeweight=".959936pt" strokecolor="#0C0C0C">
                <v:path arrowok="t"/>
              </v:shape>
            </v:group>
            <v:group style="position:absolute;left:8390;top:12595;width:1939;height:2" coordorigin="8390,12595" coordsize="1939,2">
              <v:shape style="position:absolute;left:8390;top:12595;width:1939;height:2" coordorigin="8390,12595" coordsize="1939,0" path="m8390,12595l10329,12595e" filled="f" stroked="t" strokeweight=".959936pt" strokecolor="#2F2F2F">
                <v:path arrowok="t"/>
              </v:shape>
            </v:group>
            <v:group style="position:absolute;left:797;top:12811;width:787;height:2" coordorigin="797,12811" coordsize="787,2">
              <v:shape style="position:absolute;left:797;top:12811;width:787;height:2" coordorigin="797,12811" coordsize="787,0" path="m797,12811l1584,12811e" filled="f" stroked="t" strokeweight=".959936pt" strokecolor="#0F0F0F">
                <v:path arrowok="t"/>
              </v:shape>
            </v:group>
            <v:group style="position:absolute;left:821;top:11113;width:2;height:3599" coordorigin="821,11113" coordsize="2,3599">
              <v:shape style="position:absolute;left:821;top:11113;width:2;height:3599" coordorigin="821,11113" coordsize="0,3599" path="m821,14711l821,11113e" filled="f" stroked="t" strokeweight="1.439904pt" strokecolor="#1F1F1F">
                <v:path arrowok="t"/>
              </v:shape>
            </v:group>
            <v:group style="position:absolute;left:1545;top:12571;width:2;height:230" coordorigin="1545,12571" coordsize="2,230">
              <v:shape style="position:absolute;left:1545;top:12571;width:2;height:230" coordorigin="1545,12571" coordsize="0,230" path="m1545,12802l1545,12571e" filled="f" stroked="t" strokeweight=".479968pt" strokecolor="#3F3F3F">
                <v:path arrowok="t"/>
              </v:shape>
            </v:group>
            <v:group style="position:absolute;left:1517;top:12806;width:826;height:2" coordorigin="1517,12806" coordsize="826,2">
              <v:shape style="position:absolute;left:1517;top:12806;width:826;height:2" coordorigin="1517,12806" coordsize="826,0" path="m1517,12806l2342,12806e" filled="f" stroked="t" strokeweight=".959936pt" strokecolor="#383838">
                <v:path arrowok="t"/>
              </v:shape>
            </v:group>
            <v:group style="position:absolute;left:2280;top:12542;width:2;height:710" coordorigin="2280,12542" coordsize="2,710">
              <v:shape style="position:absolute;left:2280;top:12542;width:2;height:710" coordorigin="2280,12542" coordsize="0,710" path="m2280,13253l2280,12542e" filled="f" stroked="t" strokeweight="1.439904pt" strokecolor="#343434">
                <v:path arrowok="t"/>
              </v:shape>
            </v:group>
            <v:group style="position:absolute;left:2265;top:12811;width:6211;height:2" coordorigin="2265,12811" coordsize="6211,2">
              <v:shape style="position:absolute;left:2265;top:12811;width:6211;height:2" coordorigin="2265,12811" coordsize="6211,0" path="m2265,12811l8476,12811e" filled="f" stroked="t" strokeweight=".959936pt" strokecolor="#0C0C0C">
                <v:path arrowok="t"/>
              </v:shape>
            </v:group>
            <v:group style="position:absolute;left:8390;top:12806;width:1939;height:2" coordorigin="8390,12806" coordsize="1939,2">
              <v:shape style="position:absolute;left:8390;top:12806;width:1939;height:2" coordorigin="8390,12806" coordsize="1939,0" path="m8390,12806l10329,12806e" filled="f" stroked="t" strokeweight="1.439904pt" strokecolor="#383838">
                <v:path arrowok="t"/>
              </v:shape>
            </v:group>
            <v:group style="position:absolute;left:864;top:13233;width:720;height:2" coordorigin="864,13233" coordsize="720,2">
              <v:shape style="position:absolute;left:864;top:13233;width:720;height:2" coordorigin="864,13233" coordsize="720,0" path="m864,13233l1584,13233e" filled="f" stroked="t" strokeweight=".959936pt" strokecolor="#0C0C0C">
                <v:path arrowok="t"/>
              </v:shape>
            </v:group>
            <v:group style="position:absolute;left:1545;top:12782;width:2;height:1910" coordorigin="1545,12782" coordsize="2,1910">
              <v:shape style="position:absolute;left:1545;top:12782;width:2;height:1910" coordorigin="1545,12782" coordsize="0,1910" path="m1545,14692l1545,12782e" filled="f" stroked="t" strokeweight=".479968pt" strokecolor="#0F0F0F">
                <v:path arrowok="t"/>
              </v:shape>
            </v:group>
            <v:group style="position:absolute;left:1517;top:13229;width:826;height:2" coordorigin="1517,13229" coordsize="826,2">
              <v:shape style="position:absolute;left:1517;top:13229;width:826;height:2" coordorigin="1517,13229" coordsize="826,0" path="m1517,13229l2342,13229e" filled="f" stroked="t" strokeweight=".959936pt" strokecolor="#343434">
                <v:path arrowok="t"/>
              </v:shape>
            </v:group>
            <v:group style="position:absolute;left:797;top:13233;width:134;height:2" coordorigin="797,13233" coordsize="134,2">
              <v:shape style="position:absolute;left:797;top:13233;width:134;height:2" coordorigin="797,13233" coordsize="134,0" path="m797,13233l931,13233e" filled="f" stroked="t" strokeweight=".959936pt" strokecolor="#232323">
                <v:path arrowok="t"/>
              </v:shape>
            </v:group>
            <v:group style="position:absolute;left:2265;top:13233;width:6211;height:2" coordorigin="2265,13233" coordsize="6211,2">
              <v:shape style="position:absolute;left:2265;top:13233;width:6211;height:2" coordorigin="2265,13233" coordsize="6211,0" path="m2265,13233l8476,13233e" filled="f" stroked="t" strokeweight=".959936pt" strokecolor="#0C0C0C">
                <v:path arrowok="t"/>
              </v:shape>
            </v:group>
            <v:group style="position:absolute;left:8390;top:13229;width:1939;height:2" coordorigin="8390,13229" coordsize="1939,2">
              <v:shape style="position:absolute;left:8390;top:13229;width:1939;height:2" coordorigin="8390,13229" coordsize="1939,0" path="m8390,13229l10329,13229e" filled="f" stroked="t" strokeweight=".959936pt" strokecolor="#2F2F2F">
                <v:path arrowok="t"/>
              </v:shape>
            </v:group>
            <v:group style="position:absolute;left:2275;top:13176;width:2;height:912" coordorigin="2275,13176" coordsize="2,912">
              <v:shape style="position:absolute;left:2275;top:13176;width:2;height:912" coordorigin="2275,13176" coordsize="0,912" path="m2275,14087l2275,13176e" filled="f" stroked="t" strokeweight=".959936pt" strokecolor="#130F13">
                <v:path arrowok="t"/>
              </v:shape>
            </v:group>
            <v:group style="position:absolute;left:797;top:13641;width:134;height:2" coordorigin="797,13641" coordsize="134,2">
              <v:shape style="position:absolute;left:797;top:13641;width:134;height:2" coordorigin="797,13641" coordsize="134,0" path="m797,13641l931,13641e" filled="f" stroked="t" strokeweight=".959936pt" strokecolor="#2B2B2B">
                <v:path arrowok="t"/>
              </v:shape>
            </v:group>
            <v:group style="position:absolute;left:864;top:13636;width:5683;height:2" coordorigin="864,13636" coordsize="5683,2">
              <v:shape style="position:absolute;left:864;top:13636;width:5683;height:2" coordorigin="864,13636" coordsize="5683,0" path="m864,13636l6547,13636e" filled="f" stroked="t" strokeweight=".959936pt" strokecolor="#131313">
                <v:path arrowok="t"/>
              </v:shape>
            </v:group>
            <v:group style="position:absolute;left:6470;top:13632;width:3859;height:2" coordorigin="6470,13632" coordsize="3859,2">
              <v:shape style="position:absolute;left:6470;top:13632;width:3859;height:2" coordorigin="6470,13632" coordsize="3859,0" path="m6470,13632l10329,13632e" filled="f" stroked="t" strokeweight=".959936pt" strokecolor="#2F2F2F">
                <v:path arrowok="t"/>
              </v:shape>
            </v:group>
            <v:group style="position:absolute;left:864;top:14063;width:720;height:2" coordorigin="864,14063" coordsize="720,2">
              <v:shape style="position:absolute;left:864;top:14063;width:720;height:2" coordorigin="864,14063" coordsize="720,0" path="m864,14063l1584,14063e" filled="f" stroked="t" strokeweight="1.439904pt" strokecolor="#3B3B3B">
                <v:path arrowok="t"/>
              </v:shape>
            </v:group>
            <v:group style="position:absolute;left:1517;top:14059;width:826;height:2" coordorigin="1517,14059" coordsize="826,2">
              <v:shape style="position:absolute;left:1517;top:14059;width:826;height:2" coordorigin="1517,14059" coordsize="826,0" path="m1517,14059l2342,14059e" filled="f" stroked="t" strokeweight=".959936pt" strokecolor="#0C0C0C">
                <v:path arrowok="t"/>
              </v:shape>
            </v:group>
            <v:group style="position:absolute;left:797;top:14063;width:134;height:2" coordorigin="797,14063" coordsize="134,2">
              <v:shape style="position:absolute;left:797;top:14063;width:134;height:2" coordorigin="797,14063" coordsize="134,0" path="m797,14063l931,14063e" filled="f" stroked="t" strokeweight=".959936pt" strokecolor="#1F1F1F">
                <v:path arrowok="t"/>
              </v:shape>
            </v:group>
            <v:group style="position:absolute;left:2265;top:14063;width:6211;height:2" coordorigin="2265,14063" coordsize="6211,2">
              <v:shape style="position:absolute;left:2265;top:14063;width:6211;height:2" coordorigin="2265,14063" coordsize="6211,0" path="m2265,14063l8476,14063e" filled="f" stroked="t" strokeweight="1.439904pt" strokecolor="#383838">
                <v:path arrowok="t"/>
              </v:shape>
            </v:group>
            <v:group style="position:absolute;left:8390;top:14059;width:1939;height:2" coordorigin="8390,14059" coordsize="1939,2">
              <v:shape style="position:absolute;left:8390;top:14059;width:1939;height:2" coordorigin="8390,14059" coordsize="1939,0" path="m8390,14059l10329,14059e" filled="f" stroked="t" strokeweight=".959936pt" strokecolor="#0C0C0C">
                <v:path arrowok="t"/>
              </v:shape>
            </v:group>
            <v:group style="position:absolute;left:2275;top:14011;width:2;height:691" coordorigin="2275,14011" coordsize="2,691">
              <v:shape style="position:absolute;left:2275;top:14011;width:2;height:691" coordorigin="2275,14011" coordsize="0,691" path="m2275,14702l2275,14011e" filled="f" stroked="t" strokeweight=".959936pt" strokecolor="#2B2B2B">
                <v:path arrowok="t"/>
              </v:shape>
            </v:group>
            <v:group style="position:absolute;left:797;top:14486;width:9532;height:2" coordorigin="797,14486" coordsize="9532,2">
              <v:shape style="position:absolute;left:797;top:14486;width:9532;height:2" coordorigin="797,14486" coordsize="9532,0" path="m797,14486l10329,14486e" filled="f" stroked="t" strokeweight=".959936pt" strokecolor="#2B2B2F">
                <v:path arrowok="t"/>
              </v:shape>
            </v:group>
            <v:group style="position:absolute;left:787;top:14697;width:9542;height:2" coordorigin="787,14697" coordsize="9542,2">
              <v:shape style="position:absolute;left:787;top:14697;width:9542;height:2" coordorigin="787,14697" coordsize="9542,0" path="m787,14697l10329,14697e" filled="f" stroked="t" strokeweight=".959936pt" strokecolor="#343434">
                <v:path arrowok="t"/>
              </v:shape>
            </v:group>
            <v:group style="position:absolute;left:1517;top:14692;width:826;height:2" coordorigin="1517,14692" coordsize="826,2">
              <v:shape style="position:absolute;left:1517;top:14692;width:826;height:2" coordorigin="1517,14692" coordsize="826,0" path="m1517,14692l2342,14692e" filled="f" stroked="t" strokeweight=".959936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4093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  <w:position w:val="1"/>
        </w:rPr>
        <w:t>745100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00" w:right="-63"/>
        <w:jc w:val="left"/>
        <w:tabs>
          <w:tab w:pos="9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4094</w:t>
      </w:r>
      <w:r>
        <w:rPr>
          <w:rFonts w:ascii="Arial" w:hAnsi="Arial" w:cs="Arial" w:eastAsia="Arial"/>
          <w:sz w:val="15"/>
          <w:szCs w:val="15"/>
          <w:color w:val="161616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770000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00" w:right="-53"/>
        <w:jc w:val="left"/>
        <w:tabs>
          <w:tab w:pos="9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4095</w:t>
      </w:r>
      <w:r>
        <w:rPr>
          <w:rFonts w:ascii="Arial" w:hAnsi="Arial" w:cs="Arial" w:eastAsia="Arial"/>
          <w:sz w:val="15"/>
          <w:szCs w:val="15"/>
          <w:color w:val="161616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771000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00" w:right="-53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4096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9"/>
        </w:rPr>
        <w:t>771100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00" w:right="-53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4097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9"/>
        </w:rPr>
        <w:t>772000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0" w:right="-43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4098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</w:rPr>
        <w:t>772100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0" w:right="-43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4099</w:t>
      </w:r>
      <w:r>
        <w:rPr>
          <w:rFonts w:ascii="Arial" w:hAnsi="Arial" w:cs="Arial" w:eastAsia="Arial"/>
          <w:sz w:val="15"/>
          <w:szCs w:val="15"/>
          <w:color w:val="161616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780000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90" w:right="-43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4100</w:t>
      </w:r>
      <w:r>
        <w:rPr>
          <w:rFonts w:ascii="Arial" w:hAnsi="Arial" w:cs="Arial" w:eastAsia="Arial"/>
          <w:sz w:val="15"/>
          <w:szCs w:val="15"/>
          <w:color w:val="161616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  <w:position w:val="1"/>
        </w:rPr>
        <w:t>7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107"/>
          <w:position w:val="1"/>
        </w:rPr>
        <w:t>8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8"/>
          <w:position w:val="1"/>
        </w:rPr>
        <w:t>1000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90" w:right="-45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4101</w:t>
      </w:r>
      <w:r>
        <w:rPr>
          <w:rFonts w:ascii="Arial" w:hAnsi="Arial" w:cs="Arial" w:eastAsia="Arial"/>
          <w:sz w:val="15"/>
          <w:szCs w:val="15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9"/>
          <w:position w:val="1"/>
        </w:rPr>
        <w:t>781100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19" w:right="-20"/>
        <w:jc w:val="left"/>
        <w:tabs>
          <w:tab w:pos="758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3"/>
        </w:rPr>
        <w:t>MeWOBRTII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83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80"/>
        </w:rPr>
        <w:t>II</w:t>
      </w:r>
      <w:r>
        <w:rPr>
          <w:rFonts w:ascii="Arial" w:hAnsi="Arial" w:cs="Arial" w:eastAsia="Arial"/>
          <w:sz w:val="10"/>
          <w:szCs w:val="10"/>
          <w:color w:val="3D3D3D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HCO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lpeljCHI</w:t>
      </w:r>
      <w:r>
        <w:rPr>
          <w:rFonts w:ascii="Arial" w:hAnsi="Arial" w:cs="Arial" w:eastAsia="Arial"/>
          <w:sz w:val="15"/>
          <w:szCs w:val="15"/>
          <w:color w:val="3D3D3D"/>
          <w:spacing w:val="4"/>
          <w:w w:val="81"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1"/>
        </w:rPr>
        <w:t>np11X0l{ll</w:t>
      </w:r>
      <w:r>
        <w:rPr>
          <w:rFonts w:ascii="Arial" w:hAnsi="Arial" w:cs="Arial" w:eastAsia="Arial"/>
          <w:sz w:val="15"/>
          <w:szCs w:val="15"/>
          <w:color w:val="3D3D3D"/>
          <w:spacing w:val="-22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5,878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8" w:after="0" w:line="240" w:lineRule="auto"/>
        <w:ind w:left="19" w:right="441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MEMOPAH.l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(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YMCICE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CTABKE</w:t>
      </w:r>
      <w:r>
        <w:rPr>
          <w:rFonts w:ascii="Arial" w:hAnsi="Arial" w:cs="Arial" w:eastAsia="Arial"/>
          <w:sz w:val="15"/>
          <w:szCs w:val="15"/>
          <w:color w:val="2A2A2A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PE&lt;l&gt;YH,llAll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5"/>
        </w:rPr>
        <w:t>)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IJY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PACXO,llA</w:t>
      </w:r>
      <w:r>
        <w:rPr>
          <w:rFonts w:ascii="Arial" w:hAnsi="Arial" w:cs="Arial" w:eastAsia="Arial"/>
          <w:sz w:val="15"/>
          <w:szCs w:val="15"/>
          <w:color w:val="3D3D3D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9"/>
        </w:rPr>
        <w:t>(4095</w:t>
      </w:r>
      <w:r>
        <w:rPr>
          <w:rFonts w:ascii="Arial" w:hAnsi="Arial" w:cs="Arial" w:eastAsia="Arial"/>
          <w:sz w:val="15"/>
          <w:szCs w:val="15"/>
          <w:color w:val="3D3D3D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5"/>
        </w:rPr>
        <w:t>409</w:t>
      </w:r>
      <w:r>
        <w:rPr>
          <w:rFonts w:ascii="Arial" w:hAnsi="Arial" w:cs="Arial" w:eastAsia="Arial"/>
          <w:sz w:val="15"/>
          <w:szCs w:val="15"/>
          <w:color w:val="161616"/>
          <w:spacing w:val="-18"/>
          <w:w w:val="95"/>
        </w:rPr>
        <w:t>7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36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3" w:after="0" w:line="280" w:lineRule="auto"/>
        <w:ind w:left="10" w:right="4414" w:firstLine="1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21"/>
        </w:rPr>
        <w:t>MEMOPAH.l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21"/>
        </w:rPr>
        <w:t>(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21"/>
        </w:rPr>
        <w:t>YIMCKECTABKE3APE&lt;l&gt;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2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21"/>
        </w:rPr>
        <w:t>HJY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2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PACXO,llA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(4096)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0" w:after="0" w:line="287" w:lineRule="auto"/>
        <w:ind w:left="10" w:right="4414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79"/>
        </w:rPr>
        <w:t>MeMopaiiJIYMCJ&lt;</w:t>
      </w:r>
      <w:r>
        <w:rPr>
          <w:rFonts w:ascii="Arial" w:hAnsi="Arial" w:cs="Arial" w:eastAsia="Arial"/>
          <w:sz w:val="15"/>
          <w:szCs w:val="15"/>
          <w:color w:val="3D3D3D"/>
          <w:w w:val="80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3"/>
        </w:rPr>
        <w:t>crasJ&lt;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</w:rPr>
        <w:t>3a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</w:rPr>
        <w:t>peljlyH.naullj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</w:rPr>
        <w:t>y</w:t>
      </w:r>
      <w:r>
        <w:rPr>
          <w:rFonts w:ascii="Arial" w:hAnsi="Arial" w:cs="Arial" w:eastAsia="Arial"/>
          <w:sz w:val="15"/>
          <w:szCs w:val="15"/>
          <w:color w:val="3D3D3D"/>
          <w:spacing w:val="-10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9"/>
        </w:rPr>
        <w:t>paexo.11.a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9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7"/>
        </w:rPr>
        <w:t>MEMOPAH,llYMCKE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CTABKE</w:t>
      </w:r>
      <w:r>
        <w:rPr>
          <w:rFonts w:ascii="Arial" w:hAnsi="Arial" w:cs="Arial" w:eastAsia="Arial"/>
          <w:sz w:val="15"/>
          <w:szCs w:val="15"/>
          <w:color w:val="161616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3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PE&lt;l&gt;YH,llAUHJY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PACXO,llA</w:t>
      </w:r>
      <w:r>
        <w:rPr>
          <w:rFonts w:ascii="Arial" w:hAnsi="Arial" w:cs="Arial" w:eastAsia="Arial"/>
          <w:sz w:val="15"/>
          <w:szCs w:val="15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H3</w:t>
      </w:r>
      <w:r>
        <w:rPr>
          <w:rFonts w:ascii="Arial" w:hAnsi="Arial" w:cs="Arial" w:eastAsia="Arial"/>
          <w:sz w:val="15"/>
          <w:szCs w:val="15"/>
          <w:color w:val="161616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IIPETXO,l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(H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6"/>
        </w:rPr>
        <w:t>E</w:t>
      </w:r>
      <w:r>
        <w:rPr>
          <w:rFonts w:ascii="Arial" w:hAnsi="Arial" w:cs="Arial" w:eastAsia="Arial"/>
          <w:sz w:val="15"/>
          <w:szCs w:val="15"/>
          <w:color w:val="161616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47"/>
        </w:rPr>
        <w:t>r</w:t>
      </w:r>
      <w:r>
        <w:rPr>
          <w:rFonts w:ascii="Arial" w:hAnsi="Arial" w:cs="Arial" w:eastAsia="Arial"/>
          <w:sz w:val="15"/>
          <w:szCs w:val="15"/>
          <w:color w:val="161616"/>
          <w:spacing w:val="-16"/>
          <w:w w:val="146"/>
        </w:rPr>
        <w:t>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6"/>
        </w:rPr>
        <w:t>,WIHE</w:t>
      </w:r>
      <w:r>
        <w:rPr>
          <w:rFonts w:ascii="Arial" w:hAnsi="Arial" w:cs="Arial" w:eastAsia="Arial"/>
          <w:sz w:val="15"/>
          <w:szCs w:val="15"/>
          <w:color w:val="3D3D3D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(4098)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9"/>
        </w:rPr>
        <w:t>MeMopaHJIYMCK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9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-5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</w:rPr>
        <w:t>crasK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2"/>
        </w:rPr>
        <w:t>e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7"/>
        </w:rPr>
        <w:t>3a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9"/>
        </w:rPr>
        <w:t>peljlyHAauHj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90"/>
        </w:rPr>
        <w:t>y</w:t>
      </w:r>
      <w:r>
        <w:rPr>
          <w:rFonts w:ascii="Arial" w:hAnsi="Arial" w:cs="Arial" w:eastAsia="Arial"/>
          <w:sz w:val="15"/>
          <w:szCs w:val="15"/>
          <w:color w:val="3D3D3D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7"/>
        </w:rPr>
        <w:t>pacxo.n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8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3"/>
        </w:rPr>
        <w:t>113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3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1"/>
        </w:rPr>
        <w:t>rtpeTXO.ZIH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8"/>
          <w:w w:val="71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1"/>
        </w:rPr>
        <w:t>TOJIIIHC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40" w:lineRule="auto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D3D3D"/>
          <w:w w:val="105"/>
        </w:rPr>
        <w:t>T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05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2"/>
        </w:rPr>
        <w:t>AHC&lt;llEP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03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11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-9"/>
          <w:w w:val="111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-19"/>
          <w:w w:val="141"/>
        </w:rPr>
        <w:t>M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23"/>
        </w:rPr>
        <w:t>EnY</w:t>
      </w:r>
      <w:r>
        <w:rPr>
          <w:rFonts w:ascii="Arial" w:hAnsi="Arial" w:cs="Arial" w:eastAsia="Arial"/>
          <w:sz w:val="15"/>
          <w:szCs w:val="15"/>
          <w:color w:val="161616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EYUETCICHX</w:t>
      </w:r>
      <w:r>
        <w:rPr>
          <w:rFonts w:ascii="Arial" w:hAnsi="Arial" w:cs="Arial" w:eastAsia="Arial"/>
          <w:sz w:val="15"/>
          <w:szCs w:val="15"/>
          <w:color w:val="1616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7"/>
        </w:rPr>
        <w:t>KOPHCHHKA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auto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</w:rPr>
        <w:t>HCTO</w:t>
      </w:r>
      <w:r>
        <w:rPr>
          <w:rFonts w:ascii="Arial" w:hAnsi="Arial" w:cs="Arial" w:eastAsia="Arial"/>
          <w:sz w:val="15"/>
          <w:szCs w:val="15"/>
          <w:color w:val="3D3D3D"/>
          <w:spacing w:val="5"/>
          <w:w w:val="108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</w:rPr>
        <w:t>HI:IBOY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(4100)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6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-10"/>
          <w:w w:val="108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</w:rPr>
        <w:t>AHC&lt;llEP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108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8"/>
        </w:rPr>
        <w:t>H3ME</w:t>
      </w:r>
      <w:r>
        <w:rPr>
          <w:rFonts w:ascii="Arial" w:hAnsi="Arial" w:cs="Arial" w:eastAsia="Arial"/>
          <w:sz w:val="15"/>
          <w:szCs w:val="15"/>
          <w:color w:val="161616"/>
          <w:spacing w:val="-26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8"/>
        </w:rPr>
        <w:t>Y</w:t>
      </w:r>
      <w:r>
        <w:rPr>
          <w:rFonts w:ascii="Arial" w:hAnsi="Arial" w:cs="Arial" w:eastAsia="Arial"/>
          <w:sz w:val="15"/>
          <w:szCs w:val="15"/>
          <w:color w:val="3D3D3D"/>
          <w:spacing w:val="-15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1"/>
        </w:rPr>
        <w:t>EYI,IETCICHX</w:t>
      </w:r>
      <w:r>
        <w:rPr>
          <w:rFonts w:ascii="Arial" w:hAnsi="Arial" w:cs="Arial" w:eastAsia="Arial"/>
          <w:sz w:val="15"/>
          <w:szCs w:val="15"/>
          <w:color w:val="2A2A2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KOPHCHHKA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0"/>
        </w:rPr>
        <w:t>HCTO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110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0"/>
        </w:rPr>
        <w:t>HHBOY</w:t>
      </w:r>
      <w:r>
        <w:rPr>
          <w:rFonts w:ascii="Arial" w:hAnsi="Arial" w:cs="Arial" w:eastAsia="Arial"/>
          <w:sz w:val="15"/>
          <w:szCs w:val="15"/>
          <w:color w:val="3D3D3D"/>
          <w:spacing w:val="-16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(410</w:t>
      </w:r>
      <w:r>
        <w:rPr>
          <w:rFonts w:ascii="Arial" w:hAnsi="Arial" w:cs="Arial" w:eastAsia="Arial"/>
          <w:sz w:val="15"/>
          <w:szCs w:val="15"/>
          <w:color w:val="2A2A2A"/>
          <w:spacing w:val="-29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3D3D3D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95"/>
        </w:rPr>
        <w:t>410</w:t>
      </w:r>
      <w:r>
        <w:rPr>
          <w:rFonts w:ascii="Arial" w:hAnsi="Arial" w:cs="Arial" w:eastAsia="Arial"/>
          <w:sz w:val="15"/>
          <w:szCs w:val="15"/>
          <w:color w:val="161616"/>
          <w:spacing w:val="-29"/>
          <w:w w:val="95"/>
        </w:rPr>
        <w:t>2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63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4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w w:val="84"/>
        </w:rPr>
        <w:t>Tpaac&lt;!Jepl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85"/>
        </w:rPr>
        <w:t>l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62"/>
        </w:rPr>
        <w:t>1</w:t>
      </w:r>
      <w:r>
        <w:rPr>
          <w:rFonts w:ascii="Arial" w:hAnsi="Arial" w:cs="Arial" w:eastAsia="Arial"/>
          <w:sz w:val="15"/>
          <w:szCs w:val="15"/>
          <w:color w:val="3D3D3D"/>
          <w:spacing w:val="-17"/>
          <w:w w:val="62"/>
        </w:rPr>
        <w:t>1</w:t>
      </w:r>
      <w:r>
        <w:rPr>
          <w:rFonts w:ascii="Arial" w:hAnsi="Arial" w:cs="Arial" w:eastAsia="Arial"/>
          <w:sz w:val="15"/>
          <w:szCs w:val="15"/>
          <w:color w:val="565656"/>
          <w:spacing w:val="-18"/>
          <w:w w:val="96"/>
        </w:rPr>
        <w:t>3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84"/>
        </w:rPr>
        <w:t>M</w:t>
      </w:r>
      <w:r>
        <w:rPr>
          <w:rFonts w:ascii="Arial" w:hAnsi="Arial" w:cs="Arial" w:eastAsia="Arial"/>
          <w:sz w:val="15"/>
          <w:szCs w:val="15"/>
          <w:color w:val="565656"/>
          <w:spacing w:val="-32"/>
          <w:w w:val="71"/>
        </w:rPr>
        <w:t>C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2"/>
        </w:rPr>
        <w:t>!j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13"/>
        </w:rPr>
        <w:t>y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7"/>
        </w:rPr>
        <w:t>6yOCTCKI!X</w:t>
      </w:r>
      <w:r>
        <w:rPr>
          <w:rFonts w:ascii="Arial" w:hAnsi="Arial" w:cs="Arial" w:eastAsia="Arial"/>
          <w:sz w:val="15"/>
          <w:szCs w:val="15"/>
          <w:color w:val="3D3D3D"/>
          <w:spacing w:val="-5"/>
          <w:w w:val="77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4"/>
        </w:rPr>
        <w:t>KOpliCHilK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85"/>
        </w:rPr>
        <w:t>8</w:t>
      </w:r>
      <w:r>
        <w:rPr>
          <w:rFonts w:ascii="Arial" w:hAnsi="Arial" w:cs="Arial" w:eastAsia="Arial"/>
          <w:sz w:val="15"/>
          <w:szCs w:val="15"/>
          <w:color w:val="3D3D3D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88</w:t>
      </w:r>
      <w:r>
        <w:rPr>
          <w:rFonts w:ascii="Arial" w:hAnsi="Arial" w:cs="Arial" w:eastAsia="Arial"/>
          <w:sz w:val="15"/>
          <w:szCs w:val="15"/>
          <w:color w:val="3D3D3D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8"/>
        </w:rPr>
        <w:t>IICTO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M</w:t>
      </w:r>
      <w:r>
        <w:rPr>
          <w:rFonts w:ascii="Arial" w:hAnsi="Arial" w:cs="Arial" w:eastAsia="Arial"/>
          <w:sz w:val="15"/>
          <w:szCs w:val="15"/>
          <w:color w:val="3D3D3D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79"/>
        </w:rPr>
        <w:t>HIIBOY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660" w:right="1560"/>
          <w:cols w:num="2" w:equalWidth="0">
            <w:col w:w="1489" w:space="146"/>
            <w:col w:w="8125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29" w:lineRule="exact"/>
        <w:ind w:left="794" w:right="-20"/>
        <w:jc w:val="left"/>
        <w:tabs>
          <w:tab w:pos="1600" w:val="left"/>
          <w:tab w:pos="79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9"/>
        </w:rPr>
        <w:t>OJuaKa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9"/>
        </w:rPr>
        <w:t>Epoj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4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1"/>
          <w:w w:val="78"/>
          <w:position w:val="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7"/>
          <w:w w:val="173"/>
          <w:position w:val="2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0"/>
          <w:position w:val="2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2"/>
          <w:position w:val="2"/>
        </w:rPr>
        <w:t>oc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0" w:left="200" w:right="1620"/>
          <w:footerReference w:type="default" r:id="rId30"/>
          <w:pgSz w:w="11980" w:h="16880"/>
        </w:sectPr>
      </w:pPr>
      <w:rPr/>
    </w:p>
    <w:p>
      <w:pPr>
        <w:spacing w:before="19" w:after="0" w:line="240" w:lineRule="auto"/>
        <w:ind w:left="918" w:right="-85"/>
        <w:jc w:val="left"/>
        <w:tabs>
          <w:tab w:pos="15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Courier New" w:hAnsi="Courier New" w:cs="Courier New" w:eastAsia="Courier New"/>
          <w:sz w:val="30"/>
          <w:szCs w:val="30"/>
          <w:color w:val="444444"/>
          <w:spacing w:val="0"/>
          <w:w w:val="78"/>
        </w:rPr>
        <w:t>on</w:t>
      </w:r>
      <w:r>
        <w:rPr>
          <w:rFonts w:ascii="Courier New" w:hAnsi="Courier New" w:cs="Courier New" w:eastAsia="Courier New"/>
          <w:sz w:val="30"/>
          <w:szCs w:val="30"/>
          <w:color w:val="444444"/>
          <w:spacing w:val="-133"/>
          <w:w w:val="78"/>
        </w:rPr>
        <w:t> </w:t>
      </w:r>
      <w:r>
        <w:rPr>
          <w:rFonts w:ascii="Courier New" w:hAnsi="Courier New" w:cs="Courier New" w:eastAsia="Courier New"/>
          <w:sz w:val="30"/>
          <w:szCs w:val="30"/>
          <w:color w:val="444444"/>
          <w:spacing w:val="0"/>
          <w:w w:val="100"/>
        </w:rPr>
        <w:tab/>
      </w:r>
      <w:r>
        <w:rPr>
          <w:rFonts w:ascii="Courier New" w:hAnsi="Courier New" w:cs="Courier New" w:eastAsia="Courier New"/>
          <w:sz w:val="30"/>
          <w:szCs w:val="30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8"/>
          <w:position w:val="1"/>
        </w:rPr>
        <w:t>KOUT3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333334"/>
          <w:spacing w:val="0"/>
          <w:w w:val="103"/>
        </w:rPr>
        <w:t>Onuc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2" w:lineRule="exact"/>
        <w:ind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5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"/>
        </w:rPr>
        <w:t>perxo.aua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5"/>
          <w:w w:val="135"/>
          <w:position w:val="-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8"/>
          <w:position w:val="-1"/>
        </w:rPr>
        <w:t>o.auua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0"/>
        </w:rPr>
        <w:t>ylia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6"/>
          <w:position w:val="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8"/>
          <w:w w:val="106"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1"/>
          <w:position w:val="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0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0"/>
          <w:position w:val="0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1"/>
          <w:position w:val="0"/>
        </w:rPr>
        <w:t>ua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20"/>
          <w:cols w:num="3" w:equalWidth="0">
            <w:col w:w="1993" w:space="2068"/>
            <w:col w:w="406" w:space="2126"/>
            <w:col w:w="3567"/>
          </w:cols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13" w:right="-20"/>
        <w:jc w:val="left"/>
        <w:tabs>
          <w:tab w:pos="1720" w:val="left"/>
          <w:tab w:pos="4200" w:val="left"/>
          <w:tab w:pos="7220" w:val="left"/>
          <w:tab w:pos="91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333334"/>
          <w:spacing w:val="0"/>
          <w:w w:val="136"/>
        </w:rPr>
        <w:t>1</w:t>
      </w:r>
      <w:r>
        <w:rPr>
          <w:rFonts w:ascii="Arial" w:hAnsi="Arial" w:cs="Arial" w:eastAsia="Arial"/>
          <w:sz w:val="16"/>
          <w:szCs w:val="16"/>
          <w:color w:val="333334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3333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2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3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31"/>
          <w:position w:val="2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4" w:after="0" w:line="259" w:lineRule="exact"/>
        <w:ind w:left="870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-6"/>
        </w:rPr>
        <w:t>4102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9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-5"/>
        </w:rPr>
        <w:t>781300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-5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"/>
          <w:w w:val="82"/>
          <w:position w:val="5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  <w:position w:val="5"/>
        </w:rPr>
        <w:t>paucljlep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  <w:position w:val="5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"/>
          <w:w w:val="82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  <w:position w:val="5"/>
        </w:rPr>
        <w:t>n3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8"/>
          <w:w w:val="82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  <w:position w:val="5"/>
        </w:rPr>
        <w:t>teij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  <w:position w:val="5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7"/>
          <w:w w:val="82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92"/>
          <w:position w:val="5"/>
        </w:rPr>
        <w:t>opraunJaunja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2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4"/>
          <w:position w:val="5"/>
        </w:rPr>
        <w:t>o6aae:lHo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5"/>
          <w:position w:val="5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9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5"/>
        </w:rPr>
        <w:t>counjrumor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left="218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76767"/>
          <w:w w:val="70"/>
          <w:position w:val="1"/>
        </w:rPr>
        <w:t>OCHI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w w:val="71"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w w:val="70"/>
          <w:position w:val="1"/>
        </w:rPr>
        <w:t>'pal!&gt;a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w w:val="100"/>
          <w:position w:val="0"/>
        </w:rPr>
      </w:r>
    </w:p>
    <w:p>
      <w:pPr>
        <w:spacing w:before="4" w:after="0" w:line="240" w:lineRule="auto"/>
        <w:ind w:left="860" w:right="-20"/>
        <w:jc w:val="left"/>
        <w:tabs>
          <w:tab w:pos="1500" w:val="left"/>
          <w:tab w:pos="7720" w:val="left"/>
          <w:tab w:pos="95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8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03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7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90000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2"/>
        </w:rPr>
        <w:t>IIPIIXO)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8"/>
          <w:w w:val="92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92"/>
        </w:rPr>
        <w:t>31&gt;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6"/>
          <w:w w:val="9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4"/>
          <w:w w:val="92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8"/>
          <w:w w:val="9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5"/>
          <w:w w:val="92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7"/>
          <w:w w:val="100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4104)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35,619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4"/>
          <w:position w:val="2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7"/>
          <w:w w:val="104"/>
          <w:position w:val="2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16"/>
          <w:w w:val="154"/>
          <w:position w:val="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5"/>
          <w:position w:val="2"/>
        </w:rPr>
        <w:t>605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60" w:right="-20"/>
        <w:jc w:val="left"/>
        <w:tabs>
          <w:tab w:pos="1500" w:val="left"/>
          <w:tab w:pos="7720" w:val="left"/>
          <w:tab w:pos="95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8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04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7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0"/>
          <w:w w:val="107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1"/>
          <w:w w:val="107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</w:rPr>
        <w:t>000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36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8"/>
        </w:rPr>
        <w:t>IIPIIX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2"/>
          <w:w w:val="88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8"/>
        </w:rPr>
        <w:t>,ll,B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28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"/>
          <w:w w:val="88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8"/>
        </w:rPr>
        <w:t>31&gt;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"/>
          <w:w w:val="88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3"/>
          <w:w w:val="88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8"/>
          <w:w w:val="8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9"/>
          <w:w w:val="100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4105)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35,619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4"/>
          <w:position w:val="1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6"/>
          <w:w w:val="104"/>
          <w:position w:val="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16"/>
          <w:w w:val="154"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5"/>
          <w:position w:val="1"/>
        </w:rPr>
        <w:t>605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10" w:lineRule="exact"/>
        <w:ind w:left="2188" w:right="70" w:firstLine="-1328"/>
        <w:jc w:val="left"/>
        <w:tabs>
          <w:tab w:pos="1500" w:val="left"/>
          <w:tab w:pos="7720" w:val="left"/>
          <w:tab w:pos="95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4105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9"/>
          <w:w w:val="100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1100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9"/>
        </w:rPr>
        <w:t>ITpuxollJ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0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65657"/>
          <w:spacing w:val="0"/>
          <w:w w:val="180"/>
        </w:rPr>
        <w:t>I</w:t>
      </w:r>
      <w:r>
        <w:rPr>
          <w:rFonts w:ascii="Arial" w:hAnsi="Arial" w:cs="Arial" w:eastAsia="Arial"/>
          <w:sz w:val="11"/>
          <w:szCs w:val="11"/>
          <w:color w:val="565657"/>
          <w:spacing w:val="0"/>
          <w:w w:val="180"/>
        </w:rPr>
        <w:t> </w:t>
      </w:r>
      <w:r>
        <w:rPr>
          <w:rFonts w:ascii="Arial" w:hAnsi="Arial" w:cs="Arial" w:eastAsia="Arial"/>
          <w:sz w:val="11"/>
          <w:szCs w:val="11"/>
          <w:color w:val="565657"/>
          <w:spacing w:val="6"/>
          <w:w w:val="18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6yueTa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1"/>
        </w:rPr>
        <w:t>35,619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2"/>
          <w:position w:val="2"/>
        </w:rPr>
        <w:t>64,605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2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8"/>
          <w:position w:val="0"/>
        </w:rPr>
        <w:t>llPIIMAlh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8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4"/>
          <w:position w:val="0"/>
        </w:rPr>
        <w:t>O}.J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4"/>
          <w:position w:val="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6"/>
          <w:w w:val="6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7"/>
          <w:position w:val="0"/>
        </w:rPr>
        <w:t>ITPO.llAJE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6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BE&lt;l&gt;HHAHCHJCKE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20"/>
        </w:sectPr>
      </w:pPr>
      <w:rPr/>
    </w:p>
    <w:p>
      <w:pPr>
        <w:spacing w:before="0" w:after="0" w:line="110" w:lineRule="exact"/>
        <w:ind w:left="851" w:right="-66"/>
        <w:jc w:val="left"/>
        <w:tabs>
          <w:tab w:pos="14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9"/>
          <w:w w:val="109"/>
          <w:position w:val="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22"/>
          <w:w w:val="109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9"/>
          <w:position w:val="1"/>
        </w:rPr>
        <w:t>06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3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9"/>
          <w:position w:val="1"/>
        </w:rPr>
        <w:t>800000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2"/>
          <w:position w:val="-1"/>
        </w:rPr>
        <w:t>HMOBH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3"/>
          <w:w w:val="92"/>
          <w:position w:val="-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2"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1"/>
          <w:w w:val="9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  <w:position w:val="-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6"/>
          <w:w w:val="97"/>
          <w:position w:val="-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1"/>
          <w:w w:val="129"/>
          <w:position w:val="-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8"/>
          <w:position w:val="-1"/>
        </w:rPr>
        <w:t>07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676767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6"/>
          <w:szCs w:val="16"/>
          <w:color w:val="676767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2"/>
          <w:position w:val="-1"/>
        </w:rPr>
        <w:t>4114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0"/>
          <w:w w:val="100"/>
          <w:position w:val="-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1"/>
          <w:position w:val="-1"/>
        </w:rPr>
        <w:t>4121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0"/>
          <w:w w:val="100"/>
          <w:position w:val="-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"/>
        </w:rPr>
        <w:t>4124)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ind w:right="-20"/>
        <w:jc w:val="left"/>
        <w:tabs>
          <w:tab w:pos="18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2"/>
        </w:rPr>
        <w:t>783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  <w:position w:val="3"/>
        </w:rPr>
        <w:t>630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20"/>
          <w:cols w:num="3" w:equalWidth="0">
            <w:col w:w="2017" w:space="172"/>
            <w:col w:w="2632" w:space="3129"/>
            <w:col w:w="2210"/>
          </w:cols>
        </w:sectPr>
      </w:pPr>
      <w:rPr/>
    </w:p>
    <w:p>
      <w:pPr>
        <w:spacing w:before="97" w:after="0" w:line="150" w:lineRule="auto"/>
        <w:ind w:left="2179" w:right="5148" w:firstLine="-1328"/>
        <w:jc w:val="left"/>
        <w:tabs>
          <w:tab w:pos="14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0"/>
          <w:w w:val="100"/>
          <w:position w:val="-1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11"/>
        </w:rPr>
        <w:t>07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19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810000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7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4"/>
          <w:position w:val="0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5"/>
          <w:w w:val="84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4"/>
          <w:position w:val="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4"/>
          <w:position w:val="0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4"/>
          <w:position w:val="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3"/>
          <w:w w:val="84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12"/>
          <w:w w:val="84"/>
          <w:position w:val="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4"/>
          <w:position w:val="0"/>
        </w:rPr>
        <w:t>I&gt;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4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9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6"/>
          <w:w w:val="84"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4"/>
          <w:position w:val="0"/>
        </w:rPr>
        <w:t>JJ.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9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0"/>
          <w:position w:val="0"/>
        </w:rPr>
        <w:t>ITP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6"/>
          <w:w w:val="90"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0"/>
          <w:position w:val="0"/>
        </w:rPr>
        <w:t>.ll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4"/>
          <w:w w:val="90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0"/>
          <w:position w:val="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0"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5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5"/>
          <w:position w:val="0"/>
        </w:rPr>
        <w:t>OCHO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1"/>
          <w:w w:val="95"/>
          <w:position w:val="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6"/>
          <w:w w:val="98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1"/>
          <w:position w:val="0"/>
        </w:rPr>
        <w:t>HX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1"/>
          <w:position w:val="0"/>
        </w:rPr>
        <w:t>CPE}.J.CTAB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1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4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3"/>
          <w:position w:val="0"/>
        </w:rPr>
        <w:t>(4108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76767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6"/>
          <w:szCs w:val="16"/>
          <w:color w:val="676767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2"/>
          <w:position w:val="0"/>
        </w:rPr>
        <w:t>4110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565657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6"/>
          <w:szCs w:val="16"/>
          <w:color w:val="565657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4112)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0" w:lineRule="auto"/>
        <w:ind w:left="2169" w:right="4646" w:firstLine="-1328"/>
        <w:jc w:val="left"/>
        <w:tabs>
          <w:tab w:pos="14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4108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5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811000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8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0"/>
        </w:rPr>
        <w:t>IIPIIMAlb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70"/>
          <w:position w:val="0"/>
        </w:rPr>
        <w:t>0.!1.</w:t>
      </w:r>
      <w:r>
        <w:rPr>
          <w:rFonts w:ascii="Arial" w:hAnsi="Arial" w:cs="Arial" w:eastAsia="Arial"/>
          <w:sz w:val="17"/>
          <w:szCs w:val="17"/>
          <w:color w:val="444444"/>
          <w:spacing w:val="-1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3"/>
          <w:position w:val="0"/>
        </w:rPr>
        <w:t>IIPO.llAJE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8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0"/>
        </w:rPr>
        <w:t>HEOOKPETHOCTH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  <w:position w:val="0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6"/>
          <w:w w:val="97"/>
          <w:position w:val="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1"/>
          <w:w w:val="129"/>
          <w:position w:val="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0"/>
        </w:rPr>
        <w:t>09)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841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4109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81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0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6"/>
          <w:position w:val="1"/>
        </w:rPr>
        <w:t>ITpiL\la!ba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6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6"/>
          <w:position w:val="1"/>
        </w:rPr>
        <w:t>o.n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3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6"/>
          <w:position w:val="1"/>
        </w:rPr>
        <w:t>npo.naje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3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3"/>
          <w:position w:val="1"/>
        </w:rPr>
        <w:t>uenoKpeTHOC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4"/>
          <w:w w:val="73"/>
          <w:position w:val="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6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4" w:after="0" w:line="150" w:lineRule="auto"/>
        <w:ind w:left="2169" w:right="4359" w:firstLine="-1337"/>
        <w:jc w:val="left"/>
        <w:tabs>
          <w:tab w:pos="14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8"/>
          <w:w w:val="100"/>
          <w:position w:val="-1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1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13"/>
          <w:w w:val="100"/>
          <w:position w:val="-1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3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0"/>
        </w:rPr>
        <w:t>812000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7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  <w:position w:val="0"/>
        </w:rPr>
        <w:t>IIPmiAlb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4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9"/>
          <w:position w:val="0"/>
        </w:rPr>
        <w:t>OJJ.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7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0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7"/>
          <w:w w:val="96"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6"/>
          <w:position w:val="0"/>
        </w:rPr>
        <w:t>.llAJE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6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6"/>
          <w:position w:val="0"/>
        </w:rPr>
        <w:t>IIOKPETHE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HMOBHRE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0"/>
        </w:rPr>
        <w:t>(4111)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832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4111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812100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2"/>
          <w:position w:val="1"/>
        </w:rPr>
        <w:t>IIpn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1"/>
          <w:position w:val="1"/>
        </w:rPr>
        <w:t>taH&gt;a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9"/>
          <w:position w:val="1"/>
        </w:rPr>
        <w:t>OJ!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  <w:position w:val="1"/>
        </w:rPr>
        <w:t>npo.naje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1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  <w:position w:val="1"/>
        </w:rPr>
        <w:t>noKpeTHe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7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8"/>
          <w:position w:val="1"/>
        </w:rPr>
        <w:t>ltMoa1me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4" w:after="0" w:line="150" w:lineRule="auto"/>
        <w:ind w:left="2160" w:right="4365" w:firstLine="-1337"/>
        <w:jc w:val="left"/>
        <w:tabs>
          <w:tab w:pos="14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1"/>
        </w:rPr>
        <w:t>4112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9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1"/>
        </w:rPr>
        <w:t>813000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7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5"/>
          <w:position w:val="0"/>
        </w:rPr>
        <w:t>II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9"/>
          <w:w w:val="95"/>
          <w:position w:val="0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5"/>
          <w:position w:val="0"/>
        </w:rPr>
        <w:t>HJ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5"/>
          <w:position w:val="0"/>
        </w:rPr>
        <w:t>\iAlh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5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4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O)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5"/>
          <w:position w:val="0"/>
        </w:rPr>
        <w:t>II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"/>
          <w:w w:val="95"/>
          <w:position w:val="0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5"/>
          <w:position w:val="0"/>
        </w:rPr>
        <w:t>O.llAJE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1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7"/>
          <w:position w:val="0"/>
        </w:rPr>
        <w:t>OCTA.JIH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7"/>
          <w:position w:val="0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5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0"/>
        </w:rPr>
        <w:t>OC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OBHHX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5"/>
          <w:position w:val="0"/>
        </w:rPr>
        <w:t>CPEJJ.CTAB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5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5"/>
          <w:w w:val="85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0"/>
        </w:rPr>
        <w:t>(4113)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81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4113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813100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99"/>
          <w:position w:val="1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9"/>
          <w:w w:val="99"/>
          <w:position w:val="1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4"/>
          <w:position w:val="1"/>
        </w:rPr>
        <w:t>pHMa!ba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55"/>
          <w:position w:val="1"/>
        </w:rPr>
        <w:t>O.U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8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3"/>
          <w:position w:val="1"/>
        </w:rPr>
        <w:t>npo,na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4"/>
          <w:w w:val="83"/>
          <w:position w:val="1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18"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0"/>
          <w:position w:val="1"/>
        </w:rPr>
        <w:t>OCTaliii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0"/>
          <w:position w:val="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13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2"/>
          <w:position w:val="1"/>
        </w:rPr>
        <w:t>OCHOBHK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2"/>
          <w:position w:val="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5"/>
          <w:w w:val="6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8"/>
          <w:position w:val="1"/>
        </w:rPr>
        <w:t>Cpe,UCTalla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9" w:after="0" w:line="157" w:lineRule="auto"/>
        <w:ind w:left="2141" w:right="70" w:firstLine="-1328"/>
        <w:jc w:val="left"/>
        <w:tabs>
          <w:tab w:pos="1440" w:val="left"/>
          <w:tab w:pos="7920" w:val="left"/>
          <w:tab w:pos="97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4114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9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1"/>
        </w:rPr>
        <w:t>820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3"/>
          <w:w w:val="100"/>
          <w:position w:val="-1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11"/>
        </w:rPr>
        <w:t>00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1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11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9"/>
          <w:position w:val="0"/>
        </w:rPr>
        <w:t>IIP.MMAlh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9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6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IIPO)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5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0"/>
          <w:position w:val="0"/>
        </w:rPr>
        <w:t>3A.TIHXA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10"/>
        </w:rPr>
        <w:t>783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7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  <w:position w:val="-10"/>
        </w:rPr>
        <w:t>630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3"/>
          <w:position w:val="0"/>
        </w:rPr>
        <w:t>(4115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333334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6"/>
          <w:szCs w:val="16"/>
          <w:color w:val="33333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0"/>
          <w:position w:val="0"/>
        </w:rPr>
        <w:t>4117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565657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6"/>
          <w:szCs w:val="16"/>
          <w:color w:val="565657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411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80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4115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82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00"/>
          <w:position w:val="1"/>
        </w:rPr>
        <w:t>000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97"/>
          <w:position w:val="1"/>
        </w:rPr>
        <w:t>II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10"/>
          <w:w w:val="97"/>
          <w:position w:val="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7"/>
          <w:position w:val="1"/>
        </w:rPr>
        <w:t>HMlUh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7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"/>
          <w:w w:val="97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1"/>
          <w:position w:val="1"/>
        </w:rPr>
        <w:t>O)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9"/>
          <w:position w:val="1"/>
        </w:rPr>
        <w:t>DPO.llAJE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24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9"/>
          <w:position w:val="1"/>
        </w:rPr>
        <w:t>POI&gt;HH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9"/>
          <w:position w:val="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9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10"/>
          <w:w w:val="96"/>
          <w:position w:val="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1"/>
        </w:rPr>
        <w:t>E3EPB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0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(4116)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80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4116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82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6"/>
          <w:position w:val="1"/>
        </w:rPr>
        <w:t>Jlpl!M31t.a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4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55"/>
          <w:position w:val="1"/>
        </w:rPr>
        <w:t>O,U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6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2"/>
          <w:position w:val="1"/>
        </w:rPr>
        <w:t>npo.naje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92"/>
          <w:position w:val="1"/>
        </w:rPr>
        <w:t>p0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"/>
          <w:w w:val="92"/>
          <w:position w:val="1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0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"/>
          <w:w w:val="60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2"/>
          <w:position w:val="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2"/>
          <w:position w:val="1"/>
        </w:rPr>
        <w:t>pe3CpBH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9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4117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822000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1"/>
        </w:rPr>
        <w:t>IIPHl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2"/>
          <w:w w:val="100"/>
          <w:position w:val="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Wb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2"/>
          <w:position w:val="1"/>
        </w:rPr>
        <w:t>ITP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8"/>
          <w:w w:val="92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2"/>
          <w:position w:val="1"/>
        </w:rPr>
        <w:t>.llAJE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2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1"/>
          <w:position w:val="1"/>
        </w:rPr>
        <w:t>3A.TIHX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1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1"/>
        </w:rPr>
        <w:t>IIPO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8"/>
          <w:w w:val="96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6"/>
          <w:position w:val="1"/>
        </w:rPr>
        <w:t>3BOJUbE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6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(411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7"/>
          <w:w w:val="100"/>
          <w:position w:val="1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0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4118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822100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3"/>
          <w:position w:val="1"/>
        </w:rPr>
        <w:t>JipnMaH&gt;a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2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3"/>
          <w:position w:val="1"/>
        </w:rPr>
        <w:t>o.n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11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4"/>
          <w:position w:val="1"/>
        </w:rPr>
        <w:t>npo.naje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6"/>
          <w:position w:val="1"/>
        </w:rPr>
        <w:t>laJIHXa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14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7"/>
          <w:position w:val="1"/>
        </w:rPr>
        <w:t>npo113BO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4"/>
          <w:w w:val="68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3"/>
          <w:position w:val="1"/>
        </w:rPr>
        <w:t>H.e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" w:after="0" w:line="265" w:lineRule="exact"/>
        <w:ind w:left="803" w:right="-20"/>
        <w:jc w:val="left"/>
        <w:tabs>
          <w:tab w:pos="1440" w:val="left"/>
          <w:tab w:pos="7920" w:val="left"/>
          <w:tab w:pos="97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5"/>
        </w:rPr>
        <w:t>4119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5"/>
        </w:rPr>
        <w:t>82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4"/>
          <w:w w:val="100"/>
          <w:position w:val="-5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5"/>
        </w:rPr>
        <w:t>000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-5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3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7"/>
          <w:position w:val="5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  <w:position w:val="5"/>
        </w:rPr>
        <w:t>Hl,iAlb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  <w:position w:val="5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4"/>
          <w:w w:val="97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70"/>
          <w:position w:val="5"/>
        </w:rPr>
        <w:t>0.!1.</w:t>
      </w:r>
      <w:r>
        <w:rPr>
          <w:rFonts w:ascii="Arial" w:hAnsi="Arial" w:cs="Arial" w:eastAsia="Arial"/>
          <w:sz w:val="17"/>
          <w:szCs w:val="17"/>
          <w:color w:val="444444"/>
          <w:spacing w:val="-1"/>
          <w:w w:val="70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5"/>
        </w:rPr>
        <w:t>IIPO.llAJE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9"/>
          <w:w w:val="94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5"/>
        </w:rPr>
        <w:t>POEE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8"/>
          <w:w w:val="94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6"/>
          <w:position w:val="5"/>
        </w:rPr>
        <w:t>3A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9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5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5"/>
        </w:rPr>
        <w:t>lA.JbY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4"/>
        </w:rPr>
        <w:t>783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3"/>
          <w:position w:val="-3"/>
        </w:rPr>
        <w:t>630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left="2108" w:right="679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4"/>
          <w:position w:val="1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6"/>
          <w:w w:val="94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1"/>
        </w:rPr>
        <w:t>.llAJ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2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4"/>
          <w:position w:val="1"/>
        </w:rPr>
        <w:t>(4120)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803" w:right="-20"/>
        <w:jc w:val="left"/>
        <w:tabs>
          <w:tab w:pos="1440" w:val="left"/>
          <w:tab w:pos="7920" w:val="left"/>
          <w:tab w:pos="97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4120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6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6"/>
          <w:w w:val="100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  <w:position w:val="1"/>
        </w:rPr>
        <w:t>IIpHMa!ba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6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8"/>
          <w:position w:val="1"/>
        </w:rPr>
        <w:t>o.n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3"/>
          <w:position w:val="1"/>
        </w:rPr>
        <w:t>npo.na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1"/>
          <w:w w:val="83"/>
          <w:position w:val="1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103"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76767"/>
          <w:spacing w:val="0"/>
          <w:w w:val="93"/>
          <w:position w:val="1"/>
        </w:rPr>
        <w:t>po6e</w:t>
      </w:r>
      <w:r>
        <w:rPr>
          <w:rFonts w:ascii="Arial" w:hAnsi="Arial" w:cs="Arial" w:eastAsia="Arial"/>
          <w:sz w:val="15"/>
          <w:szCs w:val="15"/>
          <w:color w:val="676767"/>
          <w:spacing w:val="-10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27"/>
          <w:position w:val="1"/>
        </w:rPr>
        <w:t>33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  <w:position w:val="1"/>
        </w:rPr>
        <w:t>.nan.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3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2"/>
          <w:position w:val="1"/>
        </w:rPr>
        <w:t>npoAajy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9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783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  <w:position w:val="1"/>
        </w:rPr>
        <w:t>630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80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4121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830000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7"/>
          <w:position w:val="1"/>
        </w:rPr>
        <w:t>IIPHl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16"/>
          <w:w w:val="97"/>
          <w:position w:val="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  <w:position w:val="1"/>
        </w:rPr>
        <w:t>fAlh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4"/>
          <w:w w:val="97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9"/>
          <w:position w:val="1"/>
        </w:rPr>
        <w:t>IIPO.llAJ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9"/>
          <w:w w:val="89"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9"/>
          <w:position w:val="1"/>
        </w:rPr>
        <w:t>}.J.PAI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2"/>
          <w:w w:val="89"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9"/>
          <w:position w:val="1"/>
        </w:rPr>
        <w:t>OIJ.EHOCT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9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3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  <w:position w:val="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6"/>
          <w:w w:val="97"/>
          <w:position w:val="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19"/>
          <w:w w:val="129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3"/>
          <w:position w:val="1"/>
        </w:rPr>
        <w:t>22)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0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4122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831000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6"/>
          <w:position w:val="1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5"/>
          <w:w w:val="96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6"/>
          <w:position w:val="1"/>
        </w:rPr>
        <w:t>MAlh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6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7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9"/>
          <w:position w:val="1"/>
        </w:rPr>
        <w:t>OJJ.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7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9"/>
          <w:position w:val="1"/>
        </w:rPr>
        <w:t>ITPO.llAJ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0"/>
          <w:w w:val="89"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4"/>
          <w:position w:val="1"/>
        </w:rPr>
        <w:t>}.J.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"/>
          <w:w w:val="65"/>
          <w:position w:val="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4"/>
          <w:position w:val="1"/>
        </w:rPr>
        <w:t>AI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3"/>
          <w:w w:val="104"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1"/>
          <w:position w:val="1"/>
        </w:rPr>
        <w:t>OIJ.EHOCT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2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7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1"/>
        </w:rPr>
        <w:t>4123)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03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.285486pt;margin-top:.281182pt;width:6.07152pt;height:21pt;mso-position-horizontal-relative:page;mso-position-vertical-relative:paragraph;z-index:-21558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D8D8D1"/>
                      <w:spacing w:val="0"/>
                      <w:w w:val="52"/>
                    </w:rPr>
                    <w:t>1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4123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831100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2"/>
          <w:position w:val="1"/>
        </w:rPr>
        <w:t>JipuM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3"/>
          <w:w w:val="82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58"/>
          <w:position w:val="1"/>
        </w:rPr>
        <w:t>H&gt;a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4"/>
          <w:w w:val="90"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90"/>
          <w:position w:val="1"/>
        </w:rPr>
        <w:t>.n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8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92"/>
          <w:position w:val="1"/>
        </w:rPr>
        <w:t>npoaaje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0"/>
          <w:position w:val="1"/>
        </w:rPr>
        <w:t>.nparoueuoC111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9" w:after="0" w:line="157" w:lineRule="auto"/>
        <w:ind w:left="2131" w:right="4363" w:firstLine="-1337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4124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9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840000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27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6"/>
          <w:position w:val="0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5"/>
          <w:w w:val="96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6"/>
          <w:position w:val="0"/>
        </w:rPr>
        <w:t>MAlb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6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7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79"/>
          <w:position w:val="0"/>
        </w:rPr>
        <w:t>OJJ.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0"/>
        </w:rPr>
        <w:t>DPO.llAJE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1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4"/>
          <w:position w:val="0"/>
        </w:rPr>
        <w:t>IIPHPO}.J.HE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5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MOB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7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16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  <w:position w:val="0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6"/>
          <w:w w:val="97"/>
          <w:position w:val="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4"/>
          <w:position w:val="0"/>
        </w:rPr>
        <w:t>125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65657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565657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3"/>
          <w:position w:val="0"/>
        </w:rPr>
        <w:t>4127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65657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565657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4129)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79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4125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841000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6"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9"/>
          <w:w w:val="96"/>
          <w:position w:val="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6"/>
          <w:position w:val="1"/>
        </w:rPr>
        <w:t>HMAlb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6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5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1"/>
        </w:rPr>
        <w:t>O)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1"/>
        </w:rPr>
        <w:t>IIPO.llAJE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3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1"/>
        </w:rPr>
        <w:t>3EM.Jb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8"/>
          <w:w w:val="94"/>
          <w:position w:val="1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94"/>
          <w:position w:val="1"/>
        </w:rPr>
        <w:t>ill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15"/>
          <w:w w:val="94"/>
          <w:position w:val="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6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6"/>
          <w:w w:val="100"/>
          <w:position w:val="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4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6)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79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4126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841100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79"/>
          <w:position w:val="1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"/>
          <w:w w:val="79"/>
          <w:position w:val="1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9"/>
          <w:position w:val="1"/>
        </w:rPr>
        <w:t>MaH.a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2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9"/>
          <w:position w:val="1"/>
        </w:rPr>
        <w:t>o.n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4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4"/>
          <w:position w:val="1"/>
        </w:rPr>
        <w:t>npoaaje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4"/>
          <w:position w:val="1"/>
        </w:rPr>
        <w:t>JCMJbHurra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6" w:after="0" w:line="147" w:lineRule="auto"/>
        <w:ind w:left="2131" w:right="4533" w:firstLine="-1347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0"/>
        </w:rPr>
        <w:t>41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5"/>
          <w:w w:val="100"/>
          <w:position w:val="-1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1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0"/>
        </w:rPr>
        <w:t>842000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-1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27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0"/>
        </w:rPr>
        <w:t>IIPHMAlh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6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6"/>
          <w:w w:val="84"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4"/>
          <w:position w:val="0"/>
        </w:rPr>
        <w:t>JJ.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8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3"/>
          <w:position w:val="0"/>
        </w:rPr>
        <w:t>DPO.llAJE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8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3"/>
          <w:position w:val="0"/>
        </w:rPr>
        <w:t>DO)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3"/>
          <w:position w:val="0"/>
        </w:rPr>
        <w:t>l3EMHH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3"/>
          <w:position w:val="0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"/>
          <w:w w:val="9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33334"/>
          <w:spacing w:val="0"/>
          <w:w w:val="100"/>
          <w:position w:val="0"/>
        </w:rPr>
        <w:t>:&amp;JJ.A</w:t>
      </w:r>
      <w:r>
        <w:rPr>
          <w:rFonts w:ascii="Arial" w:hAnsi="Arial" w:cs="Arial" w:eastAsia="Arial"/>
          <w:sz w:val="14"/>
          <w:szCs w:val="14"/>
          <w:color w:val="333334"/>
          <w:spacing w:val="3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0"/>
        </w:rPr>
        <w:t>(4128)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78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28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842100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0"/>
          <w:position w:val="1"/>
        </w:rPr>
        <w:t>IlpH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5"/>
          <w:w w:val="80"/>
          <w:position w:val="1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0"/>
          <w:position w:val="1"/>
        </w:rPr>
        <w:t>aa.a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21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0"/>
          <w:position w:val="1"/>
        </w:rPr>
        <w:t>o.n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7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0"/>
          <w:position w:val="1"/>
        </w:rPr>
        <w:t>npo.naje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2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9"/>
          <w:position w:val="1"/>
        </w:rPr>
        <w:t>no.nJCMHH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9"/>
          <w:position w:val="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2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6nara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78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4129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843000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8"/>
          <w:position w:val="1"/>
        </w:rPr>
        <w:t>IIPHl\iAlh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8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8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9"/>
          <w:position w:val="1"/>
        </w:rPr>
        <w:t>OJJ.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7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1"/>
        </w:rPr>
        <w:t>IIPO.llAJE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2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1"/>
        </w:rPr>
        <w:t>ill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89"/>
          <w:position w:val="1"/>
        </w:rPr>
        <w:t>fA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49"/>
          <w:w w:val="18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1"/>
        </w:rPr>
        <w:t>II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7"/>
          <w:position w:val="1"/>
        </w:rPr>
        <w:t>BO.ll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7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6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(4130)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784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4130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843100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2"/>
          <w:position w:val="1"/>
        </w:rPr>
        <w:t>IlpHMaH&gt;a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3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2"/>
          <w:position w:val="1"/>
        </w:rPr>
        <w:t>o.n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3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2"/>
          <w:position w:val="1"/>
        </w:rPr>
        <w:t>npoD.aje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5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2"/>
          <w:position w:val="1"/>
        </w:rPr>
        <w:t>wyM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2"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8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2"/>
          <w:position w:val="1"/>
        </w:rPr>
        <w:t>so.na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59" w:lineRule="exact"/>
        <w:ind w:left="784"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6"/>
        </w:rPr>
        <w:t>4131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2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6"/>
        </w:rPr>
        <w:t>900000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6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27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4"/>
          <w:position w:val="5"/>
        </w:rPr>
        <w:t>IIPHl\iAl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4"/>
          <w:w w:val="94"/>
          <w:position w:val="5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4"/>
          <w:position w:val="5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27"/>
          <w:w w:val="94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5"/>
        </w:rPr>
        <w:t>O)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5"/>
        </w:rPr>
        <w:t>l3A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5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5"/>
        </w:rPr>
        <w:t>l'Y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5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5"/>
        </w:rPr>
        <w:t>KHBAlh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5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"/>
          <w:w w:val="94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0"/>
          <w:position w:val="5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13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00"/>
          <w:position w:val="5"/>
        </w:rPr>
        <w:t>IIP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28"/>
          <w:w w:val="100"/>
          <w:position w:val="5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5"/>
        </w:rPr>
        <w:t>.llAJE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left="212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4"/>
          <w:position w:val="1"/>
        </w:rPr>
        <w:t>&lt;.I&gt;HHAHCHJCKE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5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8"/>
          <w:position w:val="1"/>
        </w:rPr>
        <w:t>HMOBIIHE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4"/>
          <w:position w:val="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6"/>
          <w:w w:val="104"/>
          <w:position w:val="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1"/>
          <w:w w:val="129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8"/>
          <w:position w:val="1"/>
        </w:rPr>
        <w:t>32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65657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565657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1"/>
        </w:rPr>
        <w:t>4151)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4" w:after="0" w:line="202" w:lineRule="exact"/>
        <w:ind w:left="784"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"/>
        </w:rPr>
        <w:t>4132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"/>
        </w:rPr>
        <w:t>910000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IIPliMAlb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0"/>
        </w:rPr>
        <w:t>O)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0"/>
        </w:rPr>
        <w:t>l3A.nYJKIIBAlh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4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7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94"/>
          <w:position w:val="0"/>
        </w:rPr>
        <w:t>(4133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  <w:position w:val="0"/>
        </w:rPr>
        <w:t>4143)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2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74" w:right="-64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4133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9"/>
          <w:w w:val="108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232324"/>
          <w:spacing w:val="0"/>
          <w:w w:val="105"/>
        </w:rPr>
        <w:t>11000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4" w:right="-66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4134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4"/>
        </w:rPr>
        <w:t>911100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74" w:right="-67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"/>
          <w:w w:val="121"/>
          <w:position w:val="1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5"/>
          <w:position w:val="1"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5"/>
          <w:w w:val="105"/>
          <w:position w:val="1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9"/>
          <w:position w:val="1"/>
        </w:rPr>
        <w:t>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74" w:right="-65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4136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9"/>
          <w:w w:val="108"/>
          <w:position w:val="1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5"/>
          <w:position w:val="1"/>
        </w:rPr>
        <w:t>11300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74" w:right="-56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1"/>
          <w:w w:val="100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37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7"/>
          <w:position w:val="1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5"/>
          <w:w w:val="107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7"/>
          <w:w w:val="107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5"/>
          <w:position w:val="1"/>
        </w:rPr>
        <w:t>400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74" w:right="-57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>4138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4"/>
          <w:position w:val="1"/>
        </w:rPr>
        <w:t>911500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74" w:right="-56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4139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4"/>
        </w:rPr>
        <w:t>911600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40" w:lineRule="auto"/>
        <w:ind w:left="774" w:right="-57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4140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4"/>
          <w:position w:val="1"/>
        </w:rPr>
        <w:t>911700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left="774" w:right="-56"/>
        <w:jc w:val="left"/>
        <w:tabs>
          <w:tab w:pos="1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>4141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4"/>
        </w:rPr>
        <w:t>911800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46" w:lineRule="auto"/>
        <w:ind w:left="10" w:right="4869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97"/>
        </w:rPr>
        <w:t>II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9"/>
          <w:w w:val="97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7"/>
        </w:rPr>
        <w:t>HJ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7"/>
        </w:rPr>
        <w:t>\fAlh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9"/>
          <w:w w:val="9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79"/>
        </w:rPr>
        <w:t>OJJ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6"/>
          <w:w w:val="7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9"/>
        </w:rPr>
        <w:t>}.J.OM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35"/>
          <w:w w:val="8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33334"/>
          <w:spacing w:val="0"/>
          <w:w w:val="121"/>
        </w:rPr>
        <w:t>1ili</w:t>
      </w:r>
      <w:r>
        <w:rPr>
          <w:rFonts w:ascii="Times New Roman" w:hAnsi="Times New Roman" w:cs="Times New Roman" w:eastAsia="Times New Roman"/>
          <w:sz w:val="15"/>
          <w:szCs w:val="15"/>
          <w:color w:val="333334"/>
          <w:spacing w:val="0"/>
          <w:w w:val="122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33333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8"/>
        </w:rPr>
        <w:t>-3A.nY)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7"/>
        </w:rPr>
        <w:t>KIIBAlhA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0"/>
        </w:rPr>
        <w:t>o.l1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16"/>
          <w:w w:val="8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21"/>
          <w:w w:val="129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7"/>
        </w:rPr>
        <w:t>34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8"/>
        </w:rPr>
        <w:t>.no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7"/>
          <w:w w:val="7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100"/>
        </w:rPr>
        <w:t>4142)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6" w:lineRule="auto"/>
        <w:ind w:left="10" w:right="4414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0"/>
        </w:rPr>
        <w:t>IIpuMau.a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27"/>
          <w:w w:val="8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0"/>
        </w:rPr>
        <w:t>o.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4"/>
          <w:w w:val="8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5"/>
        </w:rPr>
        <w:t>emrrosai!X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7"/>
        </w:rPr>
        <w:t>.n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7"/>
          <w:w w:val="77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7"/>
        </w:rPr>
        <w:t>MahH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7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2"/>
          <w:w w:val="7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93"/>
        </w:rPr>
        <w:t>xapruja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0"/>
          <w:w w:val="93"/>
        </w:rPr>
        <w:t> </w:t>
      </w:r>
      <w:r>
        <w:rPr>
          <w:rFonts w:ascii="Arial" w:hAnsi="Arial" w:cs="Arial" w:eastAsia="Arial"/>
          <w:sz w:val="12"/>
          <w:szCs w:val="12"/>
          <w:color w:val="444444"/>
          <w:spacing w:val="0"/>
          <w:w w:val="84"/>
          <w:i/>
        </w:rPr>
        <w:t>OD.</w:t>
      </w:r>
      <w:r>
        <w:rPr>
          <w:rFonts w:ascii="Arial" w:hAnsi="Arial" w:cs="Arial" w:eastAsia="Arial"/>
          <w:sz w:val="12"/>
          <w:szCs w:val="12"/>
          <w:color w:val="444444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6"/>
        </w:rPr>
        <w:t>speJlH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8"/>
          <w:w w:val="77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4"/>
        </w:rPr>
        <w:t>C111,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6"/>
        </w:rPr>
        <w:t>n3y3e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2"/>
          <w:w w:val="74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91"/>
        </w:rPr>
        <w:t>uuja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6" w:lineRule="auto"/>
        <w:ind w:left="10" w:right="4757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0"/>
        </w:rPr>
        <w:t>Jlpl!Ma!ba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"/>
          <w:w w:val="8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5"/>
        </w:rPr>
        <w:t>OJI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8"/>
        </w:rPr>
        <w:t>33A)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8"/>
        </w:rPr>
        <w:t>'lKHB3H&gt;a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10"/>
          <w:w w:val="6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5"/>
        </w:rPr>
        <w:t>O.U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8"/>
          <w:w w:val="5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65657"/>
          <w:spacing w:val="0"/>
          <w:w w:val="90"/>
        </w:rPr>
        <w:t>OCTaJl1I</w:t>
      </w:r>
      <w:r>
        <w:rPr>
          <w:rFonts w:ascii="Times New Roman" w:hAnsi="Times New Roman" w:cs="Times New Roman" w:eastAsia="Times New Roman"/>
          <w:sz w:val="12"/>
          <w:szCs w:val="12"/>
          <w:color w:val="565657"/>
          <w:spacing w:val="0"/>
          <w:w w:val="9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565657"/>
          <w:spacing w:val="21"/>
          <w:w w:val="9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65657"/>
          <w:spacing w:val="0"/>
          <w:w w:val="100"/>
        </w:rPr>
        <w:t>BHBOa</w:t>
      </w:r>
      <w:r>
        <w:rPr>
          <w:rFonts w:ascii="Times New Roman" w:hAnsi="Times New Roman" w:cs="Times New Roman" w:eastAsia="Times New Roman"/>
          <w:sz w:val="11"/>
          <w:szCs w:val="11"/>
          <w:color w:val="565657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1"/>
        </w:rPr>
        <w:t>BJJ3C111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09"/>
        </w:rPr>
        <w:t>flp11Mau.3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7"/>
        </w:rPr>
        <w:t>OJ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76767"/>
          <w:spacing w:val="0"/>
          <w:w w:val="78"/>
        </w:rPr>
        <w:t>JaAYlKHB3il&gt;</w:t>
      </w:r>
      <w:r>
        <w:rPr>
          <w:rFonts w:ascii="Arial" w:hAnsi="Arial" w:cs="Arial" w:eastAsia="Arial"/>
          <w:sz w:val="15"/>
          <w:szCs w:val="15"/>
          <w:color w:val="676767"/>
          <w:spacing w:val="0"/>
          <w:w w:val="78"/>
        </w:rPr>
        <w:t>a</w:t>
      </w:r>
      <w:r>
        <w:rPr>
          <w:rFonts w:ascii="Arial" w:hAnsi="Arial" w:cs="Arial" w:eastAsia="Arial"/>
          <w:sz w:val="15"/>
          <w:szCs w:val="15"/>
          <w:color w:val="676767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OJI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j3BHH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6"/>
        </w:rPr>
        <w:t>4flHH3BCIIjCKHX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</w:rPr>
        <w:t>lfHCTlfi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</w:rPr>
        <w:t>'Illlja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5"/>
          <w:w w:val="7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5"/>
        </w:rPr>
        <w:t>3C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"/>
          <w:w w:val="7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5"/>
        </w:rPr>
        <w:t>IJbH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8" w:lineRule="auto"/>
        <w:ind w:right="4441" w:firstLine="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7"/>
        </w:rPr>
        <w:t>IIpllM31t.a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4"/>
          <w:w w:val="7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7"/>
        </w:rPr>
        <w:t>OJ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33lzyliUIB3l!X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22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6"/>
        </w:rPr>
        <w:t>OJI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1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3"/>
        </w:rPr>
        <w:t>OOCJIOBBH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4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3"/>
        </w:rPr>
        <w:t>6383K3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8"/>
        </w:rPr>
        <w:t>JCMJbH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9"/>
        </w:rPr>
        <w:t>JlpHMa!ba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"/>
          <w:w w:val="7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O.l133Jzyli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IIB3HX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6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3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55"/>
        </w:rPr>
        <w:t>O.U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21"/>
          <w:w w:val="5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65657"/>
          <w:spacing w:val="0"/>
          <w:w w:val="109"/>
        </w:rPr>
        <w:t>OCTalllfX</w:t>
      </w:r>
      <w:r>
        <w:rPr>
          <w:rFonts w:ascii="Times New Roman" w:hAnsi="Times New Roman" w:cs="Times New Roman" w:eastAsia="Times New Roman"/>
          <w:sz w:val="11"/>
          <w:szCs w:val="11"/>
          <w:color w:val="565657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5"/>
        </w:rPr>
        <w:t>DOBepHJ1311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6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7" w:lineRule="exact"/>
        <w:ind w:left="10" w:right="758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9"/>
        </w:rPr>
        <w:t>3CMJbll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58" w:lineRule="auto"/>
        <w:ind w:right="470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84"/>
        </w:rPr>
        <w:t>Jlpllll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-6"/>
          <w:w w:val="84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84"/>
        </w:rPr>
        <w:t>a!ba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2"/>
          <w:w w:val="8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4"/>
        </w:rPr>
        <w:t>OA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8"/>
        </w:rPr>
        <w:t>33JlYlK1183Jbll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"/>
          <w:w w:val="6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55"/>
        </w:rPr>
        <w:t>O,U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4"/>
          <w:w w:val="5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1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6"/>
          <w:w w:val="7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71"/>
        </w:rPr>
        <w:t>OMahHifCTaBa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3"/>
          <w:w w:val="7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3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4"/>
          <w:w w:val="7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8"/>
        </w:rPr>
        <w:t>MJbH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0"/>
          <w:w w:val="67"/>
        </w:rPr>
        <w:t>JlpllM311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5"/>
          <w:w w:val="67"/>
        </w:rPr>
        <w:t>&gt;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4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8"/>
        </w:rPr>
        <w:t>0J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1"/>
          <w:w w:val="6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8"/>
        </w:rPr>
        <w:t>JlOM3!iH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8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3"/>
          <w:w w:val="6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4"/>
        </w:rPr>
        <w:t>4fJHH3HCHjCKH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5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1"/>
        </w:rPr>
        <w:t>.aepllii3T3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right="607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4"/>
          <w:w w:val="67"/>
        </w:rPr>
        <w:t>JipllM311</w:t>
      </w:r>
      <w:r>
        <w:rPr>
          <w:rFonts w:ascii="Times New Roman" w:hAnsi="Times New Roman" w:cs="Times New Roman" w:eastAsia="Times New Roman"/>
          <w:sz w:val="17"/>
          <w:szCs w:val="17"/>
          <w:color w:val="333334"/>
          <w:spacing w:val="4"/>
          <w:w w:val="67"/>
        </w:rPr>
        <w:t>&gt;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104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7"/>
        </w:rPr>
        <w:t>OJ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67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4"/>
          <w:w w:val="6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7"/>
        </w:rPr>
        <w:t>Jl0M31lH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0"/>
          <w:w w:val="67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565657"/>
          <w:spacing w:val="24"/>
          <w:w w:val="6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7"/>
          <w:w w:val="59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9"/>
          <w:w w:val="75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81"/>
        </w:rPr>
        <w:t>lllfU3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80" w:h="16880"/>
          <w:pgMar w:top="1580" w:bottom="280" w:left="200" w:right="1620"/>
          <w:cols w:num="2" w:equalWidth="0">
            <w:col w:w="1945" w:space="157"/>
            <w:col w:w="8058"/>
          </w:cols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586.580566pt;margin-top:601.421753pt;width:.1pt;height:127.748299pt;mso-position-horizontal-relative:page;mso-position-vertical-relative:page;z-index:-21561" coordorigin="11732,12028" coordsize="2,2555">
            <v:shape style="position:absolute;left:11732;top:12028;width:2;height:2555" coordorigin="11732,12028" coordsize="0,2555" path="m11732,14583l11732,12028e" filled="f" stroked="t" strokeweight="1.433014pt" strokecolor="#DBDBD4">
              <v:path arrowok="t"/>
            </v:shape>
          </v:group>
          <w10:wrap type="none"/>
        </w:pict>
      </w:r>
      <w:r>
        <w:rPr/>
        <w:pict>
          <v:group style="position:absolute;margin-left:468.118011pt;margin-top:840.890015pt;width:61.141946pt;height:.1pt;mso-position-horizontal-relative:page;mso-position-vertical-relative:page;z-index:-21560" coordorigin="9362,16818" coordsize="1223,2">
            <v:shape style="position:absolute;left:9362;top:16818;width:1223;height:2" coordorigin="9362,16818" coordsize="1223,0" path="m9362,16818l10585,16818e" filled="f" stroked="t" strokeweight=".955343pt" strokecolor="#DBDBD4">
              <v:path arrowok="t"/>
            </v:shape>
          </v:group>
          <w10:wrap type="none"/>
        </w:pict>
      </w:r>
      <w:r>
        <w:rPr/>
        <w:pict>
          <v:group style="position:absolute;margin-left:40.602074pt;margin-top:102.630432pt;width:474.566587pt;height:644.959878pt;mso-position-horizontal-relative:page;mso-position-vertical-relative:page;z-index:-21559" coordorigin="812,2053" coordsize="9491,12899">
            <v:group style="position:absolute;left:936;top:2100;width:5589;height:2" coordorigin="936,2100" coordsize="5589,2">
              <v:shape style="position:absolute;left:936;top:2100;width:5589;height:2" coordorigin="936,2100" coordsize="5589,0" path="m936,2100l6525,2100e" filled="f" stroked="t" strokeweight="1.433014pt" strokecolor="#2F2F2F">
                <v:path arrowok="t"/>
              </v:shape>
            </v:group>
            <v:group style="position:absolute;left:869;top:2067;width:2;height:1722" coordorigin="869,2067" coordsize="2,1722">
              <v:shape style="position:absolute;left:869;top:2067;width:2;height:1722" coordorigin="869,2067" coordsize="0,1722" path="m869,3789l869,2067e" filled="f" stroked="t" strokeweight=".477671pt" strokecolor="#000000">
                <v:path arrowok="t"/>
              </v:shape>
            </v:group>
            <v:group style="position:absolute;left:1567;top:2086;width:2;height:526" coordorigin="1567,2086" coordsize="2,526">
              <v:shape style="position:absolute;left:1567;top:2086;width:2;height:526" coordorigin="1567,2086" coordsize="0,526" path="m1567,2612l1567,2086e" filled="f" stroked="t" strokeweight=".955343pt" strokecolor="#383838">
                <v:path arrowok="t"/>
              </v:shape>
            </v:group>
            <v:group style="position:absolute;left:2312;top:2067;width:2;height:517" coordorigin="2312,2067" coordsize="2,517">
              <v:shape style="position:absolute;left:2312;top:2067;width:2;height:517" coordorigin="2312,2067" coordsize="0,517" path="m2312,2584l2312,2067e" filled="f" stroked="t" strokeweight=".477671pt" strokecolor="#232323">
                <v:path arrowok="t"/>
              </v:shape>
            </v:group>
            <v:group style="position:absolute;left:6520;top:2086;width:2;height:909" coordorigin="6520,2086" coordsize="2,909">
              <v:shape style="position:absolute;left:6520;top:2086;width:2;height:909" coordorigin="6520,2086" coordsize="0,909" path="m6520,2995l6520,2086e" filled="f" stroked="t" strokeweight=".955343pt" strokecolor="#383838">
                <v:path arrowok="t"/>
              </v:shape>
            </v:group>
            <v:group style="position:absolute;left:936;top:2086;width:9343;height:2" coordorigin="936,2086" coordsize="9343,2">
              <v:shape style="position:absolute;left:936;top:2086;width:9343;height:2" coordorigin="936,2086" coordsize="9343,0" path="m936,2086l10279,2086e" filled="f" stroked="t" strokeweight="1.433014pt" strokecolor="#343434">
                <v:path arrowok="t"/>
              </v:shape>
            </v:group>
            <v:group style="position:absolute;left:10265;top:2067;width:2;height:890" coordorigin="10265,2067" coordsize="2,890">
              <v:shape style="position:absolute;left:10265;top:2067;width:2;height:890" coordorigin="10265,2067" coordsize="0,890" path="m10265,2957l10265,2067e" filled="f" stroked="t" strokeweight="1.433014pt" strokecolor="#181818">
                <v:path arrowok="t"/>
              </v:shape>
            </v:group>
            <v:group style="position:absolute;left:6477;top:2584;width:1939;height:2" coordorigin="6477,2584" coordsize="1939,2">
              <v:shape style="position:absolute;left:6477;top:2584;width:1939;height:2" coordorigin="6477,2584" coordsize="1939,0" path="m6477,2584l8417,2584e" filled="f" stroked="t" strokeweight=".477671pt" strokecolor="#383838">
                <v:path arrowok="t"/>
              </v:shape>
            </v:group>
            <v:group style="position:absolute;left:8436;top:2498;width:2;height:5062" coordorigin="8436,2498" coordsize="2,5062">
              <v:shape style="position:absolute;left:8436;top:2498;width:2;height:5062" coordorigin="8436,2498" coordsize="0,5062" path="m8436,7560l8436,2498e" filled="f" stroked="t" strokeweight=".955343pt" strokecolor="#3B3B3B">
                <v:path arrowok="t"/>
              </v:shape>
            </v:group>
            <v:group style="position:absolute;left:8407;top:2584;width:1863;height:2" coordorigin="8407,2584" coordsize="1863,2">
              <v:shape style="position:absolute;left:8407;top:2584;width:1863;height:2" coordorigin="8407,2584" coordsize="1863,0" path="m8407,2584l10270,2584e" filled="f" stroked="t" strokeweight=".477671pt" strokecolor="#181818">
                <v:path arrowok="t"/>
              </v:shape>
            </v:group>
            <v:group style="position:absolute;left:917;top:2943;width:5608;height:2" coordorigin="917,2943" coordsize="5608,2">
              <v:shape style="position:absolute;left:917;top:2943;width:5608;height:2" coordorigin="917,2943" coordsize="5608,0" path="m917,2943l6525,2943e" filled="f" stroked="t" strokeweight=".955343pt" strokecolor="#4F4B4F">
                <v:path arrowok="t"/>
              </v:shape>
            </v:group>
            <v:group style="position:absolute;left:2312;top:2584;width:2;height:344" coordorigin="2312,2584" coordsize="2,344">
              <v:shape style="position:absolute;left:2312;top:2584;width:2;height:344" coordorigin="2312,2584" coordsize="0,344" path="m2312,2928l2312,2584e" filled="f" stroked="t" strokeweight=".477671pt" strokecolor="#707070">
                <v:path arrowok="t"/>
              </v:shape>
            </v:group>
            <v:group style="position:absolute;left:6449;top:2933;width:1997;height:2" coordorigin="6449,2933" coordsize="1997,2">
              <v:shape style="position:absolute;left:6449;top:2933;width:1997;height:2" coordorigin="6449,2933" coordsize="1997,0" path="m6449,2933l8445,2933e" filled="f" stroked="t" strokeweight=".477671pt" strokecolor="#343434">
                <v:path arrowok="t"/>
              </v:shape>
            </v:group>
            <v:group style="position:absolute;left:8331;top:2928;width:1949;height:2" coordorigin="8331,2928" coordsize="1949,2">
              <v:shape style="position:absolute;left:8331;top:2928;width:1949;height:2" coordorigin="8331,2928" coordsize="1949,0" path="m8331,2928l10279,2928e" filled="f" stroked="t" strokeweight=".955343pt" strokecolor="#484848">
                <v:path arrowok="t"/>
              </v:shape>
            </v:group>
            <v:group style="position:absolute;left:2312;top:2909;width:2;height:258" coordorigin="2312,2909" coordsize="2,258">
              <v:shape style="position:absolute;left:2312;top:2909;width:2;height:258" coordorigin="2312,2909" coordsize="0,258" path="m2312,3167l2312,2909e" filled="f" stroked="t" strokeweight=".477671pt" strokecolor="#2B2B2B">
                <v:path arrowok="t"/>
              </v:shape>
            </v:group>
            <v:group style="position:absolute;left:908;top:3163;width:9372;height:2" coordorigin="908,3163" coordsize="9372,2">
              <v:shape style="position:absolute;left:908;top:3163;width:9372;height:2" coordorigin="908,3163" coordsize="9372,0" path="m908,3163l10279,3163e" filled="f" stroked="t" strokeweight="2.388357pt" strokecolor="#2B2B2B">
                <v:path arrowok="t"/>
              </v:shape>
            </v:group>
            <v:group style="position:absolute;left:2312;top:3129;width:2;height:450" coordorigin="2312,3129" coordsize="2,450">
              <v:shape style="position:absolute;left:2312;top:3129;width:2;height:450" coordorigin="2312,3129" coordsize="0,450" path="m2312,3579l2312,3129e" filled="f" stroked="t" strokeweight=".477671pt" strokecolor="#181818">
                <v:path arrowok="t"/>
              </v:shape>
            </v:group>
            <v:group style="position:absolute;left:908;top:3588;width:5617;height:2" coordorigin="908,3588" coordsize="5617,2">
              <v:shape style="position:absolute;left:908;top:3588;width:5617;height:2" coordorigin="908,3588" coordsize="5617,0" path="m908,3588l6525,3588e" filled="f" stroked="t" strokeweight=".955343pt" strokecolor="#444444">
                <v:path arrowok="t"/>
              </v:shape>
            </v:group>
            <v:group style="position:absolute;left:6449;top:3574;width:3831;height:2" coordorigin="6449,3574" coordsize="3831,2">
              <v:shape style="position:absolute;left:6449;top:3574;width:3831;height:2" coordorigin="6449,3574" coordsize="3831,0" path="m6449,3574l10279,3574e" filled="f" stroked="t" strokeweight=".955343pt" strokecolor="#383838">
                <v:path arrowok="t"/>
              </v:shape>
            </v:group>
            <v:group style="position:absolute;left:898;top:3799;width:5627;height:2" coordorigin="898,3799" coordsize="5627,2">
              <v:shape style="position:absolute;left:898;top:3799;width:5627;height:2" coordorigin="898,3799" coordsize="5627,0" path="m898,3799l6525,3799e" filled="f" stroked="t" strokeweight=".955343pt" strokecolor="#3F3F3F">
                <v:path arrowok="t"/>
              </v:shape>
            </v:group>
            <v:group style="position:absolute;left:2312;top:3550;width:2;height:450" coordorigin="2312,3550" coordsize="2,450">
              <v:shape style="position:absolute;left:2312;top:3550;width:2;height:450" coordorigin="2312,3550" coordsize="0,450" path="m2312,4000l2312,3550e" filled="f" stroked="t" strokeweight=".477671pt" strokecolor="#2F2F2F">
                <v:path arrowok="t"/>
              </v:shape>
            </v:group>
            <v:group style="position:absolute;left:6439;top:3785;width:3840;height:2" coordorigin="6439,3785" coordsize="3840,2">
              <v:shape style="position:absolute;left:6439;top:3785;width:3840;height:2" coordorigin="6439,3785" coordsize="3840,0" path="m6439,3785l10279,3785e" filled="f" stroked="t" strokeweight=".955343pt" strokecolor="#444444">
                <v:path arrowok="t"/>
              </v:shape>
            </v:group>
            <v:group style="position:absolute;left:898;top:4009;width:5627;height:2" coordorigin="898,4009" coordsize="5627,2">
              <v:shape style="position:absolute;left:898;top:4009;width:5627;height:2" coordorigin="898,4009" coordsize="5627,0" path="m898,4009l6525,4009e" filled="f" stroked="t" strokeweight=".955343pt" strokecolor="#3B3B3B">
                <v:path arrowok="t"/>
              </v:shape>
            </v:group>
            <v:group style="position:absolute;left:903;top:2689;width:2;height:1550" coordorigin="903,2689" coordsize="2,1550">
              <v:shape style="position:absolute;left:903;top:2689;width:2;height:1550" coordorigin="903,2689" coordsize="0,1550" path="m903,4239l903,2689e" filled="f" stroked="t" strokeweight=".955343pt" strokecolor="#484848">
                <v:path arrowok="t"/>
              </v:shape>
            </v:group>
            <v:group style="position:absolute;left:1552;top:2086;width:2;height:2574" coordorigin="1552,2086" coordsize="2,2574">
              <v:shape style="position:absolute;left:1552;top:2086;width:2;height:2574" coordorigin="1552,2086" coordsize="0,2574" path="m1552,4660l1552,2086e" filled="f" stroked="t" strokeweight="1.433014pt" strokecolor="#3F3F3F">
                <v:path arrowok="t"/>
              </v:shape>
            </v:group>
            <v:group style="position:absolute;left:6439;top:3995;width:3840;height:2" coordorigin="6439,3995" coordsize="3840,2">
              <v:shape style="position:absolute;left:6439;top:3995;width:3840;height:2" coordorigin="6439,3995" coordsize="3840,0" path="m6439,3995l10279,3995e" filled="f" stroked="t" strokeweight=".955343pt" strokecolor="#3B3B3B">
                <v:path arrowok="t"/>
              </v:shape>
            </v:group>
            <v:group style="position:absolute;left:898;top:4220;width:5627;height:2" coordorigin="898,4220" coordsize="5627,2">
              <v:shape style="position:absolute;left:898;top:4220;width:5627;height:2" coordorigin="898,4220" coordsize="5627,0" path="m898,4220l6525,4220e" filled="f" stroked="t" strokeweight=".955343pt" strokecolor="#3B3B3B">
                <v:path arrowok="t"/>
              </v:shape>
            </v:group>
            <v:group style="position:absolute;left:2312;top:3971;width:2;height:239" coordorigin="2312,3971" coordsize="2,239">
              <v:shape style="position:absolute;left:2312;top:3971;width:2;height:239" coordorigin="2312,3971" coordsize="0,239" path="m2312,4210l2312,3971e" filled="f" stroked="t" strokeweight=".477671pt" strokecolor="#1C1C1C">
                <v:path arrowok="t"/>
              </v:shape>
            </v:group>
            <v:group style="position:absolute;left:6439;top:4206;width:3840;height:2" coordorigin="6439,4206" coordsize="3840,2">
              <v:shape style="position:absolute;left:6439;top:4206;width:3840;height:2" coordorigin="6439,4206" coordsize="3840,0" path="m6439,4206l10279,4206e" filled="f" stroked="t" strokeweight=".955343pt" strokecolor="#3F3F3F">
                <v:path arrowok="t"/>
              </v:shape>
            </v:group>
            <v:group style="position:absolute;left:908;top:4153;width:2;height:507" coordorigin="908,4153" coordsize="2,507">
              <v:shape style="position:absolute;left:908;top:4153;width:2;height:507" coordorigin="908,4153" coordsize="0,507" path="m908,4660l908,4153e" filled="f" stroked="t" strokeweight=".955343pt" strokecolor="#232323">
                <v:path arrowok="t"/>
              </v:shape>
            </v:group>
            <v:group style="position:absolute;left:1395;top:4641;width:955;height:2" coordorigin="1395,4641" coordsize="955,2">
              <v:shape style="position:absolute;left:1395;top:4641;width:955;height:2" coordorigin="1395,4641" coordsize="955,0" path="m1395,4641l2350,4641e" filled="f" stroked="t" strokeweight=".955343pt" strokecolor="#343438">
                <v:path arrowok="t"/>
              </v:shape>
            </v:group>
            <v:group style="position:absolute;left:2312;top:4182;width:2;height:450" coordorigin="2312,4182" coordsize="2,450">
              <v:shape style="position:absolute;left:2312;top:4182;width:2;height:450" coordorigin="2312,4182" coordsize="0,450" path="m2312,4631l2312,4182e" filled="f" stroked="t" strokeweight=".477671pt" strokecolor="#3F3F3F">
                <v:path arrowok="t"/>
              </v:shape>
            </v:group>
            <v:group style="position:absolute;left:888;top:4641;width:9391;height:2" coordorigin="888,4641" coordsize="9391,2">
              <v:shape style="position:absolute;left:888;top:4641;width:9391;height:2" coordorigin="888,4641" coordsize="9391,0" path="m888,4641l10279,4641e" filled="f" stroked="t" strokeweight=".955343pt" strokecolor="#444444">
                <v:path arrowok="t"/>
              </v:shape>
            </v:group>
            <v:group style="position:absolute;left:888;top:5072;width:5637;height:2" coordorigin="888,5072" coordsize="5637,2">
              <v:shape style="position:absolute;left:888;top:5072;width:5637;height:2" coordorigin="888,5072" coordsize="5637,0" path="m888,5072l6525,5072e" filled="f" stroked="t" strokeweight=".955343pt" strokecolor="#444444">
                <v:path arrowok="t"/>
              </v:shape>
            </v:group>
            <v:group style="position:absolute;left:1533;top:4153;width:2;height:1990" coordorigin="1533,4153" coordsize="2,1990">
              <v:shape style="position:absolute;left:1533;top:4153;width:2;height:1990" coordorigin="1533,4153" coordsize="0,1990" path="m1533,6143l1533,4153e" filled="f" stroked="t" strokeweight=".955343pt" strokecolor="#3B3B3B">
                <v:path arrowok="t"/>
              </v:shape>
            </v:group>
            <v:group style="position:absolute;left:6511;top:2880;width:2;height:2010" coordorigin="6511,2880" coordsize="2,2010">
              <v:shape style="position:absolute;left:6511;top:2880;width:2;height:2010" coordorigin="6511,2880" coordsize="0,2010" path="m6511,4890l6511,2880e" filled="f" stroked="t" strokeweight=".955343pt" strokecolor="#444444">
                <v:path arrowok="t"/>
              </v:shape>
            </v:group>
            <v:group style="position:absolute;left:6506;top:4737;width:2;height:986" coordorigin="6506,4737" coordsize="2,986">
              <v:shape style="position:absolute;left:6506;top:4737;width:2;height:986" coordorigin="6506,4737" coordsize="0,986" path="m6506,5722l6506,4737e" filled="f" stroked="t" strokeweight=".955343pt" strokecolor="#2F2F2F">
                <v:path arrowok="t"/>
              </v:shape>
            </v:group>
            <v:group style="position:absolute;left:2379;top:5057;width:7901;height:2" coordorigin="2379,5057" coordsize="7901,2">
              <v:shape style="position:absolute;left:2379;top:5057;width:7901;height:2" coordorigin="2379,5057" coordsize="7901,0" path="m2379,5057l10279,5057e" filled="f" stroked="t" strokeweight=".955343pt" strokecolor="#383838">
                <v:path arrowok="t"/>
              </v:shape>
            </v:group>
            <v:group style="position:absolute;left:879;top:5493;width:917;height:2" coordorigin="879,5493" coordsize="917,2">
              <v:shape style="position:absolute;left:879;top:5493;width:917;height:2" coordorigin="879,5493" coordsize="917,0" path="m879,5493l1796,5493e" filled="f" stroked="t" strokeweight=".955343pt" strokecolor="#484848">
                <v:path arrowok="t"/>
              </v:shape>
            </v:group>
            <v:group style="position:absolute;left:898;top:2689;width:2;height:3033" coordorigin="898,2689" coordsize="2,3033">
              <v:shape style="position:absolute;left:898;top:2689;width:2;height:3033" coordorigin="898,2689" coordsize="0,3033" path="m898,5722l898,2689e" filled="f" stroked="t" strokeweight="1.433014pt" strokecolor="#2B2B2B">
                <v:path arrowok="t"/>
              </v:shape>
            </v:group>
            <v:group style="position:absolute;left:2341;top:4584;width:2;height:1569" coordorigin="2341,4584" coordsize="2,1569">
              <v:shape style="position:absolute;left:2341;top:4584;width:2;height:1569" coordorigin="2341,4584" coordsize="0,1569" path="m2341,6153l2341,4584e" filled="f" stroked="t" strokeweight=".955343pt" strokecolor="#383838">
                <v:path arrowok="t"/>
              </v:shape>
            </v:group>
            <v:group style="position:absolute;left:1509;top:5483;width:8770;height:2" coordorigin="1509,5483" coordsize="8770,2">
              <v:shape style="position:absolute;left:1509;top:5483;width:8770;height:2" coordorigin="1509,5483" coordsize="8770,0" path="m1509,5483l10279,5483e" filled="f" stroked="t" strokeweight=".955343pt" strokecolor="#383838">
                <v:path arrowok="t"/>
              </v:shape>
            </v:group>
            <v:group style="position:absolute;left:879;top:5703;width:5646;height:2" coordorigin="879,5703" coordsize="5646,2">
              <v:shape style="position:absolute;left:879;top:5703;width:5646;height:2" coordorigin="879,5703" coordsize="5646,0" path="m879,5703l6525,5703e" filled="f" stroked="t" strokeweight=".955343pt" strokecolor="#3F3F44">
                <v:path arrowok="t"/>
              </v:shape>
            </v:group>
            <v:group style="position:absolute;left:6439;top:5689;width:3840;height:2" coordorigin="6439,5689" coordsize="3840,2">
              <v:shape style="position:absolute;left:6439;top:5689;width:3840;height:2" coordorigin="6439,5689" coordsize="3840,0" path="m6439,5689l10279,5689e" filled="f" stroked="t" strokeweight=".955343pt" strokecolor="#343434">
                <v:path arrowok="t"/>
              </v:shape>
            </v:group>
            <v:group style="position:absolute;left:6501;top:5646;width:2;height:938" coordorigin="6501,5646" coordsize="2,938">
              <v:shape style="position:absolute;left:6501;top:5646;width:2;height:938" coordorigin="6501,5646" coordsize="0,938" path="m6501,6584l6501,5646e" filled="f" stroked="t" strokeweight=".955343pt" strokecolor="#4B4B4B">
                <v:path arrowok="t"/>
              </v:shape>
            </v:group>
            <v:group style="position:absolute;left:869;top:6124;width:9410;height:2" coordorigin="869,6124" coordsize="9410,2">
              <v:shape style="position:absolute;left:869;top:6124;width:9410;height:2" coordorigin="869,6124" coordsize="9410,0" path="m869,6124l10279,6124e" filled="f" stroked="t" strokeweight=".955343pt" strokecolor="#3F3F3F">
                <v:path arrowok="t"/>
              </v:shape>
            </v:group>
            <v:group style="position:absolute;left:869;top:6340;width:6726;height:2" coordorigin="869,6340" coordsize="6726,2">
              <v:shape style="position:absolute;left:869;top:6340;width:6726;height:2" coordorigin="869,6340" coordsize="6726,0" path="m869,6340l7595,6340e" filled="f" stroked="t" strokeweight=".955343pt" strokecolor="#3F3F3F">
                <v:path arrowok="t"/>
              </v:shape>
            </v:group>
            <v:group style="position:absolute;left:1557;top:6096;width:2;height:2143" coordorigin="1557,6096" coordsize="2,2143">
              <v:shape style="position:absolute;left:1557;top:6096;width:2;height:2143" coordorigin="1557,6096" coordsize="0,2143" path="m1557,8239l1557,6096e" filled="f" stroked="t" strokeweight=".477671pt" strokecolor="#444444">
                <v:path arrowok="t"/>
              </v:shape>
            </v:group>
            <v:group style="position:absolute;left:6439;top:6325;width:3840;height:2" coordorigin="6439,6325" coordsize="3840,2">
              <v:shape style="position:absolute;left:6439;top:6325;width:3840;height:2" coordorigin="6439,6325" coordsize="3840,0" path="m6439,6325l10279,6325e" filled="f" stroked="t" strokeweight=".955343pt" strokecolor="#4F4F4F">
                <v:path arrowok="t"/>
              </v:shape>
            </v:group>
            <v:group style="position:absolute;left:2331;top:6067;width:2;height:1282" coordorigin="2331,6067" coordsize="2,1282">
              <v:shape style="position:absolute;left:2331;top:6067;width:2;height:1282" coordorigin="2331,6067" coordsize="0,1282" path="m2331,7349l2331,6067e" filled="f" stroked="t" strokeweight="1.433014pt" strokecolor="#3F3F3F">
                <v:path arrowok="t"/>
              </v:shape>
            </v:group>
            <v:group style="position:absolute;left:860;top:6761;width:5665;height:2" coordorigin="860,6761" coordsize="5665,2">
              <v:shape style="position:absolute;left:860;top:6761;width:5665;height:2" coordorigin="860,6761" coordsize="5665,0" path="m860,6761l6525,6761e" filled="f" stroked="t" strokeweight=".955343pt" strokecolor="#484848">
                <v:path arrowok="t"/>
              </v:shape>
            </v:group>
            <v:group style="position:absolute;left:5837;top:6751;width:4433;height:2" coordorigin="5837,6751" coordsize="4433,2">
              <v:shape style="position:absolute;left:5837;top:6751;width:4433;height:2" coordorigin="5837,6751" coordsize="4433,0" path="m5837,6751l10270,6751e" filled="f" stroked="t" strokeweight=".955343pt" strokecolor="#2F2F2F">
                <v:path arrowok="t"/>
              </v:shape>
            </v:group>
            <v:group style="position:absolute;left:879;top:3981;width:2;height:8076" coordorigin="879,3981" coordsize="2,8076">
              <v:shape style="position:absolute;left:879;top:3981;width:2;height:8076" coordorigin="879,3981" coordsize="0,8076" path="m879,12057l879,3981e" filled="f" stroked="t" strokeweight="1.433014pt" strokecolor="#2B2B2B">
                <v:path arrowok="t"/>
              </v:shape>
            </v:group>
            <v:group style="position:absolute;left:6492;top:6517;width:2;height:699" coordorigin="6492,6517" coordsize="2,699">
              <v:shape style="position:absolute;left:6492;top:6517;width:2;height:699" coordorigin="6492,6517" coordsize="0,699" path="m6492,7215l6492,6517e" filled="f" stroked="t" strokeweight=".955343pt" strokecolor="#383838">
                <v:path arrowok="t"/>
              </v:shape>
            </v:group>
            <v:group style="position:absolute;left:850;top:7402;width:745;height:2" coordorigin="850,7402" coordsize="745,2">
              <v:shape style="position:absolute;left:850;top:7402;width:745;height:2" coordorigin="850,7402" coordsize="745,0" path="m850,7402l1595,7402e" filled="f" stroked="t" strokeweight=".955343pt" strokecolor="#3B3B3F">
                <v:path arrowok="t"/>
              </v:shape>
            </v:group>
            <v:group style="position:absolute;left:1519;top:7397;width:831;height:2" coordorigin="1519,7397" coordsize="831,2">
              <v:shape style="position:absolute;left:1519;top:7397;width:831;height:2" coordorigin="1519,7397" coordsize="831,0" path="m1519,7397l2350,7397e" filled="f" stroked="t" strokeweight=".955343pt" strokecolor="#282828">
                <v:path arrowok="t"/>
              </v:shape>
            </v:group>
            <v:group style="position:absolute;left:2264;top:7392;width:8006;height:2" coordorigin="2264,7392" coordsize="8006,2">
              <v:shape style="position:absolute;left:2264;top:7392;width:8006;height:2" coordorigin="2264,7392" coordsize="8006,0" path="m2264,7392l10270,7392e" filled="f" stroked="t" strokeweight=".955343pt" strokecolor="#3F3F3F">
                <v:path arrowok="t"/>
              </v:shape>
            </v:group>
            <v:group style="position:absolute;left:10260;top:2880;width:2;height:12048" coordorigin="10260,2880" coordsize="2,12048">
              <v:shape style="position:absolute;left:10260;top:2880;width:2;height:12048" coordorigin="10260,2880" coordsize="0,12048" path="m10260,14928l10260,2880e" filled="f" stroked="t" strokeweight="1.910686pt" strokecolor="#2B2B2B">
                <v:path arrowok="t"/>
              </v:shape>
            </v:group>
            <v:group style="position:absolute;left:6487;top:7158;width:2;height:469" coordorigin="6487,7158" coordsize="2,469">
              <v:shape style="position:absolute;left:6487;top:7158;width:2;height:469" coordorigin="6487,7158" coordsize="0,469" path="m6487,7627l6487,7158e" filled="f" stroked="t" strokeweight=".955343pt" strokecolor="#232323">
                <v:path arrowok="t"/>
              </v:shape>
            </v:group>
            <v:group style="position:absolute;left:841;top:7612;width:5684;height:2" coordorigin="841,7612" coordsize="5684,2">
              <v:shape style="position:absolute;left:841;top:7612;width:5684;height:2" coordorigin="841,7612" coordsize="5684,0" path="m841,7612l6525,7612e" filled="f" stroked="t" strokeweight=".955343pt" strokecolor="#38383B">
                <v:path arrowok="t"/>
              </v:shape>
            </v:group>
            <v:group style="position:absolute;left:8421;top:2584;width:2;height:12354" coordorigin="8421,2584" coordsize="2,12354">
              <v:shape style="position:absolute;left:8421;top:2584;width:2;height:12354" coordorigin="8421,2584" coordsize="0,12354" path="m8421,14937l8421,2584e" filled="f" stroked="t" strokeweight="1.433014pt" strokecolor="#3F3F3F">
                <v:path arrowok="t"/>
              </v:shape>
            </v:group>
            <v:group style="position:absolute;left:6439;top:7593;width:3831;height:2" coordorigin="6439,7593" coordsize="3831,2">
              <v:shape style="position:absolute;left:6439;top:7593;width:3831;height:2" coordorigin="6439,7593" coordsize="3831,0" path="m6439,7593l10270,7593e" filled="f" stroked="t" strokeweight=".955343pt" strokecolor="#383838">
                <v:path arrowok="t"/>
              </v:shape>
            </v:group>
            <v:group style="position:absolute;left:841;top:7823;width:755;height:2" coordorigin="841,7823" coordsize="755,2">
              <v:shape style="position:absolute;left:841;top:7823;width:755;height:2" coordorigin="841,7823" coordsize="755,0" path="m841,7823l1595,7823e" filled="f" stroked="t" strokeweight="1.433014pt" strokecolor="#484848">
                <v:path arrowok="t"/>
              </v:shape>
            </v:group>
            <v:group style="position:absolute;left:1519;top:7818;width:5073;height:2" coordorigin="1519,7818" coordsize="5073,2">
              <v:shape style="position:absolute;left:1519;top:7818;width:5073;height:2" coordorigin="1519,7818" coordsize="5073,0" path="m1519,7818l6592,7818e" filled="f" stroked="t" strokeweight=".955343pt" strokecolor="#343434">
                <v:path arrowok="t"/>
              </v:shape>
            </v:group>
            <v:group style="position:absolute;left:6487;top:7540;width:2;height:1349" coordorigin="6487,7540" coordsize="2,1349">
              <v:shape style="position:absolute;left:6487;top:7540;width:2;height:1349" coordorigin="6487,7540" coordsize="0,1349" path="m6487,8890l6487,7540e" filled="f" stroked="t" strokeweight="1.433014pt" strokecolor="#484848">
                <v:path arrowok="t"/>
              </v:shape>
            </v:group>
            <v:group style="position:absolute;left:6439;top:7804;width:3831;height:2" coordorigin="6439,7804" coordsize="3831,2">
              <v:shape style="position:absolute;left:6439;top:7804;width:3831;height:2" coordorigin="6439,7804" coordsize="3831,0" path="m6439,7804l10270,7804e" filled="f" stroked="t" strokeweight=".955343pt" strokecolor="#4B4B4B">
                <v:path arrowok="t"/>
              </v:shape>
            </v:group>
            <v:group style="position:absolute;left:841;top:8244;width:5684;height:2" coordorigin="841,8244" coordsize="5684,2">
              <v:shape style="position:absolute;left:841;top:8244;width:5684;height:2" coordorigin="841,8244" coordsize="5684,0" path="m841,8244l6525,8244e" filled="f" stroked="t" strokeweight=".955343pt" strokecolor="#484848">
                <v:path arrowok="t"/>
              </v:shape>
            </v:group>
            <v:group style="position:absolute;left:6439;top:8234;width:3831;height:2" coordorigin="6439,8234" coordsize="3831,2">
              <v:shape style="position:absolute;left:6439;top:8234;width:3831;height:2" coordorigin="6439,8234" coordsize="3831,0" path="m6439,8234l10270,8234e" filled="f" stroked="t" strokeweight=".955343pt" strokecolor="#2B2B2B">
                <v:path arrowok="t"/>
              </v:shape>
            </v:group>
            <v:group style="position:absolute;left:1557;top:8210;width:2;height:230" coordorigin="1557,8210" coordsize="2,230">
              <v:shape style="position:absolute;left:1557;top:8210;width:2;height:230" coordorigin="1557,8210" coordsize="0,230" path="m1557,8440l1557,8210e" filled="f" stroked="t" strokeweight=".477671pt" strokecolor="#676767">
                <v:path arrowok="t"/>
              </v:shape>
            </v:group>
            <v:group style="position:absolute;left:841;top:8454;width:1509;height:2" coordorigin="841,8454" coordsize="1509,2">
              <v:shape style="position:absolute;left:841;top:8454;width:1509;height:2" coordorigin="841,8454" coordsize="1509,0" path="m841,8454l2350,8454e" filled="f" stroked="t" strokeweight=".955343pt" strokecolor="#484848">
                <v:path arrowok="t"/>
              </v:shape>
            </v:group>
            <v:group style="position:absolute;left:2264;top:8450;width:4261;height:2" coordorigin="2264,8450" coordsize="4261,2">
              <v:shape style="position:absolute;left:2264;top:8450;width:4261;height:2" coordorigin="2264,8450" coordsize="4261,0" path="m2264,8450l6525,8450e" filled="f" stroked="t" strokeweight=".955343pt" strokecolor="#747474">
                <v:path arrowok="t"/>
              </v:shape>
            </v:group>
            <v:group style="position:absolute;left:6439;top:8445;width:2006;height:2" coordorigin="6439,8445" coordsize="2006,2">
              <v:shape style="position:absolute;left:6439;top:8445;width:2006;height:2" coordorigin="6439,8445" coordsize="2006,0" path="m6439,8445l8445,8445e" filled="f" stroked="t" strokeweight=".477671pt" strokecolor="#444444">
                <v:path arrowok="t"/>
              </v:shape>
            </v:group>
            <v:group style="position:absolute;left:8369;top:8435;width:1911;height:2" coordorigin="8369,8435" coordsize="1911,2">
              <v:shape style="position:absolute;left:8369;top:8435;width:1911;height:2" coordorigin="8369,8435" coordsize="1911,0" path="m8369,8435l10279,8435e" filled="f" stroked="t" strokeweight=".477671pt" strokecolor="#484848">
                <v:path arrowok="t"/>
              </v:shape>
            </v:group>
            <v:group style="position:absolute;left:860;top:8392;width:2;height:708" coordorigin="860,8392" coordsize="2,708">
              <v:shape style="position:absolute;left:860;top:8392;width:2;height:708" coordorigin="860,8392" coordsize="0,708" path="m860,9100l860,8392e" filled="f" stroked="t" strokeweight="1.910686pt" strokecolor="#3F3F3F">
                <v:path arrowok="t"/>
              </v:shape>
            </v:group>
            <v:group style="position:absolute;left:1557;top:8421;width:2;height:6497" coordorigin="1557,8421" coordsize="2,6497">
              <v:shape style="position:absolute;left:1557;top:8421;width:2;height:6497" coordorigin="1557,8421" coordsize="0,6497" path="m1557,14918l1557,8421e" filled="f" stroked="t" strokeweight=".477671pt" strokecolor="#383838">
                <v:path arrowok="t"/>
              </v:shape>
            </v:group>
            <v:group style="position:absolute;left:841;top:8866;width:5684;height:2" coordorigin="841,8866" coordsize="5684,2">
              <v:shape style="position:absolute;left:841;top:8866;width:5684;height:2" coordorigin="841,8866" coordsize="5684,0" path="m841,8866l6525,8866e" filled="f" stroked="t" strokeweight="1.433014pt" strokecolor="#48484B">
                <v:path arrowok="t"/>
              </v:shape>
            </v:group>
            <v:group style="position:absolute;left:6439;top:8856;width:3850;height:2" coordorigin="6439,8856" coordsize="3850,2">
              <v:shape style="position:absolute;left:6439;top:8856;width:3850;height:2" coordorigin="6439,8856" coordsize="3850,0" path="m6439,8856l10289,8856e" filled="f" stroked="t" strokeweight=".955343pt" strokecolor="#232323">
                <v:path arrowok="t"/>
              </v:shape>
            </v:group>
            <v:group style="position:absolute;left:841;top:9076;width:5684;height:2" coordorigin="841,9076" coordsize="5684,2">
              <v:shape style="position:absolute;left:841;top:9076;width:5684;height:2" coordorigin="841,9076" coordsize="5684,0" path="m841,9076l6525,9076e" filled="f" stroked="t" strokeweight=".955343pt" strokecolor="#3F3F3F">
                <v:path arrowok="t"/>
              </v:shape>
            </v:group>
            <v:group style="position:absolute;left:6496;top:8804;width:2;height:1148" coordorigin="6496,8804" coordsize="2,1148">
              <v:shape style="position:absolute;left:6496;top:8804;width:2;height:1148" coordorigin="6496,8804" coordsize="0,1148" path="m6496,9952l6496,8804e" filled="f" stroked="t" strokeweight=".955343pt" strokecolor="#232328">
                <v:path arrowok="t"/>
              </v:shape>
            </v:group>
            <v:group style="position:absolute;left:6439;top:9067;width:3850;height:2" coordorigin="6439,9067" coordsize="3850,2">
              <v:shape style="position:absolute;left:6439;top:9067;width:3850;height:2" coordorigin="6439,9067" coordsize="3850,0" path="m6439,9067l10289,9067e" filled="f" stroked="t" strokeweight=".955343pt" strokecolor="#282828">
                <v:path arrowok="t"/>
              </v:shape>
            </v:group>
            <v:group style="position:absolute;left:841;top:9292;width:1509;height:2" coordorigin="841,9292" coordsize="1509,2">
              <v:shape style="position:absolute;left:841;top:9292;width:1509;height:2" coordorigin="841,9292" coordsize="1509,0" path="m841,9292l2350,9292e" filled="f" stroked="t" strokeweight=".955343pt" strokecolor="#3B3B3F">
                <v:path arrowok="t"/>
              </v:shape>
            </v:group>
            <v:group style="position:absolute;left:2264;top:9282;width:8025;height:2" coordorigin="2264,9282" coordsize="8025,2">
              <v:shape style="position:absolute;left:2264;top:9282;width:8025;height:2" coordorigin="2264,9282" coordsize="8025,0" path="m2264,9282l10289,9282e" filled="f" stroked="t" strokeweight=".955343pt" strokecolor="#343434">
                <v:path arrowok="t"/>
              </v:shape>
            </v:group>
            <v:group style="position:absolute;left:841;top:9502;width:755;height:2" coordorigin="841,9502" coordsize="755,2">
              <v:shape style="position:absolute;left:841;top:9502;width:755;height:2" coordorigin="841,9502" coordsize="755,0" path="m841,9502l1595,9502e" filled="f" stroked="t" strokeweight=".955343pt" strokecolor="#484448">
                <v:path arrowok="t"/>
              </v:shape>
            </v:group>
            <v:group style="position:absolute;left:1519;top:9497;width:6926;height:2" coordorigin="1519,9497" coordsize="6926,2">
              <v:shape style="position:absolute;left:1519;top:9497;width:6926;height:2" coordorigin="1519,9497" coordsize="6926,0" path="m1519,9497l8445,9497e" filled="f" stroked="t" strokeweight=".955343pt" strokecolor="#2F2F2F">
                <v:path arrowok="t"/>
              </v:shape>
            </v:group>
            <v:group style="position:absolute;left:8369;top:9488;width:1920;height:2" coordorigin="8369,9488" coordsize="1920,2">
              <v:shape style="position:absolute;left:8369;top:9488;width:1920;height:2" coordorigin="8369,9488" coordsize="1920,0" path="m8369,9488l10289,9488e" filled="f" stroked="t" strokeweight=".955343pt" strokecolor="#484848">
                <v:path arrowok="t"/>
              </v:shape>
            </v:group>
            <v:group style="position:absolute;left:855;top:9435;width:2;height:718" coordorigin="855,9435" coordsize="2,718">
              <v:shape style="position:absolute;left:855;top:9435;width:2;height:718" coordorigin="855,9435" coordsize="0,718" path="m855,10153l855,9435e" filled="f" stroked="t" strokeweight="1.433014pt" strokecolor="#1C1C1C">
                <v:path arrowok="t"/>
              </v:shape>
            </v:group>
            <v:group style="position:absolute;left:841;top:9708;width:5684;height:2" coordorigin="841,9708" coordsize="5684,2">
              <v:shape style="position:absolute;left:841;top:9708;width:5684;height:2" coordorigin="841,9708" coordsize="5684,0" path="m841,9708l6525,9708e" filled="f" stroked="t" strokeweight="1.433014pt" strokecolor="#4B4B4B">
                <v:path arrowok="t"/>
              </v:shape>
            </v:group>
            <v:group style="position:absolute;left:6439;top:9698;width:3850;height:2" coordorigin="6439,9698" coordsize="3850,2">
              <v:shape style="position:absolute;left:6439;top:9698;width:3850;height:2" coordorigin="6439,9698" coordsize="3850,0" path="m6439,9698l10289,9698e" filled="f" stroked="t" strokeweight=".955343pt" strokecolor="#1F1F1F">
                <v:path arrowok="t"/>
              </v:shape>
            </v:group>
            <v:group style="position:absolute;left:831;top:10139;width:764;height:2" coordorigin="831,10139" coordsize="764,2">
              <v:shape style="position:absolute;left:831;top:10139;width:764;height:2" coordorigin="831,10139" coordsize="764,0" path="m831,10139l1595,10139e" filled="f" stroked="t" strokeweight=".955343pt" strokecolor="#3F3F3F">
                <v:path arrowok="t"/>
              </v:shape>
            </v:group>
            <v:group style="position:absolute;left:1519;top:10134;width:5006;height:2" coordorigin="1519,10134" coordsize="5006,2">
              <v:shape style="position:absolute;left:1519;top:10134;width:5006;height:2" coordorigin="1519,10134" coordsize="5006,0" path="m1519,10134l6525,10134e" filled="f" stroked="t" strokeweight=".955343pt" strokecolor="#2B2B2B">
                <v:path arrowok="t"/>
              </v:shape>
            </v:group>
            <v:group style="position:absolute;left:6492;top:9895;width:2;height:2153" coordorigin="6492,9895" coordsize="2,2153">
              <v:shape style="position:absolute;left:6492;top:9895;width:2;height:2153" coordorigin="6492,9895" coordsize="0,2153" path="m6492,12048l6492,9895e" filled="f" stroked="t" strokeweight="1.433014pt" strokecolor="#484848">
                <v:path arrowok="t"/>
              </v:shape>
            </v:group>
            <v:group style="position:absolute;left:6439;top:10124;width:3850;height:2" coordorigin="6439,10124" coordsize="3850,2">
              <v:shape style="position:absolute;left:6439;top:10124;width:3850;height:2" coordorigin="6439,10124" coordsize="3850,0" path="m6439,10124l10289,10124e" filled="f" stroked="t" strokeweight="1.433014pt" strokecolor="#444444">
                <v:path arrowok="t"/>
              </v:shape>
            </v:group>
            <v:group style="position:absolute;left:831;top:10349;width:764;height:2" coordorigin="831,10349" coordsize="764,2">
              <v:shape style="position:absolute;left:831;top:10349;width:764;height:2" coordorigin="831,10349" coordsize="764,0" path="m831,10349l1595,10349e" filled="f" stroked="t" strokeweight="1.433014pt" strokecolor="#444444">
                <v:path arrowok="t"/>
              </v:shape>
            </v:group>
            <v:group style="position:absolute;left:1519;top:10344;width:5006;height:2" coordorigin="1519,10344" coordsize="5006,2">
              <v:shape style="position:absolute;left:1519;top:10344;width:5006;height:2" coordorigin="1519,10344" coordsize="5006,0" path="m1519,10344l6525,10344e" filled="f" stroked="t" strokeweight=".955343pt" strokecolor="#2B2B2B">
                <v:path arrowok="t"/>
              </v:shape>
            </v:group>
            <v:group style="position:absolute;left:6439;top:10335;width:3850;height:2" coordorigin="6439,10335" coordsize="3850,2">
              <v:shape style="position:absolute;left:6439;top:10335;width:3850;height:2" coordorigin="6439,10335" coordsize="3850,0" path="m6439,10335l10289,10335e" filled="f" stroked="t" strokeweight="1.433014pt" strokecolor="#4B4B4B">
                <v:path arrowok="t"/>
              </v:shape>
            </v:group>
            <v:group style="position:absolute;left:831;top:10560;width:764;height:2" coordorigin="831,10560" coordsize="764,2">
              <v:shape style="position:absolute;left:831;top:10560;width:764;height:2" coordorigin="831,10560" coordsize="764,0" path="m831,10560l1595,10560e" filled="f" stroked="t" strokeweight="1.433014pt" strokecolor="#3F3F3F">
                <v:path arrowok="t"/>
              </v:shape>
            </v:group>
            <v:group style="position:absolute;left:1519;top:10555;width:5006;height:2" coordorigin="1519,10555" coordsize="5006,2">
              <v:shape style="position:absolute;left:1519;top:10555;width:5006;height:2" coordorigin="1519,10555" coordsize="5006,0" path="m1519,10555l6525,10555e" filled="f" stroked="t" strokeweight=".955343pt" strokecolor="#28282B">
                <v:path arrowok="t"/>
              </v:shape>
            </v:group>
            <v:group style="position:absolute;left:6439;top:10545;width:3850;height:2" coordorigin="6439,10545" coordsize="3850,2">
              <v:shape style="position:absolute;left:6439;top:10545;width:3850;height:2" coordorigin="6439,10545" coordsize="3850,0" path="m6439,10545l10289,10545e" filled="f" stroked="t" strokeweight="1.433014pt" strokecolor="#4F4F4F">
                <v:path arrowok="t"/>
              </v:shape>
            </v:group>
            <v:group style="position:absolute;left:831;top:10981;width:764;height:2" coordorigin="831,10981" coordsize="764,2">
              <v:shape style="position:absolute;left:831;top:10981;width:764;height:2" coordorigin="831,10981" coordsize="764,0" path="m831,10981l1595,10981e" filled="f" stroked="t" strokeweight="1.433014pt" strokecolor="#444444">
                <v:path arrowok="t"/>
              </v:shape>
            </v:group>
            <v:group style="position:absolute;left:1519;top:10976;width:5006;height:2" coordorigin="1519,10976" coordsize="5006,2">
              <v:shape style="position:absolute;left:1519;top:10976;width:5006;height:2" coordorigin="1519,10976" coordsize="5006,0" path="m1519,10976l6525,10976e" filled="f" stroked="t" strokeweight=".955343pt" strokecolor="#2B2B2B">
                <v:path arrowok="t"/>
              </v:shape>
            </v:group>
            <v:group style="position:absolute;left:2307;top:6785;width:2;height:4842" coordorigin="2307,6785" coordsize="2,4842">
              <v:shape style="position:absolute;left:2307;top:6785;width:2;height:4842" coordorigin="2307,6785" coordsize="0,4842" path="m2307,11627l2307,6785e" filled="f" stroked="t" strokeweight="1.433014pt" strokecolor="#38383B">
                <v:path arrowok="t"/>
              </v:shape>
            </v:group>
            <v:group style="position:absolute;left:6439;top:10961;width:3850;height:2" coordorigin="6439,10961" coordsize="3850,2">
              <v:shape style="position:absolute;left:6439;top:10961;width:3850;height:2" coordorigin="6439,10961" coordsize="3850,0" path="m6439,10961l10289,10961e" filled="f" stroked="t" strokeweight=".955343pt" strokecolor="#444444">
                <v:path arrowok="t"/>
              </v:shape>
            </v:group>
            <v:group style="position:absolute;left:831;top:11191;width:764;height:2" coordorigin="831,11191" coordsize="764,2">
              <v:shape style="position:absolute;left:831;top:11191;width:764;height:2" coordorigin="831,11191" coordsize="764,0" path="m831,11191l1595,11191e" filled="f" stroked="t" strokeweight="1.433014pt" strokecolor="#444444">
                <v:path arrowok="t"/>
              </v:shape>
            </v:group>
            <v:group style="position:absolute;left:850;top:5875;width:2;height:6383" coordorigin="850,5875" coordsize="2,6383">
              <v:shape style="position:absolute;left:850;top:5875;width:2;height:6383" coordorigin="850,5875" coordsize="0,6383" path="m850,12258l850,5875e" filled="f" stroked="t" strokeweight="1.433014pt" strokecolor="#2B2B2B">
                <v:path arrowok="t"/>
              </v:shape>
            </v:group>
            <v:group style="position:absolute;left:1519;top:11186;width:5006;height:2" coordorigin="1519,11186" coordsize="5006,2">
              <v:shape style="position:absolute;left:1519;top:11186;width:5006;height:2" coordorigin="1519,11186" coordsize="5006,0" path="m1519,11186l6525,11186e" filled="f" stroked="t" strokeweight=".955343pt" strokecolor="#2B2B2B">
                <v:path arrowok="t"/>
              </v:shape>
            </v:group>
            <v:group style="position:absolute;left:6439;top:11177;width:3850;height:2" coordorigin="6439,11177" coordsize="3850,2">
              <v:shape style="position:absolute;left:6439;top:11177;width:3850;height:2" coordorigin="6439,11177" coordsize="3850,0" path="m6439,11177l10289,11177e" filled="f" stroked="t" strokeweight="1.433014pt" strokecolor="#4B4B4B">
                <v:path arrowok="t"/>
              </v:shape>
            </v:group>
            <v:group style="position:absolute;left:831;top:11402;width:764;height:2" coordorigin="831,11402" coordsize="764,2">
              <v:shape style="position:absolute;left:831;top:11402;width:764;height:2" coordorigin="831,11402" coordsize="764,0" path="m831,11402l1595,11402e" filled="f" stroked="t" strokeweight="1.433014pt" strokecolor="#444444">
                <v:path arrowok="t"/>
              </v:shape>
            </v:group>
            <v:group style="position:absolute;left:1519;top:11397;width:5006;height:2" coordorigin="1519,11397" coordsize="5006,2">
              <v:shape style="position:absolute;left:1519;top:11397;width:5006;height:2" coordorigin="1519,11397" coordsize="5006,0" path="m1519,11397l6525,11397e" filled="f" stroked="t" strokeweight=".955343pt" strokecolor="#28282B">
                <v:path arrowok="t"/>
              </v:shape>
            </v:group>
            <v:group style="position:absolute;left:6439;top:11387;width:3850;height:2" coordorigin="6439,11387" coordsize="3850,2">
              <v:shape style="position:absolute;left:6439;top:11387;width:3850;height:2" coordorigin="6439,11387" coordsize="3850,0" path="m6439,11387l10289,11387e" filled="f" stroked="t" strokeweight="1.433014pt" strokecolor="#4B4B4B">
                <v:path arrowok="t"/>
              </v:shape>
            </v:group>
            <v:group style="position:absolute;left:831;top:11612;width:764;height:2" coordorigin="831,11612" coordsize="764,2">
              <v:shape style="position:absolute;left:831;top:11612;width:764;height:2" coordorigin="831,11612" coordsize="764,0" path="m831,11612l1595,11612e" filled="f" stroked="t" strokeweight="1.433014pt" strokecolor="#444448">
                <v:path arrowok="t"/>
              </v:shape>
            </v:group>
            <v:group style="position:absolute;left:1519;top:11607;width:831;height:2" coordorigin="1519,11607" coordsize="831,2">
              <v:shape style="position:absolute;left:1519;top:11607;width:831;height:2" coordorigin="1519,11607" coordsize="831,0" path="m1519,11607l2350,11607e" filled="f" stroked="t" strokeweight=".955343pt" strokecolor="#18181C">
                <v:path arrowok="t"/>
              </v:shape>
            </v:group>
            <v:group style="position:absolute;left:2264;top:11607;width:4261;height:2" coordorigin="2264,11607" coordsize="4261,2">
              <v:shape style="position:absolute;left:2264;top:11607;width:4261;height:2" coordorigin="2264,11607" coordsize="4261,0" path="m2264,11607l6525,11607e" filled="f" stroked="t" strokeweight=".955343pt" strokecolor="#2B2B2B">
                <v:path arrowok="t"/>
              </v:shape>
            </v:group>
            <v:group style="position:absolute;left:6439;top:11598;width:3850;height:2" coordorigin="6439,11598" coordsize="3850,2">
              <v:shape style="position:absolute;left:6439;top:11598;width:3850;height:2" coordorigin="6439,11598" coordsize="3850,0" path="m6439,11598l10289,11598e" filled="f" stroked="t" strokeweight="1.433014pt" strokecolor="#484848">
                <v:path arrowok="t"/>
              </v:shape>
            </v:group>
            <v:group style="position:absolute;left:822;top:12033;width:774;height:2" coordorigin="822,12033" coordsize="774,2">
              <v:shape style="position:absolute;left:822;top:12033;width:774;height:2" coordorigin="822,12033" coordsize="774,0" path="m822,12033l1595,12033e" filled="f" stroked="t" strokeweight=".955343pt" strokecolor="#3B3B3F">
                <v:path arrowok="t"/>
              </v:shape>
            </v:group>
            <v:group style="position:absolute;left:1519;top:12028;width:831;height:2" coordorigin="1519,12028" coordsize="831,2">
              <v:shape style="position:absolute;left:1519;top:12028;width:831;height:2" coordorigin="1519,12028" coordsize="831,0" path="m1519,12028l2350,12028e" filled="f" stroked="t" strokeweight=".955343pt" strokecolor="#1C1C1C">
                <v:path arrowok="t"/>
              </v:shape>
            </v:group>
            <v:group style="position:absolute;left:2264;top:12028;width:4261;height:2" coordorigin="2264,12028" coordsize="4261,2">
              <v:shape style="position:absolute;left:2264;top:12028;width:4261;height:2" coordorigin="2264,12028" coordsize="4261,0" path="m2264,12028l6525,12028e" filled="f" stroked="t" strokeweight=".955343pt" strokecolor="#2F2F2F">
                <v:path arrowok="t"/>
              </v:shape>
            </v:group>
            <v:group style="position:absolute;left:6439;top:12019;width:3850;height:2" coordorigin="6439,12019" coordsize="3850,2">
              <v:shape style="position:absolute;left:6439;top:12019;width:3850;height:2" coordorigin="6439,12019" coordsize="3850,0" path="m6439,12019l10289,12019e" filled="f" stroked="t" strokeweight="1.433014pt" strokecolor="#4B4B4B">
                <v:path arrowok="t"/>
              </v:shape>
            </v:group>
            <v:group style="position:absolute;left:831;top:12244;width:764;height:2" coordorigin="831,12244" coordsize="764,2">
              <v:shape style="position:absolute;left:831;top:12244;width:764;height:2" coordorigin="831,12244" coordsize="764,0" path="m831,12244l1595,12244e" filled="f" stroked="t" strokeweight=".955343pt" strokecolor="#38383B">
                <v:path arrowok="t"/>
              </v:shape>
            </v:group>
            <v:group style="position:absolute;left:1519;top:12239;width:831;height:2" coordorigin="1519,12239" coordsize="831,2">
              <v:shape style="position:absolute;left:1519;top:12239;width:831;height:2" coordorigin="1519,12239" coordsize="831,0" path="m1519,12239l2350,12239e" filled="f" stroked="t" strokeweight=".955343pt" strokecolor="#1C1C1C">
                <v:path arrowok="t"/>
              </v:shape>
            </v:group>
            <v:group style="position:absolute;left:2264;top:12239;width:4261;height:2" coordorigin="2264,12239" coordsize="4261,2">
              <v:shape style="position:absolute;left:2264;top:12239;width:4261;height:2" coordorigin="2264,12239" coordsize="4261,0" path="m2264,12239l6525,12239e" filled="f" stroked="t" strokeweight=".955343pt" strokecolor="#2F2F2F">
                <v:path arrowok="t"/>
              </v:shape>
            </v:group>
            <v:group style="position:absolute;left:6492;top:11971;width:2;height:1330" coordorigin="6492,11971" coordsize="2,1330">
              <v:shape style="position:absolute;left:6492;top:11971;width:2;height:1330" coordorigin="6492,11971" coordsize="0,1330" path="m6492,13301l6492,11971e" filled="f" stroked="t" strokeweight=".955343pt" strokecolor="#282828">
                <v:path arrowok="t"/>
              </v:shape>
            </v:group>
            <v:group style="position:absolute;left:6439;top:12234;width:2006;height:2" coordorigin="6439,12234" coordsize="2006,2">
              <v:shape style="position:absolute;left:6439;top:12234;width:2006;height:2" coordorigin="6439,12234" coordsize="2006,0" path="m6439,12234l8445,12234e" filled="f" stroked="t" strokeweight="1.433014pt" strokecolor="#444444">
                <v:path arrowok="t"/>
              </v:shape>
            </v:group>
            <v:group style="position:absolute;left:8369;top:12229;width:1920;height:2" coordorigin="8369,12229" coordsize="1920,2">
              <v:shape style="position:absolute;left:8369;top:12229;width:1920;height:2" coordorigin="8369,12229" coordsize="1920,0" path="m8369,12229l10289,12229e" filled="f" stroked="t" strokeweight=".955343pt" strokecolor="#2B2B2B">
                <v:path arrowok="t"/>
              </v:shape>
            </v:group>
            <v:group style="position:absolute;left:836;top:12182;width:2;height:909" coordorigin="836,12182" coordsize="2,909">
              <v:shape style="position:absolute;left:836;top:12182;width:2;height:909" coordorigin="836,12182" coordsize="0,909" path="m836,13091l836,12182e" filled="f" stroked="t" strokeweight="1.433014pt" strokecolor="#1C1C1C">
                <v:path arrowok="t"/>
              </v:shape>
            </v:group>
            <v:group style="position:absolute;left:831;top:12665;width:5694;height:2" coordorigin="831,12665" coordsize="5694,2">
              <v:shape style="position:absolute;left:831;top:12665;width:5694;height:2" coordorigin="831,12665" coordsize="5694,0" path="m831,12665l6525,12665e" filled="f" stroked="t" strokeweight="1.433014pt" strokecolor="#444444">
                <v:path arrowok="t"/>
              </v:shape>
            </v:group>
            <v:group style="position:absolute;left:2288;top:11550;width:2;height:3196" coordorigin="2288,11550" coordsize="2,3196">
              <v:shape style="position:absolute;left:2288;top:11550;width:2;height:3196" coordorigin="2288,11550" coordsize="0,3196" path="m2288,14746l2288,11550e" filled="f" stroked="t" strokeweight=".955343pt" strokecolor="#2F2F2F">
                <v:path arrowok="t"/>
              </v:shape>
            </v:group>
            <v:group style="position:absolute;left:6439;top:12660;width:2006;height:2" coordorigin="6439,12660" coordsize="2006,2">
              <v:shape style="position:absolute;left:6439;top:12660;width:2006;height:2" coordorigin="6439,12660" coordsize="2006,0" path="m6439,12660l8445,12660e" filled="f" stroked="t" strokeweight=".955343pt" strokecolor="#1C1C1C">
                <v:path arrowok="t"/>
              </v:shape>
            </v:group>
            <v:group style="position:absolute;left:8369;top:12655;width:1920;height:2" coordorigin="8369,12655" coordsize="1920,2">
              <v:shape style="position:absolute;left:8369;top:12655;width:1920;height:2" coordorigin="8369,12655" coordsize="1920,0" path="m8369,12655l10289,12655e" filled="f" stroked="t" strokeweight=".955343pt" strokecolor="#2F2F2F">
                <v:path arrowok="t"/>
              </v:shape>
            </v:group>
            <v:group style="position:absolute;left:822;top:13071;width:5703;height:2" coordorigin="822,13071" coordsize="5703,2">
              <v:shape style="position:absolute;left:822;top:13071;width:5703;height:2" coordorigin="822,13071" coordsize="5703,0" path="m822,13071l6525,13071e" filled="f" stroked="t" strokeweight=".955343pt" strokecolor="#3F3F3F">
                <v:path arrowok="t"/>
              </v:shape>
            </v:group>
            <v:group style="position:absolute;left:6439;top:13062;width:2006;height:2" coordorigin="6439,13062" coordsize="2006,2">
              <v:shape style="position:absolute;left:6439;top:13062;width:2006;height:2" coordorigin="6439,13062" coordsize="2006,0" path="m6439,13062l8445,13062e" filled="f" stroked="t" strokeweight=".955343pt" strokecolor="#1F1F1F">
                <v:path arrowok="t"/>
              </v:shape>
            </v:group>
            <v:group style="position:absolute;left:8369;top:13057;width:1920;height:2" coordorigin="8369,13057" coordsize="1920,2">
              <v:shape style="position:absolute;left:8369;top:13057;width:1920;height:2" coordorigin="8369,13057" coordsize="1920,0" path="m8369,13057l10289,13057e" filled="f" stroked="t" strokeweight=".955343pt" strokecolor="#383838">
                <v:path arrowok="t"/>
              </v:shape>
            </v:group>
            <v:group style="position:absolute;left:822;top:13287;width:1529;height:2" coordorigin="822,13287" coordsize="1529,2">
              <v:shape style="position:absolute;left:822;top:13287;width:1529;height:2" coordorigin="822,13287" coordsize="1529,0" path="m822,13287l2350,13287e" filled="f" stroked="t" strokeweight=".955343pt" strokecolor="#3F3F44">
                <v:path arrowok="t"/>
              </v:shape>
            </v:group>
            <v:group style="position:absolute;left:836;top:13014;width:2;height:1732" coordorigin="836,13014" coordsize="2,1732">
              <v:shape style="position:absolute;left:836;top:13014;width:2;height:1732" coordorigin="836,13014" coordsize="0,1732" path="m836,14746l836,13014e" filled="f" stroked="t" strokeweight="1.433014pt" strokecolor="#383838">
                <v:path arrowok="t"/>
              </v:shape>
            </v:group>
            <v:group style="position:absolute;left:2264;top:13277;width:6181;height:2" coordorigin="2264,13277" coordsize="6181,2">
              <v:shape style="position:absolute;left:2264;top:13277;width:6181;height:2" coordorigin="2264,13277" coordsize="6181,0" path="m2264,13277l8445,13277e" filled="f" stroked="t" strokeweight=".955343pt" strokecolor="#2B2B2F">
                <v:path arrowok="t"/>
              </v:shape>
            </v:group>
            <v:group style="position:absolute;left:8369;top:13268;width:1920;height:2" coordorigin="8369,13268" coordsize="1920,2">
              <v:shape style="position:absolute;left:8369;top:13268;width:1920;height:2" coordorigin="8369,13268" coordsize="1920,0" path="m8369,13268l10289,13268e" filled="f" stroked="t" strokeweight="1.433014pt" strokecolor="#3F3F3F">
                <v:path arrowok="t"/>
              </v:shape>
            </v:group>
            <v:group style="position:absolute;left:831;top:13689;width:764;height:2" coordorigin="831,13689" coordsize="764,2">
              <v:shape style="position:absolute;left:831;top:13689;width:764;height:2" coordorigin="831,13689" coordsize="764,0" path="m831,13689l1595,13689e" filled="f" stroked="t" strokeweight=".955343pt" strokecolor="#3F3F3F">
                <v:path arrowok="t"/>
              </v:shape>
            </v:group>
            <v:group style="position:absolute;left:1519;top:13684;width:831;height:2" coordorigin="1519,13684" coordsize="831,2">
              <v:shape style="position:absolute;left:1519;top:13684;width:831;height:2" coordorigin="1519,13684" coordsize="831,0" path="m1519,13684l2350,13684e" filled="f" stroked="t" strokeweight=".955343pt" strokecolor="#1C1C1C">
                <v:path arrowok="t"/>
              </v:shape>
            </v:group>
            <v:group style="position:absolute;left:6492;top:13225;width:2;height:1311" coordorigin="6492,13225" coordsize="2,1311">
              <v:shape style="position:absolute;left:6492;top:13225;width:2;height:1311" coordorigin="6492,13225" coordsize="0,1311" path="m6492,14536l6492,13225e" filled="f" stroked="t" strokeweight="1.433014pt" strokecolor="#444444">
                <v:path arrowok="t"/>
              </v:shape>
            </v:group>
            <v:group style="position:absolute;left:2264;top:13684;width:4261;height:2" coordorigin="2264,13684" coordsize="4261,2">
              <v:shape style="position:absolute;left:2264;top:13684;width:4261;height:2" coordorigin="2264,13684" coordsize="4261,0" path="m2264,13684l6525,13684e" filled="f" stroked="t" strokeweight=".955343pt" strokecolor="#2F2F2F">
                <v:path arrowok="t"/>
              </v:shape>
            </v:group>
            <v:group style="position:absolute;left:6439;top:13679;width:2006;height:2" coordorigin="6439,13679" coordsize="2006,2">
              <v:shape style="position:absolute;left:6439;top:13679;width:2006;height:2" coordorigin="6439,13679" coordsize="2006,0" path="m6439,13679l8445,13679e" filled="f" stroked="t" strokeweight="1.433014pt" strokecolor="#4B4B4B">
                <v:path arrowok="t"/>
              </v:shape>
            </v:group>
            <v:group style="position:absolute;left:8369;top:13670;width:1920;height:2" coordorigin="8369,13670" coordsize="1920,2">
              <v:shape style="position:absolute;left:8369;top:13670;width:1920;height:2" coordorigin="8369,13670" coordsize="1920,0" path="m8369,13670l10289,13670e" filled="f" stroked="t" strokeweight=".955343pt" strokecolor="#383838">
                <v:path arrowok="t"/>
              </v:shape>
            </v:group>
            <v:group style="position:absolute;left:831;top:13899;width:764;height:2" coordorigin="831,13899" coordsize="764,2">
              <v:shape style="position:absolute;left:831;top:13899;width:764;height:2" coordorigin="831,13899" coordsize="764,0" path="m831,13899l1595,13899e" filled="f" stroked="t" strokeweight=".955343pt" strokecolor="#444444">
                <v:path arrowok="t"/>
              </v:shape>
            </v:group>
            <v:group style="position:absolute;left:1519;top:13894;width:831;height:2" coordorigin="1519,13894" coordsize="831,2">
              <v:shape style="position:absolute;left:1519;top:13894;width:831;height:2" coordorigin="1519,13894" coordsize="831,0" path="m1519,13894l2350,13894e" filled="f" stroked="t" strokeweight=".955343pt" strokecolor="#1F1F23">
                <v:path arrowok="t"/>
              </v:shape>
            </v:group>
            <v:group style="position:absolute;left:2264;top:13894;width:4261;height:2" coordorigin="2264,13894" coordsize="4261,2">
              <v:shape style="position:absolute;left:2264;top:13894;width:4261;height:2" coordorigin="2264,13894" coordsize="4261,0" path="m2264,13894l6525,13894e" filled="f" stroked="t" strokeweight=".955343pt" strokecolor="#383838">
                <v:path arrowok="t"/>
              </v:shape>
            </v:group>
            <v:group style="position:absolute;left:6439;top:13890;width:2006;height:2" coordorigin="6439,13890" coordsize="2006,2">
              <v:shape style="position:absolute;left:6439;top:13890;width:2006;height:2" coordorigin="6439,13890" coordsize="2006,0" path="m6439,13890l8445,13890e" filled="f" stroked="t" strokeweight="1.433014pt" strokecolor="#4F4F4F">
                <v:path arrowok="t"/>
              </v:shape>
            </v:group>
            <v:group style="position:absolute;left:8369;top:13885;width:1920;height:2" coordorigin="8369,13885" coordsize="1920,2">
              <v:shape style="position:absolute;left:8369;top:13885;width:1920;height:2" coordorigin="8369,13885" coordsize="1920,0" path="m8369,13885l10289,13885e" filled="f" stroked="t" strokeweight=".955343pt" strokecolor="#2F2F2F">
                <v:path arrowok="t"/>
              </v:shape>
            </v:group>
            <v:group style="position:absolute;left:831;top:14301;width:764;height:2" coordorigin="831,14301" coordsize="764,2">
              <v:shape style="position:absolute;left:831;top:14301;width:764;height:2" coordorigin="831,14301" coordsize="764,0" path="m831,14301l1595,14301e" filled="f" stroked="t" strokeweight=".955343pt" strokecolor="#3F3F3F">
                <v:path arrowok="t"/>
              </v:shape>
            </v:group>
            <v:group style="position:absolute;left:1519;top:14296;width:831;height:2" coordorigin="1519,14296" coordsize="831,2">
              <v:shape style="position:absolute;left:1519;top:14296;width:831;height:2" coordorigin="1519,14296" coordsize="831,0" path="m1519,14296l2350,14296e" filled="f" stroked="t" strokeweight=".955343pt" strokecolor="#1C1C1C">
                <v:path arrowok="t"/>
              </v:shape>
            </v:group>
            <v:group style="position:absolute;left:2264;top:14296;width:4261;height:2" coordorigin="2264,14296" coordsize="4261,2">
              <v:shape style="position:absolute;left:2264;top:14296;width:4261;height:2" coordorigin="2264,14296" coordsize="4261,0" path="m2264,14296l6525,14296e" filled="f" stroked="t" strokeweight=".955343pt" strokecolor="#2F2F2F">
                <v:path arrowok="t"/>
              </v:shape>
            </v:group>
            <v:group style="position:absolute;left:6439;top:14292;width:3850;height:2" coordorigin="6439,14292" coordsize="3850,2">
              <v:shape style="position:absolute;left:6439;top:14292;width:3850;height:2" coordorigin="6439,14292" coordsize="3850,0" path="m6439,14292l10289,14292e" filled="f" stroked="t" strokeweight="1.433014pt" strokecolor="#484848">
                <v:path arrowok="t"/>
              </v:shape>
            </v:group>
            <v:group style="position:absolute;left:822;top:14512;width:774;height:2" coordorigin="822,14512" coordsize="774,2">
              <v:shape style="position:absolute;left:822;top:14512;width:774;height:2" coordorigin="822,14512" coordsize="774,0" path="m822,14512l1595,14512e" filled="f" stroked="t" strokeweight=".955343pt" strokecolor="#3F3F3F">
                <v:path arrowok="t"/>
              </v:shape>
            </v:group>
            <v:group style="position:absolute;left:1519;top:14507;width:831;height:2" coordorigin="1519,14507" coordsize="831,2">
              <v:shape style="position:absolute;left:1519;top:14507;width:831;height:2" coordorigin="1519,14507" coordsize="831,0" path="m1519,14507l2350,14507e" filled="f" stroked="t" strokeweight=".955343pt" strokecolor="#1F1F1F">
                <v:path arrowok="t"/>
              </v:shape>
            </v:group>
            <v:group style="position:absolute;left:2264;top:14507;width:4261;height:2" coordorigin="2264,14507" coordsize="4261,2">
              <v:shape style="position:absolute;left:2264;top:14507;width:4261;height:2" coordorigin="2264,14507" coordsize="4261,0" path="m2264,14507l6525,14507e" filled="f" stroked="t" strokeweight=".955343pt" strokecolor="#343434">
                <v:path arrowok="t"/>
              </v:shape>
            </v:group>
            <v:group style="position:absolute;left:6439;top:14502;width:2006;height:2" coordorigin="6439,14502" coordsize="2006,2">
              <v:shape style="position:absolute;left:6439;top:14502;width:2006;height:2" coordorigin="6439,14502" coordsize="2006,0" path="m6439,14502l8445,14502e" filled="f" stroked="t" strokeweight="1.433014pt" strokecolor="#4F4F4F">
                <v:path arrowok="t"/>
              </v:shape>
            </v:group>
            <v:group style="position:absolute;left:8369;top:14497;width:1920;height:2" coordorigin="8369,14497" coordsize="1920,2">
              <v:shape style="position:absolute;left:8369;top:14497;width:1920;height:2" coordorigin="8369,14497" coordsize="1920,0" path="m8369,14497l10289,14497e" filled="f" stroked="t" strokeweight=".955343pt" strokecolor="#383838">
                <v:path arrowok="t"/>
              </v:shape>
            </v:group>
            <v:group style="position:absolute;left:822;top:14722;width:774;height:2" coordorigin="822,14722" coordsize="774,2">
              <v:shape style="position:absolute;left:822;top:14722;width:774;height:2" coordorigin="822,14722" coordsize="774,0" path="m822,14722l1595,14722e" filled="f" stroked="t" strokeweight=".955343pt" strokecolor="#3F3F3F">
                <v:path arrowok="t"/>
              </v:shape>
            </v:group>
            <v:group style="position:absolute;left:1519;top:14717;width:831;height:2" coordorigin="1519,14717" coordsize="831,2">
              <v:shape style="position:absolute;left:1519;top:14717;width:831;height:2" coordorigin="1519,14717" coordsize="831,0" path="m1519,14717l2350,14717e" filled="f" stroked="t" strokeweight=".955343pt" strokecolor="#1F1F1F">
                <v:path arrowok="t"/>
              </v:shape>
            </v:group>
            <v:group style="position:absolute;left:2264;top:14717;width:4261;height:2" coordorigin="2264,14717" coordsize="4261,2">
              <v:shape style="position:absolute;left:2264;top:14717;width:4261;height:2" coordorigin="2264,14717" coordsize="4261,0" path="m2264,14717l6525,14717e" filled="f" stroked="t" strokeweight=".955343pt" strokecolor="#343434">
                <v:path arrowok="t"/>
              </v:shape>
            </v:group>
            <v:group style="position:absolute;left:6487;top:14449;width:2;height:488" coordorigin="6487,14449" coordsize="2,488">
              <v:shape style="position:absolute;left:6487;top:14449;width:2;height:488" coordorigin="6487,14449" coordsize="0,488" path="m6487,14937l6487,14449e" filled="f" stroked="t" strokeweight=".955343pt" strokecolor="#2B2B2B">
                <v:path arrowok="t"/>
              </v:shape>
            </v:group>
            <v:group style="position:absolute;left:6439;top:14713;width:2006;height:2" coordorigin="6439,14713" coordsize="2006,2">
              <v:shape style="position:absolute;left:6439;top:14713;width:2006;height:2" coordorigin="6439,14713" coordsize="2006,0" path="m6439,14713l8445,14713e" filled="f" stroked="t" strokeweight="1.433014pt" strokecolor="#484848">
                <v:path arrowok="t"/>
              </v:shape>
            </v:group>
            <v:group style="position:absolute;left:8369;top:14708;width:1920;height:2" coordorigin="8369,14708" coordsize="1920,2">
              <v:shape style="position:absolute;left:8369;top:14708;width:1920;height:2" coordorigin="8369,14708" coordsize="1920,0" path="m8369,14708l10289,14708e" filled="f" stroked="t" strokeweight=".955343pt" strokecolor="#2F2F2F">
                <v:path arrowok="t"/>
              </v:shape>
            </v:group>
            <v:group style="position:absolute;left:836;top:14660;width:2;height:287" coordorigin="836,14660" coordsize="2,287">
              <v:shape style="position:absolute;left:836;top:14660;width:2;height:287" coordorigin="836,14660" coordsize="0,287" path="m836,14947l836,14660e" filled="f" stroked="t" strokeweight=".477671pt" strokecolor="#131313">
                <v:path arrowok="t"/>
              </v:shape>
            </v:group>
            <v:group style="position:absolute;left:1519;top:14928;width:831;height:2" coordorigin="1519,14928" coordsize="831,2">
              <v:shape style="position:absolute;left:1519;top:14928;width:831;height:2" coordorigin="1519,14928" coordsize="831,0" path="m1519,14928l2350,14928e" filled="f" stroked="t" strokeweight=".955343pt" strokecolor="#232323">
                <v:path arrowok="t"/>
              </v:shape>
            </v:group>
            <v:group style="position:absolute;left:2278;top:14660;width:2;height:278" coordorigin="2278,14660" coordsize="2,278">
              <v:shape style="position:absolute;left:2278;top:14660;width:2;height:278" coordorigin="2278,14660" coordsize="0,278" path="m2278,14937l2278,14660e" filled="f" stroked="t" strokeweight=".477671pt" strokecolor="#232323">
                <v:path arrowok="t"/>
              </v:shape>
            </v:group>
            <v:group style="position:absolute;left:2264;top:14928;width:4261;height:2" coordorigin="2264,14928" coordsize="4261,2">
              <v:shape style="position:absolute;left:2264;top:14928;width:4261;height:2" coordorigin="2264,14928" coordsize="4261,0" path="m2264,14928l6525,14928e" filled="f" stroked="t" strokeweight=".955343pt" strokecolor="#3B3B3B">
                <v:path arrowok="t"/>
              </v:shape>
            </v:group>
            <v:group style="position:absolute;left:831;top:14928;width:9458;height:2" coordorigin="831,14928" coordsize="9458,2">
              <v:shape style="position:absolute;left:831;top:14928;width:9458;height:2" coordorigin="831,14928" coordsize="9458,0" path="m831,14928l10289,14928e" filled="f" stroked="t" strokeweight=".955343pt" strokecolor="#383838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16" w:right="-20"/>
        <w:jc w:val="left"/>
        <w:rPr>
          <w:rFonts w:ascii="Times New Roman" w:hAnsi="Times New Roman" w:cs="Times New Roman" w:eastAsia="Times New Roman"/>
          <w:sz w:val="2.21875"/>
          <w:szCs w:val="2.21875"/>
        </w:rPr>
      </w:pPr>
      <w:rPr/>
      <w:r>
        <w:rPr/>
        <w:pict>
          <v:shape style="width:36.154286pt;height:1.110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.21875"/>
          <w:szCs w:val="2.21875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00" w:right="1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33" w:lineRule="exact"/>
        <w:ind w:left="192" w:right="-20"/>
        <w:jc w:val="left"/>
        <w:tabs>
          <w:tab w:pos="960" w:val="left"/>
          <w:tab w:pos="73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5"/>
        </w:rPr>
        <w:t>0JHaKa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5"/>
        </w:rPr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-5"/>
        </w:rPr>
        <w:t>J&gt;poj</w:t>
      </w:r>
      <w:r>
        <w:rPr>
          <w:rFonts w:ascii="Arial" w:hAnsi="Arial" w:cs="Arial" w:eastAsia="Arial"/>
          <w:sz w:val="14"/>
          <w:szCs w:val="14"/>
          <w:color w:val="383838"/>
          <w:spacing w:val="-32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0"/>
          <w:position w:val="5"/>
        </w:rPr>
        <w:t>Jibuoc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840" w:right="1580"/>
          <w:footerReference w:type="default" r:id="rId32"/>
          <w:pgSz w:w="11980" w:h="16880"/>
        </w:sectPr>
      </w:pPr>
      <w:rPr/>
    </w:p>
    <w:p>
      <w:pPr>
        <w:spacing w:before="12" w:after="0" w:line="240" w:lineRule="auto"/>
        <w:ind w:left="316" w:right="-74"/>
        <w:jc w:val="left"/>
        <w:tabs>
          <w:tab w:pos="9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3"/>
          <w:szCs w:val="23"/>
          <w:color w:val="383838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383838"/>
          <w:spacing w:val="-4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1"/>
        </w:rPr>
        <w:t>KOHT3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6"/>
        </w:rPr>
        <w:t>Onuc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68" w:lineRule="exact"/>
        <w:ind w:right="-20"/>
        <w:jc w:val="left"/>
        <w:tabs>
          <w:tab w:pos="19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138"/>
          <w:position w:val="-1"/>
        </w:rPr>
        <w:t>llpen</w:t>
      </w:r>
      <w:r>
        <w:rPr>
          <w:rFonts w:ascii="Arial" w:hAnsi="Arial" w:cs="Arial" w:eastAsia="Arial"/>
          <w:sz w:val="14"/>
          <w:szCs w:val="14"/>
          <w:color w:val="383838"/>
          <w:spacing w:val="-15"/>
          <w:w w:val="138"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606060"/>
          <w:spacing w:val="-11"/>
          <w:w w:val="138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38"/>
          <w:position w:val="-1"/>
        </w:rPr>
        <w:t>ua</w:t>
      </w:r>
      <w:r>
        <w:rPr>
          <w:rFonts w:ascii="Arial" w:hAnsi="Arial" w:cs="Arial" w:eastAsia="Arial"/>
          <w:sz w:val="14"/>
          <w:szCs w:val="14"/>
          <w:color w:val="383838"/>
          <w:spacing w:val="3"/>
          <w:w w:val="138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18"/>
          <w:position w:val="-1"/>
        </w:rPr>
        <w:t>roauua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18"/>
          <w:position w:val="0"/>
        </w:rPr>
        <w:t>TcKyfi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18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4D4D4D"/>
          <w:spacing w:val="-4"/>
          <w:w w:val="11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-10"/>
          <w:w w:val="194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14"/>
          <w:position w:val="0"/>
        </w:rPr>
        <w:t>oa</w:t>
      </w:r>
      <w:r>
        <w:rPr>
          <w:rFonts w:ascii="Arial" w:hAnsi="Arial" w:cs="Arial" w:eastAsia="Arial"/>
          <w:sz w:val="14"/>
          <w:szCs w:val="14"/>
          <w:color w:val="4D4D4D"/>
          <w:spacing w:val="-6"/>
          <w:w w:val="114"/>
          <w:position w:val="0"/>
        </w:rPr>
        <w:t>u</w:t>
      </w:r>
      <w:r>
        <w:rPr>
          <w:rFonts w:ascii="Arial" w:hAnsi="Arial" w:cs="Arial" w:eastAsia="Arial"/>
          <w:sz w:val="14"/>
          <w:szCs w:val="14"/>
          <w:color w:val="1C1C1C"/>
          <w:spacing w:val="-14"/>
          <w:w w:val="146"/>
          <w:position w:val="0"/>
        </w:rPr>
        <w:t>u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4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580"/>
          <w:cols w:num="3" w:equalWidth="0">
            <w:col w:w="1376" w:space="2064"/>
            <w:col w:w="392" w:space="2149"/>
            <w:col w:w="3579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11" w:right="-20"/>
        <w:jc w:val="left"/>
        <w:tabs>
          <w:tab w:pos="1080" w:val="left"/>
          <w:tab w:pos="3580" w:val="left"/>
          <w:tab w:pos="6620" w:val="left"/>
          <w:tab w:pos="84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312"/>
        </w:rPr>
        <w:t>I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-112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00"/>
          <w:position w:val="1"/>
        </w:rPr>
        <w:t>4</w:t>
        <w:tab/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12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268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3"/>
        </w:rPr>
        <w:t>4142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3"/>
        </w:rPr>
        <w:t>911900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35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</w:rPr>
        <w:t>HcnpasJ&lt;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27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7B7B7B"/>
          <w:spacing w:val="-4"/>
          <w:w w:val="115"/>
        </w:rPr>
        <w:t>y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</w:rPr>
        <w:t>HYTJ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</w:rPr>
        <w:t>)8w</w:t>
      </w:r>
      <w:r>
        <w:rPr>
          <w:rFonts w:ascii="Arial" w:hAnsi="Arial" w:cs="Arial" w:eastAsia="Arial"/>
          <w:sz w:val="14"/>
          <w:szCs w:val="14"/>
          <w:color w:val="606060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B7B7B"/>
          <w:spacing w:val="0"/>
          <w:w w:val="102"/>
        </w:rPr>
        <w:t>&gt;</w:t>
      </w:r>
      <w:r>
        <w:rPr>
          <w:rFonts w:ascii="Arial" w:hAnsi="Arial" w:cs="Arial" w:eastAsia="Arial"/>
          <w:sz w:val="14"/>
          <w:szCs w:val="14"/>
          <w:color w:val="7B7B7B"/>
          <w:spacing w:val="-7"/>
          <w:w w:val="103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45"/>
        </w:rPr>
        <w:t>r</w:t>
      </w:r>
      <w:r>
        <w:rPr>
          <w:rFonts w:ascii="Arial" w:hAnsi="Arial" w:cs="Arial" w:eastAsia="Arial"/>
          <w:sz w:val="14"/>
          <w:szCs w:val="14"/>
          <w:color w:val="60606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B7B7B"/>
          <w:spacing w:val="0"/>
          <w:w w:val="77"/>
        </w:rPr>
        <w:t>J1Yra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7" w:after="0" w:line="170" w:lineRule="auto"/>
        <w:ind w:left="1567" w:right="4569" w:firstLine="-1309"/>
        <w:jc w:val="left"/>
        <w:tabs>
          <w:tab w:pos="15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980858pt;margin-top:6.42847pt;width:27.018001pt;height:9.5pt;mso-position-horizontal-relative:page;mso-position-vertical-relative:paragraph;z-index:-2154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79"/>
                      <w:position w:val="1"/>
                    </w:rPr>
                    <w:t>912000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0"/>
          <w:position w:val="-10"/>
        </w:rPr>
        <w:t>4143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10"/>
        </w:rPr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43"/>
          <w:position w:val="0"/>
        </w:rPr>
        <w:t>llP</w:t>
      </w:r>
      <w:r>
        <w:rPr>
          <w:rFonts w:ascii="Arial" w:hAnsi="Arial" w:cs="Arial" w:eastAsia="Arial"/>
          <w:sz w:val="14"/>
          <w:szCs w:val="14"/>
          <w:color w:val="383838"/>
          <w:spacing w:val="-14"/>
          <w:w w:val="143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383838"/>
          <w:spacing w:val="-66"/>
          <w:w w:val="143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43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606060"/>
          <w:spacing w:val="-26"/>
          <w:w w:val="143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43"/>
          <w:position w:val="0"/>
        </w:rPr>
        <w:t>ibA</w:t>
      </w:r>
      <w:r>
        <w:rPr>
          <w:rFonts w:ascii="Arial" w:hAnsi="Arial" w:cs="Arial" w:eastAsia="Arial"/>
          <w:sz w:val="14"/>
          <w:szCs w:val="14"/>
          <w:color w:val="383838"/>
          <w:spacing w:val="-2"/>
          <w:w w:val="14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D4D4D"/>
          <w:spacing w:val="0"/>
          <w:w w:val="82"/>
          <w:i/>
          <w:position w:val="0"/>
        </w:rPr>
        <w:t>0!1</w:t>
      </w:r>
      <w:r>
        <w:rPr>
          <w:rFonts w:ascii="Times New Roman" w:hAnsi="Times New Roman" w:cs="Times New Roman" w:eastAsia="Times New Roman"/>
          <w:sz w:val="19"/>
          <w:szCs w:val="19"/>
          <w:color w:val="4D4D4D"/>
          <w:spacing w:val="11"/>
          <w:w w:val="82"/>
          <w:i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1C1C1C"/>
          <w:spacing w:val="-14"/>
          <w:w w:val="134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383838"/>
          <w:spacing w:val="-16"/>
          <w:w w:val="134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27"/>
          <w:position w:val="0"/>
        </w:rPr>
        <w:t>OC</w:t>
      </w:r>
      <w:r>
        <w:rPr>
          <w:rFonts w:ascii="Arial" w:hAnsi="Arial" w:cs="Arial" w:eastAsia="Arial"/>
          <w:sz w:val="14"/>
          <w:szCs w:val="14"/>
          <w:color w:val="606060"/>
          <w:spacing w:val="-7"/>
          <w:w w:val="127"/>
          <w:position w:val="0"/>
        </w:rPr>
        <w:t>f</w:t>
      </w:r>
      <w:r>
        <w:rPr>
          <w:rFonts w:ascii="Arial" w:hAnsi="Arial" w:cs="Arial" w:eastAsia="Arial"/>
          <w:sz w:val="14"/>
          <w:szCs w:val="14"/>
          <w:color w:val="383838"/>
          <w:spacing w:val="-7"/>
          <w:w w:val="111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24"/>
          <w:position w:val="0"/>
        </w:rPr>
        <w:t>AHO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25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606060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9"/>
          <w:position w:val="0"/>
        </w:rPr>
        <w:t>3A,!lYJKHBAibA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8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7"/>
          <w:position w:val="0"/>
        </w:rPr>
        <w:t>O.i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8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606060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0"/>
        </w:rPr>
        <w:t>4144</w:t>
      </w:r>
      <w:r>
        <w:rPr>
          <w:rFonts w:ascii="Arial" w:hAnsi="Arial" w:cs="Arial" w:eastAsia="Arial"/>
          <w:sz w:val="14"/>
          <w:szCs w:val="14"/>
          <w:color w:val="383838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7"/>
          <w:position w:val="0"/>
        </w:rPr>
        <w:t>AO</w:t>
      </w:r>
      <w:r>
        <w:rPr>
          <w:rFonts w:ascii="Arial" w:hAnsi="Arial" w:cs="Arial" w:eastAsia="Arial"/>
          <w:sz w:val="14"/>
          <w:szCs w:val="14"/>
          <w:color w:val="606060"/>
          <w:spacing w:val="14"/>
          <w:w w:val="7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1"/>
          <w:position w:val="0"/>
        </w:rPr>
        <w:t>4150)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7" w:after="0" w:line="254" w:lineRule="exact"/>
        <w:ind w:left="249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1"/>
          <w:position w:val="-2"/>
        </w:rPr>
        <w:t>4144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1"/>
          <w:position w:val="-2"/>
        </w:rPr>
        <w:t>912100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51"/>
          <w:w w:val="81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Tipn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t311&gt;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2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-13"/>
          <w:w w:val="79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7B7B7B"/>
          <w:spacing w:val="0"/>
          <w:w w:val="91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7B7B7B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6"/>
          <w:position w:val="7"/>
        </w:rPr>
        <w:t>CMI</w:t>
      </w:r>
      <w:r>
        <w:rPr>
          <w:rFonts w:ascii="Arial" w:hAnsi="Arial" w:cs="Arial" w:eastAsia="Arial"/>
          <w:sz w:val="14"/>
          <w:szCs w:val="14"/>
          <w:color w:val="606060"/>
          <w:spacing w:val="-26"/>
          <w:w w:val="86"/>
          <w:position w:val="7"/>
        </w:rPr>
        <w:t>I</w:t>
      </w:r>
      <w:r>
        <w:rPr>
          <w:rFonts w:ascii="Arial" w:hAnsi="Arial" w:cs="Arial" w:eastAsia="Arial"/>
          <w:sz w:val="14"/>
          <w:szCs w:val="14"/>
          <w:color w:val="7B7B7B"/>
          <w:spacing w:val="0"/>
          <w:w w:val="99"/>
          <w:position w:val="7"/>
        </w:rPr>
        <w:t>T</w:t>
      </w:r>
      <w:r>
        <w:rPr>
          <w:rFonts w:ascii="Arial" w:hAnsi="Arial" w:cs="Arial" w:eastAsia="Arial"/>
          <w:sz w:val="14"/>
          <w:szCs w:val="14"/>
          <w:color w:val="7B7B7B"/>
          <w:spacing w:val="-13"/>
          <w:w w:val="100"/>
          <w:position w:val="7"/>
        </w:rPr>
        <w:t>0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6"/>
          <w:position w:val="7"/>
        </w:rPr>
        <w:t>8311&gt;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7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7"/>
        </w:rPr>
        <w:t>xapntj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8"/>
          <w:position w:val="7"/>
        </w:rPr>
        <w:t>O.i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9"/>
          <w:position w:val="7"/>
        </w:rPr>
        <w:t>l</w:t>
      </w:r>
      <w:r>
        <w:rPr>
          <w:rFonts w:ascii="Arial" w:hAnsi="Arial" w:cs="Arial" w:eastAsia="Arial"/>
          <w:sz w:val="14"/>
          <w:szCs w:val="14"/>
          <w:color w:val="606060"/>
          <w:spacing w:val="-2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BpeAHOC</w:t>
      </w:r>
      <w:r>
        <w:rPr>
          <w:rFonts w:ascii="Arial" w:hAnsi="Arial" w:cs="Arial" w:eastAsia="Arial"/>
          <w:sz w:val="14"/>
          <w:szCs w:val="14"/>
          <w:color w:val="606060"/>
          <w:spacing w:val="-82"/>
          <w:w w:val="81"/>
          <w:position w:val="7"/>
        </w:rPr>
        <w:t>T</w:t>
      </w:r>
      <w:r>
        <w:rPr>
          <w:rFonts w:ascii="Arial" w:hAnsi="Arial" w:cs="Arial" w:eastAsia="Arial"/>
          <w:sz w:val="14"/>
          <w:szCs w:val="14"/>
          <w:color w:val="7B7B7B"/>
          <w:spacing w:val="-74"/>
          <w:w w:val="192"/>
          <w:position w:val="7"/>
        </w:rPr>
        <w:t>,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2"/>
          <w:position w:val="7"/>
        </w:rPr>
        <w:t>ll</w:t>
      </w:r>
      <w:r>
        <w:rPr>
          <w:rFonts w:ascii="Arial" w:hAnsi="Arial" w:cs="Arial" w:eastAsia="Arial"/>
          <w:sz w:val="14"/>
          <w:szCs w:val="14"/>
          <w:color w:val="606060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11</w:t>
      </w:r>
      <w:r>
        <w:rPr>
          <w:rFonts w:ascii="Arial" w:hAnsi="Arial" w:cs="Arial" w:eastAsia="Arial"/>
          <w:sz w:val="14"/>
          <w:szCs w:val="14"/>
          <w:color w:val="606060"/>
          <w:spacing w:val="-15"/>
          <w:w w:val="81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7B7B7B"/>
          <w:spacing w:val="0"/>
          <w:w w:val="81"/>
          <w:position w:val="7"/>
        </w:rPr>
        <w:t>}'3</w:t>
      </w:r>
      <w:r>
        <w:rPr>
          <w:rFonts w:ascii="Arial" w:hAnsi="Arial" w:cs="Arial" w:eastAsia="Arial"/>
          <w:sz w:val="14"/>
          <w:szCs w:val="14"/>
          <w:color w:val="7B7B7B"/>
          <w:spacing w:val="-14"/>
          <w:w w:val="81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B</w:t>
      </w:r>
      <w:r>
        <w:rPr>
          <w:rFonts w:ascii="Arial" w:hAnsi="Arial" w:cs="Arial" w:eastAsia="Arial"/>
          <w:sz w:val="14"/>
          <w:szCs w:val="14"/>
          <w:color w:val="606060"/>
          <w:spacing w:val="27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227"/>
          <w:position w:val="7"/>
        </w:rPr>
        <w:t>11</w:t>
      </w:r>
      <w:r>
        <w:rPr>
          <w:rFonts w:ascii="Arial" w:hAnsi="Arial" w:cs="Arial" w:eastAsia="Arial"/>
          <w:sz w:val="14"/>
          <w:szCs w:val="14"/>
          <w:color w:val="606060"/>
          <w:spacing w:val="-8"/>
          <w:w w:val="227"/>
          <w:position w:val="7"/>
        </w:rPr>
        <w:t>j</w:t>
      </w:r>
      <w:r>
        <w:rPr>
          <w:rFonts w:ascii="Arial" w:hAnsi="Arial" w:cs="Arial" w:eastAsia="Arial"/>
          <w:sz w:val="14"/>
          <w:szCs w:val="14"/>
          <w:color w:val="7B7B7B"/>
          <w:spacing w:val="0"/>
          <w:w w:val="96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7B7B7B"/>
          <w:spacing w:val="0"/>
          <w:w w:val="95"/>
          <w:position w:val="7"/>
        </w:rPr>
        <w:t>,</w:t>
      </w:r>
      <w:r>
        <w:rPr>
          <w:rFonts w:ascii="Arial" w:hAnsi="Arial" w:cs="Arial" w:eastAsia="Arial"/>
          <w:sz w:val="14"/>
          <w:szCs w:val="14"/>
          <w:color w:val="7B7B7B"/>
          <w:spacing w:val="-18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8"/>
          <w:position w:val="7"/>
        </w:rPr>
        <w:t>113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left="156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  <w:position w:val="1"/>
        </w:rPr>
        <w:t>IIHOCTpaHO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  <w:position w:val="1"/>
        </w:rPr>
        <w:t>ljliiH311CIIjCKO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606060"/>
          <w:spacing w:val="-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"/>
        </w:rPr>
        <w:t>TJllKIIWTy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249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2"/>
        </w:rPr>
        <w:t>4145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2"/>
        </w:rPr>
        <w:t>912200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33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2"/>
        </w:rPr>
        <w:t>TipllM31!.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2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14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7"/>
        </w:rPr>
        <w:t>OA</w:t>
      </w:r>
      <w:r>
        <w:rPr>
          <w:rFonts w:ascii="Arial" w:hAnsi="Arial" w:cs="Arial" w:eastAsia="Arial"/>
          <w:sz w:val="14"/>
          <w:szCs w:val="14"/>
          <w:color w:val="606060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</w:rPr>
        <w:t>3MYJKII8311&gt;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8"/>
          <w:w w:val="76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3"/>
        </w:rPr>
        <w:t>0.1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4"/>
        </w:rPr>
        <w:t>1</w:t>
      </w:r>
      <w:r>
        <w:rPr>
          <w:rFonts w:ascii="Arial" w:hAnsi="Arial" w:cs="Arial" w:eastAsia="Arial"/>
          <w:sz w:val="14"/>
          <w:szCs w:val="14"/>
          <w:color w:val="606060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0"/>
        </w:rPr>
        <w:t>IIHOCTJl3HIIX</w:t>
      </w:r>
      <w:r>
        <w:rPr>
          <w:rFonts w:ascii="Arial" w:hAnsi="Arial" w:cs="Arial" w:eastAsia="Arial"/>
          <w:sz w:val="14"/>
          <w:szCs w:val="14"/>
          <w:color w:val="4D4D4D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</w:rPr>
        <w:t>ll,pJK383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76" w:lineRule="exact"/>
        <w:ind w:left="249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0"/>
          <w:position w:val="-3"/>
        </w:rPr>
        <w:t>4146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-22"/>
          <w:w w:val="120"/>
          <w:position w:val="-3"/>
        </w:rPr>
        <w:t>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8"/>
          <w:position w:val="-3"/>
        </w:rPr>
        <w:t>12300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2"/>
          <w:position w:val="7"/>
        </w:rPr>
        <w:t>TipHMal-b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2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4D4D4D"/>
          <w:spacing w:val="-3"/>
          <w:w w:val="82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7"/>
        </w:rPr>
        <w:t>on</w:t>
      </w:r>
      <w:r>
        <w:rPr>
          <w:rFonts w:ascii="Arial" w:hAnsi="Arial" w:cs="Arial" w:eastAsia="Arial"/>
          <w:sz w:val="14"/>
          <w:szCs w:val="14"/>
          <w:color w:val="606060"/>
          <w:spacing w:val="-13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  <w:position w:val="7"/>
        </w:rPr>
        <w:t>33lJ.YlKnsaH.a</w:t>
      </w:r>
      <w:r>
        <w:rPr>
          <w:rFonts w:ascii="Arial" w:hAnsi="Arial" w:cs="Arial" w:eastAsia="Arial"/>
          <w:sz w:val="14"/>
          <w:szCs w:val="14"/>
          <w:color w:val="606060"/>
          <w:spacing w:val="8"/>
          <w:w w:val="80"/>
          <w:position w:val="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86"/>
          <w:i/>
          <w:position w:val="7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-20"/>
          <w:w w:val="100"/>
          <w:i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7"/>
        </w:rPr>
        <w:t>MYJJTttna-repanuux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left="155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1"/>
        </w:rPr>
        <w:t>HHCTi</w:t>
      </w:r>
      <w:r>
        <w:rPr>
          <w:rFonts w:ascii="Arial" w:hAnsi="Arial" w:cs="Arial" w:eastAsia="Arial"/>
          <w:sz w:val="14"/>
          <w:szCs w:val="14"/>
          <w:color w:val="383838"/>
          <w:spacing w:val="-27"/>
          <w:w w:val="100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"/>
        </w:rPr>
        <w:t>TYUI!ja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0" w:after="0" w:line="249" w:lineRule="exact"/>
        <w:ind w:left="240" w:right="-20"/>
        <w:jc w:val="left"/>
        <w:tabs>
          <w:tab w:pos="8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9"/>
          <w:position w:val="-3"/>
        </w:rPr>
        <w:t>4147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-81"/>
          <w:w w:val="79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9"/>
          <w:position w:val="-3"/>
        </w:rPr>
        <w:t>912400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67"/>
          <w:w w:val="79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9"/>
          <w:position w:val="7"/>
        </w:rPr>
        <w:t>Tipi!M811&gt;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9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383838"/>
          <w:spacing w:val="-5"/>
          <w:w w:val="79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  <w:position w:val="7"/>
        </w:rPr>
        <w:t>OA</w:t>
      </w:r>
      <w:r>
        <w:rPr>
          <w:rFonts w:ascii="Arial" w:hAnsi="Arial" w:cs="Arial" w:eastAsia="Arial"/>
          <w:sz w:val="14"/>
          <w:szCs w:val="14"/>
          <w:color w:val="4D4D4D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7"/>
          <w:position w:val="7"/>
        </w:rPr>
        <w:t>33ll,YJKIIB31!.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7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6"/>
          <w:w w:val="7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  <w:position w:val="7"/>
        </w:rPr>
        <w:t>OA</w:t>
      </w:r>
      <w:r>
        <w:rPr>
          <w:rFonts w:ascii="Arial" w:hAnsi="Arial" w:cs="Arial" w:eastAsia="Arial"/>
          <w:sz w:val="14"/>
          <w:szCs w:val="14"/>
          <w:color w:val="4D4D4D"/>
          <w:spacing w:val="-5"/>
          <w:w w:val="7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  <w:position w:val="7"/>
        </w:rPr>
        <w:t>IIHOCTJl8HIIX</w:t>
      </w:r>
      <w:r>
        <w:rPr>
          <w:rFonts w:ascii="Arial" w:hAnsi="Arial" w:cs="Arial" w:eastAsia="Arial"/>
          <w:sz w:val="14"/>
          <w:szCs w:val="14"/>
          <w:color w:val="4D4D4D"/>
          <w:spacing w:val="26"/>
          <w:w w:val="7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4"/>
          <w:position w:val="7"/>
        </w:rPr>
        <w:t>n</w:t>
      </w:r>
      <w:r>
        <w:rPr>
          <w:rFonts w:ascii="Arial" w:hAnsi="Arial" w:cs="Arial" w:eastAsia="Arial"/>
          <w:sz w:val="14"/>
          <w:szCs w:val="14"/>
          <w:color w:val="383838"/>
          <w:spacing w:val="-10"/>
          <w:w w:val="83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606060"/>
          <w:spacing w:val="-12"/>
          <w:w w:val="76"/>
          <w:position w:val="7"/>
        </w:rPr>
        <w:t>C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6"/>
          <w:position w:val="7"/>
        </w:rPr>
        <w:t>nOBHI</w:t>
      </w:r>
      <w:r>
        <w:rPr>
          <w:rFonts w:ascii="Arial" w:hAnsi="Arial" w:cs="Arial" w:eastAsia="Arial"/>
          <w:sz w:val="14"/>
          <w:szCs w:val="14"/>
          <w:color w:val="383838"/>
          <w:spacing w:val="-20"/>
          <w:w w:val="86"/>
          <w:position w:val="7"/>
        </w:rPr>
        <w:t>I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3"/>
          <w:position w:val="7"/>
        </w:rPr>
        <w:t>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154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1"/>
        </w:rPr>
        <w:t>6auaKa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9" w:after="0" w:line="254" w:lineRule="exact"/>
        <w:ind w:left="230" w:right="-20"/>
        <w:jc w:val="left"/>
        <w:tabs>
          <w:tab w:pos="8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7"/>
          <w:position w:val="-2"/>
        </w:rPr>
        <w:t>4148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7"/>
          <w:position w:val="-2"/>
        </w:rPr>
        <w:t>912500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3"/>
          <w:w w:val="87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7"/>
          <w:position w:val="7"/>
        </w:rPr>
        <w:t>Tipl!M3lb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7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4"/>
          <w:w w:val="8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5"/>
          <w:position w:val="7"/>
        </w:rPr>
        <w:t>0Jl33JIYJKII83lb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5"/>
          <w:position w:val="7"/>
        </w:rPr>
        <w:t>8</w:t>
      </w:r>
      <w:r>
        <w:rPr>
          <w:rFonts w:ascii="Arial" w:hAnsi="Arial" w:cs="Arial" w:eastAsia="Arial"/>
          <w:sz w:val="14"/>
          <w:szCs w:val="14"/>
          <w:color w:val="4D4D4D"/>
          <w:spacing w:val="-6"/>
          <w:w w:val="85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3"/>
          <w:position w:val="7"/>
        </w:rPr>
        <w:t>0.1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3"/>
          <w:position w:val="7"/>
        </w:rPr>
        <w:t>1</w:t>
      </w:r>
      <w:r>
        <w:rPr>
          <w:rFonts w:ascii="Arial" w:hAnsi="Arial" w:cs="Arial" w:eastAsia="Arial"/>
          <w:sz w:val="14"/>
          <w:szCs w:val="14"/>
          <w:color w:val="606060"/>
          <w:spacing w:val="-1"/>
          <w:w w:val="63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OCTaniiX</w:t>
      </w:r>
      <w:r>
        <w:rPr>
          <w:rFonts w:ascii="Arial" w:hAnsi="Arial" w:cs="Arial" w:eastAsia="Arial"/>
          <w:sz w:val="14"/>
          <w:szCs w:val="14"/>
          <w:color w:val="606060"/>
          <w:spacing w:val="-2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IIHOCTJl8HIIX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left="154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"/>
        </w:rPr>
        <w:t>noaepunaua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230" w:right="-20"/>
        <w:jc w:val="left"/>
        <w:tabs>
          <w:tab w:pos="8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-18"/>
          <w:w w:val="107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8"/>
          <w:w w:val="67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5"/>
        </w:rPr>
        <w:t>49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-13"/>
          <w:w w:val="107"/>
        </w:rPr>
        <w:t>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2"/>
          <w:w w:val="5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2"/>
        </w:rPr>
        <w:t>2600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1"/>
        </w:rPr>
        <w:t>TipHM811&gt;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1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1"/>
          <w:w w:val="7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1"/>
        </w:rPr>
        <w:t>OA</w:t>
      </w:r>
      <w:r>
        <w:rPr>
          <w:rFonts w:ascii="Arial" w:hAnsi="Arial" w:cs="Arial" w:eastAsia="Arial"/>
          <w:sz w:val="14"/>
          <w:szCs w:val="14"/>
          <w:color w:val="606060"/>
          <w:spacing w:val="-3"/>
          <w:w w:val="7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2"/>
          <w:position w:val="1"/>
        </w:rPr>
        <w:t>IIHOCTpaHIIX</w:t>
      </w:r>
      <w:r>
        <w:rPr>
          <w:rFonts w:ascii="Arial" w:hAnsi="Arial" w:cs="Arial" w:eastAsia="Arial"/>
          <w:sz w:val="14"/>
          <w:szCs w:val="14"/>
          <w:color w:val="606060"/>
          <w:spacing w:val="7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8"/>
          <w:position w:val="1"/>
        </w:rPr>
        <w:t>ljlllH3HCHjCki!X</w:t>
      </w:r>
      <w:r>
        <w:rPr>
          <w:rFonts w:ascii="Arial" w:hAnsi="Arial" w:cs="Arial" w:eastAsia="Arial"/>
          <w:sz w:val="14"/>
          <w:szCs w:val="14"/>
          <w:color w:val="606060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"/>
        </w:rPr>
        <w:t>JlCp!IBaTa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20" w:right="-20"/>
        <w:jc w:val="left"/>
        <w:tabs>
          <w:tab w:pos="8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9"/>
          <w:position w:val="1"/>
        </w:rPr>
        <w:t>4150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9"/>
          <w:position w:val="1"/>
        </w:rPr>
        <w:t>912900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13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9"/>
          <w:position w:val="1"/>
        </w:rPr>
        <w:t>HcnpasK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9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7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"/>
        </w:rPr>
        <w:t>cn</w:t>
      </w:r>
      <w:r>
        <w:rPr>
          <w:rFonts w:ascii="Arial" w:hAnsi="Arial" w:cs="Arial" w:eastAsia="Arial"/>
          <w:sz w:val="14"/>
          <w:szCs w:val="14"/>
          <w:color w:val="606060"/>
          <w:spacing w:val="-23"/>
          <w:w w:val="100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7B7B7B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7B7B7B"/>
          <w:spacing w:val="-22"/>
          <w:w w:val="100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"/>
        </w:rPr>
        <w:t>Hor</w:t>
      </w:r>
      <w:r>
        <w:rPr>
          <w:rFonts w:ascii="Arial" w:hAnsi="Arial" w:cs="Arial" w:eastAsia="Arial"/>
          <w:sz w:val="14"/>
          <w:szCs w:val="14"/>
          <w:color w:val="606060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77"/>
          <w:position w:val="1"/>
        </w:rPr>
        <w:t>J1Yra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6" w:after="0" w:line="159" w:lineRule="auto"/>
        <w:ind w:left="201" w:right="4908"/>
        <w:jc w:val="center"/>
        <w:tabs>
          <w:tab w:pos="8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364395pt;margin-top:11.693869pt;width:4.602525pt;height:7.5pt;mso-position-horizontal-relative:page;mso-position-vertical-relative:paragraph;z-index:-21551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7B7B7B"/>
                      <w:spacing w:val="0"/>
                      <w:w w:val="108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7"/>
          <w:position w:val="-10"/>
        </w:rPr>
        <w:t>4151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7"/>
          <w:position w:val="-10"/>
        </w:rPr>
        <w:t>920000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83"/>
          <w:w w:val="77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9"/>
          <w:position w:val="0"/>
        </w:rPr>
        <w:t>llPHMAU.A</w:t>
      </w:r>
      <w:r>
        <w:rPr>
          <w:rFonts w:ascii="Arial" w:hAnsi="Arial" w:cs="Arial" w:eastAsia="Arial"/>
          <w:sz w:val="14"/>
          <w:szCs w:val="14"/>
          <w:color w:val="383838"/>
          <w:spacing w:val="-4"/>
          <w:w w:val="11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position w:val="0"/>
        </w:rPr>
        <w:t>OJI.llPO.IJ.AJE</w:t>
      </w:r>
      <w:r>
        <w:rPr>
          <w:rFonts w:ascii="Arial" w:hAnsi="Arial" w:cs="Arial" w:eastAsia="Arial"/>
          <w:sz w:val="14"/>
          <w:szCs w:val="14"/>
          <w:color w:val="4D4D4D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0"/>
        </w:rPr>
        <w:t>&lt;I&gt;HHAHC</w:t>
      </w:r>
      <w:r>
        <w:rPr>
          <w:rFonts w:ascii="Arial" w:hAnsi="Arial" w:cs="Arial" w:eastAsia="Arial"/>
          <w:sz w:val="14"/>
          <w:szCs w:val="14"/>
          <w:color w:val="383838"/>
          <w:spacing w:val="-20"/>
          <w:w w:val="101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1C1C1C"/>
          <w:spacing w:val="-14"/>
          <w:w w:val="138"/>
          <w:position w:val="0"/>
        </w:rPr>
        <w:t>J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4"/>
          <w:position w:val="0"/>
        </w:rPr>
        <w:t>CKE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5"/>
          <w:position w:val="0"/>
        </w:rPr>
        <w:t>HMOBJI</w:t>
      </w:r>
      <w:r>
        <w:rPr>
          <w:rFonts w:ascii="Arial" w:hAnsi="Arial" w:cs="Arial" w:eastAsia="Arial"/>
          <w:sz w:val="14"/>
          <w:szCs w:val="14"/>
          <w:color w:val="383838"/>
          <w:spacing w:val="-16"/>
          <w:w w:val="116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2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15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606060"/>
          <w:spacing w:val="-15"/>
          <w:w w:val="115"/>
          <w:position w:val="0"/>
        </w:rPr>
        <w:t>4</w:t>
      </w:r>
      <w:r>
        <w:rPr>
          <w:rFonts w:ascii="Arial" w:hAnsi="Arial" w:cs="Arial" w:eastAsia="Arial"/>
          <w:sz w:val="14"/>
          <w:szCs w:val="14"/>
          <w:color w:val="1C1C1C"/>
          <w:spacing w:val="-20"/>
          <w:w w:val="115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15"/>
          <w:position w:val="0"/>
        </w:rPr>
        <w:t>52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15"/>
          <w:position w:val="0"/>
        </w:rPr>
        <w:t>  </w:t>
      </w:r>
      <w:r>
        <w:rPr>
          <w:rFonts w:ascii="Arial" w:hAnsi="Arial" w:cs="Arial" w:eastAsia="Arial"/>
          <w:sz w:val="14"/>
          <w:szCs w:val="14"/>
          <w:color w:val="4D4D4D"/>
          <w:spacing w:val="19"/>
          <w:w w:val="115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8"/>
          <w:position w:val="0"/>
        </w:rPr>
        <w:t>416</w:t>
      </w:r>
      <w:r>
        <w:rPr>
          <w:rFonts w:ascii="Arial" w:hAnsi="Arial" w:cs="Arial" w:eastAsia="Arial"/>
          <w:sz w:val="14"/>
          <w:szCs w:val="14"/>
          <w:color w:val="383838"/>
          <w:spacing w:val="-16"/>
          <w:w w:val="98"/>
          <w:position w:val="0"/>
        </w:rPr>
        <w:t>2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73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8" w:after="0" w:line="259" w:lineRule="exact"/>
        <w:ind w:left="201" w:right="-20"/>
        <w:jc w:val="left"/>
        <w:tabs>
          <w:tab w:pos="8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2.120529pt;margin-top:14.436195pt;width:10.719451pt;height:7.5pt;mso-position-horizontal-relative:page;mso-position-vertical-relative:paragraph;z-index:-21550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4D4D4D"/>
                      <w:w w:val="83"/>
                      <w:i/>
                    </w:rPr>
                    <w:t>(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4D4D4D"/>
                      <w:w w:val="82"/>
                      <w:i/>
                    </w:rPr>
                    <w:t>o.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4D4D4D"/>
                      <w:w w:val="83"/>
                      <w:i/>
                    </w:rPr>
                    <w:t>a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D4D4D"/>
          <w:spacing w:val="-27"/>
          <w:w w:val="121"/>
          <w:position w:val="-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-12"/>
          <w:w w:val="80"/>
          <w:position w:val="-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7"/>
          <w:position w:val="-2"/>
        </w:rPr>
        <w:t>52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-3"/>
        </w:rPr>
        <w:t>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45"/>
          <w:w w:val="100"/>
          <w:position w:val="-3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0"/>
          <w:w w:val="100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-41"/>
          <w:w w:val="100"/>
          <w:position w:val="-3"/>
        </w:rPr>
        <w:t>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-3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24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121"/>
          <w:position w:val="8"/>
        </w:rPr>
        <w:t>ll</w:t>
      </w:r>
      <w:r>
        <w:rPr>
          <w:rFonts w:ascii="Arial" w:hAnsi="Arial" w:cs="Arial" w:eastAsia="Arial"/>
          <w:sz w:val="14"/>
          <w:szCs w:val="14"/>
          <w:color w:val="1C1C1C"/>
          <w:spacing w:val="-16"/>
          <w:w w:val="121"/>
          <w:position w:val="8"/>
        </w:rPr>
        <w:t>P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21"/>
          <w:position w:val="8"/>
        </w:rPr>
        <w:t>HMAII&gt;A</w:t>
      </w:r>
      <w:r>
        <w:rPr>
          <w:rFonts w:ascii="Arial" w:hAnsi="Arial" w:cs="Arial" w:eastAsia="Arial"/>
          <w:sz w:val="14"/>
          <w:szCs w:val="14"/>
          <w:color w:val="383838"/>
          <w:spacing w:val="-13"/>
          <w:w w:val="121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9"/>
          <w:position w:val="8"/>
        </w:rPr>
        <w:t>O!I.UPO.!J.AJ</w:t>
      </w:r>
      <w:r>
        <w:rPr>
          <w:rFonts w:ascii="Arial" w:hAnsi="Arial" w:cs="Arial" w:eastAsia="Arial"/>
          <w:sz w:val="14"/>
          <w:szCs w:val="14"/>
          <w:color w:val="383838"/>
          <w:spacing w:val="7"/>
          <w:w w:val="99"/>
          <w:position w:val="8"/>
        </w:rPr>
        <w:t>E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8"/>
          <w:position w:val="8"/>
        </w:rPr>
        <w:t>)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7"/>
          <w:position w:val="8"/>
        </w:rPr>
        <w:t>1.0MA1iE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1529" w:right="-20"/>
        <w:jc w:val="left"/>
        <w:tabs>
          <w:tab w:pos="38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105"/>
          <w:position w:val="1"/>
        </w:rPr>
        <w:t>&lt;I&gt;HHAHCHJC</w:t>
      </w:r>
      <w:r>
        <w:rPr>
          <w:rFonts w:ascii="Arial" w:hAnsi="Arial" w:cs="Arial" w:eastAsia="Arial"/>
          <w:sz w:val="14"/>
          <w:szCs w:val="14"/>
          <w:color w:val="383838"/>
          <w:spacing w:val="-16"/>
          <w:w w:val="105"/>
          <w:position w:val="1"/>
        </w:rPr>
        <w:t>K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5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16"/>
          <w:w w:val="10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4"/>
          <w:position w:val="1"/>
        </w:rPr>
        <w:t>HMOBHHE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8"/>
          <w:position w:val="1"/>
        </w:rPr>
        <w:t>4153</w:t>
      </w:r>
      <w:r>
        <w:rPr>
          <w:rFonts w:ascii="Arial" w:hAnsi="Arial" w:cs="Arial" w:eastAsia="Arial"/>
          <w:sz w:val="14"/>
          <w:szCs w:val="14"/>
          <w:color w:val="383838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position w:val="1"/>
        </w:rPr>
        <w:t>ao</w:t>
      </w:r>
      <w:r>
        <w:rPr>
          <w:rFonts w:ascii="Arial" w:hAnsi="Arial" w:cs="Arial" w:eastAsia="Arial"/>
          <w:sz w:val="14"/>
          <w:szCs w:val="14"/>
          <w:color w:val="4D4D4D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1"/>
          <w:position w:val="1"/>
        </w:rPr>
        <w:t>4161)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9" w:after="0" w:line="97" w:lineRule="exact"/>
        <w:ind w:left="152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w w:val="90"/>
          <w:position w:val="-5"/>
        </w:rPr>
        <w:t>TipHM</w:t>
      </w:r>
      <w:r>
        <w:rPr>
          <w:rFonts w:ascii="Arial" w:hAnsi="Arial" w:cs="Arial" w:eastAsia="Arial"/>
          <w:sz w:val="14"/>
          <w:szCs w:val="14"/>
          <w:color w:val="383838"/>
          <w:spacing w:val="-25"/>
          <w:w w:val="91"/>
          <w:position w:val="-5"/>
        </w:rPr>
        <w:t>8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58"/>
          <w:position w:val="-5"/>
        </w:rPr>
        <w:t>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59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5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  <w:position w:val="-5"/>
        </w:rPr>
        <w:t>0.!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6"/>
          <w:position w:val="-5"/>
        </w:rPr>
        <w:t>1</w:t>
      </w:r>
      <w:r>
        <w:rPr>
          <w:rFonts w:ascii="Arial" w:hAnsi="Arial" w:cs="Arial" w:eastAsia="Arial"/>
          <w:sz w:val="14"/>
          <w:szCs w:val="14"/>
          <w:color w:val="4D4D4D"/>
          <w:spacing w:val="-26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1"/>
          <w:position w:val="-5"/>
        </w:rPr>
        <w:t>npo,uaj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2"/>
          <w:position w:val="-5"/>
        </w:rPr>
        <w:t>e</w:t>
      </w:r>
      <w:r>
        <w:rPr>
          <w:rFonts w:ascii="Arial" w:hAnsi="Arial" w:cs="Arial" w:eastAsia="Arial"/>
          <w:sz w:val="14"/>
          <w:szCs w:val="14"/>
          <w:color w:val="4D4D4D"/>
          <w:spacing w:val="-20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2"/>
          <w:position w:val="-5"/>
        </w:rPr>
        <w:t>JIOM</w:t>
      </w:r>
      <w:r>
        <w:rPr>
          <w:rFonts w:ascii="Arial" w:hAnsi="Arial" w:cs="Arial" w:eastAsia="Arial"/>
          <w:sz w:val="14"/>
          <w:szCs w:val="14"/>
          <w:color w:val="606060"/>
          <w:spacing w:val="-22"/>
          <w:w w:val="82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2"/>
          <w:position w:val="-5"/>
        </w:rPr>
        <w:t>1iii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2"/>
          <w:position w:val="-5"/>
        </w:rPr>
        <w:t>X</w:t>
      </w:r>
      <w:r>
        <w:rPr>
          <w:rFonts w:ascii="Arial" w:hAnsi="Arial" w:cs="Arial" w:eastAsia="Arial"/>
          <w:sz w:val="14"/>
          <w:szCs w:val="14"/>
          <w:color w:val="383838"/>
          <w:spacing w:val="6"/>
          <w:w w:val="82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-6"/>
          <w:w w:val="82"/>
          <w:position w:val="-5"/>
        </w:rPr>
        <w:t>X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0"/>
          <w:position w:val="-5"/>
        </w:rPr>
        <w:t>8pTHj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1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23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  <w:position w:val="-5"/>
        </w:rPr>
        <w:t>0.!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6"/>
          <w:position w:val="-5"/>
        </w:rPr>
        <w:t>1</w:t>
      </w:r>
      <w:r>
        <w:rPr>
          <w:rFonts w:ascii="Arial" w:hAnsi="Arial" w:cs="Arial" w:eastAsia="Arial"/>
          <w:sz w:val="14"/>
          <w:szCs w:val="14"/>
          <w:color w:val="4D4D4D"/>
          <w:spacing w:val="-27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  <w:position w:val="-5"/>
        </w:rPr>
        <w:t>BpCAHOCT</w:t>
      </w:r>
      <w:r>
        <w:rPr>
          <w:rFonts w:ascii="Arial" w:hAnsi="Arial" w:cs="Arial" w:eastAsia="Arial"/>
          <w:sz w:val="14"/>
          <w:szCs w:val="14"/>
          <w:color w:val="4D4D4D"/>
          <w:spacing w:val="-27"/>
          <w:w w:val="78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7B7B7B"/>
          <w:spacing w:val="0"/>
          <w:w w:val="257"/>
          <w:position w:val="-5"/>
        </w:rPr>
        <w:t>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580"/>
        </w:sectPr>
      </w:pPr>
      <w:rPr/>
    </w:p>
    <w:p>
      <w:pPr>
        <w:spacing w:before="0" w:after="0" w:line="197" w:lineRule="exact"/>
        <w:ind w:left="201" w:right="-68"/>
        <w:jc w:val="left"/>
        <w:tabs>
          <w:tab w:pos="8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8"/>
          <w:position w:val="2"/>
        </w:rPr>
        <w:t>4153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-25"/>
          <w:w w:val="107"/>
          <w:position w:val="2"/>
        </w:rPr>
        <w:t>9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25"/>
          <w:w w:val="102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1"/>
          <w:position w:val="2"/>
        </w:rPr>
        <w:t>1100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92" w:right="-58"/>
        <w:jc w:val="left"/>
        <w:tabs>
          <w:tab w:pos="8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1"/>
        </w:rPr>
        <w:t>4154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1"/>
        </w:rPr>
        <w:t>921200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D4D4D"/>
          <w:spacing w:val="0"/>
          <w:w w:val="80"/>
        </w:rPr>
        <w:t>H3}'3CB</w:t>
      </w:r>
      <w:r>
        <w:rPr>
          <w:rFonts w:ascii="Arial" w:hAnsi="Arial" w:cs="Arial" w:eastAsia="Arial"/>
          <w:sz w:val="14"/>
          <w:szCs w:val="14"/>
          <w:color w:val="4D4D4D"/>
          <w:spacing w:val="-4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3KU1t</w:t>
      </w:r>
      <w:r>
        <w:rPr>
          <w:rFonts w:ascii="Arial" w:hAnsi="Arial" w:cs="Arial" w:eastAsia="Arial"/>
          <w:sz w:val="14"/>
          <w:szCs w:val="14"/>
          <w:color w:val="383838"/>
          <w:spacing w:val="-18"/>
          <w:w w:val="100"/>
        </w:rPr>
        <w:t>j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240" w:lineRule="auto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92"/>
        </w:rPr>
        <w:t>TipuMalb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2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</w:rPr>
        <w:t>0.!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6"/>
        </w:rPr>
        <w:t>1</w:t>
      </w:r>
      <w:r>
        <w:rPr>
          <w:rFonts w:ascii="Arial" w:hAnsi="Arial" w:cs="Arial" w:eastAsia="Arial"/>
          <w:sz w:val="14"/>
          <w:szCs w:val="14"/>
          <w:color w:val="4D4D4D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4"/>
        </w:rPr>
        <w:t>0TnR3T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4"/>
        </w:rPr>
        <w:t>e</w:t>
      </w:r>
      <w:r>
        <w:rPr>
          <w:rFonts w:ascii="Arial" w:hAnsi="Arial" w:cs="Arial" w:eastAsia="Arial"/>
          <w:sz w:val="14"/>
          <w:szCs w:val="14"/>
          <w:color w:val="4D4D4D"/>
          <w:spacing w:val="1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0"/>
        </w:rPr>
        <w:t>Kpe,UIIT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1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</w:rPr>
        <w:t>Jl8</w:t>
      </w:r>
      <w:r>
        <w:rPr>
          <w:rFonts w:ascii="Arial" w:hAnsi="Arial" w:cs="Arial" w:eastAsia="Arial"/>
          <w:sz w:val="14"/>
          <w:szCs w:val="14"/>
          <w:color w:val="606060"/>
          <w:spacing w:val="-3"/>
          <w:w w:val="81"/>
        </w:rPr>
        <w:t>T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1"/>
        </w:rPr>
        <w:t>U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1"/>
        </w:rPr>
        <w:t>X</w:t>
      </w:r>
      <w:r>
        <w:rPr>
          <w:rFonts w:ascii="Arial" w:hAnsi="Arial" w:cs="Arial" w:eastAsia="Arial"/>
          <w:sz w:val="14"/>
          <w:szCs w:val="14"/>
          <w:color w:val="383838"/>
          <w:spacing w:val="4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8"/>
        </w:rPr>
        <w:t>OCTanH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9"/>
        </w:rPr>
        <w:t>M</w:t>
      </w:r>
      <w:r>
        <w:rPr>
          <w:rFonts w:ascii="Arial" w:hAnsi="Arial" w:cs="Arial" w:eastAsia="Arial"/>
          <w:sz w:val="14"/>
          <w:szCs w:val="14"/>
          <w:color w:val="383838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3"/>
        </w:rPr>
        <w:t>IIHBOHM3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position w:val="-1"/>
        </w:rPr>
        <w:t>Bn3CTII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580"/>
          <w:cols w:num="2" w:equalWidth="0">
            <w:col w:w="1378" w:space="132"/>
            <w:col w:w="8050"/>
          </w:cols>
        </w:sectPr>
      </w:pPr>
      <w:rPr/>
    </w:p>
    <w:p>
      <w:pPr>
        <w:spacing w:before="52" w:after="0" w:line="249" w:lineRule="exact"/>
        <w:ind w:left="143" w:right="4630"/>
        <w:jc w:val="center"/>
        <w:tabs>
          <w:tab w:pos="7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0"/>
          <w:position w:val="-3"/>
        </w:rPr>
        <w:t>4155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90"/>
          <w:position w:val="-3"/>
        </w:rPr>
        <w:t>9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10"/>
          <w:w w:val="90"/>
          <w:position w:val="-3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53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5"/>
          <w:position w:val="-3"/>
        </w:rPr>
        <w:t>300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37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  <w:position w:val="7"/>
        </w:rPr>
        <w:t>TipHM311&gt;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6"/>
          <w:w w:val="75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3"/>
          <w:position w:val="7"/>
        </w:rPr>
        <w:t>0.1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3"/>
          <w:position w:val="7"/>
        </w:rPr>
        <w:t>1</w:t>
      </w:r>
      <w:r>
        <w:rPr>
          <w:rFonts w:ascii="Arial" w:hAnsi="Arial" w:cs="Arial" w:eastAsia="Arial"/>
          <w:sz w:val="14"/>
          <w:szCs w:val="14"/>
          <w:color w:val="606060"/>
          <w:spacing w:val="-1"/>
          <w:w w:val="63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1"/>
          <w:position w:val="7"/>
        </w:rPr>
        <w:t>OTM3T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2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  <w:position w:val="7"/>
        </w:rPr>
        <w:t>Kpe.!IIIT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4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18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  <w:position w:val="7"/>
        </w:rPr>
        <w:t>.llaTHX</w:t>
      </w:r>
      <w:r>
        <w:rPr>
          <w:rFonts w:ascii="Arial" w:hAnsi="Arial" w:cs="Arial" w:eastAsia="Arial"/>
          <w:sz w:val="14"/>
          <w:szCs w:val="14"/>
          <w:color w:val="606060"/>
          <w:spacing w:val="-6"/>
          <w:w w:val="83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  <w:position w:val="7"/>
        </w:rPr>
        <w:t>JIOMahii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  <w:position w:val="7"/>
        </w:rPr>
        <w:t>M</w:t>
      </w:r>
      <w:r>
        <w:rPr>
          <w:rFonts w:ascii="Arial" w:hAnsi="Arial" w:cs="Arial" w:eastAsia="Arial"/>
          <w:sz w:val="14"/>
          <w:szCs w:val="14"/>
          <w:color w:val="606060"/>
          <w:spacing w:val="2"/>
          <w:w w:val="83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0"/>
          <w:position w:val="7"/>
        </w:rPr>
        <w:t>jaBHIIM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15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D4D4D"/>
          <w:w w:val="86"/>
          <w:position w:val="1"/>
        </w:rPr>
        <w:t>cpUHaucujcKH</w:t>
      </w:r>
      <w:r>
        <w:rPr>
          <w:rFonts w:ascii="Arial" w:hAnsi="Arial" w:cs="Arial" w:eastAsia="Arial"/>
          <w:sz w:val="14"/>
          <w:szCs w:val="14"/>
          <w:color w:val="4D4D4D"/>
          <w:w w:val="87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4D4D4D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"/>
        </w:rPr>
        <w:t>HHCTJnyuujaMa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9" w:after="0" w:line="97" w:lineRule="exact"/>
        <w:ind w:left="15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D4D4D"/>
          <w:w w:val="76"/>
          <w:position w:val="-5"/>
        </w:rPr>
        <w:t>TipHM811&gt;</w:t>
      </w:r>
      <w:r>
        <w:rPr>
          <w:rFonts w:ascii="Arial" w:hAnsi="Arial" w:cs="Arial" w:eastAsia="Arial"/>
          <w:sz w:val="14"/>
          <w:szCs w:val="14"/>
          <w:color w:val="4D4D4D"/>
          <w:w w:val="77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-17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5"/>
          <w:position w:val="-5"/>
        </w:rPr>
        <w:t>0.!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-5"/>
        </w:rPr>
        <w:t>1</w:t>
      </w:r>
      <w:r>
        <w:rPr>
          <w:rFonts w:ascii="Arial" w:hAnsi="Arial" w:cs="Arial" w:eastAsia="Arial"/>
          <w:sz w:val="14"/>
          <w:szCs w:val="14"/>
          <w:color w:val="606060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7"/>
          <w:position w:val="-5"/>
        </w:rPr>
        <w:t>OTMaT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7"/>
          <w:position w:val="-5"/>
        </w:rPr>
        <w:t>C</w:t>
      </w:r>
      <w:r>
        <w:rPr>
          <w:rFonts w:ascii="Arial" w:hAnsi="Arial" w:cs="Arial" w:eastAsia="Arial"/>
          <w:sz w:val="14"/>
          <w:szCs w:val="14"/>
          <w:color w:val="606060"/>
          <w:spacing w:val="2"/>
          <w:w w:val="87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8"/>
          <w:position w:val="-5"/>
        </w:rPr>
        <w:t>KpeJliiT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9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6"/>
          <w:position w:val="-5"/>
        </w:rPr>
        <w:t>Jl3TIIX</w:t>
      </w:r>
      <w:r>
        <w:rPr>
          <w:rFonts w:ascii="Arial" w:hAnsi="Arial" w:cs="Arial" w:eastAsia="Arial"/>
          <w:sz w:val="14"/>
          <w:szCs w:val="14"/>
          <w:color w:val="606060"/>
          <w:spacing w:val="-5"/>
          <w:w w:val="86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5"/>
          <w:position w:val="-5"/>
        </w:rPr>
        <w:t>AOMaJiiD</w:t>
      </w:r>
      <w:r>
        <w:rPr>
          <w:rFonts w:ascii="Arial" w:hAnsi="Arial" w:cs="Arial" w:eastAsia="Arial"/>
          <w:sz w:val="14"/>
          <w:szCs w:val="14"/>
          <w:color w:val="606060"/>
          <w:spacing w:val="-26"/>
          <w:w w:val="85"/>
          <w:position w:val="-5"/>
        </w:rPr>
        <w:t>I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8"/>
          <w:position w:val="-5"/>
        </w:rPr>
        <w:t>fiOCROBHHM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580"/>
        </w:sectPr>
      </w:pPr>
      <w:rPr/>
    </w:p>
    <w:p>
      <w:pPr>
        <w:spacing w:before="0" w:after="0" w:line="197" w:lineRule="exact"/>
        <w:ind w:left="182" w:right="-68"/>
        <w:jc w:val="left"/>
        <w:tabs>
          <w:tab w:pos="8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-19"/>
          <w:w w:val="121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53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9"/>
          <w:position w:val="2"/>
        </w:rPr>
        <w:t>56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1"/>
          <w:position w:val="2"/>
        </w:rPr>
        <w:t>921400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92" w:right="-68"/>
        <w:jc w:val="left"/>
        <w:tabs>
          <w:tab w:pos="8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1"/>
        </w:rPr>
        <w:t>4157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1"/>
        </w:rPr>
        <w:t>921500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06060"/>
          <w:spacing w:val="0"/>
          <w:w w:val="78"/>
        </w:rPr>
        <w:t>6aa1&lt;11Ma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D4D4D"/>
          <w:spacing w:val="0"/>
          <w:w w:val="76"/>
        </w:rPr>
        <w:t>TipHM811&gt;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6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6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5"/>
        </w:rPr>
        <w:t>0.!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</w:rPr>
        <w:t>1</w:t>
      </w:r>
      <w:r>
        <w:rPr>
          <w:rFonts w:ascii="Arial" w:hAnsi="Arial" w:cs="Arial" w:eastAsia="Arial"/>
          <w:sz w:val="14"/>
          <w:szCs w:val="14"/>
          <w:color w:val="606060"/>
          <w:spacing w:val="-2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8"/>
        </w:rPr>
        <w:t>OTnnaT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8"/>
        </w:rPr>
        <w:t>e</w:t>
      </w:r>
      <w:r>
        <w:rPr>
          <w:rFonts w:ascii="Arial" w:hAnsi="Arial" w:cs="Arial" w:eastAsia="Arial"/>
          <w:sz w:val="11"/>
          <w:szCs w:val="11"/>
          <w:color w:val="606060"/>
          <w:spacing w:val="-10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8"/>
        </w:rPr>
        <w:t>Kpe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9"/>
        </w:rPr>
        <w:t>)llrra</w:t>
      </w:r>
      <w:r>
        <w:rPr>
          <w:rFonts w:ascii="Arial" w:hAnsi="Arial" w:cs="Arial" w:eastAsia="Arial"/>
          <w:sz w:val="14"/>
          <w:szCs w:val="14"/>
          <w:color w:val="606060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</w:rPr>
        <w:t>Jl3THX</w:t>
      </w:r>
      <w:r>
        <w:rPr>
          <w:rFonts w:ascii="Arial" w:hAnsi="Arial" w:cs="Arial" w:eastAsia="Arial"/>
          <w:sz w:val="14"/>
          <w:szCs w:val="14"/>
          <w:color w:val="606060"/>
          <w:spacing w:val="-2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</w:rPr>
        <w:t>JlOM3liH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</w:rPr>
        <w:t>M</w:t>
      </w:r>
      <w:r>
        <w:rPr>
          <w:rFonts w:ascii="Arial" w:hAnsi="Arial" w:cs="Arial" w:eastAsia="Arial"/>
          <w:sz w:val="14"/>
          <w:szCs w:val="14"/>
          <w:color w:val="606060"/>
          <w:spacing w:val="11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</w:rPr>
        <w:t>jaBHIIN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58" w:lineRule="exact"/>
        <w:ind w:left="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06060"/>
          <w:spacing w:val="0"/>
          <w:w w:val="88"/>
          <w:position w:val="-1"/>
        </w:rPr>
        <w:t>eecpnnaucnjCKH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8"/>
          <w:position w:val="-1"/>
        </w:rPr>
        <w:t>M</w:t>
      </w:r>
      <w:r>
        <w:rPr>
          <w:rFonts w:ascii="Arial" w:hAnsi="Arial" w:cs="Arial" w:eastAsia="Arial"/>
          <w:sz w:val="14"/>
          <w:szCs w:val="14"/>
          <w:color w:val="606060"/>
          <w:spacing w:val="-5"/>
          <w:w w:val="88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-1"/>
        </w:rPr>
        <w:t>HHtntTYUJtja'da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580"/>
          <w:cols w:num="2" w:equalWidth="0">
            <w:col w:w="1367" w:space="143"/>
            <w:col w:w="8050"/>
          </w:cols>
        </w:sectPr>
      </w:pPr>
      <w:rPr/>
    </w:p>
    <w:p>
      <w:pPr>
        <w:spacing w:before="96" w:after="0" w:line="159" w:lineRule="auto"/>
        <w:ind w:left="1510" w:right="4360" w:firstLine="-1328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3"/>
          <w:position w:val="-10"/>
        </w:rPr>
        <w:t>4158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96"/>
          <w:position w:val="-10"/>
        </w:rPr>
        <w:t>9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32"/>
          <w:w w:val="96"/>
          <w:position w:val="-1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14"/>
          <w:w w:val="67"/>
          <w:position w:val="-1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7"/>
          <w:position w:val="-10"/>
        </w:rPr>
        <w:t>600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45"/>
          <w:w w:val="100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0"/>
        </w:rPr>
        <w:t>TipHM311&gt;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4"/>
          <w:w w:val="7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0"/>
        </w:rPr>
        <w:t>OA</w:t>
      </w:r>
      <w:r>
        <w:rPr>
          <w:rFonts w:ascii="Arial" w:hAnsi="Arial" w:cs="Arial" w:eastAsia="Arial"/>
          <w:sz w:val="14"/>
          <w:szCs w:val="14"/>
          <w:color w:val="606060"/>
          <w:spacing w:val="4"/>
          <w:w w:val="7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1"/>
          <w:position w:val="0"/>
        </w:rPr>
        <w:t>OTM3T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12"/>
          <w:w w:val="9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5"/>
          <w:position w:val="0"/>
        </w:rPr>
        <w:t>KpeAHT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6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0"/>
        </w:rPr>
        <w:t>Jl3THX</w:t>
      </w:r>
      <w:r>
        <w:rPr>
          <w:rFonts w:ascii="Arial" w:hAnsi="Arial" w:cs="Arial" w:eastAsia="Arial"/>
          <w:sz w:val="14"/>
          <w:szCs w:val="14"/>
          <w:color w:val="606060"/>
          <w:spacing w:val="-8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4"/>
          <w:position w:val="0"/>
        </w:rPr>
        <w:t>cpH311'rKH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D4D4D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9"/>
          <w:position w:val="0"/>
        </w:rPr>
        <w:t>nHUHMa</w:t>
      </w:r>
      <w:r>
        <w:rPr>
          <w:rFonts w:ascii="Arial" w:hAnsi="Arial" w:cs="Arial" w:eastAsia="Arial"/>
          <w:sz w:val="14"/>
          <w:szCs w:val="14"/>
          <w:color w:val="60606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46"/>
          <w:position w:val="0"/>
        </w:rPr>
        <w:t>II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4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  <w:position w:val="0"/>
        </w:rPr>
        <w:t>AOMaliuHCTBHM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4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606060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0"/>
        </w:rPr>
        <w:t>JeMJbll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9" w:lineRule="auto"/>
        <w:ind w:left="1510" w:right="4296" w:firstLine="-697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110844pt;margin-top:2.641119pt;width:18.696001pt;height:9.5pt;mso-position-horizontal-relative:page;mso-position-vertical-relative:paragraph;z-index:-2154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D4D4D"/>
                      <w:spacing w:val="0"/>
                      <w:w w:val="82"/>
                      <w:position w:val="1"/>
                    </w:rPr>
                    <w:t>4159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7"/>
          <w:position w:val="-10"/>
        </w:rPr>
        <w:t>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26"/>
          <w:w w:val="77"/>
          <w:position w:val="-1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-10"/>
          <w:w w:val="77"/>
          <w:position w:val="-1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7"/>
          <w:position w:val="-10"/>
        </w:rPr>
        <w:t>700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7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28"/>
          <w:w w:val="77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7"/>
          <w:position w:val="0"/>
        </w:rPr>
        <w:t>TipHM311&gt;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7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383838"/>
          <w:spacing w:val="-3"/>
          <w:w w:val="7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63"/>
          <w:position w:val="0"/>
        </w:rPr>
        <w:t>0.1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63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4D4D4D"/>
          <w:spacing w:val="-1"/>
          <w:w w:val="6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8"/>
          <w:position w:val="0"/>
        </w:rPr>
        <w:t>OTOR3T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8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7"/>
          <w:w w:val="7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1"/>
          <w:position w:val="0"/>
        </w:rPr>
        <w:t>KptJIIIT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1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-6"/>
          <w:w w:val="9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  <w:position w:val="0"/>
        </w:rPr>
        <w:t>Jl3THX</w:t>
      </w:r>
      <w:r>
        <w:rPr>
          <w:rFonts w:ascii="Arial" w:hAnsi="Arial" w:cs="Arial" w:eastAsia="Arial"/>
          <w:sz w:val="14"/>
          <w:szCs w:val="14"/>
          <w:color w:val="606060"/>
          <w:spacing w:val="1"/>
          <w:w w:val="8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0"/>
          <w:position w:val="0"/>
        </w:rPr>
        <w:t>y.QpYJKelb!IM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0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3"/>
          <w:w w:val="8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3"/>
          <w:position w:val="0"/>
        </w:rPr>
        <w:t>rpaljaua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4"/>
          <w:position w:val="0"/>
        </w:rPr>
        <w:t>yJe</w:t>
      </w:r>
      <w:r>
        <w:rPr>
          <w:rFonts w:ascii="Arial" w:hAnsi="Arial" w:cs="Arial" w:eastAsia="Arial"/>
          <w:sz w:val="14"/>
          <w:szCs w:val="14"/>
          <w:color w:val="383838"/>
          <w:spacing w:val="-20"/>
          <w:w w:val="104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8"/>
          <w:position w:val="0"/>
        </w:rPr>
        <w:t>n.n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9" w:after="0" w:line="259" w:lineRule="exact"/>
        <w:ind w:left="182" w:right="-20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1"/>
          <w:position w:val="-3"/>
        </w:rPr>
        <w:t>4160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1"/>
          <w:position w:val="-2"/>
        </w:rPr>
        <w:t>921800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1"/>
          <w:w w:val="81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0"/>
          <w:position w:val="8"/>
        </w:rPr>
        <w:t>TipnMaH.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1"/>
          <w:position w:val="8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-21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3"/>
          <w:position w:val="8"/>
        </w:rPr>
        <w:t>o.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3"/>
          <w:position w:val="8"/>
        </w:rPr>
        <w:t>u</w:t>
      </w:r>
      <w:r>
        <w:rPr>
          <w:rFonts w:ascii="Arial" w:hAnsi="Arial" w:cs="Arial" w:eastAsia="Arial"/>
          <w:sz w:val="14"/>
          <w:szCs w:val="14"/>
          <w:color w:val="4D4D4D"/>
          <w:spacing w:val="-4"/>
          <w:w w:val="83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  <w:position w:val="8"/>
        </w:rPr>
        <w:t>OTnnar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  <w:position w:val="8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3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11"/>
          <w:w w:val="83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3"/>
          <w:position w:val="8"/>
        </w:rPr>
        <w:t>KPCJliiT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3"/>
          <w:position w:val="8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-9"/>
          <w:w w:val="83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9"/>
          <w:position w:val="8"/>
        </w:rPr>
        <w:t>J13</w:t>
      </w:r>
      <w:r>
        <w:rPr>
          <w:rFonts w:ascii="Arial" w:hAnsi="Arial" w:cs="Arial" w:eastAsia="Arial"/>
          <w:sz w:val="14"/>
          <w:szCs w:val="14"/>
          <w:color w:val="606060"/>
          <w:spacing w:val="-15"/>
          <w:w w:val="68"/>
          <w:position w:val="8"/>
        </w:rPr>
        <w:t>T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4"/>
          <w:position w:val="8"/>
        </w:rPr>
        <w:t>II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5"/>
          <w:position w:val="8"/>
        </w:rPr>
        <w:t>x</w:t>
      </w:r>
      <w:r>
        <w:rPr>
          <w:rFonts w:ascii="Arial" w:hAnsi="Arial" w:cs="Arial" w:eastAsia="Arial"/>
          <w:sz w:val="14"/>
          <w:szCs w:val="14"/>
          <w:color w:val="383838"/>
          <w:spacing w:val="-12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3"/>
          <w:position w:val="8"/>
        </w:rPr>
        <w:t>neqJ</w:t>
      </w:r>
      <w:r>
        <w:rPr>
          <w:rFonts w:ascii="Arial" w:hAnsi="Arial" w:cs="Arial" w:eastAsia="Arial"/>
          <w:sz w:val="14"/>
          <w:szCs w:val="14"/>
          <w:color w:val="383838"/>
          <w:spacing w:val="-6"/>
          <w:w w:val="83"/>
          <w:position w:val="8"/>
        </w:rPr>
        <w:t>H</w:t>
      </w:r>
      <w:r>
        <w:rPr>
          <w:rFonts w:ascii="Arial" w:hAnsi="Arial" w:cs="Arial" w:eastAsia="Arial"/>
          <w:sz w:val="14"/>
          <w:szCs w:val="14"/>
          <w:color w:val="1C1C1C"/>
          <w:spacing w:val="-13"/>
          <w:w w:val="83"/>
          <w:position w:val="8"/>
        </w:rPr>
        <w:t>H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3"/>
          <w:position w:val="8"/>
        </w:rPr>
        <w:t>3HCnjCKH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3"/>
          <w:position w:val="8"/>
        </w:rPr>
        <w:t>M</w:t>
      </w:r>
      <w:r>
        <w:rPr>
          <w:rFonts w:ascii="Arial" w:hAnsi="Arial" w:cs="Arial" w:eastAsia="Arial"/>
          <w:sz w:val="14"/>
          <w:szCs w:val="14"/>
          <w:color w:val="383838"/>
          <w:spacing w:val="5"/>
          <w:w w:val="83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position w:val="8"/>
        </w:rPr>
        <w:t>npuoaTHHM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15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w w:val="94"/>
          <w:position w:val="1"/>
        </w:rPr>
        <w:t>npeA</w:t>
      </w:r>
      <w:r>
        <w:rPr>
          <w:rFonts w:ascii="Arial" w:hAnsi="Arial" w:cs="Arial" w:eastAsia="Arial"/>
          <w:sz w:val="14"/>
          <w:szCs w:val="14"/>
          <w:color w:val="383838"/>
          <w:w w:val="95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383838"/>
          <w:w w:val="94"/>
          <w:position w:val="1"/>
        </w:rPr>
        <w:t>'JelinM</w:t>
      </w:r>
      <w:r>
        <w:rPr>
          <w:rFonts w:ascii="Arial" w:hAnsi="Arial" w:cs="Arial" w:eastAsia="Arial"/>
          <w:sz w:val="14"/>
          <w:szCs w:val="14"/>
          <w:color w:val="383838"/>
          <w:w w:val="95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4D4D4D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1"/>
        </w:rPr>
        <w:t>JeMn.n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173" w:right="-20"/>
        <w:jc w:val="left"/>
        <w:tabs>
          <w:tab w:pos="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7"/>
        </w:rPr>
        <w:t>4161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83"/>
          <w:w w:val="77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7"/>
        </w:rPr>
        <w:t>921900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83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</w:rPr>
        <w:t>TipHM311&gt;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-4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</w:rPr>
        <w:t>OA</w:t>
      </w:r>
      <w:r>
        <w:rPr>
          <w:rFonts w:ascii="Arial" w:hAnsi="Arial" w:cs="Arial" w:eastAsia="Arial"/>
          <w:sz w:val="14"/>
          <w:szCs w:val="14"/>
          <w:color w:val="4D4D4D"/>
          <w:spacing w:val="-1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1"/>
        </w:rPr>
        <w:t>npo,aaj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2"/>
        </w:rPr>
        <w:t>e</w:t>
      </w:r>
      <w:r>
        <w:rPr>
          <w:rFonts w:ascii="Arial" w:hAnsi="Arial" w:cs="Arial" w:eastAsia="Arial"/>
          <w:sz w:val="14"/>
          <w:szCs w:val="14"/>
          <w:color w:val="4D4D4D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3"/>
        </w:rPr>
        <w:t>.QOMaJiHX</w:t>
      </w:r>
      <w:r>
        <w:rPr>
          <w:rFonts w:ascii="Arial" w:hAnsi="Arial" w:cs="Arial" w:eastAsia="Arial"/>
          <w:sz w:val="14"/>
          <w:szCs w:val="14"/>
          <w:color w:val="606060"/>
          <w:spacing w:val="6"/>
          <w:w w:val="73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0"/>
        </w:rPr>
        <w:t>3KUJJj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1"/>
        </w:rPr>
        <w:t>a</w:t>
      </w:r>
      <w:r>
        <w:rPr>
          <w:rFonts w:ascii="Arial" w:hAnsi="Arial" w:cs="Arial" w:eastAsia="Arial"/>
          <w:sz w:val="14"/>
          <w:szCs w:val="14"/>
          <w:color w:val="4D4D4D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97"/>
        </w:rPr>
        <w:t>H</w:t>
      </w:r>
      <w:r>
        <w:rPr>
          <w:rFonts w:ascii="Arial" w:hAnsi="Arial" w:cs="Arial" w:eastAsia="Arial"/>
          <w:sz w:val="14"/>
          <w:szCs w:val="14"/>
          <w:color w:val="4D4D4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D4D4D"/>
          <w:spacing w:val="0"/>
          <w:w w:val="112"/>
          <w:i/>
        </w:rPr>
        <w:t>OCTanO</w:t>
      </w:r>
      <w:r>
        <w:rPr>
          <w:rFonts w:ascii="Times New Roman" w:hAnsi="Times New Roman" w:cs="Times New Roman" w:eastAsia="Times New Roman"/>
          <w:sz w:val="11"/>
          <w:szCs w:val="11"/>
          <w:color w:val="4D4D4D"/>
          <w:spacing w:val="0"/>
          <w:w w:val="112"/>
          <w:i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4D4D4D"/>
          <w:spacing w:val="-11"/>
          <w:w w:val="112"/>
          <w:i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</w:rPr>
        <w:t>KaOHTana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249" w:lineRule="exact"/>
        <w:ind w:left="173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.726479pt;margin-top:6.397268pt;width:29.135603pt;height:9.5pt;mso-position-horizontal-relative:page;mso-position-vertical-relative:paragraph;z-index:-2154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AAAAAC"/>
                      <w:spacing w:val="-78"/>
                      <w:w w:val="101"/>
                      <w:position w:val="1"/>
                    </w:rPr>
                    <w:t>.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90"/>
                      <w:position w:val="1"/>
                    </w:rPr>
                    <w:t>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-33"/>
                      <w:w w:val="90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C1C1C"/>
                      <w:spacing w:val="0"/>
                      <w:w w:val="85"/>
                      <w:position w:val="1"/>
                    </w:rPr>
                    <w:t>20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1C1C1C"/>
                      <w:spacing w:val="-47"/>
                      <w:w w:val="85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7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1"/>
          <w:position w:val="-3"/>
        </w:rPr>
        <w:t>4162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2"/>
          <w:position w:val="7"/>
        </w:rPr>
        <w:t>llP.DMA.IbA</w:t>
      </w:r>
      <w:r>
        <w:rPr>
          <w:rFonts w:ascii="Arial" w:hAnsi="Arial" w:cs="Arial" w:eastAsia="Arial"/>
          <w:sz w:val="14"/>
          <w:szCs w:val="14"/>
          <w:color w:val="383838"/>
          <w:spacing w:val="-12"/>
          <w:w w:val="112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7"/>
        </w:rPr>
        <w:t>O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7"/>
        </w:rPr>
        <w:t>)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7"/>
        </w:rPr>
        <w:t>J.llPO.!J.AJE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20"/>
          <w:position w:val="7"/>
        </w:rPr>
        <w:t>CfPAHE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150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C1C1C"/>
          <w:w w:val="71"/>
          <w:position w:val="1"/>
        </w:rPr>
        <w:t>&lt;I</w:t>
      </w:r>
      <w:r>
        <w:rPr>
          <w:rFonts w:ascii="Arial" w:hAnsi="Arial" w:cs="Arial" w:eastAsia="Arial"/>
          <w:sz w:val="14"/>
          <w:szCs w:val="14"/>
          <w:color w:val="1C1C1C"/>
          <w:spacing w:val="-15"/>
          <w:w w:val="71"/>
          <w:position w:val="1"/>
        </w:rPr>
        <w:t>&gt;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4"/>
          <w:position w:val="1"/>
        </w:rPr>
        <w:t>HHAHCHJCKE</w:t>
      </w:r>
      <w:r>
        <w:rPr>
          <w:rFonts w:ascii="Arial" w:hAnsi="Arial" w:cs="Arial" w:eastAsia="Arial"/>
          <w:sz w:val="14"/>
          <w:szCs w:val="14"/>
          <w:color w:val="383838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20"/>
          <w:position w:val="1"/>
        </w:rPr>
        <w:t>HMOBIDIE</w:t>
      </w:r>
      <w:r>
        <w:rPr>
          <w:rFonts w:ascii="Arial" w:hAnsi="Arial" w:cs="Arial" w:eastAsia="Arial"/>
          <w:sz w:val="14"/>
          <w:szCs w:val="14"/>
          <w:color w:val="383838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6"/>
          <w:position w:val="1"/>
        </w:rPr>
        <w:t>(o)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6"/>
          <w:position w:val="1"/>
        </w:rPr>
        <w:t>{</w:t>
      </w:r>
      <w:r>
        <w:rPr>
          <w:rFonts w:ascii="Arial" w:hAnsi="Arial" w:cs="Arial" w:eastAsia="Arial"/>
          <w:sz w:val="14"/>
          <w:szCs w:val="14"/>
          <w:color w:val="383838"/>
          <w:spacing w:val="-13"/>
          <w:w w:val="9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5"/>
          <w:position w:val="1"/>
        </w:rPr>
        <w:t>4163.11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6"/>
          <w:position w:val="1"/>
        </w:rPr>
        <w:t>0</w:t>
      </w:r>
      <w:r>
        <w:rPr>
          <w:rFonts w:ascii="Arial" w:hAnsi="Arial" w:cs="Arial" w:eastAsia="Arial"/>
          <w:sz w:val="14"/>
          <w:szCs w:val="14"/>
          <w:color w:val="383838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3"/>
          <w:position w:val="1"/>
        </w:rPr>
        <w:t>4170)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9" w:lineRule="auto"/>
        <w:ind w:left="1501" w:right="4635" w:firstLine="-1337"/>
        <w:jc w:val="left"/>
        <w:tabs>
          <w:tab w:pos="7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6"/>
          <w:position w:val="-10"/>
        </w:rPr>
        <w:t>4163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6"/>
          <w:position w:val="-10"/>
        </w:rPr>
        <w:t>92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30"/>
          <w:w w:val="86"/>
          <w:position w:val="-1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6"/>
          <w:position w:val="-1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42"/>
          <w:w w:val="86"/>
          <w:position w:val="-1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6"/>
          <w:position w:val="-1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81"/>
          <w:w w:val="86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0"/>
        </w:rPr>
        <w:t>TipHM811&gt;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6"/>
          <w:w w:val="7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  <w:position w:val="0"/>
        </w:rPr>
        <w:t>OA</w:t>
      </w:r>
      <w:r>
        <w:rPr>
          <w:rFonts w:ascii="Arial" w:hAnsi="Arial" w:cs="Arial" w:eastAsia="Arial"/>
          <w:sz w:val="14"/>
          <w:szCs w:val="14"/>
          <w:color w:val="606060"/>
          <w:spacing w:val="11"/>
          <w:w w:val="7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0"/>
        </w:rPr>
        <w:t>npoaaje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321"/>
          <w:position w:val="0"/>
        </w:rPr>
        <w:t>!IX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-54"/>
          <w:w w:val="32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0"/>
        </w:rPr>
        <w:t>xapn</w:t>
      </w:r>
      <w:r>
        <w:rPr>
          <w:rFonts w:ascii="Arial" w:hAnsi="Arial" w:cs="Arial" w:eastAsia="Arial"/>
          <w:sz w:val="14"/>
          <w:szCs w:val="14"/>
          <w:color w:val="606060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0"/>
        </w:rPr>
        <w:t>ja</w:t>
      </w:r>
      <w:r>
        <w:rPr>
          <w:rFonts w:ascii="Arial" w:hAnsi="Arial" w:cs="Arial" w:eastAsia="Arial"/>
          <w:sz w:val="14"/>
          <w:szCs w:val="14"/>
          <w:color w:val="60606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  <w:position w:val="0"/>
        </w:rPr>
        <w:t>0.!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6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4D4D4D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2"/>
          <w:position w:val="0"/>
        </w:rPr>
        <w:t>Bpt.!IHOCTH,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  <w:position w:val="0"/>
        </w:rPr>
        <w:t>H3}'3CB</w:t>
      </w:r>
      <w:r>
        <w:rPr>
          <w:rFonts w:ascii="Arial" w:hAnsi="Arial" w:cs="Arial" w:eastAsia="Arial"/>
          <w:sz w:val="14"/>
          <w:szCs w:val="14"/>
          <w:color w:val="606060"/>
          <w:spacing w:val="-4"/>
          <w:w w:val="8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00"/>
          <w:position w:val="0"/>
        </w:rPr>
        <w:t>3J&lt;ltHj3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163" w:right="-20"/>
        <w:jc w:val="left"/>
        <w:tabs>
          <w:tab w:pos="7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1"/>
        </w:rPr>
        <w:t>4164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1"/>
        </w:rPr>
        <w:t>922200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51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8"/>
        </w:rPr>
        <w:t>Tip</w:t>
      </w:r>
      <w:r>
        <w:rPr>
          <w:rFonts w:ascii="Arial" w:hAnsi="Arial" w:cs="Arial" w:eastAsia="Arial"/>
          <w:sz w:val="14"/>
          <w:szCs w:val="14"/>
          <w:color w:val="383838"/>
          <w:spacing w:val="-25"/>
          <w:w w:val="99"/>
        </w:rPr>
        <w:t>H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69"/>
        </w:rPr>
        <w:t>M811&gt;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0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4"/>
        </w:rPr>
        <w:t>o.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4"/>
        </w:rPr>
        <w:t>n</w:t>
      </w:r>
      <w:r>
        <w:rPr>
          <w:rFonts w:ascii="Arial" w:hAnsi="Arial" w:cs="Arial" w:eastAsia="Arial"/>
          <w:sz w:val="14"/>
          <w:szCs w:val="14"/>
          <w:color w:val="606060"/>
          <w:spacing w:val="-4"/>
          <w:w w:val="84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8"/>
        </w:rPr>
        <w:t>OTnnaT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8"/>
        </w:rPr>
        <w:t>e</w:t>
      </w:r>
      <w:r>
        <w:rPr>
          <w:rFonts w:ascii="Arial" w:hAnsi="Arial" w:cs="Arial" w:eastAsia="Arial"/>
          <w:sz w:val="11"/>
          <w:szCs w:val="11"/>
          <w:color w:val="60606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100"/>
        </w:rPr>
        <w:t>KptJU!Ta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0"/>
        </w:rPr>
        <w:t>.naTHX</w:t>
      </w:r>
      <w:r>
        <w:rPr>
          <w:rFonts w:ascii="Arial" w:hAnsi="Arial" w:cs="Arial" w:eastAsia="Arial"/>
          <w:sz w:val="14"/>
          <w:szCs w:val="14"/>
          <w:color w:val="606060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4"/>
        </w:rPr>
        <w:t>CTpaHII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4"/>
        </w:rPr>
        <w:t>M</w:t>
      </w:r>
      <w:r>
        <w:rPr>
          <w:rFonts w:ascii="Arial" w:hAnsi="Arial" w:cs="Arial" w:eastAsia="Arial"/>
          <w:sz w:val="14"/>
          <w:szCs w:val="14"/>
          <w:color w:val="606060"/>
          <w:spacing w:val="2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</w:rPr>
        <w:t>ananaMa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249" w:lineRule="exact"/>
        <w:ind w:left="78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155502pt;margin-top:6.397299pt;width:18.240001pt;height:9.5pt;mso-position-horizontal-relative:page;mso-position-vertical-relative:paragraph;z-index:-2154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D4D4D"/>
                      <w:spacing w:val="0"/>
                      <w:w w:val="80"/>
                      <w:position w:val="1"/>
                    </w:rPr>
                    <w:t>4165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7"/>
          <w:position w:val="-3"/>
        </w:rPr>
        <w:t>922300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7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5"/>
          <w:w w:val="77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7"/>
          <w:position w:val="7"/>
        </w:rPr>
        <w:t>TipHM311&gt;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7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4"/>
          <w:w w:val="77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61"/>
          <w:position w:val="7"/>
        </w:rPr>
        <w:t>O.Q</w:t>
      </w:r>
      <w:r>
        <w:rPr>
          <w:rFonts w:ascii="Arial" w:hAnsi="Arial" w:cs="Arial" w:eastAsia="Arial"/>
          <w:sz w:val="14"/>
          <w:szCs w:val="14"/>
          <w:color w:val="4D4D4D"/>
          <w:spacing w:val="9"/>
          <w:w w:val="6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1"/>
          <w:position w:val="7"/>
        </w:rPr>
        <w:t>OTM3T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1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12"/>
          <w:w w:val="9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Kpe.Qirr</w:t>
      </w:r>
      <w:r>
        <w:rPr>
          <w:rFonts w:ascii="Arial" w:hAnsi="Arial" w:cs="Arial" w:eastAsia="Arial"/>
          <w:sz w:val="14"/>
          <w:szCs w:val="14"/>
          <w:color w:val="606060"/>
          <w:spacing w:val="7"/>
          <w:w w:val="81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7"/>
        </w:rPr>
        <w:t>.Q3THX</w:t>
      </w:r>
      <w:r>
        <w:rPr>
          <w:rFonts w:ascii="Arial" w:hAnsi="Arial" w:cs="Arial" w:eastAsia="Arial"/>
          <w:sz w:val="14"/>
          <w:szCs w:val="14"/>
          <w:color w:val="606060"/>
          <w:spacing w:val="-1"/>
          <w:w w:val="8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2"/>
          <w:position w:val="7"/>
        </w:rPr>
        <w:t>MCQ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3"/>
          <w:position w:val="7"/>
        </w:rPr>
        <w:t>)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2"/>
          <w:position w:val="7"/>
        </w:rPr>
        <w:t>'H8p0ll,HHM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149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position w:val="1"/>
        </w:rPr>
        <w:t>oprauHJal.lnjaMa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9" w:after="0" w:line="259" w:lineRule="exact"/>
        <w:ind w:left="163" w:right="-20"/>
        <w:jc w:val="left"/>
        <w:tabs>
          <w:tab w:pos="7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3"/>
          <w:position w:val="-3"/>
        </w:rPr>
        <w:t>4166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3"/>
          <w:position w:val="-2"/>
        </w:rPr>
        <w:t>922400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45"/>
          <w:w w:val="83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3"/>
          <w:position w:val="8"/>
        </w:rPr>
        <w:t>TipHMaH.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3"/>
          <w:position w:val="8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23"/>
          <w:w w:val="83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61"/>
          <w:position w:val="8"/>
        </w:rPr>
        <w:t>O.Q</w:t>
      </w:r>
      <w:r>
        <w:rPr>
          <w:rFonts w:ascii="Arial" w:hAnsi="Arial" w:cs="Arial" w:eastAsia="Arial"/>
          <w:sz w:val="14"/>
          <w:szCs w:val="14"/>
          <w:color w:val="4D4D4D"/>
          <w:spacing w:val="9"/>
          <w:w w:val="61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1"/>
          <w:position w:val="8"/>
        </w:rPr>
        <w:t>OTM3T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2"/>
          <w:position w:val="8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17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  <w:position w:val="8"/>
        </w:rPr>
        <w:t>Kpe.QHT3ll,</w:t>
      </w:r>
      <w:r>
        <w:rPr>
          <w:rFonts w:ascii="Arial" w:hAnsi="Arial" w:cs="Arial" w:eastAsia="Arial"/>
          <w:sz w:val="14"/>
          <w:szCs w:val="14"/>
          <w:color w:val="606060"/>
          <w:spacing w:val="-15"/>
          <w:w w:val="81"/>
          <w:position w:val="8"/>
        </w:rPr>
        <w:t>8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1"/>
          <w:position w:val="8"/>
        </w:rPr>
        <w:t>THX</w:t>
      </w:r>
      <w:r>
        <w:rPr>
          <w:rFonts w:ascii="Arial" w:hAnsi="Arial" w:cs="Arial" w:eastAsia="Arial"/>
          <w:sz w:val="14"/>
          <w:szCs w:val="14"/>
          <w:color w:val="383838"/>
          <w:spacing w:val="17"/>
          <w:w w:val="81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1"/>
          <w:position w:val="8"/>
        </w:rPr>
        <w:t>CTJlaHI!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1"/>
          <w:position w:val="8"/>
        </w:rPr>
        <w:t>M</w:t>
      </w:r>
      <w:r>
        <w:rPr>
          <w:rFonts w:ascii="Arial" w:hAnsi="Arial" w:cs="Arial" w:eastAsia="Arial"/>
          <w:sz w:val="14"/>
          <w:szCs w:val="14"/>
          <w:color w:val="4D4D4D"/>
          <w:spacing w:val="3"/>
          <w:w w:val="81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  <w:position w:val="8"/>
        </w:rPr>
        <w:t>OOtnOBHIIM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149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79"/>
          <w:position w:val="1"/>
        </w:rPr>
        <w:t>6aHJ&lt;aMa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0" w:after="0" w:line="97" w:lineRule="exact"/>
        <w:ind w:left="148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85"/>
          <w:position w:val="-5"/>
        </w:rPr>
        <w:t>Tip11M8lb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5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85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58"/>
          <w:position w:val="-5"/>
        </w:rPr>
        <w:t>O.Q</w:t>
      </w:r>
      <w:r>
        <w:rPr>
          <w:rFonts w:ascii="Arial" w:hAnsi="Arial" w:cs="Arial" w:eastAsia="Arial"/>
          <w:sz w:val="14"/>
          <w:szCs w:val="14"/>
          <w:color w:val="4D4D4D"/>
          <w:spacing w:val="11"/>
          <w:w w:val="58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5"/>
          <w:position w:val="-5"/>
        </w:rPr>
        <w:t>OTnnaT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5"/>
          <w:position w:val="-5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5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80"/>
          <w:position w:val="-5"/>
        </w:rPr>
        <w:t>K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9"/>
          <w:position w:val="-5"/>
        </w:rPr>
        <w:t>pCJliiT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0"/>
          <w:position w:val="-5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28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  <w:position w:val="-5"/>
        </w:rPr>
        <w:t>.Q3TIIX</w:t>
      </w:r>
      <w:r>
        <w:rPr>
          <w:rFonts w:ascii="Arial" w:hAnsi="Arial" w:cs="Arial" w:eastAsia="Arial"/>
          <w:sz w:val="14"/>
          <w:szCs w:val="14"/>
          <w:color w:val="4D4D4D"/>
          <w:spacing w:val="21"/>
          <w:w w:val="75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75"/>
          <w:position w:val="-5"/>
        </w:rPr>
        <w:t>CTJl811HM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580"/>
        </w:sectPr>
      </w:pPr>
      <w:rPr/>
    </w:p>
    <w:p>
      <w:pPr>
        <w:spacing w:before="0" w:after="0" w:line="197" w:lineRule="exact"/>
        <w:ind w:left="154" w:right="-68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2"/>
          <w:position w:val="2"/>
        </w:rPr>
        <w:t>4167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2"/>
          <w:position w:val="2"/>
        </w:rPr>
        <w:t>922500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54" w:right="-68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2"/>
        </w:rPr>
        <w:t>4168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2"/>
        </w:rPr>
        <w:t>922600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91" w:after="0" w:line="240" w:lineRule="auto"/>
        <w:ind w:left="154" w:right="-68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-18"/>
          <w:w w:val="107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14"/>
          <w:w w:val="67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7"/>
        </w:rPr>
        <w:t>69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2"/>
        </w:rPr>
        <w:t>922700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0" w:lineRule="exact"/>
        <w:ind w:left="144" w:right="-63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606060"/>
          <w:spacing w:val="-19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18"/>
          <w:w w:val="67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92"/>
          <w:position w:val="1"/>
        </w:rPr>
        <w:t>70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1"/>
          <w:position w:val="2"/>
        </w:rPr>
        <w:t>922800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154" w:right="-20"/>
        <w:jc w:val="left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-26"/>
          <w:w w:val="107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-13"/>
          <w:w w:val="80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82"/>
          <w:position w:val="1"/>
        </w:rPr>
        <w:t>71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</w:rPr>
        <w:t>BeqJHH311CHjCKH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7"/>
        </w:rPr>
        <w:t>M</w:t>
      </w:r>
      <w:r>
        <w:rPr>
          <w:rFonts w:ascii="Arial" w:hAnsi="Arial" w:cs="Arial" w:eastAsia="Arial"/>
          <w:sz w:val="14"/>
          <w:szCs w:val="14"/>
          <w:color w:val="4D4D4D"/>
          <w:spacing w:val="-3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</w:rPr>
        <w:t>IIHCTJITYI.ll!j8M8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9" w:after="0" w:line="285" w:lineRule="auto"/>
        <w:ind w:right="4355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D4D4D"/>
          <w:w w:val="77"/>
        </w:rPr>
        <w:t>TipHM811&gt;</w:t>
      </w:r>
      <w:r>
        <w:rPr>
          <w:rFonts w:ascii="Arial" w:hAnsi="Arial" w:cs="Arial" w:eastAsia="Arial"/>
          <w:sz w:val="14"/>
          <w:szCs w:val="14"/>
          <w:color w:val="4D4D4D"/>
          <w:w w:val="78"/>
        </w:rPr>
        <w:t>3</w:t>
      </w:r>
      <w:r>
        <w:rPr>
          <w:rFonts w:ascii="Arial" w:hAnsi="Arial" w:cs="Arial" w:eastAsia="Arial"/>
          <w:sz w:val="14"/>
          <w:szCs w:val="14"/>
          <w:color w:val="4D4D4D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1"/>
        </w:rPr>
        <w:t>OA</w:t>
      </w:r>
      <w:r>
        <w:rPr>
          <w:rFonts w:ascii="Arial" w:hAnsi="Arial" w:cs="Arial" w:eastAsia="Arial"/>
          <w:sz w:val="14"/>
          <w:szCs w:val="14"/>
          <w:color w:val="4D4D4D"/>
          <w:spacing w:val="-8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</w:rPr>
        <w:t>OTM3T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</w:rPr>
        <w:t>C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7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</w:rPr>
        <w:t>Kpe.QHT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6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6"/>
          <w:w w:val="76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5"/>
        </w:rPr>
        <w:t>.QaTHX</w:t>
      </w:r>
      <w:r>
        <w:rPr>
          <w:rFonts w:ascii="Arial" w:hAnsi="Arial" w:cs="Arial" w:eastAsia="Arial"/>
          <w:sz w:val="14"/>
          <w:szCs w:val="14"/>
          <w:color w:val="4D4D4D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9"/>
        </w:rPr>
        <w:t>CTJlaHH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79"/>
        </w:rPr>
        <w:t>M</w:t>
      </w:r>
      <w:r>
        <w:rPr>
          <w:rFonts w:ascii="Arial" w:hAnsi="Arial" w:cs="Arial" w:eastAsia="Arial"/>
          <w:sz w:val="14"/>
          <w:szCs w:val="14"/>
          <w:color w:val="4D4D4D"/>
          <w:spacing w:val="-4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6"/>
        </w:rPr>
        <w:t>HCM3AHHHM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83"/>
        </w:rPr>
        <w:t>Opr8HH331.lHjaMa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w w:val="102"/>
        </w:rPr>
        <w:t>Ti</w:t>
      </w:r>
      <w:r>
        <w:rPr>
          <w:rFonts w:ascii="Arial" w:hAnsi="Arial" w:cs="Arial" w:eastAsia="Arial"/>
          <w:sz w:val="14"/>
          <w:szCs w:val="14"/>
          <w:color w:val="383838"/>
          <w:spacing w:val="-20"/>
          <w:w w:val="103"/>
        </w:rPr>
        <w:t>p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0"/>
        </w:rPr>
        <w:t>HM811&gt;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1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4"/>
        </w:rPr>
        <w:t>o.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5"/>
        </w:rPr>
        <w:t>n</w:t>
      </w:r>
      <w:r>
        <w:rPr>
          <w:rFonts w:ascii="Arial" w:hAnsi="Arial" w:cs="Arial" w:eastAsia="Arial"/>
          <w:sz w:val="14"/>
          <w:szCs w:val="14"/>
          <w:color w:val="606060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2"/>
        </w:rPr>
        <w:t>npo.naj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2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9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9"/>
        </w:rPr>
        <w:t>CTJl3RHX</w:t>
      </w:r>
      <w:r>
        <w:rPr>
          <w:rFonts w:ascii="Arial" w:hAnsi="Arial" w:cs="Arial" w:eastAsia="Arial"/>
          <w:sz w:val="14"/>
          <w:szCs w:val="14"/>
          <w:color w:val="606060"/>
          <w:spacing w:val="-6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9"/>
        </w:rPr>
        <w:t>SKUHj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9"/>
        </w:rPr>
        <w:t>a</w:t>
      </w:r>
      <w:r>
        <w:rPr>
          <w:rFonts w:ascii="Arial" w:hAnsi="Arial" w:cs="Arial" w:eastAsia="Arial"/>
          <w:sz w:val="14"/>
          <w:szCs w:val="14"/>
          <w:color w:val="606060"/>
          <w:spacing w:val="18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30"/>
        </w:rPr>
        <w:t>u</w:t>
      </w:r>
      <w:r>
        <w:rPr>
          <w:rFonts w:ascii="Arial" w:hAnsi="Arial" w:cs="Arial" w:eastAsia="Arial"/>
          <w:sz w:val="14"/>
          <w:szCs w:val="14"/>
          <w:color w:val="4D4D4D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6"/>
        </w:rPr>
        <w:t>OCTano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7"/>
        </w:rPr>
        <w:t>r</w:t>
      </w:r>
      <w:r>
        <w:rPr>
          <w:rFonts w:ascii="Arial" w:hAnsi="Arial" w:cs="Arial" w:eastAsia="Arial"/>
          <w:sz w:val="14"/>
          <w:szCs w:val="14"/>
          <w:color w:val="606060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4"/>
        </w:rPr>
        <w:t>1&lt;8JJHT3na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9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4"/>
          <w:szCs w:val="14"/>
          <w:color w:val="383838"/>
          <w:w w:val="102"/>
        </w:rPr>
        <w:t>Ti</w:t>
      </w:r>
      <w:r>
        <w:rPr>
          <w:rFonts w:ascii="Arial" w:hAnsi="Arial" w:cs="Arial" w:eastAsia="Arial"/>
          <w:sz w:val="14"/>
          <w:szCs w:val="14"/>
          <w:color w:val="383838"/>
          <w:spacing w:val="-21"/>
          <w:w w:val="103"/>
        </w:rPr>
        <w:t>p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0"/>
        </w:rPr>
        <w:t>HM811&gt;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71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4"/>
        </w:rPr>
        <w:t>o.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85"/>
        </w:rPr>
        <w:t>n</w:t>
      </w:r>
      <w:r>
        <w:rPr>
          <w:rFonts w:ascii="Arial" w:hAnsi="Arial" w:cs="Arial" w:eastAsia="Arial"/>
          <w:sz w:val="14"/>
          <w:szCs w:val="14"/>
          <w:color w:val="606060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2"/>
        </w:rPr>
        <w:t>npo.naj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2"/>
        </w:rPr>
        <w:t>e</w:t>
      </w:r>
      <w:r>
        <w:rPr>
          <w:rFonts w:ascii="Arial" w:hAnsi="Arial" w:cs="Arial" w:eastAsia="Arial"/>
          <w:sz w:val="14"/>
          <w:szCs w:val="14"/>
          <w:color w:val="606060"/>
          <w:spacing w:val="-9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90"/>
        </w:rPr>
        <w:t>ClJl3Re</w:t>
      </w:r>
      <w:r>
        <w:rPr>
          <w:rFonts w:ascii="Arial" w:hAnsi="Arial" w:cs="Arial" w:eastAsia="Arial"/>
          <w:sz w:val="14"/>
          <w:szCs w:val="14"/>
          <w:color w:val="60606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111"/>
        </w:rPr>
        <w:t>BanyTe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tabs>
          <w:tab w:pos="5600" w:val="left"/>
          <w:tab w:pos="74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Arial" w:hAnsi="Arial" w:cs="Arial" w:eastAsia="Arial"/>
          <w:sz w:val="14"/>
          <w:szCs w:val="14"/>
          <w:color w:val="1C1C1C"/>
          <w:spacing w:val="-26"/>
          <w:w w:val="136"/>
        </w:rPr>
        <w:t>H</w:t>
      </w:r>
      <w:r>
        <w:rPr>
          <w:rFonts w:ascii="Arial" w:hAnsi="Arial" w:cs="Arial" w:eastAsia="Arial"/>
          <w:sz w:val="14"/>
          <w:szCs w:val="14"/>
          <w:color w:val="383838"/>
          <w:spacing w:val="-26"/>
          <w:w w:val="136"/>
        </w:rPr>
        <w:t>O</w:t>
      </w:r>
      <w:r>
        <w:rPr>
          <w:rFonts w:ascii="Arial" w:hAnsi="Arial" w:cs="Arial" w:eastAsia="Arial"/>
          <w:sz w:val="14"/>
          <w:szCs w:val="14"/>
          <w:color w:val="1C1C1C"/>
          <w:spacing w:val="-18"/>
          <w:w w:val="136"/>
        </w:rPr>
        <w:t>B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36"/>
        </w:rPr>
        <w:t>'IAB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36"/>
        </w:rPr>
        <w:t>H</w:t>
      </w:r>
      <w:r>
        <w:rPr>
          <w:rFonts w:ascii="Arial" w:hAnsi="Arial" w:cs="Arial" w:eastAsia="Arial"/>
          <w:sz w:val="14"/>
          <w:szCs w:val="14"/>
          <w:color w:val="383838"/>
          <w:spacing w:val="-28"/>
          <w:w w:val="136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4"/>
        </w:rPr>
        <w:t>O.llJIHBI</w:t>
      </w:r>
      <w:r>
        <w:rPr>
          <w:rFonts w:ascii="Arial" w:hAnsi="Arial" w:cs="Arial" w:eastAsia="Arial"/>
          <w:sz w:val="14"/>
          <w:szCs w:val="14"/>
          <w:color w:val="383838"/>
          <w:spacing w:val="-4"/>
          <w:w w:val="114"/>
        </w:rPr>
        <w:t>I</w:t>
      </w:r>
      <w:r>
        <w:rPr>
          <w:rFonts w:ascii="Arial" w:hAnsi="Arial" w:cs="Arial" w:eastAsia="Arial"/>
          <w:sz w:val="14"/>
          <w:szCs w:val="14"/>
          <w:color w:val="606060"/>
          <w:spacing w:val="-13"/>
          <w:w w:val="145"/>
        </w:rPr>
        <w:t>(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1"/>
        </w:rPr>
        <w:t>4172</w:t>
      </w:r>
      <w:r>
        <w:rPr>
          <w:rFonts w:ascii="Arial" w:hAnsi="Arial" w:cs="Arial" w:eastAsia="Arial"/>
          <w:sz w:val="14"/>
          <w:szCs w:val="14"/>
          <w:color w:val="38383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8"/>
        </w:rPr>
        <w:t>4340</w:t>
      </w:r>
      <w:r>
        <w:rPr>
          <w:rFonts w:ascii="Arial" w:hAnsi="Arial" w:cs="Arial" w:eastAsia="Arial"/>
          <w:sz w:val="14"/>
          <w:szCs w:val="14"/>
          <w:color w:val="383838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4386)</w:t>
      </w:r>
      <w:r>
        <w:rPr>
          <w:rFonts w:ascii="Arial" w:hAnsi="Arial" w:cs="Arial" w:eastAsia="Arial"/>
          <w:sz w:val="14"/>
          <w:szCs w:val="14"/>
          <w:color w:val="383838"/>
          <w:spacing w:val="-3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2"/>
        </w:rPr>
        <w:t>45,708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2"/>
          <w:position w:val="1"/>
        </w:rPr>
        <w:t>84,859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2" w:after="0" w:line="97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-6"/>
        </w:rPr>
        <w:t>TEKYia.</w: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100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383838"/>
          <w:spacing w:val="-11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-10"/>
          <w:w w:val="124"/>
          <w:position w:val="-6"/>
        </w:rPr>
        <w:t>P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8"/>
          <w:position w:val="-6"/>
        </w:rPr>
        <w:t>ACXO.l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9"/>
          <w:position w:val="-6"/>
        </w:rPr>
        <w:t>(U</w:t>
      </w:r>
      <w:r>
        <w:rPr>
          <w:rFonts w:ascii="Arial" w:hAnsi="Arial" w:cs="Arial" w:eastAsia="Arial"/>
          <w:sz w:val="14"/>
          <w:szCs w:val="14"/>
          <w:color w:val="383838"/>
          <w:spacing w:val="-26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-16"/>
          <w:w w:val="173"/>
          <w:position w:val="-6"/>
        </w:rPr>
        <w:t>(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98"/>
          <w:position w:val="-6"/>
        </w:rPr>
        <w:t>4173</w:t>
      </w:r>
      <w:r>
        <w:rPr>
          <w:rFonts w:ascii="Arial" w:hAnsi="Arial" w:cs="Arial" w:eastAsia="Arial"/>
          <w:sz w:val="14"/>
          <w:szCs w:val="14"/>
          <w:color w:val="383838"/>
          <w:spacing w:val="-9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  <w:position w:val="-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3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-6"/>
        </w:rPr>
        <w:t>4195</w:t>
      </w:r>
      <w:r>
        <w:rPr>
          <w:rFonts w:ascii="Arial" w:hAnsi="Arial" w:cs="Arial" w:eastAsia="Arial"/>
          <w:sz w:val="14"/>
          <w:szCs w:val="14"/>
          <w:color w:val="383838"/>
          <w:spacing w:val="-1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  <w:position w:val="-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3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-6"/>
        </w:rPr>
        <w:t>4240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  <w:position w:val="-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3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-6"/>
        </w:rPr>
        <w:t>4255</w:t>
      </w:r>
      <w:r>
        <w:rPr>
          <w:rFonts w:ascii="Arial" w:hAnsi="Arial" w:cs="Arial" w:eastAsia="Arial"/>
          <w:sz w:val="14"/>
          <w:szCs w:val="14"/>
          <w:color w:val="383838"/>
          <w:spacing w:val="-1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  <w:position w:val="-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12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  <w:position w:val="-6"/>
        </w:rPr>
        <w:t>4279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20"/>
          <w:position w:val="-6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580"/>
          <w:cols w:num="2" w:equalWidth="0">
            <w:col w:w="1336" w:space="146"/>
            <w:col w:w="8078"/>
          </w:cols>
        </w:sectPr>
      </w:pPr>
      <w:rPr/>
    </w:p>
    <w:p>
      <w:pPr>
        <w:spacing w:before="0" w:after="0" w:line="206" w:lineRule="exact"/>
        <w:ind w:left="115" w:right="-68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585.625183pt;margin-top:459.319733pt;width:.1pt;height:184.684807pt;mso-position-horizontal-relative:page;mso-position-vertical-relative:page;z-index:-21557" coordorigin="11713,9186" coordsize="2,3694">
            <v:shape style="position:absolute;left:11713;top:9186;width:2;height:3694" coordorigin="11713,9186" coordsize="0,3694" path="m11713,12880l11713,9186e" filled="f" stroked="t" strokeweight=".477671pt" strokecolor="#000000">
              <v:path arrowok="t"/>
            </v:shape>
          </v:group>
          <w10:wrap type="none"/>
        </w:pict>
      </w:r>
      <w:r>
        <w:rPr/>
        <w:pict>
          <v:group style="position:absolute;margin-left:585.147522pt;margin-top:676.539673pt;width:.1pt;height:44.01814pt;mso-position-horizontal-relative:page;mso-position-vertical-relative:page;z-index:-21556" coordorigin="11703,13531" coordsize="2,880">
            <v:shape style="position:absolute;left:11703;top:13531;width:2;height:880" coordorigin="11703,13531" coordsize="0,880" path="m11703,14411l11703,13531e" filled="f" stroked="t" strokeweight=".477671pt" strokecolor="#000000">
              <v:path arrowok="t"/>
            </v:shape>
          </v:group>
          <w10:wrap type="none"/>
        </w:pict>
      </w:r>
      <w:r>
        <w:rPr/>
        <w:pict>
          <v:group style="position:absolute;margin-left:585.625183pt;margin-top:721.514709pt;width:.1pt;height:32.535148pt;mso-position-horizontal-relative:page;mso-position-vertical-relative:page;z-index:-21555" coordorigin="11713,14430" coordsize="2,651">
            <v:shape style="position:absolute;left:11713;top:14430;width:2;height:651" coordorigin="11713,14430" coordsize="0,651" path="m11713,15081l11713,14430e" filled="f" stroked="t" strokeweight=".955343pt" strokecolor="#000000">
              <v:path arrowok="t"/>
            </v:shape>
          </v:group>
          <w10:wrap type="none"/>
        </w:pict>
      </w:r>
      <w:r>
        <w:rPr/>
        <w:pict>
          <v:group style="position:absolute;margin-left:95.534286pt;margin-top:841.607727pt;width:55.409889pt;height:.1pt;mso-position-horizontal-relative:page;mso-position-vertical-relative:page;z-index:-21554" coordorigin="1911,16832" coordsize="1108,2">
            <v:shape style="position:absolute;left:1911;top:16832;width:1108;height:2" coordorigin="1911,16832" coordsize="1108,0" path="m1911,16832l3019,16832e" filled="f" stroked="t" strokeweight=".955343pt" strokecolor="#D4D8CF">
              <v:path arrowok="t"/>
            </v:shape>
          </v:group>
          <w10:wrap type="none"/>
        </w:pict>
      </w:r>
      <w:r>
        <w:rPr/>
        <w:pict>
          <v:group style="position:absolute;margin-left:223.550232pt;margin-top:841.607727pt;width:64.963318pt;height:.1pt;mso-position-horizontal-relative:page;mso-position-vertical-relative:page;z-index:-21553" coordorigin="4471,16832" coordsize="1299,2">
            <v:shape style="position:absolute;left:4471;top:16832;width:1299;height:2" coordorigin="4471,16832" coordsize="1299,0" path="m4471,16832l5770,16832e" filled="f" stroked="t" strokeweight=".955343pt" strokecolor="#D8D8CC">
              <v:path arrowok="t"/>
            </v:shape>
          </v:group>
          <w10:wrap type="none"/>
        </w:pict>
      </w:r>
      <w:r>
        <w:rPr/>
        <w:pict>
          <v:group style="position:absolute;margin-left:41.796253pt;margin-top:104.305428pt;width:475.283094pt;height:645.197927pt;mso-position-horizontal-relative:page;mso-position-vertical-relative:page;z-index:-21552" coordorigin="836,2086" coordsize="9506,12904">
            <v:group style="position:absolute;left:974;top:2134;width:9343;height:2" coordorigin="974,2134" coordsize="9343,2">
              <v:shape style="position:absolute;left:974;top:2134;width:9343;height:2" coordorigin="974,2134" coordsize="9343,0" path="m974,2134l10318,2134e" filled="f" stroked="t" strokeweight="1.433014pt" strokecolor="#343434">
                <v:path arrowok="t"/>
              </v:shape>
            </v:group>
            <v:group style="position:absolute;left:2321;top:2105;width:2;height:861" coordorigin="2321,2105" coordsize="2,861">
              <v:shape style="position:absolute;left:2321;top:2105;width:2;height:861" coordorigin="2321,2105" coordsize="0,861" path="m2321,2966l2321,2105e" filled="f" stroked="t" strokeweight=".477671pt" strokecolor="#0F0F0F">
                <v:path arrowok="t"/>
              </v:shape>
            </v:group>
            <v:group style="position:absolute;left:6506;top:2105;width:2;height:335" coordorigin="6506,2105" coordsize="2,335">
              <v:shape style="position:absolute;left:6506;top:2105;width:2;height:335" coordorigin="6506,2105" coordsize="0,335" path="m6506,2440l6506,2105e" filled="f" stroked="t" strokeweight=".477671pt" strokecolor="#3F3F3F">
                <v:path arrowok="t"/>
              </v:shape>
            </v:group>
            <v:group style="position:absolute;left:6506;top:2440;width:2;height:182" coordorigin="6506,2440" coordsize="2,182">
              <v:shape style="position:absolute;left:6506;top:2440;width:2;height:182" coordorigin="6506,2440" coordsize="0,182" path="m6506,2622l6506,2440e" filled="f" stroked="t" strokeweight=".477671pt" strokecolor="#000000">
                <v:path arrowok="t"/>
              </v:shape>
            </v:group>
            <v:group style="position:absolute;left:6496;top:2622;width:1939;height:2" coordorigin="6496,2622" coordsize="1939,2">
              <v:shape style="position:absolute;left:6496;top:2622;width:1939;height:2" coordorigin="6496,2622" coordsize="1939,0" path="m6496,2622l8436,2622e" filled="f" stroked="t" strokeweight=".477671pt" strokecolor="#3B3B3B">
                <v:path arrowok="t"/>
              </v:shape>
            </v:group>
            <v:group style="position:absolute;left:8450;top:2545;width:2;height:450" coordorigin="8450,2545" coordsize="2,450">
              <v:shape style="position:absolute;left:8450;top:2545;width:2;height:450" coordorigin="8450,2545" coordsize="0,450" path="m8450,2995l8450,2545e" filled="f" stroked="t" strokeweight=".477671pt" strokecolor="#1F1F1F">
                <v:path arrowok="t"/>
              </v:shape>
            </v:group>
            <v:group style="position:absolute;left:8417;top:2622;width:1882;height:2" coordorigin="8417,2622" coordsize="1882,2">
              <v:shape style="position:absolute;left:8417;top:2622;width:1882;height:2" coordorigin="8417,2622" coordsize="1882,0" path="m8417,2622l10299,2622e" filled="f" stroked="t" strokeweight=".477671pt" strokecolor="#232323">
                <v:path arrowok="t"/>
              </v:shape>
            </v:group>
            <v:group style="position:absolute;left:898;top:2105;width:2;height:2354" coordorigin="898,2105" coordsize="2,2354">
              <v:shape style="position:absolute;left:898;top:2105;width:2;height:2354" coordorigin="898,2105" coordsize="0,2354" path="m898,4459l898,2105e" filled="f" stroked="t" strokeweight=".477671pt" strokecolor="#000000">
                <v:path arrowok="t"/>
              </v:shape>
            </v:group>
            <v:group style="position:absolute;left:955;top:2971;width:9362;height:2" coordorigin="955,2971" coordsize="9362,2">
              <v:shape style="position:absolute;left:955;top:2971;width:9362;height:2" coordorigin="955,2971" coordsize="9362,0" path="m955,2971l10318,2971e" filled="f" stroked="t" strokeweight=".955343pt" strokecolor="#3F3F3F">
                <v:path arrowok="t"/>
              </v:shape>
            </v:group>
            <v:group style="position:absolute;left:1581;top:2115;width:2;height:1120" coordorigin="1581,2115" coordsize="2,1120">
              <v:shape style="position:absolute;left:1581;top:2115;width:2;height:1120" coordorigin="1581,2115" coordsize="0,1120" path="m1581,3234l1581,2115e" filled="f" stroked="t" strokeweight=".955343pt" strokecolor="#383838">
                <v:path arrowok="t"/>
              </v:shape>
            </v:group>
            <v:group style="position:absolute;left:6506;top:2612;width:2;height:354" coordorigin="6506,2612" coordsize="2,354">
              <v:shape style="position:absolute;left:6506;top:2612;width:2;height:354" coordorigin="6506,2612" coordsize="0,354" path="m6506,2966l6506,2612e" filled="f" stroked="t" strokeweight=".477671pt" strokecolor="#2B2B2B">
                <v:path arrowok="t"/>
              </v:shape>
            </v:group>
            <v:group style="position:absolute;left:2321;top:2938;width:2;height:1933" coordorigin="2321,2938" coordsize="2,1933">
              <v:shape style="position:absolute;left:2321;top:2938;width:2;height:1933" coordorigin="2321,2938" coordsize="0,1933" path="m2321,4871l2321,2938e" filled="f" stroked="t" strokeweight=".477671pt" strokecolor="#2B2B2B">
                <v:path arrowok="t"/>
              </v:shape>
            </v:group>
            <v:group style="position:absolute;left:6539;top:2909;width:2;height:966" coordorigin="6539,2909" coordsize="2,966">
              <v:shape style="position:absolute;left:6539;top:2909;width:2;height:966" coordorigin="6539,2909" coordsize="0,966" path="m6539,3876l6539,2909e" filled="f" stroked="t" strokeweight=".955343pt" strokecolor="#444444">
                <v:path arrowok="t"/>
              </v:shape>
            </v:group>
            <v:group style="position:absolute;left:955;top:3196;width:9362;height:2" coordorigin="955,3196" coordsize="9362,2">
              <v:shape style="position:absolute;left:955;top:3196;width:9362;height:2" coordorigin="955,3196" coordsize="9362,0" path="m955,3196l10318,3196e" filled="f" stroked="t" strokeweight="2.388357pt" strokecolor="#343434">
                <v:path arrowok="t"/>
              </v:shape>
            </v:group>
            <v:group style="position:absolute;left:946;top:3421;width:9372;height:2" coordorigin="946,3421" coordsize="9372,2">
              <v:shape style="position:absolute;left:946;top:3421;width:9372;height:2" coordorigin="946,3421" coordsize="9372,0" path="m946,3421l10318,3421e" filled="f" stroked="t" strokeweight=".955343pt" strokecolor="#3B3B3B">
                <v:path arrowok="t"/>
              </v:shape>
            </v:group>
            <v:group style="position:absolute;left:946;top:3852;width:9372;height:2" coordorigin="946,3852" coordsize="9372,2">
              <v:shape style="position:absolute;left:946;top:3852;width:9372;height:2" coordorigin="946,3852" coordsize="9372,0" path="m946,3852l10318,3852e" filled="f" stroked="t" strokeweight=".955343pt" strokecolor="#444444">
                <v:path arrowok="t"/>
              </v:shape>
            </v:group>
            <v:group style="position:absolute;left:1562;top:3139;width:2;height:2909" coordorigin="1562,3139" coordsize="2,2909">
              <v:shape style="position:absolute;left:1562;top:3139;width:2;height:2909" coordorigin="1562,3139" coordsize="0,2909" path="m1562,6048l1562,3139e" filled="f" stroked="t" strokeweight=".955343pt" strokecolor="#3F3F3F">
                <v:path arrowok="t"/>
              </v:shape>
            </v:group>
            <v:group style="position:absolute;left:936;top:4253;width:9381;height:2" coordorigin="936,4253" coordsize="9381,2">
              <v:shape style="position:absolute;left:936;top:4253;width:9381;height:2" coordorigin="936,4253" coordsize="9381,0" path="m936,4253l10318,4253e" filled="f" stroked="t" strokeweight=".955343pt" strokecolor="#3F3F3F">
                <v:path arrowok="t"/>
              </v:shape>
            </v:group>
            <v:group style="position:absolute;left:936;top:4464;width:9381;height:2" coordorigin="936,4464" coordsize="9381,2">
              <v:shape style="position:absolute;left:936;top:4464;width:9381;height:2" coordorigin="936,4464" coordsize="9381,0" path="m936,4464l10318,4464e" filled="f" stroked="t" strokeweight=".955343pt" strokecolor="#383838">
                <v:path arrowok="t"/>
              </v:shape>
            </v:group>
            <v:group style="position:absolute;left:927;top:4871;width:678;height:2" coordorigin="927,4871" coordsize="678,2">
              <v:shape style="position:absolute;left:927;top:4871;width:678;height:2" coordorigin="927,4871" coordsize="678,0" path="m927,4871l1605,4871e" filled="f" stroked="t" strokeweight=".955343pt" strokecolor="#444444">
                <v:path arrowok="t"/>
              </v:shape>
            </v:group>
            <v:group style="position:absolute;left:931;top:3474;width:2;height:3416" coordorigin="931,3474" coordsize="2,3416">
              <v:shape style="position:absolute;left:931;top:3474;width:2;height:3416" coordorigin="931,3474" coordsize="0,3416" path="m931,6890l931,3474e" filled="f" stroked="t" strokeweight="1.433014pt" strokecolor="#2B2B2B">
                <v:path arrowok="t"/>
              </v:shape>
            </v:group>
            <v:group style="position:absolute;left:1529;top:4871;width:831;height:2" coordorigin="1529,4871" coordsize="831,2">
              <v:shape style="position:absolute;left:1529;top:4871;width:831;height:2" coordorigin="1529,4871" coordsize="831,0" path="m1529,4871l2360,4871e" filled="f" stroked="t" strokeweight=".955343pt" strokecolor="#2B2B2B">
                <v:path arrowok="t"/>
              </v:shape>
            </v:group>
            <v:group style="position:absolute;left:6535;top:4641;width:2;height:258" coordorigin="6535,4641" coordsize="2,258">
              <v:shape style="position:absolute;left:6535;top:4641;width:2;height:258" coordorigin="6535,4641" coordsize="0,258" path="m6535,4899l6535,4641e" filled="f" stroked="t" strokeweight=".955343pt" strokecolor="#232323">
                <v:path arrowok="t"/>
              </v:shape>
            </v:group>
            <v:group style="position:absolute;left:2293;top:4866;width:8015;height:2" coordorigin="2293,4866" coordsize="8015,2">
              <v:shape style="position:absolute;left:2293;top:4866;width:8015;height:2" coordorigin="2293,4866" coordsize="8015,0" path="m2293,4866l10308,4866e" filled="f" stroked="t" strokeweight=".955343pt" strokecolor="#3F3F3F">
                <v:path arrowok="t"/>
              </v:shape>
            </v:group>
            <v:group style="position:absolute;left:2355;top:4813;width:2;height:890" coordorigin="2355,4813" coordsize="2,890">
              <v:shape style="position:absolute;left:2355;top:4813;width:2;height:890" coordorigin="2355,4813" coordsize="0,890" path="m2355,5703l2355,4813e" filled="f" stroked="t" strokeweight=".955343pt" strokecolor="#2B2B2B">
                <v:path arrowok="t"/>
              </v:shape>
            </v:group>
            <v:group style="position:absolute;left:8440;top:2909;width:2;height:12067" coordorigin="8440,2909" coordsize="2,12067">
              <v:shape style="position:absolute;left:8440;top:2909;width:2;height:12067" coordorigin="8440,2909" coordsize="0,12067" path="m8440,14976l8440,2909e" filled="f" stroked="t" strokeweight=".955343pt" strokecolor="#3F3F44">
                <v:path arrowok="t"/>
              </v:shape>
            </v:group>
            <v:group style="position:absolute;left:917;top:5268;width:9401;height:2" coordorigin="917,5268" coordsize="9401,2">
              <v:shape style="position:absolute;left:917;top:5268;width:9401;height:2" coordorigin="917,5268" coordsize="9401,0" path="m917,5268l10318,5268e" filled="f" stroked="t" strokeweight=".955343pt" strokecolor="#383838">
                <v:path arrowok="t"/>
              </v:shape>
            </v:group>
            <v:group style="position:absolute;left:1548;top:3263;width:2;height:2871" coordorigin="1548,3263" coordsize="2,2871">
              <v:shape style="position:absolute;left:1548;top:3263;width:2;height:2871" coordorigin="1548,3263" coordsize="0,2871" path="m1548,6134l1548,3263e" filled="f" stroked="t" strokeweight=".955343pt" strokecolor="#3F3F3F">
                <v:path arrowok="t"/>
              </v:shape>
            </v:group>
            <v:group style="position:absolute;left:6530;top:2957;width:2;height:12019" coordorigin="6530,2957" coordsize="2,12019">
              <v:shape style="position:absolute;left:6530;top:2957;width:2;height:12019" coordorigin="6530,2957" coordsize="0,12019" path="m6530,14976l6530,2957e" filled="f" stroked="t" strokeweight="1.433014pt" strokecolor="#383838">
                <v:path arrowok="t"/>
              </v:shape>
            </v:group>
            <v:group style="position:absolute;left:917;top:5679;width:9391;height:2" coordorigin="917,5679" coordsize="9391,2">
              <v:shape style="position:absolute;left:917;top:5679;width:9391;height:2" coordorigin="917,5679" coordsize="9391,0" path="m917,5679l10308,5679e" filled="f" stroked="t" strokeweight=".955343pt" strokecolor="#444448">
                <v:path arrowok="t"/>
              </v:shape>
            </v:group>
            <v:group style="position:absolute;left:6530;top:5263;width:2;height:440" coordorigin="6530,5263" coordsize="2,440">
              <v:shape style="position:absolute;left:6530;top:5263;width:2;height:440" coordorigin="6530,5263" coordsize="0,440" path="m6530,5703l6530,5263e" filled="f" stroked="t" strokeweight="1.433014pt" strokecolor="#4B4B4B">
                <v:path arrowok="t"/>
              </v:shape>
            </v:group>
            <v:group style="position:absolute;left:908;top:5890;width:1452;height:2" coordorigin="908,5890" coordsize="1452,2">
              <v:shape style="position:absolute;left:908;top:5890;width:1452;height:2" coordorigin="908,5890" coordsize="1452,0" path="m908,5890l2360,5890e" filled="f" stroked="t" strokeweight=".955343pt" strokecolor="#4F4F4F">
                <v:path arrowok="t"/>
              </v:shape>
            </v:group>
            <v:group style="position:absolute;left:1595;top:5890;width:8713;height:2" coordorigin="1595,5890" coordsize="8713,2">
              <v:shape style="position:absolute;left:1595;top:5890;width:8713;height:2" coordorigin="1595,5890" coordsize="8713,0" path="m1595,5890l10308,5890e" filled="f" stroked="t" strokeweight=".955343pt" strokecolor="#3B3B3B">
                <v:path arrowok="t"/>
              </v:shape>
            </v:group>
            <v:group style="position:absolute;left:908;top:6100;width:9401;height:2" coordorigin="908,6100" coordsize="9401,2">
              <v:shape style="position:absolute;left:908;top:6100;width:9401;height:2" coordorigin="908,6100" coordsize="9401,0" path="m908,6100l10308,6100e" filled="f" stroked="t" strokeweight=".955343pt" strokecolor="#343434">
                <v:path arrowok="t"/>
              </v:shape>
            </v:group>
            <v:group style="position:absolute;left:927;top:4660;width:2;height:1474" coordorigin="927,4660" coordsize="2,1474">
              <v:shape style="position:absolute;left:927;top:4660;width:2;height:1474" coordorigin="927,4660" coordsize="0,1474" path="m927,6134l927,4660e" filled="f" stroked="t" strokeweight="1.433014pt" strokecolor="#2B2B2B">
                <v:path arrowok="t"/>
              </v:shape>
            </v:group>
            <v:group style="position:absolute;left:898;top:6526;width:5646;height:2" coordorigin="898,6526" coordsize="5646,2">
              <v:shape style="position:absolute;left:898;top:6526;width:5646;height:2" coordorigin="898,6526" coordsize="5646,0" path="m898,6526l6544,6526e" filled="f" stroked="t" strokeweight=".955343pt" strokecolor="#383838">
                <v:path arrowok="t"/>
              </v:shape>
            </v:group>
            <v:group style="position:absolute;left:1533;top:6048;width:2;height:507" coordorigin="1533,6048" coordsize="2,507">
              <v:shape style="position:absolute;left:1533;top:6048;width:2;height:507" coordorigin="1533,6048" coordsize="0,507" path="m1533,6555l1533,6048e" filled="f" stroked="t" strokeweight=".477671pt" strokecolor="#3F3F3F">
                <v:path arrowok="t"/>
              </v:shape>
            </v:group>
            <v:group style="position:absolute;left:6458;top:6526;width:2006;height:2" coordorigin="6458,6526" coordsize="2006,2">
              <v:shape style="position:absolute;left:6458;top:6526;width:2006;height:2" coordorigin="6458,6526" coordsize="2006,0" path="m6458,6526l8464,6526e" filled="f" stroked="t" strokeweight=".955343pt" strokecolor="#1F1F1F">
                <v:path arrowok="t"/>
              </v:shape>
            </v:group>
            <v:group style="position:absolute;left:8378;top:6517;width:1930;height:2" coordorigin="8378,6517" coordsize="1930,2">
              <v:shape style="position:absolute;left:8378;top:6517;width:1930;height:2" coordorigin="8378,6517" coordsize="1930,0" path="m8378,6517l10308,6517e" filled="f" stroked="t" strokeweight=".955343pt" strokecolor="#383838">
                <v:path arrowok="t"/>
              </v:shape>
            </v:group>
            <v:group style="position:absolute;left:10294;top:2105;width:2;height:5091" coordorigin="10294,2105" coordsize="2,5091">
              <v:shape style="position:absolute;left:10294;top:2105;width:2;height:5091" coordorigin="10294,2105" coordsize="0,5091" path="m10294,7196l10294,2105e" filled="f" stroked="t" strokeweight="1.910686pt" strokecolor="#2F2F2F">
                <v:path arrowok="t"/>
              </v:shape>
            </v:group>
            <v:group style="position:absolute;left:888;top:6952;width:9420;height:2" coordorigin="888,6952" coordsize="9420,2">
              <v:shape style="position:absolute;left:888;top:6952;width:9420;height:2" coordorigin="888,6952" coordsize="9420,0" path="m888,6952l10308,6952e" filled="f" stroked="t" strokeweight=".955343pt" strokecolor="#4B4B4B">
                <v:path arrowok="t"/>
              </v:shape>
            </v:group>
            <v:group style="position:absolute;left:1567;top:6497;width:2;height:2871" coordorigin="1567,6497" coordsize="2,2871">
              <v:shape style="position:absolute;left:1567;top:6497;width:2;height:2871" coordorigin="1567,6497" coordsize="0,2871" path="m1567,9368l1567,6497e" filled="f" stroked="t" strokeweight=".477671pt" strokecolor="#3F3F44">
                <v:path arrowok="t"/>
              </v:shape>
            </v:group>
            <v:group style="position:absolute;left:2345;top:5627;width:2;height:1349" coordorigin="2345,5627" coordsize="2,1349">
              <v:shape style="position:absolute;left:2345;top:5627;width:2;height:1349" coordorigin="2345,5627" coordsize="0,1349" path="m2345,6976l2345,5627e" filled="f" stroked="t" strokeweight=".955343pt" strokecolor="#3F3F3F">
                <v:path arrowok="t"/>
              </v:shape>
            </v:group>
            <v:group style="position:absolute;left:879;top:7359;width:5665;height:2" coordorigin="879,7359" coordsize="5665,2">
              <v:shape style="position:absolute;left:879;top:7359;width:5665;height:2" coordorigin="879,7359" coordsize="5665,0" path="m879,7359l6544,7359e" filled="f" stroked="t" strokeweight=".955343pt" strokecolor="#343438">
                <v:path arrowok="t"/>
              </v:shape>
            </v:group>
            <v:group style="position:absolute;left:908;top:4660;width:2;height:2718" coordorigin="908,4660" coordsize="2,2718">
              <v:shape style="position:absolute;left:908;top:4660;width:2;height:2718" coordorigin="908,4660" coordsize="0,2718" path="m908,7378l908,4660e" filled="f" stroked="t" strokeweight="1.433014pt" strokecolor="#2F2F2F">
                <v:path arrowok="t"/>
              </v:shape>
            </v:group>
            <v:group style="position:absolute;left:6458;top:7354;width:3840;height:2" coordorigin="6458,7354" coordsize="3840,2">
              <v:shape style="position:absolute;left:6458;top:7354;width:3840;height:2" coordorigin="6458,7354" coordsize="3840,0" path="m6458,7354l10299,7354e" filled="f" stroked="t" strokeweight=".955343pt" strokecolor="#232323">
                <v:path arrowok="t"/>
              </v:shape>
            </v:group>
            <v:group style="position:absolute;left:10284;top:7129;width:2;height:249" coordorigin="10284,7129" coordsize="2,249">
              <v:shape style="position:absolute;left:10284;top:7129;width:2;height:249" coordorigin="10284,7129" coordsize="0,249" path="m10284,7378l10284,7129e" filled="f" stroked="t" strokeweight="1.433014pt" strokecolor="#0C0C0C">
                <v:path arrowok="t"/>
              </v:shape>
            </v:group>
            <v:group style="position:absolute;left:2331;top:5952;width:2;height:6718" coordorigin="2331,5952" coordsize="2,6718">
              <v:shape style="position:absolute;left:2331;top:5952;width:2;height:6718" coordorigin="2331,5952" coordsize="0,6718" path="m2331,12670l2331,5952e" filled="f" stroked="t" strokeweight=".955343pt" strokecolor="#383838">
                <v:path arrowok="t"/>
              </v:shape>
            </v:group>
            <v:group style="position:absolute;left:8426;top:5072;width:2;height:9674" coordorigin="8426,5072" coordsize="2,9674">
              <v:shape style="position:absolute;left:8426;top:5072;width:2;height:9674" coordorigin="8426,5072" coordsize="0,9674" path="m8426,14746l8426,5072e" filled="f" stroked="t" strokeweight=".955343pt" strokecolor="#444444">
                <v:path arrowok="t"/>
              </v:shape>
            </v:group>
            <v:group style="position:absolute;left:10289;top:7301;width:2;height:7665" coordorigin="10289,7301" coordsize="2,7665">
              <v:shape style="position:absolute;left:10289;top:7301;width:2;height:7665" coordorigin="10289,7301" coordsize="0,7665" path="m10289,14966l10289,7301e" filled="f" stroked="t" strokeweight="1.910686pt" strokecolor="#282828">
                <v:path arrowok="t"/>
              </v:shape>
            </v:group>
            <v:group style="position:absolute;left:6511;top:2957;width:2;height:12019" coordorigin="6511,2957" coordsize="2,12019">
              <v:shape style="position:absolute;left:6511;top:2957;width:2;height:12019" coordorigin="6511,2957" coordsize="0,12019" path="m6511,14976l6511,2957e" filled="f" stroked="t" strokeweight=".955343pt" strokecolor="#383838">
                <v:path arrowok="t"/>
              </v:shape>
            </v:group>
            <v:group style="position:absolute;left:869;top:7756;width:9429;height:2" coordorigin="869,7756" coordsize="9429,2">
              <v:shape style="position:absolute;left:869;top:7756;width:9429;height:2" coordorigin="869,7756" coordsize="9429,0" path="m869,7756l10299,7756e" filled="f" stroked="t" strokeweight=".955343pt" strokecolor="#343434">
                <v:path arrowok="t"/>
              </v:shape>
            </v:group>
            <v:group style="position:absolute;left:869;top:8162;width:9429;height:2" coordorigin="869,8162" coordsize="9429,2">
              <v:shape style="position:absolute;left:869;top:8162;width:9429;height:2" coordorigin="869,8162" coordsize="9429,0" path="m869,8162l10299,8162e" filled="f" stroked="t" strokeweight=".955343pt" strokecolor="#484848">
                <v:path arrowok="t"/>
              </v:shape>
            </v:group>
            <v:group style="position:absolute;left:869;top:8560;width:9439;height:2" coordorigin="869,8560" coordsize="9439,2">
              <v:shape style="position:absolute;left:869;top:8560;width:9439;height:2" coordorigin="869,8560" coordsize="9439,0" path="m869,8560l10308,8560e" filled="f" stroked="t" strokeweight=".955343pt" strokecolor="#3F3F3F">
                <v:path arrowok="t"/>
              </v:shape>
            </v:group>
            <v:group style="position:absolute;left:869;top:8966;width:5675;height:2" coordorigin="869,8966" coordsize="5675,2">
              <v:shape style="position:absolute;left:869;top:8966;width:5675;height:2" coordorigin="869,8966" coordsize="5675,0" path="m869,8966l6544,8966e" filled="f" stroked="t" strokeweight=".955343pt" strokecolor="#343434">
                <v:path arrowok="t"/>
              </v:shape>
            </v:group>
            <v:group style="position:absolute;left:6458;top:8966;width:2006;height:2" coordorigin="6458,8966" coordsize="2006,2">
              <v:shape style="position:absolute;left:6458;top:8966;width:2006;height:2" coordorigin="6458,8966" coordsize="2006,0" path="m6458,8966l8464,8966e" filled="f" stroked="t" strokeweight=".955343pt" strokecolor="#1C1C1C">
                <v:path arrowok="t"/>
              </v:shape>
            </v:group>
            <v:group style="position:absolute;left:8431;top:8612;width:2;height:373" coordorigin="8431,8612" coordsize="2,373">
              <v:shape style="position:absolute;left:8431;top:8612;width:2;height:373" coordorigin="8431,8612" coordsize="0,373" path="m8431,8985l8431,8612e" filled="f" stroked="t" strokeweight="1.433014pt" strokecolor="#575757">
                <v:path arrowok="t"/>
              </v:shape>
            </v:group>
            <v:group style="position:absolute;left:8378;top:8962;width:1939;height:2" coordorigin="8378,8962" coordsize="1939,2">
              <v:shape style="position:absolute;left:8378;top:8962;width:1939;height:2" coordorigin="8378,8962" coordsize="1939,0" path="m8378,8962l10318,8962e" filled="f" stroked="t" strokeweight=".955343pt" strokecolor="#2F2F2F">
                <v:path arrowok="t"/>
              </v:shape>
            </v:group>
            <v:group style="position:absolute;left:869;top:9373;width:736;height:2" coordorigin="869,9373" coordsize="736,2">
              <v:shape style="position:absolute;left:869;top:9373;width:736;height:2" coordorigin="869,9373" coordsize="736,0" path="m869,9373l1605,9373e" filled="f" stroked="t" strokeweight="1.433014pt" strokecolor="#484448">
                <v:path arrowok="t"/>
              </v:shape>
            </v:group>
            <v:group style="position:absolute;left:1538;top:9368;width:822;height:2" coordorigin="1538,9368" coordsize="822,2">
              <v:shape style="position:absolute;left:1538;top:9368;width:822;height:2" coordorigin="1538,9368" coordsize="822,0" path="m1538,9368l2360,9368e" filled="f" stroked="t" strokeweight=".955343pt" strokecolor="#1F1F1F">
                <v:path arrowok="t"/>
              </v:shape>
            </v:group>
            <v:group style="position:absolute;left:2283;top:9368;width:8034;height:2" coordorigin="2283,9368" coordsize="8034,2">
              <v:shape style="position:absolute;left:2283;top:9368;width:8034;height:2" coordorigin="2283,9368" coordsize="8034,0" path="m2283,9368l10318,9368e" filled="f" stroked="t" strokeweight="1.433014pt" strokecolor="#4B4B4B">
                <v:path arrowok="t"/>
              </v:shape>
            </v:group>
            <v:group style="position:absolute;left:1567;top:9340;width:2;height:431" coordorigin="1567,9340" coordsize="2,431">
              <v:shape style="position:absolute;left:1567;top:9340;width:2;height:431" coordorigin="1567,9340" coordsize="0,431" path="m1567,9770l1567,9340e" filled="f" stroked="t" strokeweight=".477671pt" strokecolor="#2B2B2B">
                <v:path arrowok="t"/>
              </v:shape>
            </v:group>
            <v:group style="position:absolute;left:869;top:9775;width:736;height:2" coordorigin="869,9775" coordsize="736,2">
              <v:shape style="position:absolute;left:869;top:9775;width:736;height:2" coordorigin="869,9775" coordsize="736,0" path="m869,9775l1605,9775e" filled="f" stroked="t" strokeweight="1.433014pt" strokecolor="#444444">
                <v:path arrowok="t"/>
              </v:shape>
            </v:group>
            <v:group style="position:absolute;left:1538;top:9770;width:822;height:2" coordorigin="1538,9770" coordsize="822,2">
              <v:shape style="position:absolute;left:1538;top:9770;width:822;height:2" coordorigin="1538,9770" coordsize="822,0" path="m1538,9770l2360,9770e" filled="f" stroked="t" strokeweight=".955343pt" strokecolor="#1C1C1C">
                <v:path arrowok="t"/>
              </v:shape>
            </v:group>
            <v:group style="position:absolute;left:2283;top:9770;width:8034;height:2" coordorigin="2283,9770" coordsize="8034,2">
              <v:shape style="position:absolute;left:2283;top:9770;width:8034;height:2" coordorigin="2283,9770" coordsize="8034,0" path="m2283,9770l10318,9770e" filled="f" stroked="t" strokeweight="1.433014pt" strokecolor="#484848">
                <v:path arrowok="t"/>
              </v:shape>
            </v:group>
            <v:group style="position:absolute;left:860;top:10177;width:1500;height:2" coordorigin="860,10177" coordsize="1500,2">
              <v:shape style="position:absolute;left:860;top:10177;width:1500;height:2" coordorigin="860,10177" coordsize="1500,0" path="m860,10177l2360,10177e" filled="f" stroked="t" strokeweight="1.433014pt" strokecolor="#4F4F4F">
                <v:path arrowok="t"/>
              </v:shape>
            </v:group>
            <v:group style="position:absolute;left:1567;top:9741;width:2;height:5225" coordorigin="1567,9741" coordsize="2,5225">
              <v:shape style="position:absolute;left:1567;top:9741;width:2;height:5225" coordorigin="1567,9741" coordsize="0,5225" path="m1567,14966l1567,9741e" filled="f" stroked="t" strokeweight=".477671pt" strokecolor="#444444">
                <v:path arrowok="t"/>
              </v:shape>
            </v:group>
            <v:group style="position:absolute;left:2283;top:10182;width:4261;height:2" coordorigin="2283,10182" coordsize="4261,2">
              <v:shape style="position:absolute;left:2283;top:10182;width:4261;height:2" coordorigin="2283,10182" coordsize="4261,0" path="m2283,10182l6544,10182e" filled="f" stroked="t" strokeweight=".955343pt" strokecolor="#28282B">
                <v:path arrowok="t"/>
              </v:shape>
            </v:group>
            <v:group style="position:absolute;left:6458;top:10177;width:2006;height:2" coordorigin="6458,10177" coordsize="2006,2">
              <v:shape style="position:absolute;left:6458;top:10177;width:2006;height:2" coordorigin="6458,10177" coordsize="2006,0" path="m6458,10177l8464,10177e" filled="f" stroked="t" strokeweight=".955343pt" strokecolor="#3B3B3B">
                <v:path arrowok="t"/>
              </v:shape>
            </v:group>
            <v:group style="position:absolute;left:8378;top:10172;width:1930;height:2" coordorigin="8378,10172" coordsize="1930,2">
              <v:shape style="position:absolute;left:8378;top:10172;width:1930;height:2" coordorigin="8378,10172" coordsize="1930,0" path="m8378,10172l10308,10172e" filled="f" stroked="t" strokeweight=".955343pt" strokecolor="#232323">
                <v:path arrowok="t"/>
              </v:shape>
            </v:group>
            <v:group style="position:absolute;left:860;top:10392;width:745;height:2" coordorigin="860,10392" coordsize="745,2">
              <v:shape style="position:absolute;left:860;top:10392;width:745;height:2" coordorigin="860,10392" coordsize="745,0" path="m860,10392l1605,10392e" filled="f" stroked="t" strokeweight=".955343pt" strokecolor="#3F3F3F">
                <v:path arrowok="t"/>
              </v:shape>
            </v:group>
            <v:group style="position:absolute;left:1538;top:10387;width:822;height:2" coordorigin="1538,10387" coordsize="822,2">
              <v:shape style="position:absolute;left:1538;top:10387;width:822;height:2" coordorigin="1538,10387" coordsize="822,0" path="m1538,10387l2360,10387e" filled="f" stroked="t" strokeweight="1.433014pt" strokecolor="#545454">
                <v:path arrowok="t"/>
              </v:shape>
            </v:group>
            <v:group style="position:absolute;left:2283;top:10387;width:8025;height:2" coordorigin="2283,10387" coordsize="8025,2">
              <v:shape style="position:absolute;left:2283;top:10387;width:8025;height:2" coordorigin="2283,10387" coordsize="8025,0" path="m2283,10387l10308,10387e" filled="f" stroked="t" strokeweight=".955343pt" strokecolor="#282828">
                <v:path arrowok="t"/>
              </v:shape>
            </v:group>
            <v:group style="position:absolute;left:850;top:10808;width:1681;height:2" coordorigin="850,10808" coordsize="1681,2">
              <v:shape style="position:absolute;left:850;top:10808;width:1681;height:2" coordorigin="850,10808" coordsize="1681,0" path="m850,10808l2532,10808e" filled="f" stroked="t" strokeweight="1.433014pt" strokecolor="#4B4B4F">
                <v:path arrowok="t"/>
              </v:shape>
            </v:group>
            <v:group style="position:absolute;left:879;top:6421;width:2;height:8555" coordorigin="879,6421" coordsize="2,8555">
              <v:shape style="position:absolute;left:879;top:6421;width:2;height:8555" coordorigin="879,6421" coordsize="0,8555" path="m879,14976l879,6421e" filled="f" stroked="t" strokeweight="1.433014pt" strokecolor="#2B2B2B">
                <v:path arrowok="t"/>
              </v:shape>
            </v:group>
            <v:group style="position:absolute;left:2283;top:10808;width:6181;height:2" coordorigin="2283,10808" coordsize="6181,2">
              <v:shape style="position:absolute;left:2283;top:10808;width:6181;height:2" coordorigin="2283,10808" coordsize="6181,0" path="m2283,10808l8464,10808e" filled="f" stroked="t" strokeweight=".955343pt" strokecolor="#38383B">
                <v:path arrowok="t"/>
              </v:shape>
            </v:group>
            <v:group style="position:absolute;left:8378;top:10804;width:1939;height:2" coordorigin="8378,10804" coordsize="1939,2">
              <v:shape style="position:absolute;left:8378;top:10804;width:1939;height:2" coordorigin="8378,10804" coordsize="1939,0" path="m8378,10804l10318,10804e" filled="f" stroked="t" strokeweight=".955343pt" strokecolor="#282828">
                <v:path arrowok="t"/>
              </v:shape>
            </v:group>
            <v:group style="position:absolute;left:850;top:11215;width:755;height:2" coordorigin="850,11215" coordsize="755,2">
              <v:shape style="position:absolute;left:850;top:11215;width:755;height:2" coordorigin="850,11215" coordsize="755,0" path="m850,11215l1605,11215e" filled="f" stroked="t" strokeweight=".955343pt" strokecolor="#3B3B3B">
                <v:path arrowok="t"/>
              </v:shape>
            </v:group>
            <v:group style="position:absolute;left:1538;top:11215;width:6926;height:2" coordorigin="1538,11215" coordsize="6926,2">
              <v:shape style="position:absolute;left:1538;top:11215;width:6926;height:2" coordorigin="1538,11215" coordsize="6926,0" path="m1538,11215l8464,11215e" filled="f" stroked="t" strokeweight=".955343pt" strokecolor="#282828">
                <v:path arrowok="t"/>
              </v:shape>
            </v:group>
            <v:group style="position:absolute;left:8378;top:11210;width:1939;height:2" coordorigin="8378,11210" coordsize="1939,2">
              <v:shape style="position:absolute;left:8378;top:11210;width:1939;height:2" coordorigin="8378,11210" coordsize="1939,0" path="m8378,11210l10318,11210e" filled="f" stroked="t" strokeweight="1.433014pt" strokecolor="#3F3F3F">
                <v:path arrowok="t"/>
              </v:shape>
            </v:group>
            <v:group style="position:absolute;left:850;top:11426;width:5694;height:2" coordorigin="850,11426" coordsize="5694,2">
              <v:shape style="position:absolute;left:850;top:11426;width:5694;height:2" coordorigin="850,11426" coordsize="5694,0" path="m850,11426l6544,11426e" filled="f" stroked="t" strokeweight=".955343pt" strokecolor="#383838">
                <v:path arrowok="t"/>
              </v:shape>
            </v:group>
            <v:group style="position:absolute;left:6458;top:11426;width:2006;height:2" coordorigin="6458,11426" coordsize="2006,2">
              <v:shape style="position:absolute;left:6458;top:11426;width:2006;height:2" coordorigin="6458,11426" coordsize="2006,0" path="m6458,11426l8464,11426e" filled="f" stroked="t" strokeweight=".955343pt" strokecolor="#1C1C1C">
                <v:path arrowok="t"/>
              </v:shape>
            </v:group>
            <v:group style="position:absolute;left:8378;top:11421;width:1939;height:2" coordorigin="8378,11421" coordsize="1939,2">
              <v:shape style="position:absolute;left:8378;top:11421;width:1939;height:2" coordorigin="8378,11421" coordsize="1939,0" path="m8378,11421l10318,11421e" filled="f" stroked="t" strokeweight="1.433014pt" strokecolor="#444444">
                <v:path arrowok="t"/>
              </v:shape>
            </v:group>
            <v:group style="position:absolute;left:850;top:11851;width:755;height:2" coordorigin="850,11851" coordsize="755,2">
              <v:shape style="position:absolute;left:850;top:11851;width:755;height:2" coordorigin="850,11851" coordsize="755,0" path="m850,11851l1605,11851e" filled="f" stroked="t" strokeweight="1.433014pt" strokecolor="#444444">
                <v:path arrowok="t"/>
              </v:shape>
            </v:group>
            <v:group style="position:absolute;left:1538;top:11847;width:822;height:2" coordorigin="1538,11847" coordsize="822,2">
              <v:shape style="position:absolute;left:1538;top:11847;width:822;height:2" coordorigin="1538,11847" coordsize="822,0" path="m1538,11847l2360,11847e" filled="f" stroked="t" strokeweight=".955343pt" strokecolor="#1F1F1F">
                <v:path arrowok="t"/>
              </v:shape>
            </v:group>
            <v:group style="position:absolute;left:2283;top:11847;width:8034;height:2" coordorigin="2283,11847" coordsize="8034,2">
              <v:shape style="position:absolute;left:2283;top:11847;width:8034;height:2" coordorigin="2283,11847" coordsize="8034,0" path="m2283,11847l10318,11847e" filled="f" stroked="t" strokeweight="1.433014pt" strokecolor="#444444">
                <v:path arrowok="t"/>
              </v:shape>
            </v:group>
            <v:group style="position:absolute;left:850;top:12253;width:7614;height:2" coordorigin="850,12253" coordsize="7614,2">
              <v:shape style="position:absolute;left:850;top:12253;width:7614;height:2" coordorigin="850,12253" coordsize="7614,0" path="m850,12253l8464,12253e" filled="f" stroked="t" strokeweight="1.433014pt" strokecolor="#484848">
                <v:path arrowok="t"/>
              </v:shape>
            </v:group>
            <v:group style="position:absolute;left:6506;top:11799;width:2;height:3177" coordorigin="6506,11799" coordsize="2,3177">
              <v:shape style="position:absolute;left:6506;top:11799;width:2;height:3177" coordorigin="6506,11799" coordsize="0,3177" path="m6506,14976l6506,11799e" filled="f" stroked="t" strokeweight=".955343pt" strokecolor="#2B2B2B">
                <v:path arrowok="t"/>
              </v:shape>
            </v:group>
            <v:group style="position:absolute;left:8378;top:12249;width:1930;height:2" coordorigin="8378,12249" coordsize="1930,2">
              <v:shape style="position:absolute;left:8378;top:12249;width:1930;height:2" coordorigin="8378,12249" coordsize="1930,0" path="m8378,12249l10308,12249e" filled="f" stroked="t" strokeweight=".955343pt" strokecolor="#343434">
                <v:path arrowok="t"/>
              </v:shape>
            </v:group>
            <v:group style="position:absolute;left:850;top:12655;width:9458;height:2" coordorigin="850,12655" coordsize="9458,2">
              <v:shape style="position:absolute;left:850;top:12655;width:9458;height:2" coordorigin="850,12655" coordsize="9458,0" path="m850,12655l10308,12655e" filled="f" stroked="t" strokeweight=".955343pt" strokecolor="#282828">
                <v:path arrowok="t"/>
              </v:shape>
            </v:group>
            <v:group style="position:absolute;left:860;top:13062;width:745;height:2" coordorigin="860,13062" coordsize="745,2">
              <v:shape style="position:absolute;left:860;top:13062;width:745;height:2" coordorigin="860,13062" coordsize="745,0" path="m860,13062l1605,13062e" filled="f" stroked="t" strokeweight=".955343pt" strokecolor="#3F3F3F">
                <v:path arrowok="t"/>
              </v:shape>
            </v:group>
            <v:group style="position:absolute;left:865;top:7196;width:2;height:7780" coordorigin="865,7196" coordsize="2,7780">
              <v:shape style="position:absolute;left:865;top:7196;width:2;height:7780" coordorigin="865,7196" coordsize="0,7780" path="m865,14976l865,7196e" filled="f" stroked="t" strokeweight=".477671pt" strokecolor="#2B2B2B">
                <v:path arrowok="t"/>
              </v:shape>
            </v:group>
            <v:group style="position:absolute;left:2307;top:8545;width:2;height:6430" coordorigin="2307,8545" coordsize="2,6430">
              <v:shape style="position:absolute;left:2307;top:8545;width:2;height:6430" coordorigin="2307,8545" coordsize="0,6430" path="m2307,14976l2307,8545e" filled="f" stroked="t" strokeweight=".955343pt" strokecolor="#383838">
                <v:path arrowok="t"/>
              </v:shape>
            </v:group>
            <v:group style="position:absolute;left:1538;top:13057;width:8770;height:2" coordorigin="1538,13057" coordsize="8770,2">
              <v:shape style="position:absolute;left:1538;top:13057;width:8770;height:2" coordorigin="1538,13057" coordsize="8770,0" path="m1538,13057l10308,13057e" filled="f" stroked="t" strokeweight=".955343pt" strokecolor="#2B2B2B">
                <v:path arrowok="t"/>
              </v:shape>
            </v:group>
            <v:group style="position:absolute;left:860;top:13272;width:5684;height:2" coordorigin="860,13272" coordsize="5684,2">
              <v:shape style="position:absolute;left:860;top:13272;width:5684;height:2" coordorigin="860,13272" coordsize="5684,0" path="m860,13272l6544,13272e" filled="f" stroked="t" strokeweight=".955343pt" strokecolor="#343434">
                <v:path arrowok="t"/>
              </v:shape>
            </v:group>
            <v:group style="position:absolute;left:6458;top:13272;width:2006;height:2" coordorigin="6458,13272" coordsize="2006,2">
              <v:shape style="position:absolute;left:6458;top:13272;width:2006;height:2" coordorigin="6458,13272" coordsize="2006,0" path="m6458,13272l8464,13272e" filled="f" stroked="t" strokeweight=".955343pt" strokecolor="#1C1C1C">
                <v:path arrowok="t"/>
              </v:shape>
            </v:group>
            <v:group style="position:absolute;left:8378;top:13268;width:1930;height:2" coordorigin="8378,13268" coordsize="1930,2">
              <v:shape style="position:absolute;left:8378;top:13268;width:1930;height:2" coordorigin="8378,13268" coordsize="1930,0" path="m8378,13268l10308,13268e" filled="f" stroked="t" strokeweight="1.433014pt" strokecolor="#444444">
                <v:path arrowok="t"/>
              </v:shape>
            </v:group>
            <v:group style="position:absolute;left:860;top:13483;width:5684;height:2" coordorigin="860,13483" coordsize="5684,2">
              <v:shape style="position:absolute;left:860;top:13483;width:5684;height:2" coordorigin="860,13483" coordsize="5684,0" path="m860,13483l6544,13483e" filled="f" stroked="t" strokeweight=".955343pt" strokecolor="#383838">
                <v:path arrowok="t"/>
              </v:shape>
            </v:group>
            <v:group style="position:absolute;left:6458;top:13483;width:2006;height:2" coordorigin="6458,13483" coordsize="2006,2">
              <v:shape style="position:absolute;left:6458;top:13483;width:2006;height:2" coordorigin="6458,13483" coordsize="2006,0" path="m6458,13483l8464,13483e" filled="f" stroked="t" strokeweight=".955343pt" strokecolor="#1C1C1C">
                <v:path arrowok="t"/>
              </v:shape>
            </v:group>
            <v:group style="position:absolute;left:8378;top:13478;width:1930;height:2" coordorigin="8378,13478" coordsize="1930,2">
              <v:shape style="position:absolute;left:8378;top:13478;width:1930;height:2" coordorigin="8378,13478" coordsize="1930,0" path="m8378,13478l10308,13478e" filled="f" stroked="t" strokeweight="1.433014pt" strokecolor="#4B4B4B">
                <v:path arrowok="t"/>
              </v:shape>
            </v:group>
            <v:group style="position:absolute;left:869;top:13698;width:736;height:2" coordorigin="869,13698" coordsize="736,2">
              <v:shape style="position:absolute;left:869;top:13698;width:736;height:2" coordorigin="869,13698" coordsize="736,0" path="m869,13698l1605,13698e" filled="f" stroked="t" strokeweight=".955343pt" strokecolor="#444448">
                <v:path arrowok="t"/>
              </v:shape>
            </v:group>
            <v:group style="position:absolute;left:1538;top:13693;width:822;height:2" coordorigin="1538,13693" coordsize="822,2">
              <v:shape style="position:absolute;left:1538;top:13693;width:822;height:2" coordorigin="1538,13693" coordsize="822,0" path="m1538,13693l2360,13693e" filled="f" stroked="t" strokeweight=".955343pt" strokecolor="#232323">
                <v:path arrowok="t"/>
              </v:shape>
            </v:group>
            <v:group style="position:absolute;left:2283;top:13698;width:4261;height:2" coordorigin="2283,13698" coordsize="4261,2">
              <v:shape style="position:absolute;left:2283;top:13698;width:4261;height:2" coordorigin="2283,13698" coordsize="4261,0" path="m2283,13698l6544,13698e" filled="f" stroked="t" strokeweight=".955343pt" strokecolor="#3B3B3B">
                <v:path arrowok="t"/>
              </v:shape>
            </v:group>
            <v:group style="position:absolute;left:6458;top:13693;width:2006;height:2" coordorigin="6458,13693" coordsize="2006,2">
              <v:shape style="position:absolute;left:6458;top:13693;width:2006;height:2" coordorigin="6458,13693" coordsize="2006,0" path="m6458,13693l8464,13693e" filled="f" stroked="t" strokeweight=".955343pt" strokecolor="#1C1C1C">
                <v:path arrowok="t"/>
              </v:shape>
            </v:group>
            <v:group style="position:absolute;left:8378;top:13689;width:1939;height:2" coordorigin="8378,13689" coordsize="1939,2">
              <v:shape style="position:absolute;left:8378;top:13689;width:1939;height:2" coordorigin="8378,13689" coordsize="1939,0" path="m8378,13689l10318,13689e" filled="f" stroked="t" strokeweight="1.433014pt" strokecolor="#4F4F4F">
                <v:path arrowok="t"/>
              </v:shape>
            </v:group>
            <v:group style="position:absolute;left:869;top:14119;width:9448;height:2" coordorigin="869,14119" coordsize="9448,2">
              <v:shape style="position:absolute;left:869;top:14119;width:9448;height:2" coordorigin="869,14119" coordsize="9448,0" path="m869,14119l10318,14119e" filled="f" stroked="t" strokeweight=".955343pt" strokecolor="#444444">
                <v:path arrowok="t"/>
              </v:shape>
            </v:group>
            <v:group style="position:absolute;left:869;top:14540;width:736;height:2" coordorigin="869,14540" coordsize="736,2">
              <v:shape style="position:absolute;left:869;top:14540;width:736;height:2" coordorigin="869,14540" coordsize="736,0" path="m869,14540l1605,14540e" filled="f" stroked="t" strokeweight="1.433014pt" strokecolor="#444448">
                <v:path arrowok="t"/>
              </v:shape>
            </v:group>
            <v:group style="position:absolute;left:1538;top:14536;width:822;height:2" coordorigin="1538,14536" coordsize="822,2">
              <v:shape style="position:absolute;left:1538;top:14536;width:822;height:2" coordorigin="1538,14536" coordsize="822,0" path="m1538,14536l2360,14536e" filled="f" stroked="t" strokeweight=".955343pt" strokecolor="#232323">
                <v:path arrowok="t"/>
              </v:shape>
            </v:group>
            <v:group style="position:absolute;left:2283;top:14540;width:8034;height:2" coordorigin="2283,14540" coordsize="8034,2">
              <v:shape style="position:absolute;left:2283;top:14540;width:8034;height:2" coordorigin="2283,14540" coordsize="8034,0" path="m2283,14540l10318,14540e" filled="f" stroked="t" strokeweight=".955343pt" strokecolor="#444444">
                <v:path arrowok="t"/>
              </v:shape>
            </v:group>
            <v:group style="position:absolute;left:869;top:14966;width:736;height:2" coordorigin="869,14966" coordsize="736,2">
              <v:shape style="position:absolute;left:869;top:14966;width:736;height:2" coordorigin="869,14966" coordsize="736,0" path="m869,14966l1605,14966e" filled="f" stroked="t" strokeweight=".955343pt" strokecolor="#444444">
                <v:path arrowok="t"/>
              </v:shape>
            </v:group>
            <v:group style="position:absolute;left:898;top:14516;width:2;height:450" coordorigin="898,14516" coordsize="2,450">
              <v:shape style="position:absolute;left:898;top:14516;width:2;height:450" coordorigin="898,14516" coordsize="0,450" path="m898,14966l898,14516e" filled="f" stroked="t" strokeweight=".477671pt" strokecolor="#3B3B3B">
                <v:path arrowok="t"/>
              </v:shape>
            </v:group>
            <v:group style="position:absolute;left:1538;top:14961;width:822;height:2" coordorigin="1538,14961" coordsize="822,2">
              <v:shape style="position:absolute;left:1538;top:14961;width:822;height:2" coordorigin="1538,14961" coordsize="822,0" path="m1538,14961l2360,14961e" filled="f" stroked="t" strokeweight="1.433014pt" strokecolor="#575757">
                <v:path arrowok="t"/>
              </v:shape>
            </v:group>
            <v:group style="position:absolute;left:2283;top:14961;width:8034;height:2" coordorigin="2283,14961" coordsize="8034,2">
              <v:shape style="position:absolute;left:2283;top:14961;width:8034;height:2" coordorigin="2283,14961" coordsize="8034,0" path="m2283,14961l10318,14961e" filled="f" stroked="t" strokeweight=".955343pt" strokecolor="#2B2B2B">
                <v:path arrowok="t"/>
              </v:shape>
            </v:group>
            <v:group style="position:absolute;left:1572;top:10466;width:115;height:323" coordorigin="1572,10466" coordsize="115,323">
              <v:shape style="position:absolute;left:1572;top:10466;width:115;height:323" coordorigin="1572,10466" coordsize="115,323" path="m1572,10466l1687,10466,1687,10789,1572,10789,1572,10466e" filled="t" fillcolor="#EDEDEF" stroked="f">
                <v:path arrowok="t"/>
                <v:fill/>
              </v:shape>
            </v:group>
            <v:group style="position:absolute;left:913;top:13767;width:115;height:323" coordorigin="913,13767" coordsize="115,323">
              <v:shape style="position:absolute;left:913;top:13767;width:115;height:323" coordorigin="913,13767" coordsize="115,323" path="m913,13767l1028,13767,1028,14091,913,14091,913,13767e" filled="t" fillcolor="#EDEDEF" stroked="f">
                <v:path arrowok="t"/>
                <v:fill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AAAAAC"/>
          <w:spacing w:val="-53"/>
          <w:w w:val="84"/>
          <w:position w:val="2"/>
        </w:rPr>
        <w:t>.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4"/>
          <w:position w:val="2"/>
        </w:rPr>
        <w:t>4172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91"/>
          <w:w w:val="84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-42"/>
          <w:w w:val="121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0"/>
          <w:w w:val="93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-39"/>
          <w:w w:val="93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8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40"/>
          <w:w w:val="88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0"/>
          <w:w w:val="120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" w:right="-61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C1C1C"/>
          <w:spacing w:val="-34"/>
          <w:w w:val="12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9"/>
        </w:rPr>
        <w:t>173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7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23"/>
          <w:w w:val="87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0"/>
          <w:w w:val="88"/>
        </w:rPr>
        <w:t>0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-40"/>
          <w:w w:val="88"/>
        </w:rPr>
        <w:t>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93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4" w:right="-54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32"/>
          <w:w w:val="100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0"/>
          <w:w w:val="100"/>
        </w:rPr>
        <w:t>74</w:t>
      </w:r>
      <w:r>
        <w:rPr>
          <w:rFonts w:ascii="Courier New" w:hAnsi="Courier New" w:cs="Courier New" w:eastAsia="Courier New"/>
          <w:sz w:val="19"/>
          <w:szCs w:val="19"/>
          <w:color w:val="1C1C1C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1C1C1C"/>
          <w:spacing w:val="0"/>
          <w:w w:val="80"/>
        </w:rPr>
        <w:t>411000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9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4292</w:t>
      </w:r>
      <w:r>
        <w:rPr>
          <w:rFonts w:ascii="Arial" w:hAnsi="Arial" w:cs="Arial" w:eastAsia="Arial"/>
          <w:sz w:val="14"/>
          <w:szCs w:val="14"/>
          <w:color w:val="38383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4308</w:t>
      </w:r>
      <w:r>
        <w:rPr>
          <w:rFonts w:ascii="Arial" w:hAnsi="Arial" w:cs="Arial" w:eastAsia="Arial"/>
          <w:sz w:val="14"/>
          <w:szCs w:val="14"/>
          <w:color w:val="38383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1"/>
        </w:rPr>
        <w:t>432</w:t>
      </w:r>
      <w:r>
        <w:rPr>
          <w:rFonts w:ascii="Arial" w:hAnsi="Arial" w:cs="Arial" w:eastAsia="Arial"/>
          <w:sz w:val="14"/>
          <w:szCs w:val="14"/>
          <w:color w:val="383838"/>
          <w:spacing w:val="-7"/>
          <w:w w:val="101"/>
        </w:rPr>
        <w:t>3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45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240" w:lineRule="auto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108"/>
        </w:rPr>
        <w:t>PAC</w:t>
      </w:r>
      <w:r>
        <w:rPr>
          <w:rFonts w:ascii="Arial" w:hAnsi="Arial" w:cs="Arial" w:eastAsia="Arial"/>
          <w:sz w:val="14"/>
          <w:szCs w:val="14"/>
          <w:color w:val="383838"/>
          <w:spacing w:val="-10"/>
          <w:w w:val="108"/>
        </w:rPr>
        <w:t>X</w:t>
      </w:r>
      <w:r>
        <w:rPr>
          <w:rFonts w:ascii="Arial" w:hAnsi="Arial" w:cs="Arial" w:eastAsia="Arial"/>
          <w:sz w:val="14"/>
          <w:szCs w:val="14"/>
          <w:color w:val="1C1C1C"/>
          <w:spacing w:val="-14"/>
          <w:w w:val="108"/>
        </w:rPr>
        <w:t>O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8"/>
        </w:rPr>
        <w:t>JI.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8"/>
        </w:rPr>
        <w:t>H</w:t>
      </w:r>
      <w:r>
        <w:rPr>
          <w:rFonts w:ascii="Arial" w:hAnsi="Arial" w:cs="Arial" w:eastAsia="Arial"/>
          <w:sz w:val="14"/>
          <w:szCs w:val="14"/>
          <w:color w:val="383838"/>
          <w:spacing w:val="-16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3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2"/>
        </w:rPr>
        <w:t>3AnOCJIEHE</w:t>
      </w:r>
      <w:r>
        <w:rPr>
          <w:rFonts w:ascii="Arial" w:hAnsi="Arial" w:cs="Arial" w:eastAsia="Arial"/>
          <w:sz w:val="14"/>
          <w:szCs w:val="14"/>
          <w:color w:val="383838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(4174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4176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4180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4182</w:t>
      </w:r>
      <w:r>
        <w:rPr>
          <w:rFonts w:ascii="Arial" w:hAnsi="Arial" w:cs="Arial" w:eastAsia="Arial"/>
          <w:sz w:val="14"/>
          <w:szCs w:val="14"/>
          <w:color w:val="38383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2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4187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4189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0"/>
        </w:rPr>
        <w:t>419</w:t>
      </w:r>
      <w:r>
        <w:rPr>
          <w:rFonts w:ascii="Arial" w:hAnsi="Arial" w:cs="Arial" w:eastAsia="Arial"/>
          <w:sz w:val="14"/>
          <w:szCs w:val="14"/>
          <w:color w:val="383838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1"/>
        </w:rPr>
        <w:t>4193)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240" w:lineRule="auto"/>
        <w:ind w:right="-64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1C1C1C"/>
          <w:w w:val="131"/>
        </w:rPr>
        <w:t>llJ</w:t>
      </w:r>
      <w:r>
        <w:rPr>
          <w:rFonts w:ascii="Arial" w:hAnsi="Arial" w:cs="Arial" w:eastAsia="Arial"/>
          <w:sz w:val="14"/>
          <w:szCs w:val="14"/>
          <w:color w:val="1C1C1C"/>
          <w:spacing w:val="-18"/>
          <w:w w:val="131"/>
        </w:rPr>
        <w:t>J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7"/>
        </w:rPr>
        <w:t>ATE</w:t>
      </w:r>
      <w:r>
        <w:rPr>
          <w:rFonts w:ascii="Arial" w:hAnsi="Arial" w:cs="Arial" w:eastAsia="Arial"/>
          <w:sz w:val="14"/>
          <w:szCs w:val="14"/>
          <w:color w:val="383838"/>
          <w:spacing w:val="-17"/>
          <w:w w:val="117"/>
        </w:rPr>
        <w:t>,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85"/>
        </w:rPr>
        <w:t>)J</w:t>
      </w:r>
      <w:r>
        <w:rPr>
          <w:rFonts w:ascii="Arial" w:hAnsi="Arial" w:cs="Arial" w:eastAsia="Arial"/>
          <w:sz w:val="14"/>
          <w:szCs w:val="14"/>
          <w:color w:val="383838"/>
          <w:spacing w:val="-16"/>
          <w:w w:val="84"/>
        </w:rPr>
        <w:t>.</w:t>
      </w:r>
      <w:r>
        <w:rPr>
          <w:rFonts w:ascii="Arial" w:hAnsi="Arial" w:cs="Arial" w:eastAsia="Arial"/>
          <w:sz w:val="14"/>
          <w:szCs w:val="14"/>
          <w:color w:val="1C1C1C"/>
          <w:spacing w:val="-19"/>
          <w:w w:val="109"/>
        </w:rPr>
        <w:t>O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2"/>
        </w:rPr>
        <w:t>.!J.Al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3"/>
        </w:rPr>
        <w:t>(</w:t>
      </w:r>
      <w:r>
        <w:rPr>
          <w:rFonts w:ascii="Arial" w:hAnsi="Arial" w:cs="Arial" w:eastAsia="Arial"/>
          <w:sz w:val="14"/>
          <w:szCs w:val="14"/>
          <w:color w:val="383838"/>
          <w:spacing w:val="5"/>
          <w:w w:val="103"/>
        </w:rPr>
        <w:t>H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46"/>
        </w:rPr>
        <w:t>H</w:t>
      </w:r>
      <w:r>
        <w:rPr>
          <w:rFonts w:ascii="Arial" w:hAnsi="Arial" w:cs="Arial" w:eastAsia="Arial"/>
          <w:sz w:val="14"/>
          <w:szCs w:val="14"/>
          <w:color w:val="38383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38"/>
          <w:spacing w:val="0"/>
          <w:w w:val="105"/>
        </w:rPr>
        <w:t>HAKHA)J.</w:t>
      </w:r>
      <w:r>
        <w:rPr>
          <w:rFonts w:ascii="Times New Roman" w:hAnsi="Times New Roman" w:cs="Times New Roman" w:eastAsia="Times New Roman"/>
          <w:sz w:val="14"/>
          <w:szCs w:val="14"/>
          <w:color w:val="383838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83838"/>
          <w:spacing w:val="-1"/>
          <w:w w:val="105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41"/>
        </w:rPr>
        <w:t>3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40"/>
        </w:rPr>
        <w:t>A</w:t>
      </w:r>
      <w:r>
        <w:rPr>
          <w:rFonts w:ascii="Arial" w:hAnsi="Arial" w:cs="Arial" w:eastAsia="Arial"/>
          <w:sz w:val="14"/>
          <w:szCs w:val="14"/>
          <w:color w:val="383838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41"/>
        </w:rPr>
        <w:t>ll</w:t>
      </w:r>
      <w:r>
        <w:rPr>
          <w:rFonts w:ascii="Arial" w:hAnsi="Arial" w:cs="Arial" w:eastAsia="Arial"/>
          <w:sz w:val="14"/>
          <w:szCs w:val="14"/>
          <w:color w:val="383838"/>
          <w:spacing w:val="14"/>
          <w:w w:val="141"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12"/>
        </w:rPr>
        <w:t>CJIEHBX</w:t>
      </w:r>
      <w:r>
        <w:rPr>
          <w:rFonts w:ascii="Arial" w:hAnsi="Arial" w:cs="Arial" w:eastAsia="Arial"/>
          <w:sz w:val="14"/>
          <w:szCs w:val="14"/>
          <w:color w:val="4D4D4D"/>
          <w:spacing w:val="-18"/>
          <w:w w:val="112"/>
        </w:rPr>
        <w:t> 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3"/>
        </w:rPr>
        <w:t>(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12"/>
        </w:rPr>
        <w:t>3A</w:t>
      </w:r>
      <w:r>
        <w:rPr>
          <w:rFonts w:ascii="Arial" w:hAnsi="Arial" w:cs="Arial" w:eastAsia="Arial"/>
          <w:sz w:val="14"/>
          <w:szCs w:val="14"/>
          <w:color w:val="383838"/>
          <w:spacing w:val="-8"/>
          <w:w w:val="112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94"/>
        </w:rPr>
        <w:t>A)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93"/>
        </w:rPr>
        <w:t>J.E</w:t>
      </w:r>
      <w:r>
        <w:rPr>
          <w:rFonts w:ascii="Times New Roman" w:hAnsi="Times New Roman" w:cs="Times New Roman" w:eastAsia="Times New Roman"/>
          <w:sz w:val="15"/>
          <w:szCs w:val="15"/>
          <w:color w:val="4D4D4D"/>
          <w:spacing w:val="0"/>
          <w:w w:val="94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83838"/>
          <w:w w:val="114"/>
        </w:rPr>
        <w:t>(</w:t>
      </w:r>
      <w:r>
        <w:rPr>
          <w:rFonts w:ascii="Arial" w:hAnsi="Arial" w:cs="Arial" w:eastAsia="Arial"/>
          <w:sz w:val="14"/>
          <w:szCs w:val="14"/>
          <w:color w:val="383838"/>
          <w:spacing w:val="-13"/>
          <w:w w:val="114"/>
        </w:rPr>
        <w:t>4</w:t>
      </w:r>
      <w:r>
        <w:rPr>
          <w:rFonts w:ascii="Arial" w:hAnsi="Arial" w:cs="Arial" w:eastAsia="Arial"/>
          <w:sz w:val="14"/>
          <w:szCs w:val="14"/>
          <w:color w:val="1C1C1C"/>
          <w:spacing w:val="-11"/>
          <w:w w:val="181"/>
        </w:rPr>
        <w:t>1</w:t>
      </w:r>
      <w:r>
        <w:rPr>
          <w:rFonts w:ascii="Arial" w:hAnsi="Arial" w:cs="Arial" w:eastAsia="Arial"/>
          <w:sz w:val="14"/>
          <w:szCs w:val="14"/>
          <w:color w:val="383838"/>
          <w:spacing w:val="0"/>
          <w:w w:val="105"/>
        </w:rPr>
        <w:t>75)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7" w:lineRule="exact"/>
        <w:ind w:right="-20"/>
        <w:jc w:val="left"/>
        <w:tabs>
          <w:tab w:pos="18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71"/>
          <w:position w:val="2"/>
        </w:rPr>
        <w:t>44,148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7"/>
          <w:position w:val="2"/>
        </w:rPr>
        <w:t>8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52"/>
          <w:w w:val="87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5"/>
          <w:position w:val="2"/>
        </w:rPr>
        <w:t>,3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39"/>
          <w:w w:val="75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67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" w:right="-20"/>
        <w:jc w:val="left"/>
        <w:tabs>
          <w:tab w:pos="19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69"/>
        </w:rPr>
        <w:t>7,691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-48"/>
          <w:w w:val="107"/>
        </w:rPr>
        <w:t>8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5"/>
        </w:rPr>
        <w:t>,392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" w:right="-20"/>
        <w:jc w:val="left"/>
        <w:tabs>
          <w:tab w:pos="19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-35"/>
          <w:w w:val="106"/>
        </w:rPr>
        <w:t>6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0"/>
        </w:rPr>
        <w:t>,276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72"/>
        </w:rPr>
        <w:t>6,656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40" w:right="1580"/>
          <w:cols w:num="3" w:equalWidth="0">
            <w:col w:w="1328" w:space="144"/>
            <w:col w:w="4045" w:space="1572"/>
            <w:col w:w="247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6.520813pt;margin-top:1.919272pt;width:.1pt;height:33.587266pt;mso-position-horizontal-relative:page;mso-position-vertical-relative:page;z-index:-21545" coordorigin="11730,38" coordsize="2,672">
            <v:shape style="position:absolute;left:11730;top:38;width:2;height:672" coordorigin="11730,38" coordsize="0,672" path="m11730,710l11730,38e" filled="f" stroked="t" strokeweight=".959936pt" strokecolor="#E4E4D8">
              <v:path arrowok="t"/>
            </v:shape>
          </v:group>
          <w10:wrap type="none"/>
        </w:pict>
      </w:r>
      <w:r>
        <w:rPr/>
        <w:pict>
          <v:group style="position:absolute;margin-left:586.280823pt;margin-top:596.893677pt;width:.1pt;height:207.281409pt;mso-position-horizontal-relative:page;mso-position-vertical-relative:page;z-index:-21544" coordorigin="11726,11938" coordsize="2,4146">
            <v:shape style="position:absolute;left:11726;top:11938;width:2;height:4146" coordorigin="11726,11938" coordsize="0,4146" path="m11726,16084l11726,11938e" filled="f" stroked="t" strokeweight="1.439904pt" strokecolor="#DBDBD4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508" w:lineRule="exact"/>
        <w:ind w:left="150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4375pt;margin-top:-445.997284pt;width:479.487981pt;height:637.198858pt;mso-position-horizontal-relative:page;mso-position-vertical-relative:paragraph;z-index:-2154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85" w:hRule="exact"/>
                    </w:trPr>
                    <w:tc>
                      <w:tcPr>
                        <w:tcW w:w="722" w:type="dxa"/>
                        <w:vMerge w:val="restart"/>
                        <w:tcBorders>
                          <w:top w:val="single" w:sz="11.519232" w:space="0" w:color="1F1F1F"/>
                          <w:left w:val="single" w:sz="3.839744" w:space="0" w:color="000000"/>
                          <w:right w:val="nil" w:sz="6" w:space="0" w:color="auto"/>
                        </w:tcBorders>
                      </w:tcPr>
                      <w:p>
                        <w:pPr>
                          <w:spacing w:before="5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175" w:lineRule="exact"/>
                          <w:ind w:left="107" w:right="-41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3"/>
                            <w:position w:val="-1"/>
                          </w:rPr>
                          <w:t>03HaKa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80" w:lineRule="exact"/>
                          <w:ind w:left="245" w:right="82"/>
                          <w:jc w:val="center"/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  <w:color w:val="2F2F2F"/>
                            <w:spacing w:val="0"/>
                            <w:w w:val="86"/>
                            <w:position w:val="3"/>
                          </w:rPr>
                          <w:t>on</w:t>
                        </w:r>
                        <w:r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11.519232" w:space="0" w:color="1F1F1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5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12"/>
                          </w:rPr>
                          <w:t>Epoj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6" w:after="0" w:line="240" w:lineRule="auto"/>
                          <w:ind w:left="20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3"/>
                          </w:rPr>
                          <w:t>KOHTa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vMerge w:val="restart"/>
                        <w:tcBorders>
                          <w:top w:val="single" w:sz="11.519232" w:space="0" w:color="1F1F1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53" w:right="1757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"/>
                            <w:w w:val="113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5"/>
                          </w:rPr>
                          <w:t>nuc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97" w:type="dxa"/>
                        <w:gridSpan w:val="2"/>
                        <w:tcBorders>
                          <w:top w:val="single" w:sz="11.519232" w:space="0" w:color="1F1F1F"/>
                          <w:bottom w:val="single" w:sz="3.839744" w:space="0" w:color="343434"/>
                          <w:left w:val="nil" w:sz="6" w:space="0" w:color="auto"/>
                          <w:right w:val="single" w:sz="15.358976" w:space="0" w:color="2F2F2F"/>
                        </w:tcBorders>
                      </w:tcPr>
                      <w:p>
                        <w:pPr>
                          <w:spacing w:before="99" w:after="0" w:line="240" w:lineRule="auto"/>
                          <w:ind w:left="1674" w:right="1536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8"/>
                            <w:w w:val="129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5"/>
                          </w:rPr>
                          <w:t>3HOC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722" w:type="dxa"/>
                        <w:vMerge/>
                        <w:tcBorders>
                          <w:bottom w:val="single" w:sz="7.679488" w:space="0" w:color="2B2B2B"/>
                          <w:left w:val="single" w:sz="3.83974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20" w:type="dxa"/>
                        <w:vMerge/>
                        <w:tcBorders>
                          <w:bottom w:val="single" w:sz="7.679488" w:space="0" w:color="2B2B2B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229" w:type="dxa"/>
                        <w:vMerge/>
                        <w:tcBorders>
                          <w:bottom w:val="single" w:sz="7.679488" w:space="0" w:color="2B2B2B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46" w:type="dxa"/>
                        <w:tcBorders>
                          <w:top w:val="single" w:sz="3.839744" w:space="0" w:color="343434"/>
                          <w:bottom w:val="single" w:sz="7.679488" w:space="0" w:color="2B2B2B"/>
                          <w:left w:val="single" w:sz="3.839744" w:space="0" w:color="000000"/>
                          <w:right w:val="single" w:sz="7.679488" w:space="0" w:color="2B2B2B"/>
                        </w:tcBorders>
                      </w:tcPr>
                      <w:p>
                        <w:pPr>
                          <w:spacing w:before="46" w:after="0" w:line="240" w:lineRule="auto"/>
                          <w:ind w:left="307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llpeTXO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ro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19"/>
                          </w:rPr>
                          <w:t>uua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3.839744" w:space="0" w:color="343434"/>
                          <w:bottom w:val="single" w:sz="7.679488" w:space="0" w:color="2B2B2B"/>
                          <w:left w:val="single" w:sz="7.679488" w:space="0" w:color="2B2B2B"/>
                          <w:right w:val="single" w:sz="15.358976" w:space="0" w:color="2F2F2F"/>
                        </w:tcBorders>
                      </w:tcPr>
                      <w:p>
                        <w:pPr>
                          <w:spacing w:before="19" w:after="0" w:line="240" w:lineRule="auto"/>
                          <w:ind w:left="38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F2F2F"/>
                            <w:spacing w:val="0"/>
                            <w:w w:val="93"/>
                          </w:rPr>
                          <w:t>Tetcylia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F2F2F"/>
                            <w:spacing w:val="5"/>
                            <w:w w:val="9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roJl.uHa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B2B2B"/>
                          <w:bottom w:val="single" w:sz="19.198720" w:space="0" w:color="282828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3" w:after="0" w:line="240" w:lineRule="auto"/>
                          <w:ind w:left="35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3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B2B2B"/>
                          <w:bottom w:val="single" w:sz="19.198720" w:space="0" w:color="282828"/>
                          <w:left w:val="single" w:sz="7.679488" w:space="0" w:color="2B2B2B"/>
                          <w:right w:val="single" w:sz="3.839744" w:space="0" w:color="1F1F1F"/>
                        </w:tcBorders>
                      </w:tcPr>
                      <w:p>
                        <w:pPr>
                          <w:spacing w:before="3" w:after="0" w:line="240" w:lineRule="auto"/>
                          <w:ind w:left="333" w:right="187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14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B2B2B"/>
                          <w:bottom w:val="single" w:sz="19.198720" w:space="0" w:color="282828"/>
                          <w:left w:val="single" w:sz="3.839744" w:space="0" w:color="1F1F1F"/>
                          <w:right w:val="single" w:sz="3.839744" w:space="0" w:color="282828"/>
                        </w:tcBorders>
                      </w:tcPr>
                      <w:p>
                        <w:pPr>
                          <w:spacing w:before="0" w:after="0" w:line="178" w:lineRule="exact"/>
                          <w:ind w:left="2104" w:right="1929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15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B2B2B"/>
                          <w:bottom w:val="single" w:sz="19.198720" w:space="0" w:color="282828"/>
                          <w:left w:val="single" w:sz="3.839744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909" w:right="842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B2B2B"/>
                          <w:bottom w:val="single" w:sz="19.198720" w:space="0" w:color="282828"/>
                          <w:left w:val="single" w:sz="7.679488" w:space="0" w:color="2B2B2B"/>
                          <w:right w:val="single" w:sz="15.358976" w:space="0" w:color="2F2F2F"/>
                        </w:tcBorders>
                      </w:tcPr>
                      <w:p>
                        <w:pPr>
                          <w:spacing w:before="0" w:after="0" w:line="178" w:lineRule="exact"/>
                          <w:ind w:left="867" w:right="779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1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722" w:type="dxa"/>
                        <w:tcBorders>
                          <w:top w:val="single" w:sz="19.198720" w:space="0" w:color="282828"/>
                          <w:bottom w:val="single" w:sz="7.679488" w:space="0" w:color="282828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20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4175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9.198720" w:space="0" w:color="282828"/>
                          <w:bottom w:val="single" w:sz="7.679488" w:space="0" w:color="282828"/>
                          <w:left w:val="single" w:sz="7.679488" w:space="0" w:color="2B2B2B"/>
                          <w:right w:val="single" w:sz="3.839744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left="14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411100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19.198720" w:space="0" w:color="282828"/>
                          <w:bottom w:val="single" w:sz="7.679488" w:space="0" w:color="282828"/>
                          <w:left w:val="single" w:sz="3.839744" w:space="0" w:color="1F1F1F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73" w:lineRule="exact"/>
                          <w:ind w:left="12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8"/>
                          </w:rPr>
                          <w:t>llnaT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8"/>
                            <w:w w:val="8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605E60"/>
                            <w:spacing w:val="9"/>
                            <w:w w:val="22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9"/>
                          </w:rPr>
                          <w:t>.!l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1"/>
                            <w:w w:val="8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605E60"/>
                            <w:spacing w:val="0"/>
                            <w:w w:val="5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605E60"/>
                            <w:spacing w:val="-31"/>
                            <w:w w:val="5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3Uii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F2F2F"/>
                            <w:spacing w:val="0"/>
                            <w:w w:val="215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F2F2F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3"/>
                          </w:rPr>
                          <w:t>H3KHa.!l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5"/>
                          </w:rPr>
                          <w:t>33ITOCJJeHHX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19.198720" w:space="0" w:color="282828"/>
                          <w:bottom w:val="single" w:sz="7.679488" w:space="0" w:color="282828"/>
                          <w:left w:val="single" w:sz="7.679488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right="-3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8"/>
                          </w:rPr>
                          <w:t>6,276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19.198720" w:space="0" w:color="282828"/>
                          <w:bottom w:val="single" w:sz="7.679488" w:space="0" w:color="282828"/>
                          <w:left w:val="single" w:sz="7.679488" w:space="0" w:color="2B2B2B"/>
                          <w:right w:val="single" w:sz="11.519232" w:space="0" w:color="1C1C1C"/>
                        </w:tcBorders>
                      </w:tcPr>
                      <w:p>
                        <w:pPr>
                          <w:spacing w:before="0" w:after="0" w:line="173" w:lineRule="exact"/>
                          <w:ind w:right="-19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6,656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82828"/>
                          <w:bottom w:val="single" w:sz="7.679488" w:space="0" w:color="1F1F1F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0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4176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82828"/>
                          <w:bottom w:val="single" w:sz="7.679488" w:space="0" w:color="1F1F1F"/>
                          <w:left w:val="single" w:sz="7.679488" w:space="0" w:color="2B2B2B"/>
                          <w:right w:val="single" w:sz="3.839744" w:space="0" w:color="1F1F1F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4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6"/>
                            <w:w w:val="97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26"/>
                            <w:w w:val="13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2000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82828"/>
                          <w:bottom w:val="single" w:sz="7.679488" w:space="0" w:color="1F1F1F"/>
                          <w:left w:val="single" w:sz="3.839744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12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89"/>
                          </w:rPr>
                          <w:t>COIJ.HJA.JlH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"/>
                            <w:w w:val="9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6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5"/>
                          </w:rPr>
                          <w:t>.J.ODPHHOCI-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1"/>
                          </w:rPr>
                          <w:t>TEPET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7" w:after="0" w:line="240" w:lineRule="auto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5"/>
                            <w:w w:val="23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7"/>
                            <w:w w:val="23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OCJIO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1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.J.ABU:A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3"/>
                          </w:rPr>
                          <w:t>(o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1"/>
                            <w:w w:val="8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9"/>
                          </w:rPr>
                          <w:t>4177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7"/>
                          </w:rPr>
                          <w:t>.!lO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6"/>
                            <w:w w:val="6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4179)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82828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3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7"/>
                          </w:rPr>
                          <w:t>1,121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82828"/>
                          <w:bottom w:val="single" w:sz="7.679488" w:space="0" w:color="1F1F1F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24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0"/>
                            <w:w w:val="9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605E60"/>
                            <w:spacing w:val="-9"/>
                            <w:w w:val="16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5"/>
                          </w:rPr>
                          <w:t>193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F1F1F"/>
                          <w:bottom w:val="single" w:sz="3.839744" w:space="0" w:color="0C0C0C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19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4177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F1F1F"/>
                          <w:bottom w:val="single" w:sz="3.839744" w:space="0" w:color="0C0C0C"/>
                          <w:left w:val="single" w:sz="7.679488" w:space="0" w:color="2B2B2B"/>
                          <w:right w:val="single" w:sz="3.839744" w:space="0" w:color="1F1F1F"/>
                        </w:tcBorders>
                      </w:tcPr>
                      <w:p>
                        <w:pPr>
                          <w:spacing w:before="0" w:after="0" w:line="178" w:lineRule="exact"/>
                          <w:ind w:left="1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412100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3.839744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0"/>
                          </w:rPr>
                          <w:t>,UonpHHO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1"/>
                            <w:w w:val="7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6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9"/>
                          </w:rPr>
                          <w:t>neH3HjCI&lt;O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5"/>
                            <w:w w:val="6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444444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444444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7"/>
                          </w:rPr>
                          <w:t>HHBa.Jlll.!lCKO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9"/>
                          </w:rPr>
                          <w:t>OCMtyp3H&gt;e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3" w:after="0" w:line="240" w:lineRule="auto"/>
                          <w:ind w:right="-3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3"/>
                          </w:rPr>
                          <w:t>752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2B2B2B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8" w:lineRule="exact"/>
                          <w:ind w:right="-2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800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3.839744" w:space="0" w:color="0C0C0C"/>
                          <w:bottom w:val="single" w:sz="7.679488" w:space="0" w:color="232323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19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4178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.839744" w:space="0" w:color="0C0C0C"/>
                          <w:bottom w:val="single" w:sz="7.679488" w:space="0" w:color="232323"/>
                          <w:left w:val="single" w:sz="7.679488" w:space="0" w:color="2B2B2B"/>
                          <w:right w:val="single" w:sz="3.839744" w:space="0" w:color="000000"/>
                        </w:tcBorders>
                      </w:tcPr>
                      <w:p>
                        <w:pPr>
                          <w:spacing w:before="0" w:after="0" w:line="183" w:lineRule="exact"/>
                          <w:ind w:left="1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412200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3.839744" w:space="0" w:color="000000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10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4"/>
                          </w:rPr>
                          <w:t>,Uonpi!HO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6"/>
                          </w:rPr>
                          <w:t>3.Qp3BCTBeHO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"/>
                            <w:w w:val="6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4"/>
                          </w:rPr>
                          <w:t>OCilfYp3H&gt;e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78" w:lineRule="exact"/>
                          <w:ind w:right="-2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9"/>
                          </w:rPr>
                          <w:t>323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232323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68" w:lineRule="exact"/>
                          <w:ind w:right="-14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5"/>
                          </w:rPr>
                          <w:t>343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19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4179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2B2B2B"/>
                          <w:right w:val="single" w:sz="3.839744" w:space="0" w:color="1C1C1F"/>
                        </w:tcBorders>
                      </w:tcPr>
                      <w:p>
                        <w:pPr>
                          <w:spacing w:before="0" w:after="0" w:line="178" w:lineRule="exact"/>
                          <w:ind w:left="12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412300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3.839744" w:space="0" w:color="1C1C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10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4"/>
                          </w:rPr>
                          <w:t>,Uonpl!HO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6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5"/>
                            <w:w w:val="7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1"/>
                          </w:rPr>
                          <w:t>He331TO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5"/>
                            <w:w w:val="6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605E60"/>
                            <w:spacing w:val="0"/>
                            <w:w w:val="74"/>
                          </w:rPr>
                          <w:t>Ji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605E60"/>
                            <w:spacing w:val="-18"/>
                            <w:w w:val="7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7"/>
                          </w:rPr>
                          <w:t>HOCT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78" w:lineRule="exact"/>
                          <w:ind w:right="-17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8" w:lineRule="exact"/>
                          <w:ind w:right="-26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6"/>
                          </w:rPr>
                          <w:t>50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18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3"/>
                          </w:rPr>
                          <w:t>4180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7.679488" w:space="0" w:color="2B2B2B"/>
                          <w:right w:val="single" w:sz="3.839744" w:space="0" w:color="1C1C1F"/>
                        </w:tcBorders>
                      </w:tcPr>
                      <w:p>
                        <w:pPr>
                          <w:spacing w:before="0" w:after="0" w:line="178" w:lineRule="exact"/>
                          <w:ind w:left="12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413000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3.839744" w:space="0" w:color="1C1C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9" w:lineRule="exact"/>
                          <w:ind w:left="10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11111"/>
                            <w:spacing w:val="0"/>
                            <w:w w:val="92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111111"/>
                            <w:spacing w:val="-3"/>
                            <w:w w:val="9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F2F2F"/>
                            <w:spacing w:val="0"/>
                            <w:w w:val="92"/>
                          </w:rPr>
                          <w:t>KHA,l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F2F2F"/>
                            <w:spacing w:val="0"/>
                            <w:w w:val="9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F2F2F"/>
                            <w:spacing w:val="0"/>
                            <w:w w:val="9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F2F2F"/>
                            <w:spacing w:val="3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HATYP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(4181)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78" w:lineRule="exact"/>
                          <w:ind w:right="-2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2"/>
                          </w:rPr>
                          <w:t>294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8" w:lineRule="exact"/>
                          <w:ind w:right="-1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345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82828"/>
                          <w:bottom w:val="single" w:sz="7.679488" w:space="0" w:color="181818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18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4"/>
                          </w:rPr>
                          <w:t>4181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82828"/>
                          <w:bottom w:val="single" w:sz="7.679488" w:space="0" w:color="181818"/>
                          <w:left w:val="single" w:sz="7.679488" w:space="0" w:color="2B2B2B"/>
                          <w:right w:val="single" w:sz="3.839744" w:space="0" w:color="1C1C1F"/>
                        </w:tcBorders>
                      </w:tcPr>
                      <w:p>
                        <w:pPr>
                          <w:spacing w:before="0" w:after="0" w:line="173" w:lineRule="exact"/>
                          <w:ind w:left="12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413100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3.839744" w:space="0" w:color="1C1C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10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3"/>
                          </w:rPr>
                          <w:t>H31ma.a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2"/>
                          </w:rPr>
                          <w:t>HarypH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>
                          <w:spacing w:before="0" w:after="0" w:line="173" w:lineRule="exact"/>
                          <w:ind w:right="-2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2"/>
                          </w:rPr>
                          <w:t>294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14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5"/>
                          </w:rPr>
                          <w:t>345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81818"/>
                          <w:bottom w:val="single" w:sz="7.679488" w:space="0" w:color="0F0F13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94" w:after="0" w:line="240" w:lineRule="auto"/>
                          <w:ind w:left="17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3"/>
                          </w:rPr>
                          <w:t>4182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81818"/>
                          <w:bottom w:val="single" w:sz="7.679488" w:space="0" w:color="0F0F13"/>
                          <w:left w:val="single" w:sz="7.679488" w:space="0" w:color="2B2B2B"/>
                          <w:right w:val="single" w:sz="3.839744" w:space="0" w:color="1C1C1F"/>
                        </w:tcBorders>
                      </w:tcPr>
                      <w:p>
                        <w:pPr>
                          <w:spacing w:before="94" w:after="0" w:line="240" w:lineRule="auto"/>
                          <w:ind w:left="12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5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14000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3.839744" w:space="0" w:color="1C1C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10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5"/>
                          </w:rPr>
                          <w:t>COIJ.HJAJIHA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5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5"/>
                          </w:rPr>
                          <w:t>}J.ABAH:.A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5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3AllOCJIEHHMA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9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2"/>
                          </w:rPr>
                          <w:t>OA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5"/>
                            <w:w w:val="7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6"/>
                          </w:rPr>
                          <w:t>418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7"/>
                            <w:w w:val="86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56"/>
                          </w:rPr>
                          <w:t>.QO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5"/>
                            <w:w w:val="97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28"/>
                            <w:w w:val="13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2"/>
                          </w:rPr>
                          <w:t>86)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B2B2B"/>
                          <w:bottom w:val="single" w:sz="7.679488" w:space="0" w:color="2B2B2B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94" w:after="0" w:line="240" w:lineRule="auto"/>
                          <w:ind w:right="-3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150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F0F13"/>
                          <w:bottom w:val="single" w:sz="7.679488" w:space="0" w:color="232323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85" w:after="0" w:line="240" w:lineRule="auto"/>
                          <w:ind w:left="16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4183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F0F13"/>
                          <w:bottom w:val="single" w:sz="7.679488" w:space="0" w:color="232323"/>
                          <w:left w:val="single" w:sz="7.679488" w:space="0" w:color="2B2B2B"/>
                          <w:right w:val="single" w:sz="3.839744" w:space="0" w:color="1C1C1F"/>
                        </w:tcBorders>
                      </w:tcPr>
                      <w:p>
                        <w:pPr>
                          <w:spacing w:before="85" w:after="0" w:line="240" w:lineRule="auto"/>
                          <w:ind w:left="10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414100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3.839744" w:space="0" w:color="1C1C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9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0"/>
                          </w:rPr>
                          <w:t>HciUiaT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3"/>
                            <w:w w:val="8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9"/>
                          </w:rPr>
                          <w:t>HaKHa.!l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6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8"/>
                          </w:rPr>
                          <w:t>BpeM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9"/>
                          </w:rPr>
                          <w:t>lCyCTBOBaH.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57"/>
                          </w:rPr>
                          <w:t>ITOCJ1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57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4"/>
                            <w:w w:val="5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3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7"/>
                          </w:rPr>
                          <w:t>TepeT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7" w:after="0" w:line="240" w:lineRule="auto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9"/>
                            <w:w w:val="6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8"/>
                          </w:rPr>
                          <w:t>$oH.QOBa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85" w:after="0" w:line="240" w:lineRule="auto"/>
                          <w:ind w:right="-3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150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32323"/>
                          <w:bottom w:val="single" w:sz="7.679488" w:space="0" w:color="343438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3" w:after="0" w:line="240" w:lineRule="auto"/>
                          <w:ind w:left="16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3"/>
                          </w:rPr>
                          <w:t>4184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32323"/>
                          <w:bottom w:val="single" w:sz="7.679488" w:space="0" w:color="343438"/>
                          <w:left w:val="single" w:sz="7.679488" w:space="0" w:color="2B2B2B"/>
                          <w:right w:val="single" w:sz="3.839744" w:space="0" w:color="2F2F34"/>
                        </w:tcBorders>
                      </w:tcPr>
                      <w:p>
                        <w:pPr>
                          <w:spacing w:before="0" w:after="0" w:line="178" w:lineRule="exact"/>
                          <w:ind w:left="10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414200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1C1C1C"/>
                          <w:left w:val="single" w:sz="3.839744" w:space="0" w:color="2F2F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3" w:after="0" w:line="240" w:lineRule="auto"/>
                          <w:ind w:left="8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0"/>
                          </w:rPr>
                          <w:t>Pacxo.a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1"/>
                          </w:rPr>
                          <w:t>«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9"/>
                          </w:rPr>
                          <w:t>Ja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8"/>
                            <w:w w:val="7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9"/>
                          </w:rPr>
                          <w:t>o6pa3osalb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6"/>
                            <w:w w:val="7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9"/>
                          </w:rPr>
                          <w:t>.neu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5"/>
                            <w:w w:val="7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9"/>
                          </w:rPr>
                          <w:t>J3nocneHHX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1C1C1C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343438"/>
                          <w:bottom w:val="single" w:sz="7.679488" w:space="0" w:color="232323"/>
                          <w:left w:val="single" w:sz="23.038456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16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4185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343438"/>
                          <w:bottom w:val="single" w:sz="7.679488" w:space="0" w:color="232323"/>
                          <w:left w:val="single" w:sz="7.679488" w:space="0" w:color="2B2B2B"/>
                          <w:right w:val="single" w:sz="3.839744" w:space="0" w:color="2F2F34"/>
                        </w:tcBorders>
                      </w:tcPr>
                      <w:p>
                        <w:pPr>
                          <w:spacing w:before="0" w:after="0" w:line="183" w:lineRule="exact"/>
                          <w:ind w:left="9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414300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C1C1C"/>
                          <w:bottom w:val="single" w:sz="7.679488" w:space="0" w:color="232323"/>
                          <w:left w:val="single" w:sz="3.839744" w:space="0" w:color="2F2F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8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9"/>
                          </w:rPr>
                          <w:t>OmpeMHHH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noMofill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C1C1C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C1C1C"/>
                          <w:bottom w:val="single" w:sz="7.679488" w:space="0" w:color="232323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32323"/>
                          <w:bottom w:val="single" w:sz="7.679488" w:space="0" w:color="18181C"/>
                          <w:left w:val="single" w:sz="23.038456" w:space="0" w:color="1F1F1F"/>
                          <w:right w:val="single" w:sz="7.679488" w:space="0" w:color="2F2F2F"/>
                        </w:tcBorders>
                      </w:tcPr>
                      <w:p>
                        <w:pPr>
                          <w:spacing w:before="90" w:after="0" w:line="240" w:lineRule="auto"/>
                          <w:ind w:left="15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4186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7.679488" w:space="0" w:color="2F2F2F"/>
                          <w:right w:val="single" w:sz="3.839744" w:space="0" w:color="2F2F34"/>
                        </w:tcBorders>
                      </w:tcPr>
                      <w:p>
                        <w:pPr>
                          <w:spacing w:before="80" w:after="0" w:line="240" w:lineRule="auto"/>
                          <w:ind w:left="9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414400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3.839744" w:space="0" w:color="2F2F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8" w:lineRule="exact"/>
                          <w:ind w:left="8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6"/>
                          </w:rPr>
                          <w:t>TioMOi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6"/>
                            <w:w w:val="7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7"/>
                          </w:rPr>
                          <w:t>Me.llHUHHCI&lt;O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5"/>
                          </w:rPr>
                          <w:t>Jie'leH&gt;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8"/>
                          </w:rPr>
                          <w:t>33fTOCJieHO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9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8"/>
                          </w:rPr>
                          <w:t>HJI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10"/>
                            <w:w w:val="6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8"/>
                          </w:rPr>
                          <w:t>qJI3HOB3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7" w:after="0" w:line="240" w:lineRule="auto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90"/>
                          </w:rPr>
                          <w:t>)lll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9"/>
                          </w:rPr>
                          <w:t>\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9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3"/>
                          </w:rPr>
                          <w:t>ITOpQ.QllU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3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1"/>
                            <w:w w:val="6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55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2"/>
                            <w:w w:val="155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5"/>
                          </w:rPr>
                          <w:t>,apyr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6"/>
                          </w:rPr>
                          <w:t>ITOMOiil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9"/>
                            <w:w w:val="7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0"/>
                          </w:rPr>
                          <w:t>331TOCJJeHOM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8181C"/>
                          <w:bottom w:val="single" w:sz="7.679488" w:space="0" w:color="0F0F0F"/>
                          <w:left w:val="single" w:sz="23.038456" w:space="0" w:color="1F1F1F"/>
                          <w:right w:val="single" w:sz="3.839744" w:space="0" w:color="181818"/>
                        </w:tcBorders>
                      </w:tcPr>
                      <w:p>
                        <w:pPr>
                          <w:spacing w:before="0" w:after="0" w:line="173" w:lineRule="exact"/>
                          <w:ind w:left="14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4187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B2B2B"/>
                          <w:bottom w:val="single" w:sz="7.679488" w:space="0" w:color="0F0F0F"/>
                          <w:left w:val="single" w:sz="3.839744" w:space="0" w:color="181818"/>
                          <w:right w:val="single" w:sz="3.839744" w:space="0" w:color="131313"/>
                        </w:tcBorders>
                      </w:tcPr>
                      <w:p>
                        <w:pPr>
                          <w:spacing w:before="0" w:after="0" w:line="173" w:lineRule="exact"/>
                          <w:ind w:left="9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</w:rPr>
                          <w:t>41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5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7"/>
                            <w:w w:val="116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3.839744" w:space="0" w:color="131313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92"/>
                          </w:rPr>
                          <w:t>HAKHA,QE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TPO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6"/>
                            <w:w w:val="96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KOBA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15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1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7"/>
                          </w:rPr>
                          <w:t>3ADOCJIEHE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(4188)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7.679488" w:space="0" w:color="2B2B2B"/>
                          <w:right w:val="single" w:sz="7.679488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B2B2B"/>
                          <w:bottom w:val="single" w:sz="7.679488" w:space="0" w:color="2F2F2F"/>
                          <w:left w:val="single" w:sz="7.679488" w:space="0" w:color="28282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F0F0F"/>
                          <w:bottom w:val="single" w:sz="7.679488" w:space="0" w:color="1F1F1F"/>
                          <w:left w:val="single" w:sz="23.038456" w:space="0" w:color="1F1F1F"/>
                          <w:right w:val="single" w:sz="3.839744" w:space="0" w:color="181818"/>
                        </w:tcBorders>
                      </w:tcPr>
                      <w:p>
                        <w:pPr>
                          <w:spacing w:before="0" w:after="0" w:line="173" w:lineRule="exact"/>
                          <w:ind w:left="146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4188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F0F0F"/>
                          <w:bottom w:val="single" w:sz="7.679488" w:space="0" w:color="080808"/>
                          <w:left w:val="single" w:sz="3.839744" w:space="0" w:color="181818"/>
                          <w:right w:val="single" w:sz="3.839744" w:space="0" w:color="131313"/>
                        </w:tcBorders>
                      </w:tcPr>
                      <w:p>
                        <w:pPr>
                          <w:spacing w:before="0" w:after="0" w:line="173" w:lineRule="exact"/>
                          <w:ind w:left="9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415100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3.839744" w:space="0" w:color="131313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1"/>
                          </w:rPr>
                          <w:t>H3I&lt;Ha.a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7"/>
                          </w:rPr>
                          <w:t>TpolllKOB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4"/>
                            <w:w w:val="7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33nocneHe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7.679488" w:space="0" w:color="2B2B2B"/>
                          <w:right w:val="single" w:sz="7.679488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F2F2F"/>
                          <w:bottom w:val="single" w:sz="7.679488" w:space="0" w:color="2F2F2F"/>
                          <w:left w:val="single" w:sz="7.679488" w:space="0" w:color="1C1C1C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F1F1F"/>
                          <w:bottom w:val="single" w:sz="3.839744" w:space="0" w:color="0C0C0C"/>
                          <w:left w:val="single" w:sz="11.519232" w:space="0" w:color="1C1C1C"/>
                          <w:right w:val="single" w:sz="3.839744" w:space="0" w:color="181818"/>
                        </w:tcBorders>
                      </w:tcPr>
                      <w:p>
                        <w:pPr>
                          <w:spacing w:before="94" w:after="0" w:line="240" w:lineRule="auto"/>
                          <w:ind w:left="15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w w:val="118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44"/>
                            <w:w w:val="1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6"/>
                            <w:w w:val="115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80808"/>
                          <w:bottom w:val="single" w:sz="7.679488" w:space="0" w:color="282828"/>
                          <w:left w:val="single" w:sz="3.839744" w:space="0" w:color="181818"/>
                          <w:right w:val="single" w:sz="3.839744" w:space="0" w:color="131313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6"/>
                            <w:w w:val="10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3"/>
                          </w:rPr>
                          <w:t>16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7"/>
                            <w:w w:val="103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F2F2F"/>
                          <w:bottom w:val="single" w:sz="7.679488" w:space="0" w:color="282828"/>
                          <w:left w:val="single" w:sz="3.839744" w:space="0" w:color="131313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92"/>
                          </w:rPr>
                          <w:t>HAI'PA,QE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5"/>
                          </w:rPr>
                          <w:t>3All0CJIEHHMA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8"/>
                            <w:w w:val="139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7"/>
                          </w:rPr>
                          <w:t>OCTAJll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2"/>
                            <w:w w:val="10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8"/>
                            <w:w w:val="25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4"/>
                            <w:w w:val="25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OCESHH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90"/>
                          </w:rPr>
                          <w:t>PACXO,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2"/>
                            <w:w w:val="9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8"/>
                            <w:w w:val="129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5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9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4"/>
                            <w:w w:val="94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0)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F2F2F"/>
                          <w:bottom w:val="single" w:sz="7.679488" w:space="0" w:color="282828"/>
                          <w:left w:val="single" w:sz="7.679488" w:space="0" w:color="2B2B2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F2F2F"/>
                          <w:bottom w:val="single" w:sz="7.679488" w:space="0" w:color="282828"/>
                          <w:left w:val="nil" w:sz="6" w:space="0" w:color="auto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94" w:after="0" w:line="240" w:lineRule="auto"/>
                          <w:ind w:right="-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7"/>
                          </w:rPr>
                          <w:t>48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3.839744" w:space="0" w:color="0C0C0C"/>
                          <w:bottom w:val="single" w:sz="7.679488" w:space="0" w:color="2B2B2B"/>
                          <w:left w:val="single" w:sz="11.519232" w:space="0" w:color="1C1C1C"/>
                          <w:right w:val="single" w:sz="3.839744" w:space="0" w:color="181818"/>
                        </w:tcBorders>
                      </w:tcPr>
                      <w:p>
                        <w:pPr>
                          <w:spacing w:before="0" w:after="0" w:line="178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5"/>
                          </w:rPr>
                          <w:t>4190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3.839744" w:space="0" w:color="181818"/>
                          <w:right w:val="single" w:sz="3.839744" w:space="0" w:color="343434"/>
                        </w:tcBorders>
                      </w:tcPr>
                      <w:p>
                        <w:pPr>
                          <w:spacing w:before="0" w:after="0" w:line="173" w:lineRule="exact"/>
                          <w:ind w:left="8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416100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3.839744" w:space="0" w:color="3434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H3rpa,a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8"/>
                            <w:w w:val="8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0"/>
                          </w:rPr>
                          <w:t>33noCJJeHHM3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59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1"/>
                          </w:rPr>
                          <w:t>OCTa.nl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0"/>
                          </w:rPr>
                          <w:t>noce6n11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2"/>
                          </w:rPr>
                          <w:t>pacXOJl.ll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B2B2B"/>
                          <w:bottom w:val="single" w:sz="7.679488" w:space="0" w:color="343434"/>
                          <w:left w:val="single" w:sz="11.519232" w:space="0" w:color="1C1C1C"/>
                          <w:right w:val="single" w:sz="3.839744" w:space="0" w:color="181818"/>
                        </w:tcBorders>
                      </w:tcPr>
                      <w:p>
                        <w:pPr>
                          <w:spacing w:before="0" w:after="0" w:line="183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7"/>
                            <w:w w:val="10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22"/>
                            <w:w w:val="13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7"/>
                            <w:w w:val="115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5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B2B2B"/>
                          <w:bottom w:val="single" w:sz="7.679488" w:space="0" w:color="343434"/>
                          <w:left w:val="single" w:sz="3.839744" w:space="0" w:color="181818"/>
                          <w:right w:val="single" w:sz="3.839744" w:space="0" w:color="343434"/>
                        </w:tcBorders>
                      </w:tcPr>
                      <w:p>
                        <w:pPr>
                          <w:spacing w:before="0" w:after="0" w:line="183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6"/>
                            <w:w w:val="10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23"/>
                            <w:w w:val="15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5"/>
                            <w:w w:val="1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5"/>
                            <w:w w:val="103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3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B2B2B"/>
                          <w:bottom w:val="single" w:sz="7.679488" w:space="0" w:color="1C1C1C"/>
                          <w:left w:val="single" w:sz="3.839744" w:space="0" w:color="3434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101"/>
                          </w:rPr>
                          <w:t>ll0CJIAHH1U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10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7"/>
                            <w:w w:val="10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.li,O}J.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3"/>
                            <w:w w:val="8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4"/>
                            <w:w w:val="12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7"/>
                          </w:rPr>
                          <w:t>AK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2"/>
                            <w:w w:val="12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5"/>
                            <w:w w:val="97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22"/>
                            <w:w w:val="13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2"/>
                          </w:rPr>
                          <w:t>92)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B2B2B"/>
                          <w:bottom w:val="single" w:sz="7.679488" w:space="0" w:color="1C1C1C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B2B2B"/>
                          <w:bottom w:val="single" w:sz="7.679488" w:space="0" w:color="343434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343434"/>
                          <w:bottom w:val="single" w:sz="7.679488" w:space="0" w:color="383838"/>
                          <w:left w:val="single" w:sz="11.519232" w:space="0" w:color="1C1C1C"/>
                          <w:right w:val="single" w:sz="3.839744" w:space="0" w:color="383838"/>
                        </w:tcBorders>
                      </w:tcPr>
                      <w:p>
                        <w:pPr>
                          <w:spacing w:before="0" w:after="0" w:line="178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3"/>
                          </w:rPr>
                          <w:t>4192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343434"/>
                          <w:bottom w:val="single" w:sz="7.679488" w:space="0" w:color="383838"/>
                          <w:left w:val="single" w:sz="3.839744" w:space="0" w:color="383838"/>
                          <w:right w:val="single" w:sz="3.839744" w:space="0" w:color="343434"/>
                        </w:tcBorders>
                      </w:tcPr>
                      <w:p>
                        <w:pPr>
                          <w:spacing w:before="0" w:after="0" w:line="178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417100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C1C1C"/>
                          <w:bottom w:val="single" w:sz="7.679488" w:space="0" w:color="131313"/>
                          <w:left w:val="single" w:sz="3.839744" w:space="0" w:color="3434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8" w:lineRule="exact"/>
                          <w:ind w:left="4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nocnaHH'IK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9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1"/>
                          </w:rPr>
                          <w:t>Jl.OJl.aTaK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C1C1C"/>
                          <w:bottom w:val="single" w:sz="7.679488" w:space="0" w:color="131313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343434"/>
                          <w:bottom w:val="single" w:sz="7.679488" w:space="0" w:color="2F2F2F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383838"/>
                          <w:bottom w:val="single" w:sz="7.679488" w:space="0" w:color="282828"/>
                          <w:left w:val="single" w:sz="11.519232" w:space="0" w:color="1C1C1C"/>
                          <w:right w:val="single" w:sz="3.839744" w:space="0" w:color="383838"/>
                        </w:tcBorders>
                      </w:tcPr>
                      <w:p>
                        <w:pPr>
                          <w:spacing w:before="0" w:after="0" w:line="178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7"/>
                            <w:w w:val="10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3"/>
                          </w:rPr>
                          <w:t>193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383838"/>
                          <w:bottom w:val="single" w:sz="7.679488" w:space="0" w:color="3F3F3F"/>
                          <w:left w:val="single" w:sz="3.839744" w:space="0" w:color="383838"/>
                          <w:right w:val="single" w:sz="3.839744" w:space="0" w:color="343434"/>
                        </w:tcBorders>
                      </w:tcPr>
                      <w:p>
                        <w:pPr>
                          <w:spacing w:before="0" w:after="0" w:line="178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6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18000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31313"/>
                          <w:bottom w:val="single" w:sz="7.679488" w:space="0" w:color="131313"/>
                          <w:left w:val="single" w:sz="3.839744" w:space="0" w:color="3434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8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89"/>
                          </w:rPr>
                          <w:t>CY,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9"/>
                            <w:w w:val="9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3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23"/>
                            <w:w w:val="104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4"/>
                            <w:w w:val="98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5"/>
                            <w:w w:val="129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7"/>
                            <w:w w:val="8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20"/>
                            <w:w w:val="10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8"/>
                          </w:rPr>
                          <w:t>}J.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"/>
                            <w:w w:val="7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3"/>
                            <w:w w:val="115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7"/>
                          </w:rPr>
                          <w:t>AK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(4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3"/>
                            <w:w w:val="1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31313"/>
                          <w:bottom w:val="single" w:sz="7.679488" w:space="0" w:color="131313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F2F2F"/>
                          <w:bottom w:val="single" w:sz="7.679488" w:space="0" w:color="2B2B2B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82828"/>
                          <w:bottom w:val="single" w:sz="7.679488" w:space="0" w:color="232323"/>
                          <w:left w:val="single" w:sz="11.519232" w:space="0" w:color="1C1C1C"/>
                          <w:right w:val="single" w:sz="3.839744" w:space="0" w:color="383838"/>
                        </w:tcBorders>
                      </w:tcPr>
                      <w:p>
                        <w:pPr>
                          <w:spacing w:before="0" w:after="0" w:line="178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3"/>
                          </w:rPr>
                          <w:t>4194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3F3F3F"/>
                          <w:bottom w:val="single" w:sz="7.679488" w:space="0" w:color="232323"/>
                          <w:left w:val="single" w:sz="3.839744" w:space="0" w:color="383838"/>
                          <w:right w:val="single" w:sz="3.839744" w:space="0" w:color="343434"/>
                        </w:tcBorders>
                      </w:tcPr>
                      <w:p>
                        <w:pPr>
                          <w:spacing w:before="0" w:after="0" w:line="178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418100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31313"/>
                          <w:bottom w:val="single" w:sz="7.679488" w:space="0" w:color="232323"/>
                          <w:left w:val="single" w:sz="3.839744" w:space="0" w:color="3434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8"/>
                            <w:w w:val="6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3"/>
                          </w:rPr>
                          <w:t>Cy.aKjCK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2"/>
                          </w:rPr>
                          <w:t>Jl.O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3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62"/>
                          </w:rPr>
                          <w:t>l.aTal&lt;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31313"/>
                          <w:bottom w:val="single" w:sz="7.679488" w:space="0" w:color="232323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B2B2B"/>
                          <w:bottom w:val="single" w:sz="7.679488" w:space="0" w:color="232323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232323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w w:val="118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44"/>
                            <w:w w:val="1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5"/>
                          </w:rPr>
                          <w:t>95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3.839744" w:space="0" w:color="0F0F0F"/>
                          <w:right w:val="single" w:sz="3.839744" w:space="0" w:color="181818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4"/>
                            <w:w w:val="10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5"/>
                            <w:w w:val="98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99"/>
                          </w:rPr>
                          <w:t>000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3.839744" w:space="0" w:color="18181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</w:rPr>
                          <w:t>KOP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1"/>
                            <w:w w:val="10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8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5"/>
                            <w:w w:val="18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3"/>
                            <w:w w:val="18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25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2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YCJIYrA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"/>
                            <w:w w:val="139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5"/>
                          </w:rPr>
                          <w:t>POJiA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5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28"/>
                            <w:w w:val="13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4"/>
                          </w:rPr>
                          <w:t>96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9"/>
                          </w:rPr>
                          <w:t>4204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9"/>
                          </w:rPr>
                          <w:t>4210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1"/>
                          </w:rPr>
                          <w:t>4219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9"/>
                          </w:rPr>
                          <w:t>4227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7"/>
                            <w:w w:val="8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44444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4230)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7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35,977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94" w:after="0" w:line="240" w:lineRule="auto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8"/>
                          </w:rPr>
                          <w:t>74,532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0C0C0C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83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118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4"/>
                            <w:w w:val="1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6"/>
                            <w:w w:val="115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1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F1F1F"/>
                          <w:bottom w:val="single" w:sz="7.679488" w:space="0" w:color="0C0C0C"/>
                          <w:left w:val="single" w:sz="3.839744" w:space="0" w:color="0F0F0F"/>
                          <w:right w:val="single" w:sz="3.839744" w:space="0" w:color="181818"/>
                        </w:tcBorders>
                      </w:tcPr>
                      <w:p>
                        <w:pPr>
                          <w:spacing w:before="0" w:after="0" w:line="183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3"/>
                            <w:w w:val="10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13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7"/>
                            <w:w w:val="113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6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5"/>
                            <w:w w:val="106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16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3.839744" w:space="0" w:color="18181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4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AJIH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TP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2"/>
                            <w:w w:val="9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3"/>
                            <w:w w:val="103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4"/>
                          </w:rPr>
                          <w:t>KOB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8"/>
                            <w:w w:val="10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6"/>
                          </w:rPr>
                          <w:t>OJl.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1"/>
                          </w:rPr>
                          <w:t>4197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59"/>
                          </w:rPr>
                          <w:t>Jl.O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9"/>
                            <w:w w:val="5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4203)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>
                          <w:spacing w:before="8" w:after="0" w:line="240" w:lineRule="auto"/>
                          <w:ind w:right="-6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8"/>
                          </w:rPr>
                          <w:t>5,775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8,037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C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3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4197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C0C0C"/>
                          <w:bottom w:val="single" w:sz="7.679488" w:space="0" w:color="080808"/>
                          <w:left w:val="single" w:sz="3.839744" w:space="0" w:color="0F0F0F"/>
                          <w:right w:val="single" w:sz="3.839744" w:space="0" w:color="181818"/>
                        </w:tcBorders>
                      </w:tcPr>
                      <w:p>
                        <w:pPr>
                          <w:spacing w:before="0" w:after="0" w:line="173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3.839744" w:space="0" w:color="18181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4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80"/>
                          </w:rPr>
                          <w:t>TpolllKOB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81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4"/>
                          </w:rPr>
                          <w:t>IIJI3THO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npoMeTa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F2F2F"/>
                            <w:spacing w:val="0"/>
                            <w:w w:val="15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F2F2F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5"/>
                          </w:rPr>
                          <w:t>63RK3pcKHX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82828"/>
                          <w:bottom w:val="single" w:sz="11.519232" w:space="0" w:color="444444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>
                          <w:spacing w:before="0" w:after="0" w:line="183" w:lineRule="exact"/>
                          <w:ind w:right="-18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139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82828"/>
                          <w:bottom w:val="single" w:sz="7.679488" w:space="0" w:color="0F0F0F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1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206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0F0F0F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3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4198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80808"/>
                          <w:bottom w:val="single" w:sz="7.679488" w:space="0" w:color="0F0F0F"/>
                          <w:left w:val="single" w:sz="3.839744" w:space="0" w:color="0F0F0F"/>
                          <w:right w:val="single" w:sz="3.839744" w:space="0" w:color="030308"/>
                        </w:tcBorders>
                      </w:tcPr>
                      <w:p>
                        <w:pPr>
                          <w:spacing w:before="0" w:after="0" w:line="173" w:lineRule="exact"/>
                          <w:ind w:left="7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421200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B2B2B"/>
                          <w:bottom w:val="single" w:sz="11.519232" w:space="0" w:color="3B383B"/>
                          <w:left w:val="single" w:sz="3.839744" w:space="0" w:color="03030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3"/>
                          </w:rPr>
                          <w:t>EHepreTCI&lt;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11.519232" w:space="0" w:color="444444"/>
                          <w:bottom w:val="single" w:sz="11.519232" w:space="0" w:color="3B383B"/>
                          <w:left w:val="single" w:sz="7.679488" w:space="0" w:color="2B2B2B"/>
                          <w:right w:val="single" w:sz="11.519232" w:space="0" w:color="2F2F2F"/>
                        </w:tcBorders>
                      </w:tcPr>
                      <w:p>
                        <w:pPr>
                          <w:spacing w:before="0" w:after="0" w:line="178" w:lineRule="exact"/>
                          <w:ind w:right="-9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3"/>
                          </w:rPr>
                          <w:t>767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0F0F0F"/>
                          <w:bottom w:val="single" w:sz="7.679488" w:space="0" w:color="131313"/>
                          <w:left w:val="single" w:sz="11.519232" w:space="0" w:color="2F2F2F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783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F0F0F"/>
                          <w:bottom w:val="single" w:sz="7.679488" w:space="0" w:color="0C0C0C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3" w:lineRule="exact"/>
                          <w:ind w:left="14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4199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F0F0F"/>
                          <w:bottom w:val="single" w:sz="7.679488" w:space="0" w:color="343434"/>
                          <w:left w:val="single" w:sz="3.839744" w:space="0" w:color="0F0F0F"/>
                          <w:right w:val="single" w:sz="3.839744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421300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11.519232" w:space="0" w:color="3B383B"/>
                          <w:bottom w:val="single" w:sz="7.679488" w:space="0" w:color="1C1C1C"/>
                          <w:left w:val="single" w:sz="3.839744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59" w:lineRule="exact"/>
                          <w:ind w:left="4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9"/>
                          </w:rPr>
                          <w:t>KoMyHanH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"/>
                            <w:w w:val="7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11.519232" w:space="0" w:color="3B383B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>
                          <w:spacing w:before="0" w:after="0" w:line="178" w:lineRule="exact"/>
                          <w:ind w:right="-1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979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31313"/>
                          <w:bottom w:val="single" w:sz="7.679488" w:space="0" w:color="1C1C1C"/>
                          <w:left w:val="single" w:sz="7.679488" w:space="0" w:color="232323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978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C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83" w:lineRule="exact"/>
                          <w:ind w:left="13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5"/>
                          </w:rPr>
                          <w:t>4200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343434"/>
                          <w:bottom w:val="single" w:sz="7.679488" w:space="0" w:color="1F1F1F"/>
                          <w:left w:val="single" w:sz="3.839744" w:space="0" w:color="0F0F0F"/>
                          <w:right w:val="single" w:sz="3.839744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421400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3.839744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4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91"/>
                          </w:rPr>
                          <w:t>Ycnyr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9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2"/>
                          </w:rPr>
                          <w:t>KOMYJ1111&lt;3UHja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232323"/>
                        </w:tcBorders>
                      </w:tcPr>
                      <w:p>
                        <w:pPr>
                          <w:spacing w:before="0" w:after="0" w:line="183" w:lineRule="exact"/>
                          <w:ind w:right="-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775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7.679488" w:space="0" w:color="232323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right="-1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7"/>
                          </w:rPr>
                          <w:t>416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8" w:lineRule="exact"/>
                          <w:ind w:left="13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4"/>
                          </w:rPr>
                          <w:t>4201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F1F1F"/>
                          <w:bottom w:val="single" w:sz="7.679488" w:space="0" w:color="080808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78" w:lineRule="exact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421500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8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7"/>
                          </w:rPr>
                          <w:t>Tpollli&lt;OB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ocllryp3H&gt;a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7.679488" w:space="0" w:color="2B2B2B"/>
                          <w:right w:val="single" w:sz="11.519232" w:space="0" w:color="383838"/>
                        </w:tcBorders>
                      </w:tcPr>
                      <w:p>
                        <w:pPr>
                          <w:spacing w:before="0" w:after="0" w:line="178" w:lineRule="exact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1,625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282828"/>
                          <w:left w:val="single" w:sz="11.519232" w:space="0" w:color="38383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8" w:lineRule="exact"/>
                          <w:ind w:right="-1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2,092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3" w:lineRule="exact"/>
                          <w:ind w:left="13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3"/>
                          </w:rPr>
                          <w:t>4202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80808"/>
                          <w:bottom w:val="single" w:sz="7.679488" w:space="0" w:color="080808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73" w:lineRule="exact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421600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4"/>
                          </w:rPr>
                          <w:t>3ai&lt;Y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5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9"/>
                          </w:rPr>
                          <w:t>HMOBHH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3"/>
                          </w:rPr>
                          <w:t>onpeMe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82828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83" w:lineRule="exact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1,490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82828"/>
                          <w:bottom w:val="single" w:sz="7.679488" w:space="0" w:color="131313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17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3,562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0C0C0F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3" w:lineRule="exact"/>
                          <w:ind w:left="13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4203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80808"/>
                          <w:bottom w:val="single" w:sz="7.679488" w:space="0" w:color="0C0C0F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73" w:lineRule="exact"/>
                          <w:ind w:left="6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421900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B2B2B"/>
                          <w:bottom w:val="single" w:sz="7.679488" w:space="0" w:color="343434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0"/>
                          </w:rPr>
                          <w:t>OCTaJl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4"/>
                            <w:w w:val="7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8"/>
                          </w:rPr>
                          <w:t>Tpollll&lt;OBli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B2B2B"/>
                          <w:bottom w:val="single" w:sz="7.679488" w:space="0" w:color="343434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31313"/>
                          <w:bottom w:val="single" w:sz="7.679488" w:space="0" w:color="0F0C0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F"/>
                          <w:bottom w:val="single" w:sz="7.679488" w:space="0" w:color="1F1F23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3" w:lineRule="exact"/>
                          <w:ind w:left="13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10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7"/>
                            <w:w w:val="103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6"/>
                          </w:rPr>
                          <w:t>04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C0C0F"/>
                          <w:bottom w:val="single" w:sz="7.679488" w:space="0" w:color="1F1F23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83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8"/>
                            <w:w w:val="10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0"/>
                          </w:rPr>
                          <w:t>000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343434"/>
                          <w:bottom w:val="single" w:sz="7.679488" w:space="0" w:color="1F1F23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TP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4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KOB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IIYTOBAH:.A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1"/>
                          </w:rPr>
                          <w:t>(oJl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1"/>
                          </w:rPr>
                          <w:t>4205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55"/>
                          </w:rPr>
                          <w:t>Jl.O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11"/>
                            <w:w w:val="5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4209)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343434"/>
                          <w:bottom w:val="single" w:sz="7.679488" w:space="0" w:color="1F1F23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73" w:lineRule="exact"/>
                          <w:ind w:right="-1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124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0F0C0F"/>
                          <w:bottom w:val="single" w:sz="7.679488" w:space="0" w:color="1F1F23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28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161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F1F23"/>
                          <w:bottom w:val="single" w:sz="7.679488" w:space="0" w:color="343434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3" w:lineRule="exact"/>
                          <w:ind w:left="12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4205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F1F23"/>
                          <w:bottom w:val="single" w:sz="11.519232" w:space="0" w:color="48484B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73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422100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23"/>
                          <w:bottom w:val="single" w:sz="7.679488" w:space="0" w:color="181818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3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5"/>
                          </w:rPr>
                          <w:t>TpourKOB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3"/>
                          </w:rPr>
                          <w:t>CJI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3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3"/>
                          </w:rPr>
                          <w:t>Ill\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3"/>
                          </w:rPr>
                          <w:t>6eHH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3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"/>
                            <w:w w:val="7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0"/>
                          </w:rPr>
                          <w:t>nyrosan,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4"/>
                          </w:rPr>
                          <w:t>JeMJl&gt;ll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23"/>
                          <w:bottom w:val="single" w:sz="7.679488" w:space="0" w:color="181818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73" w:lineRule="exact"/>
                          <w:ind w:right="-1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124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23"/>
                          <w:bottom w:val="single" w:sz="7.679488" w:space="0" w:color="2B2B2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343434"/>
                          <w:bottom w:val="single" w:sz="7.679488" w:space="0" w:color="0C0C0C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8" w:lineRule="exact"/>
                          <w:ind w:left="12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4206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1.519232" w:space="0" w:color="48484B"/>
                          <w:bottom w:val="single" w:sz="11.519232" w:space="0" w:color="343434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73" w:lineRule="exact"/>
                          <w:ind w:left="53" w:right="-9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422200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4"/>
                            <w:position w:val="1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81818"/>
                          <w:bottom w:val="single" w:sz="7.679488" w:space="0" w:color="1C1C1C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8" w:lineRule="exact"/>
                          <w:ind w:left="-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2"/>
                          </w:rPr>
                          <w:t>TpOIJJKOBi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5"/>
                            <w:w w:val="7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2"/>
                          </w:rPr>
                          <w:t>CJI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2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2"/>
                          </w:rPr>
                          <w:t>Ili\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2"/>
                          </w:rPr>
                          <w:t>6CHH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2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5"/>
                            <w:w w:val="7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7"/>
                          </w:rPr>
                          <w:t>nytOBaH&gt;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7"/>
                          </w:rPr>
                          <w:t>HHOCTpaHCTBO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81818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B2B2F"/>
                          <w:bottom w:val="single" w:sz="7.679488" w:space="0" w:color="1C1C1C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C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83" w:lineRule="exact"/>
                          <w:ind w:left="12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4207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1.519232" w:space="0" w:color="343434"/>
                          <w:bottom w:val="single" w:sz="7.679488" w:space="0" w:color="1F1F1F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78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422300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1"/>
                          </w:rPr>
                          <w:t>TpollJI&lt;OBi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3"/>
                            <w:w w:val="8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1"/>
                          </w:rPr>
                          <w:t>nyrosan,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2"/>
                          </w:rPr>
                          <w:t>OI&lt;BilPY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5"/>
                            <w:w w:val="7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3"/>
                          </w:rPr>
                          <w:t>peJl.OBHo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4"/>
                          </w:rPr>
                          <w:t>pa,a3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right="-28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161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83" w:lineRule="exact"/>
                          <w:ind w:left="12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4208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83" w:lineRule="exact"/>
                          <w:ind w:left="5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422400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1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5"/>
                          </w:rPr>
                          <w:t>TpoDIKOB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9"/>
                          </w:rPr>
                          <w:t>nyrosan,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7"/>
                          </w:rPr>
                          <w:t>yqeHM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5"/>
                            <w:w w:val="76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9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0C0C0C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83" w:lineRule="exact"/>
                          <w:ind w:left="11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4209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C1C1C"/>
                          <w:bottom w:val="single" w:sz="7.679488" w:space="0" w:color="0C0C0C"/>
                          <w:left w:val="single" w:sz="3.839744" w:space="0" w:color="0F0F0F"/>
                          <w:right w:val="single" w:sz="11.519232" w:space="0" w:color="282828"/>
                        </w:tcBorders>
                      </w:tcPr>
                      <w:p>
                        <w:pPr>
                          <w:spacing w:before="0" w:after="0" w:line="183" w:lineRule="exact"/>
                          <w:ind w:left="4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422900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C1C1C"/>
                          <w:bottom w:val="single" w:sz="7.679488" w:space="0" w:color="232323"/>
                          <w:left w:val="single" w:sz="11.519232" w:space="0" w:color="282828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6" w:lineRule="exact"/>
                          <w:ind w:left="1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2F"/>
                            <w:spacing w:val="0"/>
                            <w:w w:val="64"/>
                          </w:rPr>
                          <w:t>OCTa.J1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2F"/>
                            <w:spacing w:val="0"/>
                            <w:w w:val="6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F2F2F"/>
                            <w:spacing w:val="1"/>
                            <w:w w:val="6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2"/>
                          </w:rPr>
                          <w:t>Tp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4"/>
                            <w:w w:val="83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35"/>
                          </w:rPr>
                          <w:t>ll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9"/>
                            <w:w w:val="135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1"/>
                          </w:rPr>
                          <w:t>l&lt;OBI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"/>
                            <w:w w:val="7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0"/>
                          </w:rPr>
                          <w:t>Tp3HCfTOp1'3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C1C1C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C1C1C"/>
                          <w:bottom w:val="single" w:sz="7.679488" w:space="0" w:color="232323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C"/>
                          <w:bottom w:val="single" w:sz="7.679488" w:space="0" w:color="1F1F1F"/>
                          <w:left w:val="single" w:sz="11.519232" w:space="0" w:color="1C1C1C"/>
                          <w:right w:val="single" w:sz="3.839744" w:space="0" w:color="0F0F0F"/>
                        </w:tcBorders>
                      </w:tcPr>
                      <w:p>
                        <w:pPr>
                          <w:spacing w:before="0" w:after="0" w:line="173" w:lineRule="exact"/>
                          <w:ind w:left="122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106"/>
                          </w:rPr>
                          <w:t>42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2"/>
                            <w:w w:val="10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3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C0C0C"/>
                          <w:bottom w:val="single" w:sz="11.519232" w:space="0" w:color="444444"/>
                          <w:left w:val="single" w:sz="3.839744" w:space="0" w:color="0F0F0F"/>
                          <w:right w:val="single" w:sz="11.519232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4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6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0"/>
                          </w:rPr>
                          <w:t>000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11.519232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1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YCJIYrE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5"/>
                            <w:w w:val="23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7"/>
                            <w:w w:val="23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YI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7"/>
                            <w:w w:val="10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9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BQPY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3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3"/>
                          </w:rPr>
                          <w:t>OJl.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2"/>
                            <w:w w:val="6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6"/>
                          </w:rPr>
                          <w:t>421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8"/>
                            <w:w w:val="8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6"/>
                          </w:rPr>
                          <w:t>AO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7"/>
                            <w:w w:val="8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42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0"/>
                            <w:w w:val="9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7"/>
                            <w:w w:val="10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2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0C0C0C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73" w:lineRule="exact"/>
                          <w:ind w:right="-12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11,549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1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7"/>
                          </w:rPr>
                          <w:t>23,238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F1F1F"/>
                          <w:bottom w:val="single" w:sz="7.679488" w:space="0" w:color="0C0C0C"/>
                          <w:left w:val="single" w:sz="11.519232" w:space="0" w:color="1C1C1C"/>
                          <w:right w:val="single" w:sz="3.839744" w:space="0" w:color="282328"/>
                        </w:tcBorders>
                      </w:tcPr>
                      <w:p>
                        <w:pPr>
                          <w:spacing w:before="0" w:after="0" w:line="178" w:lineRule="exact"/>
                          <w:ind w:left="11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4"/>
                          </w:rPr>
                          <w:t>4211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1.519232" w:space="0" w:color="444444"/>
                          <w:bottom w:val="single" w:sz="11.519232" w:space="0" w:color="3F3F3F"/>
                          <w:left w:val="single" w:sz="3.839744" w:space="0" w:color="282328"/>
                          <w:right w:val="single" w:sz="11.519232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4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1F1F1F"/>
                          <w:left w:val="single" w:sz="11.519232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8" w:lineRule="exact"/>
                          <w:ind w:left="1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4"/>
                          </w:rPr>
                          <w:t>A.ziMilHilCTp3THBH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0C0C0C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78" w:lineRule="exact"/>
                          <w:ind w:right="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1"/>
                          </w:rPr>
                          <w:t>462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B2B2B"/>
                          <w:bottom w:val="single" w:sz="7.679488" w:space="0" w:color="1F1F1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68" w:lineRule="exact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504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C"/>
                          <w:bottom w:val="single" w:sz="7.679488" w:space="0" w:color="030308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83" w:lineRule="exact"/>
                          <w:ind w:left="11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3"/>
                          </w:rPr>
                          <w:t>4212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1.519232" w:space="0" w:color="3F3F3F"/>
                          <w:bottom w:val="single" w:sz="7.679488" w:space="0" w:color="1F1F1F"/>
                          <w:left w:val="single" w:sz="3.839744" w:space="0" w:color="080808"/>
                          <w:right w:val="single" w:sz="11.519232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left="4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423200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1F1F1F"/>
                          <w:left w:val="single" w:sz="11.519232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4"/>
                          </w:rPr>
                          <w:t>KoMDjyrepcK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83" w:lineRule="exact"/>
                          <w:ind w:right="1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1"/>
                          </w:rPr>
                          <w:t>423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1F1F1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right="-1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1"/>
                          </w:rPr>
                          <w:t>467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30308"/>
                          <w:bottom w:val="single" w:sz="7.679488" w:space="0" w:color="0C0C0C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83" w:lineRule="exact"/>
                          <w:ind w:left="11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F1F1F"/>
                          <w:bottom w:val="single" w:sz="7.679488" w:space="0" w:color="0C0C0C"/>
                          <w:left w:val="single" w:sz="3.839744" w:space="0" w:color="080808"/>
                          <w:right w:val="single" w:sz="11.519232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423300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11.519232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"/>
                            <w:w w:val="9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2"/>
                          </w:rPr>
                          <w:t>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1"/>
                            <w:w w:val="9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o6pa3osan,a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2F2F2F"/>
                            <w:spacing w:val="0"/>
                            <w:w w:val="8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2F2F2F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ycaspmasan,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25"/>
                            <w:w w:val="8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2"/>
                          </w:rPr>
                          <w:t>JanocneHKX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C"/>
                          <w:bottom w:val="single" w:sz="7.679488" w:space="0" w:color="0C0C0C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73" w:lineRule="exact"/>
                          <w:ind w:left="11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C0C0C"/>
                          <w:bottom w:val="single" w:sz="7.679488" w:space="0" w:color="0C0C0C"/>
                          <w:left w:val="single" w:sz="3.839744" w:space="0" w:color="080808"/>
                          <w:right w:val="single" w:sz="11.519232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423400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11.519232" w:space="0" w:color="2B2B2B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5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91"/>
                          </w:rPr>
                          <w:t>Ycnyr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9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5"/>
                          </w:rPr>
                          <w:t>HHcpopAmcaa.a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2B2B2B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83" w:lineRule="exact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1,048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0C0C0C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1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2,678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C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73" w:lineRule="exact"/>
                          <w:ind w:left="11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4215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C0C0C"/>
                          <w:bottom w:val="single" w:sz="7.679488" w:space="0" w:color="343434"/>
                          <w:left w:val="single" w:sz="3.839744" w:space="0" w:color="080808"/>
                          <w:right w:val="single" w:sz="7.679488" w:space="0" w:color="2B2B2F"/>
                        </w:tcBorders>
                      </w:tcPr>
                      <w:p>
                        <w:pPr>
                          <w:spacing w:before="0" w:after="0" w:line="17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423500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B2B2B"/>
                          <w:bottom w:val="single" w:sz="7.679488" w:space="0" w:color="1F1F1F"/>
                          <w:left w:val="single" w:sz="7.679488" w:space="0" w:color="2B2B2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3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5"/>
                          </w:rPr>
                          <w:t>CTpyqa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8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B2B2B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73" w:lineRule="exact"/>
                          <w:ind w:right="12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7"/>
                          </w:rPr>
                          <w:t>423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0C0C0C"/>
                          <w:bottom w:val="single" w:sz="7.679488" w:space="0" w:color="1F1F1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7"/>
                          </w:rPr>
                          <w:t>463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83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4216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343434"/>
                          <w:bottom w:val="single" w:sz="7.679488" w:space="0" w:color="232323"/>
                          <w:left w:val="single" w:sz="3.839744" w:space="0" w:color="080808"/>
                          <w:right w:val="single" w:sz="7.679488" w:space="0" w:color="2B2B2F"/>
                        </w:tcBorders>
                      </w:tcPr>
                      <w:p>
                        <w:pPr>
                          <w:spacing w:before="0" w:after="0" w:line="18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423600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2B2B2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6"/>
                            <w:w w:val="9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2"/>
                          </w:rPr>
                          <w:t>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4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F2F2F"/>
                            <w:spacing w:val="0"/>
                            <w:w w:val="100"/>
                          </w:rPr>
                          <w:t>3a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F2F2F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0"/>
                          </w:rPr>
                          <w:t>l.OMafulHCTBO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1"/>
                            <w:w w:val="7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4"/>
                            <w:w w:val="12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0"/>
                          </w:rPr>
                          <w:t>yroCTHTeJl&gt;CTBO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80808"/>
                          <w:bottom w:val="single" w:sz="7.679488" w:space="0" w:color="1C1C1C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83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4217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232323"/>
                          <w:bottom w:val="single" w:sz="7.679488" w:space="0" w:color="1C1C1C"/>
                          <w:left w:val="single" w:sz="3.839744" w:space="0" w:color="080808"/>
                          <w:right w:val="single" w:sz="7.679488" w:space="0" w:color="2B2B2F"/>
                        </w:tcBorders>
                      </w:tcPr>
                      <w:p>
                        <w:pPr>
                          <w:spacing w:before="0" w:after="0" w:line="18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423700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1C1C1C"/>
                          <w:left w:val="single" w:sz="7.679488" w:space="0" w:color="2B2B2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79"/>
                          </w:rPr>
                          <w:t>PenpeJeHTaUIIja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8" w:after="0" w:line="184" w:lineRule="exact"/>
                          <w:ind w:right="-7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4"/>
                          </w:rPr>
                          <w:t>891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1C1C1C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right="-14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276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C1C1C"/>
                          <w:bottom w:val="single" w:sz="7.679488" w:space="0" w:color="0C0C0C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83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2"/>
                          </w:rPr>
                          <w:t>4218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C1C1C"/>
                          <w:bottom w:val="single" w:sz="7.679488" w:space="0" w:color="0C0C0C"/>
                          <w:left w:val="single" w:sz="3.839744" w:space="0" w:color="080808"/>
                          <w:right w:val="single" w:sz="7.679488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423900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7.679488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5"/>
                          </w:rPr>
                          <w:t>OCTan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5"/>
                            <w:w w:val="7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0"/>
                          </w:rPr>
                          <w:t>onnrre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8" w:after="0" w:line="240" w:lineRule="auto"/>
                          <w:ind w:right="-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8,302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C1C1C"/>
                          <w:bottom w:val="single" w:sz="7.679488" w:space="0" w:color="1F1F1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right="-2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4"/>
                            <w:w w:val="11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6"/>
                          </w:rPr>
                          <w:t>8,850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C0C0C"/>
                          <w:bottom w:val="single" w:sz="7.679488" w:space="0" w:color="0F0F0F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83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w w:val="110"/>
                          </w:rPr>
                          <w:t>42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49"/>
                            <w:w w:val="1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15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C0C0C"/>
                          <w:bottom w:val="single" w:sz="7.679488" w:space="0" w:color="0F0F0F"/>
                          <w:left w:val="single" w:sz="3.839744" w:space="0" w:color="080808"/>
                          <w:right w:val="single" w:sz="7.679488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left="3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3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240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5"/>
                            <w:w w:val="1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3" w:lineRule="exact"/>
                          <w:ind w:left="10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5"/>
                          </w:rPr>
                          <w:t>CllE[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0"/>
                            <w:w w:val="105"/>
                          </w:rPr>
                          <w:t>(H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111111"/>
                            <w:spacing w:val="-17"/>
                            <w:w w:val="105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5"/>
                          </w:rPr>
                          <w:t>AJIH30BAHE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8"/>
                            <w:w w:val="10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YCJIYrE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9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8"/>
                          </w:rPr>
                          <w:t>o.a422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6"/>
                            <w:w w:val="89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0"/>
                          </w:rPr>
                          <w:t>.a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8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4226)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83" w:lineRule="exact"/>
                          <w:ind w:right="-11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73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605E60"/>
                            <w:spacing w:val="1"/>
                            <w:w w:val="28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9"/>
                          </w:rPr>
                          <w:t>150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7.679488" w:space="0" w:color="232323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right="-1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7"/>
                          </w:rPr>
                          <w:t>40,326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0F0F0F"/>
                          <w:bottom w:val="single" w:sz="7.679488" w:space="0" w:color="1F1F1F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73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4220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0F0F0F"/>
                          <w:bottom w:val="single" w:sz="7.679488" w:space="0" w:color="1F1F1F"/>
                          <w:left w:val="single" w:sz="3.839744" w:space="0" w:color="080808"/>
                          <w:right w:val="single" w:sz="7.679488" w:space="0" w:color="1F1F1F"/>
                        </w:tcBorders>
                      </w:tcPr>
                      <w:p>
                        <w:pPr>
                          <w:spacing w:before="0" w:after="0" w:line="173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424100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1F1F1F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63" w:lineRule="exact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0"/>
                          </w:rPr>
                          <w:t>fiOJl&gt;OITpiiBpe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1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0"/>
                          </w:rPr>
                          <w:t>J;H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w w:val="7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83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4"/>
                          </w:rPr>
                          <w:t>4221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1F1F1F"/>
                          <w:bottom w:val="single" w:sz="11.519232" w:space="0" w:color="3F3F3F"/>
                          <w:left w:val="single" w:sz="3.839744" w:space="0" w:color="080808"/>
                          <w:right w:val="single" w:sz="7.679488" w:space="0" w:color="343434"/>
                        </w:tcBorders>
                      </w:tcPr>
                      <w:p>
                        <w:pPr>
                          <w:spacing w:before="0" w:after="0" w:line="183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424200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3434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3"/>
                          </w:rPr>
                          <w:t>Ycnyr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93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14"/>
                            <w:w w:val="9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74"/>
                          </w:rPr>
                          <w:t>o6pa3083H&gt;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18"/>
                            <w:w w:val="7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605E60"/>
                            <w:spacing w:val="-7"/>
                            <w:w w:val="16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7"/>
                          </w:rPr>
                          <w:t>KYmyp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8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4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3"/>
                            <w:w w:val="14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8"/>
                          </w:rPr>
                          <w:t>CfTOpTa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F1F1F"/>
                          <w:bottom w:val="single" w:sz="7.679488" w:space="0" w:color="1C1C1C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>
                          <w:spacing w:before="0" w:after="0" w:line="183" w:lineRule="exact"/>
                          <w:ind w:right="-12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10,375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1F1F1F"/>
                          <w:bottom w:val="single" w:sz="11.519232" w:space="0" w:color="343434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>
                          <w:spacing w:before="0" w:after="0" w:line="183" w:lineRule="exact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8"/>
                          </w:rPr>
                          <w:t>26,081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C1C1C"/>
                          <w:bottom w:val="single" w:sz="7.679488" w:space="0" w:color="1C1C1C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78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4222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1.519232" w:space="0" w:color="3F3F3F"/>
                          <w:bottom w:val="single" w:sz="7.679488" w:space="0" w:color="3F3F3F"/>
                          <w:left w:val="single" w:sz="3.839744" w:space="0" w:color="080808"/>
                          <w:right w:val="single" w:sz="7.679488" w:space="0" w:color="343434"/>
                        </w:tcBorders>
                      </w:tcPr>
                      <w:p>
                        <w:pPr>
                          <w:spacing w:before="0" w:after="0" w:line="163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424300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1C1C1C"/>
                          <w:bottom w:val="single" w:sz="7.679488" w:space="0" w:color="232323"/>
                          <w:left w:val="single" w:sz="7.679488" w:space="0" w:color="3434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78" w:lineRule="exact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1"/>
                          </w:rPr>
                          <w:t>MeJl.HUll:HCK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w w:val="7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ycnyre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1C1C1C"/>
                          <w:bottom w:val="single" w:sz="7.679488" w:space="0" w:color="232323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11.519232" w:space="0" w:color="343434"/>
                          <w:bottom w:val="single" w:sz="7.679488" w:space="0" w:color="232323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722" w:type="dxa"/>
                        <w:tcBorders>
                          <w:top w:val="single" w:sz="7.679488" w:space="0" w:color="1C1C1C"/>
                          <w:bottom w:val="single" w:sz="7.679488" w:space="0" w:color="080808"/>
                          <w:left w:val="single" w:sz="11.519232" w:space="0" w:color="1C1C1C"/>
                          <w:right w:val="single" w:sz="3.839744" w:space="0" w:color="080808"/>
                        </w:tcBorders>
                      </w:tcPr>
                      <w:p>
                        <w:pPr>
                          <w:spacing w:before="0" w:after="0" w:line="183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4223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79488" w:space="0" w:color="3F3F3F"/>
                          <w:bottom w:val="single" w:sz="11.519232" w:space="0" w:color="3F3F3F"/>
                          <w:left w:val="single" w:sz="3.839744" w:space="0" w:color="080808"/>
                          <w:right w:val="single" w:sz="7.679488" w:space="0" w:color="343434"/>
                        </w:tcBorders>
                      </w:tcPr>
                      <w:p>
                        <w:pPr>
                          <w:spacing w:before="0" w:after="0" w:line="183" w:lineRule="exact"/>
                          <w:ind w:left="2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100"/>
                          </w:rPr>
                          <w:t>424400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29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343434"/>
                          <w:right w:val="single" w:sz="7.679488" w:space="0" w:color="2B2B2B"/>
                        </w:tcBorders>
                      </w:tcPr>
                      <w:p>
                        <w:pPr>
                          <w:spacing w:before="0" w:after="0" w:line="183" w:lineRule="exact"/>
                          <w:ind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-7"/>
                            <w:w w:val="99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91"/>
                          </w:rPr>
                          <w:t>cnyre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4"/>
                          </w:rPr>
                          <w:t>OJ1Pll&lt;liBaH&gt;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0"/>
                            <w:w w:val="6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2F2F2F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44444"/>
                            <w:spacing w:val="0"/>
                            <w:w w:val="100"/>
                          </w:rPr>
                          <w:t>ayronyresa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2B2B2B"/>
                          <w:right w:val="single" w:sz="7.679488" w:space="0" w:color="1313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850" w:type="dxa"/>
                        <w:tcBorders>
                          <w:top w:val="single" w:sz="7.679488" w:space="0" w:color="232323"/>
                          <w:bottom w:val="single" w:sz="7.679488" w:space="0" w:color="1F1F1F"/>
                          <w:left w:val="single" w:sz="7.679488" w:space="0" w:color="131318"/>
                          <w:right w:val="single" w:sz="15.358976" w:space="0" w:color="1F1F1F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45"/>
          <w:szCs w:val="45"/>
          <w:color w:val="BDBCBA"/>
          <w:spacing w:val="0"/>
          <w:w w:val="57"/>
          <w:position w:val="-1"/>
        </w:rPr>
        <w:t>1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auto"/>
        <w:ind w:left="140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BDBCBA"/>
          <w:spacing w:val="0"/>
          <w:w w:val="52"/>
        </w:rPr>
        <w:t>1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BDBCBA"/>
          <w:spacing w:val="0"/>
          <w:w w:val="164"/>
        </w:rPr>
        <w:t>l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580" w:bottom="280" w:left="100" w:right="1560"/>
          <w:footerReference w:type="default" r:id="rId33"/>
          <w:pgSz w:w="11980" w:h="168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28" w:lineRule="exact"/>
        <w:ind w:left="236" w:right="-20"/>
        <w:jc w:val="left"/>
        <w:tabs>
          <w:tab w:pos="1040" w:val="left"/>
          <w:tab w:pos="74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-7"/>
        </w:rPr>
        <w:t>0JHaKa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6"/>
          <w:szCs w:val="16"/>
          <w:color w:val="4D4D4F"/>
          <w:spacing w:val="0"/>
          <w:w w:val="122"/>
          <w:position w:val="-7"/>
        </w:rPr>
        <w:t>6poj</w:t>
      </w:r>
      <w:r>
        <w:rPr>
          <w:rFonts w:ascii="Times New Roman" w:hAnsi="Times New Roman" w:cs="Times New Roman" w:eastAsia="Times New Roman"/>
          <w:sz w:val="16"/>
          <w:szCs w:val="16"/>
          <w:color w:val="4D4D4F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D4D4F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38"/>
          <w:position w:val="3"/>
        </w:rPr>
        <w:t>lb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4"/>
          <w:w w:val="139"/>
          <w:position w:val="3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8"/>
          <w:position w:val="3"/>
        </w:rPr>
        <w:t>oc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740" w:right="1600"/>
          <w:footerReference w:type="default" r:id="rId34"/>
          <w:pgSz w:w="11980" w:h="16880"/>
        </w:sectPr>
      </w:pPr>
      <w:rPr/>
    </w:p>
    <w:p>
      <w:pPr>
        <w:spacing w:before="36" w:after="0" w:line="240" w:lineRule="auto"/>
        <w:ind w:left="360" w:right="-74"/>
        <w:jc w:val="left"/>
        <w:tabs>
          <w:tab w:pos="9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23"/>
          <w:szCs w:val="23"/>
          <w:color w:val="3B3B3B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3B3B3B"/>
          <w:spacing w:val="-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4D4D4F"/>
          <w:spacing w:val="0"/>
          <w:w w:val="85"/>
          <w:position w:val="1"/>
        </w:rPr>
        <w:t>KOIIT3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109"/>
        </w:rPr>
        <w:t>Onuc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91" w:lineRule="exact"/>
        <w:ind w:right="-20"/>
        <w:jc w:val="left"/>
        <w:tabs>
          <w:tab w:pos="19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B3B3B"/>
          <w:w w:val="126"/>
          <w:position w:val="-1"/>
        </w:rPr>
        <w:t>fl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2"/>
          <w:w w:val="127"/>
          <w:position w:val="-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74"/>
          <w:position w:val="-1"/>
        </w:rPr>
        <w:t>eTXOJ111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75"/>
          <w:position w:val="-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79"/>
          <w:position w:val="-1"/>
        </w:rPr>
        <w:t>rOil1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5"/>
          <w:w w:val="80"/>
          <w:position w:val="-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63"/>
          <w:position w:val="-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7"/>
          <w:w w:val="63"/>
          <w:position w:val="-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27"/>
          <w:position w:val="-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4"/>
          <w:position w:val="0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44"/>
          <w:w w:val="105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78"/>
          <w:w w:val="153"/>
          <w:position w:val="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5"/>
          <w:position w:val="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9"/>
          <w:w w:val="153"/>
          <w:position w:val="0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6"/>
          <w:w w:val="114"/>
          <w:position w:val="0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2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F"/>
          <w:spacing w:val="0"/>
          <w:w w:val="108"/>
          <w:position w:val="0"/>
        </w:rPr>
        <w:t>ro.auua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  <w:cols w:num="3" w:equalWidth="0">
            <w:col w:w="1436" w:space="2073"/>
            <w:col w:w="405" w:space="2149"/>
            <w:col w:w="3577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66" w:right="-20"/>
        <w:jc w:val="left"/>
        <w:tabs>
          <w:tab w:pos="1160" w:val="left"/>
          <w:tab w:pos="3640" w:val="left"/>
          <w:tab w:pos="6680" w:val="left"/>
          <w:tab w:pos="85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B3B3B"/>
          <w:spacing w:val="0"/>
          <w:w w:val="320"/>
        </w:rPr>
        <w:t>l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11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100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106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117"/>
          <w:position w:val="1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left="313" w:right="-20"/>
        <w:jc w:val="left"/>
        <w:tabs>
          <w:tab w:pos="9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8.651756pt;margin-top:12.643002pt;width:33.486602pt;height:7.5pt;mso-position-horizontal-relative:page;mso-position-vertical-relative:paragraph;z-index:-21539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606060"/>
                      <w:spacing w:val="0"/>
                      <w:w w:val="100"/>
                    </w:rPr>
                    <w:t>nospwmta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7"/>
          <w:position w:val="-10"/>
        </w:rPr>
        <w:t>4224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7"/>
          <w:position w:val="-10"/>
        </w:rPr>
        <w:t>424500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5"/>
          <w:w w:val="87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87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87"/>
          <w:position w:val="0"/>
        </w:rPr>
        <w:t>cn</w:t>
      </w:r>
      <w:r>
        <w:rPr>
          <w:rFonts w:ascii="Arial" w:hAnsi="Arial" w:cs="Arial" w:eastAsia="Arial"/>
          <w:sz w:val="15"/>
          <w:szCs w:val="15"/>
          <w:color w:val="808080"/>
          <w:spacing w:val="-1"/>
          <w:w w:val="87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  <w:position w:val="0"/>
        </w:rPr>
        <w:t>re</w:t>
      </w:r>
      <w:r>
        <w:rPr>
          <w:rFonts w:ascii="Arial" w:hAnsi="Arial" w:cs="Arial" w:eastAsia="Arial"/>
          <w:sz w:val="15"/>
          <w:szCs w:val="15"/>
          <w:color w:val="606060"/>
          <w:spacing w:val="36"/>
          <w:w w:val="87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0"/>
        </w:rPr>
        <w:t>O.!lpll\aBalh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8"/>
          <w:w w:val="79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0"/>
        </w:rPr>
        <w:t>H3UIIOHamtiiX</w:t>
      </w:r>
      <w:r>
        <w:rPr>
          <w:rFonts w:ascii="Arial" w:hAnsi="Arial" w:cs="Arial" w:eastAsia="Arial"/>
          <w:sz w:val="15"/>
          <w:szCs w:val="15"/>
          <w:color w:val="606060"/>
          <w:spacing w:val="15"/>
          <w:w w:val="79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0"/>
        </w:rPr>
        <w:t>napKOB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7"/>
          <w:w w:val="79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0"/>
        </w:rPr>
        <w:t>II</w:t>
      </w:r>
      <w:r>
        <w:rPr>
          <w:rFonts w:ascii="Arial" w:hAnsi="Arial" w:cs="Arial" w:eastAsia="Arial"/>
          <w:sz w:val="15"/>
          <w:szCs w:val="15"/>
          <w:color w:val="60606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0"/>
          <w:position w:val="0"/>
        </w:rPr>
        <w:t>npHpo.!IHIIX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03" w:right="-20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8.173325pt;margin-top:10.543001pt;width:20.983126pt;height:7.5pt;mso-position-horizontal-relative:page;mso-position-vertical-relative:paragraph;z-index:-21540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606060"/>
                      <w:spacing w:val="0"/>
                      <w:w w:val="100"/>
                    </w:rPr>
                    <w:t>ycnyre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  <w:position w:val="-10"/>
        </w:rPr>
        <w:t>4225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83"/>
          <w:w w:val="81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1"/>
          <w:position w:val="-10"/>
        </w:rPr>
        <w:t>424600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52"/>
          <w:w w:val="81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-8"/>
          <w:w w:val="96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606060"/>
          <w:spacing w:val="-7"/>
          <w:w w:val="71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70"/>
          <w:position w:val="0"/>
        </w:rPr>
        <w:t>Jr</w:t>
      </w:r>
      <w:r>
        <w:rPr>
          <w:rFonts w:ascii="Arial" w:hAnsi="Arial" w:cs="Arial" w:eastAsia="Arial"/>
          <w:sz w:val="15"/>
          <w:szCs w:val="15"/>
          <w:color w:val="808080"/>
          <w:spacing w:val="-10"/>
          <w:w w:val="69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6"/>
          <w:position w:val="0"/>
        </w:rPr>
        <w:t>re</w:t>
      </w:r>
      <w:r>
        <w:rPr>
          <w:rFonts w:ascii="Arial" w:hAnsi="Arial" w:cs="Arial" w:eastAsia="Arial"/>
          <w:sz w:val="15"/>
          <w:szCs w:val="15"/>
          <w:color w:val="60606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0"/>
        </w:rPr>
        <w:t>O'I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0"/>
        </w:rPr>
        <w:t>'Bafb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0"/>
        </w:rPr>
        <w:t>3</w:t>
      </w:r>
      <w:r>
        <w:rPr>
          <w:rFonts w:ascii="Arial" w:hAnsi="Arial" w:cs="Arial" w:eastAsia="Arial"/>
          <w:sz w:val="15"/>
          <w:szCs w:val="15"/>
          <w:color w:val="606060"/>
          <w:spacing w:val="-5"/>
          <w:w w:val="8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0"/>
          <w:position w:val="0"/>
        </w:rPr>
        <w:t>JKIIBOTH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0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7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5"/>
          <w:position w:val="0"/>
        </w:rPr>
        <w:t>cpe.!IHHC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75"/>
          <w:position w:val="0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0"/>
        </w:rPr>
        <w:t>HayK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9"/>
          <w:position w:val="0"/>
        </w:rPr>
        <w:t>U</w:t>
      </w:r>
      <w:r>
        <w:rPr>
          <w:rFonts w:ascii="Arial" w:hAnsi="Arial" w:cs="Arial" w:eastAsia="Arial"/>
          <w:sz w:val="15"/>
          <w:szCs w:val="15"/>
          <w:color w:val="4D4D4F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1"/>
          <w:position w:val="0"/>
        </w:rPr>
        <w:t>reo.D,eTCKe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7" w:after="0" w:line="240" w:lineRule="auto"/>
        <w:ind w:left="303" w:right="-20"/>
        <w:jc w:val="left"/>
        <w:tabs>
          <w:tab w:pos="920" w:val="left"/>
          <w:tab w:pos="7260" w:val="left"/>
          <w:tab w:pos="90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3"/>
          <w:position w:val="1"/>
        </w:rPr>
        <w:t>4226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3"/>
          <w:position w:val="1"/>
        </w:rPr>
        <w:t>424900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27"/>
          <w:w w:val="8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3"/>
          <w:position w:val="1"/>
        </w:rPr>
        <w:t>0CTall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3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19"/>
          <w:w w:val="8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3"/>
          <w:position w:val="1"/>
        </w:rPr>
        <w:t>cneuHjamtJoBaH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3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10"/>
          <w:w w:val="8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1"/>
        </w:rPr>
        <w:t>ycnyre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0"/>
          <w:position w:val="0"/>
        </w:rPr>
        <w:t>5,775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0"/>
          <w:position w:val="0"/>
        </w:rPr>
        <w:t>14,245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3" w:after="0" w:line="107" w:lineRule="exact"/>
        <w:ind w:left="161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D4D4F"/>
          <w:w w:val="115"/>
          <w:position w:val="-6"/>
        </w:rPr>
        <w:t>TEKYnE</w:t>
      </w:r>
      <w:r>
        <w:rPr>
          <w:rFonts w:ascii="Arial" w:hAnsi="Arial" w:cs="Arial" w:eastAsia="Arial"/>
          <w:sz w:val="15"/>
          <w:szCs w:val="15"/>
          <w:color w:val="4D4D4F"/>
          <w:spacing w:val="-22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-6"/>
        </w:rPr>
        <w:t>OOnPABKE</w:t>
      </w:r>
      <w:r>
        <w:rPr>
          <w:rFonts w:ascii="Arial" w:hAnsi="Arial" w:cs="Arial" w:eastAsia="Arial"/>
          <w:sz w:val="15"/>
          <w:szCs w:val="15"/>
          <w:color w:val="3B3B3B"/>
          <w:spacing w:val="36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66"/>
          <w:position w:val="-6"/>
        </w:rPr>
        <w:t>f</w:t>
      </w:r>
      <w:r>
        <w:rPr>
          <w:rFonts w:ascii="Arial" w:hAnsi="Arial" w:cs="Arial" w:eastAsia="Arial"/>
          <w:sz w:val="15"/>
          <w:szCs w:val="15"/>
          <w:color w:val="3B3B3B"/>
          <w:spacing w:val="-7"/>
          <w:w w:val="167"/>
          <w:position w:val="-6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7"/>
          <w:position w:val="-6"/>
        </w:rPr>
        <w:t>O,lU'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  <w:position w:val="-6"/>
        </w:rPr>
        <w:t>)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7"/>
          <w:position w:val="-6"/>
        </w:rPr>
        <w:t>I{ABA.IbE</w:t>
      </w:r>
      <w:r>
        <w:rPr>
          <w:rFonts w:ascii="Arial" w:hAnsi="Arial" w:cs="Arial" w:eastAsia="Arial"/>
          <w:sz w:val="15"/>
          <w:szCs w:val="15"/>
          <w:color w:val="3B3B3B"/>
          <w:spacing w:val="-22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3"/>
          <w:position w:val="-6"/>
        </w:rPr>
        <w:t>(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2"/>
          <w:position w:val="-6"/>
        </w:rPr>
        <w:t>YCJIYrE</w:t>
      </w:r>
      <w:r>
        <w:rPr>
          <w:rFonts w:ascii="Arial" w:hAnsi="Arial" w:cs="Arial" w:eastAsia="Arial"/>
          <w:sz w:val="15"/>
          <w:szCs w:val="15"/>
          <w:color w:val="3B3B3B"/>
          <w:spacing w:val="-27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37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</w:sectPr>
      </w:pPr>
      <w:rPr/>
    </w:p>
    <w:p>
      <w:pPr>
        <w:spacing w:before="0" w:after="0" w:line="197" w:lineRule="exact"/>
        <w:ind w:left="293" w:right="-68"/>
        <w:jc w:val="left"/>
        <w:tabs>
          <w:tab w:pos="9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2"/>
        </w:rPr>
        <w:t>4227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83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2"/>
        </w:rPr>
        <w:t>425000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6" w:after="0" w:line="203" w:lineRule="exact"/>
        <w:ind w:right="-67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B3B3B"/>
          <w:w w:val="111"/>
          <w:position w:val="-1"/>
        </w:rPr>
        <w:t>MATEPHJAJlli</w:t>
      </w:r>
      <w:r>
        <w:rPr>
          <w:rFonts w:ascii="Arial" w:hAnsi="Arial" w:cs="Arial" w:eastAsia="Arial"/>
          <w:sz w:val="15"/>
          <w:szCs w:val="15"/>
          <w:color w:val="3B3B3B"/>
          <w:w w:val="112"/>
          <w:position w:val="-1"/>
        </w:rPr>
        <w:t>)</w:t>
      </w:r>
      <w:r>
        <w:rPr>
          <w:rFonts w:ascii="Arial" w:hAnsi="Arial" w:cs="Arial" w:eastAsia="Arial"/>
          <w:sz w:val="15"/>
          <w:szCs w:val="15"/>
          <w:color w:val="3B3B3B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4"/>
          <w:position w:val="-1"/>
        </w:rPr>
        <w:t>(4228</w:t>
      </w:r>
      <w:r>
        <w:rPr>
          <w:rFonts w:ascii="Arial" w:hAnsi="Arial" w:cs="Arial" w:eastAsia="Arial"/>
          <w:sz w:val="15"/>
          <w:szCs w:val="15"/>
          <w:color w:val="3B3B3B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8"/>
          <w:szCs w:val="18"/>
          <w:color w:val="3B3B3B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-1"/>
        </w:rPr>
        <w:t>4229)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right="-20"/>
        <w:jc w:val="left"/>
        <w:tabs>
          <w:tab w:pos="18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9"/>
          <w:szCs w:val="19"/>
          <w:color w:val="606060"/>
          <w:w w:val="87"/>
          <w:position w:val="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18"/>
          <w:w w:val="87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53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>625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  <w:cols w:num="3" w:equalWidth="0">
            <w:col w:w="1466" w:space="148"/>
            <w:col w:w="2039" w:space="3741"/>
            <w:col w:w="2246"/>
          </w:cols>
        </w:sectPr>
      </w:pPr>
      <w:rPr/>
    </w:p>
    <w:p>
      <w:pPr>
        <w:spacing w:before="28" w:after="0" w:line="240" w:lineRule="auto"/>
        <w:ind w:left="293" w:right="-20"/>
        <w:jc w:val="left"/>
        <w:tabs>
          <w:tab w:pos="9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0"/>
        </w:rPr>
        <w:t>4228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78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0"/>
        </w:rPr>
        <w:t>425100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5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</w:rPr>
        <w:t>TeK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0"/>
        </w:rPr>
        <w:t>)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</w:rPr>
        <w:t>'Il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9"/>
        </w:rPr>
        <w:t>nonpasK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0"/>
        </w:rPr>
        <w:t>e</w:t>
      </w:r>
      <w:r>
        <w:rPr>
          <w:rFonts w:ascii="Arial" w:hAnsi="Arial" w:cs="Arial" w:eastAsia="Arial"/>
          <w:sz w:val="15"/>
          <w:szCs w:val="15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18"/>
          <w:w w:val="92"/>
        </w:rPr>
        <w:t>o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2"/>
        </w:rPr>
        <w:t>.apaJKasaH&gt;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3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1"/>
        </w:rPr>
        <w:t>Jrpa.D.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2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62"/>
        </w:rPr>
        <w:t>11</w:t>
      </w:r>
      <w:r>
        <w:rPr>
          <w:rFonts w:ascii="Arial" w:hAnsi="Arial" w:cs="Arial" w:eastAsia="Arial"/>
          <w:sz w:val="15"/>
          <w:szCs w:val="15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2"/>
        </w:rPr>
        <w:t>o6jeKaTa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20" w:lineRule="exact"/>
        <w:ind w:left="284" w:right="-20"/>
        <w:jc w:val="left"/>
        <w:tabs>
          <w:tab w:pos="900" w:val="left"/>
          <w:tab w:pos="7380" w:val="left"/>
          <w:tab w:pos="92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>4229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79"/>
          <w:position w:val="2"/>
        </w:rPr>
        <w:t>425200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59"/>
          <w:w w:val="79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7"/>
          <w:position w:val="2"/>
        </w:rPr>
        <w:t>TeK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8"/>
          <w:position w:val="2"/>
        </w:rPr>
        <w:t>)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7"/>
          <w:position w:val="2"/>
        </w:rPr>
        <w:t>'l'l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8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4D4D4F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9"/>
          <w:position w:val="2"/>
        </w:rPr>
        <w:t>nonpasK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0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4D4D4F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54"/>
          <w:position w:val="2"/>
        </w:rPr>
        <w:t>11</w:t>
      </w:r>
      <w:r>
        <w:rPr>
          <w:rFonts w:ascii="Arial" w:hAnsi="Arial" w:cs="Arial" w:eastAsia="Arial"/>
          <w:sz w:val="15"/>
          <w:szCs w:val="15"/>
          <w:color w:val="4D4D4F"/>
          <w:spacing w:val="13"/>
          <w:w w:val="5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9"/>
          <w:position w:val="2"/>
        </w:rPr>
        <w:t>o.aplKaBalb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9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-4"/>
          <w:w w:val="79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2"/>
        </w:rPr>
        <w:t>onpeMe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76"/>
          <w:position w:val="1"/>
        </w:rPr>
        <w:t>541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>625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84" w:right="-20"/>
        <w:jc w:val="left"/>
        <w:tabs>
          <w:tab w:pos="900" w:val="left"/>
          <w:tab w:pos="7260" w:val="left"/>
          <w:tab w:pos="91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2"/>
        </w:rPr>
        <w:t>4230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83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2"/>
        </w:rPr>
        <w:t>426000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52"/>
          <w:w w:val="81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3"/>
          <w:position w:val="2"/>
        </w:rPr>
        <w:t>MA</w:t>
      </w:r>
      <w:r>
        <w:rPr>
          <w:rFonts w:ascii="Arial" w:hAnsi="Arial" w:cs="Arial" w:eastAsia="Arial"/>
          <w:sz w:val="15"/>
          <w:szCs w:val="15"/>
          <w:color w:val="3B3B3B"/>
          <w:spacing w:val="-7"/>
          <w:w w:val="113"/>
          <w:position w:val="2"/>
        </w:rPr>
        <w:t>T</w:t>
      </w:r>
      <w:r>
        <w:rPr>
          <w:rFonts w:ascii="Arial" w:hAnsi="Arial" w:cs="Arial" w:eastAsia="Arial"/>
          <w:sz w:val="15"/>
          <w:szCs w:val="15"/>
          <w:color w:val="606060"/>
          <w:spacing w:val="-19"/>
          <w:w w:val="118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8"/>
          <w:position w:val="2"/>
        </w:rPr>
        <w:t>P</w:t>
      </w:r>
      <w:r>
        <w:rPr>
          <w:rFonts w:ascii="Arial" w:hAnsi="Arial" w:cs="Arial" w:eastAsia="Arial"/>
          <w:sz w:val="15"/>
          <w:szCs w:val="15"/>
          <w:color w:val="3B3B3B"/>
          <w:spacing w:val="-13"/>
          <w:w w:val="109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161616"/>
          <w:spacing w:val="-4"/>
          <w:w w:val="113"/>
          <w:position w:val="2"/>
        </w:rPr>
        <w:t>J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7"/>
          <w:position w:val="2"/>
        </w:rPr>
        <w:t>AJI</w:t>
      </w:r>
      <w:r>
        <w:rPr>
          <w:rFonts w:ascii="Arial" w:hAnsi="Arial" w:cs="Arial" w:eastAsia="Arial"/>
          <w:sz w:val="15"/>
          <w:szCs w:val="15"/>
          <w:color w:val="3B3B3B"/>
          <w:spacing w:val="-26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2"/>
          <w:position w:val="2"/>
        </w:rPr>
        <w:t>(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2"/>
          <w:position w:val="2"/>
        </w:rPr>
        <w:t>o.Q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72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4"/>
          <w:position w:val="2"/>
        </w:rPr>
        <w:t>423lu..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4"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-7"/>
          <w:w w:val="9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2"/>
        </w:rPr>
        <w:t>4239)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-16"/>
          <w:w w:val="67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59"/>
          <w:w w:val="98"/>
          <w:position w:val="2"/>
        </w:rPr>
        <w:t>,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18"/>
          <w:w w:val="94"/>
          <w:position w:val="2"/>
        </w:rPr>
        <w:t>8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29"/>
          <w:w w:val="87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7"/>
          <w:position w:val="2"/>
        </w:rPr>
        <w:t>8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2"/>
          <w:position w:val="2"/>
        </w:rPr>
        <w:t>2,145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84" w:right="-20"/>
        <w:jc w:val="left"/>
        <w:tabs>
          <w:tab w:pos="900" w:val="left"/>
          <w:tab w:pos="7380" w:val="left"/>
          <w:tab w:pos="92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78"/>
          <w:position w:val="1"/>
        </w:rPr>
        <w:t>4231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78"/>
          <w:position w:val="1"/>
        </w:rPr>
        <w:t>426100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67"/>
          <w:w w:val="7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  <w:position w:val="1"/>
        </w:rPr>
        <w:t>A.</w:t>
      </w:r>
      <w:r>
        <w:rPr>
          <w:rFonts w:ascii="Arial" w:hAnsi="Arial" w:cs="Arial" w:eastAsia="Arial"/>
          <w:sz w:val="15"/>
          <w:szCs w:val="15"/>
          <w:color w:val="606060"/>
          <w:spacing w:val="-7"/>
          <w:w w:val="83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3B3B3B"/>
          <w:spacing w:val="-18"/>
          <w:w w:val="88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606060"/>
          <w:spacing w:val="-18"/>
          <w:w w:val="80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-24"/>
          <w:w w:val="87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0"/>
          <w:position w:val="1"/>
        </w:rPr>
        <w:t>HIICTp3THBHII</w:t>
      </w:r>
      <w:r>
        <w:rPr>
          <w:rFonts w:ascii="Arial" w:hAnsi="Arial" w:cs="Arial" w:eastAsia="Arial"/>
          <w:sz w:val="15"/>
          <w:szCs w:val="15"/>
          <w:color w:val="606060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1"/>
          <w:position w:val="1"/>
        </w:rPr>
        <w:t>M3Tep1tjan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1"/>
          <w:position w:val="1"/>
        </w:rPr>
        <w:t>549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>210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74" w:right="-20"/>
        <w:jc w:val="left"/>
        <w:tabs>
          <w:tab w:pos="9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>4232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0"/>
          <w:position w:val="1"/>
        </w:rPr>
        <w:t>426200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60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2"/>
          <w:position w:val="1"/>
        </w:rPr>
        <w:t>MaTepujan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3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4D4D4F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1"/>
          <w:position w:val="1"/>
        </w:rPr>
        <w:t>Ja</w:t>
      </w:r>
      <w:r>
        <w:rPr>
          <w:rFonts w:ascii="Arial" w:hAnsi="Arial" w:cs="Arial" w:eastAsia="Arial"/>
          <w:sz w:val="15"/>
          <w:szCs w:val="15"/>
          <w:color w:val="606060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2"/>
          <w:position w:val="1"/>
        </w:rPr>
        <w:t>noJbonpuspeu..y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74" w:right="-20"/>
        <w:jc w:val="left"/>
        <w:tabs>
          <w:tab w:pos="9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  <w:position w:val="1"/>
        </w:rPr>
        <w:t>4233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83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  <w:position w:val="1"/>
        </w:rPr>
        <w:t>426300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52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8"/>
          <w:position w:val="1"/>
        </w:rPr>
        <w:t>Marepujann</w:t>
      </w:r>
      <w:r>
        <w:rPr>
          <w:rFonts w:ascii="Arial" w:hAnsi="Arial" w:cs="Arial" w:eastAsia="Arial"/>
          <w:sz w:val="15"/>
          <w:szCs w:val="15"/>
          <w:color w:val="606060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  <w:position w:val="1"/>
        </w:rPr>
        <w:t>3a</w:t>
      </w:r>
      <w:r>
        <w:rPr>
          <w:rFonts w:ascii="Arial" w:hAnsi="Arial" w:cs="Arial" w:eastAsia="Arial"/>
          <w:sz w:val="15"/>
          <w:szCs w:val="15"/>
          <w:color w:val="606060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  <w:position w:val="1"/>
        </w:rPr>
        <w:t>o6paJosau,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8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62"/>
          <w:position w:val="1"/>
        </w:rPr>
        <w:t>11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6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  <w:position w:val="1"/>
        </w:rPr>
        <w:t>ycaspwaBalh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7"/>
          <w:w w:val="87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1"/>
        </w:rPr>
        <w:t>JanocneHux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265" w:right="-20"/>
        <w:jc w:val="left"/>
        <w:tabs>
          <w:tab w:pos="900" w:val="left"/>
          <w:tab w:pos="7380" w:val="left"/>
          <w:tab w:pos="92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-35"/>
          <w:w w:val="134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5"/>
          <w:position w:val="2"/>
        </w:rPr>
        <w:t>234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9"/>
          <w:position w:val="2"/>
        </w:rPr>
        <w:t>426400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59"/>
          <w:w w:val="79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9"/>
          <w:position w:val="2"/>
        </w:rPr>
        <w:t>Marepujann</w:t>
      </w:r>
      <w:r>
        <w:rPr>
          <w:rFonts w:ascii="Arial" w:hAnsi="Arial" w:cs="Arial" w:eastAsia="Arial"/>
          <w:sz w:val="15"/>
          <w:szCs w:val="15"/>
          <w:color w:val="606060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4"/>
          <w:position w:val="2"/>
        </w:rPr>
        <w:t>Ja</w:t>
      </w:r>
      <w:r>
        <w:rPr>
          <w:rFonts w:ascii="Arial" w:hAnsi="Arial" w:cs="Arial" w:eastAsia="Arial"/>
          <w:sz w:val="15"/>
          <w:szCs w:val="15"/>
          <w:color w:val="606060"/>
          <w:spacing w:val="-7"/>
          <w:w w:val="8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  <w:t>cao6paliaj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79"/>
          <w:position w:val="1"/>
        </w:rPr>
        <w:t>405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>514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65" w:right="-20"/>
        <w:jc w:val="left"/>
        <w:tabs>
          <w:tab w:pos="8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  <w:position w:val="2"/>
        </w:rPr>
        <w:t>4235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83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  <w:position w:val="2"/>
        </w:rPr>
        <w:t>426500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52"/>
          <w:w w:val="81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8"/>
          <w:position w:val="2"/>
        </w:rPr>
        <w:t>Marepujann</w:t>
      </w:r>
      <w:r>
        <w:rPr>
          <w:rFonts w:ascii="Arial" w:hAnsi="Arial" w:cs="Arial" w:eastAsia="Arial"/>
          <w:sz w:val="15"/>
          <w:szCs w:val="15"/>
          <w:color w:val="606060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1"/>
          <w:position w:val="2"/>
        </w:rPr>
        <w:t>Ja</w:t>
      </w:r>
      <w:r>
        <w:rPr>
          <w:rFonts w:ascii="Arial" w:hAnsi="Arial" w:cs="Arial" w:eastAsia="Arial"/>
          <w:sz w:val="15"/>
          <w:szCs w:val="15"/>
          <w:color w:val="606060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3"/>
          <w:position w:val="2"/>
        </w:rPr>
        <w:t>O'I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4"/>
          <w:position w:val="2"/>
        </w:rPr>
        <w:t>)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3"/>
          <w:position w:val="2"/>
        </w:rPr>
        <w:t>'Balt.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4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6"/>
          <w:position w:val="2"/>
        </w:rPr>
        <w:t>lKHBOTH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7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25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4"/>
          <w:position w:val="2"/>
        </w:rPr>
        <w:t>cpe.aua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5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2"/>
          <w:position w:val="2"/>
        </w:rPr>
        <w:t>11</w:t>
      </w:r>
      <w:r>
        <w:rPr>
          <w:rFonts w:ascii="Arial" w:hAnsi="Arial" w:cs="Arial" w:eastAsia="Arial"/>
          <w:sz w:val="15"/>
          <w:szCs w:val="15"/>
          <w:color w:val="606060"/>
          <w:spacing w:val="-26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  <w:t>HayK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  <w:t>)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265" w:right="-20"/>
        <w:jc w:val="left"/>
        <w:tabs>
          <w:tab w:pos="880" w:val="left"/>
          <w:tab w:pos="7400" w:val="left"/>
          <w:tab w:pos="92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9"/>
          <w:position w:val="2"/>
        </w:rPr>
        <w:t>4236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9"/>
          <w:position w:val="2"/>
        </w:rPr>
        <w:t>426600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21"/>
          <w:w w:val="89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  <w:position w:val="2"/>
        </w:rPr>
        <w:t>MaTeplljMJt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9"/>
          <w:w w:val="89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4"/>
          <w:position w:val="2"/>
        </w:rPr>
        <w:t>Ja</w:t>
      </w:r>
      <w:r>
        <w:rPr>
          <w:rFonts w:ascii="Arial" w:hAnsi="Arial" w:cs="Arial" w:eastAsia="Arial"/>
          <w:sz w:val="15"/>
          <w:szCs w:val="15"/>
          <w:color w:val="606060"/>
          <w:spacing w:val="-6"/>
          <w:w w:val="8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  <w:position w:val="2"/>
        </w:rPr>
        <w:t>o6paJOBalb</w:t>
      </w:r>
      <w:r>
        <w:rPr>
          <w:rFonts w:ascii="Arial" w:hAnsi="Arial" w:cs="Arial" w:eastAsia="Arial"/>
          <w:sz w:val="15"/>
          <w:szCs w:val="15"/>
          <w:color w:val="606060"/>
          <w:spacing w:val="-19"/>
          <w:w w:val="83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808080"/>
          <w:spacing w:val="-2"/>
          <w:w w:val="180"/>
          <w:position w:val="2"/>
        </w:rPr>
        <w:t>,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  <w:position w:val="2"/>
        </w:rPr>
        <w:t>1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8"/>
          <w:position w:val="2"/>
        </w:rPr>
        <w:t>\'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  <w:position w:val="2"/>
        </w:rPr>
        <w:t>)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8"/>
          <w:position w:val="2"/>
        </w:rPr>
        <w:t>'myp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  <w:position w:val="2"/>
        </w:rPr>
        <w:t>y</w:t>
      </w:r>
      <w:r>
        <w:rPr>
          <w:rFonts w:ascii="Arial" w:hAnsi="Arial" w:cs="Arial" w:eastAsia="Arial"/>
          <w:sz w:val="15"/>
          <w:szCs w:val="15"/>
          <w:color w:val="606060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1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606060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2"/>
          <w:position w:val="2"/>
        </w:rPr>
        <w:t>COOpT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72"/>
          <w:position w:val="1"/>
        </w:rPr>
        <w:t>198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79"/>
          <w:w w:val="72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2"/>
        </w:rPr>
        <w:t>450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55" w:right="-20"/>
        <w:jc w:val="left"/>
        <w:tabs>
          <w:tab w:pos="8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-38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2"/>
        </w:rPr>
        <w:t>237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-21"/>
          <w:w w:val="107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9"/>
          <w:position w:val="2"/>
        </w:rPr>
        <w:t>26700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35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5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606060"/>
          <w:spacing w:val="-28"/>
          <w:w w:val="105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59"/>
          <w:position w:val="2"/>
        </w:rPr>
        <w:t>.</w:t>
      </w:r>
      <w:r>
        <w:rPr>
          <w:rFonts w:ascii="Arial" w:hAnsi="Arial" w:cs="Arial" w:eastAsia="Arial"/>
          <w:sz w:val="15"/>
          <w:szCs w:val="15"/>
          <w:color w:val="808080"/>
          <w:spacing w:val="-13"/>
          <w:w w:val="60"/>
          <w:position w:val="2"/>
        </w:rPr>
        <w:t>r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5"/>
          <w:position w:val="2"/>
        </w:rPr>
        <w:t>utUIIHCKII</w:t>
      </w:r>
      <w:r>
        <w:rPr>
          <w:rFonts w:ascii="Arial" w:hAnsi="Arial" w:cs="Arial" w:eastAsia="Arial"/>
          <w:sz w:val="15"/>
          <w:szCs w:val="15"/>
          <w:color w:val="606060"/>
          <w:spacing w:val="-2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54"/>
          <w:position w:val="2"/>
        </w:rPr>
        <w:t>11</w:t>
      </w:r>
      <w:r>
        <w:rPr>
          <w:rFonts w:ascii="Arial" w:hAnsi="Arial" w:cs="Arial" w:eastAsia="Arial"/>
          <w:sz w:val="15"/>
          <w:szCs w:val="15"/>
          <w:color w:val="606060"/>
          <w:spacing w:val="8"/>
          <w:w w:val="5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  <w:position w:val="2"/>
        </w:rPr>
        <w:t>na6opaTopujcK!I</w:t>
      </w:r>
      <w:r>
        <w:rPr>
          <w:rFonts w:ascii="Arial" w:hAnsi="Arial" w:cs="Arial" w:eastAsia="Arial"/>
          <w:sz w:val="15"/>
          <w:szCs w:val="15"/>
          <w:color w:val="606060"/>
          <w:spacing w:val="-26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  <w:t>Marepuja.;rn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246" w:right="-20"/>
        <w:jc w:val="left"/>
        <w:tabs>
          <w:tab w:pos="880" w:val="left"/>
          <w:tab w:pos="92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2"/>
        </w:rPr>
        <w:t>4238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9"/>
          <w:position w:val="2"/>
        </w:rPr>
        <w:t>426800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59"/>
          <w:w w:val="79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0"/>
          <w:position w:val="2"/>
        </w:rPr>
        <w:t>Marep11janu</w:t>
      </w:r>
      <w:r>
        <w:rPr>
          <w:rFonts w:ascii="Arial" w:hAnsi="Arial" w:cs="Arial" w:eastAsia="Arial"/>
          <w:sz w:val="15"/>
          <w:szCs w:val="15"/>
          <w:color w:val="606060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1"/>
          <w:position w:val="2"/>
        </w:rPr>
        <w:t>Ja</w:t>
      </w:r>
      <w:r>
        <w:rPr>
          <w:rFonts w:ascii="Arial" w:hAnsi="Arial" w:cs="Arial" w:eastAsia="Arial"/>
          <w:sz w:val="15"/>
          <w:szCs w:val="15"/>
          <w:color w:val="606060"/>
          <w:spacing w:val="-24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3"/>
          <w:position w:val="2"/>
        </w:rPr>
        <w:t>o.D.plKa.sau.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3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3"/>
          <w:w w:val="73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  <w:position w:val="2"/>
        </w:rPr>
        <w:t>XHmjeH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25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2"/>
          <w:position w:val="2"/>
        </w:rPr>
        <w:t>11</w:t>
      </w:r>
      <w:r>
        <w:rPr>
          <w:rFonts w:ascii="Arial" w:hAnsi="Arial" w:cs="Arial" w:eastAsia="Arial"/>
          <w:sz w:val="15"/>
          <w:szCs w:val="15"/>
          <w:color w:val="606060"/>
          <w:spacing w:val="-26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  <w:t>yrocnrreJbCTBO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>250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246" w:right="-20"/>
        <w:jc w:val="left"/>
        <w:tabs>
          <w:tab w:pos="860" w:val="left"/>
          <w:tab w:pos="7360" w:val="left"/>
          <w:tab w:pos="92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3"/>
        </w:rPr>
        <w:t>4239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92"/>
          <w:position w:val="3"/>
        </w:rPr>
        <w:t>426900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36"/>
          <w:w w:val="92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2"/>
          <w:position w:val="3"/>
        </w:rPr>
        <w:t>Marepnjann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2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2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  <w:position w:val="3"/>
        </w:rPr>
        <w:t>Ja</w:t>
      </w:r>
      <w:r>
        <w:rPr>
          <w:rFonts w:ascii="Arial" w:hAnsi="Arial" w:cs="Arial" w:eastAsia="Arial"/>
          <w:sz w:val="15"/>
          <w:szCs w:val="15"/>
          <w:color w:val="606060"/>
          <w:spacing w:val="-10"/>
          <w:w w:val="86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  <w:position w:val="3"/>
        </w:rPr>
        <w:t>ooce6ae</w:t>
      </w:r>
      <w:r>
        <w:rPr>
          <w:rFonts w:ascii="Arial" w:hAnsi="Arial" w:cs="Arial" w:eastAsia="Arial"/>
          <w:sz w:val="15"/>
          <w:szCs w:val="15"/>
          <w:color w:val="606060"/>
          <w:spacing w:val="25"/>
          <w:w w:val="86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3"/>
        </w:rPr>
        <w:t>aaMeae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3"/>
          <w:position w:val="1"/>
        </w:rPr>
        <w:t>686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D4D4F"/>
          <w:spacing w:val="0"/>
          <w:w w:val="109"/>
          <w:position w:val="2"/>
        </w:rPr>
        <w:t>721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1" w:after="0" w:line="227" w:lineRule="auto"/>
        <w:ind w:left="1566" w:right="453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80032pt;margin-top:5.030171pt;width:59.073112pt;height:9.5pt;mso-position-horizontal-relative:page;mso-position-vertical-relative:paragraph;z-index:-2153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>4240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79"/>
                      <w:position w:val="1"/>
                    </w:rPr>
                    <w:t>430000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7"/>
        </w:rPr>
        <w:t>AMOPTHJAI{HJA</w:t>
      </w:r>
      <w:r>
        <w:rPr>
          <w:rFonts w:ascii="Arial" w:hAnsi="Arial" w:cs="Arial" w:eastAsia="Arial"/>
          <w:sz w:val="15"/>
          <w:szCs w:val="15"/>
          <w:color w:val="4D4D4F"/>
          <w:spacing w:val="-18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37"/>
        </w:rPr>
        <w:t>H</w:t>
      </w:r>
      <w:r>
        <w:rPr>
          <w:rFonts w:ascii="Arial" w:hAnsi="Arial" w:cs="Arial" w:eastAsia="Arial"/>
          <w:sz w:val="15"/>
          <w:szCs w:val="15"/>
          <w:color w:val="3B3B3B"/>
          <w:spacing w:val="-31"/>
          <w:w w:val="137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1"/>
        </w:rPr>
        <w:t>YTIOTPEJ&gt;A</w:t>
      </w:r>
      <w:r>
        <w:rPr>
          <w:rFonts w:ascii="Arial" w:hAnsi="Arial" w:cs="Arial" w:eastAsia="Arial"/>
          <w:sz w:val="15"/>
          <w:szCs w:val="15"/>
          <w:color w:val="3B3B3B"/>
          <w:spacing w:val="-7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CPE,li,CfABA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1"/>
        </w:rPr>
        <w:t>3A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9"/>
          <w:w w:val="100"/>
        </w:rPr>
        <w:t>P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A,l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606060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-10"/>
          <w:w w:val="162"/>
        </w:rPr>
        <w:t>(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8"/>
        </w:rPr>
        <w:t>424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98"/>
        </w:rPr>
        <w:t>1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1"/>
        </w:rPr>
        <w:t>+</w:t>
      </w:r>
      <w:r>
        <w:rPr>
          <w:rFonts w:ascii="Arial" w:hAnsi="Arial" w:cs="Arial" w:eastAsia="Arial"/>
          <w:sz w:val="18"/>
          <w:szCs w:val="18"/>
          <w:color w:val="606060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4"/>
        </w:rPr>
        <w:t>4245</w:t>
      </w:r>
      <w:r>
        <w:rPr>
          <w:rFonts w:ascii="Arial" w:hAnsi="Arial" w:cs="Arial" w:eastAsia="Arial"/>
          <w:sz w:val="15"/>
          <w:szCs w:val="15"/>
          <w:color w:val="3B3B3B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06060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1"/>
        </w:rPr>
        <w:t>4247</w:t>
      </w:r>
      <w:r>
        <w:rPr>
          <w:rFonts w:ascii="Arial" w:hAnsi="Arial" w:cs="Arial" w:eastAsia="Arial"/>
          <w:sz w:val="15"/>
          <w:szCs w:val="15"/>
          <w:color w:val="3B3B3B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06060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4"/>
        </w:rPr>
        <w:t>4249</w:t>
      </w:r>
      <w:r>
        <w:rPr>
          <w:rFonts w:ascii="Arial" w:hAnsi="Arial" w:cs="Arial" w:eastAsia="Arial"/>
          <w:sz w:val="15"/>
          <w:szCs w:val="15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06060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1"/>
        </w:rPr>
        <w:t>425</w:t>
      </w:r>
      <w:r>
        <w:rPr>
          <w:rFonts w:ascii="Arial" w:hAnsi="Arial" w:cs="Arial" w:eastAsia="Arial"/>
          <w:sz w:val="15"/>
          <w:szCs w:val="15"/>
          <w:color w:val="3B3B3B"/>
          <w:spacing w:val="-14"/>
          <w:w w:val="91"/>
        </w:rPr>
        <w:t>3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35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3" w:after="0" w:line="107" w:lineRule="exact"/>
        <w:ind w:left="155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D4D4F"/>
          <w:spacing w:val="0"/>
          <w:w w:val="107"/>
          <w:position w:val="-6"/>
        </w:rPr>
        <w:t>AMOPTH3Al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7"/>
          <w:position w:val="-6"/>
        </w:rPr>
        <w:t>(HJ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7"/>
          <w:position w:val="-6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7"/>
          <w:w w:val="107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  <w:position w:val="-6"/>
        </w:rPr>
        <w:t>HEKPETHHHA</w:t>
      </w:r>
      <w:r>
        <w:rPr>
          <w:rFonts w:ascii="Arial" w:hAnsi="Arial" w:cs="Arial" w:eastAsia="Arial"/>
          <w:sz w:val="15"/>
          <w:szCs w:val="15"/>
          <w:color w:val="3B3B3B"/>
          <w:spacing w:val="-24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7"/>
          <w:w w:val="148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7"/>
          <w:position w:val="-6"/>
        </w:rPr>
        <w:t>OnPEME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</w:sectPr>
      </w:pPr>
      <w:rPr/>
    </w:p>
    <w:p>
      <w:pPr>
        <w:spacing w:before="0" w:after="0" w:line="197" w:lineRule="exact"/>
        <w:ind w:left="226" w:right="-68"/>
        <w:jc w:val="left"/>
        <w:tabs>
          <w:tab w:pos="8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2"/>
        </w:rPr>
        <w:t>4241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83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2"/>
        </w:rPr>
        <w:t>431000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4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1"/>
          <w:position w:val="-1"/>
        </w:rPr>
        <w:t>(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1"/>
          <w:position w:val="-1"/>
        </w:rPr>
        <w:t>ou..</w:t>
      </w:r>
      <w:r>
        <w:rPr>
          <w:rFonts w:ascii="Arial" w:hAnsi="Arial" w:cs="Arial" w:eastAsia="Arial"/>
          <w:sz w:val="15"/>
          <w:szCs w:val="15"/>
          <w:color w:val="606060"/>
          <w:spacing w:val="4"/>
          <w:w w:val="71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5"/>
          <w:position w:val="-1"/>
        </w:rPr>
        <w:t>424</w:t>
      </w:r>
      <w:r>
        <w:rPr>
          <w:rFonts w:ascii="Arial" w:hAnsi="Arial" w:cs="Arial" w:eastAsia="Arial"/>
          <w:sz w:val="15"/>
          <w:szCs w:val="15"/>
          <w:color w:val="3B3B3B"/>
          <w:spacing w:val="10"/>
          <w:w w:val="95"/>
          <w:position w:val="-1"/>
        </w:rPr>
        <w:t>2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8"/>
          <w:position w:val="-1"/>
        </w:rPr>
        <w:t>u..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9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60606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-1"/>
        </w:rPr>
        <w:t>4244)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  <w:cols w:num="2" w:equalWidth="0">
            <w:col w:w="1408" w:space="158"/>
            <w:col w:w="8074"/>
          </w:cols>
        </w:sectPr>
      </w:pPr>
      <w:rPr/>
    </w:p>
    <w:p>
      <w:pPr>
        <w:spacing w:before="34" w:after="0" w:line="240" w:lineRule="auto"/>
        <w:ind w:left="226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-35"/>
          <w:w w:val="134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5"/>
        </w:rPr>
        <w:t>242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79"/>
        </w:rPr>
        <w:t>431100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59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</w:rPr>
        <w:t>AMOpTHJaUHj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3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4"/>
        </w:rPr>
        <w:t>3rpa.a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5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606060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</w:rPr>
        <w:t>rpaljeBHHCKHX</w:t>
      </w:r>
      <w:r>
        <w:rPr>
          <w:rFonts w:ascii="Arial" w:hAnsi="Arial" w:cs="Arial" w:eastAsia="Arial"/>
          <w:sz w:val="15"/>
          <w:szCs w:val="15"/>
          <w:color w:val="606060"/>
          <w:spacing w:val="4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</w:rPr>
        <w:t>o6jeKaTa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1" w:lineRule="exact"/>
        <w:ind w:left="226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>4243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  <w:position w:val="1"/>
        </w:rPr>
        <w:t>431200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52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1"/>
        </w:rPr>
        <w:t>AMOPTIIJaUHj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4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1"/>
        </w:rPr>
        <w:t>OnpeMe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36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>4244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0"/>
          <w:position w:val="2"/>
        </w:rPr>
        <w:t>431300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60"/>
          <w:w w:val="8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2"/>
        </w:rPr>
        <w:t>AMOpTit.JaUHj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2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4"/>
          <w:position w:val="2"/>
        </w:rPr>
        <w:t>OCTai</w:t>
      </w:r>
      <w:r>
        <w:rPr>
          <w:rFonts w:ascii="Arial" w:hAnsi="Arial" w:cs="Arial" w:eastAsia="Arial"/>
          <w:sz w:val="15"/>
          <w:szCs w:val="15"/>
          <w:color w:val="606060"/>
          <w:spacing w:val="-19"/>
          <w:w w:val="74"/>
          <w:position w:val="2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-12"/>
          <w:w w:val="74"/>
          <w:position w:val="2"/>
        </w:rPr>
        <w:t>.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4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4"/>
          <w:position w:val="2"/>
        </w:rPr>
        <w:t>X</w:t>
      </w:r>
      <w:r>
        <w:rPr>
          <w:rFonts w:ascii="Arial" w:hAnsi="Arial" w:cs="Arial" w:eastAsia="Arial"/>
          <w:sz w:val="15"/>
          <w:szCs w:val="15"/>
          <w:color w:val="4D4D4F"/>
          <w:spacing w:val="-4"/>
          <w:w w:val="7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7"/>
          <w:position w:val="2"/>
        </w:rPr>
        <w:t>HCKpeTHBH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8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0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8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5"/>
          <w:position w:val="2"/>
        </w:rPr>
        <w:t>ODp</w:t>
      </w:r>
      <w:r>
        <w:rPr>
          <w:rFonts w:ascii="Arial" w:hAnsi="Arial" w:cs="Arial" w:eastAsia="Arial"/>
          <w:sz w:val="15"/>
          <w:szCs w:val="15"/>
          <w:color w:val="606060"/>
          <w:spacing w:val="-7"/>
          <w:w w:val="76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-13"/>
          <w:w w:val="84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4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236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5.302719pt;margin-top:11.643031pt;width:21.241501pt;height:7.5pt;mso-position-horizontal-relative:page;mso-position-vertical-relative:paragraph;z-index:-21537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4D4D4F"/>
                      <w:spacing w:val="0"/>
                      <w:w w:val="100"/>
                    </w:rPr>
                    <w:t>(4246)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-10"/>
        </w:rPr>
        <w:t>4245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83"/>
          <w:w w:val="81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-10"/>
        </w:rPr>
        <w:t>432000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52"/>
          <w:w w:val="81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6"/>
          <w:position w:val="0"/>
        </w:rPr>
        <w:t>AMOPTHJAUHJA</w:t>
      </w:r>
      <w:r>
        <w:rPr>
          <w:rFonts w:ascii="Arial" w:hAnsi="Arial" w:cs="Arial" w:eastAsia="Arial"/>
          <w:sz w:val="15"/>
          <w:szCs w:val="15"/>
          <w:color w:val="4D4D4F"/>
          <w:spacing w:val="-16"/>
          <w:w w:val="106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8"/>
          <w:position w:val="0"/>
        </w:rPr>
        <w:t>K</w:t>
      </w:r>
      <w:r>
        <w:rPr>
          <w:rFonts w:ascii="Arial" w:hAnsi="Arial" w:cs="Arial" w:eastAsia="Arial"/>
          <w:sz w:val="15"/>
          <w:szCs w:val="15"/>
          <w:color w:val="3B3B3B"/>
          <w:spacing w:val="-17"/>
          <w:w w:val="108"/>
          <w:position w:val="0"/>
        </w:rPr>
        <w:t>Y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8"/>
          <w:position w:val="0"/>
        </w:rPr>
        <w:t>JITIIBHCAHE</w:t>
      </w:r>
      <w:r>
        <w:rPr>
          <w:rFonts w:ascii="Arial" w:hAnsi="Arial" w:cs="Arial" w:eastAsia="Arial"/>
          <w:sz w:val="15"/>
          <w:szCs w:val="15"/>
          <w:color w:val="3B3B3B"/>
          <w:spacing w:val="-9"/>
          <w:w w:val="108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8"/>
          <w:position w:val="0"/>
        </w:rPr>
        <w:t>HMOBHHE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6" w:after="0" w:line="240" w:lineRule="auto"/>
        <w:ind w:left="236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2"/>
        </w:rPr>
        <w:t>4246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-32"/>
          <w:w w:val="107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7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16"/>
          <w:w w:val="87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7"/>
          <w:position w:val="1"/>
        </w:rPr>
        <w:t>100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51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0"/>
          <w:position w:val="1"/>
        </w:rPr>
        <w:t>AMOpTH38UHj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2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2"/>
          <w:position w:val="1"/>
        </w:rPr>
        <w:t>)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2"/>
          <w:position w:val="1"/>
        </w:rPr>
        <w:t>'JITHBHC3H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2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4D4D4F"/>
          <w:spacing w:val="-5"/>
          <w:w w:val="7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2"/>
          <w:position w:val="1"/>
        </w:rPr>
        <w:t>HMOBHHC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36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1"/>
        </w:rPr>
        <w:t>4247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83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1"/>
        </w:rPr>
        <w:t>433000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52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9"/>
          <w:position w:val="1"/>
        </w:rPr>
        <w:t>YIIOTPEJ&gt;A</w:t>
      </w:r>
      <w:r>
        <w:rPr>
          <w:rFonts w:ascii="Arial" w:hAnsi="Arial" w:cs="Arial" w:eastAsia="Arial"/>
          <w:sz w:val="15"/>
          <w:szCs w:val="15"/>
          <w:color w:val="3B3B3B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7"/>
          <w:position w:val="1"/>
        </w:rPr>
        <w:t>,li,PArOUEHOCTII</w:t>
      </w:r>
      <w:r>
        <w:rPr>
          <w:rFonts w:ascii="Arial" w:hAnsi="Arial" w:cs="Arial" w:eastAsia="Arial"/>
          <w:sz w:val="15"/>
          <w:szCs w:val="15"/>
          <w:color w:val="3B3B3B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1"/>
        </w:rPr>
        <w:t>(4248)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26" w:right="-20"/>
        <w:jc w:val="left"/>
        <w:tabs>
          <w:tab w:pos="8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>4248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-32"/>
          <w:w w:val="107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5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11"/>
          <w:w w:val="85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7"/>
          <w:position w:val="2"/>
        </w:rPr>
        <w:t>100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50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0"/>
          <w:position w:val="2"/>
        </w:rPr>
        <w:t>Yncrrpe6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1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2"/>
        </w:rPr>
        <w:t>.o.paroueHoCTu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8" w:after="0" w:line="162" w:lineRule="auto"/>
        <w:ind w:left="1556" w:right="5411" w:firstLine="-1330"/>
        <w:jc w:val="left"/>
        <w:tabs>
          <w:tab w:pos="156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89856pt;margin-top:6.445923pt;width:27.360001pt;height:9.5pt;mso-position-horizontal-relative:page;mso-position-vertical-relative:paragraph;z-index:-2153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80"/>
                      <w:position w:val="1"/>
                    </w:rPr>
                    <w:t>434000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161616"/>
          <w:spacing w:val="-38"/>
          <w:w w:val="100"/>
          <w:position w:val="-1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-10"/>
        </w:rPr>
        <w:t>249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-10"/>
        </w:rPr>
        <w:tab/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-10"/>
        </w:rPr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5"/>
          <w:position w:val="0"/>
        </w:rPr>
        <w:t>YOOTPEJ&gt;A</w:t>
      </w:r>
      <w:r>
        <w:rPr>
          <w:rFonts w:ascii="Arial" w:hAnsi="Arial" w:cs="Arial" w:eastAsia="Arial"/>
          <w:sz w:val="15"/>
          <w:szCs w:val="15"/>
          <w:color w:val="3B3B3B"/>
          <w:spacing w:val="-14"/>
          <w:w w:val="95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4"/>
          <w:position w:val="0"/>
        </w:rPr>
        <w:t>TIPHPO,li,HE</w:t>
      </w:r>
      <w:r>
        <w:rPr>
          <w:rFonts w:ascii="Arial" w:hAnsi="Arial" w:cs="Arial" w:eastAsia="Arial"/>
          <w:sz w:val="15"/>
          <w:szCs w:val="15"/>
          <w:color w:val="282828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7"/>
          <w:position w:val="0"/>
        </w:rPr>
        <w:t>HMOBmiE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7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2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2"/>
          <w:position w:val="0"/>
        </w:rPr>
        <w:t>Oi</w:t>
      </w:r>
      <w:r>
        <w:rPr>
          <w:rFonts w:ascii="Arial" w:hAnsi="Arial" w:cs="Arial" w:eastAsia="Arial"/>
          <w:sz w:val="15"/>
          <w:szCs w:val="15"/>
          <w:color w:val="3B3B3B"/>
          <w:spacing w:val="8"/>
          <w:w w:val="92"/>
          <w:position w:val="0"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2"/>
          <w:position w:val="0"/>
        </w:rPr>
        <w:t>425</w:t>
      </w:r>
      <w:r>
        <w:rPr>
          <w:rFonts w:ascii="Arial" w:hAnsi="Arial" w:cs="Arial" w:eastAsia="Arial"/>
          <w:sz w:val="15"/>
          <w:szCs w:val="15"/>
          <w:color w:val="3B3B3B"/>
          <w:spacing w:val="9"/>
          <w:w w:val="92"/>
          <w:position w:val="0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92"/>
          <w:i/>
          <w:position w:val="0"/>
        </w:rPr>
        <w:t>!l.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92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9"/>
          <w:w w:val="92"/>
          <w:i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0"/>
        </w:rPr>
        <w:t>4252)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112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w w:val="67"/>
          <w:position w:val="2"/>
        </w:rPr>
        <w:t>.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6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>4250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-32"/>
          <w:w w:val="107"/>
          <w:position w:val="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9"/>
          <w:position w:val="0"/>
        </w:rPr>
        <w:t>34100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6"/>
          <w:position w:val="0"/>
        </w:rPr>
        <w:t>YnOTpe6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6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6"/>
          <w:w w:val="86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8"/>
          <w:position w:val="0"/>
        </w:rPr>
        <w:t>JeMJ</w:t>
      </w:r>
      <w:r>
        <w:rPr>
          <w:rFonts w:ascii="Arial" w:hAnsi="Arial" w:cs="Arial" w:eastAsia="Arial"/>
          <w:sz w:val="15"/>
          <w:szCs w:val="15"/>
          <w:color w:val="606060"/>
          <w:spacing w:val="-17"/>
          <w:w w:val="78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5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3B3B3B"/>
          <w:spacing w:val="-14"/>
          <w:w w:val="84"/>
          <w:position w:val="0"/>
        </w:rPr>
        <w:t>W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  <w:position w:val="0"/>
        </w:rPr>
        <w:t>Ta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217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0"/>
        </w:rPr>
        <w:t>4251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87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0"/>
        </w:rPr>
        <w:t>434200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60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1"/>
          <w:position w:val="1"/>
        </w:rPr>
        <w:t>Yn0Tpe6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3"/>
          <w:position w:val="1"/>
        </w:rPr>
        <w:t>no.o.Je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3"/>
          <w:position w:val="1"/>
        </w:rPr>
        <w:t>tHo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4"/>
          <w:position w:val="1"/>
        </w:rPr>
        <w:t>r</w:t>
      </w:r>
      <w:r>
        <w:rPr>
          <w:rFonts w:ascii="Arial" w:hAnsi="Arial" w:cs="Arial" w:eastAsia="Arial"/>
          <w:sz w:val="15"/>
          <w:szCs w:val="15"/>
          <w:color w:val="4D4D4F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1"/>
        </w:rPr>
        <w:t>6nara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17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>4252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5"/>
          <w:position w:val="1"/>
        </w:rPr>
        <w:t>434300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20"/>
          <w:w w:val="8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5"/>
          <w:position w:val="1"/>
        </w:rPr>
        <w:t>Yncrrpe6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5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4"/>
          <w:w w:val="8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2"/>
          <w:position w:val="1"/>
        </w:rPr>
        <w:t>wyMa</w:t>
      </w:r>
      <w:r>
        <w:rPr>
          <w:rFonts w:ascii="Arial" w:hAnsi="Arial" w:cs="Arial" w:eastAsia="Arial"/>
          <w:sz w:val="15"/>
          <w:szCs w:val="15"/>
          <w:color w:val="606060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4D4D4F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1"/>
          <w:position w:val="1"/>
        </w:rPr>
        <w:t>so.o.a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3" w:after="0" w:line="107" w:lineRule="exact"/>
        <w:ind w:left="154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-6"/>
        </w:rPr>
        <w:t>AMOPTH3AD;HJA</w:t>
      </w:r>
      <w:r>
        <w:rPr>
          <w:rFonts w:ascii="Arial" w:hAnsi="Arial" w:cs="Arial" w:eastAsia="Arial"/>
          <w:sz w:val="15"/>
          <w:szCs w:val="15"/>
          <w:color w:val="3B3B3B"/>
          <w:spacing w:val="10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5"/>
          <w:position w:val="-6"/>
        </w:rPr>
        <w:t>HEMATEPHJAJIHE</w:t>
      </w:r>
      <w:r>
        <w:rPr>
          <w:rFonts w:ascii="Arial" w:hAnsi="Arial" w:cs="Arial" w:eastAsia="Arial"/>
          <w:sz w:val="15"/>
          <w:szCs w:val="15"/>
          <w:color w:val="4D4D4F"/>
          <w:spacing w:val="-23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9"/>
          <w:position w:val="-6"/>
        </w:rPr>
        <w:t>HMOBHHE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</w:sectPr>
      </w:pPr>
      <w:rPr/>
    </w:p>
    <w:p>
      <w:pPr>
        <w:spacing w:before="0" w:after="0" w:line="197" w:lineRule="exact"/>
        <w:ind w:left="217" w:right="-68"/>
        <w:jc w:val="left"/>
        <w:tabs>
          <w:tab w:pos="8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2"/>
        </w:rPr>
        <w:t>4253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83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2"/>
        </w:rPr>
        <w:t>435000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5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-1"/>
        </w:rPr>
        <w:t>(4254)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  <w:cols w:num="2" w:equalWidth="0">
            <w:col w:w="1389" w:space="158"/>
            <w:col w:w="8093"/>
          </w:cols>
        </w:sectPr>
      </w:pPr>
      <w:rPr/>
    </w:p>
    <w:p>
      <w:pPr>
        <w:spacing w:before="43" w:after="0" w:line="240" w:lineRule="auto"/>
        <w:ind w:left="217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</w:rPr>
        <w:t>4254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83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</w:rPr>
        <w:t>435100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52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1"/>
        </w:rPr>
        <w:t>AMOpTH33UHj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1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2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7"/>
          <w:position w:val="1"/>
        </w:rPr>
        <w:t>HCMarepnjanae</w:t>
      </w:r>
      <w:r>
        <w:rPr>
          <w:rFonts w:ascii="Arial" w:hAnsi="Arial" w:cs="Arial" w:eastAsia="Arial"/>
          <w:sz w:val="15"/>
          <w:szCs w:val="15"/>
          <w:color w:val="606060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2"/>
          <w:position w:val="1"/>
        </w:rPr>
        <w:t>BMOBHHC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3" w:after="0" w:line="107" w:lineRule="exact"/>
        <w:ind w:left="154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-6"/>
        </w:rPr>
        <w:t>OTDJIATA</w:t>
      </w:r>
      <w:r>
        <w:rPr>
          <w:rFonts w:ascii="Arial" w:hAnsi="Arial" w:cs="Arial" w:eastAsia="Arial"/>
          <w:sz w:val="15"/>
          <w:szCs w:val="15"/>
          <w:color w:val="4D4D4F"/>
          <w:spacing w:val="38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18"/>
          <w:position w:val="-6"/>
        </w:rPr>
        <w:t>KAMATA</w:t>
      </w:r>
      <w:r>
        <w:rPr>
          <w:rFonts w:ascii="Arial" w:hAnsi="Arial" w:cs="Arial" w:eastAsia="Arial"/>
          <w:sz w:val="15"/>
          <w:szCs w:val="15"/>
          <w:color w:val="4D4D4F"/>
          <w:spacing w:val="-5"/>
          <w:w w:val="119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4"/>
          <w:position w:val="-6"/>
        </w:rPr>
        <w:t>llPATE'h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5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282828"/>
          <w:spacing w:val="-23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7"/>
          <w:position w:val="-6"/>
        </w:rPr>
        <w:t>TPOWKOBH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</w:sectPr>
      </w:pPr>
      <w:rPr/>
    </w:p>
    <w:p>
      <w:pPr>
        <w:spacing w:before="0" w:after="0" w:line="197" w:lineRule="exact"/>
        <w:ind w:left="207" w:right="-68"/>
        <w:jc w:val="left"/>
        <w:tabs>
          <w:tab w:pos="8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>4255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0"/>
          <w:position w:val="2"/>
        </w:rPr>
        <w:t>440000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6" w:after="0" w:line="203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-1"/>
        </w:rPr>
        <w:t>3A,li,YX&lt;HBAibA</w:t>
      </w:r>
      <w:r>
        <w:rPr>
          <w:rFonts w:ascii="Arial" w:hAnsi="Arial" w:cs="Arial" w:eastAsia="Arial"/>
          <w:sz w:val="15"/>
          <w:szCs w:val="15"/>
          <w:color w:val="4D4D4F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9"/>
          <w:position w:val="-1"/>
        </w:rPr>
        <w:t>(4256</w:t>
      </w:r>
      <w:r>
        <w:rPr>
          <w:rFonts w:ascii="Arial" w:hAnsi="Arial" w:cs="Arial" w:eastAsia="Arial"/>
          <w:sz w:val="15"/>
          <w:szCs w:val="15"/>
          <w:color w:val="4D4D4F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06060"/>
          <w:spacing w:val="0"/>
          <w:w w:val="111"/>
          <w:position w:val="-1"/>
        </w:rPr>
        <w:t>+</w:t>
      </w:r>
      <w:r>
        <w:rPr>
          <w:rFonts w:ascii="Arial" w:hAnsi="Arial" w:cs="Arial" w:eastAsia="Arial"/>
          <w:sz w:val="18"/>
          <w:szCs w:val="18"/>
          <w:color w:val="606060"/>
          <w:spacing w:val="-3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7"/>
          <w:position w:val="-1"/>
        </w:rPr>
        <w:t>4266</w:t>
      </w:r>
      <w:r>
        <w:rPr>
          <w:rFonts w:ascii="Arial" w:hAnsi="Arial" w:cs="Arial" w:eastAsia="Arial"/>
          <w:sz w:val="15"/>
          <w:szCs w:val="15"/>
          <w:color w:val="3B3B3B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4D4D4F"/>
          <w:spacing w:val="0"/>
          <w:w w:val="111"/>
          <w:position w:val="-1"/>
        </w:rPr>
        <w:t>+</w:t>
      </w:r>
      <w:r>
        <w:rPr>
          <w:rFonts w:ascii="Arial" w:hAnsi="Arial" w:cs="Arial" w:eastAsia="Arial"/>
          <w:sz w:val="18"/>
          <w:szCs w:val="18"/>
          <w:color w:val="4D4D4F"/>
          <w:spacing w:val="-3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4"/>
          <w:position w:val="-1"/>
        </w:rPr>
        <w:t>4273</w:t>
      </w:r>
      <w:r>
        <w:rPr>
          <w:rFonts w:ascii="Arial" w:hAnsi="Arial" w:cs="Arial" w:eastAsia="Arial"/>
          <w:sz w:val="15"/>
          <w:szCs w:val="15"/>
          <w:color w:val="4D4D4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4D4D4F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position w:val="-1"/>
        </w:rPr>
        <w:t>4275)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  <w:cols w:num="2" w:equalWidth="0">
            <w:col w:w="1387" w:space="151"/>
            <w:col w:w="8102"/>
          </w:cols>
        </w:sectPr>
      </w:pPr>
      <w:rPr/>
    </w:p>
    <w:p>
      <w:pPr>
        <w:spacing w:before="28" w:after="0" w:line="240" w:lineRule="auto"/>
        <w:ind w:left="207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5.843079pt;margin-top:538.703003pt;width:.1pt;height:138.030664pt;mso-position-horizontal-relative:page;mso-position-vertical-relative:page;z-index:-21542" coordorigin="11717,10774" coordsize="2,2761">
            <v:shape style="position:absolute;left:11717;top:10774;width:2;height:2761" coordorigin="11717,10774" coordsize="0,2761" path="m11717,13535l11717,10774e" filled="f" stroked="t" strokeweight="1.435304pt" strokecolor="#DBDFD4">
              <v:path arrowok="t"/>
            </v:shape>
          </v:group>
          <w10:wrap type="none"/>
        </w:pict>
      </w:r>
      <w:r>
        <w:rPr/>
        <w:pict>
          <v:group style="position:absolute;margin-left:38.274761pt;margin-top:104.721603pt;width:477.477635pt;height:645.818460pt;mso-position-horizontal-relative:page;mso-position-vertical-relative:page;z-index:-21541" coordorigin="765,2094" coordsize="9550,12916">
            <v:group style="position:absolute;left:823;top:2109;width:2;height:1917" coordorigin="823,2109" coordsize="2,1917">
              <v:shape style="position:absolute;left:823;top:2109;width:2;height:1917" coordorigin="823,2109" coordsize="0,1917" path="m823,4026l823,2109e" filled="f" stroked="t" strokeweight=".478435pt" strokecolor="#000000">
                <v:path arrowok="t"/>
              </v:shape>
            </v:group>
            <v:group style="position:absolute;left:2258;top:2099;width:2;height:527" coordorigin="2258,2099" coordsize="2,527">
              <v:shape style="position:absolute;left:2258;top:2099;width:2;height:527" coordorigin="2258,2099" coordsize="0,527" path="m2258,2626l2258,2099e" filled="f" stroked="t" strokeweight=".478435pt" strokecolor="#3B3B3B">
                <v:path arrowok="t"/>
              </v:shape>
            </v:group>
            <v:group style="position:absolute;left:6468;top:2109;width:2;height:326" coordorigin="6468,2109" coordsize="2,326">
              <v:shape style="position:absolute;left:6468;top:2109;width:2;height:326" coordorigin="6468,2109" coordsize="0,326" path="m6468,2435l6468,2109e" filled="f" stroked="t" strokeweight=".478435pt" strokecolor="#383838">
                <v:path arrowok="t"/>
              </v:shape>
            </v:group>
            <v:group style="position:absolute;left:6468;top:2435;width:2;height:527" coordorigin="6468,2435" coordsize="2,527">
              <v:shape style="position:absolute;left:6468;top:2435;width:2;height:527" coordorigin="6468,2435" coordsize="0,527" path="m6468,2962l6468,2435e" filled="f" stroked="t" strokeweight=".478435pt" strokecolor="#000000">
                <v:path arrowok="t"/>
              </v:shape>
            </v:group>
            <v:group style="position:absolute;left:6468;top:2626;width:3808;height:2" coordorigin="6468,2626" coordsize="3808,2">
              <v:shape style="position:absolute;left:6468;top:2626;width:3808;height:2" coordorigin="6468,2626" coordsize="3808,0" path="m6468,2626l10277,2626e" filled="f" stroked="t" strokeweight=".478435pt" strokecolor="#3F3F3F">
                <v:path arrowok="t"/>
              </v:shape>
            </v:group>
            <v:group style="position:absolute;left:899;top:2976;width:9396;height:2" coordorigin="899,2976" coordsize="9396,2">
              <v:shape style="position:absolute;left:899;top:2976;width:9396;height:2" coordorigin="899,2976" coordsize="9396,0" path="m899,2976l10296,2976e" filled="f" stroked="t" strokeweight=".956869pt" strokecolor="#3F3F3F">
                <v:path arrowok="t"/>
              </v:shape>
            </v:group>
            <v:group style="position:absolute;left:2258;top:2617;width:2;height:345" coordorigin="2258,2617" coordsize="2,345">
              <v:shape style="position:absolute;left:2258;top:2617;width:2;height:345" coordorigin="2258,2617" coordsize="0,345" path="m2258,2962l2258,2617e" filled="f" stroked="t" strokeweight=".478435pt" strokecolor="#6B6B6B">
                <v:path arrowok="t"/>
              </v:shape>
            </v:group>
            <v:group style="position:absolute;left:8382;top:2617;width:2;height:345" coordorigin="8382,2617" coordsize="2,345">
              <v:shape style="position:absolute;left:8382;top:2617;width:2;height:345" coordorigin="8382,2617" coordsize="0,345" path="m8382,2962l8382,2617e" filled="f" stroked="t" strokeweight=".478435pt" strokecolor="#000000">
                <v:path arrowok="t"/>
              </v:shape>
            </v:group>
            <v:group style="position:absolute;left:899;top:3211;width:9396;height:2" coordorigin="899,3211" coordsize="9396,2">
              <v:shape style="position:absolute;left:899;top:3211;width:9396;height:2" coordorigin="899,3211" coordsize="9396,0" path="m899,3211l10296,3211e" filled="f" stroked="t" strokeweight="1.913738pt" strokecolor="#2B2B2B">
                <v:path arrowok="t"/>
              </v:shape>
            </v:group>
            <v:group style="position:absolute;left:2258;top:2943;width:2;height:537" coordorigin="2258,2943" coordsize="2,537">
              <v:shape style="position:absolute;left:2258;top:2943;width:2;height:537" coordorigin="2258,2943" coordsize="0,537" path="m2258,3480l2258,2943e" filled="f" stroked="t" strokeweight=".478435pt" strokecolor="#383838">
                <v:path arrowok="t"/>
              </v:shape>
            </v:group>
            <v:group style="position:absolute;left:6468;top:2943;width:2;height:268" coordorigin="6468,2943" coordsize="2,268">
              <v:shape style="position:absolute;left:6468;top:2943;width:2;height:268" coordorigin="6468,2943" coordsize="0,268" path="m6468,3211l6468,2943e" filled="f" stroked="t" strokeweight=".478435pt" strokecolor="#3B3B3B">
                <v:path arrowok="t"/>
              </v:shape>
            </v:group>
            <v:group style="position:absolute;left:8416;top:3039;width:2;height:1217" coordorigin="8416,3039" coordsize="2,1217">
              <v:shape style="position:absolute;left:8416;top:3039;width:2;height:1217" coordorigin="8416,3039" coordsize="0,1217" path="m8416,4256l8416,3039e" filled="f" stroked="t" strokeweight=".478435pt" strokecolor="#444444">
                <v:path arrowok="t"/>
              </v:shape>
            </v:group>
            <v:group style="position:absolute;left:10277;top:2914;width:2;height:2626" coordorigin="10277,2914" coordsize="2,2626">
              <v:shape style="position:absolute;left:10277;top:2914;width:2;height:2626" coordorigin="10277,2914" coordsize="0,2626" path="m10277,5540l10277,2914e" filled="f" stroked="t" strokeweight="1.913738pt" strokecolor="#2B2B2B">
                <v:path arrowok="t"/>
              </v:shape>
            </v:group>
            <v:group style="position:absolute;left:1536;top:2118;width:2;height:1792" coordorigin="1536,2118" coordsize="2,1792">
              <v:shape style="position:absolute;left:1536;top:2118;width:2;height:1792" coordorigin="1536,2118" coordsize="0,1792" path="m1536,3911l1536,2118e" filled="f" stroked="t" strokeweight=".956869pt" strokecolor="#4B4B4B">
                <v:path arrowok="t"/>
              </v:shape>
            </v:group>
            <v:group style="position:absolute;left:6468;top:3173;width:2;height:307" coordorigin="6468,3173" coordsize="2,307">
              <v:shape style="position:absolute;left:6468;top:3173;width:2;height:307" coordorigin="6468,3173" coordsize="0,307" path="m6468,3480l6468,3173e" filled="f" stroked="t" strokeweight=".478435pt" strokecolor="#282828">
                <v:path arrowok="t"/>
              </v:shape>
            </v:group>
            <v:group style="position:absolute;left:890;top:3628;width:9406;height:2" coordorigin="890,3628" coordsize="9406,2">
              <v:shape style="position:absolute;left:890;top:3628;width:9406;height:2" coordorigin="890,3628" coordsize="9406,0" path="m890,3628l10296,3628e" filled="f" stroked="t" strokeweight=".956869pt" strokecolor="#3F3F3F">
                <v:path arrowok="t"/>
              </v:shape>
            </v:group>
            <v:group style="position:absolute;left:2258;top:3480;width:2;height:2876" coordorigin="2258,3480" coordsize="2,2876">
              <v:shape style="position:absolute;left:2258;top:3480;width:2;height:2876" coordorigin="2258,3480" coordsize="0,2876" path="m2258,6355l2258,3480e" filled="f" stroked="t" strokeweight=".478435pt" strokecolor="#4B4B4F">
                <v:path arrowok="t"/>
              </v:shape>
            </v:group>
            <v:group style="position:absolute;left:6468;top:3480;width:2;height:134" coordorigin="6468,3480" coordsize="2,134">
              <v:shape style="position:absolute;left:6468;top:3480;width:2;height:134" coordorigin="6468,3480" coordsize="0,134" path="m6468,3614l6468,3480e" filled="f" stroked="t" strokeweight=".478435pt" strokecolor="#000000">
                <v:path arrowok="t"/>
              </v:shape>
            </v:group>
            <v:group style="position:absolute;left:6468;top:3595;width:2;height:431" coordorigin="6468,3595" coordsize="2,431">
              <v:shape style="position:absolute;left:6468;top:3595;width:2;height:431" coordorigin="6468,3595" coordsize="0,431" path="m6468,4026l6468,3595e" filled="f" stroked="t" strokeweight=".956869pt" strokecolor="#545454">
                <v:path arrowok="t"/>
              </v:shape>
            </v:group>
            <v:group style="position:absolute;left:880;top:4031;width:9416;height:2" coordorigin="880,4031" coordsize="9416,2">
              <v:shape style="position:absolute;left:880;top:4031;width:9416;height:2" coordorigin="880,4031" coordsize="9416,0" path="m880,4031l10296,4031e" filled="f" stroked="t" strokeweight=".956869pt" strokecolor="#3B3B3B">
                <v:path arrowok="t"/>
              </v:shape>
            </v:group>
            <v:group style="position:absolute;left:880;top:4242;width:5626;height:2" coordorigin="880,4242" coordsize="5626,2">
              <v:shape style="position:absolute;left:880;top:4242;width:5626;height:2" coordorigin="880,4242" coordsize="5626,0" path="m880,4242l6507,4242e" filled="f" stroked="t" strokeweight=".956869pt" strokecolor="#383838">
                <v:path arrowok="t"/>
              </v:shape>
            </v:group>
            <v:group style="position:absolute;left:823;top:3997;width:2;height:1093" coordorigin="823,3997" coordsize="2,1093">
              <v:shape style="position:absolute;left:823;top:3997;width:2;height:1093" coordorigin="823,3997" coordsize="0,1093" path="m823,5090l823,3997e" filled="f" stroked="t" strokeweight="1.913738pt" strokecolor="#000000">
                <v:path arrowok="t"/>
              </v:shape>
            </v:group>
            <v:group style="position:absolute;left:6468;top:3997;width:2;height:230" coordorigin="6468,3997" coordsize="2,230">
              <v:shape style="position:absolute;left:6468;top:3997;width:2;height:230" coordorigin="6468,3997" coordsize="0,230" path="m6468,4227l6468,3997e" filled="f" stroked="t" strokeweight=".956869pt" strokecolor="#2F2F2F">
                <v:path arrowok="t"/>
              </v:shape>
            </v:group>
            <v:group style="position:absolute;left:6430;top:4246;width:1990;height:2" coordorigin="6430,4246" coordsize="1990,2">
              <v:shape style="position:absolute;left:6430;top:4246;width:1990;height:2" coordorigin="6430,4246" coordsize="1990,0" path="m6430,4246l8420,4246e" filled="f" stroked="t" strokeweight=".956869pt" strokecolor="#4B4B4B">
                <v:path arrowok="t"/>
              </v:shape>
            </v:group>
            <v:group style="position:absolute;left:8344;top:4246;width:1952;height:2" coordorigin="8344,4246" coordsize="1952,2">
              <v:shape style="position:absolute;left:8344;top:4246;width:1952;height:2" coordorigin="8344,4246" coordsize="1952,0" path="m8344,4246l10296,4246e" filled="f" stroked="t" strokeweight=".956869pt" strokecolor="#2F2F2F">
                <v:path arrowok="t"/>
              </v:shape>
            </v:group>
            <v:group style="position:absolute;left:871;top:4673;width:9425;height:2" coordorigin="871,4673" coordsize="9425,2">
              <v:shape style="position:absolute;left:871;top:4673;width:9425;height:2" coordorigin="871,4673" coordsize="9425,0" path="m871,4673l10296,4673e" filled="f" stroked="t" strokeweight=".956869pt" strokecolor="#444444">
                <v:path arrowok="t"/>
              </v:shape>
            </v:group>
            <v:group style="position:absolute;left:6502;top:4323;width:2;height:364" coordorigin="6502,4323" coordsize="2,364">
              <v:shape style="position:absolute;left:6502;top:4323;width:2;height:364" coordorigin="6502,4323" coordsize="0,364" path="m6502,4687l6502,4323e" filled="f" stroked="t" strokeweight=".478435pt" strokecolor="#383838">
                <v:path arrowok="t"/>
              </v:shape>
            </v:group>
            <v:group style="position:absolute;left:871;top:4879;width:679;height:2" coordorigin="871,4879" coordsize="679,2">
              <v:shape style="position:absolute;left:871;top:4879;width:679;height:2" coordorigin="871,4879" coordsize="679,0" path="m871,4879l1550,4879e" filled="f" stroked="t" strokeweight=".956869pt" strokecolor="#343434">
                <v:path arrowok="t"/>
              </v:shape>
            </v:group>
            <v:group style="position:absolute;left:1474;top:4884;width:8813;height:2" coordorigin="1474,4884" coordsize="8813,2">
              <v:shape style="position:absolute;left:1474;top:4884;width:8813;height:2" coordorigin="1474,4884" coordsize="8813,0" path="m1474,4884l10286,4884e" filled="f" stroked="t" strokeweight=".956869pt" strokecolor="#484848">
                <v:path arrowok="t"/>
              </v:shape>
            </v:group>
            <v:group style="position:absolute;left:6502;top:4611;width:2;height:930" coordorigin="6502,4611" coordsize="2,930">
              <v:shape style="position:absolute;left:6502;top:4611;width:2;height:930" coordorigin="6502,4611" coordsize="0,930" path="m6502,5540l6502,4611e" filled="f" stroked="t" strokeweight=".478435pt" strokecolor="#232323">
                <v:path arrowok="t"/>
              </v:shape>
            </v:group>
            <v:group style="position:absolute;left:871;top:5095;width:9425;height:2" coordorigin="871,5095" coordsize="9425,2">
              <v:shape style="position:absolute;left:871;top:5095;width:9425;height:2" coordorigin="871,5095" coordsize="9425,0" path="m871,5095l10296,5095e" filled="f" stroked="t" strokeweight=".956869pt" strokecolor="#444444">
                <v:path arrowok="t"/>
              </v:shape>
            </v:group>
            <v:group style="position:absolute;left:1512;top:3853;width:2;height:1898" coordorigin="1512,3853" coordsize="2,1898">
              <v:shape style="position:absolute;left:1512;top:3853;width:2;height:1898" coordorigin="1512,3853" coordsize="0,1898" path="m1512,5751l1512,3853e" filled="f" stroked="t" strokeweight=".956869pt" strokecolor="#383838">
                <v:path arrowok="t"/>
              </v:shape>
            </v:group>
            <v:group style="position:absolute;left:861;top:5296;width:1435;height:2" coordorigin="861,5296" coordsize="1435,2">
              <v:shape style="position:absolute;left:861;top:5296;width:1435;height:2" coordorigin="861,5296" coordsize="1435,0" path="m861,5296l2296,5296e" filled="f" stroked="t" strokeweight=".956869pt" strokecolor="#484848">
                <v:path arrowok="t"/>
              </v:shape>
            </v:group>
            <v:group style="position:absolute;left:1550;top:5301;width:4957;height:2" coordorigin="1550,5301" coordsize="4957,2">
              <v:shape style="position:absolute;left:1550;top:5301;width:4957;height:2" coordorigin="1550,5301" coordsize="4957,0" path="m1550,5301l6507,5301e" filled="f" stroked="t" strokeweight=".956869pt" strokecolor="#343438">
                <v:path arrowok="t"/>
              </v:shape>
            </v:group>
            <v:group style="position:absolute;left:6430;top:5306;width:1990;height:2" coordorigin="6430,5306" coordsize="1990,2">
              <v:shape style="position:absolute;left:6430;top:5306;width:1990;height:2" coordorigin="6430,5306" coordsize="1990,0" path="m6430,5306l8420,5306e" filled="f" stroked="t" strokeweight="1.435304pt" strokecolor="#575757">
                <v:path arrowok="t"/>
              </v:shape>
            </v:group>
            <v:group style="position:absolute;left:8344;top:5301;width:1952;height:2" coordorigin="8344,5301" coordsize="1952,2">
              <v:shape style="position:absolute;left:8344;top:5301;width:1952;height:2" coordorigin="8344,5301" coordsize="1952,0" path="m8344,5301l10296,5301e" filled="f" stroked="t" strokeweight=".956869pt" strokecolor="#2B2B2B">
                <v:path arrowok="t"/>
              </v:shape>
            </v:group>
            <v:group style="position:absolute;left:861;top:5512;width:832;height:2" coordorigin="861,5512" coordsize="832,2">
              <v:shape style="position:absolute;left:861;top:5512;width:832;height:2" coordorigin="861,5512" coordsize="832,0" path="m861,5512l1694,5512e" filled="f" stroked="t" strokeweight=".956869pt" strokecolor="#444444">
                <v:path arrowok="t"/>
              </v:shape>
            </v:group>
            <v:group style="position:absolute;left:1474;top:5512;width:6947;height:2" coordorigin="1474,5512" coordsize="6947,2">
              <v:shape style="position:absolute;left:1474;top:5512;width:6947;height:2" coordorigin="1474,5512" coordsize="6947,0" path="m1474,5512l8420,5512e" filled="f" stroked="t" strokeweight=".956869pt" strokecolor="#4B4B4B">
                <v:path arrowok="t"/>
              </v:shape>
            </v:group>
            <v:group style="position:absolute;left:8344;top:5512;width:1952;height:2" coordorigin="8344,5512" coordsize="1952,2">
              <v:shape style="position:absolute;left:8344;top:5512;width:1952;height:2" coordorigin="8344,5512" coordsize="1952,0" path="m8344,5512l10296,5512e" filled="f" stroked="t" strokeweight=".956869pt" strokecolor="#343434">
                <v:path arrowok="t"/>
              </v:shape>
            </v:group>
            <v:group style="position:absolute;left:861;top:5723;width:9425;height:2" coordorigin="861,5723" coordsize="9425,2">
              <v:shape style="position:absolute;left:861;top:5723;width:9425;height:2" coordorigin="861,5723" coordsize="9425,0" path="m861,5723l10286,5723e" filled="f" stroked="t" strokeweight=".956869pt" strokecolor="#484848">
                <v:path arrowok="t"/>
              </v:shape>
            </v:group>
            <v:group style="position:absolute;left:852;top:5938;width:9435;height:2" coordorigin="852,5938" coordsize="9435,2">
              <v:shape style="position:absolute;left:852;top:5938;width:9435;height:2" coordorigin="852,5938" coordsize="9435,0" path="m852,5938l10286,5938e" filled="f" stroked="t" strokeweight=".956869pt" strokecolor="#444444">
                <v:path arrowok="t"/>
              </v:shape>
            </v:group>
            <v:group style="position:absolute;left:861;top:3940;width:2;height:3422" coordorigin="861,3940" coordsize="2,3422">
              <v:shape style="position:absolute;left:861;top:3940;width:2;height:3422" coordorigin="861,3940" coordsize="0,3422" path="m861,7362l861,3940e" filled="f" stroked="t" strokeweight="1.435304pt" strokecolor="#2B2B2B">
                <v:path arrowok="t"/>
              </v:shape>
            </v:group>
            <v:group style="position:absolute;left:852;top:6149;width:9435;height:2" coordorigin="852,6149" coordsize="9435,2">
              <v:shape style="position:absolute;left:852;top:6149;width:9435;height:2" coordorigin="852,6149" coordsize="9435,0" path="m852,6149l10286,6149e" filled="f" stroked="t" strokeweight=".956869pt" strokecolor="#3F3F3F">
                <v:path arrowok="t"/>
              </v:shape>
            </v:group>
            <v:group style="position:absolute;left:1493;top:4438;width:2;height:5483" coordorigin="1493,4438" coordsize="2,5483">
              <v:shape style="position:absolute;left:1493;top:4438;width:2;height:5483" coordorigin="1493,4438" coordsize="0,5483" path="m1493,9921l1493,4438e" filled="f" stroked="t" strokeweight="1.435304pt" strokecolor="#3F3F3F">
                <v:path arrowok="t"/>
              </v:shape>
            </v:group>
            <v:group style="position:absolute;left:842;top:6360;width:9444;height:2" coordorigin="842,6360" coordsize="9444,2">
              <v:shape style="position:absolute;left:842;top:6360;width:9444;height:2" coordorigin="842,6360" coordsize="9444,0" path="m842,6360l10286,6360e" filled="f" stroked="t" strokeweight=".956869pt" strokecolor="#484848">
                <v:path arrowok="t"/>
              </v:shape>
            </v:group>
            <v:group style="position:absolute;left:842;top:6566;width:708;height:2" coordorigin="842,6566" coordsize="708,2">
              <v:shape style="position:absolute;left:842;top:6566;width:708;height:2" coordorigin="842,6566" coordsize="708,0" path="m842,6566l1550,6566e" filled="f" stroked="t" strokeweight=".956869pt" strokecolor="#2F2F2F">
                <v:path arrowok="t"/>
              </v:shape>
            </v:group>
            <v:group style="position:absolute;left:1483;top:6571;width:8803;height:2" coordorigin="1483,6571" coordsize="8803,2">
              <v:shape style="position:absolute;left:1483;top:6571;width:8803;height:2" coordorigin="1483,6571" coordsize="8803,0" path="m1483,6571l10286,6571e" filled="f" stroked="t" strokeweight=".956869pt" strokecolor="#444444">
                <v:path arrowok="t"/>
              </v:shape>
            </v:group>
            <v:group style="position:absolute;left:6492;top:5454;width:2;height:1352" coordorigin="6492,5454" coordsize="2,1352">
              <v:shape style="position:absolute;left:6492;top:5454;width:2;height:1352" coordorigin="6492,5454" coordsize="0,1352" path="m6492,6806l6492,5454e" filled="f" stroked="t" strokeweight=".956869pt" strokecolor="#3F3F3F">
                <v:path arrowok="t"/>
              </v:shape>
            </v:group>
            <v:group style="position:absolute;left:8406;top:4179;width:2;height:2416" coordorigin="8406,4179" coordsize="2,2416">
              <v:shape style="position:absolute;left:8406;top:4179;width:2;height:2416" coordorigin="8406,4179" coordsize="0,2416" path="m8406,6595l8406,4179e" filled="f" stroked="t" strokeweight=".956869pt" strokecolor="#383838">
                <v:path arrowok="t"/>
              </v:shape>
            </v:group>
            <v:group style="position:absolute;left:832;top:6782;width:9444;height:2" coordorigin="832,6782" coordsize="9444,2">
              <v:shape style="position:absolute;left:832;top:6782;width:9444;height:2" coordorigin="832,6782" coordsize="9444,0" path="m832,6782l10277,6782e" filled="f" stroked="t" strokeweight=".956869pt" strokecolor="#3F3F3F">
                <v:path arrowok="t"/>
              </v:shape>
            </v:group>
            <v:group style="position:absolute;left:852;top:5138;width:2;height:1888" coordorigin="852,5138" coordsize="2,1888">
              <v:shape style="position:absolute;left:852;top:5138;width:2;height:1888" coordorigin="852,5138" coordsize="0,1888" path="m852,7026l852,5138e" filled="f" stroked="t" strokeweight="1.913738pt" strokecolor="#2B2B2B">
                <v:path arrowok="t"/>
              </v:shape>
            </v:group>
            <v:group style="position:absolute;left:832;top:6993;width:9444;height:2" coordorigin="832,6993" coordsize="9444,2">
              <v:shape style="position:absolute;left:832;top:6993;width:9444;height:2" coordorigin="832,6993" coordsize="9444,0" path="m832,6993l10277,6993e" filled="f" stroked="t" strokeweight=".956869pt" strokecolor="#3B3B3B">
                <v:path arrowok="t"/>
              </v:shape>
            </v:group>
            <v:group style="position:absolute;left:1478;top:5224;width:2;height:4697" coordorigin="1478,5224" coordsize="2,4697">
              <v:shape style="position:absolute;left:1478;top:5224;width:2;height:4697" coordorigin="1478,5224" coordsize="0,4697" path="m1478,9921l1478,5224e" filled="f" stroked="t" strokeweight=".956869pt" strokecolor="#484848">
                <v:path arrowok="t"/>
              </v:shape>
            </v:group>
            <v:group style="position:absolute;left:2287;top:6422;width:2;height:815" coordorigin="2287,6422" coordsize="2,815">
              <v:shape style="position:absolute;left:2287;top:6422;width:2;height:815" coordorigin="2287,6422" coordsize="0,815" path="m2287,7237l2287,6422e" filled="f" stroked="t" strokeweight=".956869pt" strokecolor="#484848">
                <v:path arrowok="t"/>
              </v:shape>
            </v:group>
            <v:group style="position:absolute;left:823;top:7203;width:5684;height:2" coordorigin="823,7203" coordsize="5684,2">
              <v:shape style="position:absolute;left:823;top:7203;width:5684;height:2" coordorigin="823,7203" coordsize="5684,0" path="m823,7203l6507,7203e" filled="f" stroked="t" strokeweight=".956869pt" strokecolor="#2F2F2F">
                <v:path arrowok="t"/>
              </v:shape>
            </v:group>
            <v:group style="position:absolute;left:6430;top:7208;width:1990;height:2" coordorigin="6430,7208" coordsize="1990,2">
              <v:shape style="position:absolute;left:6430;top:7208;width:1990;height:2" coordorigin="6430,7208" coordsize="1990,0" path="m6430,7208l8420,7208e" filled="f" stroked="t" strokeweight=".956869pt" strokecolor="#444444">
                <v:path arrowok="t"/>
              </v:shape>
            </v:group>
            <v:group style="position:absolute;left:8344;top:7208;width:1933;height:2" coordorigin="8344,7208" coordsize="1933,2">
              <v:shape style="position:absolute;left:8344;top:7208;width:1933;height:2" coordorigin="8344,7208" coordsize="1933,0" path="m8344,7208l10277,7208e" filled="f" stroked="t" strokeweight=".956869pt" strokecolor="#282828">
                <v:path arrowok="t"/>
              </v:shape>
            </v:group>
            <v:group style="position:absolute;left:813;top:7620;width:1942;height:2" coordorigin="813,7620" coordsize="1942,2">
              <v:shape style="position:absolute;left:813;top:7620;width:1942;height:2" coordorigin="813,7620" coordsize="1942,0" path="m813,7620l2756,7620e" filled="f" stroked="t" strokeweight=".956869pt" strokecolor="#444444">
                <v:path arrowok="t"/>
              </v:shape>
            </v:group>
            <v:group style="position:absolute;left:1512;top:7180;width:2;height:4889" coordorigin="1512,7180" coordsize="2,4889">
              <v:shape style="position:absolute;left:1512;top:7180;width:2;height:4889" coordorigin="1512,7180" coordsize="0,4889" path="m1512,12068l1512,7180e" filled="f" stroked="t" strokeweight=".478435pt" strokecolor="#3F3F3F">
                <v:path arrowok="t"/>
              </v:shape>
            </v:group>
            <v:group style="position:absolute;left:2220;top:7630;width:8057;height:2" coordorigin="2220,7630" coordsize="8057,2">
              <v:shape style="position:absolute;left:2220;top:7630;width:8057;height:2" coordorigin="2220,7630" coordsize="8057,0" path="m2220,7630l10277,7630e" filled="f" stroked="t" strokeweight=".956869pt" strokecolor="#2F2F2F">
                <v:path arrowok="t"/>
              </v:shape>
            </v:group>
            <v:group style="position:absolute;left:813;top:8052;width:737;height:2" coordorigin="813,8052" coordsize="737,2">
              <v:shape style="position:absolute;left:813;top:8052;width:737;height:2" coordorigin="813,8052" coordsize="737,0" path="m813,8052l1550,8052e" filled="f" stroked="t" strokeweight=".956869pt" strokecolor="#2F2F2F">
                <v:path arrowok="t"/>
              </v:shape>
            </v:group>
            <v:group style="position:absolute;left:1483;top:8057;width:8794;height:2" coordorigin="1483,8057" coordsize="8794,2">
              <v:shape style="position:absolute;left:1483;top:8057;width:8794;height:2" coordorigin="1483,8057" coordsize="8794,0" path="m1483,8057l10277,8057e" filled="f" stroked="t" strokeweight=".956869pt" strokecolor="#4B4B4B">
                <v:path arrowok="t"/>
              </v:shape>
            </v:group>
            <v:group style="position:absolute;left:2277;top:7151;width:2;height:1342" coordorigin="2277,7151" coordsize="2,1342">
              <v:shape style="position:absolute;left:2277;top:7151;width:2;height:1342" coordorigin="2277,7151" coordsize="0,1342" path="m2277,8493l2277,7151e" filled="f" stroked="t" strokeweight="1.435304pt" strokecolor="#4F4F4F">
                <v:path arrowok="t"/>
              </v:shape>
            </v:group>
            <v:group style="position:absolute;left:6478;top:6729;width:2;height:3460" coordorigin="6478,6729" coordsize="2,3460">
              <v:shape style="position:absolute;left:6478;top:6729;width:2;height:3460" coordorigin="6478,6729" coordsize="0,3460" path="m6478,10189l6478,6729e" filled="f" stroked="t" strokeweight="1.435304pt" strokecolor="#444444">
                <v:path arrowok="t"/>
              </v:shape>
            </v:group>
            <v:group style="position:absolute;left:8392;top:6518;width:2;height:1773" coordorigin="8392,6518" coordsize="2,1773">
              <v:shape style="position:absolute;left:8392;top:6518;width:2;height:1773" coordorigin="8392,6518" coordsize="0,1773" path="m8392,8291l8392,6518e" filled="f" stroked="t" strokeweight="1.435304pt" strokecolor="#4B4B4B">
                <v:path arrowok="t"/>
              </v:shape>
            </v:group>
            <v:group style="position:absolute;left:10262;top:2118;width:2;height:12873" coordorigin="10262,2118" coordsize="2,12873">
              <v:shape style="position:absolute;left:10262;top:2118;width:2;height:12873" coordorigin="10262,2118" coordsize="0,12873" path="m10262,14992l10262,2118e" filled="f" stroked="t" strokeweight="1.913738pt" strokecolor="#2B2B2B">
                <v:path arrowok="t"/>
              </v:shape>
            </v:group>
            <v:group style="position:absolute;left:813;top:8263;width:737;height:2" coordorigin="813,8263" coordsize="737,2">
              <v:shape style="position:absolute;left:813;top:8263;width:737;height:2" coordorigin="813,8263" coordsize="737,0" path="m813,8263l1550,8263e" filled="f" stroked="t" strokeweight=".956869pt" strokecolor="#2B2B2B">
                <v:path arrowok="t"/>
              </v:shape>
            </v:group>
            <v:group style="position:absolute;left:1483;top:8267;width:8794;height:2" coordorigin="1483,8267" coordsize="8794,2">
              <v:shape style="position:absolute;left:1483;top:8267;width:8794;height:2" coordorigin="1483,8267" coordsize="8794,0" path="m1483,8267l10277,8267e" filled="f" stroked="t" strokeweight=".956869pt" strokecolor="#4B4B4B">
                <v:path arrowok="t"/>
              </v:shape>
            </v:group>
            <v:group style="position:absolute;left:813;top:8464;width:737;height:2" coordorigin="813,8464" coordsize="737,2">
              <v:shape style="position:absolute;left:813;top:8464;width:737;height:2" coordorigin="813,8464" coordsize="737,0" path="m813,8464l1550,8464e" filled="f" stroked="t" strokeweight=".956869pt" strokecolor="#2F2F2F">
                <v:path arrowok="t"/>
              </v:shape>
            </v:group>
            <v:group style="position:absolute;left:1483;top:8469;width:8794;height:2" coordorigin="1483,8469" coordsize="8794,2">
              <v:shape style="position:absolute;left:1483;top:8469;width:8794;height:2" coordorigin="1483,8469" coordsize="8794,0" path="m1483,8469l10277,8469e" filled="f" stroked="t" strokeweight=".956869pt" strokecolor="#484848">
                <v:path arrowok="t"/>
              </v:shape>
            </v:group>
            <v:group style="position:absolute;left:8392;top:8205;width:2;height:288" coordorigin="8392,8205" coordsize="2,288">
              <v:shape style="position:absolute;left:8392;top:8205;width:2;height:288" coordorigin="8392,8205" coordsize="0,288" path="m8392,8493l8392,8205e" filled="f" stroked="t" strokeweight=".956869pt" strokecolor="#343434">
                <v:path arrowok="t"/>
              </v:shape>
            </v:group>
            <v:group style="position:absolute;left:813;top:8675;width:737;height:2" coordorigin="813,8675" coordsize="737,2">
              <v:shape style="position:absolute;left:813;top:8675;width:737;height:2" coordorigin="813,8675" coordsize="737,0" path="m813,8675l1550,8675e" filled="f" stroked="t" strokeweight=".956869pt" strokecolor="#383838">
                <v:path arrowok="t"/>
              </v:shape>
            </v:group>
            <v:group style="position:absolute;left:1483;top:8675;width:8803;height:2" coordorigin="1483,8675" coordsize="8803,2">
              <v:shape style="position:absolute;left:1483;top:8675;width:8803;height:2" coordorigin="1483,8675" coordsize="8803,0" path="m1483,8675l10286,8675e" filled="f" stroked="t" strokeweight=".956869pt" strokecolor="#484848">
                <v:path arrowok="t"/>
              </v:shape>
            </v:group>
            <v:group style="position:absolute;left:2277;top:8416;width:2;height:930" coordorigin="2277,8416" coordsize="2,930">
              <v:shape style="position:absolute;left:2277;top:8416;width:2;height:930" coordorigin="2277,8416" coordsize="0,930" path="m2277,9346l2277,8416e" filled="f" stroked="t" strokeweight=".956869pt" strokecolor="#2B2B2B">
                <v:path arrowok="t"/>
              </v:shape>
            </v:group>
            <v:group style="position:absolute;left:813;top:9101;width:9473;height:2" coordorigin="813,9101" coordsize="9473,2">
              <v:shape style="position:absolute;left:813;top:9101;width:9473;height:2" coordorigin="813,9101" coordsize="9473,0" path="m813,9101l10286,9101e" filled="f" stroked="t" strokeweight=".956869pt" strokecolor="#383438">
                <v:path arrowok="t"/>
              </v:shape>
            </v:group>
            <v:group style="position:absolute;left:813;top:9312;width:9473;height:2" coordorigin="813,9312" coordsize="9473,2">
              <v:shape style="position:absolute;left:813;top:9312;width:9473;height:2" coordorigin="813,9312" coordsize="9473,0" path="m813,9312l10286,9312e" filled="f" stroked="t" strokeweight=".956869pt" strokecolor="#2F2F2F">
                <v:path arrowok="t"/>
              </v:shape>
            </v:group>
            <v:group style="position:absolute;left:813;top:9523;width:1483;height:2" coordorigin="813,9523" coordsize="1483,2">
              <v:shape style="position:absolute;left:813;top:9523;width:1483;height:2" coordorigin="813,9523" coordsize="1483,0" path="m813,9523l2296,9523e" filled="f" stroked="t" strokeweight=".956869pt" strokecolor="#3B3B3B">
                <v:path arrowok="t"/>
              </v:shape>
            </v:group>
            <v:group style="position:absolute;left:2220;top:9528;width:4287;height:2" coordorigin="2220,9528" coordsize="4287,2">
              <v:shape style="position:absolute;left:2220;top:9528;width:4287;height:2" coordorigin="2220,9528" coordsize="4287,0" path="m2220,9528l6507,9528e" filled="f" stroked="t" strokeweight=".956869pt" strokecolor="#282828">
                <v:path arrowok="t"/>
              </v:shape>
            </v:group>
            <v:group style="position:absolute;left:6430;top:9528;width:1990;height:2" coordorigin="6430,9528" coordsize="1990,2">
              <v:shape style="position:absolute;left:6430;top:9528;width:1990;height:2" coordorigin="6430,9528" coordsize="1990,0" path="m6430,9528l8420,9528e" filled="f" stroked="t" strokeweight=".956869pt" strokecolor="#3B3B3B">
                <v:path arrowok="t"/>
              </v:shape>
            </v:group>
            <v:group style="position:absolute;left:8344;top:9528;width:1942;height:2" coordorigin="8344,9528" coordsize="1942,2">
              <v:shape style="position:absolute;left:8344;top:9528;width:1942;height:2" coordorigin="8344,9528" coordsize="1942,0" path="m8344,9528l10286,9528e" filled="f" stroked="t" strokeweight=".956869pt" strokecolor="#1C1C1C">
                <v:path arrowok="t"/>
              </v:shape>
            </v:group>
            <v:group style="position:absolute;left:813;top:9729;width:737;height:2" coordorigin="813,9729" coordsize="737,2">
              <v:shape style="position:absolute;left:813;top:9729;width:737;height:2" coordorigin="813,9729" coordsize="737,0" path="m813,9729l1550,9729e" filled="f" stroked="t" strokeweight=".956869pt" strokecolor="#232323">
                <v:path arrowok="t"/>
              </v:shape>
            </v:group>
            <v:group style="position:absolute;left:828;top:9480;width:2;height:288" coordorigin="828,9480" coordsize="2,288">
              <v:shape style="position:absolute;left:828;top:9480;width:2;height:288" coordorigin="828,9480" coordsize="0,288" path="m828,9768l828,9480e" filled="f" stroked="t" strokeweight="1.435304pt" strokecolor="#0F0F0F">
                <v:path arrowok="t"/>
              </v:shape>
            </v:group>
            <v:group style="position:absolute;left:1483;top:9729;width:813;height:2" coordorigin="1483,9729" coordsize="813,2">
              <v:shape style="position:absolute;left:1483;top:9729;width:813;height:2" coordorigin="1483,9729" coordsize="813,0" path="m1483,9729l2296,9729e" filled="f" stroked="t" strokeweight=".956869pt" strokecolor="#3B3B3B">
                <v:path arrowok="t"/>
              </v:shape>
            </v:group>
            <v:group style="position:absolute;left:2220;top:9734;width:4287;height:2" coordorigin="2220,9734" coordsize="4287,2">
              <v:shape style="position:absolute;left:2220;top:9734;width:4287;height:2" coordorigin="2220,9734" coordsize="4287,0" path="m2220,9734l6507,9734e" filled="f" stroked="t" strokeweight="1.435304pt" strokecolor="#4F4F4F">
                <v:path arrowok="t"/>
              </v:shape>
            </v:group>
            <v:group style="position:absolute;left:6430;top:9734;width:3856;height:2" coordorigin="6430,9734" coordsize="3856,2">
              <v:shape style="position:absolute;left:6430;top:9734;width:3856;height:2" coordorigin="6430,9734" coordsize="3856,0" path="m6430,9734l10286,9734e" filled="f" stroked="t" strokeweight=".956869pt" strokecolor="#3B3B3B">
                <v:path arrowok="t"/>
              </v:shape>
            </v:group>
            <v:group style="position:absolute;left:804;top:10156;width:746;height:2" coordorigin="804,10156" coordsize="746,2">
              <v:shape style="position:absolute;left:804;top:10156;width:746;height:2" coordorigin="804,10156" coordsize="746,0" path="m804,10156l1550,10156e" filled="f" stroked="t" strokeweight="1.435304pt" strokecolor="#444448">
                <v:path arrowok="t"/>
              </v:shape>
            </v:group>
            <v:group style="position:absolute;left:832;top:5838;width:2;height:4774" coordorigin="832,5838" coordsize="2,4774">
              <v:shape style="position:absolute;left:832;top:5838;width:2;height:4774" coordorigin="832,5838" coordsize="0,4774" path="m832,10611l832,5838e" filled="f" stroked="t" strokeweight="1.435304pt" strokecolor="#2B2B2B">
                <v:path arrowok="t"/>
              </v:shape>
            </v:group>
            <v:group style="position:absolute;left:1483;top:10156;width:5024;height:2" coordorigin="1483,10156" coordsize="5024,2">
              <v:shape style="position:absolute;left:1483;top:10156;width:5024;height:2" coordorigin="1483,10156" coordsize="5024,0" path="m1483,10156l6507,10156e" filled="f" stroked="t" strokeweight=".956869pt" strokecolor="#282828">
                <v:path arrowok="t"/>
              </v:shape>
            </v:group>
            <v:group style="position:absolute;left:6430;top:10161;width:1990;height:2" coordorigin="6430,10161" coordsize="1990,2">
              <v:shape style="position:absolute;left:6430;top:10161;width:1990;height:2" coordorigin="6430,10161" coordsize="1990,0" path="m6430,10161l8420,10161e" filled="f" stroked="t" strokeweight=".956869pt" strokecolor="#3B3B3B">
                <v:path arrowok="t"/>
              </v:shape>
            </v:group>
            <v:group style="position:absolute;left:8344;top:10161;width:1942;height:2" coordorigin="8344,10161" coordsize="1942,2">
              <v:shape style="position:absolute;left:8344;top:10161;width:1942;height:2" coordorigin="8344,10161" coordsize="1942,0" path="m8344,10161l10286,10161e" filled="f" stroked="t" strokeweight=".956869pt" strokecolor="#181818">
                <v:path arrowok="t"/>
              </v:shape>
            </v:group>
            <v:group style="position:absolute;left:804;top:10367;width:1493;height:2" coordorigin="804,10367" coordsize="1493,2">
              <v:shape style="position:absolute;left:804;top:10367;width:1493;height:2" coordorigin="804,10367" coordsize="1493,0" path="m804,10367l2296,10367e" filled="f" stroked="t" strokeweight="1.435304pt" strokecolor="#444444">
                <v:path arrowok="t"/>
              </v:shape>
            </v:group>
            <v:group style="position:absolute;left:2220;top:10371;width:4287;height:2" coordorigin="2220,10371" coordsize="4287,2">
              <v:shape style="position:absolute;left:2220;top:10371;width:4287;height:2" coordorigin="2220,10371" coordsize="4287,0" path="m2220,10371l6507,10371e" filled="f" stroked="t" strokeweight=".956869pt" strokecolor="#232323">
                <v:path arrowok="t"/>
              </v:shape>
            </v:group>
            <v:group style="position:absolute;left:6478;top:10113;width:2;height:1131" coordorigin="6478,10113" coordsize="2,1131">
              <v:shape style="position:absolute;left:6478;top:10113;width:2;height:1131" coordorigin="6478,10113" coordsize="0,1131" path="m6478,11244l6478,10113e" filled="f" stroked="t" strokeweight=".956869pt" strokecolor="#232323">
                <v:path arrowok="t"/>
              </v:shape>
            </v:group>
            <v:group style="position:absolute;left:6430;top:10376;width:1990;height:2" coordorigin="6430,10376" coordsize="1990,2">
              <v:shape style="position:absolute;left:6430;top:10376;width:1990;height:2" coordorigin="6430,10376" coordsize="1990,0" path="m6430,10376l8420,10376e" filled="f" stroked="t" strokeweight=".956869pt" strokecolor="#484848">
                <v:path arrowok="t"/>
              </v:shape>
            </v:group>
            <v:group style="position:absolute;left:8344;top:10371;width:1942;height:2" coordorigin="8344,10371" coordsize="1942,2">
              <v:shape style="position:absolute;left:8344;top:10371;width:1942;height:2" coordorigin="8344,10371" coordsize="1942,0" path="m8344,10371l10286,10371e" filled="f" stroked="t" strokeweight=".956869pt" strokecolor="#181818">
                <v:path arrowok="t"/>
              </v:shape>
            </v:group>
            <v:group style="position:absolute;left:804;top:10578;width:1493;height:2" coordorigin="804,10578" coordsize="1493,2">
              <v:shape style="position:absolute;left:804;top:10578;width:1493;height:2" coordorigin="804,10578" coordsize="1493,0" path="m804,10578l2296,10578e" filled="f" stroked="t" strokeweight="1.435304pt" strokecolor="#444444">
                <v:path arrowok="t"/>
              </v:shape>
            </v:group>
            <v:group style="position:absolute;left:2268;top:9269;width:2;height:1553" coordorigin="2268,9269" coordsize="2,1553">
              <v:shape style="position:absolute;left:2268;top:9269;width:2;height:1553" coordorigin="2268,9269" coordsize="0,1553" path="m2268,10822l2268,9269e" filled="f" stroked="t" strokeweight="1.435304pt" strokecolor="#3B3B3B">
                <v:path arrowok="t"/>
              </v:shape>
            </v:group>
            <v:group style="position:absolute;left:2220;top:10582;width:4287;height:2" coordorigin="2220,10582" coordsize="4287,2">
              <v:shape style="position:absolute;left:2220;top:10582;width:4287;height:2" coordorigin="2220,10582" coordsize="4287,0" path="m2220,10582l6507,10582e" filled="f" stroked="t" strokeweight=".956869pt" strokecolor="#232323">
                <v:path arrowok="t"/>
              </v:shape>
            </v:group>
            <v:group style="position:absolute;left:6430;top:10587;width:1990;height:2" coordorigin="6430,10587" coordsize="1990,2">
              <v:shape style="position:absolute;left:6430;top:10587;width:1990;height:2" coordorigin="6430,10587" coordsize="1990,0" path="m6430,10587l8420,10587e" filled="f" stroked="t" strokeweight="1.435304pt" strokecolor="#4F4F4F">
                <v:path arrowok="t"/>
              </v:shape>
            </v:group>
            <v:group style="position:absolute;left:8344;top:10582;width:1942;height:2" coordorigin="8344,10582" coordsize="1942,2">
              <v:shape style="position:absolute;left:8344;top:10582;width:1942;height:2" coordorigin="8344,10582" coordsize="1942,0" path="m8344,10582l10286,10582e" filled="f" stroked="t" strokeweight=".956869pt" strokecolor="#232323">
                <v:path arrowok="t"/>
              </v:shape>
            </v:group>
            <v:group style="position:absolute;left:794;top:10788;width:7626;height:2" coordorigin="794,10788" coordsize="7626,2">
              <v:shape style="position:absolute;left:794;top:10788;width:7626;height:2" coordorigin="794,10788" coordsize="7626,0" path="m794,10788l8420,10788e" filled="f" stroked="t" strokeweight=".956869pt" strokecolor="#3F3F3F">
                <v:path arrowok="t"/>
              </v:shape>
            </v:group>
            <v:group style="position:absolute;left:8344;top:10793;width:1942;height:2" coordorigin="8344,10793" coordsize="1942,2">
              <v:shape style="position:absolute;left:8344;top:10793;width:1942;height:2" coordorigin="8344,10793" coordsize="1942,0" path="m8344,10793l10286,10793e" filled="f" stroked="t" strokeweight=".956869pt" strokecolor="#181818">
                <v:path arrowok="t"/>
              </v:shape>
            </v:group>
            <v:group style="position:absolute;left:794;top:11210;width:1502;height:2" coordorigin="794,11210" coordsize="1502,2">
              <v:shape style="position:absolute;left:794;top:11210;width:1502;height:2" coordorigin="794,11210" coordsize="1502,0" path="m794,11210l2296,11210e" filled="f" stroked="t" strokeweight=".956869pt" strokecolor="#444444">
                <v:path arrowok="t"/>
              </v:shape>
            </v:group>
            <v:group style="position:absolute;left:2220;top:11215;width:4287;height:2" coordorigin="2220,11215" coordsize="4287,2">
              <v:shape style="position:absolute;left:2220;top:11215;width:4287;height:2" coordorigin="2220,11215" coordsize="4287,0" path="m2220,11215l6507,11215e" filled="f" stroked="t" strokeweight=".956869pt" strokecolor="#282828">
                <v:path arrowok="t"/>
              </v:shape>
            </v:group>
            <v:group style="position:absolute;left:6430;top:11220;width:1990;height:2" coordorigin="6430,11220" coordsize="1990,2">
              <v:shape style="position:absolute;left:6430;top:11220;width:1990;height:2" coordorigin="6430,11220" coordsize="1990,0" path="m6430,11220l8420,11220e" filled="f" stroked="t" strokeweight="1.435304pt" strokecolor="#484848">
                <v:path arrowok="t"/>
              </v:shape>
            </v:group>
            <v:group style="position:absolute;left:8344;top:11215;width:1942;height:2" coordorigin="8344,11215" coordsize="1942,2">
              <v:shape style="position:absolute;left:8344;top:11215;width:1942;height:2" coordorigin="8344,11215" coordsize="1942,0" path="m8344,11215l10286,11215e" filled="f" stroked="t" strokeweight=".956869pt" strokecolor="#181818">
                <v:path arrowok="t"/>
              </v:shape>
            </v:group>
            <v:group style="position:absolute;left:794;top:11421;width:1933;height:2" coordorigin="794,11421" coordsize="1933,2">
              <v:shape style="position:absolute;left:794;top:11421;width:1933;height:2" coordorigin="794,11421" coordsize="1933,0" path="m794,11421l2727,11421e" filled="f" stroked="t" strokeweight="1.435304pt" strokecolor="#4B4B4B">
                <v:path arrowok="t"/>
              </v:shape>
            </v:group>
            <v:group style="position:absolute;left:1474;top:11426;width:5033;height:2" coordorigin="1474,11426" coordsize="5033,2">
              <v:shape style="position:absolute;left:1474;top:11426;width:5033;height:2" coordorigin="1474,11426" coordsize="5033,0" path="m1474,11426l6507,11426e" filled="f" stroked="t" strokeweight=".956869pt" strokecolor="#2B2B2F">
                <v:path arrowok="t"/>
              </v:shape>
            </v:group>
            <v:group style="position:absolute;left:6430;top:11431;width:1990;height:2" coordorigin="6430,11431" coordsize="1990,2">
              <v:shape style="position:absolute;left:6430;top:11431;width:1990;height:2" coordorigin="6430,11431" coordsize="1990,0" path="m6430,11431l8420,11431e" filled="f" stroked="t" strokeweight="1.435304pt" strokecolor="#484848">
                <v:path arrowok="t"/>
              </v:shape>
            </v:group>
            <v:group style="position:absolute;left:8344;top:11426;width:1942;height:2" coordorigin="8344,11426" coordsize="1942,2">
              <v:shape style="position:absolute;left:8344;top:11426;width:1942;height:2" coordorigin="8344,11426" coordsize="1942,0" path="m8344,11426l10286,11426e" filled="f" stroked="t" strokeweight=".956869pt" strokecolor="#181818">
                <v:path arrowok="t"/>
              </v:shape>
            </v:group>
            <v:group style="position:absolute;left:785;top:11848;width:765;height:2" coordorigin="785,11848" coordsize="765,2">
              <v:shape style="position:absolute;left:785;top:11848;width:765;height:2" coordorigin="785,11848" coordsize="765,0" path="m785,11848l1550,11848e" filled="f" stroked="t" strokeweight=".956869pt" strokecolor="#232323">
                <v:path arrowok="t"/>
              </v:shape>
            </v:group>
            <v:group style="position:absolute;left:1483;top:11852;width:8794;height:2" coordorigin="1483,11852" coordsize="8794,2">
              <v:shape style="position:absolute;left:1483;top:11852;width:8794;height:2" coordorigin="1483,11852" coordsize="8794,0" path="m1483,11852l10277,11852e" filled="f" stroked="t" strokeweight="1.435304pt" strokecolor="#484848">
                <v:path arrowok="t"/>
              </v:shape>
            </v:group>
            <v:group style="position:absolute;left:6473;top:11167;width:2;height:2598" coordorigin="6473,11167" coordsize="2,2598">
              <v:shape style="position:absolute;left:6473;top:11167;width:2;height:2598" coordorigin="6473,11167" coordsize="0,2598" path="m6473,13765l6473,11167e" filled="f" stroked="t" strokeweight="1.435304pt" strokecolor="#383838">
                <v:path arrowok="t"/>
              </v:shape>
            </v:group>
            <v:group style="position:absolute;left:785;top:12054;width:1990;height:2" coordorigin="785,12054" coordsize="1990,2">
              <v:shape style="position:absolute;left:785;top:12054;width:1990;height:2" coordorigin="785,12054" coordsize="1990,0" path="m785,12054l2775,12054e" filled="f" stroked="t" strokeweight="1.435304pt" strokecolor="#4B4B4B">
                <v:path arrowok="t"/>
              </v:shape>
            </v:group>
            <v:group style="position:absolute;left:2220;top:12059;width:4287;height:2" coordorigin="2220,12059" coordsize="4287,2">
              <v:shape style="position:absolute;left:2220;top:12059;width:4287;height:2" coordorigin="2220,12059" coordsize="4287,0" path="m2220,12059l6507,12059e" filled="f" stroked="t" strokeweight=".956869pt" strokecolor="#232323">
                <v:path arrowok="t"/>
              </v:shape>
            </v:group>
            <v:group style="position:absolute;left:6430;top:12063;width:1990;height:2" coordorigin="6430,12063" coordsize="1990,2">
              <v:shape style="position:absolute;left:6430;top:12063;width:1990;height:2" coordorigin="6430,12063" coordsize="1990,0" path="m6430,12063l8420,12063e" filled="f" stroked="t" strokeweight="1.435304pt" strokecolor="#4B4B4B">
                <v:path arrowok="t"/>
              </v:shape>
            </v:group>
            <v:group style="position:absolute;left:8344;top:12059;width:1933;height:2" coordorigin="8344,12059" coordsize="1933,2">
              <v:shape style="position:absolute;left:8344;top:12059;width:1933;height:2" coordorigin="8344,12059" coordsize="1933,0" path="m8344,12059l10277,12059e" filled="f" stroked="t" strokeweight=".956869pt" strokecolor="#232323">
                <v:path arrowok="t"/>
              </v:shape>
            </v:group>
            <v:group style="position:absolute;left:785;top:12269;width:765;height:2" coordorigin="785,12269" coordsize="765,2">
              <v:shape style="position:absolute;left:785;top:12269;width:765;height:2" coordorigin="785,12269" coordsize="765,0" path="m785,12269l1550,12269e" filled="f" stroked="t" strokeweight=".956869pt" strokecolor="#383838">
                <v:path arrowok="t"/>
              </v:shape>
            </v:group>
            <v:group style="position:absolute;left:1512;top:12039;width:2;height:451" coordorigin="1512,12039" coordsize="2,451">
              <v:shape style="position:absolute;left:1512;top:12039;width:2;height:451" coordorigin="1512,12039" coordsize="0,451" path="m1512,12490l1512,12039e" filled="f" stroked="t" strokeweight=".478435pt" strokecolor="#575757">
                <v:path arrowok="t"/>
              </v:shape>
            </v:group>
            <v:group style="position:absolute;left:1454;top:12265;width:1196;height:2" coordorigin="1454,12265" coordsize="1196,2">
              <v:shape style="position:absolute;left:1454;top:12265;width:1196;height:2" coordorigin="1454,12265" coordsize="1196,0" path="m1454,12265l2651,12265e" filled="f" stroked="t" strokeweight="1.435304pt" strokecolor="#545454">
                <v:path arrowok="t"/>
              </v:shape>
            </v:group>
            <v:group style="position:absolute;left:2220;top:12269;width:4287;height:2" coordorigin="2220,12269" coordsize="4287,2">
              <v:shape style="position:absolute;left:2220;top:12269;width:4287;height:2" coordorigin="2220,12269" coordsize="4287,0" path="m2220,12269l6507,12269e" filled="f" stroked="t" strokeweight=".956869pt" strokecolor="#232323">
                <v:path arrowok="t"/>
              </v:shape>
            </v:group>
            <v:group style="position:absolute;left:6430;top:12274;width:3847;height:2" coordorigin="6430,12274" coordsize="3847,2">
              <v:shape style="position:absolute;left:6430;top:12274;width:3847;height:2" coordorigin="6430,12274" coordsize="3847,0" path="m6430,12274l10277,12274e" filled="f" stroked="t" strokeweight="1.435304pt" strokecolor="#444444">
                <v:path arrowok="t"/>
              </v:shape>
            </v:group>
            <v:group style="position:absolute;left:785;top:12480;width:765;height:2" coordorigin="785,12480" coordsize="765,2">
              <v:shape style="position:absolute;left:785;top:12480;width:765;height:2" coordorigin="785,12480" coordsize="765,0" path="m785,12480l1550,12480e" filled="f" stroked="t" strokeweight=".956869pt" strokecolor="#2B2B2B">
                <v:path arrowok="t"/>
              </v:shape>
            </v:group>
            <v:group style="position:absolute;left:1483;top:12475;width:813;height:2" coordorigin="1483,12475" coordsize="813,2">
              <v:shape style="position:absolute;left:1483;top:12475;width:813;height:2" coordorigin="1483,12475" coordsize="813,0" path="m1483,12475l2296,12475e" filled="f" stroked="t" strokeweight="1.435304pt" strokecolor="#575757">
                <v:path arrowok="t"/>
              </v:shape>
            </v:group>
            <v:group style="position:absolute;left:2220;top:12480;width:4287;height:2" coordorigin="2220,12480" coordsize="4287,2">
              <v:shape style="position:absolute;left:2220;top:12480;width:4287;height:2" coordorigin="2220,12480" coordsize="4287,0" path="m2220,12480l6507,12480e" filled="f" stroked="t" strokeweight=".956869pt" strokecolor="#2B2B2B">
                <v:path arrowok="t"/>
              </v:shape>
            </v:group>
            <v:group style="position:absolute;left:6430;top:12485;width:3847;height:2" coordorigin="6430,12485" coordsize="3847,2">
              <v:shape style="position:absolute;left:6430;top:12485;width:3847;height:2" coordorigin="6430,12485" coordsize="3847,0" path="m6430,12485l10277,12485e" filled="f" stroked="t" strokeweight="1.435304pt" strokecolor="#444444">
                <v:path arrowok="t"/>
              </v:shape>
            </v:group>
            <v:group style="position:absolute;left:8392;top:8416;width:2;height:6576" coordorigin="8392,8416" coordsize="2,6576">
              <v:shape style="position:absolute;left:8392;top:8416;width:2;height:6576" coordorigin="8392,8416" coordsize="0,6576" path="m8392,14992l8392,8416e" filled="f" stroked="t" strokeweight="1.435304pt" strokecolor="#444444">
                <v:path arrowok="t"/>
              </v:shape>
            </v:group>
            <v:group style="position:absolute;left:785;top:12888;width:7636;height:2" coordorigin="785,12888" coordsize="7636,2">
              <v:shape style="position:absolute;left:785;top:12888;width:7636;height:2" coordorigin="785,12888" coordsize="7636,0" path="m785,12888l8420,12888e" filled="f" stroked="t" strokeweight=".956869pt" strokecolor="#383838">
                <v:path arrowok="t"/>
              </v:shape>
            </v:group>
            <v:group style="position:absolute;left:1512;top:12461;width:2;height:2521" coordorigin="1512,12461" coordsize="2,2521">
              <v:shape style="position:absolute;left:1512;top:12461;width:2;height:2521" coordorigin="1512,12461" coordsize="0,2521" path="m1512,14982l1512,12461e" filled="f" stroked="t" strokeweight=".478435pt" strokecolor="#2F2F2F">
                <v:path arrowok="t"/>
              </v:shape>
            </v:group>
            <v:group style="position:absolute;left:2249;top:7295;width:2;height:7688" coordorigin="2249,7295" coordsize="2,7688">
              <v:shape style="position:absolute;left:2249;top:7295;width:2;height:7688" coordorigin="2249,7295" coordsize="0,7688" path="m2249,14982l2249,7295e" filled="f" stroked="t" strokeweight="1.435304pt" strokecolor="#3B3B3B">
                <v:path arrowok="t"/>
              </v:shape>
            </v:group>
            <v:group style="position:absolute;left:8344;top:12892;width:1933;height:2" coordorigin="8344,12892" coordsize="1933,2">
              <v:shape style="position:absolute;left:8344;top:12892;width:1933;height:2" coordorigin="8344,12892" coordsize="1933,0" path="m8344,12892l10277,12892e" filled="f" stroked="t" strokeweight=".956869pt" strokecolor="#232323">
                <v:path arrowok="t"/>
              </v:shape>
            </v:group>
            <v:group style="position:absolute;left:785;top:13094;width:765;height:2" coordorigin="785,13094" coordsize="765,2">
              <v:shape style="position:absolute;left:785;top:13094;width:765;height:2" coordorigin="785,13094" coordsize="765,0" path="m785,13094l1550,13094e" filled="f" stroked="t" strokeweight=".956869pt" strokecolor="#232323">
                <v:path arrowok="t"/>
              </v:shape>
            </v:group>
            <v:group style="position:absolute;left:1483;top:13099;width:8794;height:2" coordorigin="1483,13099" coordsize="8794,2">
              <v:shape style="position:absolute;left:1483;top:13099;width:8794;height:2" coordorigin="1483,13099" coordsize="8794,0" path="m1483,13099l10277,13099e" filled="f" stroked="t" strokeweight="1.435304pt" strokecolor="#484848">
                <v:path arrowok="t"/>
              </v:shape>
            </v:group>
            <v:group style="position:absolute;left:775;top:13305;width:775;height:2" coordorigin="775,13305" coordsize="775,2">
              <v:shape style="position:absolute;left:775;top:13305;width:775;height:2" coordorigin="775,13305" coordsize="775,0" path="m775,13305l1550,13305e" filled="f" stroked="t" strokeweight=".956869pt" strokecolor="#232323">
                <v:path arrowok="t"/>
              </v:shape>
            </v:group>
            <v:group style="position:absolute;left:804;top:7055;width:2;height:7937" coordorigin="804,7055" coordsize="2,7937">
              <v:shape style="position:absolute;left:804;top:7055;width:2;height:7937" coordorigin="804,7055" coordsize="0,7937" path="m804,14992l804,7055e" filled="f" stroked="t" strokeweight="1.913738pt" strokecolor="#282828">
                <v:path arrowok="t"/>
              </v:shape>
            </v:group>
            <v:group style="position:absolute;left:1483;top:13309;width:8794;height:2" coordorigin="1483,13309" coordsize="8794,2">
              <v:shape style="position:absolute;left:1483;top:13309;width:8794;height:2" coordorigin="1483,13309" coordsize="8794,0" path="m1483,13309l10277,13309e" filled="f" stroked="t" strokeweight="1.435304pt" strokecolor="#444444">
                <v:path arrowok="t"/>
              </v:shape>
            </v:group>
            <v:group style="position:absolute;left:785;top:13516;width:1512;height:2" coordorigin="785,13516" coordsize="1512,2">
              <v:shape style="position:absolute;left:785;top:13516;width:1512;height:2" coordorigin="785,13516" coordsize="1512,0" path="m785,13516l2296,13516e" filled="f" stroked="t" strokeweight=".956869pt" strokecolor="#2F2F2F">
                <v:path arrowok="t"/>
              </v:shape>
            </v:group>
            <v:group style="position:absolute;left:2220;top:13520;width:4287;height:2" coordorigin="2220,13520" coordsize="4287,2">
              <v:shape style="position:absolute;left:2220;top:13520;width:4287;height:2" coordorigin="2220,13520" coordsize="4287,0" path="m2220,13520l6507,13520e" filled="f" stroked="t" strokeweight="1.435304pt" strokecolor="#4F4F4F">
                <v:path arrowok="t"/>
              </v:shape>
            </v:group>
            <v:group style="position:absolute;left:6430;top:13520;width:3847;height:2" coordorigin="6430,13520" coordsize="3847,2">
              <v:shape style="position:absolute;left:6430;top:13520;width:3847;height:2" coordorigin="6430,13520" coordsize="3847,0" path="m6430,13520l10277,13520e" filled="f" stroked="t" strokeweight=".956869pt" strokecolor="#3B3B3B">
                <v:path arrowok="t"/>
              </v:shape>
            </v:group>
            <v:group style="position:absolute;left:775;top:13726;width:1521;height:2" coordorigin="775,13726" coordsize="1521,2">
              <v:shape style="position:absolute;left:775;top:13726;width:1521;height:2" coordorigin="775,13726" coordsize="1521,0" path="m775,13726l2296,13726e" filled="f" stroked="t" strokeweight=".956869pt" strokecolor="#2F2F2F">
                <v:path arrowok="t"/>
              </v:shape>
            </v:group>
            <v:group style="position:absolute;left:2220;top:13731;width:4287;height:2" coordorigin="2220,13731" coordsize="4287,2">
              <v:shape style="position:absolute;left:2220;top:13731;width:4287;height:2" coordorigin="2220,13731" coordsize="4287,0" path="m2220,13731l6507,13731e" filled="f" stroked="t" strokeweight="1.435304pt" strokecolor="#4B4B4B">
                <v:path arrowok="t"/>
              </v:shape>
            </v:group>
            <v:group style="position:absolute;left:6430;top:13731;width:3847;height:2" coordorigin="6430,13731" coordsize="3847,2">
              <v:shape style="position:absolute;left:6430;top:13731;width:3847;height:2" coordorigin="6430,13731" coordsize="3847,0" path="m6430,13731l10277,13731e" filled="f" stroked="t" strokeweight=".956869pt" strokecolor="#343434">
                <v:path arrowok="t"/>
              </v:shape>
            </v:group>
            <v:group style="position:absolute;left:775;top:13942;width:1521;height:2" coordorigin="775,13942" coordsize="1521,2">
              <v:shape style="position:absolute;left:775;top:13942;width:1521;height:2" coordorigin="775,13942" coordsize="1521,0" path="m775,13942l2296,13942e" filled="f" stroked="t" strokeweight=".956869pt" strokecolor="#343434">
                <v:path arrowok="t"/>
              </v:shape>
            </v:group>
            <v:group style="position:absolute;left:2220;top:13942;width:4287;height:2" coordorigin="2220,13942" coordsize="4287,2">
              <v:shape style="position:absolute;left:2220;top:13942;width:4287;height:2" coordorigin="2220,13942" coordsize="4287,0" path="m2220,13942l6507,13942e" filled="f" stroked="t" strokeweight="1.435304pt" strokecolor="#4B4B4B">
                <v:path arrowok="t"/>
              </v:shape>
            </v:group>
            <v:group style="position:absolute;left:6468;top:13678;width:2;height:1313" coordorigin="6468,13678" coordsize="2,1313">
              <v:shape style="position:absolute;left:6468;top:13678;width:2;height:1313" coordorigin="6468,13678" coordsize="0,1313" path="m6468,14992l6468,13678e" filled="f" stroked="t" strokeweight=".956869pt" strokecolor="#1F1F1F">
                <v:path arrowok="t"/>
              </v:shape>
            </v:group>
            <v:group style="position:absolute;left:6430;top:13947;width:3847;height:2" coordorigin="6430,13947" coordsize="3847,2">
              <v:shape style="position:absolute;left:6430;top:13947;width:3847;height:2" coordorigin="6430,13947" coordsize="3847,0" path="m6430,13947l10277,13947e" filled="f" stroked="t" strokeweight=".956869pt" strokecolor="#2F2F2F">
                <v:path arrowok="t"/>
              </v:shape>
            </v:group>
            <v:group style="position:absolute;left:775;top:14148;width:775;height:2" coordorigin="775,14148" coordsize="775,2">
              <v:shape style="position:absolute;left:775;top:14148;width:775;height:2" coordorigin="775,14148" coordsize="775,0" path="m775,14148l1550,14148e" filled="f" stroked="t" strokeweight=".956869pt" strokecolor="#2B2B2B">
                <v:path arrowok="t"/>
              </v:shape>
            </v:group>
            <v:group style="position:absolute;left:1483;top:14153;width:8794;height:2" coordorigin="1483,14153" coordsize="8794,2">
              <v:shape style="position:absolute;left:1483;top:14153;width:8794;height:2" coordorigin="1483,14153" coordsize="8794,0" path="m1483,14153l10277,14153e" filled="f" stroked="t" strokeweight=".956869pt" strokecolor="#3F3F44">
                <v:path arrowok="t"/>
              </v:shape>
            </v:group>
            <v:group style="position:absolute;left:775;top:14359;width:775;height:2" coordorigin="775,14359" coordsize="775,2">
              <v:shape style="position:absolute;left:775;top:14359;width:775;height:2" coordorigin="775,14359" coordsize="775,0" path="m775,14359l1550,14359e" filled="f" stroked="t" strokeweight=".956869pt" strokecolor="#232323">
                <v:path arrowok="t"/>
              </v:shape>
            </v:group>
            <v:group style="position:absolute;left:1483;top:14364;width:8794;height:2" coordorigin="1483,14364" coordsize="8794,2">
              <v:shape style="position:absolute;left:1483;top:14364;width:8794;height:2" coordorigin="1483,14364" coordsize="8794,0" path="m1483,14364l10277,14364e" filled="f" stroked="t" strokeweight=".956869pt" strokecolor="#444444">
                <v:path arrowok="t"/>
              </v:shape>
            </v:group>
            <v:group style="position:absolute;left:775;top:14766;width:7645;height:2" coordorigin="775,14766" coordsize="7645,2">
              <v:shape style="position:absolute;left:775;top:14766;width:7645;height:2" coordorigin="775,14766" coordsize="7645,0" path="m775,14766l8420,14766e" filled="f" stroked="t" strokeweight=".956869pt" strokecolor="#3B3B3B">
                <v:path arrowok="t"/>
              </v:shape>
            </v:group>
            <v:group style="position:absolute;left:2230;top:14311;width:2;height:671" coordorigin="2230,14311" coordsize="2,671">
              <v:shape style="position:absolute;left:2230;top:14311;width:2;height:671" coordorigin="2230,14311" coordsize="0,671" path="m2230,14982l2230,14311e" filled="f" stroked="t" strokeweight=".956869pt" strokecolor="#282828">
                <v:path arrowok="t"/>
              </v:shape>
            </v:group>
            <v:group style="position:absolute;left:8344;top:14771;width:1933;height:2" coordorigin="8344,14771" coordsize="1933,2">
              <v:shape style="position:absolute;left:8344;top:14771;width:1933;height:2" coordorigin="8344,14771" coordsize="1933,0" path="m8344,14771l10277,14771e" filled="f" stroked="t" strokeweight=".956869pt" strokecolor="#282828">
                <v:path arrowok="t"/>
              </v:shape>
            </v:group>
            <v:group style="position:absolute;left:775;top:14977;width:7645;height:2" coordorigin="775,14977" coordsize="7645,2">
              <v:shape style="position:absolute;left:775;top:14977;width:7645;height:2" coordorigin="775,14977" coordsize="7645,0" path="m775,14977l8420,14977e" filled="f" stroked="t" strokeweight=".956869pt" strokecolor="#3B3B3B">
                <v:path arrowok="t"/>
              </v:shape>
            </v:group>
            <v:group style="position:absolute;left:8344;top:14982;width:1933;height:2" coordorigin="8344,14982" coordsize="1933,2">
              <v:shape style="position:absolute;left:8344;top:14982;width:1933;height:2" coordorigin="8344,14982" coordsize="1933,0" path="m8344,14982l10277,14982e" filled="f" stroked="t" strokeweight=".956869pt" strokecolor="#1F1F1F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</w:rPr>
        <w:t>4256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88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</w:rPr>
        <w:t>441000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62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</w:rPr>
        <w:t>OTOJIATA,li,OMA'hHX</w:t>
      </w:r>
      <w:r>
        <w:rPr>
          <w:rFonts w:ascii="Arial" w:hAnsi="Arial" w:cs="Arial" w:eastAsia="Arial"/>
          <w:sz w:val="15"/>
          <w:szCs w:val="15"/>
          <w:color w:val="3B3B3B"/>
          <w:spacing w:val="-17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</w:rPr>
        <w:t>KAMATA</w:t>
      </w:r>
      <w:r>
        <w:rPr>
          <w:rFonts w:ascii="Arial" w:hAnsi="Arial" w:cs="Arial" w:eastAsia="Arial"/>
          <w:sz w:val="15"/>
          <w:szCs w:val="15"/>
          <w:color w:val="3B3B3B"/>
          <w:spacing w:val="17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5"/>
        </w:rPr>
        <w:t>(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4"/>
        </w:rPr>
        <w:t>o.a425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5"/>
        </w:rPr>
        <w:t>7</w:t>
      </w:r>
      <w:r>
        <w:rPr>
          <w:rFonts w:ascii="Arial" w:hAnsi="Arial" w:cs="Arial" w:eastAsia="Arial"/>
          <w:sz w:val="15"/>
          <w:szCs w:val="15"/>
          <w:color w:val="4D4D4F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2"/>
        </w:rPr>
        <w:t>AO</w:t>
      </w:r>
      <w:r>
        <w:rPr>
          <w:rFonts w:ascii="Arial" w:hAnsi="Arial" w:cs="Arial" w:eastAsia="Arial"/>
          <w:sz w:val="15"/>
          <w:szCs w:val="15"/>
          <w:color w:val="4D4D4F"/>
          <w:spacing w:val="15"/>
          <w:w w:val="72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</w:rPr>
        <w:t>42</w:t>
      </w:r>
      <w:r>
        <w:rPr>
          <w:rFonts w:ascii="Arial" w:hAnsi="Arial" w:cs="Arial" w:eastAsia="Arial"/>
          <w:sz w:val="15"/>
          <w:szCs w:val="15"/>
          <w:color w:val="282828"/>
          <w:spacing w:val="-14"/>
          <w:w w:val="100"/>
        </w:rPr>
        <w:t>6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</w:rPr>
        <w:t>5)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1" w:lineRule="exact"/>
        <w:ind w:left="207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-38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>257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2"/>
          <w:position w:val="1"/>
        </w:rPr>
        <w:t>441100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53"/>
          <w:w w:val="8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1"/>
        </w:rPr>
        <w:t>0mnBT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70"/>
          <w:position w:val="1"/>
        </w:rPr>
        <w:t>laT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71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606060"/>
          <w:spacing w:val="8"/>
          <w:w w:val="79"/>
          <w:position w:val="1"/>
        </w:rPr>
        <w:t>B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1"/>
        </w:rPr>
        <w:t>,!lOMal\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1"/>
          <w:w w:val="79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9"/>
          <w:position w:val="1"/>
        </w:rPr>
        <w:t>xapntj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9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15"/>
          <w:w w:val="99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0"/>
          <w:position w:val="1"/>
        </w:rPr>
        <w:t>O,!</w:t>
      </w:r>
      <w:r>
        <w:rPr>
          <w:rFonts w:ascii="Arial" w:hAnsi="Arial" w:cs="Arial" w:eastAsia="Arial"/>
          <w:sz w:val="15"/>
          <w:szCs w:val="15"/>
          <w:color w:val="4D4D4F"/>
          <w:spacing w:val="9"/>
          <w:w w:val="71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7"/>
          <w:position w:val="1"/>
        </w:rPr>
        <w:t>BpeAHocnt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07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3"/>
          <w:position w:val="1"/>
        </w:rPr>
        <w:t>4258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93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-36"/>
          <w:w w:val="93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-4"/>
          <w:w w:val="67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5"/>
          <w:position w:val="1"/>
        </w:rPr>
        <w:t>200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53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8"/>
          <w:position w:val="2"/>
        </w:rPr>
        <w:t>0TnnBT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8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11"/>
          <w:w w:val="88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  <w:position w:val="2"/>
        </w:rPr>
        <w:t>Ka.\IBTa</w:t>
      </w:r>
      <w:r>
        <w:rPr>
          <w:rFonts w:ascii="Arial" w:hAnsi="Arial" w:cs="Arial" w:eastAsia="Arial"/>
          <w:sz w:val="15"/>
          <w:szCs w:val="15"/>
          <w:color w:val="606060"/>
          <w:spacing w:val="-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100"/>
          <w:position w:val="2"/>
        </w:rPr>
        <w:t>OCTa1lllM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3"/>
          <w:position w:val="2"/>
        </w:rPr>
        <w:t>HHHOHMB</w:t>
      </w:r>
      <w:r>
        <w:rPr>
          <w:rFonts w:ascii="Arial" w:hAnsi="Arial" w:cs="Arial" w:eastAsia="Arial"/>
          <w:sz w:val="15"/>
          <w:szCs w:val="15"/>
          <w:color w:val="606060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8"/>
          <w:position w:val="2"/>
        </w:rPr>
        <w:t>BJ13CTl!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3" w:after="0" w:line="266" w:lineRule="auto"/>
        <w:ind w:left="1537" w:right="4980" w:firstLine="-1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886581pt;margin-top:5.495971pt;width:58.936677pt;height:9.5pt;mso-position-horizontal-relative:page;mso-position-vertical-relative:paragraph;z-index:-2153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D4D4F"/>
                      <w:spacing w:val="0"/>
                      <w:w w:val="100"/>
                      <w:position w:val="1"/>
                    </w:rPr>
                    <w:t>4259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D4D4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D4D4F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06060"/>
                      <w:spacing w:val="0"/>
                      <w:w w:val="80"/>
                      <w:position w:val="1"/>
                    </w:rPr>
                    <w:t>441300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606060"/>
          <w:w w:val="85"/>
        </w:rPr>
        <w:t>OTnnBT</w:t>
      </w:r>
      <w:r>
        <w:rPr>
          <w:rFonts w:ascii="Arial" w:hAnsi="Arial" w:cs="Arial" w:eastAsia="Arial"/>
          <w:sz w:val="15"/>
          <w:szCs w:val="15"/>
          <w:color w:val="60606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6"/>
        </w:rPr>
        <w:t>KliMaT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6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6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6"/>
        </w:rPr>
        <w:t>AOMahH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6"/>
        </w:rPr>
        <w:t>M</w:t>
      </w:r>
      <w:r>
        <w:rPr>
          <w:rFonts w:ascii="Arial" w:hAnsi="Arial" w:cs="Arial" w:eastAsia="Arial"/>
          <w:sz w:val="15"/>
          <w:szCs w:val="15"/>
          <w:color w:val="606060"/>
          <w:spacing w:val="-4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</w:rPr>
        <w:t>jasa»M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2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</w:rPr>
        <w:t>cjlHHaHcujcKl!M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0"/>
        </w:rPr>
        <w:t>HHC'I'HTyllHjaMa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40" w:lineRule="auto"/>
        <w:ind w:left="198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</w:rPr>
        <w:t>4260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-83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1"/>
        </w:rPr>
        <w:t>441400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52"/>
          <w:w w:val="8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9"/>
        </w:rPr>
        <w:t>0TnnBT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0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9"/>
        </w:rPr>
        <w:t>K8M8T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0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8"/>
        </w:rPr>
        <w:t>.[IOMahJJ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8"/>
        </w:rPr>
        <w:t>M</w:t>
      </w:r>
      <w:r>
        <w:rPr>
          <w:rFonts w:ascii="Arial" w:hAnsi="Arial" w:cs="Arial" w:eastAsia="Arial"/>
          <w:sz w:val="15"/>
          <w:szCs w:val="15"/>
          <w:color w:val="606060"/>
          <w:spacing w:val="24"/>
          <w:w w:val="68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8"/>
        </w:rPr>
        <w:t>DOCJ10BHH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68"/>
        </w:rPr>
        <w:t>M</w:t>
      </w:r>
      <w:r>
        <w:rPr>
          <w:rFonts w:ascii="Arial" w:hAnsi="Arial" w:cs="Arial" w:eastAsia="Arial"/>
          <w:sz w:val="15"/>
          <w:szCs w:val="15"/>
          <w:color w:val="606060"/>
          <w:spacing w:val="-1"/>
          <w:w w:val="68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1"/>
        </w:rPr>
        <w:t>6aHK3M8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1" w:lineRule="exact"/>
        <w:ind w:left="198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-30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8"/>
          <w:position w:val="1"/>
        </w:rPr>
        <w:t>261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79"/>
          <w:position w:val="1"/>
        </w:rPr>
        <w:t>441500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68"/>
          <w:w w:val="79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2"/>
          <w:position w:val="1"/>
        </w:rPr>
        <w:t>0TnnaT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8"/>
          <w:position w:val="1"/>
        </w:rPr>
        <w:t>KaMBT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8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6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8"/>
          <w:position w:val="1"/>
        </w:rPr>
        <w:t>OCTa1IH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8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5"/>
          <w:w w:val="7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5"/>
          <w:position w:val="1"/>
        </w:rPr>
        <w:t>.[IOMBiiH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5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606060"/>
          <w:spacing w:val="-2"/>
          <w:w w:val="7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9"/>
          <w:position w:val="1"/>
        </w:rPr>
        <w:t>KpeJllfTOpHM3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198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-38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>262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0"/>
          <w:position w:val="1"/>
        </w:rPr>
        <w:t>441600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70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0"/>
          <w:position w:val="1"/>
        </w:rPr>
        <w:t>0TnJ18T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0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1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42"/>
          <w:position w:val="1"/>
        </w:rPr>
        <w:t>18T</w:t>
      </w:r>
      <w:r>
        <w:rPr>
          <w:rFonts w:ascii="Arial" w:hAnsi="Arial" w:cs="Arial" w:eastAsia="Arial"/>
          <w:sz w:val="15"/>
          <w:szCs w:val="15"/>
          <w:color w:val="606060"/>
          <w:spacing w:val="10"/>
          <w:w w:val="143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5"/>
          <w:position w:val="1"/>
        </w:rPr>
        <w:t>.[10MaliUHCTBHM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6"/>
          <w:position w:val="1"/>
        </w:rPr>
        <w:t>8</w:t>
      </w:r>
      <w:r>
        <w:rPr>
          <w:rFonts w:ascii="Arial" w:hAnsi="Arial" w:cs="Arial" w:eastAsia="Arial"/>
          <w:sz w:val="15"/>
          <w:szCs w:val="15"/>
          <w:color w:val="606060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06060"/>
          <w:spacing w:val="0"/>
          <w:w w:val="130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606060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3"/>
          <w:position w:val="1"/>
        </w:rPr>
        <w:t>JeMJbll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98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82"/>
          <w:position w:val="1"/>
        </w:rPr>
        <w:t>4263</w:t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2"/>
          <w:position w:val="2"/>
        </w:rPr>
        <w:t>44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1"/>
          <w:w w:val="82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82"/>
          <w:position w:val="2"/>
        </w:rPr>
        <w:t>700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55"/>
          <w:w w:val="82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  <w:position w:val="2"/>
        </w:rPr>
        <w:t>OTnnaT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2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17"/>
          <w:w w:val="82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9"/>
          <w:position w:val="2"/>
        </w:rPr>
        <w:t>KaMaT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0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8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4D4D4F"/>
          <w:spacing w:val="8"/>
          <w:w w:val="88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5"/>
          <w:position w:val="2"/>
        </w:rPr>
        <w:t>.aoMali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6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0"/>
          <w:position w:val="2"/>
        </w:rPr>
        <w:t>cjlHHaHcujcK</w:t>
      </w:r>
      <w:r>
        <w:rPr>
          <w:rFonts w:ascii="Arial" w:hAnsi="Arial" w:cs="Arial" w:eastAsia="Arial"/>
          <w:sz w:val="15"/>
          <w:szCs w:val="15"/>
          <w:color w:val="4D4D4F"/>
          <w:spacing w:val="-2"/>
          <w:w w:val="81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3"/>
          <w:position w:val="2"/>
        </w:rPr>
        <w:t>.nepnBl!Te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198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8"/>
          <w:position w:val="2"/>
        </w:rPr>
        <w:t>4264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66"/>
          <w:w w:val="78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8"/>
          <w:position w:val="2"/>
        </w:rPr>
        <w:t>441800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86"/>
          <w:w w:val="78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8"/>
          <w:position w:val="2"/>
        </w:rPr>
        <w:t>0TDJ18T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8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7"/>
          <w:w w:val="78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9"/>
          <w:position w:val="2"/>
        </w:rPr>
        <w:t>K3M8T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0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24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63"/>
          <w:position w:val="2"/>
        </w:rPr>
        <w:t>113</w:t>
      </w:r>
      <w:r>
        <w:rPr>
          <w:rFonts w:ascii="Arial" w:hAnsi="Arial" w:cs="Arial" w:eastAsia="Arial"/>
          <w:sz w:val="15"/>
          <w:szCs w:val="15"/>
          <w:color w:val="4D4D4F"/>
          <w:spacing w:val="1"/>
          <w:w w:val="63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9"/>
          <w:position w:val="2"/>
        </w:rPr>
        <w:t>JlOMali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80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4D4D4F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4"/>
          <w:position w:val="2"/>
        </w:rPr>
        <w:t>MCHHUC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98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4"/>
          <w:position w:val="1"/>
        </w:rPr>
        <w:t>4265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57"/>
          <w:w w:val="74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4"/>
          <w:position w:val="2"/>
        </w:rPr>
        <w:t>44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10"/>
          <w:w w:val="74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4"/>
          <w:position w:val="2"/>
        </w:rPr>
        <w:t>900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0"/>
          <w:w w:val="74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606060"/>
          <w:spacing w:val="44"/>
          <w:w w:val="7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4"/>
          <w:position w:val="2"/>
        </w:rPr>
        <w:t>&lt;I&gt;IIRatiCHjCK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4"/>
          <w:position w:val="2"/>
        </w:rPr>
        <w:t>C</w:t>
      </w:r>
      <w:r>
        <w:rPr>
          <w:rFonts w:ascii="Arial" w:hAnsi="Arial" w:cs="Arial" w:eastAsia="Arial"/>
          <w:sz w:val="15"/>
          <w:szCs w:val="15"/>
          <w:color w:val="4D4D4F"/>
          <w:spacing w:val="-5"/>
          <w:w w:val="7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5"/>
          <w:position w:val="2"/>
        </w:rPr>
        <w:t>DpOMCH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6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25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67"/>
          <w:position w:val="2"/>
        </w:rPr>
        <w:t>118</w:t>
      </w:r>
      <w:r>
        <w:rPr>
          <w:rFonts w:ascii="Arial" w:hAnsi="Arial" w:cs="Arial" w:eastAsia="Arial"/>
          <w:sz w:val="15"/>
          <w:szCs w:val="15"/>
          <w:color w:val="3B3B3B"/>
          <w:spacing w:val="-2"/>
          <w:w w:val="67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5"/>
          <w:position w:val="2"/>
        </w:rPr>
        <w:t>cjlHH3HCHjCKII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6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  <w:position w:val="2"/>
        </w:rPr>
        <w:t>liii3HHJHM8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198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2"/>
        </w:rPr>
        <w:t>4266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88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82828"/>
          <w:spacing w:val="0"/>
          <w:w w:val="81"/>
          <w:position w:val="2"/>
        </w:rPr>
        <w:t>442000</w:t>
      </w:r>
      <w:r>
        <w:rPr>
          <w:rFonts w:ascii="Courier New" w:hAnsi="Courier New" w:cs="Courier New" w:eastAsia="Courier New"/>
          <w:sz w:val="19"/>
          <w:szCs w:val="19"/>
          <w:color w:val="282828"/>
          <w:spacing w:val="62"/>
          <w:w w:val="81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7"/>
          <w:position w:val="2"/>
        </w:rPr>
        <w:t>OTUJIATA</w:t>
      </w:r>
      <w:r>
        <w:rPr>
          <w:rFonts w:ascii="Arial" w:hAnsi="Arial" w:cs="Arial" w:eastAsia="Arial"/>
          <w:sz w:val="15"/>
          <w:szCs w:val="15"/>
          <w:color w:val="3B3B3B"/>
          <w:spacing w:val="-13"/>
          <w:w w:val="107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7"/>
          <w:position w:val="2"/>
        </w:rPr>
        <w:t>CTPAHHXKAMATA</w:t>
      </w:r>
      <w:r>
        <w:rPr>
          <w:rFonts w:ascii="Arial" w:hAnsi="Arial" w:cs="Arial" w:eastAsia="Arial"/>
          <w:sz w:val="15"/>
          <w:szCs w:val="15"/>
          <w:color w:val="3B3B3B"/>
          <w:spacing w:val="25"/>
          <w:w w:val="107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9"/>
          <w:position w:val="2"/>
        </w:rPr>
        <w:t>(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9"/>
          <w:position w:val="2"/>
        </w:rPr>
        <w:t>o.!{426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89"/>
          <w:position w:val="2"/>
        </w:rPr>
        <w:t>7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9"/>
          <w:position w:val="2"/>
        </w:rPr>
        <w:t>.n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89"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89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95"/>
          <w:position w:val="2"/>
        </w:rPr>
        <w:t>427</w:t>
      </w:r>
      <w:r>
        <w:rPr>
          <w:rFonts w:ascii="Arial" w:hAnsi="Arial" w:cs="Arial" w:eastAsia="Arial"/>
          <w:sz w:val="15"/>
          <w:szCs w:val="15"/>
          <w:color w:val="282828"/>
          <w:spacing w:val="-17"/>
          <w:w w:val="95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62"/>
          <w:position w:val="2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151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886581pt;margin-top:5.495956pt;width:58.458245pt;height:9.5pt;mso-position-horizontal-relative:page;mso-position-vertical-relative:paragraph;z-index:-2153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80"/>
                      <w:position w:val="1"/>
                    </w:rPr>
                    <w:t>4267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-87"/>
                      <w:w w:val="80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80"/>
                      <w:position w:val="1"/>
                    </w:rPr>
                    <w:t>442100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606060"/>
          <w:w w:val="85"/>
        </w:rPr>
        <w:t>OTnnBT</w:t>
      </w:r>
      <w:r>
        <w:rPr>
          <w:rFonts w:ascii="Arial" w:hAnsi="Arial" w:cs="Arial" w:eastAsia="Arial"/>
          <w:sz w:val="15"/>
          <w:szCs w:val="15"/>
          <w:color w:val="606060"/>
          <w:w w:val="86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7"/>
        </w:rPr>
        <w:t>KaMBT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7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-5"/>
          <w:w w:val="77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</w:rPr>
        <w:t>ua</w:t>
      </w:r>
      <w:r>
        <w:rPr>
          <w:rFonts w:ascii="Arial" w:hAnsi="Arial" w:cs="Arial" w:eastAsia="Arial"/>
          <w:sz w:val="15"/>
          <w:szCs w:val="15"/>
          <w:color w:val="4D4D4F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96"/>
        </w:rPr>
        <w:t>xaprHje</w:t>
      </w:r>
      <w:r>
        <w:rPr>
          <w:rFonts w:ascii="Arial" w:hAnsi="Arial" w:cs="Arial" w:eastAsia="Arial"/>
          <w:sz w:val="15"/>
          <w:szCs w:val="15"/>
          <w:color w:val="4D4D4F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-25"/>
          <w:w w:val="91"/>
        </w:rPr>
        <w:t>o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1"/>
        </w:rPr>
        <w:t>.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1"/>
        </w:rPr>
        <w:t>n</w:t>
      </w:r>
      <w:r>
        <w:rPr>
          <w:rFonts w:ascii="Arial" w:hAnsi="Arial" w:cs="Arial" w:eastAsia="Arial"/>
          <w:sz w:val="15"/>
          <w:szCs w:val="15"/>
          <w:color w:val="606060"/>
          <w:spacing w:val="-10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4"/>
        </w:rPr>
        <w:t>spe.nHOCT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5"/>
        </w:rPr>
        <w:t>H</w:t>
      </w:r>
      <w:r>
        <w:rPr>
          <w:rFonts w:ascii="Arial" w:hAnsi="Arial" w:cs="Arial" w:eastAsia="Arial"/>
          <w:sz w:val="15"/>
          <w:szCs w:val="15"/>
          <w:color w:val="4D4D4F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4"/>
        </w:rPr>
        <w:t>eMUTOBa</w:t>
      </w:r>
      <w:r>
        <w:rPr>
          <w:rFonts w:ascii="Arial" w:hAnsi="Arial" w:cs="Arial" w:eastAsia="Arial"/>
          <w:sz w:val="15"/>
          <w:szCs w:val="15"/>
          <w:color w:val="3B3B3B"/>
          <w:spacing w:val="-6"/>
          <w:w w:val="75"/>
        </w:rPr>
        <w:t>H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606060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100"/>
        </w:rPr>
        <w:t>na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240" w:lineRule="auto"/>
        <w:ind w:left="151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5"/>
          <w:szCs w:val="15"/>
          <w:color w:val="3B3B3B"/>
          <w:spacing w:val="0"/>
          <w:w w:val="73"/>
        </w:rPr>
        <w:t>IUI</w:t>
      </w:r>
      <w:r>
        <w:rPr>
          <w:rFonts w:ascii="Arial" w:hAnsi="Arial" w:cs="Arial" w:eastAsia="Arial"/>
          <w:sz w:val="15"/>
          <w:szCs w:val="15"/>
          <w:color w:val="3B3B3B"/>
          <w:spacing w:val="-8"/>
          <w:w w:val="73"/>
        </w:rPr>
        <w:t>O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3"/>
        </w:rPr>
        <w:t>CTp8HO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3"/>
        </w:rPr>
        <w:t>M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21"/>
          <w:w w:val="73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3"/>
        </w:rPr>
        <w:t>cjlHH3HCHjCKO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73"/>
        </w:rPr>
        <w:t>M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73"/>
        </w:rPr>
        <w:t> </w:t>
      </w:r>
      <w:r>
        <w:rPr>
          <w:rFonts w:ascii="Arial" w:hAnsi="Arial" w:cs="Arial" w:eastAsia="Arial"/>
          <w:sz w:val="13"/>
          <w:szCs w:val="13"/>
          <w:color w:val="3B3B3B"/>
          <w:spacing w:val="0"/>
          <w:w w:val="101"/>
        </w:rPr>
        <w:t>TplKifiiiTY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0" w:after="0" w:line="240" w:lineRule="auto"/>
        <w:ind w:left="198" w:right="-20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0"/>
        </w:rPr>
        <w:t>4268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87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0"/>
          <w:position w:val="1"/>
        </w:rPr>
        <w:t>442200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70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5"/>
          <w:position w:val="1"/>
        </w:rPr>
        <w:t>OTnnat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96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606060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8"/>
          <w:position w:val="1"/>
        </w:rPr>
        <w:t>KaMaT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8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4D4D4F"/>
          <w:spacing w:val="1"/>
          <w:w w:val="7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8"/>
          <w:position w:val="1"/>
        </w:rPr>
        <w:t>CTpaHH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8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4D4D4F"/>
          <w:spacing w:val="-5"/>
          <w:w w:val="7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D4D4F"/>
          <w:spacing w:val="0"/>
          <w:w w:val="79"/>
          <w:position w:val="1"/>
        </w:rPr>
        <w:t>sna.aaMa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740" w:right="160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1580" w:bottom="280" w:left="860" w:right="1620"/>
          <w:footerReference w:type="default" r:id="rId35"/>
          <w:pgSz w:w="11980" w:h="1688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4" w:right="-67"/>
        <w:jc w:val="left"/>
        <w:tabs>
          <w:tab w:pos="9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D5D5E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5D5D5E"/>
          <w:spacing w:val="7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44424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5D5D5E"/>
          <w:spacing w:val="0"/>
          <w:w w:val="100"/>
        </w:rPr>
        <w:t>axa</w:t>
      </w:r>
      <w:r>
        <w:rPr>
          <w:rFonts w:ascii="Times New Roman" w:hAnsi="Times New Roman" w:cs="Times New Roman" w:eastAsia="Times New Roman"/>
          <w:sz w:val="18"/>
          <w:szCs w:val="18"/>
          <w:color w:val="5D5D5E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D5D5E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1"/>
        </w:rPr>
        <w:t>l&gt;p</w:t>
      </w:r>
      <w:r>
        <w:rPr>
          <w:rFonts w:ascii="Arial" w:hAnsi="Arial" w:cs="Arial" w:eastAsia="Arial"/>
          <w:sz w:val="15"/>
          <w:szCs w:val="15"/>
          <w:color w:val="444244"/>
          <w:spacing w:val="-8"/>
          <w:w w:val="102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92"/>
        </w:rPr>
        <w:t>j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124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w w:val="118"/>
          <w:position w:val="-4"/>
        </w:rPr>
        <w:t>On</w:t>
      </w:r>
      <w:r>
        <w:rPr>
          <w:rFonts w:ascii="Arial" w:hAnsi="Arial" w:cs="Arial" w:eastAsia="Arial"/>
          <w:sz w:val="15"/>
          <w:szCs w:val="15"/>
          <w:color w:val="2A2A2A"/>
          <w:spacing w:val="-2"/>
          <w:w w:val="119"/>
          <w:position w:val="-4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9"/>
          <w:position w:val="-4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44244"/>
          <w:w w:val="148"/>
        </w:rPr>
        <w:t>I</w:t>
      </w:r>
      <w:r>
        <w:rPr>
          <w:rFonts w:ascii="Arial" w:hAnsi="Arial" w:cs="Arial" w:eastAsia="Arial"/>
          <w:sz w:val="15"/>
          <w:szCs w:val="15"/>
          <w:color w:val="444244"/>
          <w:spacing w:val="-28"/>
          <w:w w:val="149"/>
        </w:rPr>
        <w:t>1</w:t>
      </w:r>
      <w:r>
        <w:rPr>
          <w:rFonts w:ascii="Arial" w:hAnsi="Arial" w:cs="Arial" w:eastAsia="Arial"/>
          <w:sz w:val="15"/>
          <w:szCs w:val="15"/>
          <w:color w:val="5D5D5E"/>
          <w:spacing w:val="-13"/>
          <w:w w:val="95"/>
        </w:rPr>
        <w:t>3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70"/>
        </w:rPr>
        <w:t>1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70"/>
        </w:rPr>
        <w:t>1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109"/>
        </w:rPr>
        <w:t>0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1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3" w:equalWidth="0">
            <w:col w:w="1305" w:space="2086"/>
            <w:col w:w="410" w:space="3516"/>
            <w:col w:w="2183"/>
          </w:cols>
        </w:sectPr>
      </w:pPr>
      <w:rPr/>
    </w:p>
    <w:p>
      <w:pPr>
        <w:spacing w:before="0" w:after="0" w:line="249" w:lineRule="exact"/>
        <w:ind w:left="267" w:right="-20"/>
        <w:jc w:val="left"/>
        <w:tabs>
          <w:tab w:pos="900" w:val="left"/>
          <w:tab w:pos="5920" w:val="left"/>
          <w:tab w:pos="79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-5"/>
          <w:w w:val="177"/>
          <w:position w:val="7"/>
        </w:rPr>
        <w:t>o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77"/>
          <w:position w:val="7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73"/>
          <w:w w:val="177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7"/>
        </w:rPr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1"/>
          <w:position w:val="8"/>
        </w:rPr>
        <w:t>K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81"/>
          <w:position w:val="8"/>
        </w:rPr>
        <w:t>O</w:t>
      </w:r>
      <w:r>
        <w:rPr>
          <w:rFonts w:ascii="Arial" w:hAnsi="Arial" w:cs="Arial" w:eastAsia="Arial"/>
          <w:sz w:val="15"/>
          <w:szCs w:val="15"/>
          <w:color w:val="131313"/>
          <w:spacing w:val="0"/>
          <w:w w:val="153"/>
          <w:position w:val="8"/>
        </w:rPr>
        <w:t>I</w:t>
      </w:r>
      <w:r>
        <w:rPr>
          <w:rFonts w:ascii="Arial" w:hAnsi="Arial" w:cs="Arial" w:eastAsia="Arial"/>
          <w:sz w:val="15"/>
          <w:szCs w:val="15"/>
          <w:color w:val="131313"/>
          <w:spacing w:val="-10"/>
          <w:w w:val="153"/>
          <w:position w:val="8"/>
        </w:rPr>
        <w:t>I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2"/>
          <w:position w:val="8"/>
        </w:rPr>
        <w:t>Ta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8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39"/>
          <w:position w:val="-2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6"/>
          <w:w w:val="139"/>
          <w:position w:val="-2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1"/>
          <w:position w:val="-2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-2"/>
          <w:w w:val="80"/>
          <w:position w:val="-2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2"/>
          <w:w w:val="77"/>
          <w:position w:val="-2"/>
        </w:rPr>
        <w:t>X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3"/>
          <w:position w:val="-2"/>
        </w:rPr>
        <w:t>0J</w:t>
      </w:r>
      <w:r>
        <w:rPr>
          <w:rFonts w:ascii="Arial" w:hAnsi="Arial" w:cs="Arial" w:eastAsia="Arial"/>
          <w:sz w:val="15"/>
          <w:szCs w:val="15"/>
          <w:color w:val="444244"/>
          <w:spacing w:val="-13"/>
          <w:w w:val="93"/>
          <w:position w:val="-2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3"/>
          <w:w w:val="91"/>
          <w:position w:val="-2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5"/>
          <w:position w:val="-2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181"/>
          <w:position w:val="-2"/>
        </w:rPr>
        <w:t>r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73"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63"/>
          <w:position w:val="-2"/>
        </w:rPr>
        <w:t>}</w:t>
      </w:r>
      <w:r>
        <w:rPr>
          <w:rFonts w:ascii="Arial" w:hAnsi="Arial" w:cs="Arial" w:eastAsia="Arial"/>
          <w:sz w:val="15"/>
          <w:szCs w:val="15"/>
          <w:color w:val="707070"/>
          <w:spacing w:val="-19"/>
          <w:w w:val="63"/>
          <w:position w:val="-2"/>
        </w:rPr>
        <w:t>: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7"/>
          <w:position w:val="-2"/>
        </w:rPr>
        <w:t>UI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98"/>
          <w:position w:val="-2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5"/>
          <w:position w:val="-2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7"/>
          <w:position w:val="-2"/>
        </w:rPr>
        <w:t>TcK</w:t>
      </w:r>
      <w:r>
        <w:rPr>
          <w:rFonts w:ascii="Arial" w:hAnsi="Arial" w:cs="Arial" w:eastAsia="Arial"/>
          <w:sz w:val="15"/>
          <w:szCs w:val="15"/>
          <w:color w:val="444244"/>
          <w:spacing w:val="-1"/>
          <w:w w:val="108"/>
          <w:position w:val="-2"/>
        </w:rPr>
        <w:t>y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63"/>
          <w:position w:val="-2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163"/>
          <w:position w:val="-2"/>
        </w:rPr>
        <w:t>i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3"/>
          <w:position w:val="-2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181"/>
          <w:position w:val="-2"/>
        </w:rPr>
        <w:t>r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2"/>
          <w:position w:val="-2"/>
        </w:rPr>
        <w:t>oJ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92"/>
          <w:position w:val="-2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8"/>
          <w:position w:val="-2"/>
        </w:rPr>
        <w:t>n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118"/>
          <w:position w:val="-2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7"/>
          <w:position w:val="-2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72" w:right="-20"/>
        <w:jc w:val="left"/>
        <w:tabs>
          <w:tab w:pos="1060" w:val="left"/>
          <w:tab w:pos="3540" w:val="left"/>
          <w:tab w:pos="6560" w:val="left"/>
          <w:tab w:pos="84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2A2A2A"/>
          <w:spacing w:val="0"/>
          <w:w w:val="136"/>
        </w:rPr>
        <w:t>1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4424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44424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2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244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06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210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>4269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6"/>
        </w:rPr>
        <w:t>442300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1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1"/>
        </w:rPr>
        <w:t>0rnnaT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5"/>
          <w:w w:val="8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6"/>
          <w:position w:val="1"/>
        </w:rPr>
        <w:t>K3MaT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6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6"/>
          <w:w w:val="7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8"/>
          <w:position w:val="1"/>
        </w:rPr>
        <w:t>MYnTifn3TCpanHII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8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707070"/>
          <w:spacing w:val="28"/>
          <w:w w:val="7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8"/>
          <w:position w:val="1"/>
        </w:rPr>
        <w:t>lfHCTJJTYUifjaMa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10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>4270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6"/>
          <w:position w:val="1"/>
        </w:rPr>
        <w:t>442400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1"/>
          <w:w w:val="8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2"/>
        </w:rPr>
        <w:t>0rnnaT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8"/>
          <w:w w:val="86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0"/>
          <w:position w:val="2"/>
        </w:rPr>
        <w:t>KaMaT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0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5"/>
          <w:w w:val="7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0"/>
          <w:position w:val="2"/>
        </w:rPr>
        <w:t>CTpaHII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0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25"/>
          <w:w w:val="7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0"/>
          <w:position w:val="2"/>
        </w:rPr>
        <w:t>OOCJIOBHH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0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-3"/>
          <w:w w:val="7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8"/>
          <w:position w:val="2"/>
        </w:rPr>
        <w:t>6aHI\'aMa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10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0"/>
          <w:position w:val="1"/>
        </w:rPr>
        <w:t>4271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87"/>
          <w:w w:val="8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0"/>
          <w:position w:val="1"/>
        </w:rPr>
        <w:t>442500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49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2"/>
          <w:position w:val="2"/>
        </w:rPr>
        <w:t>0rllJiaT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3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4"/>
          <w:position w:val="2"/>
        </w:rPr>
        <w:t>Ka}laT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4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6"/>
          <w:w w:val="8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1"/>
          <w:position w:val="2"/>
        </w:rPr>
        <w:t>OCTaJ!It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1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707070"/>
          <w:spacing w:val="4"/>
          <w:w w:val="71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7"/>
          <w:position w:val="2"/>
        </w:rPr>
        <w:t>CTpaHit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7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707070"/>
          <w:spacing w:val="24"/>
          <w:w w:val="77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7"/>
          <w:position w:val="2"/>
        </w:rPr>
        <w:t>Kpe.D.HTOpltMa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00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>4272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2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20"/>
          <w:w w:val="82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2"/>
          <w:position w:val="1"/>
        </w:rPr>
        <w:t>2600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52"/>
          <w:w w:val="8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4"/>
          <w:position w:val="1"/>
        </w:rPr>
        <w:t>0rllJiaT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5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7"/>
          <w:position w:val="1"/>
        </w:rPr>
        <w:t>KaMaT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8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707070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3"/>
          <w:position w:val="1"/>
        </w:rPr>
        <w:t>H3</w:t>
      </w:r>
      <w:r>
        <w:rPr>
          <w:rFonts w:ascii="Arial" w:hAnsi="Arial" w:cs="Arial" w:eastAsia="Arial"/>
          <w:sz w:val="15"/>
          <w:szCs w:val="15"/>
          <w:color w:val="707070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3"/>
          <w:position w:val="1"/>
        </w:rPr>
        <w:t>CTpaH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73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707070"/>
          <w:spacing w:val="-1"/>
          <w:w w:val="7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9"/>
          <w:position w:val="1"/>
        </w:rPr>
        <w:t>cpi!H8HCifj</w:t>
      </w:r>
      <w:r>
        <w:rPr>
          <w:rFonts w:ascii="Arial" w:hAnsi="Arial" w:cs="Arial" w:eastAsia="Arial"/>
          <w:sz w:val="15"/>
          <w:szCs w:val="15"/>
          <w:color w:val="5D5D5E"/>
          <w:spacing w:val="-29"/>
          <w:w w:val="80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85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1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5D5D5E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6"/>
          <w:position w:val="1"/>
        </w:rPr>
        <w:t>.D.Cp1183Te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00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>73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41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40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0"/>
          <w:position w:val="1"/>
        </w:rPr>
        <w:t>3000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6"/>
          <w:position w:val="2"/>
        </w:rPr>
        <w:t>OTD.JIATA</w:t>
      </w:r>
      <w:r>
        <w:rPr>
          <w:rFonts w:ascii="Arial" w:hAnsi="Arial" w:cs="Arial" w:eastAsia="Arial"/>
          <w:sz w:val="15"/>
          <w:szCs w:val="15"/>
          <w:color w:val="444244"/>
          <w:spacing w:val="-2"/>
          <w:w w:val="96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2"/>
        </w:rPr>
        <w:t>KAMATA</w:t>
      </w:r>
      <w:r>
        <w:rPr>
          <w:rFonts w:ascii="Arial" w:hAnsi="Arial" w:cs="Arial" w:eastAsia="Arial"/>
          <w:sz w:val="15"/>
          <w:szCs w:val="15"/>
          <w:color w:val="444244"/>
          <w:spacing w:val="32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1"/>
          <w:w w:val="100"/>
          <w:position w:val="2"/>
        </w:rPr>
        <w:t>D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444244"/>
          <w:spacing w:val="1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209"/>
          <w:position w:val="2"/>
        </w:rPr>
        <w:t>f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  <w:position w:val="2"/>
        </w:rPr>
        <w:t>APAHI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2"/>
          <w:position w:val="2"/>
        </w:rPr>
        <w:t>(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  <w:position w:val="2"/>
        </w:rPr>
        <w:t>IIJAMA</w:t>
      </w:r>
      <w:r>
        <w:rPr>
          <w:rFonts w:ascii="Arial" w:hAnsi="Arial" w:cs="Arial" w:eastAsia="Arial"/>
          <w:sz w:val="15"/>
          <w:szCs w:val="15"/>
          <w:color w:val="444244"/>
          <w:spacing w:val="-2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6"/>
          <w:position w:val="2"/>
        </w:rPr>
        <w:t>(4</w:t>
      </w:r>
      <w:r>
        <w:rPr>
          <w:rFonts w:ascii="Arial" w:hAnsi="Arial" w:cs="Arial" w:eastAsia="Arial"/>
          <w:sz w:val="15"/>
          <w:szCs w:val="15"/>
          <w:color w:val="444244"/>
          <w:spacing w:val="-5"/>
          <w:w w:val="96"/>
          <w:position w:val="2"/>
        </w:rPr>
        <w:t>2</w:t>
      </w:r>
      <w:r>
        <w:rPr>
          <w:rFonts w:ascii="Arial" w:hAnsi="Arial" w:cs="Arial" w:eastAsia="Arial"/>
          <w:sz w:val="15"/>
          <w:szCs w:val="15"/>
          <w:color w:val="5D5D5E"/>
          <w:spacing w:val="-10"/>
          <w:w w:val="110"/>
          <w:position w:val="2"/>
        </w:rPr>
        <w:t>7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90"/>
          <w:position w:val="2"/>
        </w:rPr>
        <w:t>4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62"/>
          <w:position w:val="2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00" w:right="-20"/>
        <w:jc w:val="left"/>
        <w:tabs>
          <w:tab w:pos="8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18"/>
          <w:w w:val="87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7"/>
          <w:position w:val="1"/>
        </w:rPr>
        <w:t>274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96"/>
          <w:w w:val="87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2"/>
          <w:position w:val="1"/>
        </w:rPr>
        <w:t>44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11"/>
          <w:w w:val="82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0"/>
          <w:w w:val="67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3"/>
          <w:w w:val="107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7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2"/>
          <w:position w:val="1"/>
        </w:rPr>
        <w:t>0rllJiaT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5"/>
          <w:w w:val="9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3"/>
          <w:position w:val="1"/>
        </w:rPr>
        <w:t>KaMar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3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8"/>
          <w:w w:val="8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3"/>
          <w:position w:val="1"/>
        </w:rPr>
        <w:t>no</w:t>
      </w:r>
      <w:r>
        <w:rPr>
          <w:rFonts w:ascii="Arial" w:hAnsi="Arial" w:cs="Arial" w:eastAsia="Arial"/>
          <w:sz w:val="15"/>
          <w:szCs w:val="15"/>
          <w:color w:val="707070"/>
          <w:spacing w:val="18"/>
          <w:w w:val="83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94"/>
          <w:position w:val="1"/>
        </w:rPr>
        <w:t>rapau</w:t>
      </w:r>
      <w:r>
        <w:rPr>
          <w:rFonts w:ascii="Arial" w:hAnsi="Arial" w:cs="Arial" w:eastAsia="Arial"/>
          <w:sz w:val="15"/>
          <w:szCs w:val="15"/>
          <w:color w:val="707070"/>
          <w:spacing w:val="-8"/>
          <w:w w:val="94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75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7"/>
          <w:position w:val="1"/>
        </w:rPr>
        <w:t>tjaMa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2" w:after="0" w:line="106" w:lineRule="exact"/>
        <w:ind w:left="152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0"/>
          <w:w w:val="96"/>
          <w:position w:val="-6"/>
        </w:rPr>
        <w:t>ITPATElii.J.</w:t>
      </w:r>
      <w:r>
        <w:rPr>
          <w:rFonts w:ascii="Arial" w:hAnsi="Arial" w:cs="Arial" w:eastAsia="Arial"/>
          <w:sz w:val="15"/>
          <w:szCs w:val="15"/>
          <w:color w:val="444244"/>
          <w:spacing w:val="-5"/>
          <w:w w:val="96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7"/>
          <w:w w:val="107"/>
          <w:position w:val="-6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7"/>
          <w:position w:val="-6"/>
        </w:rPr>
        <w:t>POWKO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107"/>
          <w:position w:val="-6"/>
        </w:rPr>
        <w:t>B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107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2"/>
          <w:position w:val="-6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101"/>
          <w:position w:val="-6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4"/>
          <w:position w:val="-6"/>
        </w:rPr>
        <w:t>,L</w:t>
      </w:r>
      <w:r>
        <w:rPr>
          <w:rFonts w:ascii="Arial" w:hAnsi="Arial" w:cs="Arial" w:eastAsia="Arial"/>
          <w:sz w:val="15"/>
          <w:szCs w:val="15"/>
          <w:color w:val="5D5D5E"/>
          <w:spacing w:val="-8"/>
          <w:w w:val="85"/>
          <w:position w:val="-6"/>
        </w:rPr>
        <w:t>l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7"/>
          <w:position w:val="-6"/>
        </w:rPr>
        <w:t>Y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8"/>
          <w:position w:val="-6"/>
        </w:rPr>
        <w:t>)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7"/>
          <w:position w:val="-6"/>
        </w:rPr>
        <w:t>K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108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  <w:position w:val="-6"/>
        </w:rPr>
        <w:t>BAII</w:t>
      </w:r>
      <w:r>
        <w:rPr>
          <w:rFonts w:ascii="Arial" w:hAnsi="Arial" w:cs="Arial" w:eastAsia="Arial"/>
          <w:sz w:val="15"/>
          <w:szCs w:val="15"/>
          <w:color w:val="2A2A2A"/>
          <w:spacing w:val="-7"/>
          <w:w w:val="100"/>
          <w:position w:val="-6"/>
        </w:rPr>
        <w:t>&gt;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3"/>
          <w:position w:val="-6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</w:sectPr>
      </w:pPr>
      <w:rPr/>
    </w:p>
    <w:p>
      <w:pPr>
        <w:spacing w:before="0" w:after="0" w:line="197" w:lineRule="exact"/>
        <w:ind w:left="191" w:right="-68"/>
        <w:jc w:val="left"/>
        <w:tabs>
          <w:tab w:pos="8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09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36"/>
          <w:w w:val="109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9"/>
          <w:position w:val="2"/>
        </w:rPr>
        <w:t>75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24"/>
          <w:w w:val="109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A2A2A"/>
          <w:spacing w:val="-34"/>
          <w:w w:val="121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8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60"/>
          <w:w w:val="88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83"/>
          <w:position w:val="2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4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"/>
        </w:rPr>
        <w:t>(oa</w:t>
      </w:r>
      <w:r>
        <w:rPr>
          <w:rFonts w:ascii="Arial" w:hAnsi="Arial" w:cs="Arial" w:eastAsia="Arial"/>
          <w:sz w:val="15"/>
          <w:szCs w:val="15"/>
          <w:color w:val="444244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91"/>
          <w:position w:val="-1"/>
        </w:rPr>
        <w:t>4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1"/>
          <w:position w:val="-1"/>
        </w:rPr>
        <w:t>27</w:t>
      </w:r>
      <w:r>
        <w:rPr>
          <w:rFonts w:ascii="Arial" w:hAnsi="Arial" w:cs="Arial" w:eastAsia="Arial"/>
          <w:sz w:val="15"/>
          <w:szCs w:val="15"/>
          <w:color w:val="444244"/>
          <w:spacing w:val="8"/>
          <w:w w:val="91"/>
          <w:position w:val="-1"/>
        </w:rPr>
        <w:t>6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1"/>
          <w:position w:val="-1"/>
        </w:rPr>
        <w:t>.n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1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91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"/>
        </w:rPr>
        <w:t>4278)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2" w:equalWidth="0">
            <w:col w:w="1358" w:space="161"/>
            <w:col w:w="7981"/>
          </w:cols>
        </w:sectPr>
      </w:pPr>
      <w:rPr/>
    </w:p>
    <w:p>
      <w:pPr>
        <w:spacing w:before="33" w:after="0" w:line="240" w:lineRule="auto"/>
        <w:ind w:left="191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3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0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>6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58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79"/>
          <w:position w:val="1"/>
        </w:rPr>
        <w:t>444100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57"/>
          <w:w w:val="79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9"/>
          <w:position w:val="1"/>
        </w:rPr>
        <w:t>HeraTJnJH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0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7"/>
          <w:position w:val="1"/>
        </w:rPr>
        <w:t>KY</w:t>
      </w:r>
      <w:r>
        <w:rPr>
          <w:rFonts w:ascii="Arial" w:hAnsi="Arial" w:cs="Arial" w:eastAsia="Arial"/>
          <w:sz w:val="15"/>
          <w:szCs w:val="15"/>
          <w:color w:val="444244"/>
          <w:spacing w:val="-8"/>
          <w:w w:val="77"/>
          <w:position w:val="1"/>
        </w:rPr>
        <w:t>P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77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77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7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6"/>
          <w:w w:val="77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8"/>
          <w:position w:val="1"/>
        </w:rPr>
        <w:t>p83J</w:t>
      </w:r>
      <w:r>
        <w:rPr>
          <w:rFonts w:ascii="Arial" w:hAnsi="Arial" w:cs="Arial" w:eastAsia="Arial"/>
          <w:sz w:val="15"/>
          <w:szCs w:val="15"/>
          <w:color w:val="5D5D5E"/>
          <w:spacing w:val="-9"/>
          <w:w w:val="77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3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-5"/>
          <w:w w:val="72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1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191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>277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76"/>
          <w:position w:val="2"/>
        </w:rPr>
        <w:t>444200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81"/>
          <w:w w:val="76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6"/>
          <w:position w:val="2"/>
        </w:rPr>
        <w:t>Ka:JH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6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76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6"/>
          <w:position w:val="2"/>
        </w:rPr>
        <w:t>33</w:t>
      </w:r>
      <w:r>
        <w:rPr>
          <w:rFonts w:ascii="Arial" w:hAnsi="Arial" w:cs="Arial" w:eastAsia="Arial"/>
          <w:sz w:val="15"/>
          <w:szCs w:val="15"/>
          <w:color w:val="5D5D5E"/>
          <w:spacing w:val="9"/>
          <w:w w:val="76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74"/>
          <w:position w:val="2"/>
        </w:rPr>
        <w:t>K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0"/>
          <w:position w:val="2"/>
        </w:rPr>
        <w:t>awH&gt;eH&gt;e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181" w:right="-20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41"/>
          <w:w w:val="100"/>
          <w:position w:val="2"/>
        </w:rPr>
        <w:t>7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8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03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44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57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0"/>
          <w:w w:val="100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111"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7"/>
          <w:position w:val="2"/>
        </w:rPr>
        <w:t>cra</w:t>
      </w:r>
      <w:r>
        <w:rPr>
          <w:rFonts w:ascii="Arial" w:hAnsi="Arial" w:cs="Arial" w:eastAsia="Arial"/>
          <w:sz w:val="15"/>
          <w:szCs w:val="15"/>
          <w:color w:val="5D5D5E"/>
          <w:spacing w:val="-26"/>
          <w:w w:val="97"/>
          <w:position w:val="2"/>
        </w:rPr>
        <w:t>n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54"/>
          <w:position w:val="2"/>
        </w:rPr>
        <w:t>11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1"/>
          <w:position w:val="2"/>
        </w:rPr>
        <w:t>n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101"/>
          <w:position w:val="2"/>
        </w:rPr>
        <w:t>p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4"/>
          <w:position w:val="2"/>
        </w:rPr>
        <w:t>are</w:t>
      </w:r>
      <w:r>
        <w:rPr>
          <w:rFonts w:ascii="Arial" w:hAnsi="Arial" w:cs="Arial" w:eastAsia="Arial"/>
          <w:sz w:val="15"/>
          <w:szCs w:val="15"/>
          <w:color w:val="5D5D5E"/>
          <w:spacing w:val="-5"/>
          <w:w w:val="94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0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-24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4"/>
          <w:position w:val="2"/>
        </w:rPr>
        <w:t>TpOWKOB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4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6"/>
          <w:w w:val="7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8"/>
          <w:position w:val="2"/>
        </w:rPr>
        <w:t>Jli.D.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9"/>
          <w:position w:val="2"/>
        </w:rPr>
        <w:t>)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8"/>
          <w:position w:val="2"/>
        </w:rPr>
        <w:t>I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9"/>
          <w:position w:val="2"/>
        </w:rPr>
        <w:t>)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8"/>
          <w:position w:val="2"/>
        </w:rPr>
        <w:t>KH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68"/>
          <w:position w:val="2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93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7"/>
          <w:position w:val="2"/>
        </w:rPr>
        <w:t>f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98"/>
          <w:position w:val="2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3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" w:after="0" w:line="192" w:lineRule="exact"/>
        <w:ind w:left="1519" w:right="4574" w:firstLine="-1337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A2A2A"/>
          <w:spacing w:val="-30"/>
          <w:w w:val="12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3"/>
        </w:rPr>
        <w:t>279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79"/>
        </w:rPr>
        <w:t>4500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4"/>
          <w:w w:val="79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7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4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1"/>
        </w:rPr>
        <w:t>CYB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100"/>
          <w:position w:val="1"/>
        </w:rPr>
        <w:t>B</w:t>
      </w:r>
      <w:r>
        <w:rPr>
          <w:rFonts w:ascii="Arial" w:hAnsi="Arial" w:cs="Arial" w:eastAsia="Arial"/>
          <w:sz w:val="15"/>
          <w:szCs w:val="15"/>
          <w:color w:val="5D5D5E"/>
          <w:spacing w:val="-19"/>
          <w:w w:val="100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1"/>
        </w:rPr>
        <w:t>Hl.I.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100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00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6"/>
          <w:position w:val="1"/>
        </w:rPr>
        <w:t>(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106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8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98"/>
          <w:position w:val="1"/>
        </w:rPr>
        <w:t>8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6"/>
          <w:position w:val="1"/>
        </w:rPr>
        <w:t>0</w:t>
      </w:r>
      <w:r>
        <w:rPr>
          <w:rFonts w:ascii="Arial" w:hAnsi="Arial" w:cs="Arial" w:eastAsia="Arial"/>
          <w:sz w:val="15"/>
          <w:szCs w:val="15"/>
          <w:color w:val="5D5D5E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707070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4"/>
          <w:position w:val="1"/>
        </w:rPr>
        <w:t>4283</w:t>
      </w:r>
      <w:r>
        <w:rPr>
          <w:rFonts w:ascii="Arial" w:hAnsi="Arial" w:cs="Arial" w:eastAsia="Arial"/>
          <w:sz w:val="15"/>
          <w:szCs w:val="15"/>
          <w:color w:val="444244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70707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4"/>
          <w:position w:val="1"/>
        </w:rPr>
        <w:t>4286</w:t>
      </w:r>
      <w:r>
        <w:rPr>
          <w:rFonts w:ascii="Arial" w:hAnsi="Arial" w:cs="Arial" w:eastAsia="Arial"/>
          <w:sz w:val="15"/>
          <w:szCs w:val="15"/>
          <w:color w:val="444244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5D5D5E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6"/>
          <w:szCs w:val="16"/>
          <w:color w:val="5D5D5E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4"/>
          <w:position w:val="1"/>
        </w:rPr>
        <w:t>428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94"/>
          <w:position w:val="1"/>
        </w:rPr>
        <w:t>9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35"/>
          <w:position w:val="1"/>
        </w:rPr>
        <w:t>)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3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0"/>
        </w:rPr>
        <w:t>CY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100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2A2A2A"/>
          <w:spacing w:val="-14"/>
          <w:w w:val="100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0"/>
        </w:rPr>
        <w:t>EHD.HJE</w:t>
      </w:r>
      <w:r>
        <w:rPr>
          <w:rFonts w:ascii="Arial" w:hAnsi="Arial" w:cs="Arial" w:eastAsia="Arial"/>
          <w:sz w:val="15"/>
          <w:szCs w:val="15"/>
          <w:color w:val="444244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29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-1"/>
          <w:w w:val="9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3"/>
          <w:position w:val="0"/>
        </w:rPr>
        <w:t>B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14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23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6"/>
          <w:w w:val="123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6"/>
          <w:position w:val="0"/>
        </w:rPr>
        <w:t>HEfl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117"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3"/>
          <w:position w:val="0"/>
        </w:rPr>
        <w:t>HHA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14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6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16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7"/>
          <w:w w:val="129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5D5D5E"/>
          <w:spacing w:val="-19"/>
          <w:w w:val="111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6"/>
          <w:position w:val="0"/>
        </w:rPr>
        <w:t>KHM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" w:after="0" w:line="192" w:lineRule="exact"/>
        <w:ind w:left="1509" w:right="5061" w:firstLine="-1337"/>
        <w:jc w:val="left"/>
        <w:tabs>
          <w:tab w:pos="8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42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0"/>
          <w:w w:val="100"/>
        </w:rPr>
        <w:t>8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8"/>
          <w:w w:val="80"/>
        </w:rPr>
        <w:t>5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80"/>
        </w:rPr>
        <w:t>1000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65"/>
          <w:w w:val="8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1"/>
        </w:rPr>
        <w:t>IIPE,!J.Y3</w:t>
      </w:r>
      <w:r>
        <w:rPr>
          <w:rFonts w:ascii="Arial" w:hAnsi="Arial" w:cs="Arial" w:eastAsia="Arial"/>
          <w:sz w:val="15"/>
          <w:szCs w:val="15"/>
          <w:color w:val="444244"/>
          <w:spacing w:val="-23"/>
          <w:w w:val="91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lii.J</w:t>
      </w:r>
      <w:r>
        <w:rPr>
          <w:rFonts w:ascii="Arial" w:hAnsi="Arial" w:cs="Arial" w:eastAsia="Arial"/>
          <w:sz w:val="15"/>
          <w:szCs w:val="15"/>
          <w:color w:val="2A2A2A"/>
          <w:spacing w:val="-23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131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3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225"/>
        </w:rPr>
        <w:t>l</w:t>
      </w:r>
      <w:r>
        <w:rPr>
          <w:rFonts w:ascii="Arial" w:hAnsi="Arial" w:cs="Arial" w:eastAsia="Arial"/>
          <w:sz w:val="15"/>
          <w:szCs w:val="15"/>
          <w:color w:val="444244"/>
          <w:spacing w:val="6"/>
          <w:w w:val="225"/>
        </w:rPr>
        <w:t>i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8"/>
        </w:rPr>
        <w:t>0</w:t>
      </w:r>
      <w:r>
        <w:rPr>
          <w:rFonts w:ascii="Arial" w:hAnsi="Arial" w:cs="Arial" w:eastAsia="Arial"/>
          <w:sz w:val="15"/>
          <w:szCs w:val="15"/>
          <w:color w:val="444244"/>
          <w:spacing w:val="1"/>
          <w:w w:val="117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209"/>
        </w:rPr>
        <w:t>f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6"/>
        </w:rPr>
        <w:t>AHH</w:t>
      </w:r>
      <w:r>
        <w:rPr>
          <w:rFonts w:ascii="Arial" w:hAnsi="Arial" w:cs="Arial" w:eastAsia="Arial"/>
          <w:sz w:val="15"/>
          <w:szCs w:val="15"/>
          <w:color w:val="444244"/>
          <w:spacing w:val="-8"/>
          <w:w w:val="107"/>
        </w:rPr>
        <w:t>3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2"/>
        </w:rPr>
        <w:t>AUH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13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</w:rPr>
        <w:t>AMA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-14"/>
          <w:w w:val="135"/>
        </w:rPr>
        <w:t>(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7"/>
        </w:rPr>
        <w:t>428</w:t>
      </w:r>
      <w:r>
        <w:rPr>
          <w:rFonts w:ascii="Arial" w:hAnsi="Arial" w:cs="Arial" w:eastAsia="Arial"/>
          <w:sz w:val="15"/>
          <w:szCs w:val="15"/>
          <w:color w:val="444244"/>
          <w:spacing w:val="-9"/>
          <w:w w:val="97"/>
        </w:rPr>
        <w:t>1</w:t>
      </w:r>
      <w:r>
        <w:rPr>
          <w:rFonts w:ascii="Arial" w:hAnsi="Arial" w:cs="Arial" w:eastAsia="Arial"/>
          <w:sz w:val="17"/>
          <w:szCs w:val="17"/>
          <w:color w:val="5D5D5E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5D5D5E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1"/>
        </w:rPr>
        <w:t>428</w:t>
      </w:r>
      <w:r>
        <w:rPr>
          <w:rFonts w:ascii="Arial" w:hAnsi="Arial" w:cs="Arial" w:eastAsia="Arial"/>
          <w:sz w:val="15"/>
          <w:szCs w:val="15"/>
          <w:color w:val="444244"/>
          <w:spacing w:val="-8"/>
          <w:w w:val="91"/>
        </w:rPr>
        <w:t>2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35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106" w:lineRule="exact"/>
        <w:ind w:left="150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-19"/>
          <w:w w:val="111"/>
          <w:position w:val="-6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1"/>
          <w:position w:val="-6"/>
        </w:rPr>
        <w:t>et&lt;yb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24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3"/>
          <w:position w:val="-6"/>
        </w:rPr>
        <w:t>cy6BeHUitj</w:t>
      </w:r>
      <w:r>
        <w:rPr>
          <w:rFonts w:ascii="Arial" w:hAnsi="Arial" w:cs="Arial" w:eastAsia="Arial"/>
          <w:sz w:val="15"/>
          <w:szCs w:val="15"/>
          <w:color w:val="707070"/>
          <w:spacing w:val="7"/>
          <w:w w:val="83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3"/>
          <w:position w:val="-6"/>
        </w:rPr>
        <w:t>j3BHH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3"/>
          <w:position w:val="-6"/>
        </w:rPr>
        <w:t>M</w:t>
      </w:r>
      <w:r>
        <w:rPr>
          <w:rFonts w:ascii="Arial" w:hAnsi="Arial" w:cs="Arial" w:eastAsia="Arial"/>
          <w:sz w:val="15"/>
          <w:szCs w:val="15"/>
          <w:color w:val="707070"/>
          <w:spacing w:val="5"/>
          <w:w w:val="83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9"/>
          <w:position w:val="-6"/>
        </w:rPr>
        <w:t>HCcjliiH3HCitjCKII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9"/>
          <w:position w:val="-6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-5"/>
          <w:w w:val="79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3"/>
          <w:position w:val="-6"/>
        </w:rPr>
        <w:t>Dpe11,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4"/>
          <w:position w:val="-6"/>
        </w:rPr>
        <w:t>)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3"/>
          <w:position w:val="-6"/>
        </w:rPr>
        <w:t>'3el'lllM3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</w:sectPr>
      </w:pPr>
      <w:rPr/>
    </w:p>
    <w:p>
      <w:pPr>
        <w:spacing w:before="0" w:after="0" w:line="197" w:lineRule="exact"/>
        <w:ind w:left="162" w:right="-68"/>
        <w:jc w:val="left"/>
        <w:tabs>
          <w:tab w:pos="8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3"/>
          <w:position w:val="2"/>
        </w:rPr>
        <w:t>4281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6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11"/>
          <w:w w:val="86"/>
          <w:position w:val="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67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6"/>
          <w:w w:val="67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8"/>
          <w:position w:val="2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4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  <w:position w:val="-1"/>
        </w:rPr>
        <w:t>opraunJauujaMa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2" w:equalWidth="0">
            <w:col w:w="1357" w:space="142"/>
            <w:col w:w="8001"/>
          </w:cols>
        </w:sectPr>
      </w:pPr>
      <w:rPr/>
    </w:p>
    <w:p>
      <w:pPr>
        <w:spacing w:before="41" w:after="0" w:line="259" w:lineRule="exact"/>
        <w:ind w:left="80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633175pt;margin-top:7.366293pt;width:20.602222pt;height:9.5pt;mso-position-horizontal-relative:page;mso-position-vertical-relative:paragraph;z-index:-2152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44244"/>
                      <w:spacing w:val="-35"/>
                      <w:w w:val="134"/>
                      <w:position w:val="1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D5D5E"/>
                      <w:spacing w:val="-35"/>
                      <w:w w:val="115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44244"/>
                      <w:spacing w:val="-29"/>
                      <w:w w:val="107"/>
                      <w:position w:val="1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5D5D5E"/>
                      <w:spacing w:val="0"/>
                      <w:w w:val="115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07"/>
          <w:position w:val="-3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11"/>
          <w:w w:val="99"/>
          <w:position w:val="-3"/>
        </w:rPr>
        <w:t>5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12"/>
          <w:w w:val="53"/>
          <w:position w:val="-3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5"/>
          <w:w w:val="102"/>
          <w:position w:val="-3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8"/>
          <w:position w:val="-3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117"/>
          <w:position w:val="7"/>
        </w:rPr>
        <w:t>K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4"/>
          <w:position w:val="7"/>
        </w:rPr>
        <w:t>anHTanu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5"/>
          <w:position w:val="7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15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2"/>
          <w:position w:val="7"/>
        </w:rPr>
        <w:t>cy6aeu</w:t>
      </w:r>
      <w:r>
        <w:rPr>
          <w:rFonts w:ascii="Arial" w:hAnsi="Arial" w:cs="Arial" w:eastAsia="Arial"/>
          <w:sz w:val="15"/>
          <w:szCs w:val="15"/>
          <w:color w:val="5D5D5E"/>
          <w:spacing w:val="-23"/>
          <w:w w:val="92"/>
          <w:position w:val="7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72"/>
          <w:position w:val="7"/>
        </w:rPr>
        <w:t>1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1"/>
          <w:position w:val="7"/>
        </w:rPr>
        <w:t>tj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2"/>
          <w:position w:val="7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21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2"/>
          <w:position w:val="7"/>
        </w:rPr>
        <w:t>jaBHH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3"/>
          <w:position w:val="7"/>
        </w:rPr>
        <w:t>M</w:t>
      </w:r>
      <w:r>
        <w:rPr>
          <w:rFonts w:ascii="Arial" w:hAnsi="Arial" w:cs="Arial" w:eastAsia="Arial"/>
          <w:sz w:val="15"/>
          <w:szCs w:val="15"/>
          <w:color w:val="707070"/>
          <w:spacing w:val="-25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  <w:position w:val="7"/>
        </w:rPr>
        <w:t>HecpunaH</w:t>
      </w:r>
      <w:r>
        <w:rPr>
          <w:rFonts w:ascii="Arial" w:hAnsi="Arial" w:cs="Arial" w:eastAsia="Arial"/>
          <w:sz w:val="15"/>
          <w:szCs w:val="15"/>
          <w:color w:val="5D5D5E"/>
          <w:spacing w:val="-11"/>
          <w:w w:val="82"/>
          <w:position w:val="7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28"/>
          <w:position w:val="7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128"/>
          <w:position w:val="7"/>
        </w:rPr>
        <w:t>j</w:t>
      </w:r>
      <w:r>
        <w:rPr>
          <w:rFonts w:ascii="Arial" w:hAnsi="Arial" w:cs="Arial" w:eastAsia="Arial"/>
          <w:sz w:val="15"/>
          <w:szCs w:val="15"/>
          <w:color w:val="5D5D5E"/>
          <w:spacing w:val="-15"/>
          <w:w w:val="81"/>
          <w:position w:val="7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-9"/>
          <w:w w:val="74"/>
          <w:position w:val="7"/>
        </w:rPr>
        <w:t>K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91"/>
          <w:position w:val="7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4"/>
          <w:position w:val="7"/>
        </w:rPr>
        <w:t>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149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0"/>
          <w:w w:val="80"/>
          <w:position w:val="1"/>
        </w:rPr>
        <w:t>np</w:t>
      </w:r>
      <w:r>
        <w:rPr>
          <w:rFonts w:ascii="Arial" w:hAnsi="Arial" w:cs="Arial" w:eastAsia="Arial"/>
          <w:sz w:val="15"/>
          <w:szCs w:val="15"/>
          <w:color w:val="444244"/>
          <w:spacing w:val="-24"/>
          <w:w w:val="80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.!zy3ellnM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25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0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2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opra</w:t>
      </w:r>
      <w:r>
        <w:rPr>
          <w:rFonts w:ascii="Arial" w:hAnsi="Arial" w:cs="Arial" w:eastAsia="Arial"/>
          <w:sz w:val="15"/>
          <w:szCs w:val="15"/>
          <w:color w:val="5D5D5E"/>
          <w:spacing w:val="-4"/>
          <w:w w:val="80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HJa</w:t>
      </w:r>
      <w:r>
        <w:rPr>
          <w:rFonts w:ascii="Arial" w:hAnsi="Arial" w:cs="Arial" w:eastAsia="Arial"/>
          <w:sz w:val="15"/>
          <w:szCs w:val="15"/>
          <w:color w:val="5D5D5E"/>
          <w:spacing w:val="-10"/>
          <w:w w:val="80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8"/>
          <w:w w:val="80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ja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8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5D5D5E"/>
          <w:spacing w:val="-2"/>
          <w:w w:val="8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8" w:after="0" w:line="106" w:lineRule="exact"/>
        <w:ind w:left="149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  <w:position w:val="-6"/>
        </w:rPr>
        <w:t>CY</w:t>
      </w:r>
      <w:r>
        <w:rPr>
          <w:rFonts w:ascii="Arial" w:hAnsi="Arial" w:cs="Arial" w:eastAsia="Arial"/>
          <w:sz w:val="15"/>
          <w:szCs w:val="15"/>
          <w:color w:val="444244"/>
          <w:spacing w:val="-23"/>
          <w:w w:val="115"/>
          <w:position w:val="-6"/>
        </w:rPr>
        <w:t>B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15"/>
          <w:position w:val="-6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-22"/>
          <w:w w:val="115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5"/>
          <w:position w:val="-6"/>
        </w:rPr>
        <w:t>Hil,lf</w:t>
      </w:r>
      <w:r>
        <w:rPr>
          <w:rFonts w:ascii="Arial" w:hAnsi="Arial" w:cs="Arial" w:eastAsia="Arial"/>
          <w:sz w:val="15"/>
          <w:szCs w:val="15"/>
          <w:color w:val="2A2A2A"/>
          <w:spacing w:val="-26"/>
          <w:w w:val="115"/>
          <w:position w:val="-6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22"/>
          <w:w w:val="115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15"/>
          <w:position w:val="-6"/>
        </w:rPr>
        <w:t>D</w:t>
      </w:r>
      <w:r>
        <w:rPr>
          <w:rFonts w:ascii="Arial" w:hAnsi="Arial" w:cs="Arial" w:eastAsia="Arial"/>
          <w:sz w:val="15"/>
          <w:szCs w:val="15"/>
          <w:color w:val="444244"/>
          <w:spacing w:val="-21"/>
          <w:w w:val="115"/>
          <w:position w:val="-6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15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  <w:position w:val="-6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-2"/>
          <w:w w:val="115"/>
          <w:position w:val="-6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  <w:position w:val="-6"/>
        </w:rPr>
        <w:t>TRH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  <w:position w:val="-6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28"/>
          <w:position w:val="-6"/>
        </w:rPr>
        <w:t>fl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29"/>
          <w:position w:val="-6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6"/>
          <w:position w:val="-6"/>
        </w:rPr>
        <w:t>HHA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117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101"/>
          <w:position w:val="-6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20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20"/>
          <w:position w:val="-6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5"/>
          <w:position w:val="-6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104"/>
          <w:position w:val="-6"/>
        </w:rPr>
        <w:t>K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1"/>
          <w:position w:val="-6"/>
        </w:rPr>
        <w:t>U:M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</w:sectPr>
      </w:pPr>
      <w:rPr/>
    </w:p>
    <w:p>
      <w:pPr>
        <w:spacing w:before="0" w:after="0" w:line="206" w:lineRule="exact"/>
        <w:ind w:left="143" w:right="-70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42"/>
          <w:w w:val="100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83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3"/>
          <w:position w:val="3"/>
        </w:rPr>
        <w:t>45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2"/>
          <w:w w:val="83"/>
          <w:position w:val="3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83"/>
          <w:position w:val="3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4" w:right="-67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>42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44"/>
          <w:w w:val="100"/>
        </w:rPr>
        <w:t>8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79"/>
        </w:rPr>
        <w:t>452100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76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2A2A2A"/>
          <w:w w:val="119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4"/>
          <w:w w:val="119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6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105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91"/>
        </w:rPr>
        <w:t>: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</w:rPr>
        <w:t>TYU</w:t>
      </w:r>
      <w:r>
        <w:rPr>
          <w:rFonts w:ascii="Arial" w:hAnsi="Arial" w:cs="Arial" w:eastAsia="Arial"/>
          <w:sz w:val="15"/>
          <w:szCs w:val="15"/>
          <w:color w:val="444244"/>
          <w:spacing w:val="-22"/>
          <w:w w:val="112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29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8"/>
        </w:rPr>
        <w:t>AMA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(4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100"/>
        </w:rPr>
        <w:t>8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4</w:t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E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5D5D5E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7"/>
        </w:rPr>
        <w:t>4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97"/>
        </w:rPr>
        <w:t>2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108"/>
        </w:rPr>
        <w:t>8</w:t>
      </w:r>
      <w:r>
        <w:rPr>
          <w:rFonts w:ascii="Arial" w:hAnsi="Arial" w:cs="Arial" w:eastAsia="Arial"/>
          <w:sz w:val="15"/>
          <w:szCs w:val="15"/>
          <w:color w:val="2A2A2A"/>
          <w:spacing w:val="-14"/>
          <w:w w:val="94"/>
        </w:rPr>
        <w:t>5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62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00" w:lineRule="atLeast"/>
        <w:ind w:right="508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0"/>
          <w:w w:val="84"/>
        </w:rPr>
        <w:t>Tet&lt;yli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4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84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86"/>
        </w:rPr>
        <w:t>c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</w:rPr>
        <w:t>y6ae</w:t>
      </w:r>
      <w:r>
        <w:rPr>
          <w:rFonts w:ascii="Arial" w:hAnsi="Arial" w:cs="Arial" w:eastAsia="Arial"/>
          <w:sz w:val="15"/>
          <w:szCs w:val="15"/>
          <w:color w:val="5D5D5E"/>
          <w:spacing w:val="-10"/>
          <w:w w:val="86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6"/>
        </w:rPr>
        <w:t>u1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86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</w:rPr>
        <w:t>je</w:t>
      </w:r>
      <w:r>
        <w:rPr>
          <w:rFonts w:ascii="Arial" w:hAnsi="Arial" w:cs="Arial" w:eastAsia="Arial"/>
          <w:sz w:val="15"/>
          <w:szCs w:val="15"/>
          <w:color w:val="5D5D5E"/>
          <w:spacing w:val="21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</w:rPr>
        <w:t>n</w:t>
      </w:r>
      <w:r>
        <w:rPr>
          <w:rFonts w:ascii="Arial" w:hAnsi="Arial" w:cs="Arial" w:eastAsia="Arial"/>
          <w:sz w:val="15"/>
          <w:szCs w:val="15"/>
          <w:color w:val="5D5D5E"/>
          <w:spacing w:val="-5"/>
          <w:w w:val="86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86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</w:rPr>
        <w:t>aa</w:t>
      </w:r>
      <w:r>
        <w:rPr>
          <w:rFonts w:ascii="Arial" w:hAnsi="Arial" w:cs="Arial" w:eastAsia="Arial"/>
          <w:sz w:val="15"/>
          <w:szCs w:val="15"/>
          <w:color w:val="5D5D5E"/>
          <w:spacing w:val="-4"/>
          <w:w w:val="86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-9"/>
          <w:w w:val="86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6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-5"/>
          <w:w w:val="86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5"/>
        </w:rPr>
        <w:t>cpHHa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75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-11"/>
          <w:w w:val="99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5"/>
        </w:rPr>
        <w:t>njcmM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6"/>
        </w:rPr>
        <w:t>I!HC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76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3"/>
        </w:rPr>
        <w:t>itTY</w:t>
      </w:r>
      <w:r>
        <w:rPr>
          <w:rFonts w:ascii="Arial" w:hAnsi="Arial" w:cs="Arial" w:eastAsia="Arial"/>
          <w:sz w:val="15"/>
          <w:szCs w:val="15"/>
          <w:color w:val="5D5D5E"/>
          <w:spacing w:val="-15"/>
          <w:w w:val="84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9"/>
        </w:rPr>
        <w:t>I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119"/>
        </w:rPr>
        <w:t>I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8"/>
        </w:rPr>
        <w:t>j3M3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2" w:equalWidth="0">
            <w:col w:w="1325" w:space="155"/>
            <w:col w:w="8020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>285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07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79"/>
          <w:position w:val="1"/>
        </w:rPr>
        <w:t>52200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6"/>
          <w:position w:val="1"/>
        </w:rPr>
        <w:t>Kanura</w:t>
      </w:r>
      <w:r>
        <w:rPr>
          <w:rFonts w:ascii="Arial" w:hAnsi="Arial" w:cs="Arial" w:eastAsia="Arial"/>
          <w:sz w:val="15"/>
          <w:szCs w:val="15"/>
          <w:color w:val="5D5D5E"/>
          <w:spacing w:val="-2"/>
          <w:w w:val="96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96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6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13"/>
          <w:w w:val="9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4"/>
          <w:position w:val="1"/>
        </w:rPr>
        <w:t>cy6aeuu11je</w:t>
      </w:r>
      <w:r>
        <w:rPr>
          <w:rFonts w:ascii="Arial" w:hAnsi="Arial" w:cs="Arial" w:eastAsia="Arial"/>
          <w:sz w:val="15"/>
          <w:szCs w:val="15"/>
          <w:color w:val="707070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5D5D5E"/>
          <w:spacing w:val="-14"/>
          <w:w w:val="86"/>
          <w:position w:val="1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-22"/>
          <w:w w:val="86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-10"/>
          <w:w w:val="86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1"/>
        </w:rPr>
        <w:t>Ba</w:t>
      </w:r>
      <w:r>
        <w:rPr>
          <w:rFonts w:ascii="Arial" w:hAnsi="Arial" w:cs="Arial" w:eastAsia="Arial"/>
          <w:sz w:val="15"/>
          <w:szCs w:val="15"/>
          <w:color w:val="5D5D5E"/>
          <w:spacing w:val="-13"/>
          <w:w w:val="86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86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1"/>
        </w:rPr>
        <w:t>HM</w:t>
      </w:r>
      <w:r>
        <w:rPr>
          <w:rFonts w:ascii="Arial" w:hAnsi="Arial" w:cs="Arial" w:eastAsia="Arial"/>
          <w:sz w:val="15"/>
          <w:szCs w:val="15"/>
          <w:color w:val="5D5D5E"/>
          <w:spacing w:val="-5"/>
          <w:w w:val="86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1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-7"/>
          <w:w w:val="71"/>
          <w:position w:val="1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0"/>
          <w:position w:val="1"/>
        </w:rPr>
        <w:t>HHa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80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3"/>
          <w:position w:val="1"/>
        </w:rPr>
        <w:t>cu</w:t>
      </w:r>
      <w:r>
        <w:rPr>
          <w:rFonts w:ascii="Arial" w:hAnsi="Arial" w:cs="Arial" w:eastAsia="Arial"/>
          <w:sz w:val="15"/>
          <w:szCs w:val="15"/>
          <w:color w:val="5D5D5E"/>
          <w:spacing w:val="-10"/>
          <w:w w:val="103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99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9"/>
          <w:position w:val="1"/>
        </w:rPr>
        <w:t>KJtl</w:t>
      </w:r>
      <w:r>
        <w:rPr>
          <w:rFonts w:ascii="Arial" w:hAnsi="Arial" w:cs="Arial" w:eastAsia="Arial"/>
          <w:sz w:val="15"/>
          <w:szCs w:val="15"/>
          <w:color w:val="5D5D5E"/>
          <w:spacing w:val="-26"/>
          <w:w w:val="80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5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  <w:position w:val="1"/>
        </w:rPr>
        <w:t>liHC</w:t>
      </w:r>
      <w:r>
        <w:rPr>
          <w:rFonts w:ascii="Arial" w:hAnsi="Arial" w:cs="Arial" w:eastAsia="Arial"/>
          <w:sz w:val="15"/>
          <w:szCs w:val="15"/>
          <w:color w:val="5D5D5E"/>
          <w:spacing w:val="-13"/>
          <w:w w:val="81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-25"/>
          <w:w w:val="91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0"/>
          <w:position w:val="1"/>
        </w:rPr>
        <w:t>TYUHjaMa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2" w:lineRule="auto"/>
        <w:ind w:left="1481" w:right="4791" w:firstLine="-1337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0"/>
        </w:rPr>
        <w:t>4286</w:t>
      </w:r>
      <w:r>
        <w:rPr>
          <w:rFonts w:ascii="Arial" w:hAnsi="Arial" w:cs="Arial" w:eastAsia="Arial"/>
          <w:sz w:val="15"/>
          <w:szCs w:val="15"/>
          <w:color w:val="444244"/>
          <w:spacing w:val="-2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0"/>
        </w:rPr>
        <w:tab/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0"/>
        </w:rPr>
        <w:t>4S3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100"/>
          <w:position w:val="-10"/>
        </w:rPr>
        <w:t>0</w:t>
      </w:r>
      <w:r>
        <w:rPr>
          <w:rFonts w:ascii="Arial" w:hAnsi="Arial" w:cs="Arial" w:eastAsia="Arial"/>
          <w:sz w:val="15"/>
          <w:szCs w:val="15"/>
          <w:color w:val="2A2A2A"/>
          <w:spacing w:val="-7"/>
          <w:w w:val="100"/>
          <w:position w:val="-10"/>
        </w:rPr>
        <w:t>0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0"/>
        </w:rPr>
        <w:t>0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0"/>
        </w:rPr>
        <w:t>   </w:t>
      </w:r>
      <w:r>
        <w:rPr>
          <w:rFonts w:ascii="Arial" w:hAnsi="Arial" w:cs="Arial" w:eastAsia="Arial"/>
          <w:sz w:val="15"/>
          <w:szCs w:val="15"/>
          <w:color w:val="444244"/>
          <w:spacing w:val="35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8"/>
          <w:position w:val="0"/>
        </w:rPr>
        <w:t>CYBBEHUiiJE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11"/>
          <w:position w:val="0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  <w:position w:val="0"/>
        </w:rPr>
        <w:t>ABHB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  <w:position w:val="0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-9"/>
          <w:w w:val="11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8"/>
          <w:position w:val="0"/>
        </w:rPr>
        <w:t>fllliHAH</w:t>
      </w:r>
      <w:r>
        <w:rPr>
          <w:rFonts w:ascii="Arial" w:hAnsi="Arial" w:cs="Arial" w:eastAsia="Arial"/>
          <w:sz w:val="15"/>
          <w:szCs w:val="15"/>
          <w:color w:val="444244"/>
          <w:spacing w:val="-24"/>
          <w:w w:val="119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59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  <w:position w:val="0"/>
        </w:rPr>
        <w:t>JCKHM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0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10"/>
          <w:position w:val="0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0"/>
          <w:position w:val="0"/>
        </w:rPr>
        <w:t>CTIITYIU'IJAMA</w:t>
      </w:r>
      <w:r>
        <w:rPr>
          <w:rFonts w:ascii="Arial" w:hAnsi="Arial" w:cs="Arial" w:eastAsia="Arial"/>
          <w:sz w:val="15"/>
          <w:szCs w:val="15"/>
          <w:color w:val="444244"/>
          <w:spacing w:val="-8"/>
          <w:w w:val="11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135"/>
          <w:position w:val="0"/>
        </w:rPr>
        <w:t>(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5"/>
          <w:position w:val="0"/>
        </w:rPr>
        <w:t>42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95"/>
          <w:position w:val="0"/>
        </w:rPr>
        <w:t>8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10"/>
          <w:position w:val="0"/>
        </w:rPr>
        <w:t>7</w:t>
      </w:r>
      <w:r>
        <w:rPr>
          <w:rFonts w:ascii="Arial" w:hAnsi="Arial" w:cs="Arial" w:eastAsia="Arial"/>
          <w:sz w:val="15"/>
          <w:szCs w:val="15"/>
          <w:color w:val="5D5D5E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5D5D5E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7"/>
          <w:szCs w:val="17"/>
          <w:color w:val="5D5D5E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7"/>
          <w:position w:val="0"/>
        </w:rPr>
        <w:t>428</w:t>
      </w:r>
      <w:r>
        <w:rPr>
          <w:rFonts w:ascii="Arial" w:hAnsi="Arial" w:cs="Arial" w:eastAsia="Arial"/>
          <w:sz w:val="15"/>
          <w:szCs w:val="15"/>
          <w:color w:val="444244"/>
          <w:spacing w:val="-27"/>
          <w:w w:val="97"/>
          <w:position w:val="0"/>
        </w:rPr>
        <w:t>8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62"/>
          <w:position w:val="0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left="143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5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00"/>
        </w:rPr>
        <w:t>8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42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2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5"/>
        </w:rPr>
        <w:t>5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23"/>
          <w:w w:val="85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0"/>
          <w:w w:val="67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93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-19"/>
          <w:w w:val="111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7"/>
        </w:rPr>
        <w:t>J-.'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8"/>
        </w:rPr>
        <w:t>)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7"/>
        </w:rPr>
        <w:t>'Ii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8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3"/>
        </w:rPr>
        <w:t>cy6BeHUHj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4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2"/>
        </w:rPr>
        <w:t>jaBHII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82"/>
        </w:rPr>
        <w:t>M</w:t>
      </w:r>
      <w:r>
        <w:rPr>
          <w:rFonts w:ascii="Arial" w:hAnsi="Arial" w:cs="Arial" w:eastAsia="Arial"/>
          <w:sz w:val="15"/>
          <w:szCs w:val="15"/>
          <w:color w:val="707070"/>
          <w:spacing w:val="1"/>
          <w:w w:val="8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1"/>
        </w:rPr>
        <w:t>cjli!H3HCHjCK</w:t>
      </w:r>
      <w:r>
        <w:rPr>
          <w:rFonts w:ascii="Arial" w:hAnsi="Arial" w:cs="Arial" w:eastAsia="Arial"/>
          <w:sz w:val="15"/>
          <w:szCs w:val="15"/>
          <w:color w:val="5D5D5E"/>
          <w:spacing w:val="-24"/>
          <w:w w:val="82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289"/>
        </w:rPr>
        <w:t>l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</w:rPr>
        <w:t>88CTifTYUIIjaM8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06" w:lineRule="exact"/>
        <w:ind w:left="1449" w:right="5212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  <w:position w:val="-6"/>
        </w:rPr>
        <w:t>KanHTaiiH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18"/>
          <w:w w:val="82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  <w:position w:val="-6"/>
        </w:rPr>
        <w:t>cy6BeHUH</w:t>
      </w:r>
      <w:r>
        <w:rPr>
          <w:rFonts w:ascii="Arial" w:hAnsi="Arial" w:cs="Arial" w:eastAsia="Arial"/>
          <w:sz w:val="15"/>
          <w:szCs w:val="15"/>
          <w:color w:val="5D5D5E"/>
          <w:spacing w:val="-16"/>
          <w:w w:val="82"/>
          <w:position w:val="-6"/>
        </w:rPr>
        <w:t>j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82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828282"/>
          <w:spacing w:val="-7"/>
          <w:w w:val="82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9"/>
          <w:position w:val="-6"/>
        </w:rPr>
        <w:t>jaa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99"/>
          <w:position w:val="-6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36"/>
          <w:w w:val="121"/>
          <w:position w:val="-6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9"/>
          <w:position w:val="-6"/>
        </w:rPr>
        <w:t>o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8"/>
          <w:position w:val="-6"/>
        </w:rPr>
        <w:t>cjln</w:t>
      </w:r>
      <w:r>
        <w:rPr>
          <w:rFonts w:ascii="Arial" w:hAnsi="Arial" w:cs="Arial" w:eastAsia="Arial"/>
          <w:sz w:val="15"/>
          <w:szCs w:val="15"/>
          <w:color w:val="5D5D5E"/>
          <w:spacing w:val="-7"/>
          <w:w w:val="88"/>
          <w:position w:val="-6"/>
        </w:rPr>
        <w:t>n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5"/>
          <w:position w:val="-6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95"/>
          <w:position w:val="-6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3"/>
          <w:position w:val="-6"/>
        </w:rPr>
        <w:t>cu</w:t>
      </w:r>
      <w:r>
        <w:rPr>
          <w:rFonts w:ascii="Arial" w:hAnsi="Arial" w:cs="Arial" w:eastAsia="Arial"/>
          <w:sz w:val="15"/>
          <w:szCs w:val="15"/>
          <w:color w:val="5D5D5E"/>
          <w:spacing w:val="-9"/>
          <w:w w:val="103"/>
          <w:position w:val="-6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99"/>
          <w:position w:val="-6"/>
        </w:rPr>
        <w:t>c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-6"/>
        </w:rPr>
        <w:t>KI!M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80" w:h="16880"/>
          <w:pgMar w:top="1580" w:bottom="280" w:left="860" w:right="1620"/>
        </w:sectPr>
      </w:pPr>
      <w:rPr/>
    </w:p>
    <w:p>
      <w:pPr>
        <w:spacing w:before="0" w:after="0" w:line="197" w:lineRule="exact"/>
        <w:ind w:left="143" w:right="-68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>288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21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0"/>
          <w:position w:val="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0"/>
          <w:w w:val="80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90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5"/>
          <w:w w:val="90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7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3" w:right="-68"/>
        <w:jc w:val="left"/>
        <w:tabs>
          <w:tab w:pos="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37"/>
          <w:w w:val="100"/>
        </w:rPr>
        <w:t>8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9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98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A2A2A"/>
          <w:spacing w:val="-40"/>
          <w:w w:val="12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1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81"/>
        </w:rPr>
        <w:t>4000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94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44244"/>
          <w:w w:val="91"/>
        </w:rPr>
        <w:t>II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92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8"/>
        </w:rPr>
        <w:t>CTHTYUitj</w:t>
      </w:r>
      <w:r>
        <w:rPr>
          <w:rFonts w:ascii="Arial" w:hAnsi="Arial" w:cs="Arial" w:eastAsia="Arial"/>
          <w:sz w:val="15"/>
          <w:szCs w:val="15"/>
          <w:color w:val="5D5D5E"/>
          <w:spacing w:val="-17"/>
          <w:w w:val="79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-13"/>
          <w:w w:val="84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7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7" w:after="0" w:line="240" w:lineRule="auto"/>
        <w:ind w:right="461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99"/>
        </w:rPr>
        <w:t>CYEBEHD.H</w:t>
      </w:r>
      <w:r>
        <w:rPr>
          <w:rFonts w:ascii="Arial" w:hAnsi="Arial" w:cs="Arial" w:eastAsia="Arial"/>
          <w:sz w:val="15"/>
          <w:szCs w:val="15"/>
          <w:color w:val="2A2A2A"/>
          <w:spacing w:val="-6"/>
          <w:w w:val="99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9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99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7"/>
        </w:rPr>
        <w:t>DPH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107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-2"/>
          <w:w w:val="103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</w:rPr>
        <w:t>THHMIIPE,!J.Y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104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252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444244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252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25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135"/>
        </w:rPr>
        <w:t>(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</w:rPr>
        <w:t>4</w:t>
      </w:r>
      <w:r>
        <w:rPr>
          <w:rFonts w:ascii="Arial" w:hAnsi="Arial" w:cs="Arial" w:eastAsia="Arial"/>
          <w:sz w:val="15"/>
          <w:szCs w:val="15"/>
          <w:color w:val="2A2A2A"/>
          <w:spacing w:val="-4"/>
          <w:w w:val="91"/>
        </w:rPr>
        <w:t>2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95"/>
        </w:rPr>
        <w:t>9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0</w:t>
      </w:r>
      <w:r>
        <w:rPr>
          <w:rFonts w:ascii="Arial" w:hAnsi="Arial" w:cs="Arial" w:eastAsia="Arial"/>
          <w:sz w:val="15"/>
          <w:szCs w:val="15"/>
          <w:color w:val="2A2A2A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44244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444244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5"/>
        </w:rPr>
        <w:t>42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95"/>
        </w:rPr>
        <w:t>9</w:t>
      </w:r>
      <w:r>
        <w:rPr>
          <w:rFonts w:ascii="Arial" w:hAnsi="Arial" w:cs="Arial" w:eastAsia="Arial"/>
          <w:sz w:val="15"/>
          <w:szCs w:val="15"/>
          <w:color w:val="2A2A2A"/>
          <w:spacing w:val="-26"/>
          <w:w w:val="145"/>
        </w:rPr>
        <w:t>1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35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2" w:equalWidth="0">
            <w:col w:w="1325" w:space="156"/>
            <w:col w:w="8019"/>
          </w:cols>
        </w:sectPr>
      </w:pPr>
      <w:rPr/>
    </w:p>
    <w:p>
      <w:pPr>
        <w:spacing w:before="25" w:after="0" w:line="240" w:lineRule="auto"/>
        <w:ind w:left="143" w:right="-20"/>
        <w:jc w:val="left"/>
        <w:tabs>
          <w:tab w:pos="7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8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90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84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A2A2A"/>
          <w:spacing w:val="-28"/>
          <w:w w:val="88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8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27"/>
          <w:w w:val="88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13"/>
          <w:w w:val="88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8"/>
          <w:position w:val="1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54"/>
          <w:w w:val="8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111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9"/>
          <w:position w:val="1"/>
        </w:rPr>
        <w:t>et&lt;yh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0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8"/>
          <w:position w:val="1"/>
        </w:rPr>
        <w:t>cy6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98"/>
          <w:position w:val="1"/>
        </w:rPr>
        <w:t>s</w:t>
      </w:r>
      <w:r>
        <w:rPr>
          <w:rFonts w:ascii="Arial" w:hAnsi="Arial" w:cs="Arial" w:eastAsia="Arial"/>
          <w:sz w:val="15"/>
          <w:szCs w:val="15"/>
          <w:color w:val="5D5D5E"/>
          <w:spacing w:val="-17"/>
          <w:w w:val="98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8"/>
          <w:position w:val="1"/>
        </w:rPr>
        <w:t>uuu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98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8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11"/>
          <w:w w:val="98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1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81"/>
          <w:position w:val="1"/>
        </w:rPr>
        <w:t>p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1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-6"/>
          <w:w w:val="81"/>
          <w:position w:val="1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81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1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-11"/>
          <w:w w:val="81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1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81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1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8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1"/>
          <w:position w:val="1"/>
        </w:rPr>
        <w:t>npe.!zy3eli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82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3"/>
          <w:w w:val="84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7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134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1"/>
          <w:position w:val="1"/>
        </w:rPr>
        <w:t>4291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83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1"/>
          <w:position w:val="2"/>
        </w:rPr>
        <w:t>454200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51"/>
          <w:w w:val="81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2"/>
          <w:position w:val="2"/>
        </w:rPr>
        <w:t>Kanlffanu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2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18"/>
          <w:w w:val="92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2"/>
          <w:position w:val="2"/>
        </w:rPr>
        <w:t>cy6B</w:t>
      </w:r>
      <w:r>
        <w:rPr>
          <w:rFonts w:ascii="Arial" w:hAnsi="Arial" w:cs="Arial" w:eastAsia="Arial"/>
          <w:sz w:val="15"/>
          <w:szCs w:val="15"/>
          <w:color w:val="5D5D5E"/>
          <w:spacing w:val="-16"/>
          <w:w w:val="92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2"/>
          <w:position w:val="2"/>
        </w:rPr>
        <w:t>Hu</w:t>
      </w:r>
      <w:r>
        <w:rPr>
          <w:rFonts w:ascii="Arial" w:hAnsi="Arial" w:cs="Arial" w:eastAsia="Arial"/>
          <w:sz w:val="15"/>
          <w:szCs w:val="15"/>
          <w:color w:val="444244"/>
          <w:spacing w:val="-26"/>
          <w:w w:val="92"/>
          <w:position w:val="2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2"/>
          <w:position w:val="2"/>
        </w:rPr>
        <w:t>je</w:t>
      </w:r>
      <w:r>
        <w:rPr>
          <w:rFonts w:ascii="Arial" w:hAnsi="Arial" w:cs="Arial" w:eastAsia="Arial"/>
          <w:sz w:val="15"/>
          <w:szCs w:val="15"/>
          <w:color w:val="5D5D5E"/>
          <w:spacing w:val="-9"/>
          <w:w w:val="92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4"/>
          <w:position w:val="2"/>
        </w:rPr>
        <w:t>npua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84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-4"/>
          <w:w w:val="84"/>
          <w:position w:val="2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4"/>
          <w:position w:val="2"/>
        </w:rPr>
        <w:t>RI!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4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35"/>
          <w:w w:val="8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4"/>
          <w:position w:val="2"/>
        </w:rPr>
        <w:t>npe.!zy3eliHMa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2" w:after="0" w:line="97" w:lineRule="exact"/>
        <w:ind w:left="145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w w:val="91"/>
          <w:position w:val="-6"/>
        </w:rPr>
        <w:t>,L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92"/>
          <w:position w:val="-6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-19"/>
          <w:w w:val="101"/>
          <w:position w:val="-6"/>
        </w:rPr>
        <w:t>O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6"/>
        </w:rPr>
        <w:t>HAIJ</w:t>
      </w:r>
      <w:r>
        <w:rPr>
          <w:rFonts w:ascii="Arial" w:hAnsi="Arial" w:cs="Arial" w:eastAsia="Arial"/>
          <w:sz w:val="15"/>
          <w:szCs w:val="15"/>
          <w:color w:val="444244"/>
          <w:spacing w:val="-25"/>
          <w:w w:val="100"/>
          <w:position w:val="-6"/>
        </w:rPr>
        <w:t>: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  <w:position w:val="-6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91"/>
          <w:position w:val="-6"/>
        </w:rPr>
        <w:t>: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6"/>
          <w:position w:val="-6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-23"/>
          <w:w w:val="105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9"/>
          <w:w w:val="239"/>
          <w:position w:val="-6"/>
        </w:rPr>
        <w:t>,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4"/>
          <w:position w:val="-6"/>
        </w:rPr>
        <w:t>,ll.O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94"/>
          <w:position w:val="-6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9"/>
          <w:position w:val="-6"/>
        </w:rPr>
        <w:t>AUU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99"/>
          <w:position w:val="-6"/>
        </w:rPr>
        <w:t>: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  <w:position w:val="-6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0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29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  <w:position w:val="-6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1"/>
          <w:position w:val="-6"/>
        </w:rPr>
        <w:t>: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9"/>
          <w:position w:val="-6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109"/>
          <w:position w:val="-6"/>
        </w:rPr>
        <w:t>P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21"/>
          <w:position w:val="-6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22"/>
          <w:position w:val="-6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-20"/>
          <w:w w:val="121"/>
          <w:position w:val="-6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37"/>
          <w:position w:val="-6"/>
        </w:rPr>
        <w:t>f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37"/>
          <w:position w:val="-6"/>
        </w:rPr>
        <w:t>l</w:t>
      </w:r>
      <w:r>
        <w:rPr>
          <w:rFonts w:ascii="Arial" w:hAnsi="Arial" w:cs="Arial" w:eastAsia="Arial"/>
          <w:sz w:val="15"/>
          <w:szCs w:val="15"/>
          <w:color w:val="2A2A2A"/>
          <w:spacing w:val="-44"/>
          <w:w w:val="138"/>
          <w:position w:val="-6"/>
        </w:rPr>
        <w:t>i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2"/>
          <w:position w:val="-6"/>
        </w:rPr>
        <w:t>EPU: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</w:sectPr>
      </w:pPr>
      <w:rPr/>
    </w:p>
    <w:p>
      <w:pPr>
        <w:spacing w:before="0" w:after="0" w:line="206" w:lineRule="exact"/>
        <w:ind w:left="134" w:right="-68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4292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A2A2A"/>
          <w:spacing w:val="-39"/>
          <w:w w:val="107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7"/>
          <w:w w:val="119"/>
          <w:position w:val="2"/>
        </w:rPr>
        <w:t>6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88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40"/>
          <w:w w:val="88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3"/>
          <w:w w:val="107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7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5" w:after="0" w:line="192" w:lineRule="exact"/>
        <w:ind w:right="-66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135"/>
          <w:position w:val="-1"/>
        </w:rPr>
        <w:t>(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03"/>
          <w:position w:val="-1"/>
        </w:rPr>
        <w:t>4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6"/>
          <w:position w:val="-1"/>
        </w:rPr>
        <w:t>293</w:t>
      </w:r>
      <w:r>
        <w:rPr>
          <w:rFonts w:ascii="Arial" w:hAnsi="Arial" w:cs="Arial" w:eastAsia="Arial"/>
          <w:sz w:val="15"/>
          <w:szCs w:val="15"/>
          <w:color w:val="444244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E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D5D5E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2"/>
          <w:w w:val="103"/>
          <w:position w:val="-1"/>
        </w:rPr>
        <w:t>4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6"/>
          <w:position w:val="-1"/>
        </w:rPr>
        <w:t>296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707070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4"/>
          <w:position w:val="-1"/>
        </w:rPr>
        <w:t>4299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E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D5D5E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1"/>
          <w:position w:val="-1"/>
        </w:rPr>
        <w:t>4302</w:t>
      </w:r>
      <w:r>
        <w:rPr>
          <w:rFonts w:ascii="Arial" w:hAnsi="Arial" w:cs="Arial" w:eastAsia="Arial"/>
          <w:sz w:val="15"/>
          <w:szCs w:val="15"/>
          <w:color w:val="444244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E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D5D5E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1"/>
        </w:rPr>
        <w:t>4305)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right="-20"/>
        <w:jc w:val="left"/>
        <w:tabs>
          <w:tab w:pos="18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356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3" w:equalWidth="0">
            <w:col w:w="1317" w:space="154"/>
            <w:col w:w="2283" w:space="3506"/>
            <w:col w:w="2240"/>
          </w:cols>
        </w:sectPr>
      </w:pPr>
      <w:rPr/>
    </w:p>
    <w:p>
      <w:pPr>
        <w:spacing w:before="29" w:after="0" w:line="240" w:lineRule="auto"/>
        <w:ind w:left="124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A2A2A"/>
          <w:spacing w:val="-3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293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92"/>
          <w:position w:val="1"/>
        </w:rPr>
        <w:t>46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4"/>
          <w:w w:val="92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92"/>
          <w:position w:val="1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33"/>
          <w:w w:val="9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  <w:position w:val="1"/>
        </w:rPr>
        <w:t>,!J.OHAU</w:t>
      </w:r>
      <w:r>
        <w:rPr>
          <w:rFonts w:ascii="Arial" w:hAnsi="Arial" w:cs="Arial" w:eastAsia="Arial"/>
          <w:sz w:val="15"/>
          <w:szCs w:val="15"/>
          <w:color w:val="2A2A2A"/>
          <w:spacing w:val="-17"/>
          <w:w w:val="92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2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2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38"/>
          <w:w w:val="92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  <w:position w:val="1"/>
        </w:rPr>
        <w:t>CTP</w:t>
      </w:r>
      <w:r>
        <w:rPr>
          <w:rFonts w:ascii="Arial" w:hAnsi="Arial" w:cs="Arial" w:eastAsia="Arial"/>
          <w:sz w:val="15"/>
          <w:szCs w:val="15"/>
          <w:color w:val="444244"/>
          <w:spacing w:val="-13"/>
          <w:w w:val="115"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5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32"/>
          <w:w w:val="115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  <w:position w:val="1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-20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244"/>
          <w:spacing w:val="0"/>
          <w:w w:val="89"/>
          <w:position w:val="1"/>
        </w:rPr>
        <w:t>B.JIA,lJ.AM</w:t>
      </w:r>
      <w:r>
        <w:rPr>
          <w:rFonts w:ascii="Times New Roman" w:hAnsi="Times New Roman" w:cs="Times New Roman" w:eastAsia="Times New Roman"/>
          <w:sz w:val="15"/>
          <w:szCs w:val="15"/>
          <w:color w:val="444244"/>
          <w:spacing w:val="0"/>
          <w:w w:val="89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44244"/>
          <w:spacing w:val="-8"/>
          <w:w w:val="89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0"/>
          <w:w w:val="162"/>
          <w:position w:val="1"/>
        </w:rPr>
        <w:t>(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7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2A2A2A"/>
          <w:spacing w:val="-23"/>
          <w:w w:val="97"/>
          <w:position w:val="1"/>
        </w:rPr>
        <w:t>2</w:t>
      </w:r>
      <w:r>
        <w:rPr>
          <w:rFonts w:ascii="Arial" w:hAnsi="Arial" w:cs="Arial" w:eastAsia="Arial"/>
          <w:sz w:val="15"/>
          <w:szCs w:val="15"/>
          <w:color w:val="000000"/>
          <w:spacing w:val="-10"/>
          <w:w w:val="63"/>
          <w:position w:val="1"/>
        </w:rPr>
        <w:t>.</w:t>
      </w:r>
      <w:r>
        <w:rPr>
          <w:rFonts w:ascii="Arial" w:hAnsi="Arial" w:cs="Arial" w:eastAsia="Arial"/>
          <w:sz w:val="15"/>
          <w:szCs w:val="15"/>
          <w:color w:val="444244"/>
          <w:spacing w:val="-9"/>
          <w:w w:val="108"/>
          <w:position w:val="1"/>
        </w:rPr>
        <w:t>9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  <w:position w:val="1"/>
        </w:rPr>
        <w:t>4</w:t>
      </w:r>
      <w:r>
        <w:rPr>
          <w:rFonts w:ascii="Arial" w:hAnsi="Arial" w:cs="Arial" w:eastAsia="Arial"/>
          <w:sz w:val="15"/>
          <w:szCs w:val="15"/>
          <w:color w:val="2A2A2A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5D5D5E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6"/>
          <w:szCs w:val="16"/>
          <w:color w:val="5D5D5E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1"/>
        </w:rPr>
        <w:t>4295)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124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  <w:position w:val="-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-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48"/>
          <w:w w:val="100"/>
          <w:position w:val="-2"/>
        </w:rPr>
        <w:t>9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-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98"/>
          <w:w w:val="100"/>
          <w:position w:val="-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21"/>
          <w:position w:val="-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4"/>
          <w:position w:val="-2"/>
        </w:rPr>
        <w:t>6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10"/>
          <w:w w:val="84"/>
          <w:position w:val="-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0"/>
          <w:w w:val="67"/>
          <w:position w:val="-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8"/>
          <w:position w:val="-2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11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-10"/>
          <w:w w:val="107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98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-22"/>
          <w:w w:val="111"/>
          <w:position w:val="-1"/>
        </w:rPr>
        <w:t>'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98"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12"/>
          <w:position w:val="-1"/>
        </w:rPr>
        <w:t>)</w:t>
      </w:r>
      <w:r>
        <w:rPr>
          <w:rFonts w:ascii="Arial" w:hAnsi="Arial" w:cs="Arial" w:eastAsia="Arial"/>
          <w:sz w:val="15"/>
          <w:szCs w:val="15"/>
          <w:color w:val="5D5D5E"/>
          <w:spacing w:val="-18"/>
          <w:w w:val="111"/>
          <w:position w:val="-1"/>
        </w:rPr>
        <w:t>'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43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143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3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3"/>
          <w:position w:val="-1"/>
        </w:rPr>
        <w:t>AOHauuj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3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8"/>
          <w:w w:val="83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3"/>
          <w:position w:val="-1"/>
        </w:rPr>
        <w:t>CTpallll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3"/>
          <w:position w:val="-1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13"/>
          <w:w w:val="83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5"/>
          <w:position w:val="-1"/>
        </w:rPr>
        <w:t>BJJ8ll</w:t>
      </w:r>
      <w:r>
        <w:rPr>
          <w:rFonts w:ascii="Arial" w:hAnsi="Arial" w:cs="Arial" w:eastAsia="Arial"/>
          <w:sz w:val="15"/>
          <w:szCs w:val="15"/>
          <w:color w:val="5D5D5E"/>
          <w:spacing w:val="-17"/>
          <w:w w:val="76"/>
          <w:position w:val="-1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93"/>
          <w:position w:val="-1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7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73" w:lineRule="exact"/>
        <w:ind w:left="124" w:right="-20"/>
        <w:jc w:val="left"/>
        <w:tabs>
          <w:tab w:pos="760" w:val="left"/>
          <w:tab w:pos="74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>295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21"/>
          <w:position w:val="3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0"/>
          <w:position w:val="3"/>
        </w:rPr>
        <w:t>6!200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37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  <w:position w:val="3"/>
        </w:rPr>
        <w:t>KanHTaiiH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7"/>
          <w:position w:val="3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30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2"/>
          <w:position w:val="3"/>
        </w:rPr>
        <w:t>llOH3UHje</w:t>
      </w:r>
      <w:r>
        <w:rPr>
          <w:rFonts w:ascii="Arial" w:hAnsi="Arial" w:cs="Arial" w:eastAsia="Arial"/>
          <w:sz w:val="15"/>
          <w:szCs w:val="15"/>
          <w:color w:val="5D5D5E"/>
          <w:spacing w:val="-26"/>
          <w:w w:val="100"/>
          <w:position w:val="3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118"/>
          <w:position w:val="3"/>
        </w:rPr>
        <w:t>CTpaH</w:t>
      </w:r>
      <w:r>
        <w:rPr>
          <w:rFonts w:ascii="Arial" w:hAnsi="Arial" w:cs="Arial" w:eastAsia="Arial"/>
          <w:sz w:val="10"/>
          <w:szCs w:val="10"/>
          <w:color w:val="5D5D5E"/>
          <w:spacing w:val="-11"/>
          <w:w w:val="118"/>
          <w:position w:val="3"/>
        </w:rPr>
        <w:t>H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18"/>
          <w:position w:val="3"/>
        </w:rPr>
        <w:t>M</w:t>
      </w:r>
      <w:r>
        <w:rPr>
          <w:rFonts w:ascii="Arial" w:hAnsi="Arial" w:cs="Arial" w:eastAsia="Arial"/>
          <w:sz w:val="10"/>
          <w:szCs w:val="10"/>
          <w:color w:val="444244"/>
          <w:spacing w:val="0"/>
          <w:w w:val="118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4"/>
          <w:position w:val="3"/>
        </w:rPr>
        <w:t>BJI8ll</w:t>
      </w:r>
      <w:r>
        <w:rPr>
          <w:rFonts w:ascii="Arial" w:hAnsi="Arial" w:cs="Arial" w:eastAsia="Arial"/>
          <w:sz w:val="15"/>
          <w:szCs w:val="15"/>
          <w:color w:val="5D5D5E"/>
          <w:spacing w:val="-16"/>
          <w:w w:val="84"/>
          <w:position w:val="3"/>
        </w:rPr>
        <w:t>8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84"/>
          <w:position w:val="3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4"/>
          <w:position w:val="3"/>
        </w:rPr>
        <w:t>8</w:t>
      </w:r>
      <w:r>
        <w:rPr>
          <w:rFonts w:ascii="Arial" w:hAnsi="Arial" w:cs="Arial" w:eastAsia="Arial"/>
          <w:sz w:val="15"/>
          <w:szCs w:val="15"/>
          <w:color w:val="5D5D5E"/>
          <w:spacing w:val="-33"/>
          <w:w w:val="84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31"/>
          <w:szCs w:val="31"/>
          <w:color w:val="707070"/>
          <w:spacing w:val="0"/>
          <w:w w:val="61"/>
          <w:position w:val="1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ind w:left="1421" w:right="5700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5"/>
        </w:rPr>
        <w:t>,ll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100"/>
          <w:position w:val="-5"/>
        </w:rPr>
        <w:t>.</w:t>
      </w:r>
      <w:r>
        <w:rPr>
          <w:rFonts w:ascii="Arial" w:hAnsi="Arial" w:cs="Arial" w:eastAsia="Arial"/>
          <w:sz w:val="15"/>
          <w:szCs w:val="15"/>
          <w:color w:val="2A2A2A"/>
          <w:spacing w:val="-19"/>
          <w:w w:val="100"/>
          <w:position w:val="-5"/>
        </w:rPr>
        <w:t>O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-5"/>
        </w:rPr>
        <w:t>TAUHJE</w:t>
      </w:r>
      <w:r>
        <w:rPr>
          <w:rFonts w:ascii="Arial" w:hAnsi="Arial" w:cs="Arial" w:eastAsia="Arial"/>
          <w:sz w:val="15"/>
          <w:szCs w:val="15"/>
          <w:color w:val="444244"/>
          <w:spacing w:val="22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3"/>
          <w:position w:val="-5"/>
        </w:rPr>
        <w:t>ME'BYBAPO,ll.HHM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80" w:h="16880"/>
          <w:pgMar w:top="1580" w:bottom="280" w:left="860" w:right="1620"/>
        </w:sectPr>
      </w:pPr>
      <w:rPr/>
    </w:p>
    <w:p>
      <w:pPr>
        <w:spacing w:before="0" w:after="0" w:line="197" w:lineRule="exact"/>
        <w:ind w:left="124" w:right="-68"/>
        <w:jc w:val="left"/>
        <w:tabs>
          <w:tab w:pos="7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4296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80"/>
          <w:position w:val="2"/>
        </w:rPr>
        <w:t>462000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6" w:after="0" w:line="192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2"/>
          <w:position w:val="-1"/>
        </w:rPr>
        <w:t>0PfAHH3</w:t>
      </w:r>
      <w:r>
        <w:rPr>
          <w:rFonts w:ascii="Arial" w:hAnsi="Arial" w:cs="Arial" w:eastAsia="Arial"/>
          <w:sz w:val="15"/>
          <w:szCs w:val="15"/>
          <w:color w:val="2A2A2A"/>
          <w:spacing w:val="-1"/>
          <w:w w:val="112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2"/>
          <w:position w:val="-1"/>
        </w:rPr>
        <w:t>UJ</w:t>
      </w:r>
      <w:r>
        <w:rPr>
          <w:rFonts w:ascii="Arial" w:hAnsi="Arial" w:cs="Arial" w:eastAsia="Arial"/>
          <w:sz w:val="15"/>
          <w:szCs w:val="15"/>
          <w:color w:val="444244"/>
          <w:spacing w:val="-9"/>
          <w:w w:val="112"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12"/>
          <w:position w:val="-1"/>
        </w:rPr>
        <w:t>J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112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2"/>
          <w:position w:val="-1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2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112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-10"/>
          <w:w w:val="162"/>
          <w:position w:val="-1"/>
        </w:rPr>
        <w:t>(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5"/>
          <w:position w:val="-1"/>
        </w:rPr>
        <w:t>42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95"/>
          <w:position w:val="-1"/>
        </w:rPr>
        <w:t>9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  <w:position w:val="-1"/>
        </w:rPr>
        <w:t>7</w:t>
      </w:r>
      <w:r>
        <w:rPr>
          <w:rFonts w:ascii="Arial" w:hAnsi="Arial" w:cs="Arial" w:eastAsia="Arial"/>
          <w:sz w:val="15"/>
          <w:szCs w:val="15"/>
          <w:color w:val="2A2A2A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D5D5E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D5D5E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3"/>
          <w:position w:val="-1"/>
        </w:rPr>
        <w:t>4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103"/>
          <w:position w:val="-1"/>
        </w:rPr>
        <w:t>2</w:t>
      </w:r>
      <w:r>
        <w:rPr>
          <w:rFonts w:ascii="Arial" w:hAnsi="Arial" w:cs="Arial" w:eastAsia="Arial"/>
          <w:sz w:val="15"/>
          <w:szCs w:val="15"/>
          <w:color w:val="444244"/>
          <w:spacing w:val="-13"/>
          <w:w w:val="108"/>
          <w:position w:val="-1"/>
        </w:rPr>
        <w:t>9</w:t>
      </w:r>
      <w:r>
        <w:rPr>
          <w:rFonts w:ascii="Arial" w:hAnsi="Arial" w:cs="Arial" w:eastAsia="Arial"/>
          <w:sz w:val="15"/>
          <w:szCs w:val="15"/>
          <w:color w:val="2A2A2A"/>
          <w:spacing w:val="-17"/>
          <w:w w:val="108"/>
          <w:position w:val="-1"/>
        </w:rPr>
        <w:t>8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62"/>
          <w:position w:val="-1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2" w:equalWidth="0">
            <w:col w:w="1312" w:space="150"/>
            <w:col w:w="8038"/>
          </w:cols>
        </w:sectPr>
      </w:pPr>
      <w:rPr/>
    </w:p>
    <w:p>
      <w:pPr>
        <w:spacing w:before="29" w:after="0" w:line="240" w:lineRule="auto"/>
        <w:ind w:left="124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42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0"/>
          <w:w w:val="100"/>
        </w:rPr>
        <w:t>9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>7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39"/>
          <w:w w:val="107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3"/>
          <w:w w:val="119"/>
        </w:rPr>
        <w:t>6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26"/>
          <w:w w:val="115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10"/>
          <w:w w:val="67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93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8"/>
        </w:rPr>
        <w:t>Te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98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-15"/>
          <w:w w:val="111"/>
        </w:rPr>
        <w:t>'</w:t>
      </w:r>
      <w:r>
        <w:rPr>
          <w:rFonts w:ascii="Arial" w:hAnsi="Arial" w:cs="Arial" w:eastAsia="Arial"/>
          <w:sz w:val="15"/>
          <w:szCs w:val="15"/>
          <w:color w:val="444244"/>
          <w:spacing w:val="-26"/>
          <w:w w:val="98"/>
        </w:rPr>
        <w:t>.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12"/>
        </w:rPr>
        <w:t>)</w:t>
      </w:r>
      <w:r>
        <w:rPr>
          <w:rFonts w:ascii="Arial" w:hAnsi="Arial" w:cs="Arial" w:eastAsia="Arial"/>
          <w:sz w:val="15"/>
          <w:szCs w:val="15"/>
          <w:color w:val="5D5D5E"/>
          <w:spacing w:val="-18"/>
          <w:w w:val="111"/>
        </w:rPr>
        <w:t>'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7"/>
        </w:rPr>
        <w:t>ll</w:t>
      </w:r>
      <w:r>
        <w:rPr>
          <w:rFonts w:ascii="Arial" w:hAnsi="Arial" w:cs="Arial" w:eastAsia="Arial"/>
          <w:sz w:val="15"/>
          <w:szCs w:val="15"/>
          <w:color w:val="444244"/>
          <w:spacing w:val="10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0"/>
        </w:rPr>
        <w:t>.D.OTa</w:t>
      </w:r>
      <w:r>
        <w:rPr>
          <w:rFonts w:ascii="Arial" w:hAnsi="Arial" w:cs="Arial" w:eastAsia="Arial"/>
          <w:sz w:val="15"/>
          <w:szCs w:val="15"/>
          <w:color w:val="5D5D5E"/>
          <w:spacing w:val="-35"/>
          <w:w w:val="71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106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6"/>
        </w:rPr>
        <w:t>je</w:t>
      </w:r>
      <w:r>
        <w:rPr>
          <w:rFonts w:ascii="Arial" w:hAnsi="Arial" w:cs="Arial" w:eastAsia="Arial"/>
          <w:sz w:val="15"/>
          <w:szCs w:val="15"/>
          <w:color w:val="5D5D5E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90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0"/>
        </w:rPr>
        <w:t>eljyH</w:t>
      </w:r>
      <w:r>
        <w:rPr>
          <w:rFonts w:ascii="Arial" w:hAnsi="Arial" w:cs="Arial" w:eastAsia="Arial"/>
          <w:sz w:val="15"/>
          <w:szCs w:val="15"/>
          <w:color w:val="5D5D5E"/>
          <w:spacing w:val="-13"/>
          <w:w w:val="90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0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-26"/>
          <w:w w:val="90"/>
        </w:rPr>
        <w:t>o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0"/>
        </w:rPr>
        <w:t>.</w:t>
      </w:r>
      <w:r>
        <w:rPr>
          <w:rFonts w:ascii="Arial" w:hAnsi="Arial" w:cs="Arial" w:eastAsia="Arial"/>
          <w:sz w:val="15"/>
          <w:szCs w:val="15"/>
          <w:color w:val="5D5D5E"/>
          <w:spacing w:val="-15"/>
          <w:w w:val="90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0"/>
        </w:rPr>
        <w:t>unM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9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oprann33I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(njaMa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1" w:lineRule="exact"/>
        <w:ind w:left="124" w:right="-20"/>
        <w:jc w:val="left"/>
        <w:tabs>
          <w:tab w:pos="7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42"/>
          <w:w w:val="11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48"/>
          <w:w w:val="111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11"/>
          <w:position w:val="1"/>
        </w:rPr>
        <w:t>98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24"/>
          <w:w w:val="11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79"/>
          <w:position w:val="1"/>
        </w:rPr>
        <w:t>462200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67"/>
          <w:w w:val="79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107"/>
          <w:position w:val="2"/>
        </w:rPr>
        <w:t>K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93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1"/>
          <w:position w:val="2"/>
        </w:rPr>
        <w:t>nHTanH</w:t>
      </w:r>
      <w:r>
        <w:rPr>
          <w:rFonts w:ascii="Arial" w:hAnsi="Arial" w:cs="Arial" w:eastAsia="Arial"/>
          <w:sz w:val="15"/>
          <w:szCs w:val="15"/>
          <w:color w:val="444244"/>
          <w:spacing w:val="10"/>
          <w:w w:val="82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65"/>
          <w:position w:val="2"/>
        </w:rPr>
        <w:t>.D.OTa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66"/>
          <w:position w:val="2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3"/>
          <w:position w:val="2"/>
        </w:rPr>
        <w:t>Hje</w:t>
      </w:r>
      <w:r>
        <w:rPr>
          <w:rFonts w:ascii="Arial" w:hAnsi="Arial" w:cs="Arial" w:eastAsia="Arial"/>
          <w:sz w:val="15"/>
          <w:szCs w:val="15"/>
          <w:color w:val="5D5D5E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84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0"/>
          <w:position w:val="2"/>
        </w:rPr>
        <w:t>el)</w:t>
      </w:r>
      <w:r>
        <w:rPr>
          <w:rFonts w:ascii="Arial" w:hAnsi="Arial" w:cs="Arial" w:eastAsia="Arial"/>
          <w:sz w:val="15"/>
          <w:szCs w:val="15"/>
          <w:color w:val="5D5D5E"/>
          <w:spacing w:val="-14"/>
          <w:w w:val="90"/>
          <w:position w:val="2"/>
        </w:rPr>
        <w:t>y</w:t>
      </w:r>
      <w:r>
        <w:rPr>
          <w:rFonts w:ascii="Arial" w:hAnsi="Arial" w:cs="Arial" w:eastAsia="Arial"/>
          <w:sz w:val="15"/>
          <w:szCs w:val="15"/>
          <w:color w:val="444244"/>
          <w:spacing w:val="-15"/>
          <w:w w:val="91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-15"/>
          <w:w w:val="93"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113"/>
          <w:position w:val="2"/>
        </w:rPr>
        <w:t>p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58"/>
          <w:position w:val="2"/>
        </w:rPr>
        <w:t>o.D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58"/>
          <w:position w:val="2"/>
        </w:rPr>
        <w:t>.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1"/>
          <w:position w:val="2"/>
        </w:rPr>
        <w:t>HHM</w:t>
      </w:r>
      <w:r>
        <w:rPr>
          <w:rFonts w:ascii="Arial" w:hAnsi="Arial" w:cs="Arial" w:eastAsia="Arial"/>
          <w:sz w:val="15"/>
          <w:szCs w:val="15"/>
          <w:color w:val="444244"/>
          <w:spacing w:val="-21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5"/>
          <w:position w:val="2"/>
        </w:rPr>
        <w:t>opraunJan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95"/>
          <w:position w:val="2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-8"/>
          <w:w w:val="160"/>
          <w:position w:val="2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2"/>
          <w:position w:val="2"/>
        </w:rPr>
        <w:t>aMa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2" w:after="0" w:line="106" w:lineRule="exact"/>
        <w:ind w:left="145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A2A"/>
          <w:w w:val="104"/>
          <w:position w:val="-6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-6"/>
          <w:w w:val="104"/>
          <w:position w:val="-6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6"/>
          <w:position w:val="-6"/>
        </w:rPr>
        <w:t>AHCCI&gt;</w:t>
      </w:r>
      <w:r>
        <w:rPr>
          <w:rFonts w:ascii="Arial" w:hAnsi="Arial" w:cs="Arial" w:eastAsia="Arial"/>
          <w:sz w:val="15"/>
          <w:szCs w:val="15"/>
          <w:color w:val="444244"/>
          <w:spacing w:val="-26"/>
          <w:w w:val="86"/>
          <w:position w:val="-6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2"/>
          <w:position w:val="-6"/>
        </w:rPr>
        <w:t>PU:</w:t>
      </w:r>
      <w:r>
        <w:rPr>
          <w:rFonts w:ascii="Arial" w:hAnsi="Arial" w:cs="Arial" w:eastAsia="Arial"/>
          <w:sz w:val="15"/>
          <w:szCs w:val="15"/>
          <w:color w:val="2A2A2A"/>
          <w:spacing w:val="-22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7"/>
          <w:w w:val="111"/>
          <w:position w:val="-6"/>
        </w:rPr>
        <w:t>O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7"/>
          <w:position w:val="-6"/>
        </w:rPr>
        <w:t>CTA.TIH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8"/>
          <w:position w:val="-6"/>
        </w:rPr>
        <w:t>M</w:t>
      </w:r>
      <w:r>
        <w:rPr>
          <w:rFonts w:ascii="Arial" w:hAnsi="Arial" w:cs="Arial" w:eastAsia="Arial"/>
          <w:sz w:val="15"/>
          <w:szCs w:val="15"/>
          <w:color w:val="444244"/>
          <w:spacing w:val="-26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  <w:position w:val="-6"/>
        </w:rPr>
        <w:t>HlfBOU:MA</w:t>
      </w:r>
      <w:r>
        <w:rPr>
          <w:rFonts w:ascii="Arial" w:hAnsi="Arial" w:cs="Arial" w:eastAsia="Arial"/>
          <w:sz w:val="15"/>
          <w:szCs w:val="15"/>
          <w:color w:val="2A2A2A"/>
          <w:spacing w:val="-9"/>
          <w:w w:val="108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17"/>
          <w:position w:val="-6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2"/>
          <w:position w:val="-6"/>
        </w:rPr>
        <w:t>.JIACTH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</w:sectPr>
      </w:pPr>
      <w:rPr/>
    </w:p>
    <w:p>
      <w:pPr>
        <w:spacing w:before="0" w:after="0" w:line="206" w:lineRule="exact"/>
        <w:ind w:left="114" w:right="-70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0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40"/>
          <w:w w:val="100"/>
          <w:position w:val="2"/>
        </w:rPr>
        <w:t>9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>9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95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90"/>
          <w:position w:val="3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41"/>
          <w:w w:val="90"/>
          <w:position w:val="3"/>
        </w:rPr>
        <w:t>6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1"/>
          <w:w w:val="112"/>
          <w:position w:val="3"/>
        </w:rPr>
        <w:t>3</w:t>
      </w:r>
      <w:r>
        <w:rPr>
          <w:rFonts w:ascii="Courier New" w:hAnsi="Courier New" w:cs="Courier New" w:eastAsia="Courier New"/>
          <w:sz w:val="19"/>
          <w:szCs w:val="19"/>
          <w:color w:val="131313"/>
          <w:spacing w:val="0"/>
          <w:w w:val="83"/>
          <w:position w:val="3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6" w:after="0" w:line="192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44244"/>
          <w:spacing w:val="-10"/>
          <w:w w:val="162"/>
          <w:position w:val="-1"/>
        </w:rPr>
        <w:t>(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4"/>
          <w:position w:val="-1"/>
        </w:rPr>
        <w:t>4300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444244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444244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4"/>
          <w:w w:val="103"/>
          <w:position w:val="-1"/>
        </w:rPr>
        <w:t>4</w:t>
      </w:r>
      <w:r>
        <w:rPr>
          <w:rFonts w:ascii="Arial" w:hAnsi="Arial" w:cs="Arial" w:eastAsia="Arial"/>
          <w:sz w:val="15"/>
          <w:szCs w:val="15"/>
          <w:color w:val="444244"/>
          <w:spacing w:val="-3"/>
          <w:w w:val="95"/>
          <w:position w:val="-1"/>
        </w:rPr>
        <w:t>3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8"/>
          <w:position w:val="-1"/>
        </w:rPr>
        <w:t>0</w:t>
      </w:r>
      <w:r>
        <w:rPr>
          <w:rFonts w:ascii="Arial" w:hAnsi="Arial" w:cs="Arial" w:eastAsia="Arial"/>
          <w:sz w:val="15"/>
          <w:szCs w:val="15"/>
          <w:color w:val="2A2A2A"/>
          <w:spacing w:val="-34"/>
          <w:w w:val="108"/>
          <w:position w:val="-1"/>
        </w:rPr>
        <w:t>1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35"/>
          <w:position w:val="-1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2" w:equalWidth="0">
            <w:col w:w="1299" w:space="153"/>
            <w:col w:w="8048"/>
          </w:cols>
        </w:sectPr>
      </w:pPr>
      <w:rPr/>
    </w:p>
    <w:p>
      <w:pPr>
        <w:spacing w:before="29" w:after="0" w:line="240" w:lineRule="auto"/>
        <w:ind w:left="114" w:right="-20"/>
        <w:jc w:val="left"/>
        <w:tabs>
          <w:tab w:pos="7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0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07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5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0"/>
          <w:w w:val="85"/>
          <w:position w:val="1"/>
        </w:rPr>
        <w:t>6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9"/>
          <w:w w:val="85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5"/>
          <w:position w:val="1"/>
        </w:rPr>
        <w:t>100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64"/>
          <w:w w:val="8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9"/>
          <w:w w:val="111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9"/>
          <w:position w:val="1"/>
        </w:rPr>
        <w:t>et&lt;yi\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0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1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-11"/>
          <w:w w:val="92"/>
          <w:position w:val="1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3"/>
          <w:position w:val="1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83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-9"/>
          <w:w w:val="71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6"/>
          <w:position w:val="1"/>
        </w:rPr>
        <w:t>cj</w:t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76"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5D5D5E"/>
          <w:spacing w:val="-5"/>
          <w:w w:val="93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5"/>
          <w:position w:val="1"/>
        </w:rPr>
        <w:t>pl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4"/>
          <w:position w:val="1"/>
        </w:rPr>
        <w:t>!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5"/>
          <w:position w:val="1"/>
        </w:rPr>
        <w:t>OCTa</w:t>
      </w:r>
      <w:r>
        <w:rPr>
          <w:rFonts w:ascii="Arial" w:hAnsi="Arial" w:cs="Arial" w:eastAsia="Arial"/>
          <w:sz w:val="15"/>
          <w:szCs w:val="15"/>
          <w:color w:val="5D5D5E"/>
          <w:spacing w:val="-13"/>
          <w:w w:val="75"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5"/>
          <w:position w:val="1"/>
        </w:rPr>
        <w:t>HM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5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7"/>
          <w:position w:val="1"/>
        </w:rPr>
        <w:t>HIIBOHM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7"/>
          <w:position w:val="1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7"/>
          <w:w w:val="77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7"/>
          <w:position w:val="1"/>
        </w:rPr>
        <w:t>BJI3CTII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114" w:right="-20"/>
        <w:jc w:val="left"/>
        <w:tabs>
          <w:tab w:pos="7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0"/>
          <w:w w:val="99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2"/>
          <w:position w:val="1"/>
        </w:rPr>
        <w:t>01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4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27"/>
          <w:w w:val="84"/>
          <w:position w:val="2"/>
        </w:rPr>
        <w:t>6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21"/>
          <w:w w:val="84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4"/>
          <w:position w:val="2"/>
        </w:rPr>
        <w:t>200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71"/>
          <w:w w:val="84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7"/>
          <w:position w:val="2"/>
        </w:rPr>
        <w:t>Kan8T311H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7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77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1"/>
          <w:position w:val="2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-22"/>
          <w:w w:val="92"/>
          <w:position w:val="2"/>
        </w:rPr>
        <w:t>p</w:t>
      </w:r>
      <w:r>
        <w:rPr>
          <w:rFonts w:ascii="Arial" w:hAnsi="Arial" w:cs="Arial" w:eastAsia="Arial"/>
          <w:sz w:val="15"/>
          <w:szCs w:val="15"/>
          <w:color w:val="5D5D5E"/>
          <w:spacing w:val="-18"/>
          <w:w w:val="109"/>
          <w:position w:val="2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80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-9"/>
          <w:w w:val="71"/>
          <w:position w:val="2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6"/>
          <w:position w:val="2"/>
        </w:rPr>
        <w:t>cj</w:t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76"/>
          <w:position w:val="2"/>
        </w:rPr>
        <w:t>l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2"/>
          <w:position w:val="2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8"/>
          <w:w w:val="92"/>
          <w:position w:val="2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26"/>
          <w:position w:val="2"/>
        </w:rPr>
        <w:t>l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25"/>
          <w:position w:val="2"/>
        </w:rPr>
        <w:t>!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1"/>
          <w:position w:val="2"/>
        </w:rPr>
        <w:t>OCTaJ!H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2"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5D5D5E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9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-26"/>
          <w:w w:val="89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5"/>
          <w:position w:val="2"/>
        </w:rPr>
        <w:t>BOHM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76"/>
          <w:position w:val="2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67"/>
          <w:position w:val="2"/>
        </w:rPr>
        <w:t>BJ1</w:t>
      </w:r>
      <w:r>
        <w:rPr>
          <w:rFonts w:ascii="Arial" w:hAnsi="Arial" w:cs="Arial" w:eastAsia="Arial"/>
          <w:sz w:val="15"/>
          <w:szCs w:val="15"/>
          <w:color w:val="444244"/>
          <w:spacing w:val="-31"/>
          <w:w w:val="68"/>
          <w:position w:val="2"/>
        </w:rPr>
        <w:t>3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6"/>
          <w:position w:val="2"/>
        </w:rPr>
        <w:t>C</w:t>
      </w:r>
      <w:r>
        <w:rPr>
          <w:rFonts w:ascii="Arial" w:hAnsi="Arial" w:cs="Arial" w:eastAsia="Arial"/>
          <w:sz w:val="15"/>
          <w:szCs w:val="15"/>
          <w:color w:val="5D5D5E"/>
          <w:spacing w:val="-13"/>
          <w:w w:val="75"/>
          <w:position w:val="2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1"/>
          <w:position w:val="2"/>
        </w:rPr>
        <w:t>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</w:sectPr>
      </w:pPr>
      <w:rPr/>
    </w:p>
    <w:p>
      <w:pPr>
        <w:spacing w:before="97" w:after="0" w:line="240" w:lineRule="auto"/>
        <w:ind w:left="114" w:right="-70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584.908691pt;margin-top:300.471649pt;width:.1pt;height:122.485261pt;mso-position-horizontal-relative:page;mso-position-vertical-relative:page;z-index:-21533" coordorigin="11698,6009" coordsize="2,2450">
            <v:shape style="position:absolute;left:11698;top:6009;width:2;height:2450" coordorigin="11698,6009" coordsize="0,2450" path="m11698,8459l11698,6009e" filled="f" stroked="t" strokeweight="1.433014pt" strokecolor="#DFDFD8">
              <v:path arrowok="t"/>
            </v:shape>
          </v:group>
          <w10:wrap type="none"/>
        </w:pict>
      </w:r>
      <w:r>
        <w:rPr/>
        <w:pict>
          <v:group style="position:absolute;margin-left:585.147522pt;margin-top:518.648499pt;width:.1pt;height:227.746032pt;mso-position-horizontal-relative:page;mso-position-vertical-relative:page;z-index:-21532" coordorigin="11703,10373" coordsize="2,4555">
            <v:shape style="position:absolute;left:11703;top:10373;width:2;height:4555" coordorigin="11703,10373" coordsize="0,4555" path="m11703,14928l11703,10373e" filled="f" stroked="t" strokeweight=".477671pt" strokecolor="#000000">
              <v:path arrowok="t"/>
            </v:shape>
          </v:group>
          <w10:wrap type="none"/>
        </w:pict>
      </w:r>
      <w:r>
        <w:rPr/>
        <w:pict>
          <v:group style="position:absolute;margin-left:492.001587pt;margin-top:840.650818pt;width:55.409888pt;height:.1pt;mso-position-horizontal-relative:page;mso-position-vertical-relative:page;z-index:-21531" coordorigin="9840,16813" coordsize="1108,2">
            <v:shape style="position:absolute;left:9840;top:16813;width:1108;height:2" coordorigin="9840,16813" coordsize="1108,0" path="m9840,16813l10948,16813e" filled="f" stroked="t" strokeweight=".477671pt" strokecolor="#D8DBCF">
              <v:path arrowok="t"/>
            </v:shape>
          </v:group>
          <w10:wrap type="none"/>
        </w:pict>
      </w:r>
      <w:r>
        <w:rPr/>
        <w:pict>
          <v:group style="position:absolute;margin-left:39.885567pt;margin-top:99.999306pt;width:475.283094pt;height:639.696053pt;mso-position-horizontal-relative:page;mso-position-vertical-relative:page;z-index:-21530" coordorigin="798,2000" coordsize="9506,12794">
            <v:group style="position:absolute;left:860;top:2019;width:2;height:2153" coordorigin="860,2019" coordsize="2,2153">
              <v:shape style="position:absolute;left:860;top:2019;width:2;height:2153" coordorigin="860,2019" coordsize="0,2153" path="m860,4172l860,2019e" filled="f" stroked="t" strokeweight=".477671pt" strokecolor="#000000">
                <v:path arrowok="t"/>
              </v:shape>
            </v:group>
            <v:group style="position:absolute;left:1576;top:2029;width:2;height:603" coordorigin="1576,2029" coordsize="2,603">
              <v:shape style="position:absolute;left:1576;top:2029;width:2;height:603" coordorigin="1576,2029" coordsize="0,603" path="m1576,2632l1576,2029e" filled="f" stroked="t" strokeweight=".955343pt" strokecolor="#3B3B3B">
                <v:path arrowok="t"/>
              </v:shape>
            </v:group>
            <v:group style="position:absolute;left:2312;top:2019;width:2;height:1521" coordorigin="2312,2019" coordsize="2,1521">
              <v:shape style="position:absolute;left:2312;top:2019;width:2;height:1521" coordorigin="2312,2019" coordsize="0,1521" path="m2312,3541l2312,2019e" filled="f" stroked="t" strokeweight=".477671pt" strokecolor="#18181C">
                <v:path arrowok="t"/>
              </v:shape>
            </v:group>
            <v:group style="position:absolute;left:6520;top:2029;width:2;height:1167" coordorigin="6520,2029" coordsize="2,1167">
              <v:shape style="position:absolute;left:6520;top:2029;width:2;height:1167" coordorigin="6520,2029" coordsize="0,1167" path="m6520,3196l6520,2029e" filled="f" stroked="t" strokeweight=".955343pt" strokecolor="#343434">
                <v:path arrowok="t"/>
              </v:shape>
            </v:group>
            <v:group style="position:absolute;left:927;top:2038;width:9362;height:2" coordorigin="927,2038" coordsize="9362,2">
              <v:shape style="position:absolute;left:927;top:2038;width:9362;height:2" coordorigin="927,2038" coordsize="9362,0" path="m927,2038l10289,2038e" filled="f" stroked="t" strokeweight="1.433014pt" strokecolor="#2B2B2F">
                <v:path arrowok="t"/>
              </v:shape>
            </v:group>
            <v:group style="position:absolute;left:6477;top:2526;width:3458;height:2" coordorigin="6477,2526" coordsize="3458,2">
              <v:shape style="position:absolute;left:6477;top:2526;width:3458;height:2" coordorigin="6477,2526" coordsize="3458,0" path="m6477,2526l9936,2526e" filled="f" stroked="t" strokeweight=".477671pt" strokecolor="#2F2F2F">
                <v:path arrowok="t"/>
              </v:shape>
            </v:group>
            <v:group style="position:absolute;left:9936;top:2526;width:325;height:2" coordorigin="9936,2526" coordsize="325,2">
              <v:shape style="position:absolute;left:9936;top:2526;width:325;height:2" coordorigin="9936,2526" coordsize="325,0" path="m9936,2526l10260,2526e" filled="f" stroked="t" strokeweight=".477671pt" strokecolor="#131313">
                <v:path arrowok="t"/>
              </v:shape>
            </v:group>
            <v:group style="position:absolute;left:10265;top:2316;width:2;height:593" coordorigin="10265,2316" coordsize="2,593">
              <v:shape style="position:absolute;left:10265;top:2316;width:2;height:593" coordorigin="10265,2316" coordsize="0,593" path="m10265,2909l10265,2316e" filled="f" stroked="t" strokeweight="1.433014pt" strokecolor="#131313">
                <v:path arrowok="t"/>
              </v:shape>
            </v:group>
            <v:group style="position:absolute;left:917;top:2890;width:688;height:2" coordorigin="917,2890" coordsize="688,2">
              <v:shape style="position:absolute;left:917;top:2890;width:688;height:2" coordorigin="917,2890" coordsize="688,0" path="m917,2890l1605,2890e" filled="f" stroked="t" strokeweight=".955343pt" strokecolor="#4B4B4B">
                <v:path arrowok="t"/>
              </v:shape>
            </v:group>
            <v:group style="position:absolute;left:1519;top:2885;width:831;height:2" coordorigin="1519,2885" coordsize="831,2">
              <v:shape style="position:absolute;left:1519;top:2885;width:831;height:2" coordorigin="1519,2885" coordsize="831,0" path="m1519,2885l2350,2885e" filled="f" stroked="t" strokeweight=".477671pt" strokecolor="#1F1F1F">
                <v:path arrowok="t"/>
              </v:shape>
            </v:group>
            <v:group style="position:absolute;left:2274;top:2880;width:8006;height:2" coordorigin="2274,2880" coordsize="8006,2">
              <v:shape style="position:absolute;left:2274;top:2880;width:8006;height:2" coordorigin="2274,2880" coordsize="8006,0" path="m2274,2880l10279,2880e" filled="f" stroked="t" strokeweight=".955343pt" strokecolor="#3F3F3F">
                <v:path arrowok="t"/>
              </v:shape>
            </v:group>
            <v:group style="position:absolute;left:1567;top:2182;width:2;height:2612" coordorigin="1567,2182" coordsize="2,2612">
              <v:shape style="position:absolute;left:1567;top:2182;width:2;height:2612" coordorigin="1567,2182" coordsize="0,2612" path="m1567,4794l1567,2182e" filled="f" stroked="t" strokeweight=".955343pt" strokecolor="#3F3F3F">
                <v:path arrowok="t"/>
              </v:shape>
            </v:group>
            <v:group style="position:absolute;left:8436;top:2450;width:2;height:12316" coordorigin="8436,2450" coordsize="2,12316">
              <v:shape style="position:absolute;left:8436;top:2450;width:2;height:12316" coordorigin="8436,2450" coordsize="0,12316" path="m8436,14765l8436,2450e" filled="f" stroked="t" strokeweight="1.433014pt" strokecolor="#3F3F3F">
                <v:path arrowok="t"/>
              </v:shape>
            </v:group>
            <v:group style="position:absolute;left:908;top:3110;width:9372;height:2" coordorigin="908,3110" coordsize="9372,2">
              <v:shape style="position:absolute;left:908;top:3110;width:9372;height:2" coordorigin="908,3110" coordsize="9372,0" path="m908,3110l10279,3110e" filled="f" stroked="t" strokeweight="1.910686pt" strokecolor="#282828">
                <v:path arrowok="t"/>
              </v:shape>
            </v:group>
            <v:group style="position:absolute;left:908;top:3340;width:697;height:2" coordorigin="908,3340" coordsize="697,2">
              <v:shape style="position:absolute;left:908;top:3340;width:697;height:2" coordorigin="908,3340" coordsize="697,0" path="m908,3340l1605,3340e" filled="f" stroked="t" strokeweight=".955343pt" strokecolor="#4B4B4F">
                <v:path arrowok="t"/>
              </v:shape>
            </v:group>
            <v:group style="position:absolute;left:1519;top:3335;width:831;height:2" coordorigin="1519,3335" coordsize="831,2">
              <v:shape style="position:absolute;left:1519;top:3335;width:831;height:2" coordorigin="1519,3335" coordsize="831,0" path="m1519,3335l2350,3335e" filled="f" stroked="t" strokeweight=".477671pt" strokecolor="#282828">
                <v:path arrowok="t"/>
              </v:shape>
            </v:group>
            <v:group style="position:absolute;left:2274;top:3330;width:8006;height:2" coordorigin="2274,3330" coordsize="8006,2">
              <v:shape style="position:absolute;left:2274;top:3330;width:8006;height:2" coordorigin="2274,3330" coordsize="8006,0" path="m2274,3330l10279,3330e" filled="f" stroked="t" strokeweight=".955343pt" strokecolor="#3F3F44">
                <v:path arrowok="t"/>
              </v:shape>
            </v:group>
            <v:group style="position:absolute;left:898;top:3545;width:9066;height:2" coordorigin="898,3545" coordsize="9066,2">
              <v:shape style="position:absolute;left:898;top:3545;width:9066;height:2" coordorigin="898,3545" coordsize="9066,0" path="m898,3545l9964,3545e" filled="f" stroked="t" strokeweight=".955343pt" strokecolor="#444444">
                <v:path arrowok="t"/>
              </v:shape>
            </v:group>
            <v:group style="position:absolute;left:9907;top:3536;width:373;height:2" coordorigin="9907,3536" coordsize="373,2">
              <v:shape style="position:absolute;left:9907;top:3536;width:373;height:2" coordorigin="9907,3536" coordsize="373,0" path="m9907,3536l10279,3536e" filled="f" stroked="t" strokeweight=".477671pt" strokecolor="#1F1C1F">
                <v:path arrowok="t"/>
              </v:shape>
            </v:group>
            <v:group style="position:absolute;left:2312;top:3512;width:2;height:450" coordorigin="2312,3512" coordsize="2,450">
              <v:shape style="position:absolute;left:2312;top:3512;width:2;height:450" coordorigin="2312,3512" coordsize="0,450" path="m2312,3962l2312,3512e" filled="f" stroked="t" strokeweight=".477671pt" strokecolor="#383838">
                <v:path arrowok="t"/>
              </v:shape>
            </v:group>
            <v:group style="position:absolute;left:898;top:3756;width:9381;height:2" coordorigin="898,3756" coordsize="9381,2">
              <v:shape style="position:absolute;left:898;top:3756;width:9381;height:2" coordorigin="898,3756" coordsize="9381,0" path="m898,3756l10279,3756e" filled="f" stroked="t" strokeweight=".955343pt" strokecolor="#3F3F3F">
                <v:path arrowok="t"/>
              </v:shape>
            </v:group>
            <v:group style="position:absolute;left:898;top:3966;width:9066;height:2" coordorigin="898,3966" coordsize="9066,2">
              <v:shape style="position:absolute;left:898;top:3966;width:9066;height:2" coordorigin="898,3966" coordsize="9066,0" path="m898,3966l9964,3966e" filled="f" stroked="t" strokeweight=".955343pt" strokecolor="#3B3B3B">
                <v:path arrowok="t"/>
              </v:shape>
            </v:group>
            <v:group style="position:absolute;left:9907;top:3962;width:373;height:2" coordorigin="9907,3962" coordsize="373,2">
              <v:shape style="position:absolute;left:9907;top:3962;width:373;height:2" coordorigin="9907,3962" coordsize="373,0" path="m9907,3962l10279,3962e" filled="f" stroked="t" strokeweight=".955343pt" strokecolor="#282828">
                <v:path arrowok="t"/>
              </v:shape>
            </v:group>
            <v:group style="position:absolute;left:2312;top:3942;width:2;height:230" coordorigin="2312,3942" coordsize="2,230">
              <v:shape style="position:absolute;left:2312;top:3942;width:2;height:230" coordorigin="2312,3942" coordsize="0,230" path="m2312,4172l2312,3942e" filled="f" stroked="t" strokeweight=".477671pt" strokecolor="#1C1C1C">
                <v:path arrowok="t"/>
              </v:shape>
            </v:group>
            <v:group style="position:absolute;left:898;top:4177;width:9381;height:2" coordorigin="898,4177" coordsize="9381,2">
              <v:shape style="position:absolute;left:898;top:4177;width:9381;height:2" coordorigin="898,4177" coordsize="9381,0" path="m898,4177l10279,4177e" filled="f" stroked="t" strokeweight=".955343pt" strokecolor="#3F3F3F">
                <v:path arrowok="t"/>
              </v:shape>
            </v:group>
            <v:group style="position:absolute;left:2312;top:4153;width:2;height:660" coordorigin="2312,4153" coordsize="2,660">
              <v:shape style="position:absolute;left:2312;top:4153;width:2;height:660" coordorigin="2312,4153" coordsize="0,660" path="m2312,4813l2312,4153e" filled="f" stroked="t" strokeweight=".477671pt" strokecolor="#383838">
                <v:path arrowok="t"/>
              </v:shape>
            </v:group>
            <v:group style="position:absolute;left:888;top:4387;width:9391;height:2" coordorigin="888,4387" coordsize="9391,2">
              <v:shape style="position:absolute;left:888;top:4387;width:9391;height:2" coordorigin="888,4387" coordsize="9391,0" path="m888,4387l10279,4387e" filled="f" stroked="t" strokeweight=".955343pt" strokecolor="#3B3B3B">
                <v:path arrowok="t"/>
              </v:shape>
            </v:group>
            <v:group style="position:absolute;left:898;top:2976;width:2;height:1866" coordorigin="898,2976" coordsize="2,1866">
              <v:shape style="position:absolute;left:898;top:2976;width:2;height:1866" coordorigin="898,2976" coordsize="0,1866" path="m898,4842l898,2976e" filled="f" stroked="t" strokeweight=".955343pt" strokecolor="#2B2B2B">
                <v:path arrowok="t"/>
              </v:shape>
            </v:group>
            <v:group style="position:absolute;left:6511;top:2029;width:2;height:5541" coordorigin="6511,2029" coordsize="2,5541">
              <v:shape style="position:absolute;left:6511;top:2029;width:2;height:5541" coordorigin="6511,2029" coordsize="0,5541" path="m6511,7569l6511,2029e" filled="f" stroked="t" strokeweight=".955343pt" strokecolor="#3F3F3F">
                <v:path arrowok="t"/>
              </v:shape>
            </v:group>
            <v:group style="position:absolute;left:888;top:4813;width:9391;height:2" coordorigin="888,4813" coordsize="9391,2">
              <v:shape style="position:absolute;left:888;top:4813;width:9391;height:2" coordorigin="888,4813" coordsize="9391,0" path="m888,4813l10279,4813e" filled="f" stroked="t" strokeweight=".955343pt" strokecolor="#444444">
                <v:path arrowok="t"/>
              </v:shape>
            </v:group>
            <v:group style="position:absolute;left:1548;top:2182;width:2;height:4498" coordorigin="1548,2182" coordsize="2,4498">
              <v:shape style="position:absolute;left:1548;top:2182;width:2;height:4498" coordorigin="1548,2182" coordsize="0,4498" path="m1548,6679l1548,2182e" filled="f" stroked="t" strokeweight=".955343pt" strokecolor="#3F3F3F">
                <v:path arrowok="t"/>
              </v:shape>
            </v:group>
            <v:group style="position:absolute;left:2345;top:4756;width:2;height:708" coordorigin="2345,4756" coordsize="2,708">
              <v:shape style="position:absolute;left:2345;top:4756;width:2;height:708" coordorigin="2345,4756" coordsize="0,708" path="m2345,5464l2345,4756e" filled="f" stroked="t" strokeweight=".955343pt" strokecolor="#2B2B2B">
                <v:path arrowok="t"/>
              </v:shape>
            </v:group>
            <v:group style="position:absolute;left:879;top:5024;width:9401;height:2" coordorigin="879,5024" coordsize="9401,2">
              <v:shape style="position:absolute;left:879;top:5024;width:9401;height:2" coordorigin="879,5024" coordsize="9401,0" path="m879,5024l10279,5024e" filled="f" stroked="t" strokeweight=".955343pt" strokecolor="#3F3F3F">
                <v:path arrowok="t"/>
              </v:shape>
            </v:group>
            <v:group style="position:absolute;left:879;top:5230;width:9085;height:2" coordorigin="879,5230" coordsize="9085,2">
              <v:shape style="position:absolute;left:879;top:5230;width:9085;height:2" coordorigin="879,5230" coordsize="9085,0" path="m879,5230l9964,5230e" filled="f" stroked="t" strokeweight=".955343pt" strokecolor="#383838">
                <v:path arrowok="t"/>
              </v:shape>
            </v:group>
            <v:group style="position:absolute;left:9907;top:5225;width:373;height:2" coordorigin="9907,5225" coordsize="373,2">
              <v:shape style="position:absolute;left:9907;top:5225;width:373;height:2" coordorigin="9907,5225" coordsize="373,0" path="m9907,5225l10279,5225e" filled="f" stroked="t" strokeweight=".955343pt" strokecolor="#1C1C1C">
                <v:path arrowok="t"/>
              </v:shape>
            </v:group>
            <v:group style="position:absolute;left:879;top:5445;width:9085;height:2" coordorigin="879,5445" coordsize="9085,2">
              <v:shape style="position:absolute;left:879;top:5445;width:9085;height:2" coordorigin="879,5445" coordsize="9085,0" path="m879,5445l9964,5445e" filled="f" stroked="t" strokeweight=".955343pt" strokecolor="#343434">
                <v:path arrowok="t"/>
              </v:shape>
            </v:group>
            <v:group style="position:absolute;left:9907;top:5435;width:373;height:2" coordorigin="9907,5435" coordsize="373,2">
              <v:shape style="position:absolute;left:9907;top:5435;width:373;height:2" coordorigin="9907,5435" coordsize="373,0" path="m9907,5435l10279,5435e" filled="f" stroked="t" strokeweight=".955343pt" strokecolor="#1C1C1C">
                <v:path arrowok="t"/>
              </v:shape>
            </v:group>
            <v:group style="position:absolute;left:869;top:5660;width:736;height:2" coordorigin="869,5660" coordsize="736,2">
              <v:shape style="position:absolute;left:869;top:5660;width:736;height:2" coordorigin="869,5660" coordsize="736,0" path="m869,5660l1605,5660e" filled="f" stroked="t" strokeweight=".955343pt" strokecolor="#4B484B">
                <v:path arrowok="t"/>
              </v:shape>
            </v:group>
            <v:group style="position:absolute;left:888;top:3579;width:2;height:2488" coordorigin="888,3579" coordsize="2,2488">
              <v:shape style="position:absolute;left:888;top:3579;width:2;height:2488" coordorigin="888,3579" coordsize="0,2488" path="m888,6067l888,3579e" filled="f" stroked="t" strokeweight="1.433014pt" strokecolor="#2B2B2B">
                <v:path arrowok="t"/>
              </v:shape>
            </v:group>
            <v:group style="position:absolute;left:1538;top:5387;width:2;height:880" coordorigin="1538,5387" coordsize="2,880">
              <v:shape style="position:absolute;left:1538;top:5387;width:2;height:880" coordorigin="1538,5387" coordsize="0,880" path="m1538,6268l1538,5387e" filled="f" stroked="t" strokeweight=".477671pt" strokecolor="#484848">
                <v:path arrowok="t"/>
              </v:shape>
            </v:group>
            <v:group style="position:absolute;left:1519;top:5651;width:8760;height:2" coordorigin="1519,5651" coordsize="8760,2">
              <v:shape style="position:absolute;left:1519;top:5651;width:8760;height:2" coordorigin="1519,5651" coordsize="8760,0" path="m1519,5651l10279,5651e" filled="f" stroked="t" strokeweight=".955343pt" strokecolor="#343434">
                <v:path arrowok="t"/>
              </v:shape>
            </v:group>
            <v:group style="position:absolute;left:2341;top:5387;width:2;height:880" coordorigin="2341,5387" coordsize="2,880">
              <v:shape style="position:absolute;left:2341;top:5387;width:2;height:880" coordorigin="2341,5387" coordsize="0,880" path="m2341,6268l2341,5387e" filled="f" stroked="t" strokeweight=".955343pt" strokecolor="#444444">
                <v:path arrowok="t"/>
              </v:shape>
            </v:group>
            <v:group style="position:absolute;left:6501;top:5818;width:2;height:660" coordorigin="6501,5818" coordsize="2,660">
              <v:shape style="position:absolute;left:6501;top:5818;width:2;height:660" coordorigin="6501,5818" coordsize="0,660" path="m6501,6478l6501,5818e" filled="f" stroked="t" strokeweight="1.433014pt" strokecolor="#575757">
                <v:path arrowok="t"/>
              </v:shape>
            </v:group>
            <v:group style="position:absolute;left:860;top:6244;width:745;height:2" coordorigin="860,6244" coordsize="745,2">
              <v:shape style="position:absolute;left:860;top:6244;width:745;height:2" coordorigin="860,6244" coordsize="745,0" path="m860,6244l1605,6244e" filled="f" stroked="t" strokeweight=".955343pt" strokecolor="#4B4B4B">
                <v:path arrowok="t"/>
              </v:shape>
            </v:group>
            <v:group style="position:absolute;left:1519;top:6234;width:8445;height:2" coordorigin="1519,6234" coordsize="8445,2">
              <v:shape style="position:absolute;left:1519;top:6234;width:8445;height:2" coordorigin="1519,6234" coordsize="8445,0" path="m1519,6234l9964,6234e" filled="f" stroked="t" strokeweight=".955343pt" strokecolor="#343438">
                <v:path arrowok="t"/>
              </v:shape>
            </v:group>
            <v:group style="position:absolute;left:9907;top:6230;width:363;height:2" coordorigin="9907,6230" coordsize="363,2">
              <v:shape style="position:absolute;left:9907;top:6230;width:363;height:2" coordorigin="9907,6230" coordsize="363,0" path="m9907,6230l10270,6230e" filled="f" stroked="t" strokeweight=".955343pt" strokecolor="#181818">
                <v:path arrowok="t"/>
              </v:shape>
            </v:group>
            <v:group style="position:absolute;left:850;top:6646;width:755;height:2" coordorigin="850,6646" coordsize="755,2">
              <v:shape style="position:absolute;left:850;top:6646;width:755;height:2" coordorigin="850,6646" coordsize="755,0" path="m850,6646l1605,6646e" filled="f" stroked="t" strokeweight="1.433014pt" strokecolor="#48484B">
                <v:path arrowok="t"/>
              </v:shape>
            </v:group>
            <v:group style="position:absolute;left:1567;top:6210;width:2;height:3512" coordorigin="1567,6210" coordsize="2,3512">
              <v:shape style="position:absolute;left:1567;top:6210;width:2;height:3512" coordorigin="1567,6210" coordsize="0,3512" path="m1567,9722l1567,6210e" filled="f" stroked="t" strokeweight=".477671pt" strokecolor="#444448">
                <v:path arrowok="t"/>
              </v:shape>
            </v:group>
            <v:group style="position:absolute;left:1529;top:6641;width:822;height:2" coordorigin="1529,6641" coordsize="822,2">
              <v:shape style="position:absolute;left:1529;top:6641;width:822;height:2" coordorigin="1529,6641" coordsize="822,0" path="m1529,6641l2350,6641e" filled="f" stroked="t" strokeweight=".955343pt" strokecolor="#282828">
                <v:path arrowok="t"/>
              </v:shape>
            </v:group>
            <v:group style="position:absolute;left:2264;top:6641;width:4261;height:2" coordorigin="2264,6641" coordsize="4261,2">
              <v:shape style="position:absolute;left:2264;top:6641;width:4261;height:2" coordorigin="2264,6641" coordsize="4261,0" path="m2264,6641l6525,6641e" filled="f" stroked="t" strokeweight=".955343pt" strokecolor="#484848">
                <v:path arrowok="t"/>
              </v:shape>
            </v:group>
            <v:group style="position:absolute;left:6439;top:6641;width:2006;height:2" coordorigin="6439,6641" coordsize="2006,2">
              <v:shape style="position:absolute;left:6439;top:6641;width:2006;height:2" coordorigin="6439,6641" coordsize="2006,0" path="m6439,6641l8445,6641e" filled="f" stroked="t" strokeweight=".955343pt" strokecolor="#1F1F1F">
                <v:path arrowok="t"/>
              </v:shape>
            </v:group>
            <v:group style="position:absolute;left:8359;top:6631;width:1911;height:2" coordorigin="8359,6631" coordsize="1911,2">
              <v:shape style="position:absolute;left:8359;top:6631;width:1911;height:2" coordorigin="8359,6631" coordsize="1911,0" path="m8359,6631l10270,6631e" filled="f" stroked="t" strokeweight=".955343pt" strokecolor="#343434">
                <v:path arrowok="t"/>
              </v:shape>
            </v:group>
            <v:group style="position:absolute;left:2331;top:5684;width:2;height:2172" coordorigin="2331,5684" coordsize="2,2172">
              <v:shape style="position:absolute;left:2331;top:5684;width:2;height:2172" coordorigin="2331,5684" coordsize="0,2172" path="m2331,7856l2331,5684e" filled="f" stroked="t" strokeweight=".955343pt" strokecolor="#3F3F3F">
                <v:path arrowok="t"/>
              </v:shape>
            </v:group>
            <v:group style="position:absolute;left:6492;top:6411;width:2;height:660" coordorigin="6492,6411" coordsize="2,660">
              <v:shape style="position:absolute;left:6492;top:6411;width:2;height:660" coordorigin="6492,6411" coordsize="0,660" path="m6492,7072l6492,6411e" filled="f" stroked="t" strokeweight=".955343pt" strokecolor="#444444">
                <v:path arrowok="t"/>
              </v:shape>
            </v:group>
            <v:group style="position:absolute;left:841;top:7043;width:9420;height:2" coordorigin="841,7043" coordsize="9420,2">
              <v:shape style="position:absolute;left:841;top:7043;width:9420;height:2" coordorigin="841,7043" coordsize="9420,0" path="m841,7043l10260,7043e" filled="f" stroked="t" strokeweight=".955343pt" strokecolor="#444444">
                <v:path arrowok="t"/>
              </v:shape>
            </v:group>
            <v:group style="position:absolute;left:841;top:7474;width:6659;height:2" coordorigin="841,7474" coordsize="6659,2">
              <v:shape style="position:absolute;left:841;top:7474;width:6659;height:2" coordorigin="841,7474" coordsize="6659,0" path="m841,7474l7499,7474e" filled="f" stroked="t" strokeweight=".955343pt" strokecolor="#3B3B3B">
                <v:path arrowok="t"/>
              </v:shape>
            </v:group>
            <v:group style="position:absolute;left:869;top:4344;width:2;height:6536" coordorigin="869,4344" coordsize="2,6536">
              <v:shape style="position:absolute;left:869;top:4344;width:2;height:6536" coordorigin="869,4344" coordsize="0,6536" path="m869,10880l869,4344e" filled="f" stroked="t" strokeweight="1.910686pt" strokecolor="#2B2B2B">
                <v:path arrowok="t"/>
              </v:shape>
            </v:group>
            <v:group style="position:absolute;left:8407;top:6995;width:2;height:297" coordorigin="8407,6995" coordsize="2,297">
              <v:shape style="position:absolute;left:8407;top:6995;width:2;height:297" coordorigin="8407,6995" coordsize="0,297" path="m8407,7292l8407,6995e" filled="f" stroked="t" strokeweight=".955343pt" strokecolor="#2F2F34">
                <v:path arrowok="t"/>
              </v:shape>
            </v:group>
            <v:group style="position:absolute;left:10246;top:6995;width:2;height:498" coordorigin="10246,6995" coordsize="2,498">
              <v:shape style="position:absolute;left:10246;top:6995;width:2;height:498" coordorigin="10246,6995" coordsize="0,498" path="m10246,7493l10246,6995e" filled="f" stroked="t" strokeweight="1.433014pt" strokecolor="#131313">
                <v:path arrowok="t"/>
              </v:shape>
            </v:group>
            <v:group style="position:absolute;left:6439;top:7469;width:2006;height:2" coordorigin="6439,7469" coordsize="2006,2">
              <v:shape style="position:absolute;left:6439;top:7469;width:2006;height:2" coordorigin="6439,7469" coordsize="2006,0" path="m6439,7469l8445,7469e" filled="f" stroked="t" strokeweight="1.433014pt" strokecolor="#545454">
                <v:path arrowok="t"/>
              </v:shape>
            </v:group>
            <v:group style="position:absolute;left:8407;top:7234;width:2;height:258" coordorigin="8407,7234" coordsize="2,258">
              <v:shape style="position:absolute;left:8407;top:7234;width:2;height:258" coordorigin="8407,7234" coordsize="0,258" path="m8407,7493l8407,7234e" filled="f" stroked="t" strokeweight=".955343pt" strokecolor="#1F1C1F">
                <v:path arrowok="t"/>
              </v:shape>
            </v:group>
            <v:group style="position:absolute;left:7691;top:7464;width:2274;height:2" coordorigin="7691,7464" coordsize="2274,2">
              <v:shape style="position:absolute;left:7691;top:7464;width:2274;height:2" coordorigin="7691,7464" coordsize="2274,0" path="m7691,7464l9964,7464e" filled="f" stroked="t" strokeweight=".955343pt" strokecolor="#3F3F3F">
                <v:path arrowok="t"/>
              </v:shape>
            </v:group>
            <v:group style="position:absolute;left:9907;top:7464;width:353;height:2" coordorigin="9907,7464" coordsize="353,2">
              <v:shape style="position:absolute;left:9907;top:7464;width:353;height:2" coordorigin="9907,7464" coordsize="353,0" path="m9907,7464l10260,7464e" filled="f" stroked="t" strokeweight=".955343pt" strokecolor="#1F1F1F">
                <v:path arrowok="t"/>
              </v:shape>
            </v:group>
            <v:group style="position:absolute;left:831;top:7880;width:774;height:2" coordorigin="831,7880" coordsize="774,2">
              <v:shape style="position:absolute;left:831;top:7880;width:774;height:2" coordorigin="831,7880" coordsize="774,0" path="m831,7880l1605,7880e" filled="f" stroked="t" strokeweight=".955343pt" strokecolor="#444448">
                <v:path arrowok="t"/>
              </v:shape>
            </v:group>
            <v:group style="position:absolute;left:1529;top:7875;width:822;height:2" coordorigin="1529,7875" coordsize="822,2">
              <v:shape style="position:absolute;left:1529;top:7875;width:822;height:2" coordorigin="1529,7875" coordsize="822,0" path="m1529,7875l2350,7875e" filled="f" stroked="t" strokeweight=".955343pt" strokecolor="#1F1F1F">
                <v:path arrowok="t"/>
              </v:shape>
            </v:group>
            <v:group style="position:absolute;left:2312;top:5694;width:2;height:2201" coordorigin="2312,5694" coordsize="2,2201">
              <v:shape style="position:absolute;left:2312;top:5694;width:2;height:2201" coordorigin="2312,5694" coordsize="0,2201" path="m2312,7895l2312,5694e" filled="f" stroked="t" strokeweight=".955343pt" strokecolor="#3B3B3F">
                <v:path arrowok="t"/>
              </v:shape>
            </v:group>
            <v:group style="position:absolute;left:6482;top:6995;width:2;height:900" coordorigin="6482,6995" coordsize="2,900">
              <v:shape style="position:absolute;left:6482;top:6995;width:2;height:900" coordorigin="6482,6995" coordsize="0,900" path="m6482,7895l6482,6995e" filled="f" stroked="t" strokeweight=".955343pt" strokecolor="#2B2B2F">
                <v:path arrowok="t"/>
              </v:shape>
            </v:group>
            <v:group style="position:absolute;left:8402;top:7416;width:2;height:297" coordorigin="8402,7416" coordsize="2,297">
              <v:shape style="position:absolute;left:8402;top:7416;width:2;height:297" coordorigin="8402,7416" coordsize="0,297" path="m8402,7713l8402,7416e" filled="f" stroked="t" strokeweight=".955343pt" strokecolor="#383838">
                <v:path arrowok="t"/>
              </v:shape>
            </v:group>
            <v:group style="position:absolute;left:10251;top:2019;width:2;height:12746" coordorigin="10251,2019" coordsize="2,12746">
              <v:shape style="position:absolute;left:10251;top:2019;width:2;height:12746" coordorigin="10251,2019" coordsize="0,12746" path="m10251,14765l10251,2019e" filled="f" stroked="t" strokeweight="1.910686pt" strokecolor="#282828">
                <v:path arrowok="t"/>
              </v:shape>
            </v:group>
            <v:group style="position:absolute;left:2264;top:7875;width:4261;height:2" coordorigin="2264,7875" coordsize="4261,2">
              <v:shape style="position:absolute;left:2264;top:7875;width:4261;height:2" coordorigin="2264,7875" coordsize="4261,0" path="m2264,7875l6525,7875e" filled="f" stroked="t" strokeweight=".955343pt" strokecolor="#3B3B3B">
                <v:path arrowok="t"/>
              </v:shape>
            </v:group>
            <v:group style="position:absolute;left:8417;top:2986;width:2;height:10765" coordorigin="8417,2986" coordsize="2,10765">
              <v:shape style="position:absolute;left:8417;top:2986;width:2;height:10765" coordorigin="8417,2986" coordsize="0,10765" path="m8417,13751l8417,2986e" filled="f" stroked="t" strokeweight="1.433014pt" strokecolor="#3B3B3F">
                <v:path arrowok="t"/>
              </v:shape>
            </v:group>
            <v:group style="position:absolute;left:6439;top:7871;width:3821;height:2" coordorigin="6439,7871" coordsize="3821,2">
              <v:shape style="position:absolute;left:6439;top:7871;width:3821;height:2" coordorigin="6439,7871" coordsize="3821,0" path="m6439,7871l10260,7871e" filled="f" stroked="t" strokeweight=".955343pt" strokecolor="#282828">
                <v:path arrowok="t"/>
              </v:shape>
            </v:group>
            <v:group style="position:absolute;left:2307;top:7818;width:2;height:488" coordorigin="2307,7818" coordsize="2,488">
              <v:shape style="position:absolute;left:2307;top:7818;width:2;height:488" coordorigin="2307,7818" coordsize="0,488" path="m2307,8306l2307,7818e" filled="f" stroked="t" strokeweight="1.433014pt" strokecolor="#4F4F4F">
                <v:path arrowok="t"/>
              </v:shape>
            </v:group>
            <v:group style="position:absolute;left:6487;top:7818;width:2;height:6756" coordorigin="6487,7818" coordsize="2,6756">
              <v:shape style="position:absolute;left:6487;top:7818;width:2;height:6756" coordorigin="6487,7818" coordsize="0,6756" path="m6487,14574l6487,7818e" filled="f" stroked="t" strokeweight="1.433014pt" strokecolor="#3F3F44">
                <v:path arrowok="t"/>
              </v:shape>
            </v:group>
            <v:group style="position:absolute;left:831;top:8277;width:9429;height:2" coordorigin="831,8277" coordsize="9429,2">
              <v:shape style="position:absolute;left:831;top:8277;width:9429;height:2" coordorigin="831,8277" coordsize="9429,0" path="m831,8277l10260,8277e" filled="f" stroked="t" strokeweight=".955343pt" strokecolor="#484448">
                <v:path arrowok="t"/>
              </v:shape>
            </v:group>
            <v:group style="position:absolute;left:841;top:8694;width:1509;height:2" coordorigin="841,8694" coordsize="1509,2">
              <v:shape style="position:absolute;left:841;top:8694;width:1509;height:2" coordorigin="841,8694" coordsize="1509,0" path="m841,8694l2350,8694e" filled="f" stroked="t" strokeweight=".955343pt" strokecolor="#484848">
                <v:path arrowok="t"/>
              </v:shape>
            </v:group>
            <v:group style="position:absolute;left:2264;top:8698;width:4261;height:2" coordorigin="2264,8698" coordsize="4261,2">
              <v:shape style="position:absolute;left:2264;top:8698;width:4261;height:2" coordorigin="2264,8698" coordsize="4261,0" path="m2264,8698l6525,8698e" filled="f" stroked="t" strokeweight=".955343pt" strokecolor="#343438">
                <v:path arrowok="t"/>
              </v:shape>
            </v:group>
            <v:group style="position:absolute;left:6439;top:8694;width:2006;height:2" coordorigin="6439,8694" coordsize="2006,2">
              <v:shape style="position:absolute;left:6439;top:8694;width:2006;height:2" coordorigin="6439,8694" coordsize="2006,0" path="m6439,8694l8445,8694e" filled="f" stroked="t" strokeweight="1.433014pt" strokecolor="#545454">
                <v:path arrowok="t"/>
              </v:shape>
            </v:group>
            <v:group style="position:absolute;left:8359;top:8689;width:1605;height:2" coordorigin="8359,8689" coordsize="1605,2">
              <v:shape style="position:absolute;left:8359;top:8689;width:1605;height:2" coordorigin="8359,8689" coordsize="1605,0" path="m8359,8689l9964,8689e" filled="f" stroked="t" strokeweight=".955343pt" strokecolor="#383838">
                <v:path arrowok="t"/>
              </v:shape>
            </v:group>
            <v:group style="position:absolute;left:9907;top:8689;width:363;height:2" coordorigin="9907,8689" coordsize="363,2">
              <v:shape style="position:absolute;left:9907;top:8689;width:363;height:2" coordorigin="9907,8689" coordsize="363,0" path="m9907,8689l10270,8689e" filled="f" stroked="t" strokeweight=".955343pt" strokecolor="#232323">
                <v:path arrowok="t"/>
              </v:shape>
            </v:group>
            <v:group style="position:absolute;left:841;top:8909;width:1509;height:2" coordorigin="841,8909" coordsize="1509,2">
              <v:shape style="position:absolute;left:841;top:8909;width:1509;height:2" coordorigin="841,8909" coordsize="1509,0" path="m841,8909l2350,8909e" filled="f" stroked="t" strokeweight=".955343pt" strokecolor="#3F3F3F">
                <v:path arrowok="t"/>
              </v:shape>
            </v:group>
            <v:group style="position:absolute;left:855;top:8641;width:2;height:287" coordorigin="855,8641" coordsize="2,287">
              <v:shape style="position:absolute;left:855;top:8641;width:2;height:287" coordorigin="855,8641" coordsize="0,287" path="m855,8928l855,8641e" filled="f" stroked="t" strokeweight="1.433014pt" strokecolor="#1F1F1F">
                <v:path arrowok="t"/>
              </v:shape>
            </v:group>
            <v:group style="position:absolute;left:2264;top:8909;width:4261;height:2" coordorigin="2264,8909" coordsize="4261,2">
              <v:shape style="position:absolute;left:2264;top:8909;width:4261;height:2" coordorigin="2264,8909" coordsize="4261,0" path="m2264,8909l6525,8909e" filled="f" stroked="t" strokeweight=".955343pt" strokecolor="#2B2B2B">
                <v:path arrowok="t"/>
              </v:shape>
            </v:group>
            <v:group style="position:absolute;left:6439;top:8904;width:2006;height:2" coordorigin="6439,8904" coordsize="2006,2">
              <v:shape style="position:absolute;left:6439;top:8904;width:2006;height:2" coordorigin="6439,8904" coordsize="2006,0" path="m6439,8904l8445,8904e" filled="f" stroked="t" strokeweight="1.433014pt" strokecolor="#545454">
                <v:path arrowok="t"/>
              </v:shape>
            </v:group>
            <v:group style="position:absolute;left:8359;top:8899;width:1911;height:2" coordorigin="8359,8899" coordsize="1911,2">
              <v:shape style="position:absolute;left:8359;top:8899;width:1911;height:2" coordorigin="8359,8899" coordsize="1911,0" path="m8359,8899l10270,8899e" filled="f" stroked="t" strokeweight=".955343pt" strokecolor="#282828">
                <v:path arrowok="t"/>
              </v:shape>
            </v:group>
            <v:group style="position:absolute;left:831;top:9316;width:774;height:2" coordorigin="831,9316" coordsize="774,2">
              <v:shape style="position:absolute;left:831;top:9316;width:774;height:2" coordorigin="831,9316" coordsize="774,0" path="m831,9316l1605,9316e" filled="f" stroked="t" strokeweight="1.433014pt" strokecolor="#444444">
                <v:path arrowok="t"/>
              </v:shape>
            </v:group>
            <v:group style="position:absolute;left:1529;top:9311;width:822;height:2" coordorigin="1529,9311" coordsize="822,2">
              <v:shape style="position:absolute;left:1529;top:9311;width:822;height:2" coordorigin="1529,9311" coordsize="822,0" path="m1529,9311l2350,9311e" filled="f" stroked="t" strokeweight=".955343pt" strokecolor="#1C1C1F">
                <v:path arrowok="t"/>
              </v:shape>
            </v:group>
            <v:group style="position:absolute;left:2264;top:9316;width:4261;height:2" coordorigin="2264,9316" coordsize="4261,2">
              <v:shape style="position:absolute;left:2264;top:9316;width:4261;height:2" coordorigin="2264,9316" coordsize="4261,0" path="m2264,9316l6525,9316e" filled="f" stroked="t" strokeweight=".955343pt" strokecolor="#3F3F44">
                <v:path arrowok="t"/>
              </v:shape>
            </v:group>
            <v:group style="position:absolute;left:6439;top:9311;width:2006;height:2" coordorigin="6439,9311" coordsize="2006,2">
              <v:shape style="position:absolute;left:6439;top:9311;width:2006;height:2" coordorigin="6439,9311" coordsize="2006,0" path="m6439,9311l8445,9311e" filled="f" stroked="t" strokeweight=".955343pt" strokecolor="#1C1C1C">
                <v:path arrowok="t"/>
              </v:shape>
            </v:group>
            <v:group style="position:absolute;left:8359;top:9301;width:1920;height:2" coordorigin="8359,9301" coordsize="1920,2">
              <v:shape style="position:absolute;left:8359;top:9301;width:1920;height:2" coordorigin="8359,9301" coordsize="1920,0" path="m8359,9301l10279,9301e" filled="f" stroked="t" strokeweight=".955343pt" strokecolor="#2F2F2F">
                <v:path arrowok="t"/>
              </v:shape>
            </v:group>
            <v:group style="position:absolute;left:831;top:9737;width:774;height:2" coordorigin="831,9737" coordsize="774,2">
              <v:shape style="position:absolute;left:831;top:9737;width:774;height:2" coordorigin="831,9737" coordsize="774,0" path="m831,9737l1605,9737e" filled="f" stroked="t" strokeweight="1.433014pt" strokecolor="#3F3F3F">
                <v:path arrowok="t"/>
              </v:shape>
            </v:group>
            <v:group style="position:absolute;left:1529;top:9732;width:822;height:2" coordorigin="1529,9732" coordsize="822,2">
              <v:shape style="position:absolute;left:1529;top:9732;width:822;height:2" coordorigin="1529,9732" coordsize="822,0" path="m1529,9732l2350,9732e" filled="f" stroked="t" strokeweight=".955343pt" strokecolor="#1C1C1C">
                <v:path arrowok="t"/>
              </v:shape>
            </v:group>
            <v:group style="position:absolute;left:2264;top:9732;width:4261;height:2" coordorigin="2264,9732" coordsize="4261,2">
              <v:shape style="position:absolute;left:2264;top:9732;width:4261;height:2" coordorigin="2264,9732" coordsize="4261,0" path="m2264,9732l6525,9732e" filled="f" stroked="t" strokeweight=".955343pt" strokecolor="#38383B">
                <v:path arrowok="t"/>
              </v:shape>
            </v:group>
            <v:group style="position:absolute;left:6439;top:9727;width:3840;height:2" coordorigin="6439,9727" coordsize="3840,2">
              <v:shape style="position:absolute;left:6439;top:9727;width:3840;height:2" coordorigin="6439,9727" coordsize="3840,0" path="m6439,9727l10279,9727e" filled="f" stroked="t" strokeweight=".955343pt" strokecolor="#232323">
                <v:path arrowok="t"/>
              </v:shape>
            </v:group>
            <v:group style="position:absolute;left:831;top:9947;width:774;height:2" coordorigin="831,9947" coordsize="774,2">
              <v:shape style="position:absolute;left:831;top:9947;width:774;height:2" coordorigin="831,9947" coordsize="774,0" path="m831,9947l1605,9947e" filled="f" stroked="t" strokeweight="1.433014pt" strokecolor="#3F3F44">
                <v:path arrowok="t"/>
              </v:shape>
            </v:group>
            <v:group style="position:absolute;left:1567;top:9703;width:2;height:450" coordorigin="1567,9703" coordsize="2,450">
              <v:shape style="position:absolute;left:1567;top:9703;width:2;height:450" coordorigin="1567,9703" coordsize="0,450" path="m1567,10153l1567,9703e" filled="f" stroked="t" strokeweight=".477671pt" strokecolor="#2F2F34">
                <v:path arrowok="t"/>
              </v:shape>
            </v:group>
            <v:group style="position:absolute;left:1529;top:9942;width:822;height:2" coordorigin="1529,9942" coordsize="822,2">
              <v:shape style="position:absolute;left:1529;top:9942;width:822;height:2" coordorigin="1529,9942" coordsize="822,0" path="m1529,9942l2350,9942e" filled="f" stroked="t" strokeweight=".955343pt" strokecolor="#1F1F1F">
                <v:path arrowok="t"/>
              </v:shape>
            </v:group>
            <v:group style="position:absolute;left:2264;top:9947;width:4261;height:2" coordorigin="2264,9947" coordsize="4261,2">
              <v:shape style="position:absolute;left:2264;top:9947;width:4261;height:2" coordorigin="2264,9947" coordsize="4261,0" path="m2264,9947l6525,9947e" filled="f" stroked="t" strokeweight="1.433014pt" strokecolor="#4B4B4B">
                <v:path arrowok="t"/>
              </v:shape>
            </v:group>
            <v:group style="position:absolute;left:4815;top:9938;width:5465;height:2" coordorigin="4815,9938" coordsize="5465,2">
              <v:shape style="position:absolute;left:4815;top:9938;width:5465;height:2" coordorigin="4815,9938" coordsize="5465,0" path="m4815,9938l10279,9938e" filled="f" stroked="t" strokeweight=".955343pt" strokecolor="#383838">
                <v:path arrowok="t"/>
              </v:shape>
            </v:group>
            <v:group style="position:absolute;left:845;top:9885;width:2;height:297" coordorigin="845,9885" coordsize="2,297">
              <v:shape style="position:absolute;left:845;top:9885;width:2;height:297" coordorigin="845,9885" coordsize="0,297" path="m845,10182l845,9885e" filled="f" stroked="t" strokeweight="1.433014pt" strokecolor="#181818">
                <v:path arrowok="t"/>
              </v:shape>
            </v:group>
            <v:group style="position:absolute;left:831;top:10153;width:9439;height:2" coordorigin="831,10153" coordsize="9439,2">
              <v:shape style="position:absolute;left:831;top:10153;width:9439;height:2" coordorigin="831,10153" coordsize="9439,0" path="m831,10153l10270,10153e" filled="f" stroked="t" strokeweight="1.433014pt" strokecolor="#444444">
                <v:path arrowok="t"/>
              </v:shape>
            </v:group>
            <v:group style="position:absolute;left:1567;top:10124;width:2;height:1502" coordorigin="1567,10124" coordsize="2,1502">
              <v:shape style="position:absolute;left:1567;top:10124;width:2;height:1502" coordorigin="1567,10124" coordsize="0,1502" path="m1567,11627l1567,10124e" filled="f" stroked="t" strokeweight=".477671pt" strokecolor="#4B4B4F">
                <v:path arrowok="t"/>
              </v:shape>
            </v:group>
            <v:group style="position:absolute;left:822;top:10579;width:9143;height:2" coordorigin="822,10579" coordsize="9143,2">
              <v:shape style="position:absolute;left:822;top:10579;width:9143;height:2" coordorigin="822,10579" coordsize="9143,0" path="m822,10579l9964,10579e" filled="f" stroked="t" strokeweight=".955343pt" strokecolor="#3B3B3F">
                <v:path arrowok="t"/>
              </v:shape>
            </v:group>
            <v:group style="position:absolute;left:9907;top:10574;width:363;height:2" coordorigin="9907,10574" coordsize="363,2">
              <v:shape style="position:absolute;left:9907;top:10574;width:363;height:2" coordorigin="9907,10574" coordsize="363,0" path="m9907,10574l10270,10574e" filled="f" stroked="t" strokeweight=".955343pt" strokecolor="#231F23">
                <v:path arrowok="t"/>
              </v:shape>
            </v:group>
            <v:group style="position:absolute;left:822;top:10794;width:812;height:2" coordorigin="822,10794" coordsize="812,2">
              <v:shape style="position:absolute;left:822;top:10794;width:812;height:2" coordorigin="822,10794" coordsize="812,0" path="m822,10794l1634,10794e" filled="f" stroked="t" strokeweight=".955343pt" strokecolor="#4B4B4B">
                <v:path arrowok="t"/>
              </v:shape>
            </v:group>
            <v:group style="position:absolute;left:1529;top:10789;width:822;height:2" coordorigin="1529,10789" coordsize="822,2">
              <v:shape style="position:absolute;left:1529;top:10789;width:822;height:2" coordorigin="1529,10789" coordsize="822,0" path="m1529,10789l2350,10789e" filled="f" stroked="t" strokeweight=".477671pt" strokecolor="#2B2B2F">
                <v:path arrowok="t"/>
              </v:shape>
            </v:group>
            <v:group style="position:absolute;left:2302;top:8096;width:2;height:3560" coordorigin="2302,8096" coordsize="2,3560">
              <v:shape style="position:absolute;left:2302;top:8096;width:2;height:3560" coordorigin="2302,8096" coordsize="0,3560" path="m2302,11655l2302,8096e" filled="f" stroked="t" strokeweight=".955343pt" strokecolor="#38383B">
                <v:path arrowok="t"/>
              </v:shape>
            </v:group>
            <v:group style="position:absolute;left:2264;top:10784;width:8006;height:2" coordorigin="2264,10784" coordsize="8006,2">
              <v:shape style="position:absolute;left:2264;top:10784;width:8006;height:2" coordorigin="2264,10784" coordsize="8006,0" path="m2264,10784l10270,10784e" filled="f" stroked="t" strokeweight=".955343pt" strokecolor="#444448">
                <v:path arrowok="t"/>
              </v:shape>
            </v:group>
            <v:group style="position:absolute;left:822;top:11000;width:783;height:2" coordorigin="822,11000" coordsize="783,2">
              <v:shape style="position:absolute;left:822;top:11000;width:783;height:2" coordorigin="822,11000" coordsize="783,0" path="m822,11000l1605,11000e" filled="f" stroked="t" strokeweight="1.433014pt" strokecolor="#484848">
                <v:path arrowok="t"/>
              </v:shape>
            </v:group>
            <v:group style="position:absolute;left:1529;top:10995;width:822;height:2" coordorigin="1529,10995" coordsize="822,2">
              <v:shape style="position:absolute;left:1529;top:10995;width:822;height:2" coordorigin="1529,10995" coordsize="822,0" path="m1529,10995l2350,10995e" filled="f" stroked="t" strokeweight=".955343pt" strokecolor="#2F2F2F">
                <v:path arrowok="t"/>
              </v:shape>
            </v:group>
            <v:group style="position:absolute;left:2264;top:11000;width:4261;height:2" coordorigin="2264,11000" coordsize="4261,2">
              <v:shape style="position:absolute;left:2264;top:11000;width:4261;height:2" coordorigin="2264,11000" coordsize="4261,0" path="m2264,11000l6525,11000e" filled="f" stroked="t" strokeweight="1.433014pt" strokecolor="#4B4B4B">
                <v:path arrowok="t"/>
              </v:shape>
            </v:group>
            <v:group style="position:absolute;left:6114;top:10995;width:2331;height:2" coordorigin="6114,10995" coordsize="2331,2">
              <v:shape style="position:absolute;left:6114;top:10995;width:2331;height:2" coordorigin="6114,10995" coordsize="2331,0" path="m6114,10995l8445,10995e" filled="f" stroked="t" strokeweight=".955343pt" strokecolor="#232323">
                <v:path arrowok="t"/>
              </v:shape>
            </v:group>
            <v:group style="position:absolute;left:8359;top:10990;width:1911;height:2" coordorigin="8359,10990" coordsize="1911,2">
              <v:shape style="position:absolute;left:8359;top:10990;width:1911;height:2" coordorigin="8359,10990" coordsize="1911,0" path="m8359,10990l10270,10990e" filled="f" stroked="t" strokeweight="1.433014pt" strokecolor="#484848">
                <v:path arrowok="t"/>
              </v:shape>
            </v:group>
            <v:group style="position:absolute;left:822;top:11210;width:5703;height:2" coordorigin="822,11210" coordsize="5703,2">
              <v:shape style="position:absolute;left:822;top:11210;width:5703;height:2" coordorigin="822,11210" coordsize="5703,0" path="m822,11210l6525,11210e" filled="f" stroked="t" strokeweight="1.433014pt" strokecolor="#4B4B4B">
                <v:path arrowok="t"/>
              </v:shape>
            </v:group>
            <v:group style="position:absolute;left:6439;top:11205;width:2006;height:2" coordorigin="6439,11205" coordsize="2006,2">
              <v:shape style="position:absolute;left:6439;top:11205;width:2006;height:2" coordorigin="6439,11205" coordsize="2006,0" path="m6439,11205l8445,11205e" filled="f" stroked="t" strokeweight=".955343pt" strokecolor="#1C1C1C">
                <v:path arrowok="t"/>
              </v:shape>
            </v:group>
            <v:group style="position:absolute;left:8359;top:11201;width:1920;height:2" coordorigin="8359,11201" coordsize="1920,2">
              <v:shape style="position:absolute;left:8359;top:11201;width:1920;height:2" coordorigin="8359,11201" coordsize="1920,0" path="m8359,11201l10279,11201e" filled="f" stroked="t" strokeweight="1.433014pt" strokecolor="#4B4B4B">
                <v:path arrowok="t"/>
              </v:shape>
            </v:group>
            <v:group style="position:absolute;left:822;top:11631;width:1529;height:2" coordorigin="822,11631" coordsize="1529,2">
              <v:shape style="position:absolute;left:822;top:11631;width:1529;height:2" coordorigin="822,11631" coordsize="1529,0" path="m822,11631l2350,11631e" filled="f" stroked="t" strokeweight=".955343pt" strokecolor="#3F3F44">
                <v:path arrowok="t"/>
              </v:shape>
            </v:group>
            <v:group style="position:absolute;left:2264;top:11636;width:4261;height:2" coordorigin="2264,11636" coordsize="4261,2">
              <v:shape style="position:absolute;left:2264;top:11636;width:4261;height:2" coordorigin="2264,11636" coordsize="4261,0" path="m2264,11636l6525,11636e" filled="f" stroked="t" strokeweight=".955343pt" strokecolor="#282828">
                <v:path arrowok="t"/>
              </v:shape>
            </v:group>
            <v:group style="position:absolute;left:6439;top:11631;width:2006;height:2" coordorigin="6439,11631" coordsize="2006,2">
              <v:shape style="position:absolute;left:6439;top:11631;width:2006;height:2" coordorigin="6439,11631" coordsize="2006,0" path="m6439,11631l8445,11631e" filled="f" stroked="t" strokeweight="1.433014pt" strokecolor="#545454">
                <v:path arrowok="t"/>
              </v:shape>
            </v:group>
            <v:group style="position:absolute;left:8359;top:11627;width:1605;height:2" coordorigin="8359,11627" coordsize="1605,2">
              <v:shape style="position:absolute;left:8359;top:11627;width:1605;height:2" coordorigin="8359,11627" coordsize="1605,0" path="m8359,11627l9964,11627e" filled="f" stroked="t" strokeweight=".955343pt" strokecolor="#282828">
                <v:path arrowok="t"/>
              </v:shape>
            </v:group>
            <v:group style="position:absolute;left:9907;top:11627;width:363;height:2" coordorigin="9907,11627" coordsize="363,2">
              <v:shape style="position:absolute;left:9907;top:11627;width:363;height:2" coordorigin="9907,11627" coordsize="363,0" path="m9907,11627l10270,11627e" filled="f" stroked="t" strokeweight=".955343pt" strokecolor="#131313">
                <v:path arrowok="t"/>
              </v:shape>
            </v:group>
            <v:group style="position:absolute;left:822;top:11851;width:783;height:2" coordorigin="822,11851" coordsize="783,2">
              <v:shape style="position:absolute;left:822;top:11851;width:783;height:2" coordorigin="822,11851" coordsize="783,0" path="m822,11851l1605,11851e" filled="f" stroked="t" strokeweight=".955343pt" strokecolor="#3F3F3F">
                <v:path arrowok="t"/>
              </v:shape>
            </v:group>
            <v:group style="position:absolute;left:1567;top:11607;width:2;height:1981" coordorigin="1567,11607" coordsize="2,1981">
              <v:shape style="position:absolute;left:1567;top:11607;width:2;height:1981" coordorigin="1567,11607" coordsize="0,1981" path="m1567,13588l1567,11607e" filled="f" stroked="t" strokeweight=".477671pt" strokecolor="#3B383B">
                <v:path arrowok="t"/>
              </v:shape>
            </v:group>
            <v:group style="position:absolute;left:1529;top:11847;width:4996;height:2" coordorigin="1529,11847" coordsize="4996,2">
              <v:shape style="position:absolute;left:1529;top:11847;width:4996;height:2" coordorigin="1529,11847" coordsize="4996,0" path="m1529,11847l6525,11847e" filled="f" stroked="t" strokeweight=".955343pt" strokecolor="#28282B">
                <v:path arrowok="t"/>
              </v:shape>
            </v:group>
            <v:group style="position:absolute;left:6439;top:11842;width:2006;height:2" coordorigin="6439,11842" coordsize="2006,2">
              <v:shape style="position:absolute;left:6439;top:11842;width:2006;height:2" coordorigin="6439,11842" coordsize="2006,0" path="m6439,11842l8445,11842e" filled="f" stroked="t" strokeweight="1.433014pt" strokecolor="#4F4F4F">
                <v:path arrowok="t"/>
              </v:shape>
            </v:group>
            <v:group style="position:absolute;left:8417;top:11579;width:2;height:498" coordorigin="8417,11579" coordsize="2,498">
              <v:shape style="position:absolute;left:8417;top:11579;width:2;height:498" coordorigin="8417,11579" coordsize="0,498" path="m8417,12076l8417,11579e" filled="f" stroked="t" strokeweight=".955343pt" strokecolor="#2B2B2B">
                <v:path arrowok="t"/>
              </v:shape>
            </v:group>
            <v:group style="position:absolute;left:8359;top:11837;width:1911;height:2" coordorigin="8359,11837" coordsize="1911,2">
              <v:shape style="position:absolute;left:8359;top:11837;width:1911;height:2" coordorigin="8359,11837" coordsize="1911,0" path="m8359,11837l10270,11837e" filled="f" stroked="t" strokeweight=".955343pt" strokecolor="#1F1F1F">
                <v:path arrowok="t"/>
              </v:shape>
            </v:group>
            <v:group style="position:absolute;left:812;top:12048;width:9458;height:2" coordorigin="812,12048" coordsize="9458,2">
              <v:shape style="position:absolute;left:812;top:12048;width:9458;height:2" coordorigin="812,12048" coordsize="9458,0" path="m812,12048l10270,12048e" filled="f" stroked="t" strokeweight="1.433014pt" strokecolor="#3F3F44">
                <v:path arrowok="t"/>
              </v:shape>
            </v:group>
            <v:group style="position:absolute;left:812;top:12483;width:793;height:2" coordorigin="812,12483" coordsize="793,2">
              <v:shape style="position:absolute;left:812;top:12483;width:793;height:2" coordorigin="812,12483" coordsize="793,0" path="m812,12483l1605,12483e" filled="f" stroked="t" strokeweight=".955343pt" strokecolor="#3B3B3F">
                <v:path arrowok="t"/>
              </v:shape>
            </v:group>
            <v:group style="position:absolute;left:841;top:6134;width:2;height:8440" coordorigin="841,6134" coordsize="2,8440">
              <v:shape style="position:absolute;left:841;top:6134;width:2;height:8440" coordorigin="841,6134" coordsize="0,8440" path="m841,14574l841,6134e" filled="f" stroked="t" strokeweight="1.433014pt" strokecolor="#282828">
                <v:path arrowok="t"/>
              </v:shape>
            </v:group>
            <v:group style="position:absolute;left:2288;top:11579;width:2;height:1349" coordorigin="2288,11579" coordsize="2,1349">
              <v:shape style="position:absolute;left:2288;top:11579;width:2;height:1349" coordorigin="2288,11579" coordsize="0,1349" path="m2288,12928l2288,11579e" filled="f" stroked="t" strokeweight=".955343pt" strokecolor="#282828">
                <v:path arrowok="t"/>
              </v:shape>
            </v:group>
            <v:group style="position:absolute;left:1529;top:12473;width:8436;height:2" coordorigin="1529,12473" coordsize="8436,2">
              <v:shape style="position:absolute;left:1529;top:12473;width:8436;height:2" coordorigin="1529,12473" coordsize="8436,0" path="m1529,12473l9964,12473e" filled="f" stroked="t" strokeweight=".955343pt" strokecolor="#282828">
                <v:path arrowok="t"/>
              </v:shape>
            </v:group>
            <v:group style="position:absolute;left:9907;top:12469;width:363;height:2" coordorigin="9907,12469" coordsize="363,2">
              <v:shape style="position:absolute;left:9907;top:12469;width:363;height:2" coordorigin="9907,12469" coordsize="363,0" path="m9907,12469l10270,12469e" filled="f" stroked="t" strokeweight=".955343pt" strokecolor="#0F0F0F">
                <v:path arrowok="t"/>
              </v:shape>
            </v:group>
            <v:group style="position:absolute;left:812;top:12693;width:793;height:2" coordorigin="812,12693" coordsize="793,2">
              <v:shape style="position:absolute;left:812;top:12693;width:793;height:2" coordorigin="812,12693" coordsize="793,0" path="m812,12693l1605,12693e" filled="f" stroked="t" strokeweight="1.433014pt" strokecolor="#444444">
                <v:path arrowok="t"/>
              </v:shape>
            </v:group>
            <v:group style="position:absolute;left:1529;top:12684;width:8741;height:2" coordorigin="1529,12684" coordsize="8741,2">
              <v:shape style="position:absolute;left:1529;top:12684;width:8741;height:2" coordorigin="1529,12684" coordsize="8741,0" path="m1529,12684l10270,12684e" filled="f" stroked="t" strokeweight=".955343pt" strokecolor="#282828">
                <v:path arrowok="t"/>
              </v:shape>
            </v:group>
            <v:group style="position:absolute;left:812;top:12904;width:793;height:2" coordorigin="812,12904" coordsize="793,2">
              <v:shape style="position:absolute;left:812;top:12904;width:793;height:2" coordorigin="812,12904" coordsize="793,0" path="m812,12904l1605,12904e" filled="f" stroked="t" strokeweight="1.433014pt" strokecolor="#3F3F44">
                <v:path arrowok="t"/>
              </v:shape>
            </v:group>
            <v:group style="position:absolute;left:1529;top:12899;width:822;height:2" coordorigin="1529,12899" coordsize="822,2">
              <v:shape style="position:absolute;left:1529;top:12899;width:822;height:2" coordorigin="1529,12899" coordsize="822,0" path="m1529,12899l2350,12899e" filled="f" stroked="t" strokeweight=".955343pt" strokecolor="#18181C">
                <v:path arrowok="t"/>
              </v:shape>
            </v:group>
            <v:group style="position:absolute;left:2264;top:12899;width:4261;height:2" coordorigin="2264,12899" coordsize="4261,2">
              <v:shape style="position:absolute;left:2264;top:12899;width:4261;height:2" coordorigin="2264,12899" coordsize="4261,0" path="m2264,12899l6525,12899e" filled="f" stroked="t" strokeweight=".955343pt" strokecolor="#383838">
                <v:path arrowok="t"/>
              </v:shape>
            </v:group>
            <v:group style="position:absolute;left:6439;top:12899;width:2006;height:2" coordorigin="6439,12899" coordsize="2006,2">
              <v:shape style="position:absolute;left:6439;top:12899;width:2006;height:2" coordorigin="6439,12899" coordsize="2006,0" path="m6439,12899l8445,12899e" filled="f" stroked="t" strokeweight=".955343pt" strokecolor="#1C1C1C">
                <v:path arrowok="t"/>
              </v:shape>
            </v:group>
            <v:group style="position:absolute;left:8359;top:12890;width:1911;height:2" coordorigin="8359,12890" coordsize="1911,2">
              <v:shape style="position:absolute;left:8359;top:12890;width:1911;height:2" coordorigin="8359,12890" coordsize="1911,0" path="m8359,12890l10270,12890e" filled="f" stroked="t" strokeweight=".955343pt" strokecolor="#2F2F2F">
                <v:path arrowok="t"/>
              </v:shape>
            </v:group>
            <v:group style="position:absolute;left:812;top:13325;width:793;height:2" coordorigin="812,13325" coordsize="793,2">
              <v:shape style="position:absolute;left:812;top:13325;width:793;height:2" coordorigin="812,13325" coordsize="793,0" path="m812,13325l1605,13325e" filled="f" stroked="t" strokeweight="1.433014pt" strokecolor="#3F3F3F">
                <v:path arrowok="t"/>
              </v:shape>
            </v:group>
            <v:group style="position:absolute;left:1529;top:13320;width:822;height:2" coordorigin="1529,13320" coordsize="822,2">
              <v:shape style="position:absolute;left:1529;top:13320;width:822;height:2" coordorigin="1529,13320" coordsize="822,0" path="m1529,13320l2350,13320e" filled="f" stroked="t" strokeweight=".955343pt" strokecolor="#1C1C1C">
                <v:path arrowok="t"/>
              </v:shape>
            </v:group>
            <v:group style="position:absolute;left:2283;top:12842;width:2;height:507" coordorigin="2283,12842" coordsize="2,507">
              <v:shape style="position:absolute;left:2283;top:12842;width:2;height:507" coordorigin="2283,12842" coordsize="0,507" path="m2283,13349l2283,12842e" filled="f" stroked="t" strokeweight=".955343pt" strokecolor="#3B3B3F">
                <v:path arrowok="t"/>
              </v:shape>
            </v:group>
            <v:group style="position:absolute;left:2264;top:13325;width:4261;height:2" coordorigin="2264,13325" coordsize="4261,2">
              <v:shape style="position:absolute;left:2264;top:13325;width:4261;height:2" coordorigin="2264,13325" coordsize="4261,0" path="m2264,13325l6525,13325e" filled="f" stroked="t" strokeweight="1.433014pt" strokecolor="#484848">
                <v:path arrowok="t"/>
              </v:shape>
            </v:group>
            <v:group style="position:absolute;left:6439;top:13320;width:2006;height:2" coordorigin="6439,13320" coordsize="2006,2">
              <v:shape style="position:absolute;left:6439;top:13320;width:2006;height:2" coordorigin="6439,13320" coordsize="2006,0" path="m6439,13320l8445,13320e" filled="f" stroked="t" strokeweight=".955343pt" strokecolor="#1C1C1C">
                <v:path arrowok="t"/>
              </v:shape>
            </v:group>
            <v:group style="position:absolute;left:8359;top:13315;width:1911;height:2" coordorigin="8359,13315" coordsize="1911,2">
              <v:shape style="position:absolute;left:8359;top:13315;width:1911;height:2" coordorigin="8359,13315" coordsize="1911,0" path="m8359,13315l10270,13315e" filled="f" stroked="t" strokeweight=".955343pt" strokecolor="#343434">
                <v:path arrowok="t"/>
              </v:shape>
            </v:group>
            <v:group style="position:absolute;left:2283;top:13263;width:2;height:1100" coordorigin="2283,13263" coordsize="2,1100">
              <v:shape style="position:absolute;left:2283;top:13263;width:2;height:1100" coordorigin="2283,13263" coordsize="0,1100" path="m2283,14363l2283,13263e" filled="f" stroked="t" strokeweight=".955343pt" strokecolor="#4F4F4F">
                <v:path arrowok="t"/>
              </v:shape>
            </v:group>
            <v:group style="position:absolute;left:1567;top:13588;width:2;height:402" coordorigin="1567,13588" coordsize="2,402">
              <v:shape style="position:absolute;left:1567;top:13588;width:2;height:402" coordorigin="1567,13588" coordsize="0,402" path="m1567,13990l1567,13588e" filled="f" stroked="t" strokeweight=".477671pt" strokecolor="#606060">
                <v:path arrowok="t"/>
              </v:shape>
            </v:group>
            <v:group style="position:absolute;left:812;top:13722;width:9458;height:2" coordorigin="812,13722" coordsize="9458,2">
              <v:shape style="position:absolute;left:812;top:13722;width:9458;height:2" coordorigin="812,13722" coordsize="9458,0" path="m812,13722l10270,13722e" filled="f" stroked="t" strokeweight=".955343pt" strokecolor="#3F3F44">
                <v:path arrowok="t"/>
              </v:shape>
            </v:group>
            <v:group style="position:absolute;left:8417;top:13674;width:2;height:1091" coordorigin="8417,13674" coordsize="2,1091">
              <v:shape style="position:absolute;left:8417;top:13674;width:2;height:1091" coordorigin="8417,13674" coordsize="0,1091" path="m8417,14765l8417,13674e" filled="f" stroked="t" strokeweight=".955343pt" strokecolor="#2B2B2B">
                <v:path arrowok="t"/>
              </v:shape>
            </v:group>
            <v:group style="position:absolute;left:812;top:14138;width:6420;height:2" coordorigin="812,14138" coordsize="6420,2">
              <v:shape style="position:absolute;left:812;top:14138;width:6420;height:2" coordorigin="812,14138" coordsize="6420,0" path="m812,14138l7232,14138e" filled="f" stroked="t" strokeweight=".955343pt" strokecolor="#3B3B3B">
                <v:path arrowok="t"/>
              </v:shape>
            </v:group>
            <v:group style="position:absolute;left:1567;top:13990;width:2;height:134" coordorigin="1567,13990" coordsize="2,134">
              <v:shape style="position:absolute;left:1567;top:13990;width:2;height:134" coordorigin="1567,13990" coordsize="0,134" path="m1567,14124l1567,13990e" filled="f" stroked="t" strokeweight=".477671pt" strokecolor="#343434">
                <v:path arrowok="t"/>
              </v:shape>
            </v:group>
            <v:group style="position:absolute;left:6439;top:14129;width:2006;height:2" coordorigin="6439,14129" coordsize="2006,2">
              <v:shape style="position:absolute;left:6439;top:14129;width:2006;height:2" coordorigin="6439,14129" coordsize="2006,0" path="m6439,14129l8445,14129e" filled="f" stroked="t" strokeweight="1.433014pt" strokecolor="#545454">
                <v:path arrowok="t"/>
              </v:shape>
            </v:group>
            <v:group style="position:absolute;left:7413;top:14124;width:2551;height:2" coordorigin="7413,14124" coordsize="2551,2">
              <v:shape style="position:absolute;left:7413;top:14124;width:2551;height:2" coordorigin="7413,14124" coordsize="2551,0" path="m7413,14124l9964,14124e" filled="f" stroked="t" strokeweight=".955343pt" strokecolor="#3B3B3B">
                <v:path arrowok="t"/>
              </v:shape>
            </v:group>
            <v:group style="position:absolute;left:9907;top:14124;width:373;height:2" coordorigin="9907,14124" coordsize="373,2">
              <v:shape style="position:absolute;left:9907;top:14124;width:373;height:2" coordorigin="9907,14124" coordsize="373,0" path="m9907,14124l10279,14124e" filled="f" stroked="t" strokeweight=".955343pt" strokecolor="#181818">
                <v:path arrowok="t"/>
              </v:shape>
            </v:group>
            <v:group style="position:absolute;left:1567;top:14105;width:2;height:651" coordorigin="1567,14105" coordsize="2,651">
              <v:shape style="position:absolute;left:1567;top:14105;width:2;height:651" coordorigin="1567,14105" coordsize="0,651" path="m1567,14756l1567,14105e" filled="f" stroked="t" strokeweight=".477671pt" strokecolor="#545454">
                <v:path arrowok="t"/>
              </v:shape>
            </v:group>
            <v:group style="position:absolute;left:812;top:14335;width:9467;height:2" coordorigin="812,14335" coordsize="9467,2">
              <v:shape style="position:absolute;left:812;top:14335;width:9467;height:2" coordorigin="812,14335" coordsize="9467,0" path="m812,14335l10279,14335e" filled="f" stroked="t" strokeweight=".955343pt" strokecolor="#3F3F3F">
                <v:path arrowok="t"/>
              </v:shape>
            </v:group>
            <v:group style="position:absolute;left:2278;top:14287;width:2;height:488" coordorigin="2278,14287" coordsize="2,488">
              <v:shape style="position:absolute;left:2278;top:14287;width:2;height:488" coordorigin="2278,14287" coordsize="0,488" path="m2278,14775l2278,14287e" filled="f" stroked="t" strokeweight=".477671pt" strokecolor="#282828">
                <v:path arrowok="t"/>
              </v:shape>
            </v:group>
            <v:group style="position:absolute;left:812;top:14545;width:9458;height:2" coordorigin="812,14545" coordsize="9458,2">
              <v:shape style="position:absolute;left:812;top:14545;width:9458;height:2" coordorigin="812,14545" coordsize="9458,0" path="m812,14545l10270,14545e" filled="f" stroked="t" strokeweight=".955343pt" strokecolor="#3F3F3F">
                <v:path arrowok="t"/>
              </v:shape>
            </v:group>
            <v:group style="position:absolute;left:831;top:14497;width:2;height:287" coordorigin="831,14497" coordsize="2,287">
              <v:shape style="position:absolute;left:831;top:14497;width:2;height:287" coordorigin="831,14497" coordsize="0,287" path="m831,14784l831,14497e" filled="f" stroked="t" strokeweight=".955343pt" strokecolor="#1F1F1F">
                <v:path arrowok="t"/>
              </v:shape>
            </v:group>
            <v:group style="position:absolute;left:822;top:14760;width:1758;height:2" coordorigin="822,14760" coordsize="1758,2">
              <v:shape style="position:absolute;left:822;top:14760;width:1758;height:2" coordorigin="822,14760" coordsize="1758,0" path="m822,14760l2579,14760e" filled="f" stroked="t" strokeweight="1.433014pt" strokecolor="#4B4B4F">
                <v:path arrowok="t"/>
              </v:shape>
            </v:group>
            <v:group style="position:absolute;left:2264;top:14760;width:8006;height:2" coordorigin="2264,14760" coordsize="8006,2">
              <v:shape style="position:absolute;left:2264;top:14760;width:8006;height:2" coordorigin="2264,14760" coordsize="8006,0" path="m2264,14760l10270,14760e" filled="f" stroked="t" strokeweight=".955343pt" strokecolor="#3B3B3B">
                <v:path arrowok="t"/>
              </v:shape>
            </v:group>
            <v:group style="position:absolute;left:6477;top:14497;width:2;height:268" coordorigin="6477,14497" coordsize="2,268">
              <v:shape style="position:absolute;left:6477;top:14497;width:2;height:268" coordorigin="6477,14497" coordsize="0,268" path="m6477,14765l6477,14497e" filled="f" stroked="t" strokeweight=".955343pt" strokecolor="#282828">
                <v:path arrowok="t"/>
              </v:shape>
            </v:group>
            <v:group style="position:absolute;left:9907;top:14756;width:363;height:2" coordorigin="9907,14756" coordsize="363,2">
              <v:shape style="position:absolute;left:9907;top:14756;width:363;height:2" coordorigin="9907,14756" coordsize="363,0" path="m9907,14756l10270,14756e" filled="f" stroked="t" strokeweight=".955343pt" strokecolor="#232323">
                <v:path arrowok="t"/>
              </v:shape>
            </v:group>
            <v:group style="position:absolute;left:10256;top:14497;width:2;height:268" coordorigin="10256,14497" coordsize="2,268">
              <v:shape style="position:absolute;left:10256;top:14497;width:2;height:268" coordorigin="10256,14497" coordsize="0,268" path="m10256,14765l10256,14497e" filled="f" stroked="t" strokeweight="1.433014pt" strokecolor="#131313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2A2A2A"/>
          <w:spacing w:val="-4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3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93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3"/>
          <w:position w:val="1"/>
        </w:rPr>
        <w:t>464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2"/>
          <w:w w:val="83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33"/>
          <w:w w:val="107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7"/>
          <w:position w:val="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4" w:right="-57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2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1"/>
        </w:rPr>
        <w:t>303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90"/>
          <w:position w:val="1"/>
        </w:rPr>
        <w:t>6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37"/>
          <w:w w:val="9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15"/>
          <w:w w:val="80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88"/>
          <w:position w:val="1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4" w:right="-56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32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>304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38"/>
          <w:w w:val="12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90"/>
        </w:rPr>
        <w:t>6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53"/>
          <w:w w:val="9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5"/>
        </w:rPr>
        <w:t>200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90" w:after="0" w:line="240" w:lineRule="auto"/>
        <w:ind w:left="114" w:right="-59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A2A2A"/>
          <w:spacing w:val="-4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1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-30"/>
          <w:w w:val="100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>5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55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A2A2A"/>
          <w:spacing w:val="-38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8"/>
          <w:position w:val="1"/>
        </w:rPr>
        <w:t>6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40"/>
          <w:w w:val="88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2A2A2A"/>
          <w:spacing w:val="0"/>
          <w:w w:val="83"/>
          <w:position w:val="1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114" w:right="-65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4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21"/>
          <w:w w:val="100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37"/>
          <w:w w:val="100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>6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76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80"/>
          <w:position w:val="2"/>
        </w:rPr>
        <w:t>465100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114" w:right="-58"/>
        <w:jc w:val="left"/>
        <w:tabs>
          <w:tab w:pos="7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44244"/>
          <w:spacing w:val="-19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21"/>
          <w:w w:val="100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>07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79"/>
          <w:position w:val="1"/>
        </w:rPr>
        <w:t>465200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,ll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2A2A2A"/>
          <w:spacing w:val="-1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444244"/>
          <w:spacing w:val="-5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AUHJE</w:t>
      </w:r>
      <w:r>
        <w:rPr>
          <w:rFonts w:ascii="Arial" w:hAnsi="Arial" w:cs="Arial" w:eastAsia="Arial"/>
          <w:sz w:val="15"/>
          <w:szCs w:val="15"/>
          <w:color w:val="2A2A2A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15"/>
        </w:rPr>
        <w:t>O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</w:rPr>
        <w:t>PfAHHJAll,</w:t>
      </w:r>
      <w:r>
        <w:rPr>
          <w:rFonts w:ascii="Arial" w:hAnsi="Arial" w:cs="Arial" w:eastAsia="Arial"/>
          <w:sz w:val="15"/>
          <w:szCs w:val="15"/>
          <w:color w:val="444244"/>
          <w:spacing w:val="-21"/>
          <w:w w:val="115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15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5"/>
        </w:rPr>
        <w:t>AMA</w:t>
      </w:r>
      <w:r>
        <w:rPr>
          <w:rFonts w:ascii="Arial" w:hAnsi="Arial" w:cs="Arial" w:eastAsia="Arial"/>
          <w:sz w:val="15"/>
          <w:szCs w:val="15"/>
          <w:color w:val="444244"/>
          <w:spacing w:val="-17"/>
          <w:w w:val="115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6"/>
        </w:rPr>
        <w:t>O:SA</w:t>
      </w:r>
      <w:r>
        <w:rPr>
          <w:rFonts w:ascii="Arial" w:hAnsi="Arial" w:cs="Arial" w:eastAsia="Arial"/>
          <w:sz w:val="15"/>
          <w:szCs w:val="15"/>
          <w:color w:val="2A2A2A"/>
          <w:spacing w:val="-20"/>
          <w:w w:val="96"/>
        </w:rPr>
        <w:t>B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130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-11"/>
          <w:w w:val="109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136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34"/>
        </w:rPr>
        <w:t>Of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80" w:lineRule="auto"/>
        <w:ind w:right="4491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</w:rPr>
        <w:t>COIU'</w:t>
      </w:r>
      <w:r>
        <w:rPr>
          <w:rFonts w:ascii="Arial" w:hAnsi="Arial" w:cs="Arial" w:eastAsia="Arial"/>
          <w:sz w:val="15"/>
          <w:szCs w:val="15"/>
          <w:color w:val="444244"/>
          <w:spacing w:val="-23"/>
          <w:w w:val="111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11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1"/>
        </w:rPr>
        <w:t>AJIHOf</w:t>
      </w:r>
      <w:r>
        <w:rPr>
          <w:rFonts w:ascii="Arial" w:hAnsi="Arial" w:cs="Arial" w:eastAsia="Arial"/>
          <w:sz w:val="15"/>
          <w:szCs w:val="15"/>
          <w:color w:val="444244"/>
          <w:spacing w:val="-1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OCHrYPAII&gt;A</w:t>
      </w:r>
      <w:r>
        <w:rPr>
          <w:rFonts w:ascii="Arial" w:hAnsi="Arial" w:cs="Arial" w:eastAsia="Arial"/>
          <w:sz w:val="15"/>
          <w:szCs w:val="15"/>
          <w:color w:val="444244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162"/>
        </w:rPr>
        <w:t>(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97"/>
        </w:rPr>
        <w:t>4</w:t>
      </w:r>
      <w:r>
        <w:rPr>
          <w:rFonts w:ascii="Arial" w:hAnsi="Arial" w:cs="Arial" w:eastAsia="Arial"/>
          <w:sz w:val="15"/>
          <w:szCs w:val="15"/>
          <w:color w:val="2A2A2A"/>
          <w:spacing w:val="-14"/>
          <w:w w:val="97"/>
        </w:rPr>
        <w:t>3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109"/>
        </w:rPr>
        <w:t>0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09"/>
        </w:rPr>
        <w:t>3</w:t>
      </w:r>
      <w:r>
        <w:rPr>
          <w:rFonts w:ascii="Arial" w:hAnsi="Arial" w:cs="Arial" w:eastAsia="Arial"/>
          <w:sz w:val="15"/>
          <w:szCs w:val="15"/>
          <w:color w:val="2A2A2A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44244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444244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-15"/>
          <w:w w:val="116"/>
        </w:rPr>
        <w:t>4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6"/>
        </w:rPr>
        <w:t>304)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11"/>
        </w:rPr>
        <w:t>T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4"/>
        </w:rPr>
        <w:t>et&lt;yll</w:t>
      </w:r>
      <w:r>
        <w:rPr>
          <w:rFonts w:ascii="Arial" w:hAnsi="Arial" w:cs="Arial" w:eastAsia="Arial"/>
          <w:sz w:val="15"/>
          <w:szCs w:val="15"/>
          <w:color w:val="5D5D5E"/>
          <w:spacing w:val="10"/>
          <w:w w:val="85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0"/>
        </w:rPr>
        <w:t>.D.OTaUHj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8"/>
        </w:rPr>
        <w:t>opranuJaUHjaMa</w:t>
      </w:r>
      <w:r>
        <w:rPr>
          <w:rFonts w:ascii="Arial" w:hAnsi="Arial" w:cs="Arial" w:eastAsia="Arial"/>
          <w:sz w:val="15"/>
          <w:szCs w:val="15"/>
          <w:color w:val="5D5D5E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1"/>
        </w:rPr>
        <w:t>o6aseJ</w:t>
      </w:r>
      <w:r>
        <w:rPr>
          <w:rFonts w:ascii="Arial" w:hAnsi="Arial" w:cs="Arial" w:eastAsia="Arial"/>
          <w:sz w:val="15"/>
          <w:szCs w:val="15"/>
          <w:color w:val="5D5D5E"/>
          <w:spacing w:val="-3"/>
          <w:w w:val="91"/>
        </w:rPr>
        <w:t>a</w:t>
      </w:r>
      <w:r>
        <w:rPr>
          <w:rFonts w:ascii="Arial" w:hAnsi="Arial" w:cs="Arial" w:eastAsia="Arial"/>
          <w:sz w:val="15"/>
          <w:szCs w:val="15"/>
          <w:color w:val="444244"/>
          <w:spacing w:val="-5"/>
          <w:w w:val="92"/>
        </w:rPr>
        <w:t>o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58"/>
        </w:rPr>
        <w:t>r</w:t>
      </w:r>
      <w:r>
        <w:rPr>
          <w:rFonts w:ascii="Arial" w:hAnsi="Arial" w:cs="Arial" w:eastAsia="Arial"/>
          <w:sz w:val="15"/>
          <w:szCs w:val="15"/>
          <w:color w:val="5D5D5E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</w:rPr>
        <w:t>couujanuor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D5E"/>
          <w:spacing w:val="0"/>
          <w:w w:val="105"/>
        </w:rPr>
        <w:t>ocmypaa.a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w w:val="103"/>
        </w:rPr>
        <w:t>K</w:t>
      </w:r>
      <w:r>
        <w:rPr>
          <w:rFonts w:ascii="Arial" w:hAnsi="Arial" w:cs="Arial" w:eastAsia="Arial"/>
          <w:sz w:val="15"/>
          <w:szCs w:val="15"/>
          <w:color w:val="444244"/>
          <w:spacing w:val="-18"/>
          <w:w w:val="104"/>
        </w:rPr>
        <w:t>a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1"/>
        </w:rPr>
        <w:t>nHTanH</w:t>
      </w:r>
      <w:r>
        <w:rPr>
          <w:rFonts w:ascii="Arial" w:hAnsi="Arial" w:cs="Arial" w:eastAsia="Arial"/>
          <w:sz w:val="15"/>
          <w:szCs w:val="15"/>
          <w:color w:val="5D5D5E"/>
          <w:spacing w:val="10"/>
          <w:w w:val="82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0"/>
        </w:rPr>
        <w:t>.D.OTaUHj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2"/>
        </w:rPr>
        <w:t>opranuJauujaMa</w:t>
      </w:r>
      <w:r>
        <w:rPr>
          <w:rFonts w:ascii="Arial" w:hAnsi="Arial" w:cs="Arial" w:eastAsia="Arial"/>
          <w:sz w:val="15"/>
          <w:szCs w:val="15"/>
          <w:color w:val="5D5D5E"/>
          <w:spacing w:val="-11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6"/>
        </w:rPr>
        <w:t>o6aBCJuo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7"/>
        </w:rPr>
        <w:t>r</w:t>
      </w:r>
      <w:r>
        <w:rPr>
          <w:rFonts w:ascii="Arial" w:hAnsi="Arial" w:cs="Arial" w:eastAsia="Arial"/>
          <w:sz w:val="15"/>
          <w:szCs w:val="15"/>
          <w:color w:val="5D5D5E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00"/>
        </w:rPr>
        <w:t>couujanaor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6" w:after="0" w:line="240" w:lineRule="auto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44244"/>
          <w:w w:val="99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444244"/>
          <w:spacing w:val="-6"/>
          <w:w w:val="98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5D5D5E"/>
          <w:spacing w:val="0"/>
          <w:w w:val="125"/>
        </w:rPr>
        <w:t>Hryj</w:t>
      </w:r>
      <w:r>
        <w:rPr>
          <w:rFonts w:ascii="Times New Roman" w:hAnsi="Times New Roman" w:cs="Times New Roman" w:eastAsia="Times New Roman"/>
          <w:sz w:val="11"/>
          <w:szCs w:val="11"/>
          <w:color w:val="5D5D5E"/>
          <w:spacing w:val="-8"/>
          <w:w w:val="125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444244"/>
          <w:spacing w:val="0"/>
          <w:w w:val="132"/>
        </w:rPr>
        <w:t>3fb3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tabs>
          <w:tab w:pos="5800" w:val="left"/>
          <w:tab w:pos="76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Arial" w:hAnsi="Arial" w:cs="Arial" w:eastAsia="Arial"/>
          <w:sz w:val="15"/>
          <w:szCs w:val="15"/>
          <w:color w:val="2A2A2A"/>
          <w:spacing w:val="0"/>
          <w:w w:val="100"/>
        </w:rPr>
        <w:t>OC</w:t>
      </w:r>
      <w:r>
        <w:rPr>
          <w:rFonts w:ascii="Arial" w:hAnsi="Arial" w:cs="Arial" w:eastAsia="Arial"/>
          <w:sz w:val="15"/>
          <w:szCs w:val="15"/>
          <w:color w:val="2A2A2A"/>
          <w:spacing w:val="-3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AJIE,!J.OTAU</w:t>
      </w:r>
      <w:r>
        <w:rPr>
          <w:rFonts w:ascii="Arial" w:hAnsi="Arial" w:cs="Arial" w:eastAsia="Arial"/>
          <w:sz w:val="15"/>
          <w:szCs w:val="15"/>
          <w:color w:val="444244"/>
          <w:spacing w:val="-9"/>
          <w:w w:val="100"/>
        </w:rPr>
        <w:t>U</w:t>
      </w:r>
      <w:r>
        <w:rPr>
          <w:rFonts w:ascii="Arial" w:hAnsi="Arial" w:cs="Arial" w:eastAsia="Arial"/>
          <w:sz w:val="15"/>
          <w:szCs w:val="15"/>
          <w:color w:val="2A2A2A"/>
          <w:spacing w:val="-16"/>
          <w:w w:val="100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36"/>
        </w:rPr>
        <w:t>H</w:t>
      </w:r>
      <w:r>
        <w:rPr>
          <w:rFonts w:ascii="Arial" w:hAnsi="Arial" w:cs="Arial" w:eastAsia="Arial"/>
          <w:sz w:val="15"/>
          <w:szCs w:val="15"/>
          <w:color w:val="2A2A2A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123"/>
        </w:rPr>
        <w:t>T</w:t>
      </w:r>
      <w:r>
        <w:rPr>
          <w:rFonts w:ascii="Arial" w:hAnsi="Arial" w:cs="Arial" w:eastAsia="Arial"/>
          <w:sz w:val="15"/>
          <w:szCs w:val="15"/>
          <w:color w:val="2A2A2A"/>
          <w:spacing w:val="-18"/>
          <w:w w:val="115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3"/>
        </w:rPr>
        <w:t>AH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114"/>
        </w:rPr>
        <w:t>C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84"/>
        </w:rPr>
        <w:t>CI&gt;EP</w:t>
      </w:r>
      <w:r>
        <w:rPr>
          <w:rFonts w:ascii="Arial" w:hAnsi="Arial" w:cs="Arial" w:eastAsia="Arial"/>
          <w:sz w:val="15"/>
          <w:szCs w:val="15"/>
          <w:color w:val="2A2A2A"/>
          <w:spacing w:val="5"/>
          <w:w w:val="85"/>
        </w:rPr>
        <w:t>H</w:t>
      </w:r>
      <w:r>
        <w:rPr>
          <w:rFonts w:ascii="Arial" w:hAnsi="Arial" w:cs="Arial" w:eastAsia="Arial"/>
          <w:sz w:val="15"/>
          <w:szCs w:val="15"/>
          <w:color w:val="444244"/>
          <w:spacing w:val="-12"/>
          <w:w w:val="135"/>
        </w:rPr>
        <w:t>(</w:t>
      </w:r>
      <w:r>
        <w:rPr>
          <w:rFonts w:ascii="Arial" w:hAnsi="Arial" w:cs="Arial" w:eastAsia="Arial"/>
          <w:sz w:val="15"/>
          <w:szCs w:val="15"/>
          <w:color w:val="2A2A2A"/>
          <w:spacing w:val="-14"/>
          <w:w w:val="103"/>
        </w:rPr>
        <w:t>4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7"/>
        </w:rPr>
        <w:t>306</w:t>
      </w:r>
      <w:r>
        <w:rPr>
          <w:rFonts w:ascii="Arial" w:hAnsi="Arial" w:cs="Arial" w:eastAsia="Arial"/>
          <w:sz w:val="15"/>
          <w:szCs w:val="15"/>
          <w:color w:val="444244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D5D5E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5D5D5E"/>
          <w:spacing w:val="-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5"/>
        </w:rPr>
        <w:t>43</w:t>
      </w:r>
      <w:r>
        <w:rPr>
          <w:rFonts w:ascii="Arial" w:hAnsi="Arial" w:cs="Arial" w:eastAsia="Arial"/>
          <w:sz w:val="15"/>
          <w:szCs w:val="15"/>
          <w:color w:val="444244"/>
          <w:spacing w:val="-6"/>
          <w:w w:val="95"/>
        </w:rPr>
        <w:t>0</w:t>
      </w:r>
      <w:r>
        <w:rPr>
          <w:rFonts w:ascii="Arial" w:hAnsi="Arial" w:cs="Arial" w:eastAsia="Arial"/>
          <w:sz w:val="15"/>
          <w:szCs w:val="15"/>
          <w:color w:val="5D5D5E"/>
          <w:spacing w:val="-15"/>
          <w:w w:val="96"/>
        </w:rPr>
        <w:t>7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35"/>
        </w:rPr>
        <w:t>)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-33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-4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83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>356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right="-20"/>
        <w:jc w:val="left"/>
        <w:tabs>
          <w:tab w:pos="5800" w:val="left"/>
          <w:tab w:pos="76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Arial" w:hAnsi="Arial" w:cs="Arial" w:eastAsia="Arial"/>
          <w:sz w:val="15"/>
          <w:szCs w:val="15"/>
          <w:color w:val="444244"/>
          <w:w w:val="74"/>
          <w:position w:val="1"/>
        </w:rPr>
        <w:t>OCTa</w:t>
      </w:r>
      <w:r>
        <w:rPr>
          <w:rFonts w:ascii="Arial" w:hAnsi="Arial" w:cs="Arial" w:eastAsia="Arial"/>
          <w:sz w:val="15"/>
          <w:szCs w:val="15"/>
          <w:color w:val="444244"/>
          <w:w w:val="75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93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6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87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8"/>
          <w:position w:val="1"/>
        </w:rPr>
        <w:t>K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89"/>
          <w:position w:val="1"/>
        </w:rPr>
        <w:t>)</w:t>
      </w:r>
      <w:r>
        <w:rPr>
          <w:rFonts w:ascii="Arial" w:hAnsi="Arial" w:cs="Arial" w:eastAsia="Arial"/>
          <w:sz w:val="15"/>
          <w:szCs w:val="15"/>
          <w:color w:val="5D5D5E"/>
          <w:spacing w:val="-14"/>
          <w:w w:val="88"/>
          <w:position w:val="1"/>
        </w:rPr>
        <w:t>'</w:t>
      </w:r>
      <w:r>
        <w:rPr>
          <w:rFonts w:ascii="Arial" w:hAnsi="Arial" w:cs="Arial" w:eastAsia="Arial"/>
          <w:sz w:val="15"/>
          <w:szCs w:val="15"/>
          <w:color w:val="444244"/>
          <w:spacing w:val="-16"/>
          <w:w w:val="121"/>
          <w:position w:val="1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10"/>
          <w:w w:val="93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77"/>
          <w:position w:val="1"/>
        </w:rPr>
        <w:t>.nOTa</w:t>
      </w:r>
      <w:r>
        <w:rPr>
          <w:rFonts w:ascii="Arial" w:hAnsi="Arial" w:cs="Arial" w:eastAsia="Arial"/>
          <w:sz w:val="15"/>
          <w:szCs w:val="15"/>
          <w:color w:val="5D5D5E"/>
          <w:spacing w:val="-15"/>
          <w:w w:val="78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18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19"/>
          <w:w w:val="118"/>
          <w:position w:val="1"/>
        </w:rPr>
        <w:t>j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3"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-12"/>
          <w:w w:val="100"/>
          <w:position w:val="1"/>
        </w:rPr>
        <w:t>T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1"/>
        </w:rPr>
        <w:t>pa</w:t>
      </w:r>
      <w:r>
        <w:rPr>
          <w:rFonts w:ascii="Arial" w:hAnsi="Arial" w:cs="Arial" w:eastAsia="Arial"/>
          <w:sz w:val="15"/>
          <w:szCs w:val="15"/>
          <w:color w:val="444244"/>
          <w:spacing w:val="-11"/>
          <w:w w:val="100"/>
          <w:position w:val="1"/>
        </w:rPr>
        <w:t>u</w:t>
      </w:r>
      <w:r>
        <w:rPr>
          <w:rFonts w:ascii="Arial" w:hAnsi="Arial" w:cs="Arial" w:eastAsia="Arial"/>
          <w:sz w:val="15"/>
          <w:szCs w:val="15"/>
          <w:color w:val="5D5D5E"/>
          <w:spacing w:val="-7"/>
          <w:w w:val="100"/>
          <w:position w:val="1"/>
        </w:rPr>
        <w:t>c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1"/>
        </w:rPr>
        <w:t>cjlepu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44244"/>
          <w:spacing w:val="-54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5D5D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44244"/>
          <w:spacing w:val="0"/>
          <w:w w:val="100"/>
          <w:position w:val="1"/>
        </w:rPr>
        <w:t>356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44244"/>
          <w:w w:val="93"/>
        </w:rPr>
        <w:t>Ocran</w:t>
      </w:r>
      <w:r>
        <w:rPr>
          <w:rFonts w:ascii="Arial" w:hAnsi="Arial" w:cs="Arial" w:eastAsia="Arial"/>
          <w:sz w:val="15"/>
          <w:szCs w:val="15"/>
          <w:color w:val="444244"/>
          <w:w w:val="94"/>
        </w:rPr>
        <w:t>e</w:t>
      </w:r>
      <w:r>
        <w:rPr>
          <w:rFonts w:ascii="Arial" w:hAnsi="Arial" w:cs="Arial" w:eastAsia="Arial"/>
          <w:sz w:val="15"/>
          <w:szCs w:val="15"/>
          <w:color w:val="444244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3"/>
        </w:rPr>
        <w:t>xanHTan</w:t>
      </w:r>
      <w:r>
        <w:rPr>
          <w:rFonts w:ascii="Arial" w:hAnsi="Arial" w:cs="Arial" w:eastAsia="Arial"/>
          <w:sz w:val="15"/>
          <w:szCs w:val="15"/>
          <w:color w:val="444244"/>
          <w:spacing w:val="-4"/>
          <w:w w:val="84"/>
        </w:rPr>
        <w:t>H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93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64"/>
        </w:rPr>
        <w:t>JJ.OTa</w:t>
      </w:r>
      <w:r>
        <w:rPr>
          <w:rFonts w:ascii="Arial" w:hAnsi="Arial" w:cs="Arial" w:eastAsia="Arial"/>
          <w:sz w:val="15"/>
          <w:szCs w:val="15"/>
          <w:color w:val="5D5D5E"/>
          <w:spacing w:val="-20"/>
          <w:w w:val="65"/>
        </w:rPr>
        <w:t>U</w:t>
      </w:r>
      <w:r>
        <w:rPr>
          <w:rFonts w:ascii="Arial" w:hAnsi="Arial" w:cs="Arial" w:eastAsia="Arial"/>
          <w:sz w:val="15"/>
          <w:szCs w:val="15"/>
          <w:color w:val="444244"/>
          <w:spacing w:val="-7"/>
          <w:w w:val="164"/>
        </w:rPr>
        <w:t>l</w:t>
      </w:r>
      <w:r>
        <w:rPr>
          <w:rFonts w:ascii="Arial" w:hAnsi="Arial" w:cs="Arial" w:eastAsia="Arial"/>
          <w:sz w:val="15"/>
          <w:szCs w:val="15"/>
          <w:color w:val="5D5D5E"/>
          <w:spacing w:val="-21"/>
          <w:w w:val="114"/>
        </w:rPr>
        <w:t>j</w:t>
      </w:r>
      <w:r>
        <w:rPr>
          <w:rFonts w:ascii="Arial" w:hAnsi="Arial" w:cs="Arial" w:eastAsia="Arial"/>
          <w:sz w:val="15"/>
          <w:szCs w:val="15"/>
          <w:color w:val="444244"/>
          <w:spacing w:val="-20"/>
          <w:w w:val="164"/>
        </w:rPr>
        <w:t>l</w:t>
      </w:r>
      <w:r>
        <w:rPr>
          <w:rFonts w:ascii="Arial" w:hAnsi="Arial" w:cs="Arial" w:eastAsia="Arial"/>
          <w:sz w:val="15"/>
          <w:szCs w:val="15"/>
          <w:color w:val="5D5D5E"/>
          <w:spacing w:val="0"/>
          <w:w w:val="114"/>
        </w:rPr>
        <w:t>e</w:t>
      </w:r>
      <w:r>
        <w:rPr>
          <w:rFonts w:ascii="Arial" w:hAnsi="Arial" w:cs="Arial" w:eastAsia="Arial"/>
          <w:sz w:val="15"/>
          <w:szCs w:val="15"/>
          <w:color w:val="5D5D5E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44244"/>
          <w:spacing w:val="0"/>
          <w:w w:val="84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444244"/>
          <w:spacing w:val="5"/>
          <w:w w:val="84"/>
        </w:rPr>
        <w:t>1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80"/>
        </w:rPr>
        <w:t>TpaHc&lt;jl</w:t>
      </w:r>
      <w:r>
        <w:rPr>
          <w:rFonts w:ascii="Arial" w:hAnsi="Arial" w:cs="Arial" w:eastAsia="Arial"/>
          <w:sz w:val="15"/>
          <w:szCs w:val="15"/>
          <w:color w:val="444244"/>
          <w:spacing w:val="-32"/>
          <w:w w:val="81"/>
        </w:rPr>
        <w:t>e</w:t>
      </w:r>
      <w:r>
        <w:rPr>
          <w:rFonts w:ascii="Arial" w:hAnsi="Arial" w:cs="Arial" w:eastAsia="Arial"/>
          <w:sz w:val="15"/>
          <w:szCs w:val="15"/>
          <w:color w:val="2A2A2A"/>
          <w:spacing w:val="-20"/>
          <w:w w:val="127"/>
        </w:rPr>
        <w:t>p</w:t>
      </w:r>
      <w:r>
        <w:rPr>
          <w:rFonts w:ascii="Arial" w:hAnsi="Arial" w:cs="Arial" w:eastAsia="Arial"/>
          <w:sz w:val="15"/>
          <w:szCs w:val="15"/>
          <w:color w:val="444244"/>
          <w:spacing w:val="0"/>
          <w:w w:val="121"/>
        </w:rPr>
        <w:t>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860" w:right="1620"/>
          <w:cols w:num="2" w:equalWidth="0">
            <w:col w:w="1296" w:space="146"/>
            <w:col w:w="805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36" w:lineRule="exact"/>
        <w:ind w:left="834" w:right="-20"/>
        <w:jc w:val="left"/>
        <w:tabs>
          <w:tab w:pos="1640" w:val="left"/>
          <w:tab w:pos="80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-6"/>
        </w:rPr>
        <w:t>0JH3K3</w:t>
        <w:tab/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22"/>
          <w:position w:val="-6"/>
        </w:rPr>
        <w:t>6poj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38"/>
          <w:position w:val="3"/>
        </w:rPr>
        <w:t>lb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4"/>
          <w:w w:val="139"/>
          <w:position w:val="3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8"/>
          <w:position w:val="3"/>
        </w:rPr>
        <w:t>oc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1773" w:header="0" w:top="1580" w:bottom="1960" w:left="180" w:right="1580"/>
          <w:footerReference w:type="default" r:id="rId36"/>
          <w:pgSz w:w="11980" w:h="16880"/>
        </w:sectPr>
      </w:pPr>
      <w:rPr/>
    </w:p>
    <w:p>
      <w:pPr>
        <w:spacing w:before="28" w:after="0" w:line="240" w:lineRule="auto"/>
        <w:ind w:left="959" w:right="-74"/>
        <w:jc w:val="left"/>
        <w:tabs>
          <w:tab w:pos="15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23"/>
          <w:szCs w:val="23"/>
          <w:color w:val="3B3B3B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3B3B3B"/>
          <w:spacing w:val="-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2"/>
        </w:rPr>
        <w:t>!;01fT3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13"/>
        </w:rPr>
        <w:t>Onnc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81" w:lineRule="exact"/>
        <w:ind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84"/>
        </w:rPr>
        <w:t>flpCTXO.QH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84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8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ro.QUH3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;ylia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roD.uHa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80" w:right="1580"/>
          <w:cols w:num="3" w:equalWidth="0">
            <w:col w:w="2040" w:space="2076"/>
            <w:col w:w="395" w:space="2140"/>
            <w:col w:w="3569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24.392967pt;margin-top:842.082886pt;width:41.623802pt;height:.1pt;mso-position-horizontal-relative:page;mso-position-vertical-relative:page;z-index:-21528" coordorigin="2488,16842" coordsize="832,2">
            <v:shape style="position:absolute;left:2488;top:16842;width:832;height:2" coordorigin="2488,16842" coordsize="832,0" path="m2488,16842l3320,16842e" filled="f" stroked="t" strokeweight=".478435pt" strokecolor="#000000">
              <v:path arrowok="t"/>
            </v:shape>
          </v:group>
          <w10:wrap type="none"/>
        </w:pict>
      </w:r>
      <w:r>
        <w:rPr/>
        <w:pict>
          <v:group style="position:absolute;margin-left:585.603821pt;margin-top:485.982971pt;width:.1pt;height:55.116411pt;mso-position-horizontal-relative:page;mso-position-vertical-relative:page;z-index:-21527" coordorigin="11712,9720" coordsize="2,1102">
            <v:shape style="position:absolute;left:11712;top:9720;width:2;height:1102" coordorigin="11712,9720" coordsize="0,1102" path="m11712,10822l11712,9720e" filled="f" stroked="t" strokeweight=".478435pt" strokecolor="#000000">
              <v:path arrowok="t"/>
            </v:shape>
          </v:group>
          <w10:wrap type="none"/>
        </w:pict>
      </w:r>
      <w:r>
        <w:rPr/>
        <w:pict>
          <v:group style="position:absolute;margin-left:585.843079pt;margin-top:571.293579pt;width:.1pt;height:178.289608pt;mso-position-horizontal-relative:page;mso-position-vertical-relative:page;z-index:-21526" coordorigin="11717,11426" coordsize="2,3566">
            <v:shape style="position:absolute;left:11717;top:11426;width:2;height:3566" coordorigin="11717,11426" coordsize="0,3566" path="m11717,14992l11717,11426e" filled="f" stroked="t" strokeweight="1.435304pt" strokecolor="#DBDBD4">
              <v:path arrowok="t"/>
            </v:shape>
          </v:group>
          <w10:wrap type="none"/>
        </w:pict>
      </w:r>
      <w:r>
        <w:rPr/>
        <w:pict>
          <v:group style="position:absolute;margin-left:533.932922pt;margin-top:843.281067pt;width:51.192492pt;height:.1pt;mso-position-horizontal-relative:page;mso-position-vertical-relative:page;z-index:-21525" coordorigin="10679,16866" coordsize="1024,2">
            <v:shape style="position:absolute;left:10679;top:16866;width:1024;height:2" coordorigin="10679,16866" coordsize="1024,0" path="m10679,16866l11703,16866e" filled="f" stroked="t" strokeweight=".478435pt" strokecolor="#D4D4D4">
              <v:path arrowok="t"/>
            </v:shape>
          </v:group>
          <w10:wrap type="none"/>
        </w:pict>
      </w:r>
      <w:r>
        <w:rPr/>
        <w:pict>
          <v:group style="position:absolute;margin-left:39.710064pt;margin-top:104.483223pt;width:477.716854pt;height:637.669978pt;mso-position-horizontal-relative:page;mso-position-vertical-relative:page;z-index:-21524" coordorigin="794,2090" coordsize="9554,12753">
            <v:group style="position:absolute;left:947;top:2128;width:9387;height:2" coordorigin="947,2128" coordsize="9387,2">
              <v:shape style="position:absolute;left:947;top:2128;width:9387;height:2" coordorigin="947,2128" coordsize="9387,0" path="m947,2128l10334,2128e" filled="f" stroked="t" strokeweight="1.435304pt" strokecolor="#343434">
                <v:path arrowok="t"/>
              </v:shape>
            </v:group>
            <v:group style="position:absolute;left:2296;top:2099;width:2;height:1505" coordorigin="2296,2099" coordsize="2,1505">
              <v:shape style="position:absolute;left:2296;top:2099;width:2;height:1505" coordorigin="2296,2099" coordsize="0,1505" path="m2296,3604l2296,2099e" filled="f" stroked="t" strokeweight=".478435pt" strokecolor="#3B3B3B">
                <v:path arrowok="t"/>
              </v:shape>
            </v:group>
            <v:group style="position:absolute;left:6497;top:2099;width:2;height:326" coordorigin="6497,2099" coordsize="2,326">
              <v:shape style="position:absolute;left:6497;top:2099;width:2;height:326" coordorigin="6497,2099" coordsize="0,326" path="m6497,2425l6497,2099e" filled="f" stroked="t" strokeweight=".478435pt" strokecolor="#383838">
                <v:path arrowok="t"/>
              </v:shape>
            </v:group>
            <v:group style="position:absolute;left:10315;top:2109;width:2;height:930" coordorigin="10315,2109" coordsize="2,930">
              <v:shape style="position:absolute;left:10315;top:2109;width:2;height:930" coordorigin="10315,2109" coordsize="0,930" path="m10315,3039l10315,2109e" filled="f" stroked="t" strokeweight="1.913738pt" strokecolor="#383838">
                <v:path arrowok="t"/>
              </v:shape>
            </v:group>
            <v:group style="position:absolute;left:6497;top:2425;width:2;height:527" coordorigin="6497,2425" coordsize="2,527">
              <v:shape style="position:absolute;left:6497;top:2425;width:2;height:527" coordorigin="6497,2425" coordsize="0,527" path="m6497,2952l6497,2425e" filled="f" stroked="t" strokeweight=".478435pt" strokecolor="#000000">
                <v:path arrowok="t"/>
              </v:shape>
            </v:group>
            <v:group style="position:absolute;left:6497;top:2617;width:1933;height:2" coordorigin="6497,2617" coordsize="1933,2">
              <v:shape style="position:absolute;left:6497;top:2617;width:1933;height:2" coordorigin="6497,2617" coordsize="1933,0" path="m6497,2617l8430,2617e" filled="f" stroked="t" strokeweight=".478435pt" strokecolor="#484848">
                <v:path arrowok="t"/>
              </v:shape>
            </v:group>
            <v:group style="position:absolute;left:8430;top:2617;width:1234;height:2" coordorigin="8430,2617" coordsize="1234,2">
              <v:shape style="position:absolute;left:8430;top:2617;width:1234;height:2" coordorigin="8430,2617" coordsize="1234,0" path="m8430,2617l9664,2617e" filled="f" stroked="t" strokeweight=".478435pt" strokecolor="#5B5B5B">
                <v:path arrowok="t"/>
              </v:shape>
            </v:group>
            <v:group style="position:absolute;left:9655;top:2617;width:651;height:2" coordorigin="9655,2617" coordsize="651,2">
              <v:shape style="position:absolute;left:9655;top:2617;width:651;height:2" coordorigin="9655,2617" coordsize="651,0" path="m9655,2617l10305,2617e" filled="f" stroked="t" strokeweight=".478435pt" strokecolor="#2B2B2B">
                <v:path arrowok="t"/>
              </v:shape>
            </v:group>
            <v:group style="position:absolute;left:938;top:2962;width:5598;height:2" coordorigin="938,2962" coordsize="5598,2">
              <v:shape style="position:absolute;left:938;top:2962;width:5598;height:2" coordorigin="938,2962" coordsize="5598,0" path="m938,2962l6535,2962e" filled="f" stroked="t" strokeweight=".956869pt" strokecolor="#444444">
                <v:path arrowok="t"/>
              </v:shape>
            </v:group>
            <v:group style="position:absolute;left:1579;top:2109;width:2;height:872" coordorigin="1579,2109" coordsize="2,872">
              <v:shape style="position:absolute;left:1579;top:2109;width:2;height:872" coordorigin="1579,2109" coordsize="0,872" path="m1579,2981l1579,2109e" filled="f" stroked="t" strokeweight=".956869pt" strokecolor="#4F4F4F">
                <v:path arrowok="t"/>
              </v:shape>
            </v:group>
            <v:group style="position:absolute;left:6009;top:2971;width:2459;height:2" coordorigin="6009,2971" coordsize="2459,2">
              <v:shape style="position:absolute;left:6009;top:2971;width:2459;height:2" coordorigin="6009,2971" coordsize="2459,0" path="m6009,2971l8468,2971e" filled="f" stroked="t" strokeweight=".956869pt" strokecolor="#575757">
                <v:path arrowok="t"/>
              </v:shape>
            </v:group>
            <v:group style="position:absolute;left:8464;top:2578;width:2;height:1658" coordorigin="8464,2578" coordsize="2,1658">
              <v:shape style="position:absolute;left:8464;top:2578;width:2;height:1658" coordorigin="8464,2578" coordsize="0,1658" path="m8464,4237l8464,2578e" filled="f" stroked="t" strokeweight=".956869pt" strokecolor="#3F3F3F">
                <v:path arrowok="t"/>
              </v:shape>
            </v:group>
            <v:group style="position:absolute;left:8392;top:2962;width:1942;height:2" coordorigin="8392,2962" coordsize="1942,2">
              <v:shape style="position:absolute;left:8392;top:2962;width:1942;height:2" coordorigin="8392,2962" coordsize="1942,0" path="m8392,2962l10334,2962e" filled="f" stroked="t" strokeweight=".956869pt" strokecolor="#3B3B3B">
                <v:path arrowok="t"/>
              </v:shape>
            </v:group>
            <v:group style="position:absolute;left:928;top:3197;width:8765;height:2" coordorigin="928,3197" coordsize="8765,2">
              <v:shape style="position:absolute;left:928;top:3197;width:8765;height:2" coordorigin="928,3197" coordsize="8765,0" path="m928,3197l9693,3197e" filled="f" stroked="t" strokeweight="2.392173pt" strokecolor="#343434">
                <v:path arrowok="t"/>
              </v:shape>
            </v:group>
            <v:group style="position:absolute;left:6497;top:2933;width:2;height:479" coordorigin="6497,2933" coordsize="2,479">
              <v:shape style="position:absolute;left:6497;top:2933;width:2;height:479" coordorigin="6497,2933" coordsize="0,479" path="m6497,3412l6497,2933e" filled="f" stroked="t" strokeweight=".478435pt" strokecolor="#3B3B3B">
                <v:path arrowok="t"/>
              </v:shape>
            </v:group>
            <v:group style="position:absolute;left:9626;top:3192;width:699;height:2" coordorigin="9626,3192" coordsize="699,2">
              <v:shape style="position:absolute;left:9626;top:3192;width:699;height:2" coordorigin="9626,3192" coordsize="699,0" path="m9626,3192l10325,3192e" filled="f" stroked="t" strokeweight="1.913738pt" strokecolor="#181818">
                <v:path arrowok="t"/>
              </v:shape>
            </v:group>
            <v:group style="position:absolute;left:6497;top:3403;width:2;height:201" coordorigin="6497,3403" coordsize="2,201">
              <v:shape style="position:absolute;left:6497;top:3403;width:2;height:201" coordorigin="6497,3403" coordsize="0,201" path="m6497,3604l6497,3403e" filled="f" stroked="t" strokeweight=".478435pt" strokecolor="#000000">
                <v:path arrowok="t"/>
              </v:shape>
            </v:group>
            <v:group style="position:absolute;left:2296;top:3585;width:2;height:230" coordorigin="2296,3585" coordsize="2,230">
              <v:shape style="position:absolute;left:2296;top:3585;width:2;height:230" coordorigin="2296,3585" coordsize="0,230" path="m2296,3815l2296,3585e" filled="f" stroked="t" strokeweight=".478435pt" strokecolor="#575757">
                <v:path arrowok="t"/>
              </v:shape>
            </v:group>
            <v:group style="position:absolute;left:6497;top:3585;width:2;height:230" coordorigin="6497,3585" coordsize="2,230">
              <v:shape style="position:absolute;left:6497;top:3585;width:2;height:230" coordorigin="6497,3585" coordsize="0,230" path="m6497,3815l6497,3585e" filled="f" stroked="t" strokeweight=".478435pt" strokecolor="#4B4B4B">
                <v:path arrowok="t"/>
              </v:shape>
            </v:group>
            <v:group style="position:absolute;left:1569;top:2904;width:2;height:1150" coordorigin="1569,2904" coordsize="2,1150">
              <v:shape style="position:absolute;left:1569;top:2904;width:2;height:1150" coordorigin="1569,2904" coordsize="0,1150" path="m1569,4055l1569,2904e" filled="f" stroked="t" strokeweight=".956869pt" strokecolor="#444444">
                <v:path arrowok="t"/>
              </v:shape>
            </v:group>
            <v:group style="position:absolute;left:2296;top:3815;width:2;height:211" coordorigin="2296,3815" coordsize="2,211">
              <v:shape style="position:absolute;left:2296;top:3815;width:2;height:211" coordorigin="2296,3815" coordsize="0,211" path="m2296,4026l2296,3815e" filled="f" stroked="t" strokeweight=".478435pt" strokecolor="#000000">
                <v:path arrowok="t"/>
              </v:shape>
            </v:group>
            <v:group style="position:absolute;left:6497;top:3815;width:2;height:393" coordorigin="6497,3815" coordsize="2,393">
              <v:shape style="position:absolute;left:6497;top:3815;width:2;height:393" coordorigin="6497,3815" coordsize="0,393" path="m6497,4208l6497,3815e" filled="f" stroked="t" strokeweight=".478435pt" strokecolor="#000000">
                <v:path arrowok="t"/>
              </v:shape>
            </v:group>
            <v:group style="position:absolute;left:10310;top:3786;width:2;height:451" coordorigin="10310,3786" coordsize="2,451">
              <v:shape style="position:absolute;left:10310;top:3786;width:2;height:451" coordorigin="10310,3786" coordsize="0,451" path="m10310,4237l10310,3786e" filled="f" stroked="t" strokeweight="1.435304pt" strokecolor="#131313">
                <v:path arrowok="t"/>
              </v:shape>
            </v:group>
            <v:group style="position:absolute;left:909;top:4222;width:9416;height:2" coordorigin="909,4222" coordsize="9416,2">
              <v:shape style="position:absolute;left:909;top:4222;width:9416;height:2" coordorigin="909,4222" coordsize="9416,0" path="m909,4222l10325,4222e" filled="f" stroked="t" strokeweight=".956869pt" strokecolor="#383838">
                <v:path arrowok="t"/>
              </v:shape>
            </v:group>
            <v:group style="position:absolute;left:2296;top:4016;width:2;height:192" coordorigin="2296,4016" coordsize="2,192">
              <v:shape style="position:absolute;left:2296;top:4016;width:2;height:192" coordorigin="2296,4016" coordsize="0,192" path="m2296,4208l2296,4016e" filled="f" stroked="t" strokeweight=".478435pt" strokecolor="#6B6B6B">
                <v:path arrowok="t"/>
              </v:shape>
            </v:group>
            <v:group style="position:absolute;left:852;top:2099;width:2;height:2109" coordorigin="852,2099" coordsize="2,2109">
              <v:shape style="position:absolute;left:852;top:2099;width:2;height:2109" coordorigin="852,2099" coordsize="0,2109" path="m852,4208l852,2099e" filled="f" stroked="t" strokeweight=".478435pt" strokecolor="#000000">
                <v:path arrowok="t"/>
              </v:shape>
            </v:group>
            <v:group style="position:absolute;left:899;top:4630;width:7569;height:2" coordorigin="899,4630" coordsize="7569,2">
              <v:shape style="position:absolute;left:899;top:4630;width:7569;height:2" coordorigin="899,4630" coordsize="7569,0" path="m899,4630l8468,4630e" filled="f" stroked="t" strokeweight=".956869pt" strokecolor="#444444">
                <v:path arrowok="t"/>
              </v:shape>
            </v:group>
            <v:group style="position:absolute;left:852;top:4189;width:2;height:863" coordorigin="852,4189" coordsize="2,863">
              <v:shape style="position:absolute;left:852;top:4189;width:2;height:863" coordorigin="852,4189" coordsize="0,863" path="m852,5052l852,4189e" filled="f" stroked="t" strokeweight="1.913738pt" strokecolor="#000000">
                <v:path arrowok="t"/>
              </v:shape>
            </v:group>
            <v:group style="position:absolute;left:2296;top:4189;width:2;height:431" coordorigin="2296,4189" coordsize="2,431">
              <v:shape style="position:absolute;left:2296;top:4189;width:2;height:431" coordorigin="2296,4189" coordsize="0,431" path="m2296,4620l2296,4189e" filled="f" stroked="t" strokeweight=".478435pt" strokecolor="#4B4B4B">
                <v:path arrowok="t"/>
              </v:shape>
            </v:group>
            <v:group style="position:absolute;left:6531;top:3173;width:2;height:3326" coordorigin="6531,3173" coordsize="2,3326">
              <v:shape style="position:absolute;left:6531;top:3173;width:2;height:3326" coordorigin="6531,3173" coordsize="0,3326" path="m6531,6499l6531,3173e" filled="f" stroked="t" strokeweight=".956869pt" strokecolor="#343434">
                <v:path arrowok="t"/>
              </v:shape>
            </v:group>
            <v:group style="position:absolute;left:8315;top:4630;width:2009;height:2" coordorigin="8315,4630" coordsize="2009,2">
              <v:shape style="position:absolute;left:8315;top:4630;width:2009;height:2" coordorigin="8315,4630" coordsize="2009,0" path="m8315,4630l10325,4630e" filled="f" stroked="t" strokeweight=".956869pt" strokecolor="#2F2F2F">
                <v:path arrowok="t"/>
              </v:shape>
            </v:group>
            <v:group style="position:absolute;left:2296;top:4591;width:2;height:307" coordorigin="2296,4591" coordsize="2,307">
              <v:shape style="position:absolute;left:2296;top:4591;width:2;height:307" coordorigin="2296,4591" coordsize="0,307" path="m2296,4898l2296,4591e" filled="f" stroked="t" strokeweight=".478435pt" strokecolor="#606060">
                <v:path arrowok="t"/>
              </v:shape>
            </v:group>
            <v:group style="position:absolute;left:8459;top:4563;width:2;height:920" coordorigin="8459,4563" coordsize="2,920">
              <v:shape style="position:absolute;left:8459;top:4563;width:2;height:920" coordorigin="8459,4563" coordsize="0,920" path="m8459,5483l8459,4563e" filled="f" stroked="t" strokeweight=".956869pt" strokecolor="#1F1F1F">
                <v:path arrowok="t"/>
              </v:shape>
            </v:group>
            <v:group style="position:absolute;left:899;top:5056;width:8794;height:2" coordorigin="899,5056" coordsize="8794,2">
              <v:shape style="position:absolute;left:899;top:5056;width:8794;height:2" coordorigin="899,5056" coordsize="8794,0" path="m899,5056l9693,5056e" filled="f" stroked="t" strokeweight=".956869pt" strokecolor="#3F3F3F">
                <v:path arrowok="t"/>
              </v:shape>
            </v:group>
            <v:group style="position:absolute;left:1550;top:3892;width:2;height:1955" coordorigin="1550,3892" coordsize="2,1955">
              <v:shape style="position:absolute;left:1550;top:3892;width:2;height:1955" coordorigin="1550,3892" coordsize="0,1955" path="m1550,5847l1550,3892e" filled="f" stroked="t" strokeweight=".956869pt" strokecolor="#343434">
                <v:path arrowok="t"/>
              </v:shape>
            </v:group>
            <v:group style="position:absolute;left:2296;top:4898;width:2;height:1409" coordorigin="2296,4898" coordsize="2,1409">
              <v:shape style="position:absolute;left:2296;top:4898;width:2;height:1409" coordorigin="2296,4898" coordsize="0,1409" path="m2296,6307l2296,4898e" filled="f" stroked="t" strokeweight=".956869pt" strokecolor="#4B4B4B">
                <v:path arrowok="t"/>
              </v:shape>
            </v:group>
            <v:group style="position:absolute;left:9282;top:5052;width:1043;height:2" coordorigin="9282,5052" coordsize="1043,2">
              <v:shape style="position:absolute;left:9282;top:5052;width:1043;height:2" coordorigin="9282,5052" coordsize="1043,0" path="m9282,5052l10325,5052e" filled="f" stroked="t" strokeweight=".956869pt" strokecolor="#282828">
                <v:path arrowok="t"/>
              </v:shape>
            </v:group>
            <v:group style="position:absolute;left:895;top:4572;width:2;height:1342" coordorigin="895,4572" coordsize="2,1342">
              <v:shape style="position:absolute;left:895;top:4572;width:2;height:1342" coordorigin="895,4572" coordsize="0,1342" path="m895,5914l895,4572e" filled="f" stroked="t" strokeweight="1.435304pt" strokecolor="#232323">
                <v:path arrowok="t"/>
              </v:shape>
            </v:group>
            <v:group style="position:absolute;left:890;top:5459;width:8803;height:2" coordorigin="890,5459" coordsize="8803,2">
              <v:shape style="position:absolute;left:890;top:5459;width:8803;height:2" coordorigin="890,5459" coordsize="8803,0" path="m890,5459l9693,5459e" filled="f" stroked="t" strokeweight=".956869pt" strokecolor="#3F3F3F">
                <v:path arrowok="t"/>
              </v:shape>
            </v:group>
            <v:group style="position:absolute;left:9626;top:5454;width:699;height:2" coordorigin="9626,5454" coordsize="699,2">
              <v:shape style="position:absolute;left:9626;top:5454;width:699;height:2" coordorigin="9626,5454" coordsize="699,0" path="m9626,5454l10325,5454e" filled="f" stroked="t" strokeweight=".956869pt" strokecolor="#181818">
                <v:path arrowok="t"/>
              </v:shape>
            </v:group>
            <v:group style="position:absolute;left:880;top:5885;width:708;height:2" coordorigin="880,5885" coordsize="708,2">
              <v:shape style="position:absolute;left:880;top:5885;width:708;height:2" coordorigin="880,5885" coordsize="708,0" path="m880,5885l1588,5885e" filled="f" stroked="t" strokeweight=".956869pt" strokecolor="#3F3F44">
                <v:path arrowok="t"/>
              </v:shape>
            </v:group>
            <v:group style="position:absolute;left:1502;top:5881;width:832;height:2" coordorigin="1502,5881" coordsize="832,2">
              <v:shape style="position:absolute;left:1502;top:5881;width:832;height:2" coordorigin="1502,5881" coordsize="832,0" path="m1502,5881l2335,5881e" filled="f" stroked="t" strokeweight="1.435304pt" strokecolor="#575757">
                <v:path arrowok="t"/>
              </v:shape>
            </v:group>
            <v:group style="position:absolute;left:2258;top:5881;width:8066;height:2" coordorigin="2258,5881" coordsize="8066,2">
              <v:shape style="position:absolute;left:2258;top:5881;width:8066;height:2" coordorigin="2258,5881" coordsize="8066,0" path="m2258,5881l10325,5881e" filled="f" stroked="t" strokeweight=".956869pt" strokecolor="#3B3B3B">
                <v:path arrowok="t"/>
              </v:shape>
            </v:group>
            <v:group style="position:absolute;left:880;top:6096;width:708;height:2" coordorigin="880,6096" coordsize="708,2">
              <v:shape style="position:absolute;left:880;top:6096;width:708;height:2" coordorigin="880,6096" coordsize="708,0" path="m880,6096l1588,6096e" filled="f" stroked="t" strokeweight=".956869pt" strokecolor="#3B3B3B">
                <v:path arrowok="t"/>
              </v:shape>
            </v:group>
            <v:group style="position:absolute;left:1536;top:5282;width:2;height:844" coordorigin="1536,5282" coordsize="2,844">
              <v:shape style="position:absolute;left:1536;top:5282;width:2;height:844" coordorigin="1536,5282" coordsize="0,844" path="m1536,6125l1536,5282e" filled="f" stroked="t" strokeweight=".956869pt" strokecolor="#343434">
                <v:path arrowok="t"/>
              </v:shape>
            </v:group>
            <v:group style="position:absolute;left:1502;top:6092;width:832;height:2" coordorigin="1502,6092" coordsize="832,2">
              <v:shape style="position:absolute;left:1502;top:6092;width:832;height:2" coordorigin="1502,6092" coordsize="832,0" path="m1502,6092l2335,6092e" filled="f" stroked="t" strokeweight=".956869pt" strokecolor="#575757">
                <v:path arrowok="t"/>
              </v:shape>
            </v:group>
            <v:group style="position:absolute;left:2258;top:6096;width:4277;height:2" coordorigin="2258,6096" coordsize="4277,2">
              <v:shape style="position:absolute;left:2258;top:6096;width:4277;height:2" coordorigin="2258,6096" coordsize="4277,0" path="m2258,6096l6535,6096e" filled="f" stroked="t" strokeweight=".956869pt" strokecolor="#3F3F3F">
                <v:path arrowok="t"/>
              </v:shape>
            </v:group>
            <v:group style="position:absolute;left:6392;top:6101;width:2076;height:2" coordorigin="6392,6101" coordsize="2076,2">
              <v:shape style="position:absolute;left:6392;top:6101;width:2076;height:2" coordorigin="6392,6101" coordsize="2076,0" path="m6392,6101l8468,6101e" filled="f" stroked="t" strokeweight="1.435304pt" strokecolor="#575757">
                <v:path arrowok="t"/>
              </v:shape>
            </v:group>
            <v:group style="position:absolute;left:8454;top:2952;width:2;height:5588" coordorigin="8454,2952" coordsize="2,5588">
              <v:shape style="position:absolute;left:8454;top:2952;width:2;height:5588" coordorigin="8454,2952" coordsize="0,5588" path="m8454,8541l8454,2952e" filled="f" stroked="t" strokeweight=".956869pt" strokecolor="#383838">
                <v:path arrowok="t"/>
              </v:shape>
            </v:group>
            <v:group style="position:absolute;left:8143;top:6096;width:2182;height:2" coordorigin="8143,6096" coordsize="2182,2">
              <v:shape style="position:absolute;left:8143;top:6096;width:2182;height:2" coordorigin="8143,6096" coordsize="2182,0" path="m8143,6096l10325,6096e" filled="f" stroked="t" strokeweight=".956869pt" strokecolor="#383838">
                <v:path arrowok="t"/>
              </v:shape>
            </v:group>
            <v:group style="position:absolute;left:880;top:6312;width:8813;height:2" coordorigin="880,6312" coordsize="8813,2">
              <v:shape style="position:absolute;left:880;top:6312;width:8813;height:2" coordorigin="880,6312" coordsize="8813,0" path="m880,6312l9693,6312e" filled="f" stroked="t" strokeweight=".956869pt" strokecolor="#484848">
                <v:path arrowok="t"/>
              </v:shape>
            </v:group>
            <v:group style="position:absolute;left:9626;top:6307;width:699;height:2" coordorigin="9626,6307" coordsize="699,2">
              <v:shape style="position:absolute;left:9626;top:6307;width:699;height:2" coordorigin="9626,6307" coordsize="699,0" path="m9626,6307l10325,6307e" filled="f" stroked="t" strokeweight=".956869pt" strokecolor="#343434">
                <v:path arrowok="t"/>
              </v:shape>
            </v:group>
            <v:group style="position:absolute;left:871;top:6518;width:718;height:2" coordorigin="871,6518" coordsize="718,2">
              <v:shape style="position:absolute;left:871;top:6518;width:718;height:2" coordorigin="871,6518" coordsize="718,0" path="m871,6518l1588,6518e" filled="f" stroked="t" strokeweight=".956869pt" strokecolor="#3B3B3B">
                <v:path arrowok="t"/>
              </v:shape>
            </v:group>
            <v:group style="position:absolute;left:885;top:5167;width:2;height:1380" coordorigin="885,5167" coordsize="2,1380">
              <v:shape style="position:absolute;left:885;top:5167;width:2;height:1380" coordorigin="885,5167" coordsize="0,1380" path="m885,6547l885,5167e" filled="f" stroked="t" strokeweight="1.435304pt" strokecolor="#282828">
                <v:path arrowok="t"/>
              </v:shape>
            </v:group>
            <v:group style="position:absolute;left:1526;top:6039;width:2;height:719" coordorigin="1526,6039" coordsize="2,719">
              <v:shape style="position:absolute;left:1526;top:6039;width:2;height:719" coordorigin="1526,6039" coordsize="0,719" path="m1526,6758l1526,6039e" filled="f" stroked="t" strokeweight=".956869pt" strokecolor="#484848">
                <v:path arrowok="t"/>
              </v:shape>
            </v:group>
            <v:group style="position:absolute;left:1512;top:6513;width:823;height:2" coordorigin="1512,6513" coordsize="823,2">
              <v:shape style="position:absolute;left:1512;top:6513;width:823;height:2" coordorigin="1512,6513" coordsize="823,0" path="m1512,6513l2335,6513e" filled="f" stroked="t" strokeweight="1.435304pt" strokecolor="#575757">
                <v:path arrowok="t"/>
              </v:shape>
            </v:group>
            <v:group style="position:absolute;left:2258;top:6523;width:8066;height:2" coordorigin="2258,6523" coordsize="8066,2">
              <v:shape style="position:absolute;left:2258;top:6523;width:8066;height:2" coordorigin="2258,6523" coordsize="8066,0" path="m2258,6523l10325,6523e" filled="f" stroked="t" strokeweight=".956869pt" strokecolor="#3F3F3F">
                <v:path arrowok="t"/>
              </v:shape>
            </v:group>
            <v:group style="position:absolute;left:861;top:6729;width:8832;height:2" coordorigin="861,6729" coordsize="8832,2">
              <v:shape style="position:absolute;left:861;top:6729;width:8832;height:2" coordorigin="861,6729" coordsize="8832,0" path="m861,6729l9693,6729e" filled="f" stroked="t" strokeweight=".956869pt" strokecolor="#444448">
                <v:path arrowok="t"/>
              </v:shape>
            </v:group>
            <v:group style="position:absolute;left:9626;top:6729;width:689;height:2" coordorigin="9626,6729" coordsize="689,2">
              <v:shape style="position:absolute;left:9626;top:6729;width:689;height:2" coordorigin="9626,6729" coordsize="689,0" path="m9626,6729l10315,6729e" filled="f" stroked="t" strokeweight=".956869pt" strokecolor="#2F2F2F">
                <v:path arrowok="t"/>
              </v:shape>
            </v:group>
            <v:group style="position:absolute;left:861;top:6940;width:1474;height:2" coordorigin="861,6940" coordsize="1474,2">
              <v:shape style="position:absolute;left:861;top:6940;width:1474;height:2" coordorigin="861,6940" coordsize="1474,0" path="m861,6940l2335,6940e" filled="f" stroked="t" strokeweight=".956869pt" strokecolor="#383838">
                <v:path arrowok="t"/>
              </v:shape>
            </v:group>
            <v:group style="position:absolute;left:1517;top:6671;width:2;height:498" coordorigin="1517,6671" coordsize="2,498">
              <v:shape style="position:absolute;left:1517;top:6671;width:2;height:498" coordorigin="1517,6671" coordsize="0,498" path="m1517,7170l1517,6671e" filled="f" stroked="t" strokeweight=".478435pt" strokecolor="#444444">
                <v:path arrowok="t"/>
              </v:shape>
            </v:group>
            <v:group style="position:absolute;left:2325;top:5866;width:2;height:4793" coordorigin="2325,5866" coordsize="2,4793">
              <v:shape style="position:absolute;left:2325;top:5866;width:2;height:4793" coordorigin="2325,5866" coordsize="0,4793" path="m2325,10659l2325,5866e" filled="f" stroked="t" strokeweight="1.435304pt" strokecolor="#3B3B3F">
                <v:path arrowok="t"/>
              </v:shape>
            </v:group>
            <v:group style="position:absolute;left:2258;top:6945;width:7435;height:2" coordorigin="2258,6945" coordsize="7435,2">
              <v:shape style="position:absolute;left:2258;top:6945;width:7435;height:2" coordorigin="2258,6945" coordsize="7435,0" path="m2258,6945l9693,6945e" filled="f" stroked="t" strokeweight=".956869pt" strokecolor="#4B4B4B">
                <v:path arrowok="t"/>
              </v:shape>
            </v:group>
            <v:group style="position:absolute;left:6516;top:3173;width:2;height:4218" coordorigin="6516,3173" coordsize="2,4218">
              <v:shape style="position:absolute;left:6516;top:3173;width:2;height:4218" coordorigin="6516,3173" coordsize="0,4218" path="m6516,7390l6516,3173e" filled="f" stroked="t" strokeweight="1.435304pt" strokecolor="#3B3B3B">
                <v:path arrowok="t"/>
              </v:shape>
            </v:group>
            <v:group style="position:absolute;left:8487;top:6940;width:1828;height:2" coordorigin="8487,6940" coordsize="1828,2">
              <v:shape style="position:absolute;left:8487;top:6940;width:1828;height:2" coordorigin="8487,6940" coordsize="1828,0" path="m8487,6940l10315,6940e" filled="f" stroked="t" strokeweight=".956869pt" strokecolor="#343434">
                <v:path arrowok="t"/>
              </v:shape>
            </v:group>
            <v:group style="position:absolute;left:852;top:7156;width:8841;height:2" coordorigin="852,7156" coordsize="8841,2">
              <v:shape style="position:absolute;left:852;top:7156;width:8841;height:2" coordorigin="852,7156" coordsize="8841,0" path="m852,7156l9693,7156e" filled="f" stroked="t" strokeweight=".956869pt" strokecolor="#484848">
                <v:path arrowok="t"/>
              </v:shape>
            </v:group>
            <v:group style="position:absolute;left:9626;top:7151;width:689;height:2" coordorigin="9626,7151" coordsize="689,2">
              <v:shape style="position:absolute;left:9626;top:7151;width:689;height:2" coordorigin="9626,7151" coordsize="689,0" path="m9626,7151l10315,7151e" filled="f" stroked="t" strokeweight=".956869pt" strokecolor="#181818">
                <v:path arrowok="t"/>
              </v:shape>
            </v:group>
            <v:group style="position:absolute;left:852;top:7366;width:8841;height:2" coordorigin="852,7366" coordsize="8841,2">
              <v:shape style="position:absolute;left:852;top:7366;width:8841;height:2" coordorigin="852,7366" coordsize="8841,0" path="m852,7366l9693,7366e" filled="f" stroked="t" strokeweight=".956869pt" strokecolor="#444444">
                <v:path arrowok="t"/>
              </v:shape>
            </v:group>
            <v:group style="position:absolute;left:1550;top:7122;width:2;height:3805" coordorigin="1550,7122" coordsize="2,3805">
              <v:shape style="position:absolute;left:1550;top:7122;width:2;height:3805" coordorigin="1550,7122" coordsize="0,3805" path="m1550,10927l1550,7122e" filled="f" stroked="t" strokeweight=".478435pt" strokecolor="#3B3B3B">
                <v:path arrowok="t"/>
              </v:shape>
            </v:group>
            <v:group style="position:absolute;left:8440;top:2952;width:2;height:11876" coordorigin="8440,2952" coordsize="2,11876">
              <v:shape style="position:absolute;left:8440;top:2952;width:2;height:11876" coordorigin="8440,2952" coordsize="0,11876" path="m8440,14829l8440,2952e" filled="f" stroked="t" strokeweight=".956869pt" strokecolor="#3B3B3B">
                <v:path arrowok="t"/>
              </v:shape>
            </v:group>
            <v:group style="position:absolute;left:9626;top:7362;width:689;height:2" coordorigin="9626,7362" coordsize="689,2">
              <v:shape style="position:absolute;left:9626;top:7362;width:689;height:2" coordorigin="9626,7362" coordsize="689,0" path="m9626,7362l10315,7362e" filled="f" stroked="t" strokeweight=".956869pt" strokecolor="#181818">
                <v:path arrowok="t"/>
              </v:shape>
            </v:group>
            <v:group style="position:absolute;left:871;top:5167;width:2;height:4103" coordorigin="871,5167" coordsize="2,4103">
              <v:shape style="position:absolute;left:871;top:5167;width:2;height:4103" coordorigin="871,5167" coordsize="0,4103" path="m871,9269l871,5167e" filled="f" stroked="t" strokeweight="1.435304pt" strokecolor="#2F2F2F">
                <v:path arrowok="t"/>
              </v:shape>
            </v:group>
            <v:group style="position:absolute;left:842;top:7573;width:8851;height:2" coordorigin="842,7573" coordsize="8851,2">
              <v:shape style="position:absolute;left:842;top:7573;width:8851;height:2" coordorigin="842,7573" coordsize="8851,0" path="m842,7573l9693,7573e" filled="f" stroked="t" strokeweight=".956869pt" strokecolor="#444444">
                <v:path arrowok="t"/>
              </v:shape>
            </v:group>
            <v:group style="position:absolute;left:9626;top:7573;width:679;height:2" coordorigin="9626,7573" coordsize="679,2">
              <v:shape style="position:absolute;left:9626;top:7573;width:679;height:2" coordorigin="9626,7573" coordsize="679,0" path="m9626,7573l10305,7573e" filled="f" stroked="t" strokeweight=".956869pt" strokecolor="#2B2B2B">
                <v:path arrowok="t"/>
              </v:shape>
            </v:group>
            <v:group style="position:absolute;left:10301;top:2904;width:2;height:11915" coordorigin="10301,2904" coordsize="2,11915">
              <v:shape style="position:absolute;left:10301;top:2904;width:2;height:11915" coordorigin="10301,2904" coordsize="0,11915" path="m10301,14819l10301,2904e" filled="f" stroked="t" strokeweight="1.913738pt" strokecolor="#282828">
                <v:path arrowok="t"/>
              </v:shape>
            </v:group>
            <v:group style="position:absolute;left:842;top:7783;width:746;height:2" coordorigin="842,7783" coordsize="746,2">
              <v:shape style="position:absolute;left:842;top:7783;width:746;height:2" coordorigin="842,7783" coordsize="746,0" path="m842,7783l1588,7783e" filled="f" stroked="t" strokeweight=".956869pt" strokecolor="#2F2F2F">
                <v:path arrowok="t"/>
              </v:shape>
            </v:group>
            <v:group style="position:absolute;left:1512;top:7788;width:7110;height:2" coordorigin="1512,7788" coordsize="7110,2">
              <v:shape style="position:absolute;left:1512;top:7788;width:7110;height:2" coordorigin="1512,7788" coordsize="7110,0" path="m1512,7788l8621,7788e" filled="f" stroked="t" strokeweight=".956869pt" strokecolor="#4F4F4F">
                <v:path arrowok="t"/>
              </v:shape>
            </v:group>
            <v:group style="position:absolute;left:6502;top:7304;width:2;height:1150" coordorigin="6502,7304" coordsize="2,1150">
              <v:shape style="position:absolute;left:6502;top:7304;width:2;height:1150" coordorigin="6502,7304" coordsize="0,1150" path="m6502,8454l6502,7304e" filled="f" stroked="t" strokeweight="1.435304pt" strokecolor="#484848">
                <v:path arrowok="t"/>
              </v:shape>
            </v:group>
            <v:group style="position:absolute;left:8392;top:7783;width:1301;height:2" coordorigin="8392,7783" coordsize="1301,2">
              <v:shape style="position:absolute;left:8392;top:7783;width:1301;height:2" coordorigin="8392,7783" coordsize="1301,0" path="m8392,7783l9693,7783e" filled="f" stroked="t" strokeweight=".956869pt" strokecolor="#3B3B3B">
                <v:path arrowok="t"/>
              </v:shape>
            </v:group>
            <v:group style="position:absolute;left:9626;top:7783;width:679;height:2" coordorigin="9626,7783" coordsize="679,2">
              <v:shape style="position:absolute;left:9626;top:7783;width:679;height:2" coordorigin="9626,7783" coordsize="679,0" path="m9626,7783l10305,7783e" filled="f" stroked="t" strokeweight=".956869pt" strokecolor="#181818">
                <v:path arrowok="t"/>
              </v:shape>
            </v:group>
            <v:group style="position:absolute;left:842;top:8210;width:9463;height:2" coordorigin="842,8210" coordsize="9463,2">
              <v:shape style="position:absolute;left:842;top:8210;width:9463;height:2" coordorigin="842,8210" coordsize="9463,0" path="m842,8210l10305,8210e" filled="f" stroked="t" strokeweight=".956869pt" strokecolor="#343434">
                <v:path arrowok="t"/>
              </v:shape>
            </v:group>
            <v:group style="position:absolute;left:842;top:8622;width:1493;height:2" coordorigin="842,8622" coordsize="1493,2">
              <v:shape style="position:absolute;left:842;top:8622;width:1493;height:2" coordorigin="842,8622" coordsize="1493,0" path="m842,8622l2335,8622e" filled="f" stroked="t" strokeweight="1.435304pt" strokecolor="#4B4B4B">
                <v:path arrowok="t"/>
              </v:shape>
            </v:group>
            <v:group style="position:absolute;left:2258;top:8627;width:4277;height:2" coordorigin="2258,8627" coordsize="4277,2">
              <v:shape style="position:absolute;left:2258;top:8627;width:4277;height:2" coordorigin="2258,8627" coordsize="4277,0" path="m2258,8627l6535,8627e" filled="f" stroked="t" strokeweight=".956869pt" strokecolor="#232323">
                <v:path arrowok="t"/>
              </v:shape>
            </v:group>
            <v:group style="position:absolute;left:6511;top:8387;width:2;height:2147" coordorigin="6511,8387" coordsize="2,2147">
              <v:shape style="position:absolute;left:6511;top:8387;width:2;height:2147" coordorigin="6511,8387" coordsize="0,2147" path="m6511,10534l6511,8387e" filled="f" stroked="t" strokeweight=".956869pt" strokecolor="#282828">
                <v:path arrowok="t"/>
              </v:shape>
            </v:group>
            <v:group style="position:absolute;left:6459;top:8627;width:2009;height:2" coordorigin="6459,8627" coordsize="2009,2">
              <v:shape style="position:absolute;left:6459;top:8627;width:2009;height:2" coordorigin="6459,8627" coordsize="2009,0" path="m6459,8627l8468,8627e" filled="f" stroked="t" strokeweight=".956869pt" strokecolor="#383838">
                <v:path arrowok="t"/>
              </v:shape>
            </v:group>
            <v:group style="position:absolute;left:8392;top:8627;width:1301;height:2" coordorigin="8392,8627" coordsize="1301,2">
              <v:shape style="position:absolute;left:8392;top:8627;width:1301;height:2" coordorigin="8392,8627" coordsize="1301,0" path="m8392,8627l9693,8627e" filled="f" stroked="t" strokeweight=".956869pt" strokecolor="#232323">
                <v:path arrowok="t"/>
              </v:shape>
            </v:group>
            <v:group style="position:absolute;left:9626;top:8622;width:699;height:2" coordorigin="9626,8622" coordsize="699,2">
              <v:shape style="position:absolute;left:9626;top:8622;width:699;height:2" coordorigin="9626,8622" coordsize="699,0" path="m9626,8622l10325,8622e" filled="f" stroked="t" strokeweight="1.435304pt" strokecolor="#4B4B4B">
                <v:path arrowok="t"/>
              </v:shape>
            </v:group>
            <v:group style="position:absolute;left:842;top:9030;width:746;height:2" coordorigin="842,9030" coordsize="746,2">
              <v:shape style="position:absolute;left:842;top:9030;width:746;height:2" coordorigin="842,9030" coordsize="746,0" path="m842,9030l1588,9030e" filled="f" stroked="t" strokeweight=".956869pt" strokecolor="#2B2B2B">
                <v:path arrowok="t"/>
              </v:shape>
            </v:group>
            <v:group style="position:absolute;left:1512;top:9034;width:6956;height:2" coordorigin="1512,9034" coordsize="6956,2">
              <v:shape style="position:absolute;left:1512;top:9034;width:6956;height:2" coordorigin="1512,9034" coordsize="6956,0" path="m1512,9034l8468,9034e" filled="f" stroked="t" strokeweight="1.435304pt" strokecolor="#4F4F4F">
                <v:path arrowok="t"/>
              </v:shape>
            </v:group>
            <v:group style="position:absolute;left:8392;top:9030;width:1301;height:2" coordorigin="8392,9030" coordsize="1301,2">
              <v:shape style="position:absolute;left:8392;top:9030;width:1301;height:2" coordorigin="8392,9030" coordsize="1301,0" path="m8392,9030l9693,9030e" filled="f" stroked="t" strokeweight=".956869pt" strokecolor="#343434">
                <v:path arrowok="t"/>
              </v:shape>
            </v:group>
            <v:group style="position:absolute;left:9626;top:9030;width:689;height:2" coordorigin="9626,9030" coordsize="689,2">
              <v:shape style="position:absolute;left:9626;top:9030;width:689;height:2" coordorigin="9626,9030" coordsize="689,0" path="m9626,9030l10315,9030e" filled="f" stroked="t" strokeweight=".956869pt" strokecolor="#131313">
                <v:path arrowok="t"/>
              </v:shape>
            </v:group>
            <v:group style="position:absolute;left:842;top:9240;width:1493;height:2" coordorigin="842,9240" coordsize="1493,2">
              <v:shape style="position:absolute;left:842;top:9240;width:1493;height:2" coordorigin="842,9240" coordsize="1493,0" path="m842,9240l2335,9240e" filled="f" stroked="t" strokeweight=".956869pt" strokecolor="#2F2F34">
                <v:path arrowok="t"/>
              </v:shape>
            </v:group>
            <v:group style="position:absolute;left:2258;top:9245;width:7435;height:2" coordorigin="2258,9245" coordsize="7435,2">
              <v:shape style="position:absolute;left:2258;top:9245;width:7435;height:2" coordorigin="2258,9245" coordsize="7435,0" path="m2258,9245l9693,9245e" filled="f" stroked="t" strokeweight="1.435304pt" strokecolor="#484848">
                <v:path arrowok="t"/>
              </v:shape>
            </v:group>
            <v:group style="position:absolute;left:9626;top:9240;width:699;height:2" coordorigin="9626,9240" coordsize="699,2">
              <v:shape style="position:absolute;left:9626;top:9240;width:699;height:2" coordorigin="9626,9240" coordsize="699,0" path="m9626,9240l10325,9240e" filled="f" stroked="t" strokeweight=".956869pt" strokecolor="#0C0C0C">
                <v:path arrowok="t"/>
              </v:shape>
            </v:group>
            <v:group style="position:absolute;left:842;top:9667;width:9483;height:2" coordorigin="842,9667" coordsize="9483,2">
              <v:shape style="position:absolute;left:842;top:9667;width:9483;height:2" coordorigin="842,9667" coordsize="9483,0" path="m842,9667l10325,9667e" filled="f" stroked="t" strokeweight=".956869pt" strokecolor="#3F3F3F">
                <v:path arrowok="t"/>
              </v:shape>
            </v:group>
            <v:group style="position:absolute;left:832;top:9878;width:8861;height:2" coordorigin="832,9878" coordsize="8861,2">
              <v:shape style="position:absolute;left:832;top:9878;width:8861;height:2" coordorigin="832,9878" coordsize="8861,0" path="m832,9878l9693,9878e" filled="f" stroked="t" strokeweight=".956869pt" strokecolor="#444444">
                <v:path arrowok="t"/>
              </v:shape>
            </v:group>
            <v:group style="position:absolute;left:9626;top:9873;width:699;height:2" coordorigin="9626,9873" coordsize="699,2">
              <v:shape style="position:absolute;left:9626;top:9873;width:699;height:2" coordorigin="9626,9873" coordsize="699,0" path="m9626,9873l10325,9873e" filled="f" stroked="t" strokeweight=".956869pt" strokecolor="#0F0F0F">
                <v:path arrowok="t"/>
              </v:shape>
            </v:group>
            <v:group style="position:absolute;left:832;top:10089;width:8861;height:2" coordorigin="832,10089" coordsize="8861,2">
              <v:shape style="position:absolute;left:832;top:10089;width:8861;height:2" coordorigin="832,10089" coordsize="8861,0" path="m832,10089l9693,10089e" filled="f" stroked="t" strokeweight=".956869pt" strokecolor="#444444">
                <v:path arrowok="t"/>
              </v:shape>
            </v:group>
            <v:group style="position:absolute;left:852;top:9192;width:2;height:1553" coordorigin="852,9192" coordsize="2,1553">
              <v:shape style="position:absolute;left:852;top:9192;width:2;height:1553" coordorigin="852,9192" coordsize="0,1553" path="m852,10745l852,9192e" filled="f" stroked="t" strokeweight="1.435304pt" strokecolor="#1C1C1C">
                <v:path arrowok="t"/>
              </v:shape>
            </v:group>
            <v:group style="position:absolute;left:2306;top:9825;width:2;height:498" coordorigin="2306,9825" coordsize="2,498">
              <v:shape style="position:absolute;left:2306;top:9825;width:2;height:498" coordorigin="2306,9825" coordsize="0,498" path="m2306,10324l2306,9825e" filled="f" stroked="t" strokeweight=".956869pt" strokecolor="#232328">
                <v:path arrowok="t"/>
              </v:shape>
            </v:group>
            <v:group style="position:absolute;left:9626;top:10084;width:689;height:2" coordorigin="9626,10084" coordsize="689,2">
              <v:shape style="position:absolute;left:9626;top:10084;width:689;height:2" coordorigin="9626,10084" coordsize="689,0" path="m9626,10084l10315,10084e" filled="f" stroked="t" strokeweight=".956869pt" strokecolor="#1F1F1F">
                <v:path arrowok="t"/>
              </v:shape>
            </v:group>
            <v:group style="position:absolute;left:832;top:10300;width:8861;height:2" coordorigin="832,10300" coordsize="8861,2">
              <v:shape style="position:absolute;left:832;top:10300;width:8861;height:2" coordorigin="832,10300" coordsize="8861,0" path="m832,10300l9693,10300e" filled="f" stroked="t" strokeweight=".956869pt" strokecolor="#3B3B3F">
                <v:path arrowok="t"/>
              </v:shape>
            </v:group>
            <v:group style="position:absolute;left:9626;top:10295;width:689;height:2" coordorigin="9626,10295" coordsize="689,2">
              <v:shape style="position:absolute;left:9626;top:10295;width:689;height:2" coordorigin="9626,10295" coordsize="689,0" path="m9626,10295l10315,10295e" filled="f" stroked="t" strokeweight=".956869pt" strokecolor="#2B2B2B">
                <v:path arrowok="t"/>
              </v:shape>
            </v:group>
            <v:group style="position:absolute;left:823;top:10721;width:1512;height:2" coordorigin="823,10721" coordsize="1512,2">
              <v:shape style="position:absolute;left:823;top:10721;width:1512;height:2" coordorigin="823,10721" coordsize="1512,0" path="m823,10721l2335,10721e" filled="f" stroked="t" strokeweight="1.435304pt" strokecolor="#484448">
                <v:path arrowok="t"/>
              </v:shape>
            </v:group>
            <v:group style="position:absolute;left:2311;top:5866;width:2;height:5981" coordorigin="2311,5866" coordsize="2,5981">
              <v:shape style="position:absolute;left:2311;top:5866;width:2;height:5981" coordorigin="2311,5866" coordsize="0,5981" path="m2311,11848l2311,5866e" filled="f" stroked="t" strokeweight="1.435304pt" strokecolor="#3F3F3F">
                <v:path arrowok="t"/>
              </v:shape>
            </v:group>
            <v:group style="position:absolute;left:1502;top:10726;width:6966;height:2" coordorigin="1502,10726" coordsize="6966,2">
              <v:shape style="position:absolute;left:1502;top:10726;width:6966;height:2" coordorigin="1502,10726" coordsize="6966,0" path="m1502,10726l8468,10726e" filled="f" stroked="t" strokeweight=".956869pt" strokecolor="#2F2F2F">
                <v:path arrowok="t"/>
              </v:shape>
            </v:group>
            <v:group style="position:absolute;left:8392;top:10726;width:1301;height:2" coordorigin="8392,10726" coordsize="1301,2">
              <v:shape style="position:absolute;left:8392;top:10726;width:1301;height:2" coordorigin="8392,10726" coordsize="1301,0" path="m8392,10726l9693,10726e" filled="f" stroked="t" strokeweight=".956869pt" strokecolor="#181818">
                <v:path arrowok="t"/>
              </v:shape>
            </v:group>
            <v:group style="position:absolute;left:9626;top:10721;width:699;height:2" coordorigin="9626,10721" coordsize="699,2">
              <v:shape style="position:absolute;left:9626;top:10721;width:699;height:2" coordorigin="9626,10721" coordsize="699,0" path="m9626,10721l10325,10721e" filled="f" stroked="t" strokeweight="1.435304pt" strokecolor="#3F3F3F">
                <v:path arrowok="t"/>
              </v:shape>
            </v:group>
            <v:group style="position:absolute;left:823;top:10932;width:8870;height:2" coordorigin="823,10932" coordsize="8870,2">
              <v:shape style="position:absolute;left:823;top:10932;width:8870;height:2" coordorigin="823,10932" coordsize="8870,0" path="m823,10932l9693,10932e" filled="f" stroked="t" strokeweight=".956869pt" strokecolor="#444444">
                <v:path arrowok="t"/>
              </v:shape>
            </v:group>
            <v:group style="position:absolute;left:2296;top:10669;width:2;height:671" coordorigin="2296,10669" coordsize="2,671">
              <v:shape style="position:absolute;left:2296;top:10669;width:2;height:671" coordorigin="2296,10669" coordsize="0,671" path="m2296,11340l2296,10669e" filled="f" stroked="t" strokeweight=".956869pt" strokecolor="#2B2B2B">
                <v:path arrowok="t"/>
              </v:shape>
            </v:group>
            <v:group style="position:absolute;left:9626;top:10927;width:689;height:2" coordorigin="9626,10927" coordsize="689,2">
              <v:shape style="position:absolute;left:9626;top:10927;width:689;height:2" coordorigin="9626,10927" coordsize="689,0" path="m9626,10927l10315,10927e" filled="f" stroked="t" strokeweight=".956869pt" strokecolor="#1C1C1C">
                <v:path arrowok="t"/>
              </v:shape>
            </v:group>
            <v:group style="position:absolute;left:1550;top:10908;width:2;height:220" coordorigin="1550,10908" coordsize="2,220">
              <v:shape style="position:absolute;left:1550;top:10908;width:2;height:220" coordorigin="1550,10908" coordsize="0,220" path="m1550,11129l1550,10908e" filled="f" stroked="t" strokeweight=".478435pt" strokecolor="#28282B">
                <v:path arrowok="t"/>
              </v:shape>
            </v:group>
            <v:group style="position:absolute;left:1550;top:11119;width:2;height:192" coordorigin="1550,11119" coordsize="2,192">
              <v:shape style="position:absolute;left:1550;top:11119;width:2;height:192" coordorigin="1550,11119" coordsize="0,192" path="m1550,11311l1550,11119e" filled="f" stroked="t" strokeweight=".478435pt" strokecolor="#000000">
                <v:path arrowok="t"/>
              </v:shape>
            </v:group>
            <v:group style="position:absolute;left:8440;top:11090;width:2;height:249" coordorigin="8440,11090" coordsize="2,249">
              <v:shape style="position:absolute;left:8440;top:11090;width:2;height:249" coordorigin="8440,11090" coordsize="0,249" path="m8440,11340l8440,11090e" filled="f" stroked="t" strokeweight=".956869pt" strokecolor="#282828">
                <v:path arrowok="t"/>
              </v:shape>
            </v:group>
            <v:group style="position:absolute;left:823;top:11503;width:765;height:2" coordorigin="823,11503" coordsize="765,2">
              <v:shape style="position:absolute;left:823;top:11503;width:765;height:2" coordorigin="823,11503" coordsize="765,0" path="m823,11503l1588,11503e" filled="f" stroked="t" strokeweight=".956869pt" strokecolor="#282828">
                <v:path arrowok="t"/>
              </v:shape>
            </v:group>
            <v:group style="position:absolute;left:837;top:11282;width:2;height:249" coordorigin="837,11282" coordsize="2,249">
              <v:shape style="position:absolute;left:837;top:11282;width:2;height:249" coordorigin="837,11282" coordsize="0,249" path="m837,11531l837,11282e" filled="f" stroked="t" strokeweight="1.435304pt" strokecolor="#232323">
                <v:path arrowok="t"/>
              </v:shape>
            </v:group>
            <v:group style="position:absolute;left:1550;top:11311;width:2;height:1505" coordorigin="1550,11311" coordsize="2,1505">
              <v:shape style="position:absolute;left:1550;top:11311;width:2;height:1505" coordorigin="1550,11311" coordsize="0,1505" path="m1550,12816l1550,11311e" filled="f" stroked="t" strokeweight=".478435pt" strokecolor="#383838">
                <v:path arrowok="t"/>
              </v:shape>
            </v:group>
            <v:group style="position:absolute;left:1512;top:11498;width:823;height:2" coordorigin="1512,11498" coordsize="823,2">
              <v:shape style="position:absolute;left:1512;top:11498;width:823;height:2" coordorigin="1512,11498" coordsize="823,0" path="m1512,11498l2335,11498e" filled="f" stroked="t" strokeweight="1.435304pt" strokecolor="#4F4F4F">
                <v:path arrowok="t"/>
              </v:shape>
            </v:group>
            <v:group style="position:absolute;left:2258;top:11503;width:4277;height:2" coordorigin="2258,11503" coordsize="4277,2">
              <v:shape style="position:absolute;left:2258;top:11503;width:4277;height:2" coordorigin="2258,11503" coordsize="4277,0" path="m2258,11503l6535,11503e" filled="f" stroked="t" strokeweight=".956869pt" strokecolor="#3B3B3B">
                <v:path arrowok="t"/>
              </v:shape>
            </v:group>
            <v:group style="position:absolute;left:6459;top:11507;width:2009;height:2" coordorigin="6459,11507" coordsize="2009,2">
              <v:shape style="position:absolute;left:6459;top:11507;width:2009;height:2" coordorigin="6459,11507" coordsize="2009,0" path="m6459,11507l8468,11507e" filled="f" stroked="t" strokeweight="1.435304pt" strokecolor="#4F4F4F">
                <v:path arrowok="t"/>
              </v:shape>
            </v:group>
            <v:group style="position:absolute;left:8392;top:11503;width:1923;height:2" coordorigin="8392,11503" coordsize="1923,2">
              <v:shape style="position:absolute;left:8392;top:11503;width:1923;height:2" coordorigin="8392,11503" coordsize="1923,0" path="m8392,11503l10315,11503e" filled="f" stroked="t" strokeweight=".956869pt" strokecolor="#1C1C1C">
                <v:path arrowok="t"/>
              </v:shape>
            </v:group>
            <v:group style="position:absolute;left:813;top:11905;width:775;height:2" coordorigin="813,11905" coordsize="775,2">
              <v:shape style="position:absolute;left:813;top:11905;width:775;height:2" coordorigin="813,11905" coordsize="775,0" path="m813,11905l1588,11905e" filled="f" stroked="t" strokeweight=".956869pt" strokecolor="#343434">
                <v:path arrowok="t"/>
              </v:shape>
            </v:group>
            <v:group style="position:absolute;left:1512;top:11910;width:8181;height:2" coordorigin="1512,11910" coordsize="8181,2">
              <v:shape style="position:absolute;left:1512;top:11910;width:8181;height:2" coordorigin="1512,11910" coordsize="8181,0" path="m1512,11910l9693,11910e" filled="f" stroked="t" strokeweight="1.435304pt" strokecolor="#4B4B4B">
                <v:path arrowok="t"/>
              </v:shape>
            </v:group>
            <v:group style="position:absolute;left:9626;top:11905;width:689;height:2" coordorigin="9626,11905" coordsize="689,2">
              <v:shape style="position:absolute;left:9626;top:11905;width:689;height:2" coordorigin="9626,11905" coordsize="689,0" path="m9626,11905l10315,11905e" filled="f" stroked="t" strokeweight=".956869pt" strokecolor="#232323">
                <v:path arrowok="t"/>
              </v:shape>
            </v:group>
            <v:group style="position:absolute;left:813;top:12116;width:775;height:2" coordorigin="813,12116" coordsize="775,2">
              <v:shape style="position:absolute;left:813;top:12116;width:775;height:2" coordorigin="813,12116" coordsize="775,0" path="m813,12116l1588,12116e" filled="f" stroked="t" strokeweight=".956869pt" strokecolor="#2F2F2F">
                <v:path arrowok="t"/>
              </v:shape>
            </v:group>
            <v:group style="position:absolute;left:1512;top:12116;width:6956;height:2" coordorigin="1512,12116" coordsize="6956,2">
              <v:shape style="position:absolute;left:1512;top:12116;width:6956;height:2" coordorigin="1512,12116" coordsize="6956,0" path="m1512,12116l8468,12116e" filled="f" stroked="t" strokeweight="1.435304pt" strokecolor="#484848">
                <v:path arrowok="t"/>
              </v:shape>
            </v:group>
            <v:group style="position:absolute;left:8392;top:12116;width:1301;height:2" coordorigin="8392,12116" coordsize="1301,2">
              <v:shape style="position:absolute;left:8392;top:12116;width:1301;height:2" coordorigin="8392,12116" coordsize="1301,0" path="m8392,12116l9693,12116e" filled="f" stroked="t" strokeweight=".956869pt" strokecolor="#2F2F2F">
                <v:path arrowok="t"/>
              </v:shape>
            </v:group>
            <v:group style="position:absolute;left:9626;top:12116;width:689;height:2" coordorigin="9626,12116" coordsize="689,2">
              <v:shape style="position:absolute;left:9626;top:12116;width:689;height:2" coordorigin="9626,12116" coordsize="689,0" path="m9626,12116l10315,12116e" filled="f" stroked="t" strokeweight=".956869pt" strokecolor="#080808">
                <v:path arrowok="t"/>
              </v:shape>
            </v:group>
            <v:group style="position:absolute;left:813;top:12543;width:9502;height:2" coordorigin="813,12543" coordsize="9502,2">
              <v:shape style="position:absolute;left:813;top:12543;width:9502;height:2" coordorigin="813,12543" coordsize="9502,0" path="m813,12543l10315,12543e" filled="f" stroked="t" strokeweight=".956869pt" strokecolor="#343434">
                <v:path arrowok="t"/>
              </v:shape>
            </v:group>
            <v:group style="position:absolute;left:2287;top:11282;width:2;height:1697" coordorigin="2287,11282" coordsize="2,1697">
              <v:shape style="position:absolute;left:2287;top:11282;width:2;height:1697" coordorigin="2287,11282" coordsize="0,1697" path="m2287,12979l2287,11282e" filled="f" stroked="t" strokeweight="1.435304pt" strokecolor="#484848">
                <v:path arrowok="t"/>
              </v:shape>
            </v:group>
            <v:group style="position:absolute;left:6497;top:10477;width:2;height:4352" coordorigin="6497,10477" coordsize="2,4352">
              <v:shape style="position:absolute;left:6497;top:10477;width:2;height:4352" coordorigin="6497,10477" coordsize="0,4352" path="m6497,14829l6497,10477e" filled="f" stroked="t" strokeweight="1.435304pt" strokecolor="#444444">
                <v:path arrowok="t"/>
              </v:shape>
            </v:group>
            <v:group style="position:absolute;left:804;top:12950;width:785;height:2" coordorigin="804,12950" coordsize="785,2">
              <v:shape style="position:absolute;left:804;top:12950;width:785;height:2" coordorigin="804,12950" coordsize="785,0" path="m804,12950l1588,12950e" filled="f" stroked="t" strokeweight=".956869pt" strokecolor="#2F2F2F">
                <v:path arrowok="t"/>
              </v:shape>
            </v:group>
            <v:group style="position:absolute;left:832;top:8531;width:2;height:6298" coordorigin="832,8531" coordsize="2,6298">
              <v:shape style="position:absolute;left:832;top:8531;width:2;height:6298" coordorigin="832,8531" coordsize="0,6298" path="m832,14829l832,8531e" filled="f" stroked="t" strokeweight="1.435304pt" strokecolor="#282828">
                <v:path arrowok="t"/>
              </v:shape>
            </v:group>
            <v:group style="position:absolute;left:1550;top:12816;width:2;height:335" coordorigin="1550,12816" coordsize="2,335">
              <v:shape style="position:absolute;left:1550;top:12816;width:2;height:335" coordorigin="1550,12816" coordsize="0,335" path="m1550,13151l1550,12816e" filled="f" stroked="t" strokeweight=".478435pt" strokecolor="#575757">
                <v:path arrowok="t"/>
              </v:shape>
            </v:group>
            <v:group style="position:absolute;left:1512;top:12945;width:823;height:2" coordorigin="1512,12945" coordsize="823,2">
              <v:shape style="position:absolute;left:1512;top:12945;width:823;height:2" coordorigin="1512,12945" coordsize="823,0" path="m1512,12945l2335,12945e" filled="f" stroked="t" strokeweight="1.435304pt" strokecolor="#545454">
                <v:path arrowok="t"/>
              </v:shape>
            </v:group>
            <v:group style="position:absolute;left:2258;top:12955;width:6210;height:2" coordorigin="2258,12955" coordsize="6210,2">
              <v:shape style="position:absolute;left:2258;top:12955;width:6210;height:2" coordorigin="2258,12955" coordsize="6210,0" path="m2258,12955l8468,12955e" filled="f" stroked="t" strokeweight=".956869pt" strokecolor="#3B3B3B">
                <v:path arrowok="t"/>
              </v:shape>
            </v:group>
            <v:group style="position:absolute;left:8392;top:12950;width:1923;height:2" coordorigin="8392,12950" coordsize="1923,2">
              <v:shape style="position:absolute;left:8392;top:12950;width:1923;height:2" coordorigin="8392,12950" coordsize="1923,0" path="m8392,12950l10315,12950e" filled="f" stroked="t" strokeweight=".956869pt" strokecolor="#181818">
                <v:path arrowok="t"/>
              </v:shape>
            </v:group>
            <v:group style="position:absolute;left:2277;top:12902;width:2;height:700" coordorigin="2277,12902" coordsize="2,700">
              <v:shape style="position:absolute;left:2277;top:12902;width:2;height:700" coordorigin="2277,12902" coordsize="0,700" path="m2277,13602l2277,12902e" filled="f" stroked="t" strokeweight=".956869pt" strokecolor="#2B2B2B">
                <v:path arrowok="t"/>
              </v:shape>
            </v:group>
            <v:group style="position:absolute;left:1550;top:13151;width:2;height:211" coordorigin="1550,13151" coordsize="2,211">
              <v:shape style="position:absolute;left:1550;top:13151;width:2;height:211" coordorigin="1550,13151" coordsize="0,211" path="m1550,13362l1550,13151e" filled="f" stroked="t" strokeweight=".478435pt" strokecolor="#000000">
                <v:path arrowok="t"/>
              </v:shape>
            </v:group>
            <v:group style="position:absolute;left:804;top:13544;width:785;height:2" coordorigin="804,13544" coordsize="785,2">
              <v:shape style="position:absolute;left:804;top:13544;width:785;height:2" coordorigin="804,13544" coordsize="785,0" path="m804,13544l1588,13544e" filled="f" stroked="t" strokeweight=".956869pt" strokecolor="#343434">
                <v:path arrowok="t"/>
              </v:shape>
            </v:group>
            <v:group style="position:absolute;left:1550;top:13353;width:2;height:220" coordorigin="1550,13353" coordsize="2,220">
              <v:shape style="position:absolute;left:1550;top:13353;width:2;height:220" coordorigin="1550,13353" coordsize="0,220" path="m1550,13573l1550,13353e" filled="f" stroked="t" strokeweight=".478435pt" strokecolor="#575757">
                <v:path arrowok="t"/>
              </v:shape>
            </v:group>
            <v:group style="position:absolute;left:1483;top:13539;width:1483;height:2" coordorigin="1483,13539" coordsize="1483,2">
              <v:shape style="position:absolute;left:1483;top:13539;width:1483;height:2" coordorigin="1483,13539" coordsize="1483,0" path="m1483,13539l2966,13539e" filled="f" stroked="t" strokeweight="1.435304pt" strokecolor="#4F4F4F">
                <v:path arrowok="t"/>
              </v:shape>
            </v:group>
            <v:group style="position:absolute;left:2258;top:13544;width:8057;height:2" coordorigin="2258,13544" coordsize="8057,2">
              <v:shape style="position:absolute;left:2258;top:13544;width:8057;height:2" coordorigin="2258,13544" coordsize="8057,0" path="m2258,13544l10315,13544e" filled="f" stroked="t" strokeweight=".956869pt" strokecolor="#282828">
                <v:path arrowok="t"/>
              </v:shape>
            </v:group>
            <v:group style="position:absolute;left:804;top:13966;width:1531;height:2" coordorigin="804,13966" coordsize="1531,2">
              <v:shape style="position:absolute;left:804;top:13966;width:1531;height:2" coordorigin="804,13966" coordsize="1531,0" path="m804,13966l2335,13966e" filled="f" stroked="t" strokeweight=".956869pt" strokecolor="#383838">
                <v:path arrowok="t"/>
              </v:shape>
            </v:group>
            <v:group style="position:absolute;left:1550;top:13554;width:2;height:844" coordorigin="1550,13554" coordsize="2,844">
              <v:shape style="position:absolute;left:1550;top:13554;width:2;height:844" coordorigin="1550,13554" coordsize="0,844" path="m1550,14397l1550,13554e" filled="f" stroked="t" strokeweight=".478435pt" strokecolor="#444444">
                <v:path arrowok="t"/>
              </v:shape>
            </v:group>
            <v:group style="position:absolute;left:2273;top:13525;width:2;height:901" coordorigin="2273,13525" coordsize="2,901">
              <v:shape style="position:absolute;left:2273;top:13525;width:2;height:901" coordorigin="2273,13525" coordsize="0,901" path="m2273,14426l2273,13525e" filled="f" stroked="t" strokeweight="1.435304pt" strokecolor="#444444">
                <v:path arrowok="t"/>
              </v:shape>
            </v:group>
            <v:group style="position:absolute;left:2258;top:13971;width:6210;height:2" coordorigin="2258,13971" coordsize="6210,2">
              <v:shape style="position:absolute;left:2258;top:13971;width:6210;height:2" coordorigin="2258,13971" coordsize="6210,0" path="m2258,13971l8468,13971e" filled="f" stroked="t" strokeweight="1.435304pt" strokecolor="#4B4B4B">
                <v:path arrowok="t"/>
              </v:shape>
            </v:group>
            <v:group style="position:absolute;left:8392;top:13971;width:1301;height:2" coordorigin="8392,13971" coordsize="1301,2">
              <v:shape style="position:absolute;left:8392;top:13971;width:1301;height:2" coordorigin="8392,13971" coordsize="1301,0" path="m8392,13971l9693,13971e" filled="f" stroked="t" strokeweight=".956869pt" strokecolor="#383838">
                <v:path arrowok="t"/>
              </v:shape>
            </v:group>
            <v:group style="position:absolute;left:9626;top:13966;width:689;height:2" coordorigin="9626,13966" coordsize="689,2">
              <v:shape style="position:absolute;left:9626;top:13966;width:689;height:2" coordorigin="9626,13966" coordsize="689,0" path="m9626,13966l10315,13966e" filled="f" stroked="t" strokeweight=".956869pt" strokecolor="#0C0C0C">
                <v:path arrowok="t"/>
              </v:shape>
            </v:group>
            <v:group style="position:absolute;left:804;top:14388;width:785;height:2" coordorigin="804,14388" coordsize="785,2">
              <v:shape style="position:absolute;left:804;top:14388;width:785;height:2" coordorigin="804,14388" coordsize="785,0" path="m804,14388l1588,14388e" filled="f" stroked="t" strokeweight=".956869pt" strokecolor="#2F2F2F">
                <v:path arrowok="t"/>
              </v:shape>
            </v:group>
            <v:group style="position:absolute;left:1512;top:14388;width:6956;height:2" coordorigin="1512,14388" coordsize="6956,2">
              <v:shape style="position:absolute;left:1512;top:14388;width:6956;height:2" coordorigin="1512,14388" coordsize="6956,0" path="m1512,14388l8468,14388e" filled="f" stroked="t" strokeweight="1.435304pt" strokecolor="#4B4B4B">
                <v:path arrowok="t"/>
              </v:shape>
            </v:group>
            <v:group style="position:absolute;left:9626;top:14388;width:689;height:2" coordorigin="9626,14388" coordsize="689,2">
              <v:shape style="position:absolute;left:9626;top:14388;width:689;height:2" coordorigin="9626,14388" coordsize="689,0" path="m9626,14388l10315,14388e" filled="f" stroked="t" strokeweight=".956869pt" strokecolor="#080808">
                <v:path arrowok="t"/>
              </v:shape>
            </v:group>
            <v:group style="position:absolute;left:8392;top:14388;width:1301;height:2" coordorigin="8392,14388" coordsize="1301,2">
              <v:shape style="position:absolute;left:8392;top:14388;width:1301;height:2" coordorigin="8392,14388" coordsize="1301,0" path="m8392,14388l9693,14388e" filled="f" stroked="t" strokeweight=".956869pt" strokecolor="#2F2F2F">
                <v:path arrowok="t"/>
              </v:shape>
            </v:group>
            <v:group style="position:absolute;left:804;top:14814;width:9511;height:2" coordorigin="804,14814" coordsize="9511,2">
              <v:shape style="position:absolute;left:804;top:14814;width:9511;height:2" coordorigin="804,14814" coordsize="9511,0" path="m804,14814l10315,14814e" filled="f" stroked="t" strokeweight=".956869pt" strokecolor="#444444">
                <v:path arrowok="t"/>
              </v:shape>
            </v:group>
            <v:group style="position:absolute;left:1550;top:14369;width:2;height:460" coordorigin="1550,14369" coordsize="2,460">
              <v:shape style="position:absolute;left:1550;top:14369;width:2;height:460" coordorigin="1550,14369" coordsize="0,460" path="m1550,14829l1550,14369e" filled="f" stroked="t" strokeweight=".478435pt" strokecolor="#2F2F2F">
                <v:path arrowok="t"/>
              </v:shape>
            </v:group>
            <v:group style="position:absolute;left:2268;top:14340;width:2;height:479" coordorigin="2268,14340" coordsize="2,479">
              <v:shape style="position:absolute;left:2268;top:14340;width:2;height:479" coordorigin="2268,14340" coordsize="0,479" path="m2268,14819l2268,14340e" filled="f" stroked="t" strokeweight=".956869pt" strokecolor="#1C1C1C">
                <v:path arrowok="t"/>
              </v:shape>
            </v:group>
            <v:group style="position:absolute;left:8637;top:14642;width:68;height:82" coordorigin="8637,14642" coordsize="68,82">
              <v:shape style="position:absolute;left:8637;top:14642;width:68;height:82" coordorigin="8637,14642" coordsize="68,82" path="m8671,14724l8671,14642e" filled="f" stroked="t" strokeweight="3.47662pt" strokecolor="#EFEFEF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064" w:right="-20"/>
        <w:jc w:val="left"/>
        <w:tabs>
          <w:tab w:pos="1760" w:val="left"/>
          <w:tab w:pos="4240" w:val="left"/>
          <w:tab w:pos="7280" w:val="left"/>
          <w:tab w:pos="91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67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-112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-100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90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7"/>
          <w:position w:val="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223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.063099pt;margin-top:6.929793pt;width:58.389112pt;height:9.5pt;mso-position-horizontal-relative:page;mso-position-vertical-relative:paragraph;z-index:-2151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>4308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77"/>
                      <w:position w:val="1"/>
                    </w:rPr>
                    <w:t>470000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5"/>
        </w:rPr>
        <w:t>WIJ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5"/>
          <w:w w:val="10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8C8C8E"/>
          <w:spacing w:val="-6"/>
          <w:w w:val="105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5"/>
        </w:rPr>
        <w:t>IHO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8"/>
        </w:rPr>
        <w:t>OClfrYPAlbE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6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COUI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JAJIHA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3" w:lineRule="exact"/>
        <w:ind w:left="222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3AWTHT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(4309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4646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4"/>
        </w:rPr>
        <w:t>4313)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4" w:after="0" w:line="240" w:lineRule="auto"/>
        <w:ind w:left="223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-8"/>
          <w:w w:val="97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7"/>
        </w:rPr>
        <w:t>AB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8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79"/>
        </w:rPr>
        <w:t>113</w:t>
      </w:r>
      <w:r>
        <w:rPr>
          <w:rFonts w:ascii="Arial" w:hAnsi="Arial" w:cs="Arial" w:eastAsia="Arial"/>
          <w:sz w:val="16"/>
          <w:szCs w:val="16"/>
          <w:color w:val="4F4F4F"/>
          <w:spacing w:val="-1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COUHJAJJHO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3"/>
        </w:rPr>
        <w:t>OCHrYPAlbA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901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9"/>
        </w:rPr>
        <w:t>4309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9"/>
        </w:rPr>
        <w:t>471000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58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1"/>
          <w:w w:val="106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6"/>
        </w:rPr>
        <w:t>OPrAHU3AUJIJ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11"/>
          <w:w w:val="10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OSABE3HO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4"/>
        </w:rPr>
        <w:t>COUlUAJIHOf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9" w:lineRule="exact"/>
        <w:ind w:left="222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OCHTYPAlbA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3"/>
        </w:rPr>
        <w:t>(OA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5"/>
          <w:w w:val="7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4"/>
          <w:w w:val="100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8"/>
        </w:rPr>
        <w:t>AO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8"/>
          <w:w w:val="6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1"/>
        </w:rPr>
        <w:t>4312)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40" w:lineRule="auto"/>
        <w:ind w:left="222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106232pt;margin-top:7.109103pt;width:58.867547pt;height:9.5pt;mso-position-horizontal-relative:page;mso-position-vertical-relative:paragraph;z-index:-2151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100"/>
                      <w:position w:val="1"/>
                    </w:rPr>
                    <w:t>4310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77"/>
                      <w:position w:val="1"/>
                    </w:rPr>
                    <w:t>471100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6"/>
        </w:rPr>
        <w:t>ITpaea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1"/>
          <w:w w:val="8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00"/>
        </w:rPr>
        <w:t>11J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9"/>
        </w:rPr>
        <w:t>cou11januo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0"/>
        </w:rPr>
        <w:t>ocHrypaH&gt;a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2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0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ncnnal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</w:rPr>
        <w:t>yjy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21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Henocpe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lH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5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4"/>
        </w:rPr>
        <w:t>l0MBiiiiHCTBIIM8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221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106232pt;margin-top:7.109102pt;width:58.389108pt;height:9.5pt;mso-position-horizontal-relative:page;mso-position-vertical-relative:paragraph;z-index:-2151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77"/>
                      <w:position w:val="1"/>
                    </w:rPr>
                    <w:t>4311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-83"/>
                      <w:w w:val="77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77"/>
                      <w:position w:val="1"/>
                    </w:rPr>
                    <w:t>471200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npaaa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4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</w:rPr>
        <w:t>couujanuo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ocltrypaH.a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24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1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1tcnnaliyjy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21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HenocpeliH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16"/>
          <w:w w:val="85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5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5"/>
        </w:rPr>
        <w:t>'JKaounMa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2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ycnyra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62" w:lineRule="auto"/>
        <w:ind w:left="2203" w:right="431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627796pt;margin-top:7.109042pt;width:59.073112pt;height:9.5pt;mso-position-horizontal-relative:page;mso-position-vertical-relative:paragraph;z-index:-2151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>4312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79"/>
                      <w:position w:val="1"/>
                    </w:rPr>
                    <w:t>471900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Tpauc&lt;!Jep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npynt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opraHII3auujaMa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9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o6ase3Ho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32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cou11jrumor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2"/>
        </w:rPr>
        <w:t>ocnrypatba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2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8"/>
          <w:w w:val="92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2"/>
        </w:rPr>
        <w:t>nonpltHoce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9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oc11rypme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40" w:lineRule="auto"/>
        <w:ind w:left="220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149361pt;margin-top:6.744198pt;width:58.867547pt;height:9.5pt;mso-position-horizontal-relative:page;mso-position-vertical-relative:paragraph;z-index:-2151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>4313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77"/>
                      <w:position w:val="1"/>
                    </w:rPr>
                    <w:t>472000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2"/>
        </w:rPr>
        <w:t>HAKHA)J.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COUUJAJ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5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7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4"/>
          <w:w w:val="96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9"/>
        </w:rPr>
        <w:t>THT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79"/>
        </w:rPr>
        <w:t>113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203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SYU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1"/>
        </w:rPr>
        <w:t>o.lt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7"/>
          <w:w w:val="8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4314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4"/>
        </w:rPr>
        <w:t>4322)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40" w:lineRule="auto"/>
        <w:ind w:left="863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>4314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79"/>
        </w:rPr>
        <w:t>472100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59"/>
          <w:w w:val="7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2"/>
        </w:rPr>
        <w:t>Hrumane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9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2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6"/>
        </w:rPr>
        <w:t>CJIY'Iaj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7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7"/>
        </w:rPr>
        <w:t>6onecr1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7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0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3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4"/>
          <w:w w:val="6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8"/>
        </w:rPr>
        <w:t>IIHB3JIIIJ1IIOCTII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11" w:lineRule="exact"/>
        <w:ind w:left="863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1"/>
          <w:position w:val="1"/>
        </w:rPr>
        <w:t>4315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-83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1"/>
          <w:position w:val="1"/>
        </w:rPr>
        <w:t>472200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52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3"/>
          <w:position w:val="1"/>
        </w:rPr>
        <w:t>HaKI!3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4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3"/>
          <w:position w:val="1"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64"/>
          <w:position w:val="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3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9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3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8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0"/>
          <w:position w:val="1"/>
        </w:rPr>
        <w:t>nOpQ)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0"/>
          <w:position w:val="1"/>
        </w:rPr>
        <w:t>liiJbCK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0"/>
          <w:position w:val="1"/>
        </w:rPr>
        <w:t>OACyCTBO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53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>4316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79"/>
          <w:position w:val="1"/>
        </w:rPr>
        <w:t>472300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68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5"/>
          <w:position w:val="1"/>
        </w:rPr>
        <w:t>Hatmane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4"/>
          <w:position w:val="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2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5"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6"/>
          <w:w w:val="95"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57"/>
          <w:position w:val="1"/>
        </w:rPr>
        <w:t>.11CUY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73"/>
          <w:position w:val="1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14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3"/>
          <w:position w:val="1"/>
        </w:rPr>
        <w:t>nopo.1111UY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44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>4317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646464"/>
          <w:spacing w:val="0"/>
          <w:w w:val="80"/>
          <w:position w:val="1"/>
        </w:rPr>
        <w:t>472400</w:t>
      </w:r>
      <w:r>
        <w:rPr>
          <w:rFonts w:ascii="Courier New" w:hAnsi="Courier New" w:cs="Courier New" w:eastAsia="Courier New"/>
          <w:sz w:val="19"/>
          <w:szCs w:val="19"/>
          <w:color w:val="646464"/>
          <w:spacing w:val="6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6"/>
          <w:position w:val="1"/>
        </w:rPr>
        <w:t>Haxuane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64"/>
          <w:position w:val="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4"/>
          <w:w w:val="6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2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5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0"/>
          <w:position w:val="1"/>
        </w:rPr>
        <w:t>CJl}"'aj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5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0"/>
          <w:position w:val="1"/>
        </w:rPr>
        <w:t>HeJanocneHOCTII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44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-32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646464"/>
          <w:spacing w:val="-11"/>
          <w:w w:val="99"/>
          <w:position w:val="1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7"/>
          <w:position w:val="1"/>
        </w:rPr>
        <w:t>18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79"/>
          <w:position w:val="1"/>
        </w:rPr>
        <w:t>472500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59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1"/>
        </w:rPr>
        <w:t>Ctapocue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55"/>
          <w:position w:val="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0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0"/>
          <w:position w:val="1"/>
        </w:rPr>
        <w:t>noponii'JHe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4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0"/>
          <w:position w:val="1"/>
        </w:rPr>
        <w:t>ne11311je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9"/>
          <w:position w:val="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6"/>
          <w:w w:val="69"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0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4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>4319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0"/>
          <w:position w:val="1"/>
        </w:rPr>
        <w:t>472600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6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7"/>
          <w:position w:val="1"/>
        </w:rPr>
        <w:t>HaKIIane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64"/>
          <w:position w:val="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4"/>
          <w:w w:val="6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0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3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1"/>
          <w:position w:val="1"/>
        </w:rPr>
        <w:t>CJl}"'aj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2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7"/>
          <w:position w:val="1"/>
        </w:rPr>
        <w:t>tpnt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4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>4320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79"/>
          <w:position w:val="1"/>
        </w:rPr>
        <w:t>472700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68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2"/>
          <w:position w:val="1"/>
        </w:rPr>
        <w:t>HaKH3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2"/>
          <w:position w:val="1"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4"/>
          <w:position w:val="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2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0"/>
          <w:position w:val="1"/>
        </w:rPr>
        <w:t>38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3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0"/>
          <w:position w:val="1"/>
        </w:rPr>
        <w:t>o6pa30B81be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8"/>
          <w:w w:val="80"/>
          <w:position w:val="1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80"/>
          <w:position w:val="1"/>
        </w:rPr>
        <w:t>"'Y.JllYPY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80"/>
          <w:position w:val="1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0"/>
          <w:position w:val="1"/>
        </w:rPr>
        <w:t>H8)"'')'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4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0"/>
          <w:position w:val="1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4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0"/>
          <w:position w:val="1"/>
        </w:rPr>
        <w:t>CDOJlT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25" w:right="-20"/>
        <w:jc w:val="left"/>
        <w:tabs>
          <w:tab w:pos="146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0"/>
          <w:position w:val="1"/>
        </w:rPr>
        <w:t>4321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-87"/>
          <w:w w:val="8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0"/>
          <w:position w:val="1"/>
        </w:rPr>
        <w:t>472800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51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6"/>
          <w:position w:val="1"/>
        </w:rPr>
        <w:t>Haxuane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69"/>
          <w:position w:val="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2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3"/>
          <w:position w:val="1"/>
        </w:rPr>
        <w:t>38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3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66"/>
          <w:position w:val="1"/>
        </w:rPr>
        <w:t>CTaHOB31be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8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6"/>
          <w:position w:val="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"/>
          <w:w w:val="66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105"/>
          <w:position w:val="1"/>
        </w:rPr>
        <w:t>JKHBOT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25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>4322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646464"/>
          <w:spacing w:val="0"/>
          <w:w w:val="79"/>
          <w:position w:val="1"/>
        </w:rPr>
        <w:t>472900</w:t>
      </w:r>
      <w:r>
        <w:rPr>
          <w:rFonts w:ascii="Courier New" w:hAnsi="Courier New" w:cs="Courier New" w:eastAsia="Courier New"/>
          <w:sz w:val="19"/>
          <w:szCs w:val="19"/>
          <w:color w:val="646464"/>
          <w:spacing w:val="59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1"/>
        </w:rPr>
        <w:t>Octane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7"/>
          <w:position w:val="1"/>
        </w:rPr>
        <w:t>HaKuane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4"/>
          <w:position w:val="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1"/>
        </w:rPr>
        <w:t>6yueTa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216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235622pt;margin-top:5.979793pt;width:462.903912pt;height:9.979279pt;mso-position-horizontal-relative:page;mso-position-vertical-relative:paragraph;z-index:-2150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40" w:val="left"/>
                      <w:tab w:pos="7220" w:val="left"/>
                      <w:tab w:pos="906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81"/>
                      <w:position w:val="1"/>
                    </w:rPr>
                    <w:t>4323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-83"/>
                      <w:w w:val="81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81"/>
                      <w:position w:val="1"/>
                    </w:rPr>
                    <w:t>480000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100"/>
                      <w:position w:val="1"/>
                    </w:rPr>
                    <w:t>35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82"/>
                      <w:position w:val="2"/>
                    </w:rPr>
                    <w:t>41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OCTAJD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3"/>
        </w:rPr>
        <w:t>CXOAli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3" w:lineRule="exact"/>
        <w:ind w:left="215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(4324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4646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4327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4646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  <w:t>433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4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464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4333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4646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4336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4F4F4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-13"/>
          <w:w w:val="114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6"/>
        </w:rPr>
        <w:t>338)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4" w:after="0" w:line="247" w:lineRule="exact"/>
        <w:ind w:left="825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16"/>
          <w:position w:val="-6"/>
        </w:rPr>
        <w:t>4324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-37"/>
          <w:w w:val="116"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16"/>
          <w:position w:val="-6"/>
        </w:rPr>
        <w:t>481000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16"/>
          <w:position w:val="-6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36"/>
          <w:w w:val="116"/>
          <w:position w:val="-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3"/>
          <w:position w:val="3"/>
        </w:rPr>
        <w:t>.LJ.O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5"/>
          <w:w w:val="73"/>
          <w:position w:val="3"/>
        </w:rPr>
        <w:t>T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88"/>
          <w:position w:val="3"/>
        </w:rPr>
        <w:t>Al.UIJE</w:t>
      </w:r>
      <w:r>
        <w:rPr>
          <w:rFonts w:ascii="Arial" w:hAnsi="Arial" w:cs="Arial" w:eastAsia="Arial"/>
          <w:sz w:val="18"/>
          <w:szCs w:val="18"/>
          <w:color w:val="3B3B3B"/>
          <w:spacing w:val="-32"/>
          <w:w w:val="100"/>
          <w:position w:val="3"/>
        </w:rPr>
        <w:t> </w:t>
      </w:r>
      <w:r>
        <w:rPr>
          <w:rFonts w:ascii="Arial" w:hAnsi="Arial" w:cs="Arial" w:eastAsia="Arial"/>
          <w:sz w:val="15"/>
          <w:szCs w:val="15"/>
          <w:color w:val="4F4F4F"/>
          <w:spacing w:val="0"/>
          <w:w w:val="94"/>
          <w:position w:val="3"/>
        </w:rPr>
        <w:t>HEBJIA.L1,HHH</w:t>
      </w:r>
      <w:r>
        <w:rPr>
          <w:rFonts w:ascii="Arial" w:hAnsi="Arial" w:cs="Arial" w:eastAsia="Arial"/>
          <w:sz w:val="15"/>
          <w:szCs w:val="15"/>
          <w:color w:val="4F4F4F"/>
          <w:spacing w:val="0"/>
          <w:w w:val="94"/>
          <w:position w:val="3"/>
        </w:rPr>
        <w:t>M</w:t>
      </w:r>
      <w:r>
        <w:rPr>
          <w:rFonts w:ascii="Arial" w:hAnsi="Arial" w:cs="Arial" w:eastAsia="Arial"/>
          <w:sz w:val="15"/>
          <w:szCs w:val="15"/>
          <w:color w:val="4F4F4F"/>
          <w:spacing w:val="-10"/>
          <w:w w:val="94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  <w:position w:val="3"/>
        </w:rPr>
        <w:t>OPr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3"/>
        </w:rPr>
        <w:t>AHH3AIJ,U.JAMA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216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7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  <w:position w:val="1"/>
        </w:rPr>
        <w:t>4325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7"/>
          <w:szCs w:val="17"/>
          <w:color w:val="646464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7"/>
          <w:position w:val="1"/>
        </w:rPr>
        <w:t>4326)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left="215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235622pt;margin-top:7.509072pt;width:59.073112pt;height:9.5pt;mso-position-horizontal-relative:page;mso-position-vertical-relative:paragraph;z-index:-21514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81"/>
                      <w:position w:val="1"/>
                    </w:rPr>
                    <w:t>4325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-83"/>
                      <w:w w:val="81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81"/>
                      <w:position w:val="1"/>
                    </w:rPr>
                    <w:t>481100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8"/>
        </w:rPr>
        <w:t>.Ll.OTauuje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uenpoqniTHII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opraHIIJaUI!jaMa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4"/>
        </w:rPr>
        <w:t>Koje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6"/>
        </w:rPr>
        <w:t>npy-n--ajy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16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1"/>
        </w:rPr>
        <w:t>OOMOil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"/>
          <w:w w:val="7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1"/>
        </w:rPr>
        <w:t>AOM8liiiHCT811M8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40" w:lineRule="auto"/>
        <w:ind w:left="825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69"/>
        </w:rPr>
        <w:t>4326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-19"/>
          <w:w w:val="69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69"/>
        </w:rPr>
        <w:t>481900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69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60"/>
          <w:w w:val="6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9"/>
        </w:rPr>
        <w:t>.LJ.OTaUIIje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"/>
          <w:w w:val="6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7"/>
        </w:rPr>
        <w:t>OCTanii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1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7"/>
        </w:rPr>
        <w:t>uenp0$11THII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24"/>
          <w:w w:val="7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72"/>
        </w:rPr>
        <w:t>lfHCTHT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73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72"/>
        </w:rPr>
        <w:t>'UHj8M8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74" w:lineRule="exact"/>
        <w:ind w:left="825" w:right="-20"/>
        <w:jc w:val="left"/>
        <w:tabs>
          <w:tab w:pos="1460" w:val="left"/>
          <w:tab w:pos="8040" w:val="left"/>
          <w:tab w:pos="99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group style="position:absolute;margin-left:12.931904pt;margin-top:7.466692pt;width:5.4325pt;height:27.596925pt;mso-position-horizontal-relative:page;mso-position-vertical-relative:paragraph;z-index:-21523" coordorigin="259,149" coordsize="109,552">
            <v:shape style="position:absolute;left:259;top:149;width:109;height:552" coordorigin="259,149" coordsize="109,552" path="m259,149l367,149,367,701,259,701,259,149e" filled="t" fillcolor="#EFEFE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6.738022pt;margin-top:11.719147pt;width:18.722326pt;height:7.5pt;mso-position-horizontal-relative:page;mso-position-vertical-relative:paragraph;z-index:-21520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3B3B3B"/>
                      <w:spacing w:val="0"/>
                      <w:w w:val="107"/>
                    </w:rPr>
                    <w:t>4330)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81"/>
          <w:position w:val="-4"/>
        </w:rPr>
        <w:t>4327</w:t>
      </w:r>
      <w:r>
        <w:rPr>
          <w:rFonts w:ascii="Courier New" w:hAnsi="Courier New" w:cs="Courier New" w:eastAsia="Courier New"/>
          <w:sz w:val="19"/>
          <w:szCs w:val="19"/>
          <w:color w:val="2A2A2B"/>
          <w:spacing w:val="-83"/>
          <w:w w:val="81"/>
          <w:position w:val="-4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100"/>
          <w:position w:val="-4"/>
        </w:rPr>
        <w:tab/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81"/>
          <w:position w:val="-4"/>
        </w:rPr>
        <w:t>482000</w:t>
      </w:r>
      <w:r>
        <w:rPr>
          <w:rFonts w:ascii="Courier New" w:hAnsi="Courier New" w:cs="Courier New" w:eastAsia="Courier New"/>
          <w:sz w:val="19"/>
          <w:szCs w:val="19"/>
          <w:color w:val="2A2A2B"/>
          <w:spacing w:val="52"/>
          <w:w w:val="81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7"/>
        </w:rPr>
        <w:t>OOPE3H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7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3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7"/>
        </w:rPr>
        <w:t>OSABE3HE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3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7"/>
        </w:rPr>
        <w:t>TAKCE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9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7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2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7"/>
          <w:position w:val="7"/>
        </w:rPr>
        <w:t>KA3H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7"/>
          <w:position w:val="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7"/>
          <w:w w:val="97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73"/>
          <w:position w:val="7"/>
        </w:rPr>
        <w:t>(OA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5"/>
          <w:w w:val="73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0"/>
          <w:w w:val="100"/>
          <w:position w:val="7"/>
        </w:rPr>
        <w:t>4328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-5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7"/>
        </w:rPr>
        <w:t>no</w:t>
        <w:tab/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7"/>
        </w:rPr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-4"/>
        </w:rPr>
        <w:t>35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-4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-4"/>
        </w:rPr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100"/>
          <w:position w:val="-3"/>
        </w:rPr>
        <w:t>41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367" w:lineRule="exact"/>
        <w:ind w:left="126" w:right="-20"/>
        <w:jc w:val="left"/>
        <w:tabs>
          <w:tab w:pos="800" w:val="left"/>
          <w:tab w:pos="1440" w:val="left"/>
          <w:tab w:pos="81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CACAC8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41"/>
          <w:szCs w:val="41"/>
          <w:color w:val="CACAC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CACAC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>4328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A2A2B"/>
          <w:spacing w:val="-26"/>
          <w:w w:val="107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0"/>
          <w:position w:val="1"/>
        </w:rPr>
        <w:t>82100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3"/>
          <w:position w:val="1"/>
        </w:rPr>
        <w:t>Ocran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3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9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1"/>
        </w:rPr>
        <w:t>nopeJH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6"/>
          <w:position w:val="0"/>
        </w:rPr>
        <w:t>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left="815" w:right="-20"/>
        <w:jc w:val="left"/>
        <w:tabs>
          <w:tab w:pos="1440" w:val="left"/>
          <w:tab w:pos="8040" w:val="left"/>
          <w:tab w:pos="99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2"/>
        </w:rPr>
        <w:t>4329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-88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  <w:position w:val="3"/>
        </w:rPr>
        <w:t>482200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52"/>
          <w:w w:val="81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7"/>
          <w:position w:val="3"/>
        </w:rPr>
        <w:t>06aBCJHe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3"/>
        </w:rPr>
        <w:t>taKce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2"/>
          <w:position w:val="2"/>
        </w:rPr>
        <w:t>29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-91"/>
          <w:w w:val="82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82"/>
          <w:position w:val="3"/>
        </w:rPr>
        <w:t>41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5" w:right="-20"/>
        <w:jc w:val="left"/>
        <w:tabs>
          <w:tab w:pos="144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78"/>
          <w:position w:val="1"/>
        </w:rPr>
        <w:t>4330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-66"/>
          <w:w w:val="78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8"/>
          <w:position w:val="2"/>
        </w:rPr>
        <w:t>482300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86"/>
          <w:w w:val="78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8"/>
          <w:position w:val="2"/>
        </w:rPr>
        <w:t>HOB'IBHe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3"/>
          <w:w w:val="78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8"/>
          <w:position w:val="2"/>
        </w:rPr>
        <w:t>Ka3He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4"/>
          <w:w w:val="78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8"/>
          <w:position w:val="2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20"/>
          <w:w w:val="78"/>
          <w:position w:val="2"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4"/>
          <w:position w:val="2"/>
        </w:rPr>
        <w:t>DCHanH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4" w:after="0" w:line="250" w:lineRule="auto"/>
        <w:ind w:left="2155" w:right="4789" w:firstLine="-1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.278755pt;margin-top:5.959073pt;width:59.415108pt;height:9.5pt;mso-position-horizontal-relative:page;mso-position-vertical-relative:paragraph;z-index:-21513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81"/>
                      <w:position w:val="1"/>
                    </w:rPr>
                    <w:t>4331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-83"/>
                      <w:w w:val="81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81"/>
                      <w:position w:val="1"/>
                    </w:rPr>
                    <w:t>483000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HOBliAHE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KA3H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8"/>
        </w:rPr>
        <w:t>llEHA.JU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3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7"/>
          <w:w w:val="13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3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-24"/>
          <w:w w:val="13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1"/>
        </w:rPr>
        <w:t>PEWEILY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3"/>
        </w:rPr>
        <w:t>CY.l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3"/>
        </w:rPr>
        <w:t>OB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6"/>
        </w:rPr>
        <w:t>(4332)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0" w:after="0" w:line="223" w:lineRule="exact"/>
        <w:ind w:left="806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2"/>
          <w:position w:val="1"/>
        </w:rPr>
        <w:t>4332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-89"/>
          <w:w w:val="82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2"/>
          <w:position w:val="2"/>
        </w:rPr>
        <w:t>483100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44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2"/>
          <w:position w:val="2"/>
        </w:rPr>
        <w:t>Hoa&lt;Jaue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29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2"/>
          <w:position w:val="2"/>
        </w:rPr>
        <w:t>Ka3He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7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0"/>
          <w:w w:val="91"/>
          <w:position w:val="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-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7"/>
          <w:position w:val="2"/>
        </w:rPr>
        <w:t>neuan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7"/>
          <w:position w:val="2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"/>
          <w:w w:val="97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2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8"/>
          <w:position w:val="2"/>
        </w:rPr>
        <w:t>peweH.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8"/>
          <w:position w:val="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"/>
          <w:w w:val="88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2"/>
        </w:rPr>
        <w:t>cynoaa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214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1.467949pt;margin-top:5.105387pt;width:5.63784pt;height:25.784181pt;mso-position-horizontal-relative:page;mso-position-vertical-relative:paragraph;z-index:-21522" coordorigin="229,102" coordsize="113,516">
            <v:shape style="position:absolute;left:229;top:102;width:113;height:516" coordorigin="229,102" coordsize="113,516" path="m229,102l342,102,342,618,229,618,229,102e" filled="t" fillcolor="#EFEFE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4F4F4F"/>
          <w:spacing w:val="0"/>
          <w:w w:val="100"/>
        </w:rPr>
        <w:t>HAKHA,li,A</w:t>
      </w:r>
      <w:r>
        <w:rPr>
          <w:rFonts w:ascii="Arial" w:hAnsi="Arial" w:cs="Arial" w:eastAsia="Arial"/>
          <w:sz w:val="15"/>
          <w:szCs w:val="15"/>
          <w:color w:val="4F4F4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WTETE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llO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3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PE.l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0"/>
          <w:w w:val="100"/>
        </w:rPr>
        <w:t>HJIH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6"/>
        </w:rPr>
        <w:t>WT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0"/>
          <w:w w:val="10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1"/>
        </w:rPr>
        <w:t>TY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192" w:lineRule="exact"/>
        <w:ind w:left="2136" w:right="4419" w:firstLine="-133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1.975035pt;margin-top:35.396523pt;width:5.4325pt;height:27.596925pt;mso-position-horizontal-relative:page;mso-position-vertical-relative:paragraph;z-index:-21521" coordorigin="240,708" coordsize="109,552">
            <v:shape style="position:absolute;left:240;top:708;width:109;height:552" coordorigin="240,708" coordsize="109,552" path="m240,708l348,708,348,1260,240,1260,240,708e" filled="t" fillcolor="#EFEFE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80032pt;margin-top:25.761972pt;width:59.415112pt;height:9.5pt;mso-position-horizontal-relative:page;mso-position-vertical-relative:paragraph;z-index:-21512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-36"/>
                      <w:w w:val="134"/>
                      <w:position w:val="1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83"/>
                      <w:position w:val="1"/>
                    </w:rPr>
                    <w:t>334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80"/>
                      <w:position w:val="1"/>
                    </w:rPr>
                    <w:t>484100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353035pt;margin-top:.647229pt;width:5.63784pt;height:19.5pt;mso-position-horizontal-relative:page;mso-position-vertical-relative:paragraph;z-index:-21506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9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CACAC8"/>
                      <w:spacing w:val="0"/>
                      <w:w w:val="52"/>
                      <w:i/>
                    </w:rPr>
                    <w:t>1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A2A2B"/>
          <w:spacing w:val="-4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>333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0"/>
          <w:position w:val="1"/>
        </w:rPr>
        <w:t>484000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7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0"/>
        </w:rPr>
        <w:t>HACfAJI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8"/>
          <w:position w:val="0"/>
        </w:rPr>
        <w:t>YC.Il£.L1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8"/>
          <w:position w:val="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8"/>
          <w:position w:val="0"/>
        </w:rPr>
        <w:t>EJIEMEHTAPHH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8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5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15"/>
          <w:position w:val="0"/>
        </w:rPr>
        <w:t>HEnOr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-24"/>
          <w:w w:val="116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3"/>
          <w:position w:val="0"/>
        </w:rPr>
        <w:t>.LJ.A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6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6"/>
          <w:position w:val="0"/>
        </w:rPr>
        <w:t>H.Jil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7"/>
          <w:position w:val="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0"/>
          <w:position w:val="0"/>
        </w:rPr>
        <w:t>.LJ.PYrH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90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  <w:position w:val="0"/>
        </w:rPr>
        <w:t>nPH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-1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0"/>
        </w:rPr>
        <w:t>Oll:HH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  <w:position w:val="0"/>
        </w:rPr>
        <w:t>Y3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  <w:position w:val="0"/>
        </w:rPr>
        <w:t>OKA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  <w:position w:val="0"/>
        </w:rPr>
        <w:t>(4334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7"/>
          <w:szCs w:val="17"/>
          <w:color w:val="4F4F4F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4"/>
          <w:position w:val="0"/>
        </w:rPr>
        <w:t>4335)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5"/>
          <w:position w:val="0"/>
        </w:rPr>
        <w:t>HaKHana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0"/>
          <w:w w:val="85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100"/>
          <w:position w:val="0"/>
        </w:rPr>
        <w:t>UJTeTe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9"/>
          <w:position w:val="0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0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9"/>
          <w:position w:val="0"/>
        </w:rPr>
        <w:t>noape.11e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5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79"/>
          <w:position w:val="0"/>
        </w:rPr>
        <w:t>HJUJ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20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0"/>
        </w:rPr>
        <w:t>wrer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3"/>
          <w:position w:val="0"/>
        </w:rPr>
        <w:t>HaCTlUI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3"/>
          <w:position w:val="0"/>
        </w:rPr>
        <w:t>)'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4"/>
          <w:w w:val="7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5"/>
          <w:position w:val="0"/>
        </w:rPr>
        <w:t>ycne.11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5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0"/>
          <w:position w:val="0"/>
        </w:rPr>
        <w:t>eneMeHTapHH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0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6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  <w:position w:val="0"/>
        </w:rPr>
        <w:t>uenorona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796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353035pt;margin-top:.740032pt;width:5.4325pt;height:20.5pt;mso-position-horizontal-relative:page;mso-position-vertical-relative:paragraph;z-index:-21505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1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color w:val="CACAC8"/>
                      <w:spacing w:val="0"/>
                      <w:w w:val="5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3"/>
        </w:rPr>
        <w:t>4335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3"/>
        </w:rPr>
        <w:t>484200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46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3"/>
        </w:rPr>
        <w:t>HaKHana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24"/>
          <w:w w:val="8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100"/>
        </w:rPr>
        <w:t>UJTeTe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8"/>
        </w:rPr>
        <w:t>o.n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0"/>
          <w:w w:val="7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8"/>
        </w:rPr>
        <w:t>AttBJl&gt;B'In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50" w:lineRule="auto"/>
        <w:ind w:left="2136" w:right="3955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321884pt;margin-top:6.459072pt;width:59.284527pt;height:9.5pt;mso-position-horizontal-relative:page;mso-position-vertical-relative:paragraph;z-index:-2151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-32"/>
                      <w:w w:val="100"/>
                      <w:position w:val="1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100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-39"/>
                      <w:w w:val="100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100"/>
                      <w:position w:val="1"/>
                    </w:rPr>
                    <w:t>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-103"/>
                      <w:w w:val="100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85"/>
                      <w:position w:val="1"/>
                    </w:rPr>
                    <w:t>48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-34"/>
                      <w:w w:val="85"/>
                      <w:position w:val="1"/>
                    </w:rPr>
                    <w:t>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83"/>
                      <w:position w:val="1"/>
                    </w:rPr>
                    <w:t>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  <w:t>HAKHA,ll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3"/>
          <w:w w:val="100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TETE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3"/>
          <w:w w:val="143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llOBPE.l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0"/>
          <w:w w:val="100"/>
        </w:rPr>
        <w:t>HJIH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-1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TET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HAHETY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9"/>
        </w:rPr>
        <w:t>O.l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9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6"/>
          <w:w w:val="8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12"/>
        </w:rPr>
        <w:t>Cf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1"/>
          <w:w w:val="1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12"/>
        </w:rPr>
        <w:t>AH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20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3"/>
        </w:rPr>
        <w:t>JI.P)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3"/>
        </w:rPr>
        <w:t>KABHH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3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AHA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9"/>
          <w:w w:val="133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13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1"/>
          <w:w w:val="113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-16"/>
          <w:w w:val="135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10"/>
        </w:rPr>
        <w:t>7)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9" w:after="0" w:line="240" w:lineRule="auto"/>
        <w:ind w:left="212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321884pt;margin-top:7.209073pt;width:59.620677pt;height:9.5pt;mso-position-horizontal-relative:page;mso-position-vertical-relative:paragraph;z-index:-21510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>43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-33"/>
                      <w:w w:val="100"/>
                      <w:position w:val="1"/>
                    </w:rPr>
                    <w:t>3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100"/>
                      <w:position w:val="1"/>
                    </w:rPr>
                    <w:t>7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646464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82"/>
                      <w:position w:val="1"/>
                    </w:rPr>
                    <w:t>485100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9"/>
        </w:rPr>
        <w:t>HaKH8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9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9"/>
        </w:rPr>
        <w:t>lB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"/>
          <w:w w:val="7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100"/>
        </w:rPr>
        <w:t>UJTeTe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93"/>
        </w:rPr>
        <w:t>38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0"/>
        </w:rPr>
        <w:t>DOBpe.i!C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3"/>
          <w:w w:val="7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89"/>
        </w:rPr>
        <w:t>HJIII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12"/>
          <w:w w:val="89"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24"/>
        </w:rPr>
        <w:t>lilTeT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24"/>
        </w:rPr>
        <w:t>)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24"/>
        </w:rPr>
        <w:t>'</w:t>
      </w:r>
      <w:r>
        <w:rPr>
          <w:rFonts w:ascii="Arial" w:hAnsi="Arial" w:cs="Arial" w:eastAsia="Arial"/>
          <w:sz w:val="11"/>
          <w:szCs w:val="11"/>
          <w:color w:val="4F4F4F"/>
          <w:spacing w:val="-11"/>
          <w:w w:val="12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1"/>
        </w:rPr>
        <w:t>HBHei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2"/>
        </w:rPr>
        <w:t>)'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8"/>
        </w:rPr>
        <w:t>OJ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5"/>
          <w:w w:val="78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3"/>
        </w:rPr>
        <w:t>crpaue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12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2"/>
        </w:rPr>
        <w:t>JIPlKaBHH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72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3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</w:rPr>
        <w:t>OpraHa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12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88"/>
        </w:rPr>
        <w:t>PACXO.Ll.l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88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KOJl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2"/>
        </w:rPr>
        <w:t>&lt;l&gt;HHAHCHPAJ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7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786"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81"/>
        </w:rPr>
        <w:t>4338</w:t>
      </w:r>
      <w:r>
        <w:rPr>
          <w:rFonts w:ascii="Courier New" w:hAnsi="Courier New" w:cs="Courier New" w:eastAsia="Courier New"/>
          <w:sz w:val="19"/>
          <w:szCs w:val="19"/>
          <w:color w:val="2A2A2B"/>
          <w:spacing w:val="-83"/>
          <w:w w:val="8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1"/>
        </w:rPr>
        <w:t>489000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62"/>
          <w:w w:val="8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7"/>
        </w:rPr>
        <w:t>CPE.LJ.C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8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6"/>
        </w:rPr>
        <w:t>AB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7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PEA.IIH3AnJIJ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5"/>
        </w:rPr>
        <w:t>HAnJIOHAJIHOr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9" w:lineRule="exact"/>
        <w:ind w:left="212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HHBECTHIJ,HOHO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8"/>
        </w:rPr>
        <w:t>(43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3"/>
          <w:w w:val="108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-12"/>
          <w:w w:val="122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18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40" w:lineRule="auto"/>
        <w:ind w:left="212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321884pt;margin-top:7.109072pt;width:58.936677pt;height:9.5pt;mso-position-horizontal-relative:page;mso-position-vertical-relative:paragraph;z-index:-2150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2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81"/>
                      <w:position w:val="1"/>
                    </w:rPr>
                    <w:t>4339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-88"/>
                      <w:w w:val="81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B3B3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81"/>
                      <w:position w:val="1"/>
                    </w:rPr>
                    <w:t>489100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4"/>
        </w:rPr>
        <w:t>PacxoA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8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13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4"/>
        </w:rPr>
        <w:t>Koj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4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8"/>
          <w:w w:val="8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cl&gt;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"/>
          <w:w w:val="8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3"/>
        </w:rPr>
        <w:t>tuaucHpajy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7"/>
          <w:w w:val="83"/>
        </w:rPr>
        <w:t> </w:t>
      </w:r>
      <w:r>
        <w:rPr>
          <w:rFonts w:ascii="Arial" w:hAnsi="Arial" w:cs="Arial" w:eastAsia="Arial"/>
          <w:sz w:val="11"/>
          <w:szCs w:val="11"/>
          <w:color w:val="4F4F4F"/>
          <w:spacing w:val="0"/>
          <w:w w:val="100"/>
        </w:rPr>
        <w:t>HJ</w:t>
      </w:r>
      <w:r>
        <w:rPr>
          <w:rFonts w:ascii="Arial" w:hAnsi="Arial" w:cs="Arial" w:eastAsia="Arial"/>
          <w:sz w:val="11"/>
          <w:szCs w:val="11"/>
          <w:color w:val="4F4F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8"/>
        </w:rPr>
        <w:t>cpenCTaaa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88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peanH33Ultjy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212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2"/>
        </w:rPr>
        <w:t>HSUHOHaJJIIO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18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2"/>
        </w:rPr>
        <w:t>IIIIBCCTIIUIIOHO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72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4"/>
          <w:w w:val="7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0"/>
        </w:rPr>
        <w:t>nnaHa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6" w:after="0" w:line="240" w:lineRule="auto"/>
        <w:ind w:left="211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321884pt;margin-top:7.579793pt;width:466.135956pt;height:9.979279pt;mso-position-horizontal-relative:page;mso-position-vertical-relative:paragraph;z-index:-2150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620" w:val="left"/>
                      <w:tab w:pos="7060" w:val="left"/>
                      <w:tab w:pos="89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80"/>
                      <w:position w:val="2"/>
                    </w:rPr>
                    <w:t>4340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-87"/>
                      <w:w w:val="80"/>
                      <w:position w:val="2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-24"/>
                      <w:w w:val="80"/>
                      <w:position w:val="1"/>
                    </w:rPr>
                    <w:t>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80"/>
                      <w:position w:val="1"/>
                    </w:rPr>
                    <w:t>00000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-64"/>
                      <w:w w:val="80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80"/>
                      <w:position w:val="2"/>
                    </w:rPr>
                    <w:t>1,560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4F4F4F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A2A2B"/>
                      <w:spacing w:val="0"/>
                      <w:w w:val="80"/>
                      <w:position w:val="2"/>
                    </w:rPr>
                    <w:t>1,538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108"/>
        </w:rPr>
        <w:t>H3,</w:t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108"/>
        </w:rPr>
        <w:t>((</w:t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108"/>
        </w:rPr>
        <w:t>AIJJ</w:t>
      </w:r>
      <w:r>
        <w:rPr>
          <w:rFonts w:ascii="Arial" w:hAnsi="Arial" w:cs="Arial" w:eastAsia="Arial"/>
          <w:sz w:val="14"/>
          <w:szCs w:val="14"/>
          <w:color w:val="4F4F4F"/>
          <w:spacing w:val="8"/>
          <w:w w:val="108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108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2"/>
        </w:rPr>
        <w:t>HE&lt;l&gt;HHAHC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17"/>
          <w:w w:val="9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181818"/>
          <w:spacing w:val="1"/>
          <w:w w:val="132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8"/>
        </w:rPr>
        <w:t>CK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</w:rPr>
        <w:t>HMOBHHY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5" w:lineRule="exact"/>
        <w:ind w:left="211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0"/>
          <w:w w:val="142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-11"/>
          <w:w w:val="99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2"/>
          <w:w w:val="135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0"/>
          <w:w w:val="111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4"/>
          <w:w w:val="111"/>
        </w:rPr>
        <w:t>1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106"/>
        </w:rPr>
        <w:t>+</w:t>
      </w:r>
      <w:r>
        <w:rPr>
          <w:rFonts w:ascii="Arial" w:hAnsi="Arial" w:cs="Arial" w:eastAsia="Arial"/>
          <w:sz w:val="17"/>
          <w:szCs w:val="17"/>
          <w:color w:val="4F4F4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363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46464"/>
          <w:spacing w:val="0"/>
          <w:w w:val="100"/>
        </w:rPr>
        <w:t>+</w:t>
      </w:r>
      <w:r>
        <w:rPr>
          <w:rFonts w:ascii="Arial" w:hAnsi="Arial" w:cs="Arial" w:eastAsia="Arial"/>
          <w:sz w:val="18"/>
          <w:szCs w:val="18"/>
          <w:color w:val="64646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372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64646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0"/>
          <w:w w:val="100"/>
        </w:rPr>
        <w:t>4375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100"/>
        </w:rPr>
        <w:t>+</w:t>
      </w:r>
      <w:r>
        <w:rPr>
          <w:rFonts w:ascii="Arial" w:hAnsi="Arial" w:cs="Arial" w:eastAsia="Arial"/>
          <w:sz w:val="17"/>
          <w:szCs w:val="17"/>
          <w:color w:val="4F4F4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B"/>
          <w:spacing w:val="0"/>
          <w:w w:val="104"/>
        </w:rPr>
        <w:t>4383)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777" w:right="-20"/>
        <w:jc w:val="left"/>
        <w:tabs>
          <w:tab w:pos="1400" w:val="left"/>
          <w:tab w:pos="7840" w:val="left"/>
          <w:tab w:pos="97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80"/>
        </w:rPr>
        <w:t>4341</w:t>
      </w:r>
      <w:r>
        <w:rPr>
          <w:rFonts w:ascii="Courier New" w:hAnsi="Courier New" w:cs="Courier New" w:eastAsia="Courier New"/>
          <w:sz w:val="19"/>
          <w:szCs w:val="19"/>
          <w:color w:val="2A2A2B"/>
          <w:spacing w:val="-87"/>
          <w:w w:val="8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A2A2B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80"/>
        </w:rPr>
        <w:t>510000</w:t>
      </w:r>
      <w:r>
        <w:rPr>
          <w:rFonts w:ascii="Courier New" w:hAnsi="Courier New" w:cs="Courier New" w:eastAsia="Courier New"/>
          <w:sz w:val="19"/>
          <w:szCs w:val="19"/>
          <w:color w:val="3B3B3B"/>
          <w:spacing w:val="79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11"/>
        </w:rPr>
        <w:t>OCHOBH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  <w:position w:val="1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8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11"/>
          <w:w w:val="100"/>
          <w:position w:val="1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  <w:position w:val="11"/>
        </w:rPr>
        <w:t>PE.l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  <w:position w:val="1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  <w:position w:val="11"/>
        </w:rPr>
        <w:t>CTBA</w:t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  <w:position w:val="1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A2A2B"/>
          <w:spacing w:val="0"/>
          <w:w w:val="100"/>
          <w:position w:val="11"/>
        </w:rPr>
      </w:r>
      <w:r>
        <w:rPr>
          <w:rFonts w:ascii="Courier New" w:hAnsi="Courier New" w:cs="Courier New" w:eastAsia="Courier New"/>
          <w:sz w:val="19"/>
          <w:szCs w:val="19"/>
          <w:color w:val="2A2A2B"/>
          <w:spacing w:val="-16"/>
          <w:w w:val="67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646464"/>
          <w:spacing w:val="-49"/>
          <w:w w:val="98"/>
          <w:position w:val="1"/>
        </w:rPr>
        <w:t>,</w:t>
      </w:r>
      <w:r>
        <w:rPr>
          <w:rFonts w:ascii="Courier New" w:hAnsi="Courier New" w:cs="Courier New" w:eastAsia="Courier New"/>
          <w:sz w:val="19"/>
          <w:szCs w:val="19"/>
          <w:color w:val="2A2A2B"/>
          <w:spacing w:val="-6"/>
          <w:w w:val="67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87"/>
          <w:position w:val="1"/>
        </w:rPr>
        <w:t>34</w:t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F4F4F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B"/>
          <w:spacing w:val="0"/>
          <w:w w:val="71"/>
          <w:position w:val="1"/>
        </w:rPr>
        <w:t>1,174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80" w:right="1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18" w:lineRule="exact"/>
        <w:ind w:left="858" w:right="-20"/>
        <w:jc w:val="left"/>
        <w:tabs>
          <w:tab w:pos="1680" w:val="left"/>
          <w:tab w:pos="80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7"/>
        </w:rPr>
        <w:t>03HaKa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21"/>
          <w:position w:val="-7"/>
        </w:rPr>
        <w:t>lipoj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84"/>
          <w:position w:val="2"/>
        </w:rPr>
        <w:t>M3HO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0"/>
          <w:position w:val="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1773" w:header="0" w:top="1580" w:bottom="1960" w:left="160" w:right="100"/>
          <w:footerReference w:type="default" r:id="rId37"/>
          <w:pgSz w:w="11980" w:h="16880"/>
        </w:sectPr>
      </w:pPr>
      <w:rPr/>
    </w:p>
    <w:p>
      <w:pPr>
        <w:spacing w:before="0" w:after="0" w:line="332" w:lineRule="exact"/>
        <w:ind w:left="982" w:right="-85"/>
        <w:jc w:val="left"/>
        <w:tabs>
          <w:tab w:pos="16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30"/>
          <w:szCs w:val="30"/>
          <w:color w:val="0F0F0F"/>
          <w:spacing w:val="0"/>
          <w:w w:val="81"/>
          <w:position w:val="2"/>
        </w:rPr>
        <w:t>on</w:t>
      </w:r>
      <w:r>
        <w:rPr>
          <w:rFonts w:ascii="Courier New" w:hAnsi="Courier New" w:cs="Courier New" w:eastAsia="Courier New"/>
          <w:sz w:val="30"/>
          <w:szCs w:val="30"/>
          <w:color w:val="0F0F0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30"/>
          <w:szCs w:val="30"/>
          <w:color w:val="0F0F0F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3"/>
        </w:rPr>
        <w:t>KOHT3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F0F0F"/>
          <w:spacing w:val="0"/>
          <w:w w:val="100"/>
        </w:rPr>
        <w:t>Onu</w:t>
      </w:r>
      <w:r>
        <w:rPr>
          <w:rFonts w:ascii="Times New Roman" w:hAnsi="Times New Roman" w:cs="Times New Roman" w:eastAsia="Times New Roman"/>
          <w:sz w:val="17"/>
          <w:szCs w:val="17"/>
          <w:color w:val="0F0F0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83838"/>
          <w:spacing w:val="0"/>
          <w:w w:val="104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91" w:lineRule="exact"/>
        <w:ind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F0F0F"/>
          <w:w w:val="132"/>
          <w:position w:val="-1"/>
        </w:rPr>
        <w:t>ll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3"/>
          <w:w w:val="133"/>
          <w:position w:val="-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5"/>
          <w:position w:val="-1"/>
        </w:rPr>
        <w:t>eTX0}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6"/>
          <w:position w:val="-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1"/>
          <w:w w:val="76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83"/>
          <w:position w:val="-1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9"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4"/>
          <w:w w:val="89"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4"/>
          <w:w w:val="89"/>
          <w:position w:val="-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89"/>
          <w:position w:val="-1"/>
        </w:rPr>
        <w:t>IIt13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33"/>
          <w:w w:val="89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TcKylia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ro}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.uua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60" w:right="100"/>
          <w:cols w:num="3" w:equalWidth="0">
            <w:col w:w="2082" w:space="2059"/>
            <w:col w:w="406" w:space="2148"/>
            <w:col w:w="5025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pict>
          <v:shape style="position:absolute;margin-left:577.919983pt;margin-top:812.159973pt;width:9.6pt;height:30.719999pt;mso-position-horizontal-relative:page;mso-position-vertical-relative:page;z-index:-21503" type="#_x0000_t75">
            <v:imagedata r:id="rId38" o:title=""/>
          </v:shape>
        </w:pict>
      </w:r>
      <w:r>
        <w:rPr/>
        <w:pict>
          <v:group style="position:absolute;margin-left:275.021637pt;margin-top:842.800476pt;width:63.835737pt;height:.1pt;mso-position-horizontal-relative:page;mso-position-vertical-relative:page;z-index:-21501" coordorigin="5500,16856" coordsize="1277,2">
            <v:shape style="position:absolute;left:5500;top:16856;width:1277;height:2" coordorigin="5500,16856" coordsize="1277,0" path="m5500,16856l6777,16856e" filled="f" stroked="t" strokeweight=".479968pt" strokecolor="#CFCFC8">
              <v:path arrowok="t"/>
            </v:shape>
          </v:group>
          <w10:wrap type="none"/>
        </w:pict>
      </w:r>
      <w:r>
        <w:rPr/>
        <w:pict>
          <v:group style="position:absolute;margin-left:413.252411pt;margin-top:842.800476pt;width:63.835737pt;height:.1pt;mso-position-horizontal-relative:page;mso-position-vertical-relative:page;z-index:-21500" coordorigin="8265,16856" coordsize="1277,2">
            <v:shape style="position:absolute;left:8265;top:16856;width:1277;height:2" coordorigin="8265,16856" coordsize="1277,0" path="m8265,16856l9542,16856e" filled="f" stroked="t" strokeweight=".479968pt" strokecolor="#CFCFC8">
              <v:path arrowok="t"/>
            </v:shape>
          </v:group>
          <w10:wrap type="none"/>
        </w:pict>
      </w:r>
      <w:r>
        <w:rPr/>
        <w:pict>
          <v:group style="position:absolute;margin-left:39.597355pt;margin-top:106.279633pt;width:479.487981pt;height:630.241421pt;mso-position-horizontal-relative:page;mso-position-vertical-relative:page;z-index:-21499" coordorigin="792,2126" coordsize="9590,12605">
            <v:group style="position:absolute;left:960;top:2154;width:9407;height:2" coordorigin="960,2154" coordsize="9407,2">
              <v:shape style="position:absolute;left:960;top:2154;width:9407;height:2" coordorigin="960,2154" coordsize="9407,0" path="m960,2154l10367,2154e" filled="f" stroked="t" strokeweight="1.439904pt" strokecolor="#1F1F1F">
                <v:path arrowok="t"/>
              </v:shape>
            </v:group>
            <v:group style="position:absolute;left:1589;top:2140;width:2;height:873" coordorigin="1589,2140" coordsize="2,873">
              <v:shape style="position:absolute;left:1589;top:2140;width:2;height:873" coordorigin="1589,2140" coordsize="0,873" path="m1589,3013l1589,2140e" filled="f" stroked="t" strokeweight=".959936pt" strokecolor="#282828">
                <v:path arrowok="t"/>
              </v:shape>
            </v:group>
            <v:group style="position:absolute;left:2275;top:2130;width:2;height:518" coordorigin="2275,2130" coordsize="2,518">
              <v:shape style="position:absolute;left:2275;top:2130;width:2;height:518" coordorigin="2275,2130" coordsize="0,518" path="m2275,2649l2275,2130e" filled="f" stroked="t" strokeweight=".479968pt" strokecolor="#2F2F2F">
                <v:path arrowok="t"/>
              </v:shape>
            </v:group>
            <v:group style="position:absolute;left:6528;top:2130;width:2;height:326" coordorigin="6528,2130" coordsize="2,326">
              <v:shape style="position:absolute;left:6528;top:2130;width:2;height:326" coordorigin="6528,2130" coordsize="0,326" path="m6528,2457l6528,2130e" filled="f" stroked="t" strokeweight=".479968pt" strokecolor="#181818">
                <v:path arrowok="t"/>
              </v:shape>
            </v:group>
            <v:group style="position:absolute;left:10348;top:2150;width:2;height:537" coordorigin="10348,2150" coordsize="2,537">
              <v:shape style="position:absolute;left:10348;top:2150;width:2;height:537" coordorigin="10348,2150" coordsize="0,537" path="m10348,2687l10348,2150e" filled="f" stroked="t" strokeweight="1.919872pt" strokecolor="#2F2F2F">
                <v:path arrowok="t"/>
              </v:shape>
            </v:group>
            <v:group style="position:absolute;left:6528;top:2457;width:2;height:528" coordorigin="6528,2457" coordsize="2,528">
              <v:shape style="position:absolute;left:6528;top:2457;width:2;height:528" coordorigin="6528,2457" coordsize="0,528" path="m6528,2984l6528,2457e" filled="f" stroked="t" strokeweight=".479968pt" strokecolor="#000000">
                <v:path arrowok="t"/>
              </v:shape>
            </v:group>
            <v:group style="position:absolute;left:6518;top:2649;width:3821;height:2" coordorigin="6518,2649" coordsize="3821,2">
              <v:shape style="position:absolute;left:6518;top:2649;width:3821;height:2" coordorigin="6518,2649" coordsize="3821,0" path="m6518,2649l10339,2649e" filled="f" stroked="t" strokeweight=".479968pt" strokecolor="#2F2F2F">
                <v:path arrowok="t"/>
              </v:shape>
            </v:group>
            <v:group style="position:absolute;left:941;top:2989;width:1373;height:2" coordorigin="941,2989" coordsize="1373,2">
              <v:shape style="position:absolute;left:941;top:2989;width:1373;height:2" coordorigin="941,2989" coordsize="1373,0" path="m941,2989l2313,2989e" filled="f" stroked="t" strokeweight=".479968pt" strokecolor="#080808">
                <v:path arrowok="t"/>
              </v:shape>
            </v:group>
            <v:group style="position:absolute;left:2275;top:2639;width:2;height:345" coordorigin="2275,2639" coordsize="2,345">
              <v:shape style="position:absolute;left:2275;top:2639;width:2;height:345" coordorigin="2275,2639" coordsize="0,345" path="m2275,2984l2275,2639e" filled="f" stroked="t" strokeweight=".479968pt" strokecolor="#030303">
                <v:path arrowok="t"/>
              </v:shape>
            </v:group>
            <v:group style="position:absolute;left:2237;top:2999;width:8131;height:2" coordorigin="2237,2999" coordsize="8131,2">
              <v:shape style="position:absolute;left:2237;top:2999;width:8131;height:2" coordorigin="2237,2999" coordsize="8131,0" path="m2237,2999l10367,2999e" filled="f" stroked="t" strokeweight=".959936pt" strokecolor="#282828">
                <v:path arrowok="t"/>
              </v:shape>
            </v:group>
            <v:group style="position:absolute;left:8447;top:2639;width:2;height:345" coordorigin="8447,2639" coordsize="2,345">
              <v:shape style="position:absolute;left:8447;top:2639;width:2;height:345" coordorigin="8447,2639" coordsize="0,345" path="m8447,2984l8447,2639e" filled="f" stroked="t" strokeweight=".479968pt" strokecolor="#000000">
                <v:path arrowok="t"/>
              </v:shape>
            </v:group>
            <v:group style="position:absolute;left:941;top:3229;width:7545;height:2" coordorigin="941,3229" coordsize="7545,2">
              <v:shape style="position:absolute;left:941;top:3229;width:7545;height:2" coordorigin="941,3229" coordsize="7545,0" path="m941,3229l8486,3229e" filled="f" stroked="t" strokeweight="2.399840pt" strokecolor="#282828">
                <v:path arrowok="t"/>
              </v:shape>
            </v:group>
            <v:group style="position:absolute;left:2275;top:2965;width:2;height:691" coordorigin="2275,2965" coordsize="2,691">
              <v:shape style="position:absolute;left:2275;top:2965;width:2;height:691" coordorigin="2275,2965" coordsize="0,691" path="m2275,3656l2275,2965e" filled="f" stroked="t" strokeweight=".479968pt" strokecolor="#282828">
                <v:path arrowok="t"/>
              </v:shape>
            </v:group>
            <v:group style="position:absolute;left:6528;top:2965;width:2;height:480" coordorigin="6528,2965" coordsize="2,480">
              <v:shape style="position:absolute;left:6528;top:2965;width:2;height:480" coordorigin="6528,2965" coordsize="0,480" path="m6528,3445l6528,2965e" filled="f" stroked="t" strokeweight=".479968pt" strokecolor="#1C1C1C">
                <v:path arrowok="t"/>
              </v:shape>
            </v:group>
            <v:group style="position:absolute;left:8447;top:2965;width:2;height:278" coordorigin="8447,2965" coordsize="2,278">
              <v:shape style="position:absolute;left:8447;top:2965;width:2;height:278" coordorigin="8447,2965" coordsize="0,278" path="m8447,3244l8447,2965e" filled="f" stroked="t" strokeweight=".479968pt" strokecolor="#232323">
                <v:path arrowok="t"/>
              </v:shape>
            </v:group>
            <v:group style="position:absolute;left:8419;top:3234;width:1939;height:2" coordorigin="8419,3234" coordsize="1939,2">
              <v:shape style="position:absolute;left:8419;top:3234;width:1939;height:2" coordorigin="8419,3234" coordsize="1939,0" path="m8419,3234l10358,3234e" filled="f" stroked="t" strokeweight="1.919872pt" strokecolor="#1C1C1C">
                <v:path arrowok="t"/>
              </v:shape>
            </v:group>
            <v:group style="position:absolute;left:1579;top:2936;width:2;height:1171" coordorigin="1579,2936" coordsize="2,1171">
              <v:shape style="position:absolute;left:1579;top:2936;width:2;height:1171" coordorigin="1579,2936" coordsize="0,1171" path="m1579,4107l1579,2936e" filled="f" stroked="t" strokeweight=".959936pt" strokecolor="#282828">
                <v:path arrowok="t"/>
              </v:shape>
            </v:group>
            <v:group style="position:absolute;left:931;top:3661;width:5635;height:2" coordorigin="931,3661" coordsize="5635,2">
              <v:shape style="position:absolute;left:931;top:3661;width:5635;height:2" coordorigin="931,3661" coordsize="5635,0" path="m931,3661l6566,3661e" filled="f" stroked="t" strokeweight=".479968pt" strokecolor="#232323">
                <v:path arrowok="t"/>
              </v:shape>
            </v:group>
            <v:group style="position:absolute;left:5529;top:3675;width:4828;height:2" coordorigin="5529,3675" coordsize="4828,2">
              <v:shape style="position:absolute;left:5529;top:3675;width:4828;height:2" coordorigin="5529,3675" coordsize="4828,0" path="m5529,3675l10358,3675e" filled="f" stroked="t" strokeweight=".959936pt" strokecolor="#232323">
                <v:path arrowok="t"/>
              </v:shape>
            </v:group>
            <v:group style="position:absolute;left:8481;top:3157;width:2;height:1593" coordorigin="8481,3157" coordsize="2,1593">
              <v:shape style="position:absolute;left:8481;top:3157;width:2;height:1593" coordorigin="8481,3157" coordsize="0,1593" path="m8481,4750l8481,3157e" filled="f" stroked="t" strokeweight=".959936pt" strokecolor="#282828">
                <v:path arrowok="t"/>
              </v:shape>
            </v:group>
            <v:group style="position:absolute;left:10343;top:3157;width:2;height:528" coordorigin="10343,3157" coordsize="2,528">
              <v:shape style="position:absolute;left:10343;top:3157;width:2;height:528" coordorigin="10343,3157" coordsize="0,528" path="m10343,3685l10343,3157e" filled="f" stroked="t" strokeweight="1.439904pt" strokecolor="#0C0C0C">
                <v:path arrowok="t"/>
              </v:shape>
            </v:group>
            <v:group style="position:absolute;left:6528;top:3445;width:2;height:211" coordorigin="6528,3445" coordsize="2,211">
              <v:shape style="position:absolute;left:6528;top:3445;width:2;height:211" coordorigin="6528,3445" coordsize="0,211" path="m6528,3656l6528,3445e" filled="f" stroked="t" strokeweight=".479968pt" strokecolor="#000000">
                <v:path arrowok="t"/>
              </v:shape>
            </v:group>
            <v:group style="position:absolute;left:922;top:3872;width:1392;height:2" coordorigin="922,3872" coordsize="1392,2">
              <v:shape style="position:absolute;left:922;top:3872;width:1392;height:2" coordorigin="922,3872" coordsize="1392,0" path="m922,3872l2313,3872e" filled="f" stroked="t" strokeweight=".479968pt" strokecolor="#131313">
                <v:path arrowok="t"/>
              </v:shape>
            </v:group>
            <v:group style="position:absolute;left:2275;top:3637;width:2;height:230" coordorigin="2275,3637" coordsize="2,230">
              <v:shape style="position:absolute;left:2275;top:3637;width:2;height:230" coordorigin="2275,3637" coordsize="0,230" path="m2275,3867l2275,3637e" filled="f" stroked="t" strokeweight=".479968pt" strokecolor="#0F0F0F">
                <v:path arrowok="t"/>
              </v:shape>
            </v:group>
            <v:group style="position:absolute;left:2237;top:3882;width:8121;height:2" coordorigin="2237,3882" coordsize="8121,2">
              <v:shape style="position:absolute;left:2237;top:3882;width:8121;height:2" coordorigin="2237,3882" coordsize="8121,0" path="m2237,3882l10358,3882e" filled="f" stroked="t" strokeweight=".959936pt" strokecolor="#1F1F1F">
                <v:path arrowok="t"/>
              </v:shape>
            </v:group>
            <v:group style="position:absolute;left:6528;top:3637;width:2;height:441" coordorigin="6528,3637" coordsize="2,441">
              <v:shape style="position:absolute;left:6528;top:3637;width:2;height:441" coordorigin="6528,3637" coordsize="0,441" path="m6528,4078l6528,3637e" filled="f" stroked="t" strokeweight=".479968pt" strokecolor="#1F1F1F">
                <v:path arrowok="t"/>
              </v:shape>
            </v:group>
            <v:group style="position:absolute;left:922;top:4083;width:5644;height:2" coordorigin="922,4083" coordsize="5644,2">
              <v:shape style="position:absolute;left:922;top:4083;width:5644;height:2" coordorigin="922,4083" coordsize="5644,0" path="m922,4083l6566,4083e" filled="f" stroked="t" strokeweight=".959936pt" strokecolor="#282828">
                <v:path arrowok="t"/>
              </v:shape>
            </v:group>
            <v:group style="position:absolute;left:2275;top:3848;width:2;height:441" coordorigin="2275,3848" coordsize="2,441">
              <v:shape style="position:absolute;left:2275;top:3848;width:2;height:441" coordorigin="2275,3848" coordsize="0,441" path="m2275,4290l2275,3848e" filled="f" stroked="t" strokeweight=".479968pt" strokecolor="#232323">
                <v:path arrowok="t"/>
              </v:shape>
            </v:group>
            <v:group style="position:absolute;left:5644;top:4098;width:4713;height:2" coordorigin="5644,4098" coordsize="4713,2">
              <v:shape style="position:absolute;left:5644;top:4098;width:4713;height:2" coordorigin="5644,4098" coordsize="4713,0" path="m5644,4098l10358,4098e" filled="f" stroked="t" strokeweight=".959936pt" strokecolor="#1F1F1F">
                <v:path arrowok="t"/>
              </v:shape>
            </v:group>
            <v:group style="position:absolute;left:854;top:2130;width:2;height:2159" coordorigin="854,2130" coordsize="2,2159">
              <v:shape style="position:absolute;left:854;top:2130;width:2;height:2159" coordorigin="854,2130" coordsize="0,2159" path="m854,4290l854,2130e" filled="f" stroked="t" strokeweight=".479968pt" strokecolor="#000000">
                <v:path arrowok="t"/>
              </v:shape>
            </v:group>
            <v:group style="position:absolute;left:912;top:4294;width:5654;height:2" coordorigin="912,4294" coordsize="5654,2">
              <v:shape style="position:absolute;left:912;top:4294;width:5654;height:2" coordorigin="912,4294" coordsize="5654,0" path="m912,4294l6566,4294e" filled="f" stroked="t" strokeweight=".959936pt" strokecolor="#232328">
                <v:path arrowok="t"/>
              </v:shape>
            </v:group>
            <v:group style="position:absolute;left:5414;top:4309;width:4944;height:2" coordorigin="5414,4309" coordsize="4944,2">
              <v:shape style="position:absolute;left:5414;top:4309;width:4944;height:2" coordorigin="5414,4309" coordsize="4944,0" path="m5414,4309l10358,4309e" filled="f" stroked="t" strokeweight=".959936pt" strokecolor="#1C1C1C">
                <v:path arrowok="t"/>
              </v:shape>
            </v:group>
            <v:group style="position:absolute;left:912;top:4505;width:1402;height:2" coordorigin="912,4505" coordsize="1402,2">
              <v:shape style="position:absolute;left:912;top:4505;width:1402;height:2" coordorigin="912,4505" coordsize="1402,0" path="m912,4505l2313,4505e" filled="f" stroked="t" strokeweight=".479968pt" strokecolor="#18181C">
                <v:path arrowok="t"/>
              </v:shape>
            </v:group>
            <v:group style="position:absolute;left:854;top:4270;width:2;height:873" coordorigin="854,4270" coordsize="2,873">
              <v:shape style="position:absolute;left:854;top:4270;width:2;height:873" coordorigin="854,4270" coordsize="0,873" path="m854,5144l854,4270e" filled="f" stroked="t" strokeweight="1.919872pt" strokecolor="#000000">
                <v:path arrowok="t"/>
              </v:shape>
            </v:group>
            <v:group style="position:absolute;left:2275;top:4270;width:2;height:230" coordorigin="2275,4270" coordsize="2,230">
              <v:shape style="position:absolute;left:2275;top:4270;width:2;height:230" coordorigin="2275,4270" coordsize="0,230" path="m2275,4501l2275,4270e" filled="f" stroked="t" strokeweight=".479968pt" strokecolor="#030303">
                <v:path arrowok="t"/>
              </v:shape>
            </v:group>
            <v:group style="position:absolute;left:2237;top:4515;width:8121;height:2" coordorigin="2237,4515" coordsize="8121,2">
              <v:shape style="position:absolute;left:2237;top:4515;width:8121;height:2" coordorigin="2237,4515" coordsize="8121,0" path="m2237,4515l10358,4515e" filled="f" stroked="t" strokeweight=".959936pt" strokecolor="#1F1F1F">
                <v:path arrowok="t"/>
              </v:shape>
            </v:group>
            <v:group style="position:absolute;left:902;top:4726;width:9455;height:2" coordorigin="902,4726" coordsize="9455,2">
              <v:shape style="position:absolute;left:902;top:4726;width:9455;height:2" coordorigin="902,4726" coordsize="9455,0" path="m902,4726l10358,4726e" filled="f" stroked="t" strokeweight=".959936pt" strokecolor="#282828">
                <v:path arrowok="t"/>
              </v:shape>
            </v:group>
            <v:group style="position:absolute;left:2275;top:4482;width:2;height:1507" coordorigin="2275,4482" coordsize="2,1507">
              <v:shape style="position:absolute;left:2275;top:4482;width:2;height:1507" coordorigin="2275,4482" coordsize="0,1507" path="m2275,5988l2275,4482e" filled="f" stroked="t" strokeweight=".479968pt" strokecolor="#282828">
                <v:path arrowok="t"/>
              </v:shape>
            </v:group>
            <v:group style="position:absolute;left:902;top:4937;width:9455;height:2" coordorigin="902,4937" coordsize="9455,2">
              <v:shape style="position:absolute;left:902;top:4937;width:9455;height:2" coordorigin="902,4937" coordsize="9455,0" path="m902,4937l10358,4937e" filled="f" stroked="t" strokeweight=".959936pt" strokecolor="#282828">
                <v:path arrowok="t"/>
              </v:shape>
            </v:group>
            <v:group style="position:absolute;left:902;top:5148;width:9455;height:2" coordorigin="902,5148" coordsize="9455,2">
              <v:shape style="position:absolute;left:902;top:5148;width:9455;height:2" coordorigin="902,5148" coordsize="9455,0" path="m902,5148l10358,5148e" filled="f" stroked="t" strokeweight=".959936pt" strokecolor="#282828">
                <v:path arrowok="t"/>
              </v:shape>
            </v:group>
            <v:group style="position:absolute;left:6556;top:4030;width:2;height:1142" coordorigin="6556,4030" coordsize="2,1142">
              <v:shape style="position:absolute;left:6556;top:4030;width:2;height:1142" coordorigin="6556,4030" coordsize="0,1142" path="m6556,5172l6556,4030e" filled="f" stroked="t" strokeweight=".959936pt" strokecolor="#282828">
                <v:path arrowok="t"/>
              </v:shape>
            </v:group>
            <v:group style="position:absolute;left:893;top:5350;width:5673;height:2" coordorigin="893,5350" coordsize="5673,2">
              <v:shape style="position:absolute;left:893;top:5350;width:5673;height:2" coordorigin="893,5350" coordsize="5673,0" path="m893,5350l6566,5350e" filled="f" stroked="t" strokeweight=".959936pt" strokecolor="#282828">
                <v:path arrowok="t"/>
              </v:shape>
            </v:group>
            <v:group style="position:absolute;left:1555;top:2447;width:2;height:3733" coordorigin="1555,2447" coordsize="2,3733">
              <v:shape style="position:absolute;left:1555;top:2447;width:2;height:3733" coordorigin="1555,2447" coordsize="0,3733" path="m1555,6180l1555,2447e" filled="f" stroked="t" strokeweight=".959936pt" strokecolor="#282828">
                <v:path arrowok="t"/>
              </v:shape>
            </v:group>
            <v:group style="position:absolute;left:5337;top:5364;width:5020;height:2" coordorigin="5337,5364" coordsize="5020,2">
              <v:shape style="position:absolute;left:5337;top:5364;width:5020;height:2" coordorigin="5337,5364" coordsize="5020,0" path="m5337,5364l10358,5364e" filled="f" stroked="t" strokeweight=".959936pt" strokecolor="#1F1F1F">
                <v:path arrowok="t"/>
              </v:shape>
            </v:group>
            <v:group style="position:absolute;left:893;top:5566;width:5673;height:2" coordorigin="893,5566" coordsize="5673,2">
              <v:shape style="position:absolute;left:893;top:5566;width:5673;height:2" coordorigin="893,5566" coordsize="5673,0" path="m893,5566l6566,5566e" filled="f" stroked="t" strokeweight=".959936pt" strokecolor="#232328">
                <v:path arrowok="t"/>
              </v:shape>
            </v:group>
            <v:group style="position:absolute;left:5040;top:5575;width:5318;height:2" coordorigin="5040,5575" coordsize="5318,2">
              <v:shape style="position:absolute;left:5040;top:5575;width:5318;height:2" coordorigin="5040,5575" coordsize="5318,0" path="m5040,5575l10358,5575e" filled="f" stroked="t" strokeweight=".959936pt" strokecolor="#181818">
                <v:path arrowok="t"/>
              </v:shape>
            </v:group>
            <v:group style="position:absolute;left:893;top:5782;width:9465;height:2" coordorigin="893,5782" coordsize="9465,2">
              <v:shape style="position:absolute;left:893;top:5782;width:9465;height:2" coordorigin="893,5782" coordsize="9465,0" path="m893,5782l10358,5782e" filled="f" stroked="t" strokeweight=".959936pt" strokecolor="#232323">
                <v:path arrowok="t"/>
              </v:shape>
            </v:group>
            <v:group style="position:absolute;left:883;top:5993;width:9465;height:2" coordorigin="883,5993" coordsize="9465,2">
              <v:shape style="position:absolute;left:883;top:5993;width:9465;height:2" coordorigin="883,5993" coordsize="9465,0" path="m883,5993l10348,5993e" filled="f" stroked="t" strokeweight=".959936pt" strokecolor="#232323">
                <v:path arrowok="t"/>
              </v:shape>
            </v:group>
            <v:group style="position:absolute;left:876;top:4721;width:2;height:5595" coordorigin="876,4721" coordsize="2,5595">
              <v:shape style="position:absolute;left:876;top:4721;width:2;height:5595" coordorigin="876,4721" coordsize="0,5595" path="m876,10316l876,4721e" filled="f" stroked="t" strokeweight="3.119792pt" strokecolor="#1C1C1C">
                <v:path arrowok="t"/>
              </v:shape>
            </v:group>
            <v:group style="position:absolute;left:883;top:6199;width:1430;height:2" coordorigin="883,6199" coordsize="1430,2">
              <v:shape style="position:absolute;left:883;top:6199;width:1430;height:2" coordorigin="883,6199" coordsize="1430,0" path="m883,6199l2313,6199e" filled="f" stroked="t" strokeweight=".959936pt" strokecolor="#131318">
                <v:path arrowok="t"/>
              </v:shape>
            </v:group>
            <v:group style="position:absolute;left:2275;top:5969;width:2;height:710" coordorigin="2275,5969" coordsize="2,710">
              <v:shape style="position:absolute;left:2275;top:5969;width:2;height:710" coordorigin="2275,5969" coordsize="0,710" path="m2275,6679l2275,5969e" filled="f" stroked="t" strokeweight=".479968pt" strokecolor="#0F0F0F">
                <v:path arrowok="t"/>
              </v:shape>
            </v:group>
            <v:group style="position:absolute;left:2237;top:6214;width:8111;height:2" coordorigin="2237,6214" coordsize="8111,2">
              <v:shape style="position:absolute;left:2237;top:6214;width:8111;height:2" coordorigin="2237,6214" coordsize="8111,0" path="m2237,6214l10348,6214e" filled="f" stroked="t" strokeweight=".959936pt" strokecolor="#28282B">
                <v:path arrowok="t"/>
              </v:shape>
            </v:group>
            <v:group style="position:absolute;left:874;top:6415;width:9475;height:2" coordorigin="874,6415" coordsize="9475,2">
              <v:shape style="position:absolute;left:874;top:6415;width:9475;height:2" coordorigin="874,6415" coordsize="9475,0" path="m874,6415l10348,6415e" filled="f" stroked="t" strokeweight=".959936pt" strokecolor="#232328">
                <v:path arrowok="t"/>
              </v:shape>
            </v:group>
            <v:group style="position:absolute;left:1536;top:5163;width:2;height:1545" coordorigin="1536,5163" coordsize="2,1545">
              <v:shape style="position:absolute;left:1536;top:5163;width:2;height:1545" coordorigin="1536,5163" coordsize="0,1545" path="m1536,6708l1536,5163e" filled="f" stroked="t" strokeweight=".959936pt" strokecolor="#28282B">
                <v:path arrowok="t"/>
              </v:shape>
            </v:group>
            <v:group style="position:absolute;left:6547;top:5019;width:2;height:2207" coordorigin="6547,5019" coordsize="2,2207">
              <v:shape style="position:absolute;left:6547;top:5019;width:2;height:2207" coordorigin="6547,5019" coordsize="0,2207" path="m6547,7226l6547,5019e" filled="f" stroked="t" strokeweight=".959936pt" strokecolor="#2B2B2B">
                <v:path arrowok="t"/>
              </v:shape>
            </v:group>
            <v:group style="position:absolute;left:864;top:6818;width:5702;height:2" coordorigin="864,6818" coordsize="5702,2">
              <v:shape style="position:absolute;left:864;top:6818;width:5702;height:2" coordorigin="864,6818" coordsize="5702,0" path="m864,6818l6566,6818e" filled="f" stroked="t" strokeweight=".959936pt" strokecolor="#282828">
                <v:path arrowok="t"/>
              </v:shape>
            </v:group>
            <v:group style="position:absolute;left:883;top:4721;width:2;height:5057" coordorigin="883,4721" coordsize="2,5057">
              <v:shape style="position:absolute;left:883;top:4721;width:2;height:5057" coordorigin="883,4721" coordsize="0,5057" path="m883,9779l883,4721e" filled="f" stroked="t" strokeweight="1.439904pt" strokecolor="#1C1C1C">
                <v:path arrowok="t"/>
              </v:shape>
            </v:group>
            <v:group style="position:absolute;left:1521;top:6650;width:2;height:393" coordorigin="1521,6650" coordsize="2,393">
              <v:shape style="position:absolute;left:1521;top:6650;width:2;height:393" coordorigin="1521,6650" coordsize="0,393" path="m1521,7044l1521,6650e" filled="f" stroked="t" strokeweight=".479968pt" strokecolor="#282828">
                <v:path arrowok="t"/>
              </v:shape>
            </v:group>
            <v:group style="position:absolute;left:2275;top:6679;width:2;height:1200" coordorigin="2275,6679" coordsize="2,1200">
              <v:shape style="position:absolute;left:2275;top:6679;width:2;height:1200" coordorigin="2275,6679" coordsize="0,1200" path="m2275,7879l2275,6679e" filled="f" stroked="t" strokeweight=".479968pt" strokecolor="#28282B">
                <v:path arrowok="t"/>
              </v:shape>
            </v:group>
            <v:group style="position:absolute;left:5721;top:6833;width:4617;height:2" coordorigin="5721,6833" coordsize="4617,2">
              <v:shape style="position:absolute;left:5721;top:6833;width:4617;height:2" coordorigin="5721,6833" coordsize="4617,0" path="m5721,6833l10339,6833e" filled="f" stroked="t" strokeweight=".959936pt" strokecolor="#282828">
                <v:path arrowok="t"/>
              </v:shape>
            </v:group>
            <v:group style="position:absolute;left:8467;top:4606;width:2;height:2246" coordorigin="8467,4606" coordsize="2,2246">
              <v:shape style="position:absolute;left:8467;top:4606;width:2;height:2246" coordorigin="8467,4606" coordsize="0,2246" path="m8467,6852l8467,4606e" filled="f" stroked="t" strokeweight=".959936pt" strokecolor="#282828">
                <v:path arrowok="t"/>
              </v:shape>
            </v:group>
            <v:group style="position:absolute;left:854;top:7025;width:1459;height:2" coordorigin="854,7025" coordsize="1459,2">
              <v:shape style="position:absolute;left:854;top:7025;width:1459;height:2" coordorigin="854,7025" coordsize="1459,0" path="m854,7025l2313,7025e" filled="f" stroked="t" strokeweight=".959936pt" strokecolor="#343434">
                <v:path arrowok="t"/>
              </v:shape>
            </v:group>
            <v:group style="position:absolute;left:2237;top:7039;width:8102;height:2" coordorigin="2237,7039" coordsize="8102,2">
              <v:shape style="position:absolute;left:2237;top:7039;width:8102;height:2" coordorigin="2237,7039" coordsize="8102,0" path="m2237,7039l10339,7039e" filled="f" stroked="t" strokeweight=".959936pt" strokecolor="#1F1F1F">
                <v:path arrowok="t"/>
              </v:shape>
            </v:group>
            <v:group style="position:absolute;left:854;top:7240;width:739;height:2" coordorigin="854,7240" coordsize="739,2">
              <v:shape style="position:absolute;left:854;top:7240;width:739;height:2" coordorigin="854,7240" coordsize="739,0" path="m854,7240l1593,7240e" filled="f" stroked="t" strokeweight=".479968pt" strokecolor="#232323">
                <v:path arrowok="t"/>
              </v:shape>
            </v:group>
            <v:group style="position:absolute;left:1555;top:7015;width:2;height:864" coordorigin="1555,7015" coordsize="2,864">
              <v:shape style="position:absolute;left:1555;top:7015;width:2;height:864" coordorigin="1555,7015" coordsize="0,864" path="m1555,7879l1555,7015e" filled="f" stroked="t" strokeweight=".479968pt" strokecolor="#28282B">
                <v:path arrowok="t"/>
              </v:shape>
            </v:group>
            <v:group style="position:absolute;left:1526;top:7236;width:787;height:2" coordorigin="1526,7236" coordsize="787,2">
              <v:shape style="position:absolute;left:1526;top:7236;width:787;height:2" coordorigin="1526,7236" coordsize="787,0" path="m1526,7236l2313,7236e" filled="f" stroked="t" strokeweight=".959936pt" strokecolor="#343438">
                <v:path arrowok="t"/>
              </v:shape>
            </v:group>
            <v:group style="position:absolute;left:2237;top:7250;width:8102;height:2" coordorigin="2237,7250" coordsize="8102,2">
              <v:shape style="position:absolute;left:2237;top:7250;width:8102;height:2" coordorigin="2237,7250" coordsize="8102,0" path="m2237,7250l10339,7250e" filled="f" stroked="t" strokeweight=".959936pt" strokecolor="#1F1F1F">
                <v:path arrowok="t"/>
              </v:shape>
            </v:group>
            <v:group style="position:absolute;left:10334;top:2610;width:2;height:12101" coordorigin="10334,2610" coordsize="2,12101">
              <v:shape style="position:absolute;left:10334;top:2610;width:2;height:12101" coordorigin="10334,2610" coordsize="0,12101" path="m10334,14711l10334,2610e" filled="f" stroked="t" strokeweight="1.919872pt" strokecolor="#1F1F1F">
                <v:path arrowok="t"/>
              </v:shape>
            </v:group>
            <v:group style="position:absolute;left:854;top:7456;width:9484;height:2" coordorigin="854,7456" coordsize="9484,2">
              <v:shape style="position:absolute;left:854;top:7456;width:9484;height:2" coordorigin="854,7456" coordsize="9484,0" path="m854,7456l10339,7456e" filled="f" stroked="t" strokeweight=".959936pt" strokecolor="#282828">
                <v:path arrowok="t"/>
              </v:shape>
            </v:group>
            <v:group style="position:absolute;left:6532;top:6765;width:2;height:2409" coordorigin="6532,6765" coordsize="2,2409">
              <v:shape style="position:absolute;left:6532;top:6765;width:2;height:2409" coordorigin="6532,6765" coordsize="0,2409" path="m6532,9174l6532,6765e" filled="f" stroked="t" strokeweight=".959936pt" strokecolor="#28282B">
                <v:path arrowok="t"/>
              </v:shape>
            </v:group>
            <v:group style="position:absolute;left:845;top:7667;width:9484;height:2" coordorigin="845,7667" coordsize="9484,2">
              <v:shape style="position:absolute;left:845;top:7667;width:9484;height:2" coordorigin="845,7667" coordsize="9484,0" path="m845,7667l10329,7667e" filled="f" stroked="t" strokeweight=".959936pt" strokecolor="#282828">
                <v:path arrowok="t"/>
              </v:shape>
            </v:group>
            <v:group style="position:absolute;left:8452;top:6765;width:2;height:3887" coordorigin="8452,6765" coordsize="2,3887">
              <v:shape style="position:absolute;left:8452;top:6765;width:2;height:3887" coordorigin="8452,6765" coordsize="0,3887" path="m8452,10652l8452,6765e" filled="f" stroked="t" strokeweight=".959936pt" strokecolor="#1F1F23">
                <v:path arrowok="t"/>
              </v:shape>
            </v:group>
            <v:group style="position:absolute;left:845;top:7869;width:749;height:2" coordorigin="845,7869" coordsize="749,2">
              <v:shape style="position:absolute;left:845;top:7869;width:749;height:2" coordorigin="845,7869" coordsize="749,0" path="m845,7869l1593,7869e" filled="f" stroked="t" strokeweight=".479968pt" strokecolor="#1F1F1F">
                <v:path arrowok="t"/>
              </v:shape>
            </v:group>
            <v:group style="position:absolute;left:1526;top:7869;width:787;height:2" coordorigin="1526,7869" coordsize="787,2">
              <v:shape style="position:absolute;left:1526;top:7869;width:787;height:2" coordorigin="1526,7869" coordsize="787,0" path="m1526,7869l2313,7869e" filled="f" stroked="t" strokeweight=".959936pt" strokecolor="#2F2F34">
                <v:path arrowok="t"/>
              </v:shape>
            </v:group>
            <v:group style="position:absolute;left:2237;top:7883;width:8092;height:2" coordorigin="2237,7883" coordsize="8092,2">
              <v:shape style="position:absolute;left:2237;top:7883;width:8092;height:2" coordorigin="2237,7883" coordsize="8092,0" path="m2237,7883l10329,7883e" filled="f" stroked="t" strokeweight=".959936pt" strokecolor="#1F1F23">
                <v:path arrowok="t"/>
              </v:shape>
            </v:group>
            <v:group style="position:absolute;left:1555;top:7859;width:2;height:1497" coordorigin="1555,7859" coordsize="2,1497">
              <v:shape style="position:absolute;left:1555;top:7859;width:2;height:1497" coordorigin="1555,7859" coordsize="0,1497" path="m1555,9356l1555,7859e" filled="f" stroked="t" strokeweight=".479968pt" strokecolor="#3B3B3B">
                <v:path arrowok="t"/>
              </v:shape>
            </v:group>
            <v:group style="position:absolute;left:845;top:8085;width:1469;height:2" coordorigin="845,8085" coordsize="1469,2">
              <v:shape style="position:absolute;left:845;top:8085;width:1469;height:2" coordorigin="845,8085" coordsize="1469,0" path="m845,8085l2313,8085e" filled="f" stroked="t" strokeweight=".959936pt" strokecolor="#383838">
                <v:path arrowok="t"/>
              </v:shape>
            </v:group>
            <v:group style="position:absolute;left:2275;top:7859;width:2;height:441" coordorigin="2275,7859" coordsize="2,441">
              <v:shape style="position:absolute;left:2275;top:7859;width:2;height:441" coordorigin="2275,7859" coordsize="0,441" path="m2275,8301l2275,7859e" filled="f" stroked="t" strokeweight=".479968pt" strokecolor="#3F3F44">
                <v:path arrowok="t"/>
              </v:shape>
            </v:group>
            <v:group style="position:absolute;left:2112;top:8095;width:8227;height:2" coordorigin="2112,8095" coordsize="8227,2">
              <v:shape style="position:absolute;left:2112;top:8095;width:8227;height:2" coordorigin="2112,8095" coordsize="8227,0" path="m2112,8095l10339,8095e" filled="f" stroked="t" strokeweight=".959936pt" strokecolor="#1C1C1C">
                <v:path arrowok="t"/>
              </v:shape>
            </v:group>
            <v:group style="position:absolute;left:845;top:8306;width:7641;height:2" coordorigin="845,8306" coordsize="7641,2">
              <v:shape style="position:absolute;left:845;top:8306;width:7641;height:2" coordorigin="845,8306" coordsize="7641,0" path="m845,8306l8486,8306e" filled="f" stroked="t" strokeweight=".959936pt" strokecolor="#232323">
                <v:path arrowok="t"/>
              </v:shape>
            </v:group>
            <v:group style="position:absolute;left:8409;top:8310;width:1929;height:2" coordorigin="8409,8310" coordsize="1929,2">
              <v:shape style="position:absolute;left:8409;top:8310;width:1929;height:2" coordorigin="8409,8310" coordsize="1929,0" path="m8409,8310l10339,8310e" filled="f" stroked="t" strokeweight=".959936pt" strokecolor="#0F0F0F">
                <v:path arrowok="t"/>
              </v:shape>
            </v:group>
            <v:group style="position:absolute;left:845;top:8507;width:7641;height:2" coordorigin="845,8507" coordsize="7641,2">
              <v:shape style="position:absolute;left:845;top:8507;width:7641;height:2" coordorigin="845,8507" coordsize="7641,0" path="m845,8507l8486,8507e" filled="f" stroked="t" strokeweight=".959936pt" strokecolor="#28282B">
                <v:path arrowok="t"/>
              </v:shape>
            </v:group>
            <v:group style="position:absolute;left:2275;top:8282;width:2;height:230" coordorigin="2275,8282" coordsize="2,230">
              <v:shape style="position:absolute;left:2275;top:8282;width:2;height:230" coordorigin="2275,8282" coordsize="0,230" path="m2275,8512l2275,8282e" filled="f" stroked="t" strokeweight=".479968pt" strokecolor="#2B2B2B">
                <v:path arrowok="t"/>
              </v:shape>
            </v:group>
            <v:group style="position:absolute;left:8409;top:8512;width:1929;height:2" coordorigin="8409,8512" coordsize="1929,2">
              <v:shape style="position:absolute;left:8409;top:8512;width:1929;height:2" coordorigin="8409,8512" coordsize="1929,0" path="m8409,8512l10339,8512e" filled="f" stroked="t" strokeweight=".959936pt" strokecolor="#0C0C0C">
                <v:path arrowok="t"/>
              </v:shape>
            </v:group>
            <v:group style="position:absolute;left:845;top:8709;width:1469;height:2" coordorigin="845,8709" coordsize="1469,2">
              <v:shape style="position:absolute;left:845;top:8709;width:1469;height:2" coordorigin="845,8709" coordsize="1469,0" path="m845,8709l2313,8709e" filled="f" stroked="t" strokeweight=".959936pt" strokecolor="#3F3F44">
                <v:path arrowok="t"/>
              </v:shape>
            </v:group>
            <v:group style="position:absolute;left:2275;top:8483;width:2;height:230" coordorigin="2275,8483" coordsize="2,230">
              <v:shape style="position:absolute;left:2275;top:8483;width:2;height:230" coordorigin="2275,8483" coordsize="0,230" path="m2275,8713l2275,8483e" filled="f" stroked="t" strokeweight=".479968pt" strokecolor="#3B3B3F">
                <v:path arrowok="t"/>
              </v:shape>
            </v:group>
            <v:group style="position:absolute;left:1536;top:8718;width:8812;height:2" coordorigin="1536,8718" coordsize="8812,2">
              <v:shape style="position:absolute;left:1536;top:8718;width:8812;height:2" coordorigin="1536,8718" coordsize="8812,0" path="m1536,8718l10348,8718e" filled="f" stroked="t" strokeweight=".959936pt" strokecolor="#1F1F1F">
                <v:path arrowok="t"/>
              </v:shape>
            </v:group>
            <v:group style="position:absolute;left:845;top:8929;width:5721;height:2" coordorigin="845,8929" coordsize="5721,2">
              <v:shape style="position:absolute;left:845;top:8929;width:5721;height:2" coordorigin="845,8929" coordsize="5721,0" path="m845,8929l6566,8929e" filled="f" stroked="t" strokeweight=".959936pt" strokecolor="#28282B">
                <v:path arrowok="t"/>
              </v:shape>
            </v:group>
            <v:group style="position:absolute;left:1526;top:8920;width:787;height:2" coordorigin="1526,8920" coordsize="787,2">
              <v:shape style="position:absolute;left:1526;top:8920;width:787;height:2" coordorigin="1526,8920" coordsize="787,0" path="m1526,8920l2313,8920e" filled="f" stroked="t" strokeweight="1.439904pt" strokecolor="#4B4B4B">
                <v:path arrowok="t"/>
              </v:shape>
            </v:group>
            <v:group style="position:absolute;left:2275;top:8694;width:2;height:230" coordorigin="2275,8694" coordsize="2,230">
              <v:shape style="position:absolute;left:2275;top:8694;width:2;height:230" coordorigin="2275,8694" coordsize="0,230" path="m2275,8925l2275,8694e" filled="f" stroked="t" strokeweight=".479968pt" strokecolor="#4F4F4F">
                <v:path arrowok="t"/>
              </v:shape>
            </v:group>
            <v:group style="position:absolute;left:2361;top:8934;width:7987;height:2" coordorigin="2361,8934" coordsize="7987,2">
              <v:shape style="position:absolute;left:2361;top:8934;width:7987;height:2" coordorigin="2361,8934" coordsize="7987,0" path="m2361,8934l10348,8934e" filled="f" stroked="t" strokeweight=".959936pt" strokecolor="#181818">
                <v:path arrowok="t"/>
              </v:shape>
            </v:group>
            <v:group style="position:absolute;left:845;top:9141;width:7641;height:2" coordorigin="845,9141" coordsize="7641,2">
              <v:shape style="position:absolute;left:845;top:9141;width:7641;height:2" coordorigin="845,9141" coordsize="7641,0" path="m845,9141l8486,9141e" filled="f" stroked="t" strokeweight=".959936pt" strokecolor="#232323">
                <v:path arrowok="t"/>
              </v:shape>
            </v:group>
            <v:group style="position:absolute;left:2275;top:8905;width:2;height:240" coordorigin="2275,8905" coordsize="2,240">
              <v:shape style="position:absolute;left:2275;top:8905;width:2;height:240" coordorigin="2275,8905" coordsize="0,240" path="m2275,9145l2275,8905e" filled="f" stroked="t" strokeweight=".479968pt" strokecolor="#3B3B3B">
                <v:path arrowok="t"/>
              </v:shape>
            </v:group>
            <v:group style="position:absolute;left:8409;top:9145;width:1939;height:2" coordorigin="8409,9145" coordsize="1939,2">
              <v:shape style="position:absolute;left:8409;top:9145;width:1939;height:2" coordorigin="8409,9145" coordsize="1939,0" path="m8409,9145l10348,9145e" filled="f" stroked="t" strokeweight=".959936pt" strokecolor="#0C0C0C">
                <v:path arrowok="t"/>
              </v:shape>
            </v:group>
            <v:group style="position:absolute;left:835;top:9352;width:7651;height:2" coordorigin="835,9352" coordsize="7651,2">
              <v:shape style="position:absolute;left:835;top:9352;width:7651;height:2" coordorigin="835,9352" coordsize="7651,0" path="m835,9352l8486,9352e" filled="f" stroked="t" strokeweight=".959936pt" strokecolor="#232323">
                <v:path arrowok="t"/>
              </v:shape>
            </v:group>
            <v:group style="position:absolute;left:2275;top:9117;width:2;height:451" coordorigin="2275,9117" coordsize="2,451">
              <v:shape style="position:absolute;left:2275;top:9117;width:2;height:451" coordorigin="2275,9117" coordsize="0,451" path="m2275,9568l2275,9117e" filled="f" stroked="t" strokeweight=".479968pt" strokecolor="#1C1C1C">
                <v:path arrowok="t"/>
              </v:shape>
            </v:group>
            <v:group style="position:absolute;left:6532;top:9088;width:2;height:710" coordorigin="6532,9088" coordsize="2,710">
              <v:shape style="position:absolute;left:6532;top:9088;width:2;height:710" coordorigin="6532,9088" coordsize="0,710" path="m6532,9798l6532,9088e" filled="f" stroked="t" strokeweight=".959936pt" strokecolor="#3B3B3B">
                <v:path arrowok="t"/>
              </v:shape>
            </v:group>
            <v:group style="position:absolute;left:8409;top:9356;width:1939;height:2" coordorigin="8409,9356" coordsize="1939,2">
              <v:shape style="position:absolute;left:8409;top:9356;width:1939;height:2" coordorigin="8409,9356" coordsize="1939,0" path="m8409,9356l10348,9356e" filled="f" stroked="t" strokeweight=".959936pt" strokecolor="#080808">
                <v:path arrowok="t"/>
              </v:shape>
            </v:group>
            <v:group style="position:absolute;left:835;top:9558;width:1478;height:2" coordorigin="835,9558" coordsize="1478,2">
              <v:shape style="position:absolute;left:835;top:9558;width:1478;height:2" coordorigin="835,9558" coordsize="1478,0" path="m835,9558l2313,9558e" filled="f" stroked="t" strokeweight=".959936pt" strokecolor="#0F0F13">
                <v:path arrowok="t"/>
              </v:shape>
            </v:group>
            <v:group style="position:absolute;left:854;top:9299;width:2;height:499" coordorigin="854,9299" coordsize="2,499">
              <v:shape style="position:absolute;left:854;top:9299;width:2;height:499" coordorigin="854,9299" coordsize="0,499" path="m854,9798l854,9299e" filled="f" stroked="t" strokeweight="1.919872pt" strokecolor="#2F2F34">
                <v:path arrowok="t"/>
              </v:shape>
            </v:group>
            <v:group style="position:absolute;left:1555;top:9328;width:2;height:240" coordorigin="1555,9328" coordsize="2,240">
              <v:shape style="position:absolute;left:1555;top:9328;width:2;height:240" coordorigin="1555,9328" coordsize="0,240" path="m1555,9568l1555,9328e" filled="f" stroked="t" strokeweight=".479968pt" strokecolor="#232323">
                <v:path arrowok="t"/>
              </v:shape>
            </v:group>
            <v:group style="position:absolute;left:2237;top:9563;width:6249;height:2" coordorigin="2237,9563" coordsize="6249,2">
              <v:shape style="position:absolute;left:2237;top:9563;width:6249;height:2" coordorigin="2237,9563" coordsize="6249,0" path="m2237,9563l8486,9563e" filled="f" stroked="t" strokeweight=".959936pt" strokecolor="#2B2B2F">
                <v:path arrowok="t"/>
              </v:shape>
            </v:group>
            <v:group style="position:absolute;left:8409;top:9568;width:1939;height:2" coordorigin="8409,9568" coordsize="1939,2">
              <v:shape style="position:absolute;left:8409;top:9568;width:1939;height:2" coordorigin="8409,9568" coordsize="1939,0" path="m8409,9568l10348,9568e" filled="f" stroked="t" strokeweight=".959936pt" strokecolor="#0F0F13">
                <v:path arrowok="t"/>
              </v:shape>
            </v:group>
            <v:group style="position:absolute;left:835;top:9764;width:1478;height:2" coordorigin="835,9764" coordsize="1478,2">
              <v:shape style="position:absolute;left:835;top:9764;width:1478;height:2" coordorigin="835,9764" coordsize="1478,0" path="m835,9764l2313,9764e" filled="f" stroked="t" strokeweight=".959936pt" strokecolor="#3F3F44">
                <v:path arrowok="t"/>
              </v:shape>
            </v:group>
            <v:group style="position:absolute;left:1555;top:9539;width:2;height:653" coordorigin="1555,9539" coordsize="2,653">
              <v:shape style="position:absolute;left:1555;top:9539;width:2;height:653" coordorigin="1555,9539" coordsize="0,653" path="m1555,10191l1555,9539e" filled="f" stroked="t" strokeweight=".479968pt" strokecolor="#3F3F3F">
                <v:path arrowok="t"/>
              </v:shape>
            </v:group>
            <v:group style="position:absolute;left:2275;top:9539;width:2;height:653" coordorigin="2275,9539" coordsize="2,653">
              <v:shape style="position:absolute;left:2275;top:9539;width:2;height:653" coordorigin="2275,9539" coordsize="0,653" path="m2275,10191l2275,9539e" filled="f" stroked="t" strokeweight=".479968pt" strokecolor="#3B383B">
                <v:path arrowok="t"/>
              </v:shape>
            </v:group>
            <v:group style="position:absolute;left:1517;top:9774;width:5049;height:2" coordorigin="1517,9774" coordsize="5049,2">
              <v:shape style="position:absolute;left:1517;top:9774;width:5049;height:2" coordorigin="1517,9774" coordsize="5049,0" path="m1517,9774l6566,9774e" filled="f" stroked="t" strokeweight=".959936pt" strokecolor="#282828">
                <v:path arrowok="t"/>
              </v:shape>
            </v:group>
            <v:group style="position:absolute;left:5107;top:9779;width:3379;height:2" coordorigin="5107,9779" coordsize="3379,2">
              <v:shape style="position:absolute;left:5107;top:9779;width:3379;height:2" coordorigin="5107,9779" coordsize="3379,0" path="m5107,9779l8486,9779e" filled="f" stroked="t" strokeweight=".959936pt" strokecolor="#0F0F0F">
                <v:path arrowok="t"/>
              </v:shape>
            </v:group>
            <v:group style="position:absolute;left:8409;top:9779;width:1939;height:2" coordorigin="8409,9779" coordsize="1939,2">
              <v:shape style="position:absolute;left:8409;top:9779;width:1939;height:2" coordorigin="8409,9779" coordsize="1939,0" path="m8409,9779l10348,9779e" filled="f" stroked="t" strokeweight=".959936pt" strokecolor="#232323">
                <v:path arrowok="t"/>
              </v:shape>
            </v:group>
            <v:group style="position:absolute;left:835;top:9980;width:758;height:2" coordorigin="835,9980" coordsize="758,2">
              <v:shape style="position:absolute;left:835;top:9980;width:758;height:2" coordorigin="835,9980" coordsize="758,0" path="m835,9980l1593,9980e" filled="f" stroked="t" strokeweight=".959936pt" strokecolor="#383838">
                <v:path arrowok="t"/>
              </v:shape>
            </v:group>
            <v:group style="position:absolute;left:1526;top:9975;width:787;height:2" coordorigin="1526,9975" coordsize="787,2">
              <v:shape style="position:absolute;left:1526;top:9975;width:787;height:2" coordorigin="1526,9975" coordsize="787,0" path="m1526,9975l2313,9975e" filled="f" stroked="t" strokeweight="1.439904pt" strokecolor="#4B4B4B">
                <v:path arrowok="t"/>
              </v:shape>
            </v:group>
            <v:group style="position:absolute;left:2237;top:9985;width:4329;height:2" coordorigin="2237,9985" coordsize="4329,2">
              <v:shape style="position:absolute;left:2237;top:9985;width:4329;height:2" coordorigin="2237,9985" coordsize="4329,0" path="m2237,9985l6566,9985e" filled="f" stroked="t" strokeweight=".959936pt" strokecolor="#1F1F23">
                <v:path arrowok="t"/>
              </v:shape>
            </v:group>
            <v:group style="position:absolute;left:6528;top:9721;width:2;height:931" coordorigin="6528,9721" coordsize="2,931">
              <v:shape style="position:absolute;left:6528;top:9721;width:2;height:931" coordorigin="6528,9721" coordsize="0,931" path="m6528,10652l6528,9721e" filled="f" stroked="t" strokeweight=".959936pt" strokecolor="#1F1F23">
                <v:path arrowok="t"/>
              </v:shape>
            </v:group>
            <v:group style="position:absolute;left:6480;top:9990;width:3869;height:2" coordorigin="6480,9990" coordsize="3869,2">
              <v:shape style="position:absolute;left:6480;top:9990;width:3869;height:2" coordorigin="6480,9990" coordsize="3869,0" path="m6480,9990l10348,9990e" filled="f" stroked="t" strokeweight=".959936pt" strokecolor="#0C0C0C">
                <v:path arrowok="t"/>
              </v:shape>
            </v:group>
            <v:group style="position:absolute;left:826;top:10191;width:768;height:2" coordorigin="826,10191" coordsize="768,2">
              <v:shape style="position:absolute;left:826;top:10191;width:768;height:2" coordorigin="826,10191" coordsize="768,0" path="m826,10191l1593,10191e" filled="f" stroked="t" strokeweight=".959936pt" strokecolor="#1F1F23">
                <v:path arrowok="t"/>
              </v:shape>
            </v:group>
            <v:group style="position:absolute;left:1526;top:10187;width:787;height:2" coordorigin="1526,10187" coordsize="787,2">
              <v:shape style="position:absolute;left:1526;top:10187;width:787;height:2" coordorigin="1526,10187" coordsize="787,0" path="m1526,10187l2313,10187e" filled="f" stroked="t" strokeweight=".959936pt" strokecolor="#3B3B3B">
                <v:path arrowok="t"/>
              </v:shape>
            </v:group>
            <v:group style="position:absolute;left:2237;top:10196;width:6249;height:2" coordorigin="2237,10196" coordsize="6249,2">
              <v:shape style="position:absolute;left:2237;top:10196;width:6249;height:2" coordorigin="2237,10196" coordsize="6249,0" path="m2237,10196l8486,10196e" filled="f" stroked="t" strokeweight=".959936pt" strokecolor="#1C1C1C">
                <v:path arrowok="t"/>
              </v:shape>
            </v:group>
            <v:group style="position:absolute;left:8409;top:10201;width:1929;height:2" coordorigin="8409,10201" coordsize="1929,2">
              <v:shape style="position:absolute;left:8409;top:10201;width:1929;height:2" coordorigin="8409,10201" coordsize="1929,0" path="m8409,10201l10339,10201e" filled="f" stroked="t" strokeweight=".959936pt" strokecolor="#08080C">
                <v:path arrowok="t"/>
              </v:shape>
            </v:group>
            <v:group style="position:absolute;left:826;top:10407;width:7660;height:2" coordorigin="826,10407" coordsize="7660,2">
              <v:shape style="position:absolute;left:826;top:10407;width:7660;height:2" coordorigin="826,10407" coordsize="7660,0" path="m826,10407l8486,10407e" filled="f" stroked="t" strokeweight=".959936pt" strokecolor="#1F1F1F">
                <v:path arrowok="t"/>
              </v:shape>
            </v:group>
            <v:group style="position:absolute;left:1555;top:10172;width:2;height:825" coordorigin="1555,10172" coordsize="2,825">
              <v:shape style="position:absolute;left:1555;top:10172;width:2;height:825" coordorigin="1555,10172" coordsize="0,825" path="m1555,10997l1555,10172e" filled="f" stroked="t" strokeweight=".479968pt" strokecolor="#2B2B2B">
                <v:path arrowok="t"/>
              </v:shape>
            </v:group>
            <v:group style="position:absolute;left:2309;top:10239;width:2;height:796" coordorigin="2309,10239" coordsize="2,796">
              <v:shape style="position:absolute;left:2309;top:10239;width:2;height:796" coordorigin="2309,10239" coordsize="0,796" path="m2309,11036l2309,10239e" filled="f" stroked="t" strokeweight=".479968pt" strokecolor="#1F1F1F">
                <v:path arrowok="t"/>
              </v:shape>
            </v:group>
            <v:group style="position:absolute;left:8409;top:10412;width:1929;height:2" coordorigin="8409,10412" coordsize="1929,2">
              <v:shape style="position:absolute;left:8409;top:10412;width:1929;height:2" coordorigin="8409,10412" coordsize="1929,0" path="m8409,10412l10339,10412e" filled="f" stroked="t" strokeweight=".959936pt" strokecolor="#080808">
                <v:path arrowok="t"/>
              </v:shape>
            </v:group>
            <v:group style="position:absolute;left:826;top:10618;width:7660;height:2" coordorigin="826,10618" coordsize="7660,2">
              <v:shape style="position:absolute;left:826;top:10618;width:7660;height:2" coordorigin="826,10618" coordsize="7660,0" path="m826,10618l8486,10618e" filled="f" stroked="t" strokeweight=".959936pt" strokecolor="#1F1F1F">
                <v:path arrowok="t"/>
              </v:shape>
            </v:group>
            <v:group style="position:absolute;left:840;top:10354;width:2;height:499" coordorigin="840,10354" coordsize="2,499">
              <v:shape style="position:absolute;left:840;top:10354;width:2;height:499" coordorigin="840,10354" coordsize="0,499" path="m840,10853l840,10354e" filled="f" stroked="t" strokeweight="1.439904pt" strokecolor="#0F0F13">
                <v:path arrowok="t"/>
              </v:shape>
            </v:group>
            <v:group style="position:absolute;left:8409;top:10623;width:1929;height:2" coordorigin="8409,10623" coordsize="1929,2">
              <v:shape style="position:absolute;left:8409;top:10623;width:1929;height:2" coordorigin="8409,10623" coordsize="1929,0" path="m8409,10623l10339,10623e" filled="f" stroked="t" strokeweight=".959936pt" strokecolor="#080808">
                <v:path arrowok="t"/>
              </v:shape>
            </v:group>
            <v:group style="position:absolute;left:10324;top:10354;width:2;height:499" coordorigin="10324,10354" coordsize="2,499">
              <v:shape style="position:absolute;left:10324;top:10354;width:2;height:499" coordorigin="10324,10354" coordsize="0,499" path="m10324,10853l10324,10354e" filled="f" stroked="t" strokeweight="1.439904pt" strokecolor="#0C0C0C">
                <v:path arrowok="t"/>
              </v:shape>
            </v:group>
            <v:group style="position:absolute;left:826;top:10820;width:768;height:2" coordorigin="826,10820" coordsize="768,2">
              <v:shape style="position:absolute;left:826;top:10820;width:768;height:2" coordorigin="826,10820" coordsize="768,0" path="m826,10820l1593,10820e" filled="f" stroked="t" strokeweight=".959936pt" strokecolor="#3B3B3F">
                <v:path arrowok="t"/>
              </v:shape>
            </v:group>
            <v:group style="position:absolute;left:1526;top:10815;width:787;height:2" coordorigin="1526,10815" coordsize="787,2">
              <v:shape style="position:absolute;left:1526;top:10815;width:787;height:2" coordorigin="1526,10815" coordsize="787,0" path="m1526,10815l2313,10815e" filled="f" stroked="t" strokeweight=".959936pt" strokecolor="#282828">
                <v:path arrowok="t"/>
              </v:shape>
            </v:group>
            <v:group style="position:absolute;left:2227;top:10829;width:7987;height:2" coordorigin="2227,10829" coordsize="7987,2">
              <v:shape style="position:absolute;left:2227;top:10829;width:7987;height:2" coordorigin="2227,10829" coordsize="7987,0" path="m2227,10829l10214,10829e" filled="f" stroked="t" strokeweight=".959936pt" strokecolor="#232323">
                <v:path arrowok="t"/>
              </v:shape>
            </v:group>
            <v:group style="position:absolute;left:6523;top:10566;width:2;height:921" coordorigin="6523,10566" coordsize="2,921">
              <v:shape style="position:absolute;left:6523;top:10566;width:2;height:921" coordorigin="6523,10566" coordsize="0,921" path="m6523,11487l6523,10566e" filled="f" stroked="t" strokeweight="1.439904pt" strokecolor="#343434">
                <v:path arrowok="t"/>
              </v:shape>
            </v:group>
            <v:group style="position:absolute;left:8452;top:10566;width:2;height:1564" coordorigin="8452,10566" coordsize="2,1564">
              <v:shape style="position:absolute;left:8452;top:10566;width:2;height:1564" coordorigin="8452,10566" coordsize="0,1564" path="m8452,12130l8452,10566e" filled="f" stroked="t" strokeweight="1.439904pt" strokecolor="#383838">
                <v:path arrowok="t"/>
              </v:shape>
            </v:group>
            <v:group style="position:absolute;left:8409;top:10829;width:1929;height:2" coordorigin="8409,10829" coordsize="1929,2">
              <v:shape style="position:absolute;left:8409;top:10829;width:1929;height:2" coordorigin="8409,10829" coordsize="1929,0" path="m8409,10829l10339,10829e" filled="f" stroked="t" strokeweight=".959936pt" strokecolor="#3B3B3B">
                <v:path arrowok="t"/>
              </v:shape>
            </v:group>
            <v:group style="position:absolute;left:1526;top:11026;width:787;height:2" coordorigin="1526,11026" coordsize="787,2">
              <v:shape style="position:absolute;left:1526;top:11026;width:787;height:2" coordorigin="1526,11026" coordsize="787,0" path="m1526,11026l2313,11026e" filled="f" stroked="t" strokeweight=".959936pt" strokecolor="#3B3B3B">
                <v:path arrowok="t"/>
              </v:shape>
            </v:group>
            <v:group style="position:absolute;left:2227;top:11031;width:3408;height:2" coordorigin="2227,11031" coordsize="3408,2">
              <v:shape style="position:absolute;left:2227;top:11031;width:3408;height:2" coordorigin="2227,11031" coordsize="3408,0" path="m2227,11031l5635,11031e" filled="f" stroked="t" strokeweight=".479968pt" strokecolor="#1F1F1F">
                <v:path arrowok="t"/>
              </v:shape>
            </v:group>
            <v:group style="position:absolute;left:6508;top:10997;width:1949;height:2" coordorigin="6508,10997" coordsize="1949,2">
              <v:shape style="position:absolute;left:6508;top:10997;width:1949;height:2" coordorigin="6508,10997" coordsize="1949,0" path="m6508,10997l8457,10997e" filled="f" stroked="t" strokeweight=".479968pt" strokecolor="#4B4B4F">
                <v:path arrowok="t"/>
              </v:shape>
            </v:group>
            <v:group style="position:absolute;left:9513;top:11031;width:826;height:2" coordorigin="9513,11031" coordsize="826,2">
              <v:shape style="position:absolute;left:9513;top:11031;width:826;height:2" coordorigin="9513,11031" coordsize="826,0" path="m9513,11031l10339,11031e" filled="f" stroked="t" strokeweight=".479968pt" strokecolor="#444444">
                <v:path arrowok="t"/>
              </v:shape>
            </v:group>
            <v:group style="position:absolute;left:816;top:11242;width:1498;height:2" coordorigin="816,11242" coordsize="1498,2">
              <v:shape style="position:absolute;left:816;top:11242;width:1498;height:2" coordorigin="816,11242" coordsize="1498,0" path="m816,11242l2313,11242e" filled="f" stroked="t" strokeweight="1.439904pt" strokecolor="#3F3F44">
                <v:path arrowok="t"/>
              </v:shape>
            </v:group>
            <v:group style="position:absolute;left:1555;top:10997;width:2;height:1497" coordorigin="1555,10997" coordsize="2,1497">
              <v:shape style="position:absolute;left:1555;top:10997;width:2;height:1497" coordorigin="1555,10997" coordsize="0,1497" path="m1555,12494l1555,10997e" filled="f" stroked="t" strokeweight=".479968pt" strokecolor="#484848">
                <v:path arrowok="t"/>
              </v:shape>
            </v:group>
            <v:group style="position:absolute;left:2304;top:10969;width:2;height:518" coordorigin="2304,10969" coordsize="2,518">
              <v:shape style="position:absolute;left:2304;top:10969;width:2;height:518" coordorigin="2304,10969" coordsize="0,518" path="m2304,11487l2304,10969e" filled="f" stroked="t" strokeweight=".959936pt" strokecolor="#343434">
                <v:path arrowok="t"/>
              </v:shape>
            </v:group>
            <v:group style="position:absolute;left:1498;top:11252;width:8841;height:2" coordorigin="1498,11252" coordsize="8841,2">
              <v:shape style="position:absolute;left:1498;top:11252;width:8841;height:2" coordorigin="1498,11252" coordsize="8841,0" path="m1498,11252l10339,11252e" filled="f" stroked="t" strokeweight=".959936pt" strokecolor="#1F1F1F">
                <v:path arrowok="t"/>
              </v:shape>
            </v:group>
            <v:group style="position:absolute;left:816;top:11458;width:778;height:2" coordorigin="816,11458" coordsize="778,2">
              <v:shape style="position:absolute;left:816;top:11458;width:778;height:2" coordorigin="816,11458" coordsize="778,0" path="m816,11458l1593,11458e" filled="f" stroked="t" strokeweight=".959936pt" strokecolor="#2F2F2F">
                <v:path arrowok="t"/>
              </v:shape>
            </v:group>
            <v:group style="position:absolute;left:1526;top:11453;width:787;height:2" coordorigin="1526,11453" coordsize="787,2">
              <v:shape style="position:absolute;left:1526;top:11453;width:787;height:2" coordorigin="1526,11453" coordsize="787,0" path="m1526,11453l2313,11453e" filled="f" stroked="t" strokeweight="1.439904pt" strokecolor="#484848">
                <v:path arrowok="t"/>
              </v:shape>
            </v:group>
            <v:group style="position:absolute;left:2227;top:11463;width:8111;height:2" coordorigin="2227,11463" coordsize="8111,2">
              <v:shape style="position:absolute;left:2227;top:11463;width:8111;height:2" coordorigin="2227,11463" coordsize="8111,0" path="m2227,11463l10339,11463e" filled="f" stroked="t" strokeweight=".959936pt" strokecolor="#181818">
                <v:path arrowok="t"/>
              </v:shape>
            </v:group>
            <v:group style="position:absolute;left:816;top:11669;width:778;height:2" coordorigin="816,11669" coordsize="778,2">
              <v:shape style="position:absolute;left:816;top:11669;width:778;height:2" coordorigin="816,11669" coordsize="778,0" path="m816,11669l1593,11669e" filled="f" stroked="t" strokeweight=".959936pt" strokecolor="#282828">
                <v:path arrowok="t"/>
              </v:shape>
            </v:group>
            <v:group style="position:absolute;left:1526;top:11664;width:787;height:2" coordorigin="1526,11664" coordsize="787,2">
              <v:shape style="position:absolute;left:1526;top:11664;width:787;height:2" coordorigin="1526,11664" coordsize="787,0" path="m1526,11664l2313,11664e" filled="f" stroked="t" strokeweight="1.439904pt" strokecolor="#444444">
                <v:path arrowok="t"/>
              </v:shape>
            </v:group>
            <v:group style="position:absolute;left:2227;top:11674;width:4339;height:2" coordorigin="2227,11674" coordsize="4339,2">
              <v:shape style="position:absolute;left:2227;top:11674;width:4339;height:2" coordorigin="2227,11674" coordsize="4339,0" path="m2227,11674l6566,11674e" filled="f" stroked="t" strokeweight=".959936pt" strokecolor="#1C1C1C">
                <v:path arrowok="t"/>
              </v:shape>
            </v:group>
            <v:group style="position:absolute;left:6518;top:11410;width:2;height:1497" coordorigin="6518,11410" coordsize="2,1497">
              <v:shape style="position:absolute;left:6518;top:11410;width:2;height:1497" coordorigin="6518,11410" coordsize="0,1497" path="m6518,12907l6518,11410e" filled="f" stroked="t" strokeweight=".959936pt" strokecolor="#1C1C1C">
                <v:path arrowok="t"/>
              </v:shape>
            </v:group>
            <v:group style="position:absolute;left:6480;top:11679;width:3859;height:2" coordorigin="6480,11679" coordsize="3859,2">
              <v:shape style="position:absolute;left:6480;top:11679;width:3859;height:2" coordorigin="6480,11679" coordsize="3859,0" path="m6480,11679l10339,11679e" filled="f" stroked="t" strokeweight=".959936pt" strokecolor="#080808">
                <v:path arrowok="t"/>
              </v:shape>
            </v:group>
            <v:group style="position:absolute;left:816;top:11880;width:778;height:2" coordorigin="816,11880" coordsize="778,2">
              <v:shape style="position:absolute;left:816;top:11880;width:778;height:2" coordorigin="816,11880" coordsize="778,0" path="m816,11880l1593,11880e" filled="f" stroked="t" strokeweight=".959936pt" strokecolor="#181818">
                <v:path arrowok="t"/>
              </v:shape>
            </v:group>
            <v:group style="position:absolute;left:1526;top:11875;width:787;height:2" coordorigin="1526,11875" coordsize="787,2">
              <v:shape style="position:absolute;left:1526;top:11875;width:787;height:2" coordorigin="1526,11875" coordsize="787,0" path="m1526,11875l2313,11875e" filled="f" stroked="t" strokeweight="1.439904pt" strokecolor="#343434">
                <v:path arrowok="t"/>
              </v:shape>
            </v:group>
            <v:group style="position:absolute;left:2227;top:11885;width:8111;height:2" coordorigin="2227,11885" coordsize="8111,2">
              <v:shape style="position:absolute;left:2227;top:11885;width:8111;height:2" coordorigin="2227,11885" coordsize="8111,0" path="m2227,11885l10339,11885e" filled="f" stroked="t" strokeweight=".959936pt" strokecolor="#18181C">
                <v:path arrowok="t"/>
              </v:shape>
            </v:group>
            <v:group style="position:absolute;left:806;top:12087;width:787;height:2" coordorigin="806,12087" coordsize="787,2">
              <v:shape style="position:absolute;left:806;top:12087;width:787;height:2" coordorigin="806,12087" coordsize="787,0" path="m806,12087l1593,12087e" filled="f" stroked="t" strokeweight="1.439904pt" strokecolor="#3F3F44">
                <v:path arrowok="t"/>
              </v:shape>
            </v:group>
            <v:group style="position:absolute;left:835;top:7063;width:2;height:6813" coordorigin="835,7063" coordsize="2,6813">
              <v:shape style="position:absolute;left:835;top:7063;width:2;height:6813" coordorigin="835,7063" coordsize="0,6813" path="m835,13876l835,7063e" filled="f" stroked="t" strokeweight="1.439904pt" strokecolor="#1C1C1C">
                <v:path arrowok="t"/>
              </v:shape>
            </v:group>
            <v:group style="position:absolute;left:1498;top:12082;width:816;height:2" coordorigin="1498,12082" coordsize="816,2">
              <v:shape style="position:absolute;left:1498;top:12082;width:816;height:2" coordorigin="1498,12082" coordsize="816,0" path="m1498,12082l2313,12082e" filled="f" stroked="t" strokeweight=".959936pt" strokecolor="#2F2F2F">
                <v:path arrowok="t"/>
              </v:shape>
            </v:group>
            <v:group style="position:absolute;left:2299;top:11410;width:2;height:1497" coordorigin="2299,11410" coordsize="2,1497">
              <v:shape style="position:absolute;left:2299;top:11410;width:2;height:1497" coordorigin="2299,11410" coordsize="0,1497" path="m2299,12907l2299,11410e" filled="f" stroked="t" strokeweight=".959936pt" strokecolor="#1F1F23">
                <v:path arrowok="t"/>
              </v:shape>
            </v:group>
            <v:group style="position:absolute;left:2227;top:12096;width:4339;height:2" coordorigin="2227,12096" coordsize="4339,2">
              <v:shape style="position:absolute;left:2227;top:12096;width:4339;height:2" coordorigin="2227,12096" coordsize="4339,0" path="m2227,12096l6566,12096e" filled="f" stroked="t" strokeweight=".959936pt" strokecolor="#1F1F23">
                <v:path arrowok="t"/>
              </v:shape>
            </v:group>
            <v:group style="position:absolute;left:6480;top:12101;width:2006;height:2" coordorigin="6480,12101" coordsize="2006,2">
              <v:shape style="position:absolute;left:6480;top:12101;width:2006;height:2" coordorigin="6480,12101" coordsize="2006,0" path="m6480,12101l8486,12101e" filled="f" stroked="t" strokeweight=".959936pt" strokecolor="#080808">
                <v:path arrowok="t"/>
              </v:shape>
            </v:group>
            <v:group style="position:absolute;left:8409;top:12096;width:1929;height:2" coordorigin="8409,12096" coordsize="1929,2">
              <v:shape style="position:absolute;left:8409;top:12096;width:1929;height:2" coordorigin="8409,12096" coordsize="1929,0" path="m8409,12096l10339,12096e" filled="f" stroked="t" strokeweight="1.439904pt" strokecolor="#383838">
                <v:path arrowok="t"/>
              </v:shape>
            </v:group>
            <v:group style="position:absolute;left:806;top:12298;width:1507;height:2" coordorigin="806,12298" coordsize="1507,2">
              <v:shape style="position:absolute;left:806;top:12298;width:1507;height:2" coordorigin="806,12298" coordsize="1507,0" path="m806,12298l2313,12298e" filled="f" stroked="t" strokeweight="1.439904pt" strokecolor="#3F3F3F">
                <v:path arrowok="t"/>
              </v:shape>
            </v:group>
            <v:group style="position:absolute;left:2227;top:12303;width:4339;height:2" coordorigin="2227,12303" coordsize="4339,2">
              <v:shape style="position:absolute;left:2227;top:12303;width:4339;height:2" coordorigin="2227,12303" coordsize="4339,0" path="m2227,12303l6566,12303e" filled="f" stroked="t" strokeweight=".959936pt" strokecolor="#1F1F1F">
                <v:path arrowok="t"/>
              </v:shape>
            </v:group>
            <v:group style="position:absolute;left:6480;top:12312;width:2006;height:2" coordorigin="6480,12312" coordsize="2006,2">
              <v:shape style="position:absolute;left:6480;top:12312;width:2006;height:2" coordorigin="6480,12312" coordsize="2006,0" path="m6480,12312l8486,12312e" filled="f" stroked="t" strokeweight=".959936pt" strokecolor="#030303">
                <v:path arrowok="t"/>
              </v:shape>
            </v:group>
            <v:group style="position:absolute;left:8447;top:12043;width:2;height:2668" coordorigin="8447,12043" coordsize="2,2668">
              <v:shape style="position:absolute;left:8447;top:12043;width:2;height:2668" coordorigin="8447,12043" coordsize="0,2668" path="m8447,14711l8447,12043e" filled="f" stroked="t" strokeweight=".959936pt" strokecolor="#131313">
                <v:path arrowok="t"/>
              </v:shape>
            </v:group>
            <v:group style="position:absolute;left:8409;top:12307;width:1929;height:2" coordorigin="8409,12307" coordsize="1929,2">
              <v:shape style="position:absolute;left:8409;top:12307;width:1929;height:2" coordorigin="8409,12307" coordsize="1929,0" path="m8409,12307l10339,12307e" filled="f" stroked="t" strokeweight=".959936pt" strokecolor="#2B2B2B">
                <v:path arrowok="t"/>
              </v:shape>
            </v:group>
            <v:group style="position:absolute;left:1555;top:12485;width:2;height:202" coordorigin="1555,12485" coordsize="2,202">
              <v:shape style="position:absolute;left:1555;top:12485;width:2;height:202" coordorigin="1555,12485" coordsize="0,202" path="m1555,12686l1555,12485e" filled="f" stroked="t" strokeweight=".479968pt" strokecolor="#000000">
                <v:path arrowok="t"/>
              </v:shape>
            </v:group>
            <v:group style="position:absolute;left:806;top:12874;width:7679;height:2" coordorigin="806,12874" coordsize="7679,2">
              <v:shape style="position:absolute;left:806;top:12874;width:7679;height:2" coordorigin="806,12874" coordsize="7679,0" path="m806,12874l8486,12874e" filled="f" stroked="t" strokeweight=".959936pt" strokecolor="#181818">
                <v:path arrowok="t"/>
              </v:shape>
            </v:group>
            <v:group style="position:absolute;left:1555;top:12686;width:2;height:374" coordorigin="1555,12686" coordsize="2,374">
              <v:shape style="position:absolute;left:1555;top:12686;width:2;height:374" coordorigin="1555,12686" coordsize="0,374" path="m1555,13061l1555,12686e" filled="f" stroked="t" strokeweight=".479968pt" strokecolor="#181818">
                <v:path arrowok="t"/>
              </v:shape>
            </v:group>
            <v:group style="position:absolute;left:8409;top:12878;width:1929;height:2" coordorigin="8409,12878" coordsize="1929,2">
              <v:shape style="position:absolute;left:8409;top:12878;width:1929;height:2" coordorigin="8409,12878" coordsize="1929,0" path="m8409,12878l10339,12878e" filled="f" stroked="t" strokeweight=".959936pt" strokecolor="#030303">
                <v:path arrowok="t"/>
              </v:shape>
            </v:group>
            <v:group style="position:absolute;left:2289;top:12830;width:2;height:451" coordorigin="2289,12830" coordsize="2,451">
              <v:shape style="position:absolute;left:2289;top:12830;width:2;height:451" coordorigin="2289,12830" coordsize="0,451" path="m2289,13281l2289,12830e" filled="f" stroked="t" strokeweight="1.439904pt" strokecolor="#383838">
                <v:path arrowok="t"/>
              </v:shape>
            </v:group>
            <v:group style="position:absolute;left:1555;top:13051;width:2;height:202" coordorigin="1555,13051" coordsize="2,202">
              <v:shape style="position:absolute;left:1555;top:13051;width:2;height:202" coordorigin="1555,13051" coordsize="0,202" path="m1555,13253l1555,13051e" filled="f" stroked="t" strokeweight=".479968pt" strokecolor="#000000">
                <v:path arrowok="t"/>
              </v:shape>
            </v:group>
            <v:group style="position:absolute;left:6513;top:12830;width:2;height:1468" coordorigin="6513,12830" coordsize="2,1468">
              <v:shape style="position:absolute;left:6513;top:12830;width:2;height:1468" coordorigin="6513,12830" coordsize="0,1468" path="m6513,14299l6513,12830e" filled="f" stroked="t" strokeweight=".959936pt" strokecolor="#3B3B3B">
                <v:path arrowok="t"/>
              </v:shape>
            </v:group>
            <v:group style="position:absolute;left:806;top:13435;width:787;height:2" coordorigin="806,13435" coordsize="787,2">
              <v:shape style="position:absolute;left:806;top:13435;width:787;height:2" coordorigin="806,13435" coordsize="787,0" path="m806,13435l1593,13435e" filled="f" stroked="t" strokeweight=".959936pt" strokecolor="#1C1C1C">
                <v:path arrowok="t"/>
              </v:shape>
            </v:group>
            <v:group style="position:absolute;left:1555;top:13243;width:2;height:202" coordorigin="1555,13243" coordsize="2,202">
              <v:shape style="position:absolute;left:1555;top:13243;width:2;height:202" coordorigin="1555,13243" coordsize="0,202" path="m1555,13445l1555,13243e" filled="f" stroked="t" strokeweight=".479968pt" strokecolor="#282828">
                <v:path arrowok="t"/>
              </v:shape>
            </v:group>
            <v:group style="position:absolute;left:1526;top:13430;width:787;height:2" coordorigin="1526,13430" coordsize="787,2">
              <v:shape style="position:absolute;left:1526;top:13430;width:787;height:2" coordorigin="1526,13430" coordsize="787,0" path="m1526,13430l2313,13430e" filled="f" stroked="t" strokeweight="1.439904pt" strokecolor="#444444">
                <v:path arrowok="t"/>
              </v:shape>
            </v:group>
            <v:group style="position:absolute;left:2285;top:13214;width:2;height:662" coordorigin="2285,13214" coordsize="2,662">
              <v:shape style="position:absolute;left:2285;top:13214;width:2;height:662" coordorigin="2285,13214" coordsize="0,662" path="m2285,13876l2285,13214e" filled="f" stroked="t" strokeweight=".959936pt" strokecolor="#1C1C1C">
                <v:path arrowok="t"/>
              </v:shape>
            </v:group>
            <v:group style="position:absolute;left:2227;top:13435;width:4339;height:2" coordorigin="2227,13435" coordsize="4339,2">
              <v:shape style="position:absolute;left:2227;top:13435;width:4339;height:2" coordorigin="2227,13435" coordsize="4339,0" path="m2227,13435l6566,13435e" filled="f" stroked="t" strokeweight=".959936pt" strokecolor="#1C1C1C">
                <v:path arrowok="t"/>
              </v:shape>
            </v:group>
            <v:group style="position:absolute;left:6480;top:13445;width:3859;height:2" coordorigin="6480,13445" coordsize="3859,2">
              <v:shape style="position:absolute;left:6480;top:13445;width:3859;height:2" coordorigin="6480,13445" coordsize="3859,0" path="m6480,13445l10339,13445e" filled="f" stroked="t" strokeweight=".959936pt" strokecolor="#030303">
                <v:path arrowok="t"/>
              </v:shape>
            </v:group>
            <v:group style="position:absolute;left:806;top:13838;width:1507;height:2" coordorigin="806,13838" coordsize="1507,2">
              <v:shape style="position:absolute;left:806;top:13838;width:1507;height:2" coordorigin="806,13838" coordsize="1507,0" path="m806,13838l2313,13838e" filled="f" stroked="t" strokeweight=".959936pt" strokecolor="#0C0C0C">
                <v:path arrowok="t"/>
              </v:shape>
            </v:group>
            <v:group style="position:absolute;left:1555;top:13416;width:2;height:1286" coordorigin="1555,13416" coordsize="2,1286">
              <v:shape style="position:absolute;left:1555;top:13416;width:2;height:1286" coordorigin="1555,13416" coordsize="0,1286" path="m1555,14702l1555,13416e" filled="f" stroked="t" strokeweight=".479968pt" strokecolor="#131313">
                <v:path arrowok="t"/>
              </v:shape>
            </v:group>
            <v:group style="position:absolute;left:2227;top:13843;width:4339;height:2" coordorigin="2227,13843" coordsize="4339,2">
              <v:shape style="position:absolute;left:2227;top:13843;width:4339;height:2" coordorigin="2227,13843" coordsize="4339,0" path="m2227,13843l6566,13843e" filled="f" stroked="t" strokeweight=".959936pt" strokecolor="#2B2B2B">
                <v:path arrowok="t"/>
              </v:shape>
            </v:group>
            <v:group style="position:absolute;left:6480;top:13852;width:2006;height:2" coordorigin="6480,13852" coordsize="2006,2">
              <v:shape style="position:absolute;left:6480;top:13852;width:2006;height:2" coordorigin="6480,13852" coordsize="2006,0" path="m6480,13852l8486,13852e" filled="f" stroked="t" strokeweight="1.439904pt" strokecolor="#444444">
                <v:path arrowok="t"/>
              </v:shape>
            </v:group>
            <v:group style="position:absolute;left:8409;top:13848;width:1929;height:2" coordorigin="8409,13848" coordsize="1929,2">
              <v:shape style="position:absolute;left:8409;top:13848;width:1929;height:2" coordorigin="8409,13848" coordsize="1929,0" path="m8409,13848l10339,13848e" filled="f" stroked="t" strokeweight=".959936pt" strokecolor="#181818">
                <v:path arrowok="t"/>
              </v:shape>
            </v:group>
            <v:group style="position:absolute;left:806;top:14260;width:1507;height:2" coordorigin="806,14260" coordsize="1507,2">
              <v:shape style="position:absolute;left:806;top:14260;width:1507;height:2" coordorigin="806,14260" coordsize="1507,0" path="m806,14260l2313,14260e" filled="f" stroked="t" strokeweight=".959936pt" strokecolor="#0C0C0C">
                <v:path arrowok="t"/>
              </v:shape>
            </v:group>
            <v:group style="position:absolute;left:821;top:10115;width:2;height:4184" coordorigin="821,10115" coordsize="2,4184">
              <v:shape style="position:absolute;left:821;top:10115;width:2;height:4184" coordorigin="821,10115" coordsize="0,4184" path="m821,14299l821,10115e" filled="f" stroked="t" strokeweight="1.439904pt" strokecolor="#1C1C1C">
                <v:path arrowok="t"/>
              </v:shape>
            </v:group>
            <v:group style="position:absolute;left:2280;top:13800;width:2;height:499" coordorigin="2280,13800" coordsize="2,499">
              <v:shape style="position:absolute;left:2280;top:13800;width:2;height:499" coordorigin="2280,13800" coordsize="0,499" path="m2280,14299l2280,13800e" filled="f" stroked="t" strokeweight="1.439904pt" strokecolor="#3B3B3B">
                <v:path arrowok="t"/>
              </v:shape>
            </v:group>
            <v:group style="position:absolute;left:2227;top:14270;width:6259;height:2" coordorigin="2227,14270" coordsize="6259,2">
              <v:shape style="position:absolute;left:2227;top:14270;width:6259;height:2" coordorigin="2227,14270" coordsize="6259,0" path="m2227,14270l8486,14270e" filled="f" stroked="t" strokeweight=".959936pt" strokecolor="#2B2B2B">
                <v:path arrowok="t"/>
              </v:shape>
            </v:group>
            <v:group style="position:absolute;left:8409;top:14270;width:1929;height:2" coordorigin="8409,14270" coordsize="1929,2">
              <v:shape style="position:absolute;left:8409;top:14270;width:1929;height:2" coordorigin="8409,14270" coordsize="1929,0" path="m8409,14270l10339,14270e" filled="f" stroked="t" strokeweight=".959936pt" strokecolor="#0F0F0F">
                <v:path arrowok="t"/>
              </v:shape>
            </v:group>
            <v:group style="position:absolute;left:816;top:14687;width:5750;height:2" coordorigin="816,14687" coordsize="5750,2">
              <v:shape style="position:absolute;left:816;top:14687;width:5750;height:2" coordorigin="816,14687" coordsize="5750,0" path="m816,14687l6566,14687e" filled="f" stroked="t" strokeweight=".959936pt" strokecolor="#2F2F2F">
                <v:path arrowok="t"/>
              </v:shape>
            </v:group>
            <v:group style="position:absolute;left:821;top:14222;width:2;height:480" coordorigin="821,14222" coordsize="2,480">
              <v:shape style="position:absolute;left:821;top:14222;width:2;height:480" coordorigin="821,14222" coordsize="0,480" path="m821,14702l821,14222e" filled="f" stroked="t" strokeweight=".479968pt" strokecolor="#131313">
                <v:path arrowok="t"/>
              </v:shape>
            </v:group>
            <v:group style="position:absolute;left:2280;top:14222;width:2;height:470" coordorigin="2280,14222" coordsize="2,470">
              <v:shape style="position:absolute;left:2280;top:14222;width:2;height:470" coordorigin="2280,14222" coordsize="0,470" path="m2280,14692l2280,14222e" filled="f" stroked="t" strokeweight=".959936pt" strokecolor="#282828">
                <v:path arrowok="t"/>
              </v:shape>
            </v:group>
            <v:group style="position:absolute;left:6508;top:14222;width:2;height:489" coordorigin="6508,14222" coordsize="2,489">
              <v:shape style="position:absolute;left:6508;top:14222;width:2;height:489" coordorigin="6508,14222" coordsize="0,489" path="m6508,14711l6508,14222e" filled="f" stroked="t" strokeweight=".959936pt" strokecolor="#232323">
                <v:path arrowok="t"/>
              </v:shape>
            </v:group>
            <v:group style="position:absolute;left:5798;top:14702;width:2688;height:2" coordorigin="5798,14702" coordsize="2688,2">
              <v:shape style="position:absolute;left:5798;top:14702;width:2688;height:2" coordorigin="5798,14702" coordsize="2688,0" path="m5798,14702l8486,14702e" filled="f" stroked="t" strokeweight=".959936pt" strokecolor="#2F2F2F">
                <v:path arrowok="t"/>
              </v:shape>
            </v:group>
            <v:group style="position:absolute;left:8409;top:14697;width:1929;height:2" coordorigin="8409,14697" coordsize="1929,2">
              <v:shape style="position:absolute;left:8409;top:14697;width:1929;height:2" coordorigin="8409,14697" coordsize="1929,0" path="m8409,14697l10339,14697e" filled="f" stroked="t" strokeweight="1.439904pt" strokecolor="#484848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40" w:lineRule="auto"/>
        <w:ind w:left="1078" w:right="-20"/>
        <w:jc w:val="left"/>
        <w:tabs>
          <w:tab w:pos="1800" w:val="left"/>
          <w:tab w:pos="4260" w:val="left"/>
          <w:tab w:pos="7320" w:val="left"/>
          <w:tab w:pos="92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color w:val="242424"/>
          <w:spacing w:val="0"/>
          <w:w w:val="377"/>
        </w:rPr>
        <w:t>I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112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100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1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33" w:after="0" w:line="240" w:lineRule="auto"/>
        <w:ind w:left="2278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.236378pt;margin-top:6.935287pt;width:369.849262pt;height:10.459594pt;mso-position-horizontal-relative:page;mso-position-vertical-relative:paragraph;z-index:-21496" type="#_x0000_t202" filled="f" stroked="f">
            <v:textbox inset="0,0,0,0">
              <w:txbxContent>
                <w:p>
                  <w:pPr>
                    <w:spacing w:before="0" w:after="0" w:line="209" w:lineRule="exact"/>
                    <w:ind w:right="-71"/>
                    <w:jc w:val="left"/>
                    <w:tabs>
                      <w:tab w:pos="640" w:val="left"/>
                      <w:tab w:pos="710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3"/>
                    </w:rPr>
                    <w:t>4342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100"/>
                      <w:position w:val="3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42424"/>
                      <w:spacing w:val="0"/>
                      <w:w w:val="83"/>
                      <w:position w:val="2"/>
                    </w:rPr>
                    <w:t>5IIOOO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42424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42424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83838"/>
                      <w:spacing w:val="0"/>
                      <w:w w:val="83"/>
                      <w:position w:val="1"/>
                    </w:rPr>
                    <w:t>598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6"/>
        </w:rPr>
        <w:t>3rPA.U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2"/>
        </w:rPr>
        <w:t>rPA'BE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"/>
          <w:w w:val="102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93"/>
        </w:rPr>
        <w:t>HU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5"/>
        </w:rPr>
        <w:t>CK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1"/>
        </w:rPr>
        <w:t>OI&gt;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4"/>
          <w:w w:val="92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26"/>
          <w:w w:val="99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6"/>
          <w:w w:val="116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32"/>
          <w:w w:val="9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15"/>
        </w:rPr>
        <w:t>TH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2246" w:right="826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20"/>
          <w:w w:val="109"/>
        </w:rPr>
        <w:t>{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55"/>
        </w:rPr>
        <w:t>OJJ.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434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4"/>
          <w:w w:val="104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59"/>
        </w:rPr>
        <w:t>}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6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8"/>
          <w:w w:val="6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8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4346)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40" w:lineRule="auto"/>
        <w:ind w:left="925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84"/>
          <w:position w:val="1"/>
        </w:rPr>
        <w:t>4343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4"/>
          <w:position w:val="0"/>
        </w:rPr>
        <w:t>51IIOO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30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4"/>
          <w:position w:val="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2"/>
          <w:w w:val="84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4"/>
          <w:position w:val="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0"/>
          <w:w w:val="84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4"/>
          <w:position w:val="0"/>
        </w:rPr>
        <w:t>ai!Ha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24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4"/>
          <w:position w:val="0"/>
        </w:rPr>
        <w:t>3rpana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21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84"/>
          <w:position w:val="0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84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0"/>
        </w:rPr>
        <w:t>o6jeKata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925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  <w:t>4344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4"/>
          <w:position w:val="1"/>
        </w:rPr>
        <w:t>511200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31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4"/>
          <w:position w:val="1"/>
        </w:rPr>
        <w:t>HJrpanH.a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26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1"/>
        </w:rPr>
        <w:t>Jrpana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0"/>
          <w:w w:val="100"/>
          <w:position w:val="1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383838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1"/>
        </w:rPr>
        <w:t>o6jeKaTa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915" w:right="-20"/>
        <w:jc w:val="left"/>
        <w:tabs>
          <w:tab w:pos="15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80"/>
          <w:position w:val="2"/>
        </w:rPr>
        <w:t>4345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-78"/>
          <w:w w:val="8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80"/>
          <w:position w:val="1"/>
        </w:rPr>
        <w:t>511300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63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0"/>
          <w:position w:val="1"/>
        </w:rPr>
        <w:t>l&lt;anMTanu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3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3"/>
          <w:position w:val="1"/>
        </w:rPr>
        <w:t>o,npJIGIBaH.e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7"/>
          <w:position w:val="1"/>
        </w:rPr>
        <w:t>Jrpall.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5"/>
          <w:w w:val="88"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55"/>
          <w:position w:val="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1"/>
        </w:rPr>
        <w:t>o6jeKaTa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915" w:right="-20"/>
        <w:jc w:val="left"/>
        <w:tabs>
          <w:tab w:pos="1540" w:val="left"/>
          <w:tab w:pos="802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80"/>
          <w:position w:val="4"/>
        </w:rPr>
        <w:t>4346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-82"/>
          <w:w w:val="80"/>
          <w:position w:val="4"/>
        </w:rPr>
        <w:t> 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4"/>
        </w:rPr>
        <w:t>511400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3"/>
          <w:w w:val="8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0"/>
          <w:position w:val="4"/>
        </w:rPr>
        <w:t>flpojeKTH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0"/>
          <w:position w:val="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4"/>
          <w:w w:val="8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4"/>
        </w:rPr>
        <w:t>nil3HIIpathe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83"/>
          <w:position w:val="1"/>
        </w:rPr>
        <w:t>598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3" w:lineRule="exact"/>
        <w:ind w:left="906" w:right="-20"/>
        <w:jc w:val="left"/>
        <w:tabs>
          <w:tab w:pos="1540" w:val="left"/>
          <w:tab w:pos="8020" w:val="left"/>
          <w:tab w:pos="97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0F0F0F"/>
          <w:spacing w:val="0"/>
          <w:w w:val="100"/>
          <w:position w:val="3"/>
        </w:rPr>
        <w:t>4347</w:t>
      </w:r>
      <w:r>
        <w:rPr>
          <w:rFonts w:ascii="Courier New" w:hAnsi="Courier New" w:cs="Courier New" w:eastAsia="Courier New"/>
          <w:sz w:val="19"/>
          <w:szCs w:val="19"/>
          <w:color w:val="0F0F0F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color w:val="0F0F0F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3"/>
        </w:rPr>
        <w:t>512000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3"/>
          <w:w w:val="8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3"/>
        </w:rPr>
        <w:t>MAlliH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6"/>
          <w:w w:val="100"/>
          <w:position w:val="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1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3"/>
        </w:rPr>
        <w:t>Ofl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3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3"/>
        </w:rPr>
        <w:t>EM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66"/>
          <w:position w:val="3"/>
        </w:rPr>
        <w:t>{o.o: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6"/>
          <w:w w:val="66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3"/>
        </w:rPr>
        <w:t>4348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60"/>
          <w:position w:val="3"/>
        </w:rPr>
        <w:t>JJ.O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9"/>
          <w:w w:val="6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3"/>
        </w:rPr>
        <w:t>4356)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2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3"/>
          <w:position w:val="2"/>
        </w:rPr>
        <w:t>442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-11"/>
          <w:w w:val="54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72"/>
          <w:position w:val="2"/>
        </w:rPr>
        <w:t>,0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-47"/>
          <w:w w:val="72"/>
          <w:position w:val="2"/>
        </w:rPr>
        <w:t>8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8"/>
          <w:position w:val="2"/>
        </w:rPr>
        <w:t>8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906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2"/>
          <w:position w:val="2"/>
        </w:rPr>
        <w:t>4348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89"/>
          <w:w w:val="82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2"/>
          <w:position w:val="2"/>
        </w:rPr>
        <w:t>512100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56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6"/>
          <w:position w:val="2"/>
        </w:rPr>
        <w:t>OnpeM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7"/>
          <w:position w:val="2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5"/>
          <w:position w:val="2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5"/>
          <w:position w:val="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2"/>
        </w:rPr>
        <w:t>cao6paliaj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896" w:right="-20"/>
        <w:jc w:val="left"/>
        <w:tabs>
          <w:tab w:pos="1540" w:val="left"/>
          <w:tab w:pos="8000" w:val="left"/>
          <w:tab w:pos="98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>4349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2"/>
        </w:rPr>
        <w:t>512200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3"/>
          <w:w w:val="8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1"/>
          <w:position w:val="2"/>
        </w:rPr>
        <w:t>AJl:Ml!HIICTp3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5"/>
          <w:w w:val="71"/>
          <w:position w:val="2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71"/>
          <w:position w:val="2"/>
        </w:rPr>
        <w:t>HBH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72"/>
          <w:position w:val="2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2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2"/>
          <w:position w:val="2"/>
        </w:rPr>
        <w:t>OnpeMa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1"/>
        </w:rPr>
        <w:t>442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>290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896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>4350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84648"/>
          <w:spacing w:val="-11"/>
          <w:w w:val="100"/>
          <w:position w:val="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4"/>
          <w:w w:val="67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83"/>
          <w:position w:val="2"/>
        </w:rPr>
        <w:t>2300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3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7"/>
          <w:position w:val="2"/>
        </w:rPr>
        <w:t>OnpeMa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9"/>
          <w:w w:val="87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00"/>
          <w:position w:val="2"/>
        </w:rPr>
        <w:t>3a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0"/>
          <w:position w:val="2"/>
        </w:rPr>
        <w:t>no.JOonpHspe.ny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96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80"/>
          <w:position w:val="1"/>
        </w:rPr>
        <w:t>43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-9"/>
          <w:w w:val="80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0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1"/>
        </w:rPr>
        <w:t>512400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7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0"/>
          <w:position w:val="0"/>
        </w:rPr>
        <w:t>OnpeMa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2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0"/>
          <w:position w:val="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8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2"/>
          <w:position w:val="0"/>
        </w:rPr>
        <w:t>3aWTHT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2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3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2"/>
          <w:position w:val="0"/>
        </w:rPr>
        <w:t>JKIIBOtHe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13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2"/>
          <w:position w:val="0"/>
        </w:rPr>
        <w:t>cpe.u1111e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886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>4352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484648"/>
          <w:spacing w:val="-11"/>
          <w:w w:val="100"/>
          <w:position w:val="1"/>
        </w:rPr>
        <w:t>5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4"/>
          <w:w w:val="67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83"/>
          <w:position w:val="1"/>
        </w:rPr>
        <w:t>2500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1"/>
          <w:position w:val="1"/>
        </w:rPr>
        <w:t>Me.nHU.IIHCKa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55"/>
          <w:position w:val="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13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0"/>
          <w:position w:val="1"/>
        </w:rPr>
        <w:t>n360p3tO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1"/>
          <w:w w:val="91"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2"/>
          <w:w w:val="61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6"/>
          <w:position w:val="1"/>
        </w:rPr>
        <w:t>jCKa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1"/>
        </w:rPr>
        <w:t>onpeMa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886" w:right="-20"/>
        <w:jc w:val="left"/>
        <w:tabs>
          <w:tab w:pos="1520" w:val="left"/>
          <w:tab w:pos="98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1"/>
          <w:position w:val="2"/>
        </w:rPr>
        <w:t>4353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83"/>
          <w:w w:val="81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1"/>
          <w:position w:val="2"/>
        </w:rPr>
        <w:t>512600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55"/>
          <w:w w:val="81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8"/>
          <w:position w:val="1"/>
        </w:rPr>
        <w:t>OnpeM3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00"/>
          <w:position w:val="1"/>
        </w:rPr>
        <w:t>3a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1"/>
          <w:position w:val="1"/>
        </w:rPr>
        <w:t>o6pli30Bl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3"/>
          <w:w w:val="81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7"/>
          <w:position w:val="1"/>
        </w:rPr>
        <w:t>lh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5"/>
          <w:w w:val="87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23"/>
          <w:position w:val="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2"/>
          <w:w w:val="7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1"/>
          <w:position w:val="1"/>
        </w:rPr>
        <w:t>3YKY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3"/>
          <w:w w:val="71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68"/>
          <w:position w:val="1"/>
        </w:rPr>
        <w:t>KY!lTYP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69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1"/>
          <w:position w:val="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4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1"/>
        </w:rPr>
        <w:t>cnopt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3"/>
          <w:position w:val="1"/>
        </w:rPr>
        <w:t>798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886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83.679993pt;margin-top:7.339828pt;width:4.8pt;height:76.800003pt;mso-position-horizontal-relative:page;mso-position-vertical-relative:paragraph;z-index:-21504" type="#_x0000_t75">
            <v:imagedata r:id="rId39" o:title=""/>
          </v:shape>
        </w:pict>
      </w:r>
      <w:r>
        <w:rPr>
          <w:rFonts w:ascii="Courier New" w:hAnsi="Courier New" w:cs="Courier New" w:eastAsia="Courier New"/>
          <w:sz w:val="19"/>
          <w:szCs w:val="19"/>
          <w:color w:val="242424"/>
          <w:spacing w:val="-39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  <w:t>3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-32"/>
          <w:w w:val="100"/>
          <w:position w:val="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104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70"/>
          <w:position w:val="2"/>
        </w:rPr>
        <w:t>-5127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46"/>
          <w:w w:val="70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21"/>
          <w:position w:val="2"/>
        </w:rPr>
        <w:t>0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3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8"/>
          <w:position w:val="2"/>
        </w:rPr>
        <w:t>OnpeM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7"/>
          <w:w w:val="89"/>
          <w:position w:val="2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6"/>
          <w:position w:val="2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2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>sojcey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77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1"/>
          <w:position w:val="1"/>
        </w:rPr>
        <w:t>4355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83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1"/>
          <w:position w:val="1"/>
        </w:rPr>
        <w:t>512800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55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8"/>
          <w:position w:val="1"/>
        </w:rPr>
        <w:t>OnpeM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7"/>
          <w:w w:val="89"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6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0"/>
          <w:position w:val="1"/>
        </w:rPr>
        <w:t>jaaH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1"/>
          <w:position w:val="1"/>
        </w:rPr>
        <w:t>)'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5"/>
          <w:position w:val="1"/>
        </w:rPr>
        <w:t>6eJ6e.D.HoCT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867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9.032051pt;margin-top:10.827735pt;width:22.794001pt;height:8.0pt;mso-position-horizontal-relative:page;mso-position-vertical-relative:paragraph;z-index:-21498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484648"/>
                      <w:spacing w:val="0"/>
                      <w:w w:val="86"/>
                    </w:rPr>
                    <w:t>onpeMa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-10"/>
        </w:rPr>
        <w:t>4356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-10"/>
        </w:rPr>
        <w:t>51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51"/>
          <w:w w:val="100"/>
          <w:position w:val="-10"/>
        </w:rPr>
        <w:t>2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-10"/>
        </w:rPr>
        <w:t>900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-43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2"/>
          <w:position w:val="0"/>
        </w:rPr>
        <w:t>0npeM3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648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2"/>
          <w:szCs w:val="12"/>
          <w:color w:val="484648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68"/>
          <w:position w:val="0"/>
        </w:rPr>
        <w:t>npOH3BO.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69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75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9"/>
          <w:w w:val="75"/>
          <w:position w:val="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5"/>
          <w:position w:val="0"/>
        </w:rPr>
        <w:t>y,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5"/>
          <w:position w:val="0"/>
        </w:rPr>
        <w:t>MOT0pH3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5"/>
          <w:position w:val="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3"/>
          <w:w w:val="75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5"/>
          <w:position w:val="0"/>
        </w:rPr>
        <w:t>HCOOKpetHa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24"/>
          <w:w w:val="75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5"/>
          <w:position w:val="0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16"/>
          <w:w w:val="75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5"/>
          <w:position w:val="0"/>
        </w:rPr>
        <w:t>HCMOTOpH3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7" w:after="0" w:line="240" w:lineRule="auto"/>
        <w:ind w:left="858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</w:rPr>
        <w:t>4357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91"/>
        </w:rPr>
        <w:t>513000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16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1"/>
        </w:rPr>
        <w:t>OCTAJIE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</w:rPr>
        <w:t>HEK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  <w:t>ETHHHE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38383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Ofl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6"/>
        </w:rPr>
        <w:t>{4358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7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1" w:lineRule="exact"/>
        <w:ind w:left="858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  <w:t>4358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9"/>
          <w:position w:val="1"/>
        </w:rPr>
        <w:t>513100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9"/>
          <w:position w:val="2"/>
        </w:rPr>
        <w:t>Ocrane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34"/>
          <w:w w:val="89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4"/>
          <w:position w:val="2"/>
        </w:rPr>
        <w:t>ueKpetHI!He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"/>
          <w:w w:val="84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92"/>
          <w:position w:val="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-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>onpeM3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58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93"/>
          <w:position w:val="1"/>
        </w:rPr>
        <w:t>4359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93"/>
          <w:position w:val="1"/>
        </w:rPr>
        <w:t>514000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32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3"/>
          <w:position w:val="1"/>
        </w:rPr>
        <w:t>KYJITHBHCAH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3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35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HMOBHH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6"/>
          <w:position w:val="1"/>
        </w:rPr>
        <w:t>(4360)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84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>4360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2"/>
        </w:rPr>
        <w:t>514100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71"/>
          <w:w w:val="8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0"/>
          <w:position w:val="2"/>
        </w:rPr>
        <w:t>KyntliBUcaHa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18"/>
          <w:w w:val="8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0"/>
          <w:position w:val="2"/>
        </w:rPr>
        <w:t>IIMOBHHa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38" w:right="-20"/>
        <w:jc w:val="left"/>
        <w:tabs>
          <w:tab w:pos="1480" w:val="left"/>
          <w:tab w:pos="8080" w:val="left"/>
          <w:tab w:pos="99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1"/>
          <w:position w:val="1"/>
        </w:rPr>
        <w:t>4361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83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1"/>
          <w:position w:val="1"/>
        </w:rPr>
        <w:t>515000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64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HEM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7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TEPIUAJIH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8"/>
          <w:position w:val="1"/>
        </w:rPr>
        <w:t>HMOBHH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8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3"/>
          <w:w w:val="9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1"/>
        </w:rPr>
        <w:t>{4362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0"/>
        </w:rPr>
        <w:t>94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0"/>
        </w:rPr>
        <w:t>86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8" w:right="-20"/>
        <w:jc w:val="left"/>
        <w:tabs>
          <w:tab w:pos="1480" w:val="left"/>
          <w:tab w:pos="8080" w:val="left"/>
          <w:tab w:pos="99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  <w:t>4362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5"/>
          <w:position w:val="2"/>
        </w:rPr>
        <w:t>515100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32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5"/>
          <w:position w:val="3"/>
        </w:rPr>
        <w:t>HeMar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4"/>
          <w:w w:val="85"/>
          <w:position w:val="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5"/>
          <w:position w:val="3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1"/>
          <w:w w:val="85"/>
          <w:position w:val="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5"/>
          <w:position w:val="3"/>
        </w:rPr>
        <w:t>janua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5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7"/>
          <w:w w:val="85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0"/>
          <w:position w:val="3"/>
        </w:rPr>
        <w:t>HMOBHH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47"/>
          <w:w w:val="71"/>
          <w:position w:val="3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A8A8AA"/>
          <w:spacing w:val="0"/>
          <w:w w:val="167"/>
          <w:position w:val="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8A8AA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A8A8AA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94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>86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left="838" w:right="-20"/>
        <w:jc w:val="left"/>
        <w:tabs>
          <w:tab w:pos="1480" w:val="left"/>
          <w:tab w:pos="7980" w:val="left"/>
          <w:tab w:pos="98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  <w:t>4363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5"/>
          <w:position w:val="2"/>
        </w:rPr>
        <w:t>5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46"/>
          <w:w w:val="85"/>
          <w:position w:val="2"/>
        </w:rPr>
        <w:t>2</w:t>
      </w:r>
      <w:r>
        <w:rPr>
          <w:rFonts w:ascii="Courier New" w:hAnsi="Courier New" w:cs="Courier New" w:eastAsia="Courier New"/>
          <w:sz w:val="19"/>
          <w:szCs w:val="19"/>
          <w:color w:val="0F0F0F"/>
          <w:spacing w:val="0"/>
          <w:w w:val="85"/>
          <w:position w:val="2"/>
        </w:rPr>
        <w:t>0000</w:t>
      </w:r>
      <w:r>
        <w:rPr>
          <w:rFonts w:ascii="Courier New" w:hAnsi="Courier New" w:cs="Courier New" w:eastAsia="Courier New"/>
          <w:sz w:val="19"/>
          <w:szCs w:val="19"/>
          <w:color w:val="0F0F0F"/>
          <w:spacing w:val="64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3"/>
          <w:position w:val="2"/>
        </w:rPr>
        <w:t>3A.JIDX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2"/>
          <w:position w:val="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2"/>
        </w:rPr>
        <w:t>{436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2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2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1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2"/>
        </w:rPr>
        <w:t>4366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648"/>
          <w:spacing w:val="0"/>
          <w:w w:val="100"/>
          <w:position w:val="2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648"/>
          <w:spacing w:val="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2"/>
        </w:rPr>
        <w:t>4370)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-3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-46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6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50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>364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83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  <w:position w:val="2"/>
        </w:rPr>
        <w:t>4364</w:t>
      </w:r>
      <w:r>
        <w:rPr>
          <w:rFonts w:ascii="Arial" w:hAnsi="Arial" w:cs="Arial" w:eastAsia="Arial"/>
          <w:sz w:val="16"/>
          <w:szCs w:val="16"/>
          <w:color w:val="242424"/>
          <w:spacing w:val="-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3"/>
          <w:position w:val="2"/>
        </w:rPr>
        <w:t>52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-34"/>
          <w:w w:val="83"/>
          <w:position w:val="2"/>
        </w:rPr>
        <w:t>1</w:t>
      </w:r>
      <w:r>
        <w:rPr>
          <w:rFonts w:ascii="Courier New" w:hAnsi="Courier New" w:cs="Courier New" w:eastAsia="Courier New"/>
          <w:sz w:val="19"/>
          <w:szCs w:val="19"/>
          <w:color w:val="0F0F0F"/>
          <w:spacing w:val="0"/>
          <w:w w:val="83"/>
          <w:position w:val="2"/>
        </w:rPr>
        <w:t>000</w:t>
      </w:r>
      <w:r>
        <w:rPr>
          <w:rFonts w:ascii="Courier New" w:hAnsi="Courier New" w:cs="Courier New" w:eastAsia="Courier New"/>
          <w:sz w:val="19"/>
          <w:szCs w:val="19"/>
          <w:color w:val="0F0F0F"/>
          <w:spacing w:val="77"/>
          <w:w w:val="83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5"/>
          <w:position w:val="2"/>
        </w:rPr>
        <w:t>PORHF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6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6"/>
          <w:position w:val="2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3"/>
          <w:w w:val="96"/>
          <w:position w:val="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6"/>
          <w:position w:val="2"/>
        </w:rPr>
        <w:t>E3EPBE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5"/>
          <w:w w:val="96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>(4365)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1"/>
        </w:rPr>
        <w:t>4365</w:t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48464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9"/>
          <w:position w:val="1"/>
        </w:rPr>
        <w:t>521100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9"/>
          <w:position w:val="2"/>
        </w:rPr>
        <w:t>Po6u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9"/>
          <w:position w:val="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24"/>
          <w:w w:val="89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>pe3epse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4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1"/>
          <w:position w:val="1"/>
        </w:rPr>
        <w:t>4366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88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1"/>
          <w:position w:val="1"/>
        </w:rPr>
        <w:t>522000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64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3AJlliXE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8"/>
          <w:position w:val="1"/>
        </w:rPr>
        <w:t>IIPOH3BO.l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8"/>
          <w:position w:val="1"/>
        </w:rPr>
        <w:t>(I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7"/>
          <w:w w:val="98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8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3"/>
          <w:w w:val="98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72"/>
          <w:position w:val="1"/>
        </w:rPr>
        <w:t>(oJJ.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1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1"/>
        </w:rPr>
        <w:t>4367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62"/>
          <w:position w:val="1"/>
        </w:rPr>
        <w:t>.o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19"/>
          <w:w w:val="61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11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7"/>
          <w:position w:val="1"/>
        </w:rPr>
        <w:t>4369)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585.800903pt;margin-top:.5058pt;width:1.439904pt;height:308.283490pt;mso-position-horizontal-relative:page;mso-position-vertical-relative:paragraph;z-index:-21502" coordorigin="11716,10" coordsize="29,6166">
            <v:group style="position:absolute;left:11730;top:20;width:2;height:739" coordorigin="11730,20" coordsize="2,739">
              <v:shape style="position:absolute;left:11730;top:20;width:2;height:739" coordorigin="11730,20" coordsize="0,739" path="m11730,759l11730,20e" filled="f" stroked="t" strokeweight=".959936pt" strokecolor="#000000">
                <v:path arrowok="t"/>
              </v:shape>
            </v:group>
            <v:group style="position:absolute;left:11721;top:787;width:2;height:1507" coordorigin="11721,787" coordsize="2,1507">
              <v:shape style="position:absolute;left:11721;top:787;width:2;height:1507" coordorigin="11721,787" coordsize="0,1507" path="m11721,2294l11721,787e" filled="f" stroked="t" strokeweight=".479968pt" strokecolor="#D8D8CF">
                <v:path arrowok="t"/>
              </v:shape>
            </v:group>
            <v:group style="position:absolute;left:11730;top:2169;width:2;height:3992" coordorigin="11730,2169" coordsize="2,3992">
              <v:shape style="position:absolute;left:11730;top:2169;width:2;height:3992" coordorigin="11730,2169" coordsize="0,3992" path="m11730,6161l11730,2169e" filled="f" stroked="t" strokeweight="1.439904pt" strokecolor="#D8D8CC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>4367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5"/>
          <w:position w:val="1"/>
        </w:rPr>
        <w:t>522100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32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5"/>
          <w:position w:val="2"/>
        </w:rPr>
        <w:t>3amrxe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33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5"/>
          <w:position w:val="2"/>
        </w:rPr>
        <w:t>MaTepHjan3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4368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1"/>
        </w:rPr>
        <w:t>522200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63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5"/>
          <w:position w:val="1"/>
        </w:rPr>
        <w:t>3amrxe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67"/>
          <w:position w:val="1"/>
        </w:rPr>
        <w:t>HCJJ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7"/>
          <w:w w:val="67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67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3"/>
          <w:w w:val="67"/>
          <w:position w:val="1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67"/>
          <w:position w:val="1"/>
        </w:rPr>
        <w:t>pWCHC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20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3"/>
          <w:position w:val="1"/>
        </w:rPr>
        <w:t>npOH3B0.UihC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8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>4369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6"/>
          <w:position w:val="1"/>
        </w:rPr>
        <w:t>522300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15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6"/>
          <w:position w:val="1"/>
        </w:rPr>
        <w:t>3amrxe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31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3"/>
          <w:position w:val="1"/>
        </w:rPr>
        <w:t>roTOBH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3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10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3"/>
          <w:position w:val="1"/>
        </w:rPr>
        <w:t>Op0H3BO.U3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838" w:right="-20"/>
        <w:jc w:val="left"/>
        <w:tabs>
          <w:tab w:pos="1480" w:val="left"/>
          <w:tab w:pos="7980" w:val="left"/>
          <w:tab w:pos="988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  <w:t>4370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7"/>
          <w:position w:val="2"/>
        </w:rPr>
        <w:t>523000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16"/>
          <w:w w:val="87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7"/>
          <w:position w:val="2"/>
        </w:rPr>
        <w:t>3A.JIDX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7"/>
          <w:position w:val="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7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3"/>
          <w:w w:val="87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2"/>
        </w:rPr>
        <w:t>POEE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  <w:position w:val="2"/>
        </w:rPr>
        <w:t>AAJI&gt;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  <w:position w:val="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"/>
          <w:w w:val="86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7"/>
          <w:position w:val="2"/>
        </w:rPr>
        <w:t>IIPOAA,JY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9"/>
          <w:w w:val="97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2"/>
        </w:rPr>
        <w:t>(4371)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-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426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3"/>
          <w:position w:val="1"/>
        </w:rPr>
        <w:t>364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38" w:right="-20"/>
        <w:jc w:val="left"/>
        <w:tabs>
          <w:tab w:pos="1480" w:val="left"/>
          <w:tab w:pos="7980" w:val="left"/>
          <w:tab w:pos="98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8"/>
          <w:position w:val="2"/>
        </w:rPr>
        <w:t>4371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8"/>
          <w:position w:val="2"/>
        </w:rPr>
        <w:t>523100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8"/>
          <w:w w:val="88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8"/>
          <w:position w:val="2"/>
        </w:rPr>
        <w:t>3amrxe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22"/>
          <w:w w:val="88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8"/>
          <w:position w:val="2"/>
        </w:rPr>
        <w:t>po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2"/>
          <w:w w:val="88"/>
          <w:position w:val="2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88"/>
          <w:position w:val="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19"/>
          <w:w w:val="88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3"/>
          <w:position w:val="2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2"/>
          <w:position w:val="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20"/>
          <w:position w:val="2"/>
        </w:rPr>
        <w:t>.u=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20"/>
          <w:position w:val="2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20"/>
          <w:w w:val="12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>npo.u3jy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426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>364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829"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  <w:t>4372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0"/>
          <w:position w:val="2"/>
        </w:rPr>
        <w:t>530000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63"/>
          <w:w w:val="8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2"/>
        </w:rPr>
        <w:t>,!U'ArOI(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2"/>
        </w:rPr>
        <w:t>EH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13"/>
          <w:w w:val="100"/>
          <w:position w:val="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>CT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4"/>
          <w:position w:val="2"/>
        </w:rPr>
        <w:t>(4373)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29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2"/>
          <w:position w:val="1"/>
        </w:rPr>
        <w:t>4373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89"/>
          <w:w w:val="82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2"/>
          <w:position w:val="1"/>
        </w:rPr>
        <w:t>531000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56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.lU'ArOI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EHOCT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6"/>
          <w:position w:val="1"/>
        </w:rPr>
        <w:t>(4374)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9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4374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1"/>
        </w:rPr>
        <w:t>53IIOO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7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7"/>
          <w:position w:val="1"/>
        </w:rPr>
        <w:t>.l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8"/>
          <w:position w:val="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7"/>
          <w:position w:val="1"/>
        </w:rPr>
        <w:t>parou.eHOCTII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9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4375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0"/>
          <w:position w:val="1"/>
        </w:rPr>
        <w:t>540000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7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1"/>
        </w:rPr>
        <w:t>flPHP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23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1"/>
        </w:rPr>
        <w:t>,llH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9"/>
          <w:position w:val="1"/>
        </w:rPr>
        <w:t>HMOBHH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99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7"/>
          <w:w w:val="99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1"/>
        </w:rPr>
        <w:t>(4376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1"/>
        </w:rPr>
        <w:t>4378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648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648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7"/>
          <w:position w:val="1"/>
        </w:rPr>
        <w:t>4380)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819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-1"/>
        </w:rPr>
        <w:t>4376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2"/>
          <w:position w:val="-1"/>
        </w:rPr>
        <w:t>541000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56"/>
          <w:w w:val="82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-1"/>
        </w:rPr>
        <w:t>3EM.Jh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-1"/>
        </w:rPr>
        <w:t>lliTE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4"/>
          <w:position w:val="-1"/>
        </w:rPr>
        <w:t>(4377)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38" w:lineRule="exact"/>
        <w:ind w:left="654" w:right="8797"/>
        <w:jc w:val="center"/>
        <w:tabs>
          <w:tab w:pos="14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21"/>
          <w:szCs w:val="21"/>
          <w:color w:val="383838"/>
          <w:spacing w:val="0"/>
          <w:w w:val="100"/>
          <w:position w:val="6"/>
        </w:rPr>
        <w:t>437</w:t>
      </w:r>
      <w:r>
        <w:rPr>
          <w:rFonts w:ascii="Arial" w:hAnsi="Arial" w:cs="Arial" w:eastAsia="Arial"/>
          <w:sz w:val="21"/>
          <w:szCs w:val="21"/>
          <w:color w:val="383838"/>
          <w:spacing w:val="-19"/>
          <w:w w:val="100"/>
          <w:position w:val="6"/>
        </w:rPr>
        <w:t>7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00"/>
          <w:position w:val="6"/>
        </w:rPr>
        <w:t>-</w:t>
      </w:r>
      <w:r>
        <w:rPr>
          <w:rFonts w:ascii="Arial" w:hAnsi="Arial" w:cs="Arial" w:eastAsia="Arial"/>
          <w:sz w:val="21"/>
          <w:szCs w:val="21"/>
          <w:color w:val="5D5D5D"/>
          <w:spacing w:val="-11"/>
          <w:w w:val="100"/>
          <w:position w:val="6"/>
        </w:rPr>
        <w:t> 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100"/>
          <w:position w:val="6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68"/>
          <w:position w:val="1"/>
        </w:rPr>
        <w:t>541100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68"/>
          <w:position w:val="1"/>
        </w:rPr>
        <w:t>  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12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68"/>
          <w:position w:val="1"/>
        </w:rPr>
        <w:t>JCM.ll&gt;HWTC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819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6"/>
        </w:rPr>
        <w:t>4378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6"/>
        </w:rPr>
        <w:t>542000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24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</w:rPr>
        <w:t>PY,llH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</w:rPr>
        <w:t>EOrA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12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  <w:t>CTB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4"/>
        </w:rPr>
        <w:t>(4379)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11" w:lineRule="exact"/>
        <w:ind w:left="810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4379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0"/>
          <w:position w:val="1"/>
        </w:rPr>
        <w:t>542100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7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1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7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nosH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0" w:right="-20"/>
        <w:jc w:val="left"/>
        <w:tabs>
          <w:tab w:pos="14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4380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0"/>
          <w:position w:val="1"/>
        </w:rPr>
        <w:t>543000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7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1"/>
        </w:rPr>
        <w:t>lliYME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25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1"/>
        </w:rPr>
        <w:t>,llE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1"/>
        </w:rPr>
        <w:t>(438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8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0"/>
          <w:w w:val="100"/>
          <w:position w:val="1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383838"/>
          <w:spacing w:val="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4"/>
          <w:position w:val="1"/>
        </w:rPr>
        <w:t>4382)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439102pt;margin-top:3.119069pt;width:5.6434pt;height:17.5pt;mso-position-horizontal-relative:page;mso-position-vertical-relative:paragraph;z-index:-21495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Pr/>
                  <w:r>
                    <w:rPr>
                      <w:rFonts w:ascii="Arial" w:hAnsi="Arial" w:cs="Arial" w:eastAsia="Arial"/>
                      <w:sz w:val="35"/>
                      <w:szCs w:val="35"/>
                      <w:color w:val="D1D1CA"/>
                      <w:spacing w:val="0"/>
                      <w:w w:val="58"/>
                      <w:i/>
                    </w:rPr>
                    <w:t>1</w:t>
                  </w:r>
                  <w:r>
                    <w:rPr>
                      <w:rFonts w:ascii="Arial" w:hAnsi="Arial" w:cs="Arial" w:eastAsia="Arial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484648"/>
          <w:spacing w:val="-32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79"/>
          <w:position w:val="1"/>
        </w:rPr>
        <w:t>381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2"/>
          <w:position w:val="2"/>
        </w:rPr>
        <w:t>543100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56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2"/>
        </w:rPr>
        <w:t>IliyMe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>4382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82"/>
          <w:position w:val="2"/>
        </w:rPr>
        <w:t>543200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56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  <w:position w:val="1"/>
        </w:rPr>
        <w:t>Bo.ue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216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9"/>
          <w:w w:val="9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3"/>
        </w:rPr>
        <w:t>Cl&gt;HHAHCHJCK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Iit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11"/>
        </w:rPr>
        <w:t>OBHH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8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7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3" w:lineRule="auto"/>
        <w:ind w:left="2153" w:right="5703" w:firstLine="-1344"/>
        <w:jc w:val="left"/>
        <w:tabs>
          <w:tab w:pos="14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6"/>
          <w:position w:val="1"/>
        </w:rPr>
        <w:t>4383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6"/>
          <w:position w:val="0"/>
        </w:rPr>
        <w:t>55000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84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  <w:position w:val="0"/>
        </w:rPr>
        <w:t>Cl&gt;IIHAHCHP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11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0"/>
          <w:position w:val="0"/>
        </w:rPr>
        <w:t>CPE,!J;CTAB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5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3"/>
          <w:position w:val="0"/>
        </w:rPr>
        <w:t>PEAJIH3AIUiJY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HAUHOHAJIHOr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5"/>
          <w:position w:val="0"/>
        </w:rPr>
        <w:t>HHBECTHIIHOHO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5"/>
          <w:position w:val="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5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JIJIAHA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6"/>
          <w:position w:val="0"/>
        </w:rPr>
        <w:t>(4384)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3"/>
          <w:position w:val="0"/>
        </w:rPr>
        <w:t>HECl&gt;HHAHCHJCK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3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HMOBHH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3"/>
          <w:position w:val="0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5" w:after="0" w:line="192" w:lineRule="exact"/>
        <w:ind w:left="2153" w:right="5706" w:firstLine="-1354"/>
        <w:jc w:val="left"/>
        <w:tabs>
          <w:tab w:pos="14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>4384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6"/>
          <w:position w:val="0"/>
        </w:rPr>
        <w:t>551000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24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  <w:position w:val="0"/>
        </w:rPr>
        <w:t>Cl&gt;HHAHCHP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12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9"/>
          <w:position w:val="0"/>
        </w:rPr>
        <w:t>CPEJlCTAB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9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7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3"/>
          <w:position w:val="0"/>
        </w:rPr>
        <w:t>PEAJI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20"/>
          <w:w w:val="104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6"/>
          <w:position w:val="0"/>
        </w:rPr>
        <w:t>3AI(HJY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4"/>
          <w:position w:val="0"/>
        </w:rPr>
        <w:t>HAUHO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5"/>
          <w:w w:val="104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4"/>
          <w:position w:val="0"/>
        </w:rPr>
        <w:t>AJIHOr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15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4"/>
          <w:position w:val="0"/>
        </w:rPr>
        <w:t>HHBECTHUHOHO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4"/>
          <w:position w:val="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9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  <w:position w:val="0"/>
        </w:rPr>
        <w:t>JIJIAHA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4"/>
          <w:position w:val="0"/>
        </w:rPr>
        <w:t>(4385)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" w:after="0" w:line="264" w:lineRule="exact"/>
        <w:ind w:left="800" w:right="-20"/>
        <w:jc w:val="left"/>
        <w:tabs>
          <w:tab w:pos="1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74"/>
          <w:position w:val="-3"/>
        </w:rPr>
        <w:t>4385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-43"/>
          <w:w w:val="74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74"/>
          <w:position w:val="-3"/>
        </w:rPr>
        <w:t>551100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74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35"/>
          <w:w w:val="74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4"/>
          <w:position w:val="6"/>
        </w:rPr>
        <w:t>HecpHH3HCI!jCK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4"/>
          <w:position w:val="6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1"/>
          <w:w w:val="74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4"/>
          <w:position w:val="6"/>
        </w:rPr>
        <w:t>HMOB!ma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6"/>
          <w:w w:val="74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75"/>
          <w:position w:val="6"/>
        </w:rPr>
        <w:t>KOj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76"/>
          <w:position w:val="6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22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6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-1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73"/>
          <w:position w:val="6"/>
        </w:rPr>
        <w:t>cj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4"/>
          <w:w w:val="73"/>
          <w:position w:val="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3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2"/>
          <w:w w:val="73"/>
          <w:position w:val="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73"/>
          <w:position w:val="6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4"/>
          <w:w w:val="73"/>
          <w:position w:val="6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73"/>
          <w:position w:val="6"/>
        </w:rPr>
        <w:t>HCHpa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12"/>
          <w:w w:val="73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0"/>
          <w:position w:val="6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-23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0"/>
          <w:position w:val="6"/>
        </w:rPr>
        <w:t>CpCJJ.CTaBa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left="214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3"/>
          <w:position w:val="1"/>
        </w:rPr>
        <w:t>3ll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5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3"/>
          <w:position w:val="1"/>
        </w:rPr>
        <w:t>peanH3aUHj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83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3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0"/>
          <w:position w:val="1"/>
        </w:rPr>
        <w:t>HliU.HOHanHO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0"/>
          <w:position w:val="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21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0"/>
          <w:position w:val="1"/>
        </w:rPr>
        <w:t>HHBCCI:HUIIOHO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70"/>
          <w:position w:val="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12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648"/>
          <w:spacing w:val="0"/>
          <w:w w:val="100"/>
          <w:position w:val="1"/>
        </w:rPr>
        <w:t>nnaua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50" w:lineRule="auto"/>
        <w:ind w:left="2153" w:right="5941" w:firstLine="-1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516827pt;margin-top:7.115069pt;width:60.543857pt;height:9.5pt;mso-position-horizontal-relative:page;mso-position-vertical-relative:paragraph;z-index:-2149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6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42424"/>
                      <w:spacing w:val="0"/>
                      <w:w w:val="100"/>
                      <w:position w:val="1"/>
                    </w:rPr>
                    <w:t>4386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42424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42424"/>
                      <w:spacing w:val="0"/>
                      <w:w w:val="83"/>
                      <w:position w:val="1"/>
                    </w:rPr>
                    <w:t>600000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42424"/>
          <w:w w:val="89"/>
        </w:rPr>
        <w:t>H3,lJ,AU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w w:val="9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00"/>
        </w:rPr>
        <w:t>OTIDI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8383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7"/>
        </w:rPr>
        <w:t>r.JIABHHI.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7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66"/>
        </w:rPr>
        <w:t>ABKY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6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92"/>
        </w:rPr>
        <w:t>Cl&gt;HHAHCHJCKE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HMOBHHE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</w:rPr>
        <w:t>(4387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648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5"/>
          <w:szCs w:val="15"/>
          <w:color w:val="48464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10"/>
        </w:rPr>
        <w:t>4412)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790" w:right="-20"/>
        <w:jc w:val="left"/>
        <w:tabs>
          <w:tab w:pos="14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-11"/>
        </w:rPr>
        <w:t>4387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9"/>
          <w:szCs w:val="19"/>
          <w:color w:val="242424"/>
          <w:spacing w:val="0"/>
          <w:w w:val="81"/>
          <w:position w:val="-11"/>
        </w:rPr>
        <w:t>610000</w:t>
      </w:r>
      <w:r>
        <w:rPr>
          <w:rFonts w:ascii="Courier New" w:hAnsi="Courier New" w:cs="Courier New" w:eastAsia="Courier New"/>
          <w:sz w:val="19"/>
          <w:szCs w:val="19"/>
          <w:color w:val="242424"/>
          <w:spacing w:val="64"/>
          <w:w w:val="81"/>
          <w:position w:val="-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21"/>
          <w:position w:val="0"/>
        </w:rPr>
        <w:t>OTfl.JIATArJIABHI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60" w:right="1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8" w:after="0" w:line="233" w:lineRule="exact"/>
        <w:ind w:left="840" w:right="-20"/>
        <w:jc w:val="left"/>
        <w:tabs>
          <w:tab w:pos="1660" w:val="left"/>
          <w:tab w:pos="80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-4"/>
        </w:rPr>
        <w:t>03H8K8</w:t>
      </w:r>
      <w:r>
        <w:rPr>
          <w:rFonts w:ascii="Arial" w:hAnsi="Arial" w:cs="Arial" w:eastAsia="Arial"/>
          <w:sz w:val="14"/>
          <w:szCs w:val="14"/>
          <w:color w:val="3B3B3D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-4"/>
        </w:rPr>
      </w:r>
      <w:r>
        <w:rPr>
          <w:rFonts w:ascii="Arial" w:hAnsi="Arial" w:cs="Arial" w:eastAsia="Arial"/>
          <w:sz w:val="17"/>
          <w:szCs w:val="17"/>
          <w:color w:val="3B3B3D"/>
          <w:spacing w:val="0"/>
          <w:w w:val="100"/>
          <w:position w:val="-4"/>
        </w:rPr>
        <w:t>6poj</w:t>
      </w:r>
      <w:r>
        <w:rPr>
          <w:rFonts w:ascii="Arial" w:hAnsi="Arial" w:cs="Arial" w:eastAsia="Arial"/>
          <w:sz w:val="17"/>
          <w:szCs w:val="17"/>
          <w:color w:val="3B3B3D"/>
          <w:spacing w:val="-3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3B3B3D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7"/>
          <w:szCs w:val="17"/>
          <w:color w:val="3B3B3D"/>
          <w:spacing w:val="0"/>
          <w:w w:val="100"/>
          <w:position w:val="-4"/>
        </w:rPr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7"/>
          <w:position w:val="5"/>
        </w:rPr>
        <w:t>1-buoc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120" w:right="1680"/>
          <w:footerReference w:type="default" r:id="rId40"/>
          <w:pgSz w:w="11980" w:h="16880"/>
        </w:sectPr>
      </w:pPr>
      <w:rPr/>
    </w:p>
    <w:p>
      <w:pPr>
        <w:spacing w:before="3" w:after="0" w:line="240" w:lineRule="auto"/>
        <w:ind w:left="974" w:right="-74"/>
        <w:jc w:val="left"/>
        <w:tabs>
          <w:tab w:pos="16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3"/>
          <w:szCs w:val="23"/>
          <w:color w:val="161616"/>
          <w:spacing w:val="0"/>
          <w:w w:val="100"/>
        </w:rPr>
        <w:t>on</w:t>
      </w:r>
      <w:r>
        <w:rPr>
          <w:rFonts w:ascii="Arial" w:hAnsi="Arial" w:cs="Arial" w:eastAsia="Arial"/>
          <w:sz w:val="23"/>
          <w:szCs w:val="23"/>
          <w:color w:val="161616"/>
          <w:spacing w:val="-33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KOHT3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20"/>
        </w:rPr>
        <w:t>Onnc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58" w:lineRule="exact"/>
        <w:ind w:right="-20"/>
        <w:jc w:val="left"/>
        <w:tabs>
          <w:tab w:pos="20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D"/>
          <w:w w:val="228"/>
          <w:position w:val="-1"/>
        </w:rPr>
        <w:t>f</w:t>
      </w:r>
      <w:r>
        <w:rPr>
          <w:rFonts w:ascii="Arial" w:hAnsi="Arial" w:cs="Arial" w:eastAsia="Arial"/>
          <w:sz w:val="14"/>
          <w:szCs w:val="14"/>
          <w:color w:val="3B3B3D"/>
          <w:spacing w:val="7"/>
          <w:w w:val="229"/>
          <w:position w:val="-1"/>
        </w:rPr>
        <w:t>l</w:t>
      </w:r>
      <w:r>
        <w:rPr>
          <w:rFonts w:ascii="Arial" w:hAnsi="Arial" w:cs="Arial" w:eastAsia="Arial"/>
          <w:sz w:val="14"/>
          <w:szCs w:val="14"/>
          <w:color w:val="161616"/>
          <w:spacing w:val="-7"/>
          <w:w w:val="137"/>
          <w:position w:val="-1"/>
        </w:rPr>
        <w:t>p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-1"/>
        </w:rPr>
        <w:t>eTXO.!l11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-1"/>
        </w:rPr>
        <w:t>3</w:t>
      </w:r>
      <w:r>
        <w:rPr>
          <w:rFonts w:ascii="Arial" w:hAnsi="Arial" w:cs="Arial" w:eastAsia="Arial"/>
          <w:sz w:val="14"/>
          <w:szCs w:val="14"/>
          <w:color w:val="3B3B3D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-1"/>
        </w:rPr>
        <w:t>f0.!l11H3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161616"/>
          <w:spacing w:val="-11"/>
          <w:w w:val="144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6"/>
          <w:position w:val="-1"/>
        </w:rPr>
        <w:t>et.:yli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7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-8"/>
          <w:w w:val="170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-1"/>
        </w:rPr>
        <w:t>oJJ.I</w:t>
      </w:r>
      <w:r>
        <w:rPr>
          <w:rFonts w:ascii="Arial" w:hAnsi="Arial" w:cs="Arial" w:eastAsia="Arial"/>
          <w:sz w:val="14"/>
          <w:szCs w:val="14"/>
          <w:color w:val="3B3B3D"/>
          <w:spacing w:val="-34"/>
          <w:w w:val="80"/>
          <w:position w:val="-1"/>
        </w:rPr>
        <w:t>!</w:t>
      </w:r>
      <w:r>
        <w:rPr>
          <w:rFonts w:ascii="Arial" w:hAnsi="Arial" w:cs="Arial" w:eastAsia="Arial"/>
          <w:sz w:val="14"/>
          <w:szCs w:val="14"/>
          <w:color w:val="161616"/>
          <w:spacing w:val="-9"/>
          <w:w w:val="110"/>
          <w:position w:val="-1"/>
        </w:rPr>
        <w:t>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5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3" w:equalWidth="0">
            <w:col w:w="2056" w:space="2086"/>
            <w:col w:w="405" w:space="2129"/>
            <w:col w:w="3504"/>
          </w:cols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70" w:right="-20"/>
        <w:jc w:val="left"/>
        <w:tabs>
          <w:tab w:pos="1780" w:val="left"/>
          <w:tab w:pos="4280" w:val="left"/>
          <w:tab w:pos="7320" w:val="left"/>
          <w:tab w:pos="92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35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11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0"/>
        </w:rPr>
        <w:t>3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100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-105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0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4" w:after="0" w:line="162" w:lineRule="auto"/>
        <w:ind w:left="2251" w:right="5270" w:firstLine="-1325"/>
        <w:jc w:val="left"/>
        <w:tabs>
          <w:tab w:pos="15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2"/>
          <w:position w:val="-10"/>
        </w:rPr>
        <w:t>4388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89"/>
          <w:w w:val="82"/>
          <w:position w:val="-1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2"/>
          <w:position w:val="-11"/>
        </w:rPr>
        <w:t>6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4"/>
          <w:w w:val="82"/>
          <w:position w:val="-1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2"/>
          <w:position w:val="-1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34"/>
          <w:w w:val="82"/>
          <w:position w:val="-11"/>
        </w:rPr>
        <w:t>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2"/>
          <w:position w:val="-11"/>
        </w:rPr>
        <w:t>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68"/>
          <w:w w:val="82"/>
          <w:position w:val="-1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28"/>
          <w:position w:val="0"/>
        </w:rPr>
        <w:t>OTnRATA</w:t>
      </w:r>
      <w:r>
        <w:rPr>
          <w:rFonts w:ascii="Arial" w:hAnsi="Arial" w:cs="Arial" w:eastAsia="Arial"/>
          <w:sz w:val="14"/>
          <w:szCs w:val="14"/>
          <w:color w:val="28282A"/>
          <w:spacing w:val="-19"/>
          <w:w w:val="129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120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119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17"/>
          <w:position w:val="0"/>
        </w:rPr>
        <w:t>BHHUE</w:t>
      </w:r>
      <w:r>
        <w:rPr>
          <w:rFonts w:ascii="Arial" w:hAnsi="Arial" w:cs="Arial" w:eastAsia="Arial"/>
          <w:sz w:val="14"/>
          <w:szCs w:val="14"/>
          <w:color w:val="28282A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161"/>
          <w:position w:val="0"/>
        </w:rPr>
        <w:t>OMA</w:t>
      </w:r>
      <w:r>
        <w:rPr>
          <w:rFonts w:ascii="Arial" w:hAnsi="Arial" w:cs="Arial" w:eastAsia="Arial"/>
          <w:sz w:val="14"/>
          <w:szCs w:val="14"/>
          <w:color w:val="505050"/>
          <w:spacing w:val="-11"/>
          <w:w w:val="162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27"/>
          <w:position w:val="0"/>
        </w:rPr>
        <w:t>HM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2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9"/>
          <w:position w:val="0"/>
        </w:rPr>
        <w:t>KPE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9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9"/>
          <w:position w:val="0"/>
        </w:rPr>
        <w:t>I.HTOPHMA</w:t>
      </w:r>
      <w:r>
        <w:rPr>
          <w:rFonts w:ascii="Arial" w:hAnsi="Arial" w:cs="Arial" w:eastAsia="Arial"/>
          <w:sz w:val="14"/>
          <w:szCs w:val="14"/>
          <w:color w:val="28282A"/>
          <w:spacing w:val="-2"/>
          <w:w w:val="10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0"/>
        </w:rPr>
        <w:t>OA</w:t>
      </w:r>
      <w:r>
        <w:rPr>
          <w:rFonts w:ascii="Arial" w:hAnsi="Arial" w:cs="Arial" w:eastAsia="Arial"/>
          <w:sz w:val="14"/>
          <w:szCs w:val="14"/>
          <w:color w:val="3B3B3D"/>
          <w:spacing w:val="-4"/>
          <w:w w:val="8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0"/>
        </w:rPr>
        <w:t>4389</w:t>
      </w:r>
      <w:r>
        <w:rPr>
          <w:rFonts w:ascii="Arial" w:hAnsi="Arial" w:cs="Arial" w:eastAsia="Arial"/>
          <w:sz w:val="14"/>
          <w:szCs w:val="14"/>
          <w:color w:val="3B3B3D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77"/>
          <w:position w:val="0"/>
        </w:rPr>
        <w:t>AO</w:t>
      </w:r>
      <w:r>
        <w:rPr>
          <w:rFonts w:ascii="Arial" w:hAnsi="Arial" w:cs="Arial" w:eastAsia="Arial"/>
          <w:sz w:val="14"/>
          <w:szCs w:val="14"/>
          <w:color w:val="505050"/>
          <w:spacing w:val="5"/>
          <w:w w:val="7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0"/>
        </w:rPr>
        <w:t>4397)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9" w:after="0" w:line="259" w:lineRule="exact"/>
        <w:ind w:left="917" w:right="-20"/>
        <w:jc w:val="left"/>
        <w:tabs>
          <w:tab w:pos="15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-2"/>
        </w:rPr>
        <w:t>4389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9"/>
          <w:position w:val="-3"/>
        </w:rPr>
        <w:t>6Jll00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29"/>
          <w:w w:val="89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8"/>
        </w:rPr>
        <w:t>OrnnaT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8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32"/>
          <w:w w:val="89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8"/>
        </w:rPr>
        <w:t>rnasHI!U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8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31"/>
          <w:w w:val="89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2"/>
          <w:position w:val="8"/>
        </w:rPr>
        <w:t>ua</w:t>
      </w:r>
      <w:r>
        <w:rPr>
          <w:rFonts w:ascii="Arial" w:hAnsi="Arial" w:cs="Arial" w:eastAsia="Arial"/>
          <w:sz w:val="14"/>
          <w:szCs w:val="14"/>
          <w:color w:val="3B3B3D"/>
          <w:spacing w:val="-28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2"/>
          <w:position w:val="8"/>
        </w:rPr>
        <w:t>.ll.OMali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3"/>
          <w:position w:val="8"/>
        </w:rPr>
        <w:t>e</w:t>
      </w:r>
      <w:r>
        <w:rPr>
          <w:rFonts w:ascii="Arial" w:hAnsi="Arial" w:cs="Arial" w:eastAsia="Arial"/>
          <w:sz w:val="14"/>
          <w:szCs w:val="14"/>
          <w:color w:val="505050"/>
          <w:spacing w:val="-17"/>
          <w:w w:val="100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3"/>
          <w:position w:val="8"/>
        </w:rPr>
        <w:t>xapT11j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3"/>
          <w:position w:val="8"/>
        </w:rPr>
        <w:t>e</w:t>
      </w:r>
      <w:r>
        <w:rPr>
          <w:rFonts w:ascii="Arial" w:hAnsi="Arial" w:cs="Arial" w:eastAsia="Arial"/>
          <w:sz w:val="14"/>
          <w:szCs w:val="14"/>
          <w:color w:val="505050"/>
          <w:spacing w:val="-6"/>
          <w:w w:val="83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48"/>
          <w:position w:val="8"/>
        </w:rPr>
        <w:t>0.11.</w:t>
      </w:r>
      <w:r>
        <w:rPr>
          <w:rFonts w:ascii="Arial" w:hAnsi="Arial" w:cs="Arial" w:eastAsia="Arial"/>
          <w:sz w:val="14"/>
          <w:szCs w:val="14"/>
          <w:color w:val="3B3B3D"/>
          <w:spacing w:val="18"/>
          <w:w w:val="48"/>
          <w:position w:val="8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5"/>
          <w:position w:val="8"/>
        </w:rPr>
        <w:t>spe.D.HOCTI</w:t>
      </w:r>
      <w:r>
        <w:rPr>
          <w:rFonts w:ascii="Arial" w:hAnsi="Arial" w:cs="Arial" w:eastAsia="Arial"/>
          <w:sz w:val="14"/>
          <w:szCs w:val="14"/>
          <w:color w:val="3B3B3D"/>
          <w:spacing w:val="-33"/>
          <w:w w:val="75"/>
          <w:position w:val="8"/>
        </w:rPr>
        <w:t>I</w:t>
      </w:r>
      <w:r>
        <w:rPr>
          <w:rFonts w:ascii="Arial" w:hAnsi="Arial" w:cs="Arial" w:eastAsia="Arial"/>
          <w:sz w:val="14"/>
          <w:szCs w:val="14"/>
          <w:color w:val="646464"/>
          <w:spacing w:val="2"/>
          <w:w w:val="193"/>
          <w:position w:val="8"/>
        </w:rPr>
        <w:t>,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6"/>
          <w:position w:val="8"/>
        </w:rPr>
        <w:t>HJ)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5"/>
          <w:position w:val="8"/>
        </w:rPr>
        <w:t>'JeB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24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3KUHja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907" w:right="-20"/>
        <w:jc w:val="left"/>
        <w:tabs>
          <w:tab w:pos="15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4390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4"/>
          <w:position w:val="0"/>
        </w:rPr>
        <w:t>611200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11"/>
          <w:w w:val="8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0"/>
        </w:rPr>
        <w:t>0rnJJaT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9"/>
          <w:w w:val="8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0"/>
        </w:rPr>
        <w:t>fJI3SHHU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1"/>
          <w:w w:val="8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OCTaJIII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9"/>
          <w:w w:val="7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5"/>
          <w:position w:val="0"/>
        </w:rPr>
        <w:t>HIIB0HM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6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28282A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4"/>
          <w:position w:val="0"/>
        </w:rPr>
        <w:t>BJJ3CTII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6" w:after="0" w:line="159" w:lineRule="auto"/>
        <w:ind w:left="2241" w:right="4690" w:firstLine="-1334"/>
        <w:jc w:val="left"/>
        <w:tabs>
          <w:tab w:pos="15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1"/>
          <w:position w:val="-10"/>
        </w:rPr>
        <w:t>4391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1"/>
          <w:position w:val="-10"/>
        </w:rPr>
        <w:t>611300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35"/>
          <w:w w:val="81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1"/>
          <w:position w:val="0"/>
        </w:rPr>
        <w:t>OfnJJaT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1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10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0"/>
        </w:rPr>
        <w:t>fJI3SHilU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0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6"/>
          <w:position w:val="0"/>
        </w:rPr>
        <w:t>.ll.OM3JiH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6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1"/>
          <w:w w:val="7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90"/>
          <w:position w:val="0"/>
        </w:rPr>
        <w:t>jai!HH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91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28282A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1"/>
          <w:position w:val="0"/>
        </w:rPr>
        <w:t>ljlHH3HCHjCKHM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0"/>
        </w:rPr>
        <w:t>IIHCTil&lt;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0"/>
        </w:rPr>
        <w:t>'UIIjaMa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898" w:right="-20"/>
        <w:jc w:val="left"/>
        <w:tabs>
          <w:tab w:pos="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</w:rPr>
        <w:t>4392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2"/>
        </w:rPr>
        <w:t>611400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27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</w:rPr>
        <w:t>0rOJJaT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</w:rPr>
        <w:t>3</w:t>
      </w:r>
      <w:r>
        <w:rPr>
          <w:rFonts w:ascii="Arial" w:hAnsi="Arial" w:cs="Arial" w:eastAsia="Arial"/>
          <w:sz w:val="14"/>
          <w:szCs w:val="14"/>
          <w:color w:val="3B3B3D"/>
          <w:spacing w:val="31"/>
          <w:w w:val="8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</w:rPr>
        <w:t>fJJ38HHU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4"/>
        </w:rPr>
        <w:t>.ll.OM3011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4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8"/>
          <w:w w:val="74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67"/>
        </w:rPr>
        <w:t>JJOCJJOBHH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67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2"/>
          <w:w w:val="67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100"/>
        </w:rPr>
        <w:t>6aHK3M3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11" w:lineRule="exact"/>
        <w:ind w:left="898" w:right="-20"/>
        <w:jc w:val="left"/>
        <w:tabs>
          <w:tab w:pos="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7"/>
          <w:position w:val="1"/>
        </w:rPr>
        <w:t>4393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7"/>
          <w:position w:val="1"/>
        </w:rPr>
        <w:t>611500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13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OrnnaT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10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rnasu11ue</w:t>
      </w:r>
      <w:r>
        <w:rPr>
          <w:rFonts w:ascii="Arial" w:hAnsi="Arial" w:cs="Arial" w:eastAsia="Arial"/>
          <w:sz w:val="14"/>
          <w:szCs w:val="14"/>
          <w:color w:val="3B3B3D"/>
          <w:spacing w:val="19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73"/>
          <w:position w:val="1"/>
        </w:rPr>
        <w:t>OCTaJJH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74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505050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1"/>
        </w:rPr>
        <w:t>.ll.OMali!I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KpeD.llTopnMa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88" w:right="-20"/>
        <w:jc w:val="left"/>
        <w:tabs>
          <w:tab w:pos="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4394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6"/>
          <w:position w:val="1"/>
        </w:rPr>
        <w:t>611600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5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6"/>
          <w:position w:val="1"/>
        </w:rPr>
        <w:t>0rnJJaT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6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29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6"/>
          <w:position w:val="1"/>
        </w:rPr>
        <w:t>fJI3BHIIU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6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05050"/>
          <w:spacing w:val="9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1"/>
          <w:position w:val="1"/>
        </w:rPr>
        <w:t>Jl.OMaliiiHCTSHM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3B3B3D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JeM.Jbll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88" w:right="-20"/>
        <w:jc w:val="left"/>
        <w:tabs>
          <w:tab w:pos="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9"/>
          <w:position w:val="1"/>
        </w:rPr>
        <w:t>4395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9"/>
          <w:position w:val="1"/>
        </w:rPr>
        <w:t>611700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29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1"/>
        </w:rPr>
        <w:t>OrnnaT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34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rnasunue</w:t>
      </w:r>
      <w:r>
        <w:rPr>
          <w:rFonts w:ascii="Arial" w:hAnsi="Arial" w:cs="Arial" w:eastAsia="Arial"/>
          <w:sz w:val="14"/>
          <w:szCs w:val="14"/>
          <w:color w:val="3B3B3D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1"/>
        </w:rPr>
        <w:t>ua</w:t>
      </w:r>
      <w:r>
        <w:rPr>
          <w:rFonts w:ascii="Arial" w:hAnsi="Arial" w:cs="Arial" w:eastAsia="Arial"/>
          <w:sz w:val="14"/>
          <w:szCs w:val="14"/>
          <w:color w:val="28282A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8"/>
          <w:position w:val="1"/>
        </w:rPr>
        <w:t>AOMali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8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7"/>
          <w:w w:val="8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5"/>
          <w:position w:val="1"/>
        </w:rPr>
        <w:t>cpuuaHCI!jcK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6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.11.epusare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88" w:right="-20"/>
        <w:jc w:val="left"/>
        <w:tabs>
          <w:tab w:pos="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4396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-20"/>
          <w:w w:val="107"/>
          <w:position w:val="1"/>
        </w:rPr>
        <w:t>6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25"/>
          <w:w w:val="54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77"/>
          <w:position w:val="1"/>
        </w:rPr>
        <w:t>1800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1"/>
        </w:rPr>
        <w:t>Ornnar</w:t>
      </w:r>
      <w:r>
        <w:rPr>
          <w:rFonts w:ascii="Arial" w:hAnsi="Arial" w:cs="Arial" w:eastAsia="Arial"/>
          <w:sz w:val="14"/>
          <w:szCs w:val="14"/>
          <w:color w:val="3B3B3D"/>
          <w:spacing w:val="6"/>
          <w:w w:val="91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1"/>
        </w:rPr>
        <w:t>D.OMahH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1"/>
        </w:rPr>
        <w:t>x</w:t>
      </w:r>
      <w:r>
        <w:rPr>
          <w:rFonts w:ascii="Arial" w:hAnsi="Arial" w:cs="Arial" w:eastAsia="Arial"/>
          <w:sz w:val="14"/>
          <w:szCs w:val="14"/>
          <w:color w:val="3B3B3D"/>
          <w:spacing w:val="-3"/>
          <w:w w:val="9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Meuuua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78" w:right="-20"/>
        <w:jc w:val="left"/>
        <w:tabs>
          <w:tab w:pos="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4397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0"/>
          <w:position w:val="1"/>
        </w:rPr>
        <w:t>6ll900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HcnpasK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9"/>
          <w:position w:val="1"/>
        </w:rPr>
        <w:t>yuyrpawH&gt;e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B3B3D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Jl.Yra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5" w:after="0" w:line="162" w:lineRule="auto"/>
        <w:ind w:left="2213" w:right="4156" w:firstLine="-1334"/>
        <w:jc w:val="left"/>
        <w:tabs>
          <w:tab w:pos="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-10"/>
        </w:rPr>
        <w:t>4398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0"/>
          <w:position w:val="-11"/>
        </w:rPr>
        <w:t>612000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63"/>
          <w:w w:val="80"/>
          <w:position w:val="-1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24"/>
          <w:position w:val="0"/>
        </w:rPr>
        <w:t>OTllnATA</w:t>
      </w:r>
      <w:r>
        <w:rPr>
          <w:rFonts w:ascii="Arial" w:hAnsi="Arial" w:cs="Arial" w:eastAsia="Arial"/>
          <w:sz w:val="14"/>
          <w:szCs w:val="14"/>
          <w:color w:val="28282A"/>
          <w:spacing w:val="-8"/>
          <w:w w:val="12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38"/>
          <w:position w:val="0"/>
        </w:rPr>
        <w:t>rMBHHUE</w:t>
      </w:r>
      <w:r>
        <w:rPr>
          <w:rFonts w:ascii="Arial" w:hAnsi="Arial" w:cs="Arial" w:eastAsia="Arial"/>
          <w:sz w:val="14"/>
          <w:szCs w:val="14"/>
          <w:color w:val="3B3B3D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20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3B3B3D"/>
          <w:spacing w:val="-21"/>
          <w:w w:val="119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8"/>
          <w:position w:val="0"/>
        </w:rPr>
        <w:t>PAHH</w:t>
      </w:r>
      <w:r>
        <w:rPr>
          <w:rFonts w:ascii="Arial" w:hAnsi="Arial" w:cs="Arial" w:eastAsia="Arial"/>
          <w:sz w:val="14"/>
          <w:szCs w:val="14"/>
          <w:color w:val="161616"/>
          <w:spacing w:val="7"/>
          <w:w w:val="119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9"/>
          <w:position w:val="0"/>
        </w:rPr>
        <w:t>KPE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10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9"/>
          <w:position w:val="0"/>
        </w:rPr>
        <w:t>I.HTOPHMA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-17"/>
          <w:w w:val="145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51"/>
          <w:position w:val="0"/>
        </w:rPr>
        <w:t>0.11.</w:t>
      </w:r>
      <w:r>
        <w:rPr>
          <w:rFonts w:ascii="Arial" w:hAnsi="Arial" w:cs="Arial" w:eastAsia="Arial"/>
          <w:sz w:val="14"/>
          <w:szCs w:val="14"/>
          <w:color w:val="3B3B3D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1"/>
          <w:position w:val="0"/>
        </w:rPr>
        <w:t>4399</w:t>
      </w:r>
      <w:r>
        <w:rPr>
          <w:rFonts w:ascii="Arial" w:hAnsi="Arial" w:cs="Arial" w:eastAsia="Arial"/>
          <w:sz w:val="14"/>
          <w:szCs w:val="14"/>
          <w:color w:val="28282A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1"/>
          <w:position w:val="0"/>
        </w:rPr>
        <w:t>Jl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1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3B3B3D"/>
          <w:spacing w:val="4"/>
          <w:w w:val="8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4"/>
          <w:position w:val="0"/>
        </w:rPr>
        <w:t>4405)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2" w:lineRule="auto"/>
        <w:ind w:left="2203" w:right="4225" w:firstLine="-1344"/>
        <w:jc w:val="left"/>
        <w:tabs>
          <w:tab w:pos="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-10"/>
        </w:rPr>
        <w:t>4399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4"/>
          <w:position w:val="-11"/>
        </w:rPr>
        <w:t>612100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11"/>
          <w:w w:val="84"/>
          <w:position w:val="-1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0"/>
        </w:rPr>
        <w:t>0rnJJaT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11"/>
          <w:w w:val="8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1"/>
          <w:position w:val="0"/>
        </w:rPr>
        <w:t>rJJ3BHHU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2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50505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91"/>
          <w:position w:val="0"/>
        </w:rPr>
        <w:t>H3</w:t>
      </w:r>
      <w:r>
        <w:rPr>
          <w:rFonts w:ascii="Arial" w:hAnsi="Arial" w:cs="Arial" w:eastAsia="Arial"/>
          <w:sz w:val="14"/>
          <w:szCs w:val="14"/>
          <w:color w:val="28282A"/>
          <w:spacing w:val="-7"/>
          <w:w w:val="9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0"/>
        </w:rPr>
        <w:t>X3pTnj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6"/>
          <w:w w:val="9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48"/>
          <w:position w:val="0"/>
        </w:rPr>
        <w:t>0.11.</w:t>
      </w:r>
      <w:r>
        <w:rPr>
          <w:rFonts w:ascii="Arial" w:hAnsi="Arial" w:cs="Arial" w:eastAsia="Arial"/>
          <w:sz w:val="14"/>
          <w:szCs w:val="14"/>
          <w:color w:val="3B3B3D"/>
          <w:spacing w:val="13"/>
          <w:w w:val="4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0"/>
        </w:rPr>
        <w:t>Bpe.llHOCTH</w:t>
      </w:r>
      <w:r>
        <w:rPr>
          <w:rFonts w:ascii="Arial" w:hAnsi="Arial" w:cs="Arial" w:eastAsia="Arial"/>
          <w:sz w:val="14"/>
          <w:szCs w:val="14"/>
          <w:color w:val="3B3B3D"/>
          <w:spacing w:val="-25"/>
          <w:w w:val="83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0"/>
        </w:rPr>
        <w:t>IIJyJeB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0"/>
        </w:rPr>
        <w:t>3KUHja,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0"/>
        </w:rPr>
        <w:t>eMI!TOBaH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H3</w:t>
      </w:r>
      <w:r>
        <w:rPr>
          <w:rFonts w:ascii="Arial" w:hAnsi="Arial" w:cs="Arial" w:eastAsia="Arial"/>
          <w:sz w:val="14"/>
          <w:szCs w:val="14"/>
          <w:color w:val="3B3B3D"/>
          <w:spacing w:val="18"/>
          <w:w w:val="7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IIHOCTp3HO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ljl11H3HCiljCKO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5"/>
          <w:w w:val="7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'fP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!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IIWTY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left="859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</w:rPr>
        <w:t>4400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0"/>
        </w:rPr>
        <w:t>612200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43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</w:rPr>
        <w:t>Ornnar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91"/>
        </w:rPr>
        <w:t>rnasu11ue</w:t>
      </w:r>
      <w:r>
        <w:rPr>
          <w:rFonts w:ascii="Arial" w:hAnsi="Arial" w:cs="Arial" w:eastAsia="Arial"/>
          <w:sz w:val="14"/>
          <w:szCs w:val="14"/>
          <w:color w:val="505050"/>
          <w:spacing w:val="-8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</w:rPr>
        <w:t>crpauuM</w:t>
      </w:r>
      <w:r>
        <w:rPr>
          <w:rFonts w:ascii="Arial" w:hAnsi="Arial" w:cs="Arial" w:eastAsia="Arial"/>
          <w:sz w:val="14"/>
          <w:szCs w:val="14"/>
          <w:color w:val="3B3B3D"/>
          <w:spacing w:val="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</w:rPr>
        <w:t>sna)laMa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11" w:lineRule="exact"/>
        <w:ind w:left="850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79"/>
          <w:position w:val="1"/>
        </w:rPr>
        <w:t>4401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-81"/>
          <w:w w:val="79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79"/>
          <w:position w:val="1"/>
        </w:rPr>
        <w:t>612300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1"/>
          <w:w w:val="7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Ornnar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100"/>
          <w:position w:val="1"/>
        </w:rPr>
        <w:t>rnas</w:t>
      </w:r>
      <w:r>
        <w:rPr>
          <w:rFonts w:ascii="Arial" w:hAnsi="Arial" w:cs="Arial" w:eastAsia="Arial"/>
          <w:sz w:val="14"/>
          <w:szCs w:val="14"/>
          <w:color w:val="505050"/>
          <w:spacing w:val="-16"/>
          <w:w w:val="100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1"/>
        </w:rPr>
        <w:t>uue</w:t>
      </w:r>
      <w:r>
        <w:rPr>
          <w:rFonts w:ascii="Arial" w:hAnsi="Arial" w:cs="Arial" w:eastAsia="Arial"/>
          <w:sz w:val="14"/>
          <w:szCs w:val="14"/>
          <w:color w:val="28282A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1"/>
        </w:rPr>
        <w:t>MYJJTill!arepaJJHH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1"/>
        </w:rPr>
        <w:t>HHCTJ1TYUHjaMa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50" w:right="-20"/>
        <w:jc w:val="left"/>
        <w:tabs>
          <w:tab w:pos="15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4402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9"/>
          <w:position w:val="1"/>
        </w:rPr>
        <w:t>612400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19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1"/>
        </w:rPr>
        <w:t>OrnnaT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34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rnasuuue</w:t>
      </w:r>
      <w:r>
        <w:rPr>
          <w:rFonts w:ascii="Arial" w:hAnsi="Arial" w:cs="Arial" w:eastAsia="Arial"/>
          <w:sz w:val="14"/>
          <w:szCs w:val="14"/>
          <w:color w:val="3B3B3D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CTpaHH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7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nOCl!OBHII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4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6aHKaMa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4403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1"/>
          <w:position w:val="1"/>
        </w:rPr>
        <w:t>612500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45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0rnl!3T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5"/>
          <w:position w:val="1"/>
        </w:rPr>
        <w:t>fJI3BHHU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5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6"/>
          <w:w w:val="8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1"/>
        </w:rPr>
        <w:t>OCTaJIH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9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1"/>
        </w:rPr>
        <w:t>CTpBHH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8"/>
          <w:w w:val="7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8"/>
          <w:position w:val="1"/>
        </w:rPr>
        <w:t>Kpe.D.HTOpllMa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4404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9"/>
          <w:position w:val="1"/>
        </w:rPr>
        <w:t>612600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19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1"/>
        </w:rPr>
        <w:t>OrnnaT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34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3"/>
          <w:position w:val="1"/>
        </w:rPr>
        <w:t>rnasHHUe</w:t>
      </w:r>
      <w:r>
        <w:rPr>
          <w:rFonts w:ascii="Arial" w:hAnsi="Arial" w:cs="Arial" w:eastAsia="Arial"/>
          <w:sz w:val="14"/>
          <w:szCs w:val="14"/>
          <w:color w:val="3B3B3D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1"/>
        </w:rPr>
        <w:t>ua</w:t>
      </w:r>
      <w:r>
        <w:rPr>
          <w:rFonts w:ascii="Arial" w:hAnsi="Arial" w:cs="Arial" w:eastAsia="Arial"/>
          <w:sz w:val="14"/>
          <w:szCs w:val="14"/>
          <w:color w:val="28282A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crpaue</w:t>
      </w:r>
      <w:r>
        <w:rPr>
          <w:rFonts w:ascii="Arial" w:hAnsi="Arial" w:cs="Arial" w:eastAsia="Arial"/>
          <w:sz w:val="14"/>
          <w:szCs w:val="14"/>
          <w:color w:val="3B3B3D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7"/>
          <w:position w:val="1"/>
        </w:rPr>
        <w:t>ljluuaucujcK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8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.D.epusaTe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1"/>
          <w:position w:val="1"/>
        </w:rPr>
        <w:t>4405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83"/>
          <w:w w:val="81"/>
          <w:position w:val="1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1"/>
          <w:position w:val="1"/>
        </w:rPr>
        <w:t>612900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45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97"/>
          <w:position w:val="1"/>
        </w:rPr>
        <w:t>HcnpasK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98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28282A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cnolhuor</w:t>
      </w:r>
      <w:r>
        <w:rPr>
          <w:rFonts w:ascii="Arial" w:hAnsi="Arial" w:cs="Arial" w:eastAsia="Arial"/>
          <w:sz w:val="14"/>
          <w:szCs w:val="14"/>
          <w:color w:val="3B3B3D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Jl.Yfa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  <w:t>4406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80"/>
          <w:position w:val="1"/>
        </w:rPr>
        <w:t>613000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5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36"/>
          <w:position w:val="1"/>
        </w:rPr>
        <w:t>OTIIMTA</w:t>
      </w:r>
      <w:r>
        <w:rPr>
          <w:rFonts w:ascii="Arial" w:hAnsi="Arial" w:cs="Arial" w:eastAsia="Arial"/>
          <w:sz w:val="14"/>
          <w:szCs w:val="14"/>
          <w:color w:val="28282A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30"/>
          <w:position w:val="1"/>
        </w:rPr>
        <w:t>rMBHHIJ,E</w:t>
      </w:r>
      <w:r>
        <w:rPr>
          <w:rFonts w:ascii="Arial" w:hAnsi="Arial" w:cs="Arial" w:eastAsia="Arial"/>
          <w:sz w:val="14"/>
          <w:szCs w:val="14"/>
          <w:color w:val="28282A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63"/>
          <w:position w:val="1"/>
        </w:rPr>
        <w:t>no</w:t>
      </w:r>
      <w:r>
        <w:rPr>
          <w:rFonts w:ascii="Arial" w:hAnsi="Arial" w:cs="Arial" w:eastAsia="Arial"/>
          <w:sz w:val="14"/>
          <w:szCs w:val="14"/>
          <w:color w:val="161616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1"/>
          <w:position w:val="1"/>
        </w:rPr>
        <w:t>rAPAHI.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1"/>
          <w:position w:val="1"/>
        </w:rPr>
        <w:t>(HJ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1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1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1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41"/>
          <w:w w:val="11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1"/>
          <w:position w:val="1"/>
        </w:rPr>
        <w:t>(4407)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3"/>
        </w:rPr>
        <w:t>4407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0"/>
          <w:position w:val="2"/>
        </w:rPr>
        <w:t>613100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3"/>
          <w:w w:val="8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Ornnar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rnasHuue</w:t>
      </w:r>
      <w:r>
        <w:rPr>
          <w:rFonts w:ascii="Arial" w:hAnsi="Arial" w:cs="Arial" w:eastAsia="Arial"/>
          <w:sz w:val="14"/>
          <w:szCs w:val="14"/>
          <w:color w:val="3B3B3D"/>
          <w:spacing w:val="-10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no</w:t>
      </w:r>
      <w:r>
        <w:rPr>
          <w:rFonts w:ascii="Arial" w:hAnsi="Arial" w:cs="Arial" w:eastAsia="Arial"/>
          <w:sz w:val="14"/>
          <w:szCs w:val="14"/>
          <w:color w:val="3B3B3D"/>
          <w:spacing w:val="9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rapaHuuja&gt;.ta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9" w:lineRule="exact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-3"/>
        </w:rPr>
        <w:t>4408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0"/>
          <w:position w:val="-3"/>
        </w:rPr>
        <w:t>614000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63"/>
          <w:w w:val="8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34"/>
          <w:position w:val="7"/>
        </w:rPr>
        <w:t>OTIIMTA</w:t>
      </w:r>
      <w:r>
        <w:rPr>
          <w:rFonts w:ascii="Arial" w:hAnsi="Arial" w:cs="Arial" w:eastAsia="Arial"/>
          <w:sz w:val="14"/>
          <w:szCs w:val="14"/>
          <w:color w:val="161616"/>
          <w:spacing w:val="-22"/>
          <w:w w:val="134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21"/>
          <w:position w:val="7"/>
        </w:rPr>
        <w:t>rnABHJII.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22"/>
          <w:position w:val="7"/>
        </w:rPr>
        <w:t>(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21"/>
          <w:position w:val="7"/>
        </w:rPr>
        <w:t>E</w:t>
      </w:r>
      <w:r>
        <w:rPr>
          <w:rFonts w:ascii="Arial" w:hAnsi="Arial" w:cs="Arial" w:eastAsia="Arial"/>
          <w:sz w:val="14"/>
          <w:szCs w:val="14"/>
          <w:color w:val="28282A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7"/>
        </w:rPr>
        <w:t>3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7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19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8"/>
          <w:position w:val="7"/>
        </w:rPr>
        <w:t>&lt;I&gt;IDIAllCJ:lJCKH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8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D"/>
          <w:spacing w:val="0"/>
          <w:w w:val="117"/>
          <w:position w:val="1"/>
        </w:rPr>
        <w:t>n113HB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7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B3B3D"/>
          <w:spacing w:val="-17"/>
          <w:w w:val="11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4"/>
          <w:position w:val="1"/>
        </w:rPr>
        <w:t>(</w:t>
      </w:r>
      <w:r>
        <w:rPr>
          <w:rFonts w:ascii="Arial" w:hAnsi="Arial" w:cs="Arial" w:eastAsia="Arial"/>
          <w:sz w:val="14"/>
          <w:szCs w:val="14"/>
          <w:color w:val="3B3B3D"/>
          <w:spacing w:val="-10"/>
          <w:w w:val="114"/>
          <w:position w:val="1"/>
        </w:rPr>
        <w:t>4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6"/>
          <w:position w:val="1"/>
        </w:rPr>
        <w:t>40</w:t>
      </w:r>
      <w:r>
        <w:rPr>
          <w:rFonts w:ascii="Arial" w:hAnsi="Arial" w:cs="Arial" w:eastAsia="Arial"/>
          <w:sz w:val="14"/>
          <w:szCs w:val="14"/>
          <w:color w:val="161616"/>
          <w:spacing w:val="-26"/>
          <w:w w:val="106"/>
          <w:position w:val="1"/>
        </w:rPr>
        <w:t>9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74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840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4409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90"/>
          <w:position w:val="1"/>
        </w:rPr>
        <w:t>614100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27"/>
          <w:w w:val="9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0"/>
          <w:position w:val="0"/>
        </w:rPr>
        <w:t>OmnaT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0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7"/>
          <w:w w:val="9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0"/>
        </w:rPr>
        <w:t>fJ13BHHI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5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B3B3D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2"/>
          <w:position w:val="0"/>
        </w:rPr>
        <w:t>ljlHH3HCHjCK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2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28282A"/>
          <w:spacing w:val="5"/>
          <w:w w:val="8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2"/>
          <w:position w:val="0"/>
        </w:rPr>
        <w:t>Jlll311Rf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6" w:after="0" w:line="159" w:lineRule="auto"/>
        <w:ind w:left="2184" w:right="4362" w:firstLine="-1344"/>
        <w:jc w:val="left"/>
        <w:tabs>
          <w:tab w:pos="218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.634613pt;margin-top:6.969235pt;width:27.360001pt;height:9.5pt;mso-position-horizontal-relative:page;mso-position-vertical-relative:paragraph;z-index:-21491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8282A"/>
                      <w:spacing w:val="0"/>
                      <w:w w:val="80"/>
                      <w:position w:val="1"/>
                    </w:rPr>
                    <w:t>615000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-10"/>
        </w:rPr>
        <w:t>4410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-10"/>
        </w:rPr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19"/>
          <w:position w:val="0"/>
        </w:rPr>
        <w:t>OTIIRATA</w:t>
      </w:r>
      <w:r>
        <w:rPr>
          <w:rFonts w:ascii="Arial" w:hAnsi="Arial" w:cs="Arial" w:eastAsia="Arial"/>
          <w:sz w:val="14"/>
          <w:szCs w:val="14"/>
          <w:color w:val="28282A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26"/>
          <w:position w:val="0"/>
        </w:rPr>
        <w:t>rA</w:t>
      </w:r>
      <w:r>
        <w:rPr>
          <w:rFonts w:ascii="Arial" w:hAnsi="Arial" w:cs="Arial" w:eastAsia="Arial"/>
          <w:sz w:val="14"/>
          <w:szCs w:val="14"/>
          <w:color w:val="3B3B3D"/>
          <w:spacing w:val="-6"/>
          <w:w w:val="12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26"/>
          <w:position w:val="0"/>
        </w:rPr>
        <w:t>AHIUIJA</w:t>
      </w:r>
      <w:r>
        <w:rPr>
          <w:rFonts w:ascii="Arial" w:hAnsi="Arial" w:cs="Arial" w:eastAsia="Arial"/>
          <w:sz w:val="14"/>
          <w:szCs w:val="14"/>
          <w:color w:val="161616"/>
          <w:spacing w:val="-12"/>
          <w:w w:val="12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70"/>
          <w:position w:val="0"/>
        </w:rPr>
        <w:t>no</w:t>
      </w:r>
      <w:r>
        <w:rPr>
          <w:rFonts w:ascii="Arial" w:hAnsi="Arial" w:cs="Arial" w:eastAsia="Arial"/>
          <w:sz w:val="14"/>
          <w:szCs w:val="14"/>
          <w:color w:val="161616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0"/>
          <w:position w:val="0"/>
        </w:rPr>
        <w:t>KOMEPUHJA.JIHJIM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13"/>
          <w:position w:val="0"/>
        </w:rPr>
        <w:t>TPAHCAKI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13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13"/>
          <w:position w:val="0"/>
        </w:rPr>
        <w:t>HJAMA</w:t>
      </w:r>
      <w:r>
        <w:rPr>
          <w:rFonts w:ascii="Arial" w:hAnsi="Arial" w:cs="Arial" w:eastAsia="Arial"/>
          <w:sz w:val="14"/>
          <w:szCs w:val="14"/>
          <w:color w:val="28282A"/>
          <w:spacing w:val="24"/>
          <w:w w:val="11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3"/>
          <w:position w:val="0"/>
        </w:rPr>
        <w:t>(4411)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left="830" w:right="-20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9"/>
        </w:rPr>
        <w:t>4411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9"/>
        </w:rPr>
        <w:t>615100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19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</w:rPr>
        <w:t>OrnnaT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9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</w:rPr>
        <w:t>fapaHUHj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34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</w:rPr>
        <w:t>flO</w:t>
      </w:r>
      <w:r>
        <w:rPr>
          <w:rFonts w:ascii="Arial" w:hAnsi="Arial" w:cs="Arial" w:eastAsia="Arial"/>
          <w:sz w:val="14"/>
          <w:szCs w:val="14"/>
          <w:color w:val="3B3B3D"/>
          <w:spacing w:val="-1"/>
          <w:w w:val="89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3"/>
        </w:rPr>
        <w:t>KOMepuujaJJHH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4"/>
        </w:rPr>
        <w:t>M</w:t>
      </w:r>
      <w:r>
        <w:rPr>
          <w:rFonts w:ascii="Arial" w:hAnsi="Arial" w:cs="Arial" w:eastAsia="Arial"/>
          <w:sz w:val="14"/>
          <w:szCs w:val="14"/>
          <w:color w:val="28282A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9"/>
        </w:rPr>
        <w:t>'fPBHC3KUHja&gt;</w:t>
      </w:r>
      <w:r>
        <w:rPr>
          <w:rFonts w:ascii="Arial" w:hAnsi="Arial" w:cs="Arial" w:eastAsia="Arial"/>
          <w:sz w:val="14"/>
          <w:szCs w:val="14"/>
          <w:color w:val="3B3B3D"/>
          <w:spacing w:val="-9"/>
          <w:w w:val="79"/>
        </w:rPr>
        <w:t>.</w:t>
      </w:r>
      <w:r>
        <w:rPr>
          <w:rFonts w:ascii="Arial" w:hAnsi="Arial" w:cs="Arial" w:eastAsia="Arial"/>
          <w:sz w:val="14"/>
          <w:szCs w:val="14"/>
          <w:color w:val="161616"/>
          <w:spacing w:val="-16"/>
          <w:w w:val="107"/>
        </w:rPr>
        <w:t>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5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76" w:after="0" w:line="159" w:lineRule="auto"/>
        <w:ind w:left="2174" w:right="5053" w:firstLine="-1344"/>
        <w:jc w:val="left"/>
        <w:tabs>
          <w:tab w:pos="148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647034pt;margin-top:11.286758pt;width:29.782488pt;height:8pt;mso-position-horizontal-relative:page;mso-position-vertical-relative:paragraph;z-index:-21492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tabs>
                      <w:tab w:pos="46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505050"/>
                      <w:spacing w:val="0"/>
                      <w:w w:val="126"/>
                    </w:rPr>
                    <w:t>+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50505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50505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3B3B3D"/>
                      <w:spacing w:val="0"/>
                      <w:w w:val="126"/>
                    </w:rPr>
                    <w:t>+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-10"/>
        </w:rPr>
        <w:t>4412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0"/>
          <w:position w:val="-10"/>
        </w:rPr>
        <w:t>620000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63"/>
          <w:w w:val="80"/>
          <w:position w:val="-1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0"/>
        </w:rPr>
        <w:t>HAJ&gt;ABKA</w:t>
      </w:r>
      <w:r>
        <w:rPr>
          <w:rFonts w:ascii="Arial" w:hAnsi="Arial" w:cs="Arial" w:eastAsia="Arial"/>
          <w:sz w:val="14"/>
          <w:szCs w:val="14"/>
          <w:color w:val="3B3B3D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6"/>
          <w:position w:val="0"/>
        </w:rPr>
        <w:t>4&gt;HHAHCJ:IJCKE</w:t>
      </w:r>
      <w:r>
        <w:rPr>
          <w:rFonts w:ascii="Arial" w:hAnsi="Arial" w:cs="Arial" w:eastAsia="Arial"/>
          <w:sz w:val="14"/>
          <w:szCs w:val="14"/>
          <w:color w:val="28282A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5"/>
          <w:position w:val="0"/>
        </w:rPr>
        <w:t>HMOBHHE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5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-7"/>
          <w:w w:val="174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1"/>
          <w:position w:val="0"/>
        </w:rPr>
        <w:t>4413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161616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4423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28282A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4"/>
          <w:position w:val="0"/>
        </w:rPr>
        <w:t>4432)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62" w:lineRule="auto"/>
        <w:ind w:left="2174" w:right="4343" w:firstLine="-1354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-10"/>
        </w:rPr>
        <w:t>4413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1"/>
          <w:position w:val="-11"/>
        </w:rPr>
        <w:t>621000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55"/>
          <w:w w:val="81"/>
          <w:position w:val="-1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HAJ&gt;ABKA</w:t>
      </w:r>
      <w:r>
        <w:rPr>
          <w:rFonts w:ascii="Arial" w:hAnsi="Arial" w:cs="Arial" w:eastAsia="Arial"/>
          <w:sz w:val="14"/>
          <w:szCs w:val="14"/>
          <w:color w:val="28282A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5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4"/>
          <w:position w:val="0"/>
        </w:rPr>
        <w:t>J.OMA</w:t>
      </w:r>
      <w:r>
        <w:rPr>
          <w:rFonts w:ascii="Arial" w:hAnsi="Arial" w:cs="Arial" w:eastAsia="Arial"/>
          <w:sz w:val="14"/>
          <w:szCs w:val="14"/>
          <w:color w:val="161616"/>
          <w:spacing w:val="-36"/>
          <w:w w:val="115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40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B3B3D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6"/>
          <w:position w:val="0"/>
        </w:rPr>
        <w:t>&lt;I&gt;HHAHCBJCKE</w:t>
      </w:r>
      <w:r>
        <w:rPr>
          <w:rFonts w:ascii="Arial" w:hAnsi="Arial" w:cs="Arial" w:eastAsia="Arial"/>
          <w:sz w:val="14"/>
          <w:szCs w:val="14"/>
          <w:color w:val="28282A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7"/>
          <w:position w:val="0"/>
        </w:rPr>
        <w:t>BMOBHHE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1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63"/>
          <w:position w:val="0"/>
        </w:rPr>
        <w:t>(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63"/>
          <w:position w:val="0"/>
        </w:rPr>
        <w:t>OJJ.</w:t>
      </w:r>
      <w:r>
        <w:rPr>
          <w:rFonts w:ascii="Arial" w:hAnsi="Arial" w:cs="Arial" w:eastAsia="Arial"/>
          <w:sz w:val="14"/>
          <w:szCs w:val="14"/>
          <w:color w:val="28282A"/>
          <w:spacing w:val="-1"/>
          <w:w w:val="6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0"/>
        </w:rPr>
        <w:t>4414</w:t>
      </w:r>
      <w:r>
        <w:rPr>
          <w:rFonts w:ascii="Arial" w:hAnsi="Arial" w:cs="Arial" w:eastAsia="Arial"/>
          <w:sz w:val="14"/>
          <w:szCs w:val="14"/>
          <w:color w:val="28282A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54"/>
          <w:position w:val="0"/>
        </w:rPr>
        <w:t>JJ.O</w:t>
      </w:r>
      <w:r>
        <w:rPr>
          <w:rFonts w:ascii="Arial" w:hAnsi="Arial" w:cs="Arial" w:eastAsia="Arial"/>
          <w:sz w:val="14"/>
          <w:szCs w:val="14"/>
          <w:color w:val="28282A"/>
          <w:spacing w:val="14"/>
          <w:w w:val="5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4"/>
          <w:position w:val="0"/>
        </w:rPr>
        <w:t>4422)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821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</w:rPr>
        <w:t>4414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8"/>
        </w:rPr>
        <w:t>621100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-11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8"/>
        </w:rPr>
        <w:t>Ha6asK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8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30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5"/>
        </w:rPr>
        <w:t>AOMaliJIX</w:t>
      </w:r>
      <w:r>
        <w:rPr>
          <w:rFonts w:ascii="Arial" w:hAnsi="Arial" w:cs="Arial" w:eastAsia="Arial"/>
          <w:sz w:val="14"/>
          <w:szCs w:val="14"/>
          <w:color w:val="3B3B3D"/>
          <w:spacing w:val="-5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</w:rPr>
        <w:t>xapTHj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-10"/>
          <w:w w:val="96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</w:rPr>
        <w:t>0.!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</w:rPr>
        <w:t>(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0"/>
        </w:rPr>
        <w:t>spe,ll.HOCTH</w:t>
      </w:r>
      <w:r>
        <w:rPr>
          <w:rFonts w:ascii="Arial" w:hAnsi="Arial" w:cs="Arial" w:eastAsia="Arial"/>
          <w:sz w:val="14"/>
          <w:szCs w:val="14"/>
          <w:color w:val="505050"/>
          <w:spacing w:val="-11"/>
          <w:w w:val="80"/>
        </w:rPr>
        <w:t>,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</w:rPr>
        <w:t>HJ)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</w:rPr>
        <w:t>'Je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</w:rPr>
        <w:t>s</w:t>
      </w:r>
      <w:r>
        <w:rPr>
          <w:rFonts w:ascii="Arial" w:hAnsi="Arial" w:cs="Arial" w:eastAsia="Arial"/>
          <w:sz w:val="14"/>
          <w:szCs w:val="14"/>
          <w:color w:val="3B3B3D"/>
          <w:spacing w:val="14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</w:rPr>
        <w:t>3KUI!ja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11" w:lineRule="exact"/>
        <w:ind w:left="821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4415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0"/>
          <w:position w:val="1"/>
        </w:rPr>
        <w:t>621200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Kpe.!IHT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1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oCTaJJ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f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1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HHl!OHM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1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BJJaCTII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21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4416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0"/>
          <w:position w:val="1"/>
        </w:rPr>
        <w:t>621300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K</w:t>
      </w:r>
      <w:r>
        <w:rPr>
          <w:rFonts w:ascii="Arial" w:hAnsi="Arial" w:cs="Arial" w:eastAsia="Arial"/>
          <w:sz w:val="14"/>
          <w:szCs w:val="14"/>
          <w:color w:val="3B3B3D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.!I</w:t>
      </w:r>
      <w:r>
        <w:rPr>
          <w:rFonts w:ascii="Arial" w:hAnsi="Arial" w:cs="Arial" w:eastAsia="Arial"/>
          <w:sz w:val="14"/>
          <w:szCs w:val="14"/>
          <w:color w:val="3B3B3D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IT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B3B3D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7"/>
          <w:position w:val="1"/>
        </w:rPr>
        <w:t>AOMalil</w:t>
      </w:r>
      <w:r>
        <w:rPr>
          <w:rFonts w:ascii="Arial" w:hAnsi="Arial" w:cs="Arial" w:eastAsia="Arial"/>
          <w:sz w:val="14"/>
          <w:szCs w:val="14"/>
          <w:color w:val="505050"/>
          <w:spacing w:val="-23"/>
          <w:w w:val="87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7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28282A"/>
          <w:spacing w:val="25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jBBHH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7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ljlHH3HCHjCKH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HBCTil&lt;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'UHjaMa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1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4417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4"/>
          <w:position w:val="1"/>
        </w:rPr>
        <w:t>621400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31"/>
          <w:w w:val="8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1"/>
        </w:rPr>
        <w:t>Kpe.D.ur</w:t>
      </w:r>
      <w:r>
        <w:rPr>
          <w:rFonts w:ascii="Arial" w:hAnsi="Arial" w:cs="Arial" w:eastAsia="Arial"/>
          <w:sz w:val="14"/>
          <w:szCs w:val="14"/>
          <w:color w:val="3B3B3D"/>
          <w:spacing w:val="3"/>
          <w:w w:val="84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1"/>
        </w:rPr>
        <w:t>.li.OMaliH</w:t>
      </w:r>
      <w:r>
        <w:rPr>
          <w:rFonts w:ascii="Arial" w:hAnsi="Arial" w:cs="Arial" w:eastAsia="Arial"/>
          <w:sz w:val="14"/>
          <w:szCs w:val="14"/>
          <w:color w:val="3B3B3D"/>
          <w:spacing w:val="-20"/>
          <w:w w:val="84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1"/>
        </w:rPr>
        <w:t>nocJJOBHH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4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21"/>
          <w:w w:val="84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1"/>
        </w:rPr>
        <w:t>6auKaMa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1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4418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2"/>
          <w:position w:val="1"/>
        </w:rPr>
        <w:t>621500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47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Kpe.!\UT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B3B3D"/>
          <w:spacing w:val="4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.li.OMaliH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7"/>
          <w:w w:val="82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  <w:position w:val="1"/>
        </w:rPr>
        <w:t>ueljluuaucujcKH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11"/>
          <w:w w:val="9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4"/>
          <w:position w:val="1"/>
        </w:rPr>
        <w:t>jaaaHM</w:t>
      </w:r>
      <w:r>
        <w:rPr>
          <w:rFonts w:ascii="Arial" w:hAnsi="Arial" w:cs="Arial" w:eastAsia="Arial"/>
          <w:sz w:val="14"/>
          <w:szCs w:val="14"/>
          <w:color w:val="3B3B3D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1"/>
        </w:rPr>
        <w:t>IIHCTHTYUHjaMa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1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4419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0"/>
          <w:position w:val="1"/>
        </w:rPr>
        <w:t>621600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5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KpeAur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3B3B3D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  <w:position w:val="1"/>
        </w:rPr>
        <w:t>ljlllJH'iKH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9"/>
          <w:w w:val="9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6"/>
          <w:position w:val="1"/>
        </w:rPr>
        <w:t>JIHUIIM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6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-9"/>
          <w:w w:val="8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9"/>
          <w:position w:val="1"/>
        </w:rPr>
        <w:t>ll.ll.OMaliul!CTBIIM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B3B3D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5"/>
          <w:szCs w:val="15"/>
          <w:color w:val="3B3B3D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6"/>
          <w:position w:val="1"/>
        </w:rPr>
        <w:t>JeM.JbH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11" w:right="-20"/>
        <w:jc w:val="left"/>
        <w:tabs>
          <w:tab w:pos="14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519231pt;margin-top:1.978252pt;width:5.46pt;height:19.5pt;mso-position-horizontal-relative:page;mso-position-vertical-relative:paragraph;z-index:-21490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9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Pr/>
                  <w:r>
                    <w:rPr>
                      <w:rFonts w:ascii="Arial" w:hAnsi="Arial" w:cs="Arial" w:eastAsia="Arial"/>
                      <w:sz w:val="39"/>
                      <w:szCs w:val="39"/>
                      <w:color w:val="C6C3BF"/>
                      <w:spacing w:val="0"/>
                      <w:w w:val="56"/>
                    </w:rPr>
                    <w:t>J</w:t>
                  </w:r>
                  <w:r>
                    <w:rPr>
                      <w:rFonts w:ascii="Arial" w:hAnsi="Arial" w:cs="Arial" w:eastAsia="Arial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4420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0"/>
          <w:position w:val="1"/>
        </w:rPr>
        <w:t>621700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KpenuTII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ueaJJa)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li!Hil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6"/>
          <w:w w:val="9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3"/>
          <w:position w:val="1"/>
        </w:rPr>
        <w:t>opraHIIJaUIIjaM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4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3B3B3D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5"/>
          <w:szCs w:val="15"/>
          <w:color w:val="3B3B3D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6"/>
          <w:position w:val="1"/>
        </w:rPr>
        <w:t>JeM.JbH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9" w:lineRule="exact"/>
        <w:ind w:left="811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91"/>
          <w:position w:val="-3"/>
        </w:rPr>
        <w:t>4421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91"/>
          <w:position w:val="-3"/>
        </w:rPr>
        <w:t>621800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25"/>
          <w:w w:val="91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7"/>
        </w:rPr>
        <w:t>KpenuT</w:t>
      </w:r>
      <w:r>
        <w:rPr>
          <w:rFonts w:ascii="Arial" w:hAnsi="Arial" w:cs="Arial" w:eastAsia="Arial"/>
          <w:sz w:val="14"/>
          <w:szCs w:val="14"/>
          <w:color w:val="3B3B3D"/>
          <w:spacing w:val="8"/>
          <w:w w:val="91"/>
          <w:position w:val="7"/>
        </w:rPr>
        <w:t>u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7"/>
        </w:rPr>
        <w:t>.!loMaliH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7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31"/>
          <w:w w:val="91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7"/>
          <w:position w:val="7"/>
        </w:rPr>
        <w:t>ueljluuaucujcKH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8"/>
          <w:position w:val="7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1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7"/>
        </w:rPr>
        <w:t>npHBaTHHM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left="215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npe.li.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'JeliuMa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4422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0"/>
          <w:position w:val="0"/>
        </w:rPr>
        <w:t>621900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63"/>
          <w:w w:val="8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97"/>
          <w:position w:val="1"/>
        </w:rPr>
        <w:t>Ha6a</w:t>
      </w:r>
      <w:r>
        <w:rPr>
          <w:rFonts w:ascii="Arial" w:hAnsi="Arial" w:cs="Arial" w:eastAsia="Arial"/>
          <w:sz w:val="14"/>
          <w:szCs w:val="14"/>
          <w:color w:val="505050"/>
          <w:spacing w:val="-16"/>
          <w:w w:val="97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92"/>
          <w:position w:val="1"/>
        </w:rPr>
        <w:t>K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93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28282A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3"/>
          <w:position w:val="1"/>
        </w:rPr>
        <w:t>.!IOMaliu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4"/>
          <w:position w:val="1"/>
        </w:rPr>
        <w:t>x</w:t>
      </w:r>
      <w:r>
        <w:rPr>
          <w:rFonts w:ascii="Arial" w:hAnsi="Arial" w:cs="Arial" w:eastAsia="Arial"/>
          <w:sz w:val="14"/>
          <w:szCs w:val="14"/>
          <w:color w:val="3B3B3D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1"/>
        </w:rPr>
        <w:t>aKL{IIj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67"/>
          <w:position w:val="1"/>
        </w:rPr>
        <w:t>11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2"/>
          <w:position w:val="1"/>
        </w:rPr>
        <w:t>oCTaJJo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3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28282A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0"/>
          <w:position w:val="1"/>
        </w:rPr>
        <w:t>KanHTaJJa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3" w:after="0" w:line="107" w:lineRule="exact"/>
        <w:ind w:left="214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8282A"/>
          <w:spacing w:val="0"/>
          <w:w w:val="111"/>
          <w:position w:val="-6"/>
        </w:rPr>
        <w:t>HAI&gt;ABKA</w:t>
      </w:r>
      <w:r>
        <w:rPr>
          <w:rFonts w:ascii="Arial" w:hAnsi="Arial" w:cs="Arial" w:eastAsia="Arial"/>
          <w:sz w:val="14"/>
          <w:szCs w:val="14"/>
          <w:color w:val="28282A"/>
          <w:spacing w:val="-5"/>
          <w:w w:val="111"/>
          <w:position w:val="-6"/>
        </w:rPr>
        <w:t> </w:t>
      </w:r>
      <w:r>
        <w:rPr>
          <w:rFonts w:ascii="Arial" w:hAnsi="Arial" w:cs="Arial" w:eastAsia="Arial"/>
          <w:sz w:val="15"/>
          <w:szCs w:val="15"/>
          <w:color w:val="3B3B3D"/>
          <w:spacing w:val="0"/>
          <w:w w:val="100"/>
          <w:position w:val="-6"/>
        </w:rPr>
        <w:t>CTPAHE</w:t>
      </w:r>
      <w:r>
        <w:rPr>
          <w:rFonts w:ascii="Arial" w:hAnsi="Arial" w:cs="Arial" w:eastAsia="Arial"/>
          <w:sz w:val="15"/>
          <w:szCs w:val="15"/>
          <w:color w:val="3B3B3D"/>
          <w:spacing w:val="26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0"/>
          <w:position w:val="-6"/>
        </w:rPr>
        <w:t>&lt;I&gt;HHAHCJ:IJCKE</w:t>
      </w:r>
      <w:r>
        <w:rPr>
          <w:rFonts w:ascii="Arial" w:hAnsi="Arial" w:cs="Arial" w:eastAsia="Arial"/>
          <w:sz w:val="14"/>
          <w:szCs w:val="14"/>
          <w:color w:val="161616"/>
          <w:spacing w:val="-14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7"/>
          <w:position w:val="-6"/>
        </w:rPr>
        <w:t>BMOBHHE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197" w:lineRule="exact"/>
        <w:ind w:left="802" w:right="-68"/>
        <w:jc w:val="left"/>
        <w:tabs>
          <w:tab w:pos="14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  <w:t>4423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80"/>
          <w:position w:val="2"/>
        </w:rPr>
        <w:t>622000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B3B3D"/>
          <w:w w:val="98"/>
          <w:position w:val="-1"/>
        </w:rPr>
        <w:t>(</w:t>
      </w:r>
      <w:r>
        <w:rPr>
          <w:rFonts w:ascii="Arial" w:hAnsi="Arial" w:cs="Arial" w:eastAsia="Arial"/>
          <w:sz w:val="14"/>
          <w:szCs w:val="14"/>
          <w:color w:val="3B3B3D"/>
          <w:w w:val="97"/>
          <w:position w:val="-1"/>
        </w:rPr>
        <w:t>O.Il44</w:t>
      </w:r>
      <w:r>
        <w:rPr>
          <w:rFonts w:ascii="Arial" w:hAnsi="Arial" w:cs="Arial" w:eastAsia="Arial"/>
          <w:sz w:val="14"/>
          <w:szCs w:val="14"/>
          <w:color w:val="3B3B3D"/>
          <w:spacing w:val="-11"/>
          <w:w w:val="98"/>
          <w:position w:val="-1"/>
        </w:rPr>
        <w:t>2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11"/>
          <w:position w:val="-1"/>
        </w:rPr>
        <w:t>4</w:t>
      </w:r>
      <w:r>
        <w:rPr>
          <w:rFonts w:ascii="Arial" w:hAnsi="Arial" w:cs="Arial" w:eastAsia="Arial"/>
          <w:sz w:val="14"/>
          <w:szCs w:val="14"/>
          <w:color w:val="161616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68"/>
          <w:position w:val="-1"/>
        </w:rPr>
        <w:t>IJ</w:t>
      </w:r>
      <w:r>
        <w:rPr>
          <w:rFonts w:ascii="Arial" w:hAnsi="Arial" w:cs="Arial" w:eastAsia="Arial"/>
          <w:sz w:val="14"/>
          <w:szCs w:val="14"/>
          <w:color w:val="3B3B3D"/>
          <w:spacing w:val="-8"/>
          <w:w w:val="68"/>
          <w:position w:val="-1"/>
        </w:rPr>
        <w:t>.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68"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161616"/>
          <w:spacing w:val="9"/>
          <w:w w:val="68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108"/>
          <w:position w:val="-1"/>
        </w:rPr>
        <w:t>443</w:t>
      </w:r>
      <w:r>
        <w:rPr>
          <w:rFonts w:ascii="Arial" w:hAnsi="Arial" w:cs="Arial" w:eastAsia="Arial"/>
          <w:sz w:val="14"/>
          <w:szCs w:val="14"/>
          <w:color w:val="161616"/>
          <w:spacing w:val="-44"/>
          <w:w w:val="108"/>
          <w:position w:val="-1"/>
        </w:rPr>
        <w:t>1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45"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  <w:cols w:num="2" w:equalWidth="0">
            <w:col w:w="2002" w:space="143"/>
            <w:col w:w="8035"/>
          </w:cols>
        </w:sectPr>
      </w:pPr>
      <w:rPr/>
    </w:p>
    <w:p>
      <w:pPr>
        <w:spacing w:before="36" w:after="0" w:line="240" w:lineRule="auto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586.040894pt;margin-top:501.889709pt;width:.1pt;height:146.344514pt;mso-position-horizontal-relative:page;mso-position-vertical-relative:page;z-index:-21494" coordorigin="11721,10038" coordsize="2,2927">
            <v:shape style="position:absolute;left:11721;top:10038;width:2;height:2927" coordorigin="11721,10038" coordsize="0,2927" path="m11721,12965l11721,10038e" filled="f" stroked="t" strokeweight=".959936pt" strokecolor="#000000">
              <v:path arrowok="t"/>
            </v:shape>
          </v:group>
          <w10:wrap type="none"/>
        </w:pict>
      </w:r>
      <w:r>
        <w:rPr/>
        <w:pict>
          <v:group style="position:absolute;margin-left:36.717548pt;margin-top:105.55983pt;width:479.967949pt;height:638.638313pt;mso-position-horizontal-relative:page;mso-position-vertical-relative:page;z-index:-21493" coordorigin="734,2111" coordsize="9599,12773">
            <v:group style="position:absolute;left:902;top:2159;width:1382;height:2" coordorigin="902,2159" coordsize="1382,2">
              <v:shape style="position:absolute;left:902;top:2159;width:1382;height:2" coordorigin="902,2159" coordsize="1382,0" path="m902,2159l2285,2159e" filled="f" stroked="t" strokeweight=".959936pt" strokecolor="#282828">
                <v:path arrowok="t"/>
              </v:shape>
            </v:group>
            <v:group style="position:absolute;left:1498;top:2121;width:2;height:528" coordorigin="1498,2121" coordsize="2,528">
              <v:shape style="position:absolute;left:1498;top:2121;width:2;height:528" coordorigin="1498,2121" coordsize="0,528" path="m1498,2649l1498,2121e" filled="f" stroked="t" strokeweight=".959936pt" strokecolor="#232323">
                <v:path arrowok="t"/>
              </v:shape>
            </v:group>
            <v:group style="position:absolute;left:2246;top:2121;width:2;height:528" coordorigin="2246,2121" coordsize="2,528">
              <v:shape style="position:absolute;left:2246;top:2121;width:2;height:528" coordorigin="2246,2121" coordsize="0,528" path="m2246,2649l2246,2121e" filled="f" stroked="t" strokeweight=".479968pt" strokecolor="#181818">
                <v:path arrowok="t"/>
              </v:shape>
            </v:group>
            <v:group style="position:absolute;left:2208;top:2164;width:2025;height:2" coordorigin="2208,2164" coordsize="2025,2">
              <v:shape style="position:absolute;left:2208;top:2164;width:2025;height:2" coordorigin="2208,2164" coordsize="2025,0" path="m2208,2164l4233,2164e" filled="f" stroked="t" strokeweight=".479968pt" strokecolor="#0F0F0F">
                <v:path arrowok="t"/>
              </v:shape>
            </v:group>
            <v:group style="position:absolute;left:4166;top:2164;width:1488;height:2" coordorigin="4166,2164" coordsize="1488,2">
              <v:shape style="position:absolute;left:4166;top:2164;width:1488;height:2" coordorigin="4166,2164" coordsize="1488,0" path="m4166,2164l5654,2164e" filled="f" stroked="t" strokeweight=".479968pt" strokecolor="#3F3F3F">
                <v:path arrowok="t"/>
              </v:shape>
            </v:group>
            <v:group style="position:absolute;left:6470;top:2121;width:2;height:873" coordorigin="6470,2121" coordsize="2,873">
              <v:shape style="position:absolute;left:6470;top:2121;width:2;height:873" coordorigin="6470,2121" coordsize="0,873" path="m6470,2994l6470,2121e" filled="f" stroked="t" strokeweight=".479968pt" strokecolor="#080808">
                <v:path arrowok="t"/>
              </v:shape>
            </v:group>
            <v:group style="position:absolute;left:6470;top:2649;width:1958;height:2" coordorigin="6470,2649" coordsize="1958,2">
              <v:shape style="position:absolute;left:6470;top:2649;width:1958;height:2" coordorigin="6470,2649" coordsize="1958,0" path="m6470,2649l8428,2649e" filled="f" stroked="t" strokeweight=".479968pt" strokecolor="#2F2F2F">
                <v:path arrowok="t"/>
              </v:shape>
            </v:group>
            <v:group style="position:absolute;left:8419;top:2457;width:2;height:202" coordorigin="8419,2457" coordsize="2,202">
              <v:shape style="position:absolute;left:8419;top:2457;width:2;height:202" coordorigin="8419,2457" coordsize="0,202" path="m8419,2658l8419,2457e" filled="f" stroked="t" strokeweight=".479968pt" strokecolor="#3B3B3B">
                <v:path arrowok="t"/>
              </v:shape>
            </v:group>
            <v:group style="position:absolute;left:8822;top:2164;width:1498;height:2" coordorigin="8822,2164" coordsize="1498,2">
              <v:shape style="position:absolute;left:8822;top:2164;width:1498;height:2" coordorigin="8822,2164" coordsize="1498,0" path="m8822,2164l10319,2164e" filled="f" stroked="t" strokeweight=".479968pt" strokecolor="#343434">
                <v:path arrowok="t"/>
              </v:shape>
            </v:group>
            <v:group style="position:absolute;left:10295;top:2159;width:2;height:1113" coordorigin="10295,2159" coordsize="2,1113">
              <v:shape style="position:absolute;left:10295;top:2159;width:2;height:1113" coordorigin="10295,2159" coordsize="0,1113" path="m10295,3272l10295,2159e" filled="f" stroked="t" strokeweight="1.439904pt" strokecolor="#0F0F0F">
                <v:path arrowok="t"/>
              </v:shape>
            </v:group>
            <v:group style="position:absolute;left:8409;top:2649;width:1891;height:2" coordorigin="8409,2649" coordsize="1891,2">
              <v:shape style="position:absolute;left:8409;top:2649;width:1891;height:2" coordorigin="8409,2649" coordsize="1891,0" path="m8409,2649l10300,2649e" filled="f" stroked="t" strokeweight=".479968pt" strokecolor="#1C1C1C">
                <v:path arrowok="t"/>
              </v:shape>
            </v:group>
            <v:group style="position:absolute;left:883;top:3008;width:5625;height:2" coordorigin="883,3008" coordsize="5625,2">
              <v:shape style="position:absolute;left:883;top:3008;width:5625;height:2" coordorigin="883,3008" coordsize="5625,0" path="m883,3008l6508,3008e" filled="f" stroked="t" strokeweight=".959936pt" strokecolor="#282828">
                <v:path arrowok="t"/>
              </v:shape>
            </v:group>
            <v:group style="position:absolute;left:1498;top:2639;width:2;height:355" coordorigin="1498,2639" coordsize="2,355">
              <v:shape style="position:absolute;left:1498;top:2639;width:2;height:355" coordorigin="1498,2639" coordsize="0,355" path="m1498,2994l1498,2639e" filled="f" stroked="t" strokeweight=".959936pt" strokecolor="#5B5B5B">
                <v:path arrowok="t"/>
              </v:shape>
            </v:group>
            <v:group style="position:absolute;left:2246;top:2639;width:2;height:355" coordorigin="2246,2639" coordsize="2,355">
              <v:shape style="position:absolute;left:2246;top:2639;width:2;height:355" coordorigin="2246,2639" coordsize="0,355" path="m2246,2994l2246,2639e" filled="f" stroked="t" strokeweight=".479968pt" strokecolor="#000000">
                <v:path arrowok="t"/>
              </v:shape>
            </v:group>
            <v:group style="position:absolute;left:6441;top:3018;width:2016;height:2" coordorigin="6441,3018" coordsize="2016,2">
              <v:shape style="position:absolute;left:6441;top:3018;width:2016;height:2" coordorigin="6441,3018" coordsize="2016,0" path="m6441,3018l8457,3018e" filled="f" stroked="t" strokeweight=".479968pt" strokecolor="#080808">
                <v:path arrowok="t"/>
              </v:shape>
            </v:group>
            <v:group style="position:absolute;left:8371;top:3013;width:1939;height:2" coordorigin="8371,3013" coordsize="1939,2">
              <v:shape style="position:absolute;left:8371;top:3013;width:1939;height:2" coordorigin="8371,3013" coordsize="1939,0" path="m8371,3013l10310,3013e" filled="f" stroked="t" strokeweight=".959936pt" strokecolor="#232323">
                <v:path arrowok="t"/>
              </v:shape>
            </v:group>
            <v:group style="position:absolute;left:883;top:3244;width:9427;height:2" coordorigin="883,3244" coordsize="9427,2">
              <v:shape style="position:absolute;left:883;top:3244;width:9427;height:2" coordorigin="883,3244" coordsize="9427,0" path="m883,3244l10310,3244e" filled="f" stroked="t" strokeweight="2.399840pt" strokecolor="#2B2B2B">
                <v:path arrowok="t"/>
              </v:shape>
            </v:group>
            <v:group style="position:absolute;left:1498;top:2965;width:2;height:269" coordorigin="1498,2965" coordsize="2,269">
              <v:shape style="position:absolute;left:1498;top:2965;width:2;height:269" coordorigin="1498,2965" coordsize="0,269" path="m1498,3234l1498,2965e" filled="f" stroked="t" strokeweight=".959936pt" strokecolor="#232323">
                <v:path arrowok="t"/>
              </v:shape>
            </v:group>
            <v:group style="position:absolute;left:2246;top:2965;width:2;height:701" coordorigin="2246,2965" coordsize="2,701">
              <v:shape style="position:absolute;left:2246;top:2965;width:2;height:701" coordorigin="2246,2965" coordsize="0,701" path="m2246,3666l2246,2965e" filled="f" stroked="t" strokeweight=".479968pt" strokecolor="#282828">
                <v:path arrowok="t"/>
              </v:shape>
            </v:group>
            <v:group style="position:absolute;left:6470;top:2965;width:2;height:489" coordorigin="6470,2965" coordsize="2,489">
              <v:shape style="position:absolute;left:6470;top:2965;width:2;height:489" coordorigin="6470,2965" coordsize="0,489" path="m6470,3455l6470,2965e" filled="f" stroked="t" strokeweight=".479968pt" strokecolor="#282828">
                <v:path arrowok="t"/>
              </v:shape>
            </v:group>
            <v:group style="position:absolute;left:874;top:3680;width:9436;height:2" coordorigin="874,3680" coordsize="9436,2">
              <v:shape style="position:absolute;left:874;top:3680;width:9436;height:2" coordorigin="874,3680" coordsize="9436,0" path="m874,3680l10310,3680e" filled="f" stroked="t" strokeweight=".959936pt" strokecolor="#282828">
                <v:path arrowok="t"/>
              </v:shape>
            </v:group>
            <v:group style="position:absolute;left:6470;top:3455;width:2;height:211" coordorigin="6470,3455" coordsize="2,211">
              <v:shape style="position:absolute;left:6470;top:3455;width:2;height:211" coordorigin="6470,3455" coordsize="0,211" path="m6470,3666l6470,3455e" filled="f" stroked="t" strokeweight=".479968pt" strokecolor="#000000">
                <v:path arrowok="t"/>
              </v:shape>
            </v:group>
            <v:group style="position:absolute;left:874;top:4083;width:9436;height:2" coordorigin="874,4083" coordsize="9436,2">
              <v:shape style="position:absolute;left:874;top:4083;width:9436;height:2" coordorigin="874,4083" coordsize="9436,0" path="m874,4083l10310,4083e" filled="f" stroked="t" strokeweight=".959936pt" strokecolor="#232323">
                <v:path arrowok="t"/>
              </v:shape>
            </v:group>
            <v:group style="position:absolute;left:1526;top:3157;width:2;height:1152" coordorigin="1526,3157" coordsize="2,1152">
              <v:shape style="position:absolute;left:1526;top:3157;width:2;height:1152" coordorigin="1526,3157" coordsize="0,1152" path="m1526,4309l1526,3157e" filled="f" stroked="t" strokeweight=".479968pt" strokecolor="#232323">
                <v:path arrowok="t"/>
              </v:shape>
            </v:group>
            <v:group style="position:absolute;left:2246;top:3637;width:2;height:643" coordorigin="2246,3637" coordsize="2,643">
              <v:shape style="position:absolute;left:2246;top:3637;width:2;height:643" coordorigin="2246,3637" coordsize="0,643" path="m2246,4280l2246,3637e" filled="f" stroked="t" strokeweight=".479968pt" strokecolor="#484848">
                <v:path arrowok="t"/>
              </v:shape>
            </v:group>
            <v:group style="position:absolute;left:6470;top:3637;width:2;height:250" coordorigin="6470,3637" coordsize="2,250">
              <v:shape style="position:absolute;left:6470;top:3637;width:2;height:250" coordorigin="6470,3637" coordsize="0,250" path="m6470,3887l6470,3637e" filled="f" stroked="t" strokeweight=".479968pt" strokecolor="#2B2B2B">
                <v:path arrowok="t"/>
              </v:shape>
            </v:group>
            <v:group style="position:absolute;left:8447;top:2610;width:2;height:2102" coordorigin="8447,2610" coordsize="2,2102">
              <v:shape style="position:absolute;left:8447;top:2610;width:2;height:2102" coordorigin="8447,2610" coordsize="0,2102" path="m8447,4712l8447,2610e" filled="f" stroked="t" strokeweight=".959936pt" strokecolor="#2B2B2B">
                <v:path arrowok="t"/>
              </v:shape>
            </v:group>
            <v:group style="position:absolute;left:6470;top:3887;width:2;height:182" coordorigin="6470,3887" coordsize="2,182">
              <v:shape style="position:absolute;left:6470;top:3887;width:2;height:182" coordorigin="6470,3887" coordsize="0,182" path="m6470,4069l6470,3887e" filled="f" stroked="t" strokeweight=".479968pt" strokecolor="#000000">
                <v:path arrowok="t"/>
              </v:shape>
            </v:group>
            <v:group style="position:absolute;left:864;top:4290;width:1421;height:2" coordorigin="864,4290" coordsize="1421,2">
              <v:shape style="position:absolute;left:864;top:4290;width:1421;height:2" coordorigin="864,4290" coordsize="1421,0" path="m864,4290l2285,4290e" filled="f" stroked="t" strokeweight=".479968pt" strokecolor="#232323">
                <v:path arrowok="t"/>
              </v:shape>
            </v:group>
            <v:group style="position:absolute;left:2621;top:4304;width:3888;height:2" coordorigin="2621,4304" coordsize="3888,2">
              <v:shape style="position:absolute;left:2621;top:4304;width:3888;height:2" coordorigin="2621,4304" coordsize="3888,0" path="m2621,4304l6508,4304e" filled="f" stroked="t" strokeweight=".479968pt" strokecolor="#1F1F1F">
                <v:path arrowok="t"/>
              </v:shape>
            </v:group>
            <v:group style="position:absolute;left:6470;top:4050;width:2;height:451" coordorigin="6470,4050" coordsize="2,451">
              <v:shape style="position:absolute;left:6470;top:4050;width:2;height:451" coordorigin="6470,4050" coordsize="0,451" path="m6470,4501l6470,4050e" filled="f" stroked="t" strokeweight=".959936pt" strokecolor="#343434">
                <v:path arrowok="t"/>
              </v:shape>
            </v:group>
            <v:group style="position:absolute;left:6441;top:4304;width:2016;height:2" coordorigin="6441,4304" coordsize="2016,2">
              <v:shape style="position:absolute;left:6441;top:4304;width:2016;height:2" coordorigin="6441,4304" coordsize="2016,0" path="m6441,4304l8457,4304e" filled="f" stroked="t" strokeweight=".479968pt" strokecolor="#343434">
                <v:path arrowok="t"/>
              </v:shape>
            </v:group>
            <v:group style="position:absolute;left:8371;top:4299;width:1939;height:2" coordorigin="8371,4299" coordsize="1939,2">
              <v:shape style="position:absolute;left:8371;top:4299;width:1939;height:2" coordorigin="8371,4299" coordsize="1939,0" path="m8371,4299l10310,4299e" filled="f" stroked="t" strokeweight=".479968pt" strokecolor="#131313">
                <v:path arrowok="t"/>
              </v:shape>
            </v:group>
            <v:group style="position:absolute;left:787;top:2121;width:2;height:2159" coordorigin="787,2121" coordsize="2,2159">
              <v:shape style="position:absolute;left:787;top:2121;width:2;height:2159" coordorigin="787,2121" coordsize="0,2159" path="m787,4280l787,2121e" filled="f" stroked="t" strokeweight=".479968pt" strokecolor="#000000">
                <v:path arrowok="t"/>
              </v:shape>
            </v:group>
            <v:group style="position:absolute;left:854;top:4702;width:1430;height:2" coordorigin="854,4702" coordsize="1430,2">
              <v:shape style="position:absolute;left:854;top:4702;width:1430;height:2" coordorigin="854,4702" coordsize="1430,0" path="m854,4702l2285,4702e" filled="f" stroked="t" strokeweight=".959936pt" strokecolor="#1C181C">
                <v:path arrowok="t"/>
              </v:shape>
            </v:group>
            <v:group style="position:absolute;left:787;top:4261;width:2;height:1699" coordorigin="787,4261" coordsize="2,1699">
              <v:shape style="position:absolute;left:787;top:4261;width:2;height:1699" coordorigin="787,4261" coordsize="0,1699" path="m787,5959l787,4261e" filled="f" stroked="t" strokeweight="1.919872pt" strokecolor="#000000">
                <v:path arrowok="t"/>
              </v:shape>
            </v:group>
            <v:group style="position:absolute;left:2246;top:4261;width:2;height:422" coordorigin="2246,4261" coordsize="2,422">
              <v:shape style="position:absolute;left:2246;top:4261;width:2;height:422" coordorigin="2246,4261" coordsize="0,422" path="m2246,4683l2246,4261e" filled="f" stroked="t" strokeweight=".479968pt" strokecolor="#000000">
                <v:path arrowok="t"/>
              </v:shape>
            </v:group>
            <v:group style="position:absolute;left:2208;top:4702;width:2025;height:2" coordorigin="2208,4702" coordsize="2025,2">
              <v:shape style="position:absolute;left:2208;top:4702;width:2025;height:2" coordorigin="2208,4702" coordsize="2025,0" path="m2208,4702l4233,4702e" filled="f" stroked="t" strokeweight=".959936pt" strokecolor="#2B2B2B">
                <v:path arrowok="t"/>
              </v:shape>
            </v:group>
            <v:group style="position:absolute;left:4166;top:4707;width:6144;height:2" coordorigin="4166,4707" coordsize="6144,2">
              <v:shape style="position:absolute;left:4166;top:4707;width:6144;height:2" coordorigin="4166,4707" coordsize="6144,0" path="m4166,4707l10310,4707e" filled="f" stroked="t" strokeweight=".479968pt" strokecolor="#181818">
                <v:path arrowok="t"/>
              </v:shape>
            </v:group>
            <v:group style="position:absolute;left:6470;top:4501;width:2;height:182" coordorigin="6470,4501" coordsize="2,182">
              <v:shape style="position:absolute;left:6470;top:4501;width:2;height:182" coordorigin="6470,4501" coordsize="0,182" path="m6470,4683l6470,4501e" filled="f" stroked="t" strokeweight=".959936pt" strokecolor="#000000">
                <v:path arrowok="t"/>
              </v:shape>
            </v:group>
            <v:group style="position:absolute;left:854;top:4918;width:9455;height:2" coordorigin="854,4918" coordsize="9455,2">
              <v:shape style="position:absolute;left:854;top:4918;width:9455;height:2" coordorigin="854,4918" coordsize="9455,0" path="m854,4918l10310,4918e" filled="f" stroked="t" strokeweight=".959936pt" strokecolor="#232323">
                <v:path arrowok="t"/>
              </v:shape>
            </v:group>
            <v:group style="position:absolute;left:1512;top:4232;width:2;height:1113" coordorigin="1512,4232" coordsize="2,1113">
              <v:shape style="position:absolute;left:1512;top:4232;width:2;height:1113" coordorigin="1512,4232" coordsize="0,1113" path="m1512,5345l1512,4232e" filled="f" stroked="t" strokeweight=".959936pt" strokecolor="#282828">
                <v:path arrowok="t"/>
              </v:shape>
            </v:group>
            <v:group style="position:absolute;left:2246;top:4664;width:2;height:1296" coordorigin="2246,4664" coordsize="2,1296">
              <v:shape style="position:absolute;left:2246;top:4664;width:2;height:1296" coordorigin="2246,4664" coordsize="0,1296" path="m2246,5959l2246,4664e" filled="f" stroked="t" strokeweight=".479968pt" strokecolor="#1F1F1F">
                <v:path arrowok="t"/>
              </v:shape>
            </v:group>
            <v:group style="position:absolute;left:6470;top:4664;width:2;height:240" coordorigin="6470,4664" coordsize="2,240">
              <v:shape style="position:absolute;left:6470;top:4664;width:2;height:240" coordorigin="6470,4664" coordsize="0,240" path="m6470,4904l6470,4664e" filled="f" stroked="t" strokeweight=".959936pt" strokecolor="#1F1F1F">
                <v:path arrowok="t"/>
              </v:shape>
            </v:group>
            <v:group style="position:absolute;left:854;top:5129;width:9455;height:2" coordorigin="854,5129" coordsize="9455,2">
              <v:shape style="position:absolute;left:854;top:5129;width:9455;height:2" coordorigin="854,5129" coordsize="9455,0" path="m854,5129l10310,5129e" filled="f" stroked="t" strokeweight=".959936pt" strokecolor="#1F1F1F">
                <v:path arrowok="t"/>
              </v:shape>
            </v:group>
            <v:group style="position:absolute;left:845;top:5336;width:9465;height:2" coordorigin="845,5336" coordsize="9465,2">
              <v:shape style="position:absolute;left:845;top:5336;width:9465;height:2" coordorigin="845,5336" coordsize="9465,0" path="m845,5336l10310,5336e" filled="f" stroked="t" strokeweight=".479968pt" strokecolor="#282828">
                <v:path arrowok="t"/>
              </v:shape>
            </v:group>
            <v:group style="position:absolute;left:845;top:5551;width:9455;height:2" coordorigin="845,5551" coordsize="9455,2">
              <v:shape style="position:absolute;left:845;top:5551;width:9455;height:2" coordorigin="845,5551" coordsize="9455,0" path="m845,5551l10300,5551e" filled="f" stroked="t" strokeweight=".959936pt" strokecolor="#1C1C1C">
                <v:path arrowok="t"/>
              </v:shape>
            </v:group>
            <v:group style="position:absolute;left:1502;top:5278;width:2;height:288" coordorigin="1502,5278" coordsize="2,288">
              <v:shape style="position:absolute;left:1502;top:5278;width:2;height:288" coordorigin="1502,5278" coordsize="0,288" path="m1502,5566l1502,5278e" filled="f" stroked="t" strokeweight="1.439904pt" strokecolor="#3B3B3B">
                <v:path arrowok="t"/>
              </v:shape>
            </v:group>
            <v:group style="position:absolute;left:10286;top:5268;width:2;height:297" coordorigin="10286,5268" coordsize="2,297">
              <v:shape style="position:absolute;left:10286;top:5268;width:2;height:297" coordorigin="10286,5268" coordsize="0,297" path="m10286,5566l10286,5268e" filled="f" stroked="t" strokeweight="1.439904pt" strokecolor="#181818">
                <v:path arrowok="t"/>
              </v:shape>
            </v:group>
            <v:group style="position:absolute;left:835;top:5763;width:9465;height:2" coordorigin="835,5763" coordsize="9465,2">
              <v:shape style="position:absolute;left:835;top:5763;width:9465;height:2" coordorigin="835,5763" coordsize="9465,0" path="m835,5763l10300,5763e" filled="f" stroked="t" strokeweight=".959936pt" strokecolor="#181818">
                <v:path arrowok="t"/>
              </v:shape>
            </v:group>
            <v:group style="position:absolute;left:1498;top:5489;width:2;height:499" coordorigin="1498,5489" coordsize="2,499">
              <v:shape style="position:absolute;left:1498;top:5489;width:2;height:499" coordorigin="1498,5489" coordsize="0,499" path="m1498,5988l1498,5489e" filled="f" stroked="t" strokeweight=".959936pt" strokecolor="#232323">
                <v:path arrowok="t"/>
              </v:shape>
            </v:group>
            <v:group style="position:absolute;left:835;top:5969;width:1450;height:2" coordorigin="835,5969" coordsize="1450,2">
              <v:shape style="position:absolute;left:835;top:5969;width:1450;height:2" coordorigin="835,5969" coordsize="1450,0" path="m835,5969l2285,5969e" filled="f" stroked="t" strokeweight=".959936pt" strokecolor="#131318">
                <v:path arrowok="t"/>
              </v:shape>
            </v:group>
            <v:group style="position:absolute;left:2208;top:5974;width:8092;height:2" coordorigin="2208,5974" coordsize="8092,2">
              <v:shape style="position:absolute;left:2208;top:5974;width:8092;height:2" coordorigin="2208,5974" coordsize="8092,0" path="m2208,5974l10300,5974e" filled="f" stroked="t" strokeweight=".959936pt" strokecolor="#282828">
                <v:path arrowok="t"/>
              </v:shape>
            </v:group>
            <v:group style="position:absolute;left:826;top:6396;width:9475;height:2" coordorigin="826,6396" coordsize="9475,2">
              <v:shape style="position:absolute;left:826;top:6396;width:9475;height:2" coordorigin="826,6396" coordsize="9475,0" path="m826,6396l10300,6396e" filled="f" stroked="t" strokeweight=".959936pt" strokecolor="#28282B">
                <v:path arrowok="t"/>
              </v:shape>
            </v:group>
            <v:group style="position:absolute;left:2246;top:5940;width:2;height:441" coordorigin="2246,5940" coordsize="2,441">
              <v:shape style="position:absolute;left:2246;top:5940;width:2;height:441" coordorigin="2246,5940" coordsize="0,441" path="m2246,6382l2246,5940e" filled="f" stroked="t" strokeweight=".959936pt" strokecolor="#575457">
                <v:path arrowok="t"/>
              </v:shape>
            </v:group>
            <v:group style="position:absolute;left:6499;top:4846;width:2;height:1795" coordorigin="6499,4846" coordsize="2,1795">
              <v:shape style="position:absolute;left:6499;top:4846;width:2;height:1795" coordorigin="6499,4846" coordsize="0,1795" path="m6499,6641l6499,4846e" filled="f" stroked="t" strokeweight=".959936pt" strokecolor="#2B2B2B">
                <v:path arrowok="t"/>
              </v:shape>
            </v:group>
            <v:group style="position:absolute;left:10286;top:5911;width:2;height:307" coordorigin="10286,5911" coordsize="2,307">
              <v:shape style="position:absolute;left:10286;top:5911;width:2;height:307" coordorigin="10286,5911" coordsize="0,307" path="m10286,6218l10286,5911e" filled="f" stroked="t" strokeweight="1.439904pt" strokecolor="#0F0F0F">
                <v:path arrowok="t"/>
              </v:shape>
            </v:group>
            <v:group style="position:absolute;left:8438;top:4635;width:2;height:2006" coordorigin="8438,4635" coordsize="2,2006">
              <v:shape style="position:absolute;left:8438;top:4635;width:2;height:2006" coordorigin="8438,4635" coordsize="0,2006" path="m8438,6641l8438,4635e" filled="f" stroked="t" strokeweight=".959936pt" strokecolor="#282828">
                <v:path arrowok="t"/>
              </v:shape>
            </v:group>
            <v:group style="position:absolute;left:816;top:6828;width:9475;height:2" coordorigin="816,6828" coordsize="9475,2">
              <v:shape style="position:absolute;left:816;top:6828;width:9475;height:2" coordorigin="816,6828" coordsize="9475,0" path="m816,6828l10291,6828e" filled="f" stroked="t" strokeweight=".959936pt" strokecolor="#282828">
                <v:path arrowok="t"/>
              </v:shape>
            </v:group>
            <v:group style="position:absolute;left:826;top:5134;width:2;height:1929" coordorigin="826,5134" coordsize="2,1929">
              <v:shape style="position:absolute;left:826;top:5134;width:2;height:1929" coordorigin="826,5134" coordsize="0,1929" path="m826,7063l826,5134e" filled="f" stroked="t" strokeweight=".959936pt" strokecolor="#232323">
                <v:path arrowok="t"/>
              </v:shape>
            </v:group>
            <v:group style="position:absolute;left:1488;top:4338;width:2;height:5767" coordorigin="1488,4338" coordsize="2,5767">
              <v:shape style="position:absolute;left:1488;top:4338;width:2;height:5767" coordorigin="1488,4338" coordsize="0,5767" path="m1488,10105l1488,4338e" filled="f" stroked="t" strokeweight=".959936pt" strokecolor="#2F2F2F">
                <v:path arrowok="t"/>
              </v:shape>
            </v:group>
            <v:group style="position:absolute;left:2246;top:6362;width:2;height:451" coordorigin="2246,6362" coordsize="2,451">
              <v:shape style="position:absolute;left:2246;top:6362;width:2;height:451" coordorigin="2246,6362" coordsize="0,451" path="m2246,6813l2246,6362e" filled="f" stroked="t" strokeweight=".959936pt" strokecolor="#2B2B2B">
                <v:path arrowok="t"/>
              </v:shape>
            </v:group>
            <v:group style="position:absolute;left:806;top:7039;width:5702;height:2" coordorigin="806,7039" coordsize="5702,2">
              <v:shape style="position:absolute;left:806;top:7039;width:5702;height:2" coordorigin="806,7039" coordsize="5702,0" path="m806,7039l6508,7039e" filled="f" stroked="t" strokeweight=".959936pt" strokecolor="#1F1F1F">
                <v:path arrowok="t"/>
              </v:shape>
            </v:group>
            <v:group style="position:absolute;left:1469;top:6765;width:2;height:1123" coordorigin="1469,6765" coordsize="2,1123">
              <v:shape style="position:absolute;left:1469;top:6765;width:2;height:1123" coordorigin="1469,6765" coordsize="0,1123" path="m1469,7888l1469,6765e" filled="f" stroked="t" strokeweight=".959936pt" strokecolor="#2B2B2B">
                <v:path arrowok="t"/>
              </v:shape>
            </v:group>
            <v:group style="position:absolute;left:2246;top:6794;width:2;height:240" coordorigin="2246,6794" coordsize="2,240">
              <v:shape style="position:absolute;left:2246;top:6794;width:2;height:240" coordorigin="2246,6794" coordsize="0,240" path="m2246,7034l2246,6794e" filled="f" stroked="t" strokeweight=".959936pt" strokecolor="#181818">
                <v:path arrowok="t"/>
              </v:shape>
            </v:group>
            <v:group style="position:absolute;left:6489;top:6765;width:2;height:509" coordorigin="6489,6765" coordsize="2,509">
              <v:shape style="position:absolute;left:6489;top:6765;width:2;height:509" coordorigin="6489,6765" coordsize="0,509" path="m6489,7274l6489,6765e" filled="f" stroked="t" strokeweight=".959936pt" strokecolor="#1C1C1C">
                <v:path arrowok="t"/>
              </v:shape>
            </v:group>
            <v:group style="position:absolute;left:6432;top:7044;width:2025;height:2" coordorigin="6432,7044" coordsize="2025,2">
              <v:shape style="position:absolute;left:6432;top:7044;width:2025;height:2" coordorigin="6432,7044" coordsize="2025,0" path="m6432,7044l8457,7044e" filled="f" stroked="t" strokeweight=".959936pt" strokecolor="#0C0C0C">
                <v:path arrowok="t"/>
              </v:shape>
            </v:group>
            <v:group style="position:absolute;left:8371;top:7044;width:1920;height:2" coordorigin="8371,7044" coordsize="1920,2">
              <v:shape style="position:absolute;left:8371;top:7044;width:1920;height:2" coordorigin="8371,7044" coordsize="1920,0" path="m8371,7044l10291,7044e" filled="f" stroked="t" strokeweight=".959936pt" strokecolor="#232323">
                <v:path arrowok="t"/>
              </v:shape>
            </v:group>
            <v:group style="position:absolute;left:10281;top:3157;width:2;height:11708" coordorigin="10281,3157" coordsize="2,11708">
              <v:shape style="position:absolute;left:10281;top:3157;width:2;height:11708" coordorigin="10281,3157" coordsize="0,11708" path="m10281,14865l10281,3157e" filled="f" stroked="t" strokeweight="1.919872pt" strokecolor="#1F1F1F">
                <v:path arrowok="t"/>
              </v:shape>
            </v:group>
            <v:group style="position:absolute;left:806;top:7250;width:9484;height:2" coordorigin="806,7250" coordsize="9484,2">
              <v:shape style="position:absolute;left:806;top:7250;width:9484;height:2" coordorigin="806,7250" coordsize="9484,0" path="m806,7250l10291,7250e" filled="f" stroked="t" strokeweight=".959936pt" strokecolor="#181818">
                <v:path arrowok="t"/>
              </v:shape>
            </v:group>
            <v:group style="position:absolute;left:806;top:7461;width:9484;height:2" coordorigin="806,7461" coordsize="9484,2">
              <v:shape style="position:absolute;left:806;top:7461;width:9484;height:2" coordorigin="806,7461" coordsize="9484,0" path="m806,7461l10291,7461e" filled="f" stroked="t" strokeweight=".959936pt" strokecolor="#282828">
                <v:path arrowok="t"/>
              </v:shape>
            </v:group>
            <v:group style="position:absolute;left:6489;top:5163;width:2;height:9251" coordorigin="6489,5163" coordsize="2,9251">
              <v:shape style="position:absolute;left:6489;top:5163;width:2;height:9251" coordorigin="6489,5163" coordsize="0,9251" path="m6489,14414l6489,5163e" filled="f" stroked="t" strokeweight=".959936pt" strokecolor="#282828">
                <v:path arrowok="t"/>
              </v:shape>
            </v:group>
            <v:group style="position:absolute;left:797;top:7672;width:9484;height:2" coordorigin="797,7672" coordsize="9484,2">
              <v:shape style="position:absolute;left:797;top:7672;width:9484;height:2" coordorigin="797,7672" coordsize="9484,0" path="m797,7672l10281,7672e" filled="f" stroked="t" strokeweight=".959936pt" strokecolor="#232323">
                <v:path arrowok="t"/>
              </v:shape>
            </v:group>
            <v:group style="position:absolute;left:797;top:7883;width:9484;height:2" coordorigin="797,7883" coordsize="9484,2">
              <v:shape style="position:absolute;left:797;top:7883;width:9484;height:2" coordorigin="797,7883" coordsize="9484,0" path="m797,7883l10281,7883e" filled="f" stroked="t" strokeweight=".959936pt" strokecolor="#1C1C1C">
                <v:path arrowok="t"/>
              </v:shape>
            </v:group>
            <v:group style="position:absolute;left:2275;top:6977;width:2;height:3263" coordorigin="2275,6977" coordsize="2,3263">
              <v:shape style="position:absolute;left:2275;top:6977;width:2;height:3263" coordorigin="2275,6977" coordsize="0,3263" path="m2275,10239l2275,6977e" filled="f" stroked="t" strokeweight=".959936pt" strokecolor="#282828">
                <v:path arrowok="t"/>
              </v:shape>
            </v:group>
            <v:group style="position:absolute;left:8419;top:6583;width:2;height:8291" coordorigin="8419,6583" coordsize="2,8291">
              <v:shape style="position:absolute;left:8419;top:6583;width:2;height:8291" coordorigin="8419,6583" coordsize="0,8291" path="m8419,14874l8419,6583e" filled="f" stroked="t" strokeweight=".959936pt" strokecolor="#282828">
                <v:path arrowok="t"/>
              </v:shape>
            </v:group>
            <v:group style="position:absolute;left:797;top:8090;width:1488;height:2" coordorigin="797,8090" coordsize="1488,2">
              <v:shape style="position:absolute;left:797;top:8090;width:1488;height:2" coordorigin="797,8090" coordsize="1488,0" path="m797,8090l2285,8090e" filled="f" stroked="t" strokeweight=".959936pt" strokecolor="#0F0F0F">
                <v:path arrowok="t"/>
              </v:shape>
            </v:group>
            <v:group style="position:absolute;left:2198;top:8095;width:2035;height:2" coordorigin="2198,8095" coordsize="2035,2">
              <v:shape style="position:absolute;left:2198;top:8095;width:2035;height:2" coordorigin="2198,8095" coordsize="2035,0" path="m2198,8095l4233,8095e" filled="f" stroked="t" strokeweight=".959936pt" strokecolor="#2B2B2B">
                <v:path arrowok="t"/>
              </v:shape>
            </v:group>
            <v:group style="position:absolute;left:3283;top:8099;width:7008;height:2" coordorigin="3283,8099" coordsize="7008,2">
              <v:shape style="position:absolute;left:3283;top:8099;width:7008;height:2" coordorigin="3283,8099" coordsize="7008,0" path="m3283,8099l10291,8099e" filled="f" stroked="t" strokeweight=".959936pt" strokecolor="#131318">
                <v:path arrowok="t"/>
              </v:shape>
            </v:group>
            <v:group style="position:absolute;left:797;top:8306;width:9494;height:2" coordorigin="797,8306" coordsize="9494,2">
              <v:shape style="position:absolute;left:797;top:8306;width:9494;height:2" coordorigin="797,8306" coordsize="9494,0" path="m797,8306l10291,8306e" filled="f" stroked="t" strokeweight=".959936pt" strokecolor="#1C1C1C">
                <v:path arrowok="t"/>
              </v:shape>
            </v:group>
            <v:group style="position:absolute;left:1464;top:8080;width:2;height:854" coordorigin="1464,8080" coordsize="2,854">
              <v:shape style="position:absolute;left:1464;top:8080;width:2;height:854" coordorigin="1464,8080" coordsize="0,854" path="m1464,8934l1464,8080e" filled="f" stroked="t" strokeweight=".479968pt" strokecolor="#282828">
                <v:path arrowok="t"/>
              </v:shape>
            </v:group>
            <v:group style="position:absolute;left:797;top:8512;width:7660;height:2" coordorigin="797,8512" coordsize="7660,2">
              <v:shape style="position:absolute;left:797;top:8512;width:7660;height:2" coordorigin="797,8512" coordsize="7660,0" path="m797,8512l8457,8512e" filled="f" stroked="t" strokeweight=".959936pt" strokecolor="#282828">
                <v:path arrowok="t"/>
              </v:shape>
            </v:group>
            <v:group style="position:absolute;left:8371;top:8512;width:1929;height:2" coordorigin="8371,8512" coordsize="1929,2">
              <v:shape style="position:absolute;left:8371;top:8512;width:1929;height:2" coordorigin="8371,8512" coordsize="1929,0" path="m8371,8512l10300,8512e" filled="f" stroked="t" strokeweight=".959936pt" strokecolor="#0F0F0F">
                <v:path arrowok="t"/>
              </v:shape>
            </v:group>
            <v:group style="position:absolute;left:797;top:8929;width:5712;height:2" coordorigin="797,8929" coordsize="5712,2">
              <v:shape style="position:absolute;left:797;top:8929;width:5712;height:2" coordorigin="797,8929" coordsize="5712,0" path="m797,8929l6508,8929e" filled="f" stroked="t" strokeweight=".959936pt" strokecolor="#2B2B2B">
                <v:path arrowok="t"/>
              </v:shape>
            </v:group>
            <v:group style="position:absolute;left:6489;top:8445;width:2;height:729" coordorigin="6489,8445" coordsize="2,729">
              <v:shape style="position:absolute;left:6489;top:8445;width:2;height:729" coordorigin="6489,8445" coordsize="0,729" path="m6489,9174l6489,8445e" filled="f" stroked="t" strokeweight=".959936pt" strokecolor="#232323">
                <v:path arrowok="t"/>
              </v:shape>
            </v:group>
            <v:group style="position:absolute;left:6374;top:8939;width:2083;height:2" coordorigin="6374,8939" coordsize="2083,2">
              <v:shape style="position:absolute;left:6374;top:8939;width:2083;height:2" coordorigin="6374,8939" coordsize="2083,0" path="m6374,8939l8457,8939e" filled="f" stroked="t" strokeweight=".959936pt" strokecolor="#444444">
                <v:path arrowok="t"/>
              </v:shape>
            </v:group>
            <v:group style="position:absolute;left:7219;top:8934;width:3081;height:2" coordorigin="7219,8934" coordsize="3081,2">
              <v:shape style="position:absolute;left:7219;top:8934;width:3081;height:2" coordorigin="7219,8934" coordsize="3081,0" path="m7219,8934l10300,8934e" filled="f" stroked="t" strokeweight=".959936pt" strokecolor="#2F2F2F">
                <v:path arrowok="t"/>
              </v:shape>
            </v:group>
            <v:group style="position:absolute;left:797;top:9141;width:1488;height:2" coordorigin="797,9141" coordsize="1488,2">
              <v:shape style="position:absolute;left:797;top:9141;width:1488;height:2" coordorigin="797,9141" coordsize="1488,0" path="m797,9141l2285,9141e" filled="f" stroked="t" strokeweight=".959936pt" strokecolor="#3B3B3B">
                <v:path arrowok="t"/>
              </v:shape>
            </v:group>
            <v:group style="position:absolute;left:1498;top:8915;width:2;height:1929" coordorigin="1498,8915" coordsize="2,1929">
              <v:shape style="position:absolute;left:1498;top:8915;width:2;height:1929" coordorigin="1498,8915" coordsize="0,1929" path="m1498,10844l1498,8915e" filled="f" stroked="t" strokeweight=".479968pt" strokecolor="#231F23">
                <v:path arrowok="t"/>
              </v:shape>
            </v:group>
            <v:group style="position:absolute;left:2198;top:9145;width:4310;height:2" coordorigin="2198,9145" coordsize="4310,2">
              <v:shape style="position:absolute;left:2198;top:9145;width:4310;height:2" coordorigin="2198,9145" coordsize="4310,0" path="m2198,9145l6508,9145e" filled="f" stroked="t" strokeweight=".959936pt" strokecolor="#282828">
                <v:path arrowok="t"/>
              </v:shape>
            </v:group>
            <v:group style="position:absolute;left:6297;top:9150;width:4003;height:2" coordorigin="6297,9150" coordsize="4003,2">
              <v:shape style="position:absolute;left:6297;top:9150;width:4003;height:2" coordorigin="6297,9150" coordsize="4003,0" path="m6297,9150l10300,9150e" filled="f" stroked="t" strokeweight="1.439904pt" strokecolor="#444444">
                <v:path arrowok="t"/>
              </v:shape>
            </v:group>
            <v:group style="position:absolute;left:787;top:9572;width:9513;height:2" coordorigin="787,9572" coordsize="9513,2">
              <v:shape style="position:absolute;left:787;top:9572;width:9513;height:2" coordorigin="787,9572" coordsize="9513,0" path="m787,9572l10300,9572e" filled="f" stroked="t" strokeweight=".959936pt" strokecolor="#181818">
                <v:path arrowok="t"/>
              </v:shape>
            </v:group>
            <v:group style="position:absolute;left:6489;top:9337;width:2;height:470" coordorigin="6489,9337" coordsize="2,470">
              <v:shape style="position:absolute;left:6489;top:9337;width:2;height:470" coordorigin="6489,9337" coordsize="0,470" path="m6489,9807l6489,9337e" filled="f" stroked="t" strokeweight=".959936pt" strokecolor="#2B2B2B">
                <v:path arrowok="t"/>
              </v:shape>
            </v:group>
            <v:group style="position:absolute;left:787;top:9779;width:9513;height:2" coordorigin="787,9779" coordsize="9513,2">
              <v:shape style="position:absolute;left:787;top:9779;width:9513;height:2" coordorigin="787,9779" coordsize="9513,0" path="m787,9779l10300,9779e" filled="f" stroked="t" strokeweight="1.439904pt" strokecolor="#3B3B3B">
                <v:path arrowok="t"/>
              </v:shape>
            </v:group>
            <v:group style="position:absolute;left:787;top:10201;width:1498;height:2" coordorigin="787,10201" coordsize="1498,2">
              <v:shape style="position:absolute;left:787;top:10201;width:1498;height:2" coordorigin="787,10201" coordsize="1498,0" path="m787,10201l2285,10201e" filled="f" stroked="t" strokeweight=".959936pt" strokecolor="#0C0C0C">
                <v:path arrowok="t"/>
              </v:shape>
            </v:group>
            <v:group style="position:absolute;left:2198;top:10206;width:4310;height:2" coordorigin="2198,10206" coordsize="4310,2">
              <v:shape style="position:absolute;left:2198;top:10206;width:4310;height:2" coordorigin="2198,10206" coordsize="4310,0" path="m2198,10206l6508,10206e" filled="f" stroked="t" strokeweight=".959936pt" strokecolor="#1F1F1F">
                <v:path arrowok="t"/>
              </v:shape>
            </v:group>
            <v:group style="position:absolute;left:6432;top:10211;width:2025;height:2" coordorigin="6432,10211" coordsize="2025,2">
              <v:shape style="position:absolute;left:6432;top:10211;width:2025;height:2" coordorigin="6432,10211" coordsize="2025,0" path="m6432,10211l8457,10211e" filled="f" stroked="t" strokeweight=".959936pt" strokecolor="#080808">
                <v:path arrowok="t"/>
              </v:shape>
            </v:group>
            <v:group style="position:absolute;left:8371;top:10211;width:1929;height:2" coordorigin="8371,10211" coordsize="1929,2">
              <v:shape style="position:absolute;left:8371;top:10211;width:1929;height:2" coordorigin="8371,10211" coordsize="1929,0" path="m8371,10211l10300,10211e" filled="f" stroked="t" strokeweight=".959936pt" strokecolor="#1F1F1F">
                <v:path arrowok="t"/>
              </v:shape>
            </v:group>
            <v:group style="position:absolute;left:778;top:10633;width:9523;height:2" coordorigin="778,10633" coordsize="9523,2">
              <v:shape style="position:absolute;left:778;top:10633;width:9523;height:2" coordorigin="778,10633" coordsize="9523,0" path="m778,10633l10300,10633e" filled="f" stroked="t" strokeweight=".959936pt" strokecolor="#2B2B2B">
                <v:path arrowok="t"/>
              </v:shape>
            </v:group>
            <v:group style="position:absolute;left:806;top:6218;width:2;height:8646" coordorigin="806,6218" coordsize="2,8646">
              <v:shape style="position:absolute;left:806;top:6218;width:2;height:8646" coordorigin="806,6218" coordsize="0,8646" path="m806,14865l806,6218e" filled="f" stroked="t" strokeweight="1.439904pt" strokecolor="#1C1C1C">
                <v:path arrowok="t"/>
              </v:shape>
            </v:group>
            <v:group style="position:absolute;left:4166;top:10633;width:2342;height:2" coordorigin="4166,10633" coordsize="2342,2">
              <v:shape style="position:absolute;left:4166;top:10633;width:2342;height:2" coordorigin="4166,10633" coordsize="2342,0" path="m4166,10633l6508,10633e" filled="f" stroked="t" strokeweight=".959936pt" strokecolor="#131313">
                <v:path arrowok="t"/>
              </v:shape>
            </v:group>
            <v:group style="position:absolute;left:778;top:10834;width:1507;height:2" coordorigin="778,10834" coordsize="1507,2">
              <v:shape style="position:absolute;left:778;top:10834;width:1507;height:2" coordorigin="778,10834" coordsize="1507,0" path="m778,10834l2285,10834e" filled="f" stroked="t" strokeweight=".959936pt" strokecolor="#0F0F0F">
                <v:path arrowok="t"/>
              </v:shape>
            </v:group>
            <v:group style="position:absolute;left:2198;top:10839;width:4310;height:2" coordorigin="2198,10839" coordsize="4310,2">
              <v:shape style="position:absolute;left:2198;top:10839;width:4310;height:2" coordorigin="2198,10839" coordsize="4310,0" path="m2198,10839l6508,10839e" filled="f" stroked="t" strokeweight=".959936pt" strokecolor="#282828">
                <v:path arrowok="t"/>
              </v:shape>
            </v:group>
            <v:group style="position:absolute;left:6432;top:10844;width:2025;height:2" coordorigin="6432,10844" coordsize="2025,2">
              <v:shape style="position:absolute;left:6432;top:10844;width:2025;height:2" coordorigin="6432,10844" coordsize="2025,0" path="m6432,10844l8457,10844e" filled="f" stroked="t" strokeweight=".959936pt" strokecolor="#030303">
                <v:path arrowok="t"/>
              </v:shape>
            </v:group>
            <v:group style="position:absolute;left:8371;top:10844;width:1920;height:2" coordorigin="8371,10844" coordsize="1920,2">
              <v:shape style="position:absolute;left:8371;top:10844;width:1920;height:2" coordorigin="8371,10844" coordsize="1920,0" path="m8371,10844l10291,10844e" filled="f" stroked="t" strokeweight=".959936pt" strokecolor="#232323">
                <v:path arrowok="t"/>
              </v:shape>
            </v:group>
            <v:group style="position:absolute;left:778;top:11045;width:2496;height:2" coordorigin="778,11045" coordsize="2496,2">
              <v:shape style="position:absolute;left:778;top:11045;width:2496;height:2" coordorigin="778,11045" coordsize="2496,0" path="m778,11045l3273,11045e" filled="f" stroked="t" strokeweight=".959936pt" strokecolor="#08080C">
                <v:path arrowok="t"/>
              </v:shape>
            </v:group>
            <v:group style="position:absolute;left:1498;top:10815;width:2;height:1938" coordorigin="1498,10815" coordsize="2,1938">
              <v:shape style="position:absolute;left:1498;top:10815;width:2;height:1938" coordorigin="1498,10815" coordsize="0,1938" path="m1498,12754l1498,10815e" filled="f" stroked="t" strokeweight=".479968pt" strokecolor="#0F0F0F">
                <v:path arrowok="t"/>
              </v:shape>
            </v:group>
            <v:group style="position:absolute;left:2198;top:11050;width:8092;height:2" coordorigin="2198,11050" coordsize="8092,2">
              <v:shape style="position:absolute;left:2198;top:11050;width:8092;height:2" coordorigin="2198,11050" coordsize="8092,0" path="m2198,11050l10291,11050e" filled="f" stroked="t" strokeweight=".959936pt" strokecolor="#1C1C1C">
                <v:path arrowok="t"/>
              </v:shape>
            </v:group>
            <v:group style="position:absolute;left:778;top:11257;width:1507;height:2" coordorigin="778,11257" coordsize="1507,2">
              <v:shape style="position:absolute;left:778;top:11257;width:1507;height:2" coordorigin="778,11257" coordsize="1507,0" path="m778,11257l2285,11257e" filled="f" stroked="t" strokeweight=".959936pt" strokecolor="#080808">
                <v:path arrowok="t"/>
              </v:shape>
            </v:group>
            <v:group style="position:absolute;left:2198;top:11261;width:4310;height:2" coordorigin="2198,11261" coordsize="4310,2">
              <v:shape style="position:absolute;left:2198;top:11261;width:4310;height:2" coordorigin="2198,11261" coordsize="4310,0" path="m2198,11261l6508,11261e" filled="f" stroked="t" strokeweight=".959936pt" strokecolor="#1F1F1F">
                <v:path arrowok="t"/>
              </v:shape>
            </v:group>
            <v:group style="position:absolute;left:6432;top:11266;width:3859;height:2" coordorigin="6432,11266" coordsize="3859,2">
              <v:shape style="position:absolute;left:6432;top:11266;width:3859;height:2" coordorigin="6432,11266" coordsize="3859,0" path="m6432,11266l10291,11266e" filled="f" stroked="t" strokeweight=".959936pt" strokecolor="#0C0C0C">
                <v:path arrowok="t"/>
              </v:shape>
            </v:group>
            <v:group style="position:absolute;left:768;top:11472;width:9523;height:2" coordorigin="768,11472" coordsize="9523,2">
              <v:shape style="position:absolute;left:768;top:11472;width:9523;height:2" coordorigin="768,11472" coordsize="9523,0" path="m768,11472l10291,11472e" filled="f" stroked="t" strokeweight=".959936pt" strokecolor="#131313">
                <v:path arrowok="t"/>
              </v:shape>
            </v:group>
            <v:group style="position:absolute;left:768;top:11679;width:768;height:2" coordorigin="768,11679" coordsize="768,2">
              <v:shape style="position:absolute;left:768;top:11679;width:768;height:2" coordorigin="768,11679" coordsize="768,0" path="m768,11679l1536,11679e" filled="f" stroked="t" strokeweight=".959936pt" strokecolor="#181818">
                <v:path arrowok="t"/>
              </v:shape>
            </v:group>
            <v:group style="position:absolute;left:1469;top:11679;width:816;height:2" coordorigin="1469,11679" coordsize="816,2">
              <v:shape style="position:absolute;left:1469;top:11679;width:816;height:2" coordorigin="1469,11679" coordsize="816,0" path="m1469,11679l2285,11679e" filled="f" stroked="t" strokeweight=".959936pt" strokecolor="#030303">
                <v:path arrowok="t"/>
              </v:shape>
            </v:group>
            <v:group style="position:absolute;left:2198;top:11684;width:4310;height:2" coordorigin="2198,11684" coordsize="4310,2">
              <v:shape style="position:absolute;left:2198;top:11684;width:4310;height:2" coordorigin="2198,11684" coordsize="4310,0" path="m2198,11684l6508,11684e" filled="f" stroked="t" strokeweight=".959936pt" strokecolor="#1F1F1F">
                <v:path arrowok="t"/>
              </v:shape>
            </v:group>
            <v:group style="position:absolute;left:6432;top:11688;width:3859;height:2" coordorigin="6432,11688" coordsize="3859,2">
              <v:shape style="position:absolute;left:6432;top:11688;width:3859;height:2" coordorigin="6432,11688" coordsize="3859,0" path="m6432,11688l10291,11688e" filled="f" stroked="t" strokeweight=".959936pt" strokecolor="#080808">
                <v:path arrowok="t"/>
              </v:shape>
            </v:group>
            <v:group style="position:absolute;left:10276;top:11420;width:2;height:509" coordorigin="10276,11420" coordsize="2,509">
              <v:shape style="position:absolute;left:10276;top:11420;width:2;height:509" coordorigin="10276,11420" coordsize="0,509" path="m10276,11928l10276,11420e" filled="f" stroked="t" strokeweight="1.439904pt" strokecolor="#0C0C0C">
                <v:path arrowok="t"/>
              </v:shape>
            </v:group>
            <v:group style="position:absolute;left:768;top:11895;width:9523;height:2" coordorigin="768,11895" coordsize="9523,2">
              <v:shape style="position:absolute;left:768;top:11895;width:9523;height:2" coordorigin="768,11895" coordsize="9523,0" path="m768,11895l10291,11895e" filled="f" stroked="t" strokeweight=".959936pt" strokecolor="#181818">
                <v:path arrowok="t"/>
              </v:shape>
            </v:group>
            <v:group style="position:absolute;left:768;top:12101;width:1517;height:2" coordorigin="768,12101" coordsize="1517,2">
              <v:shape style="position:absolute;left:768;top:12101;width:1517;height:2" coordorigin="768,12101" coordsize="1517,0" path="m768,12101l2285,12101e" filled="f" stroked="t" strokeweight=".959936pt" strokecolor="#0C0C0C">
                <v:path arrowok="t"/>
              </v:shape>
            </v:group>
            <v:group style="position:absolute;left:2256;top:10153;width:2;height:3196" coordorigin="2256,10153" coordsize="2,3196">
              <v:shape style="position:absolute;left:2256;top:10153;width:2;height:3196" coordorigin="2256,10153" coordsize="0,3196" path="m2256,13349l2256,10153e" filled="f" stroked="t" strokeweight="1.439904pt" strokecolor="#232323">
                <v:path arrowok="t"/>
              </v:shape>
            </v:group>
            <v:group style="position:absolute;left:2198;top:12106;width:4310;height:2" coordorigin="2198,12106" coordsize="4310,2">
              <v:shape style="position:absolute;left:2198;top:12106;width:4310;height:2" coordorigin="2198,12106" coordsize="4310,0" path="m2198,12106l6508,12106e" filled="f" stroked="t" strokeweight=".959936pt" strokecolor="#282828">
                <v:path arrowok="t"/>
              </v:shape>
            </v:group>
            <v:group style="position:absolute;left:6432;top:12111;width:2025;height:2" coordorigin="6432,12111" coordsize="2025,2">
              <v:shape style="position:absolute;left:6432;top:12111;width:2025;height:2" coordorigin="6432,12111" coordsize="2025,0" path="m6432,12111l8457,12111e" filled="f" stroked="t" strokeweight=".959936pt" strokecolor="#030303">
                <v:path arrowok="t"/>
              </v:shape>
            </v:group>
            <v:group style="position:absolute;left:8371;top:12111;width:1920;height:2" coordorigin="8371,12111" coordsize="1920,2">
              <v:shape style="position:absolute;left:8371;top:12111;width:1920;height:2" coordorigin="8371,12111" coordsize="1920,0" path="m8371,12111l10291,12111e" filled="f" stroked="t" strokeweight=".959936pt" strokecolor="#1F1F1F">
                <v:path arrowok="t"/>
              </v:shape>
            </v:group>
            <v:group style="position:absolute;left:758;top:12533;width:9532;height:2" coordorigin="758,12533" coordsize="9532,2">
              <v:shape style="position:absolute;left:758;top:12533;width:9532;height:2" coordorigin="758,12533" coordsize="9532,0" path="m758,12533l10291,12533e" filled="f" stroked="t" strokeweight=".959936pt" strokecolor="#2B2B2B">
                <v:path arrowok="t"/>
              </v:shape>
            </v:group>
            <v:group style="position:absolute;left:2793;top:12533;width:3811;height:2" coordorigin="2793,12533" coordsize="3811,2">
              <v:shape style="position:absolute;left:2793;top:12533;width:3811;height:2" coordorigin="2793,12533" coordsize="3811,0" path="m2793,12533l6604,12533e" filled="f" stroked="t" strokeweight=".959936pt" strokecolor="#1C1C1C">
                <v:path arrowok="t"/>
              </v:shape>
            </v:group>
            <v:group style="position:absolute;left:758;top:12739;width:1526;height:2" coordorigin="758,12739" coordsize="1526,2">
              <v:shape style="position:absolute;left:758;top:12739;width:1526;height:2" coordorigin="758,12739" coordsize="1526,0" path="m758,12739l2285,12739e" filled="f" stroked="t" strokeweight="1.439904pt" strokecolor="#3F3F3F">
                <v:path arrowok="t"/>
              </v:shape>
            </v:group>
            <v:group style="position:absolute;left:2198;top:12744;width:4310;height:2" coordorigin="2198,12744" coordsize="4310,2">
              <v:shape style="position:absolute;left:2198;top:12744;width:4310;height:2" coordorigin="2198,12744" coordsize="4310,0" path="m2198,12744l6508,12744e" filled="f" stroked="t" strokeweight=".959936pt" strokecolor="#1F1F1F">
                <v:path arrowok="t"/>
              </v:shape>
            </v:group>
            <v:group style="position:absolute;left:6432;top:12749;width:3859;height:2" coordorigin="6432,12749" coordsize="3859,2">
              <v:shape style="position:absolute;left:6432;top:12749;width:3859;height:2" coordorigin="6432,12749" coordsize="3859,0" path="m6432,12749l10291,12749e" filled="f" stroked="t" strokeweight="1.439904pt" strokecolor="#3F3F3F">
                <v:path arrowok="t"/>
              </v:shape>
            </v:group>
            <v:group style="position:absolute;left:758;top:13161;width:1526;height:2" coordorigin="758,13161" coordsize="1526,2">
              <v:shape style="position:absolute;left:758;top:13161;width:1526;height:2" coordorigin="758,13161" coordsize="1526,0" path="m758,13161l2285,13161e" filled="f" stroked="t" strokeweight="1.439904pt" strokecolor="#444448">
                <v:path arrowok="t"/>
              </v:shape>
            </v:group>
            <v:group style="position:absolute;left:1498;top:12725;width:2;height:451" coordorigin="1498,12725" coordsize="2,451">
              <v:shape style="position:absolute;left:1498;top:12725;width:2;height:451" coordorigin="1498,12725" coordsize="0,451" path="m1498,13176l1498,12725e" filled="f" stroked="t" strokeweight=".479968pt" strokecolor="#343434">
                <v:path arrowok="t"/>
              </v:shape>
            </v:group>
            <v:group style="position:absolute;left:2198;top:13166;width:5097;height:2" coordorigin="2198,13166" coordsize="5097,2">
              <v:shape style="position:absolute;left:2198;top:13166;width:5097;height:2" coordorigin="2198,13166" coordsize="5097,0" path="m2198,13166l7296,13166e" filled="f" stroked="t" strokeweight=".959936pt" strokecolor="#282828">
                <v:path arrowok="t"/>
              </v:shape>
            </v:group>
            <v:group style="position:absolute;left:5875;top:13171;width:4416;height:2" coordorigin="5875,13171" coordsize="4416,2">
              <v:shape style="position:absolute;left:5875;top:13171;width:4416;height:2" coordorigin="5875,13171" coordsize="4416,0" path="m5875,13171l10291,13171e" filled="f" stroked="t" strokeweight="1.439904pt" strokecolor="#444444">
                <v:path arrowok="t"/>
              </v:shape>
            </v:group>
            <v:group style="position:absolute;left:758;top:13373;width:826;height:2" coordorigin="758,13373" coordsize="826,2">
              <v:shape style="position:absolute;left:758;top:13373;width:826;height:2" coordorigin="758,13373" coordsize="826,0" path="m758,13373l1584,13373e" filled="f" stroked="t" strokeweight=".959936pt" strokecolor="#343434">
                <v:path arrowok="t"/>
              </v:shape>
            </v:group>
            <v:group style="position:absolute;left:1498;top:13157;width:2;height:653" coordorigin="1498,13157" coordsize="2,653">
              <v:shape style="position:absolute;left:1498;top:13157;width:2;height:653" coordorigin="1498,13157" coordsize="0,653" path="m1498,13809l1498,13157e" filled="f" stroked="t" strokeweight=".479968pt" strokecolor="#4B4B4B">
                <v:path arrowok="t"/>
              </v:shape>
            </v:group>
            <v:group style="position:absolute;left:1469;top:13373;width:816;height:2" coordorigin="1469,13373" coordsize="816,2">
              <v:shape style="position:absolute;left:1469;top:13373;width:816;height:2" coordorigin="1469,13373" coordsize="816,0" path="m1469,13373l2285,13373e" filled="f" stroked="t" strokeweight="1.439904pt" strokecolor="#484848">
                <v:path arrowok="t"/>
              </v:shape>
            </v:group>
            <v:group style="position:absolute;left:2241;top:13118;width:2;height:509" coordorigin="2241,13118" coordsize="2,509">
              <v:shape style="position:absolute;left:2241;top:13118;width:2;height:509" coordorigin="2241,13118" coordsize="0,509" path="m2241,13627l2241,13118e" filled="f" stroked="t" strokeweight=".959936pt" strokecolor="#383838">
                <v:path arrowok="t"/>
              </v:shape>
            </v:group>
            <v:group style="position:absolute;left:2198;top:13377;width:4310;height:2" coordorigin="2198,13377" coordsize="4310,2">
              <v:shape style="position:absolute;left:2198;top:13377;width:4310;height:2" coordorigin="2198,13377" coordsize="4310,0" path="m2198,13377l6508,13377e" filled="f" stroked="t" strokeweight=".959936pt" strokecolor="#1F1F1F">
                <v:path arrowok="t"/>
              </v:shape>
            </v:group>
            <v:group style="position:absolute;left:6432;top:13382;width:3859;height:2" coordorigin="6432,13382" coordsize="3859,2">
              <v:shape style="position:absolute;left:6432;top:13382;width:3859;height:2" coordorigin="6432,13382" coordsize="3859,0" path="m6432,13382l10291,13382e" filled="f" stroked="t" strokeweight="1.439904pt" strokecolor="#3F3F3F">
                <v:path arrowok="t"/>
              </v:shape>
            </v:group>
            <v:group style="position:absolute;left:758;top:13584;width:1526;height:2" coordorigin="758,13584" coordsize="1526,2">
              <v:shape style="position:absolute;left:758;top:13584;width:1526;height:2" coordorigin="758,13584" coordsize="1526,0" path="m758,13584l2285,13584e" filled="f" stroked="t" strokeweight=".959936pt" strokecolor="#343434">
                <v:path arrowok="t"/>
              </v:shape>
            </v:group>
            <v:group style="position:absolute;left:2198;top:13588;width:2035;height:2" coordorigin="2198,13588" coordsize="2035,2">
              <v:shape style="position:absolute;left:2198;top:13588;width:2035;height:2" coordorigin="2198,13588" coordsize="2035,0" path="m2198,13588l4233,13588e" filled="f" stroked="t" strokeweight=".959936pt" strokecolor="#0C0C0C">
                <v:path arrowok="t"/>
              </v:shape>
            </v:group>
            <v:group style="position:absolute;left:4166;top:13593;width:6124;height:2" coordorigin="4166,13593" coordsize="6124,2">
              <v:shape style="position:absolute;left:4166;top:13593;width:6124;height:2" coordorigin="4166,13593" coordsize="6124,0" path="m4166,13593l10291,13593e" filled="f" stroked="t" strokeweight="1.439904pt" strokecolor="#3B3B3B">
                <v:path arrowok="t"/>
              </v:shape>
            </v:group>
            <v:group style="position:absolute;left:758;top:13800;width:5750;height:2" coordorigin="758,13800" coordsize="5750,2">
              <v:shape style="position:absolute;left:758;top:13800;width:5750;height:2" coordorigin="758,13800" coordsize="5750,0" path="m758,13800l6508,13800e" filled="f" stroked="t" strokeweight=".959936pt" strokecolor="#2B2B2B">
                <v:path arrowok="t"/>
              </v:shape>
            </v:group>
            <v:group style="position:absolute;left:6432;top:13809;width:2025;height:2" coordorigin="6432,13809" coordsize="2025,2">
              <v:shape style="position:absolute;left:6432;top:13809;width:2025;height:2" coordorigin="6432,13809" coordsize="2025,0" path="m6432,13809l8457,13809e" filled="f" stroked="t" strokeweight=".959936pt" strokecolor="#2B2B2B">
                <v:path arrowok="t"/>
              </v:shape>
            </v:group>
            <v:group style="position:absolute;left:8371;top:13804;width:1920;height:2" coordorigin="8371,13804" coordsize="1920,2">
              <v:shape style="position:absolute;left:8371;top:13804;width:1920;height:2" coordorigin="8371,13804" coordsize="1920,0" path="m8371,13804l10291,13804e" filled="f" stroked="t" strokeweight="1.439904pt" strokecolor="#444444">
                <v:path arrowok="t"/>
              </v:shape>
            </v:group>
            <v:group style="position:absolute;left:758;top:14011;width:1526;height:2" coordorigin="758,14011" coordsize="1526,2">
              <v:shape style="position:absolute;left:758;top:14011;width:1526;height:2" coordorigin="758,14011" coordsize="1526,0" path="m758,14011l2285,14011e" filled="f" stroked="t" strokeweight=".959936pt" strokecolor="#181818">
                <v:path arrowok="t"/>
              </v:shape>
            </v:group>
            <v:group style="position:absolute;left:1498;top:13800;width:2;height:643" coordorigin="1498,13800" coordsize="2,643">
              <v:shape style="position:absolute;left:1498;top:13800;width:2;height:643" coordorigin="1498,13800" coordsize="0,643" path="m1498,14443l1498,13800e" filled="f" stroked="t" strokeweight=".479968pt" strokecolor="#282828">
                <v:path arrowok="t"/>
              </v:shape>
            </v:group>
            <v:group style="position:absolute;left:2198;top:14015;width:4310;height:2" coordorigin="2198,14015" coordsize="4310,2">
              <v:shape style="position:absolute;left:2198;top:14015;width:4310;height:2" coordorigin="2198,14015" coordsize="4310,0" path="m2198,14015l6508,14015e" filled="f" stroked="t" strokeweight="1.439904pt" strokecolor="#2F2F34">
                <v:path arrowok="t"/>
              </v:shape>
            </v:group>
            <v:group style="position:absolute;left:6432;top:14020;width:3321;height:2" coordorigin="6432,14020" coordsize="3321,2">
              <v:shape style="position:absolute;left:6432;top:14020;width:3321;height:2" coordorigin="6432,14020" coordsize="3321,0" path="m6432,14020l9753,14020e" filled="f" stroked="t" strokeweight=".959936pt" strokecolor="#1F1F1F">
                <v:path arrowok="t"/>
              </v:shape>
            </v:group>
            <v:group style="position:absolute;left:8371;top:14015;width:1920;height:2" coordorigin="8371,14015" coordsize="1920,2">
              <v:shape style="position:absolute;left:8371;top:14015;width:1920;height:2" coordorigin="8371,14015" coordsize="1920,0" path="m8371,14015l10291,14015e" filled="f" stroked="t" strokeweight=".959936pt" strokecolor="#343434">
                <v:path arrowok="t"/>
              </v:shape>
            </v:group>
            <v:group style="position:absolute;left:758;top:14217;width:1526;height:2" coordorigin="758,14217" coordsize="1526,2">
              <v:shape style="position:absolute;left:758;top:14217;width:1526;height:2" coordorigin="758,14217" coordsize="1526,0" path="m758,14217l2285,14217e" filled="f" stroked="t" strokeweight=".959936pt" strokecolor="#343434">
                <v:path arrowok="t"/>
              </v:shape>
            </v:group>
            <v:group style="position:absolute;left:2198;top:14222;width:4310;height:2" coordorigin="2198,14222" coordsize="4310,2">
              <v:shape style="position:absolute;left:2198;top:14222;width:4310;height:2" coordorigin="2198,14222" coordsize="4310,0" path="m2198,14222l6508,14222e" filled="f" stroked="t" strokeweight=".959936pt" strokecolor="#1F1F1F">
                <v:path arrowok="t"/>
              </v:shape>
            </v:group>
            <v:group style="position:absolute;left:6470;top:8502;width:2;height:6372" coordorigin="6470,8502" coordsize="2,6372">
              <v:shape style="position:absolute;left:6470;top:8502;width:2;height:6372" coordorigin="6470,8502" coordsize="0,6372" path="m6470,14874l6470,8502e" filled="f" stroked="t" strokeweight=".959936pt" strokecolor="#282828">
                <v:path arrowok="t"/>
              </v:shape>
            </v:group>
            <v:group style="position:absolute;left:6432;top:14227;width:2025;height:2" coordorigin="6432,14227" coordsize="2025,2">
              <v:shape style="position:absolute;left:6432;top:14227;width:2025;height:2" coordorigin="6432,14227" coordsize="2025,0" path="m6432,14227l8457,14227e" filled="f" stroked="t" strokeweight="1.439904pt" strokecolor="#444444">
                <v:path arrowok="t"/>
              </v:shape>
            </v:group>
            <v:group style="position:absolute;left:7641;top:14222;width:2649;height:2" coordorigin="7641,14222" coordsize="2649,2">
              <v:shape style="position:absolute;left:7641;top:14222;width:2649;height:2" coordorigin="7641,14222" coordsize="2649,0" path="m7641,14222l10291,14222e" filled="f" stroked="t" strokeweight=".959936pt" strokecolor="#2F2F2F">
                <v:path arrowok="t"/>
              </v:shape>
            </v:group>
            <v:group style="position:absolute;left:749;top:14428;width:1536;height:2" coordorigin="749,14428" coordsize="1536,2">
              <v:shape style="position:absolute;left:749;top:14428;width:1536;height:2" coordorigin="749,14428" coordsize="1536,0" path="m749,14428l2285,14428e" filled="f" stroked="t" strokeweight=".959936pt" strokecolor="#3B3B3B">
                <v:path arrowok="t"/>
              </v:shape>
            </v:group>
            <v:group style="position:absolute;left:778;top:7524;width:2;height:7341" coordorigin="778,7524" coordsize="2,7341">
              <v:shape style="position:absolute;left:778;top:7524;width:2;height:7341" coordorigin="778,7524" coordsize="0,7341" path="m778,14865l778,7524e" filled="f" stroked="t" strokeweight="1.439904pt" strokecolor="#1C1C1C">
                <v:path arrowok="t"/>
              </v:shape>
            </v:group>
            <v:group style="position:absolute;left:2198;top:14433;width:4310;height:2" coordorigin="2198,14433" coordsize="4310,2">
              <v:shape style="position:absolute;left:2198;top:14433;width:4310;height:2" coordorigin="2198,14433" coordsize="4310,0" path="m2198,14433l6508,14433e" filled="f" stroked="t" strokeweight=".959936pt" strokecolor="#1C1C1C">
                <v:path arrowok="t"/>
              </v:shape>
            </v:group>
            <v:group style="position:absolute;left:6153;top:14438;width:4137;height:2" coordorigin="6153,14438" coordsize="4137,2">
              <v:shape style="position:absolute;left:6153;top:14438;width:4137;height:2" coordorigin="6153,14438" coordsize="4137,0" path="m6153,14438l10291,14438e" filled="f" stroked="t" strokeweight="1.439904pt" strokecolor="#3B3B3B">
                <v:path arrowok="t"/>
              </v:shape>
            </v:group>
            <v:group style="position:absolute;left:749;top:14639;width:1536;height:2" coordorigin="749,14639" coordsize="1536,2">
              <v:shape style="position:absolute;left:749;top:14639;width:1536;height:2" coordorigin="749,14639" coordsize="1536,0" path="m749,14639l2285,14639e" filled="f" stroked="t" strokeweight="1.439904pt" strokecolor="#444444">
                <v:path arrowok="t"/>
              </v:shape>
            </v:group>
            <v:group style="position:absolute;left:1498;top:14433;width:2;height:441" coordorigin="1498,14433" coordsize="2,441">
              <v:shape style="position:absolute;left:1498;top:14433;width:2;height:441" coordorigin="1498,14433" coordsize="0,441" path="m1498,14874l1498,14433e" filled="f" stroked="t" strokeweight=".479968pt" strokecolor="#444444">
                <v:path arrowok="t"/>
              </v:shape>
            </v:group>
            <v:group style="position:absolute;left:2198;top:14644;width:5059;height:2" coordorigin="2198,14644" coordsize="5059,2">
              <v:shape style="position:absolute;left:2198;top:14644;width:5059;height:2" coordorigin="2198,14644" coordsize="5059,0" path="m2198,14644l7257,14644e" filled="f" stroked="t" strokeweight=".959936pt" strokecolor="#28282B">
                <v:path arrowok="t"/>
              </v:shape>
            </v:group>
            <v:group style="position:absolute;left:5894;top:14649;width:4397;height:2" coordorigin="5894,14649" coordsize="4397,2">
              <v:shape style="position:absolute;left:5894;top:14649;width:4397;height:2" coordorigin="5894,14649" coordsize="4397,0" path="m5894,14649l10291,14649e" filled="f" stroked="t" strokeweight="1.439904pt" strokecolor="#3F3F3F">
                <v:path arrowok="t"/>
              </v:shape>
            </v:group>
            <v:group style="position:absolute;left:749;top:14850;width:1536;height:2" coordorigin="749,14850" coordsize="1536,2">
              <v:shape style="position:absolute;left:749;top:14850;width:1536;height:2" coordorigin="749,14850" coordsize="1536,0" path="m749,14850l2285,14850e" filled="f" stroked="t" strokeweight="1.439904pt" strokecolor="#444444">
                <v:path arrowok="t"/>
              </v:shape>
            </v:group>
            <v:group style="position:absolute;left:2232;top:13550;width:2;height:1305" coordorigin="2232,13550" coordsize="2,1305">
              <v:shape style="position:absolute;left:2232;top:13550;width:2;height:1305" coordorigin="2232,13550" coordsize="0,1305" path="m2232,14855l2232,13550e" filled="f" stroked="t" strokeweight=".959936pt" strokecolor="#232323">
                <v:path arrowok="t"/>
              </v:shape>
            </v:group>
            <v:group style="position:absolute;left:2198;top:14855;width:2035;height:2" coordorigin="2198,14855" coordsize="2035,2">
              <v:shape style="position:absolute;left:2198;top:14855;width:2035;height:2" coordorigin="2198,14855" coordsize="2035,0" path="m2198,14855l4233,14855e" filled="f" stroked="t" strokeweight=".959936pt" strokecolor="#1C1C1C">
                <v:path arrowok="t"/>
              </v:shape>
            </v:group>
            <v:group style="position:absolute;left:4166;top:14855;width:3091;height:2" coordorigin="4166,14855" coordsize="3091,2">
              <v:shape style="position:absolute;left:4166;top:14855;width:3091;height:2" coordorigin="4166,14855" coordsize="3091,0" path="m4166,14855l7257,14855e" filled="f" stroked="t" strokeweight=".959936pt" strokecolor="#2F2F2F">
                <v:path arrowok="t"/>
              </v:shape>
            </v:group>
            <v:group style="position:absolute;left:5884;top:14860;width:4406;height:2" coordorigin="5884,14860" coordsize="4406,2">
              <v:shape style="position:absolute;left:5884;top:14860;width:4406;height:2" coordorigin="5884,14860" coordsize="4406,0" path="m5884,14860l10291,14860e" filled="f" stroked="t" strokeweight="1.439904pt" strokecolor="#444444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</w:rPr>
        <w:t>4424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7"/>
        </w:rPr>
        <w:t>622100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3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7"/>
        </w:rPr>
        <w:t>Ha</w:t>
      </w:r>
      <w:r>
        <w:rPr>
          <w:rFonts w:ascii="Arial" w:hAnsi="Arial" w:cs="Arial" w:eastAsia="Arial"/>
          <w:sz w:val="14"/>
          <w:szCs w:val="14"/>
          <w:color w:val="505050"/>
          <w:spacing w:val="-11"/>
          <w:w w:val="87"/>
        </w:rPr>
        <w:t>6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7"/>
        </w:rPr>
        <w:t>aaK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7"/>
        </w:rPr>
        <w:t>a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2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</w:rPr>
        <w:t>crpaHJIX</w:t>
      </w:r>
      <w:r>
        <w:rPr>
          <w:rFonts w:ascii="Arial" w:hAnsi="Arial" w:cs="Arial" w:eastAsia="Arial"/>
          <w:sz w:val="14"/>
          <w:szCs w:val="14"/>
          <w:color w:val="3B3B3D"/>
          <w:spacing w:val="28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</w:rPr>
        <w:t>xapr11ja</w:t>
      </w:r>
      <w:r>
        <w:rPr>
          <w:rFonts w:ascii="Arial" w:hAnsi="Arial" w:cs="Arial" w:eastAsia="Arial"/>
          <w:sz w:val="14"/>
          <w:szCs w:val="14"/>
          <w:color w:val="3B3B3D"/>
          <w:spacing w:val="32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</w:rPr>
        <w:t>o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9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</w:rPr>
        <w:t>spenuOCTII</w:t>
      </w:r>
      <w:r>
        <w:rPr>
          <w:rFonts w:ascii="Arial" w:hAnsi="Arial" w:cs="Arial" w:eastAsia="Arial"/>
          <w:sz w:val="14"/>
          <w:szCs w:val="14"/>
          <w:color w:val="3B3B3D"/>
          <w:spacing w:val="-12"/>
          <w:w w:val="87"/>
        </w:rPr>
        <w:t>,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</w:rPr>
        <w:t>HJ)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</w:rPr>
        <w:t>'JeB</w:t>
      </w:r>
      <w:r>
        <w:rPr>
          <w:rFonts w:ascii="Arial" w:hAnsi="Arial" w:cs="Arial" w:eastAsia="Arial"/>
          <w:sz w:val="14"/>
          <w:szCs w:val="14"/>
          <w:color w:val="3B3B3D"/>
          <w:spacing w:val="-9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1"/>
        </w:rPr>
        <w:t>aKuuja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11" w:lineRule="exact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-33"/>
          <w:w w:val="121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2"/>
          <w:position w:val="1"/>
        </w:rPr>
        <w:t>425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1"/>
          <w:position w:val="1"/>
        </w:rPr>
        <w:t>622200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5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4"/>
          <w:position w:val="2"/>
        </w:rPr>
        <w:t>Kpe.lliiT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2"/>
        </w:rPr>
        <w:t>H</w:t>
      </w:r>
      <w:r>
        <w:rPr>
          <w:rFonts w:ascii="Arial" w:hAnsi="Arial" w:cs="Arial" w:eastAsia="Arial"/>
          <w:sz w:val="14"/>
          <w:szCs w:val="14"/>
          <w:color w:val="3B3B3D"/>
          <w:spacing w:val="-17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2"/>
        </w:rPr>
        <w:t>crpaHHM</w:t>
      </w:r>
      <w:r>
        <w:rPr>
          <w:rFonts w:ascii="Arial" w:hAnsi="Arial" w:cs="Arial" w:eastAsia="Arial"/>
          <w:sz w:val="14"/>
          <w:szCs w:val="14"/>
          <w:color w:val="3B3B3D"/>
          <w:spacing w:val="-9"/>
          <w:w w:val="95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Bl!a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)lal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\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4426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1"/>
          <w:position w:val="1"/>
        </w:rPr>
        <w:t>622300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5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KpenHT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9"/>
          <w:position w:val="1"/>
        </w:rPr>
        <w:t>Meljyuapo.!IHH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9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28282A"/>
          <w:spacing w:val="2"/>
          <w:w w:val="8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opranRJall!ljaMa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4427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1"/>
          <w:position w:val="1"/>
        </w:rPr>
        <w:t>622400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5"/>
          <w:w w:val="8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KpenHT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6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3B3B3D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crpaRHM</w:t>
      </w:r>
      <w:r>
        <w:rPr>
          <w:rFonts w:ascii="Arial" w:hAnsi="Arial" w:cs="Arial" w:eastAsia="Arial"/>
          <w:sz w:val="14"/>
          <w:szCs w:val="14"/>
          <w:color w:val="3B3B3D"/>
          <w:spacing w:val="-8"/>
          <w:w w:val="9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5"/>
          <w:position w:val="1"/>
        </w:rPr>
        <w:t>nocnoanuM</w:t>
      </w:r>
      <w:r>
        <w:rPr>
          <w:rFonts w:ascii="Arial" w:hAnsi="Arial" w:cs="Arial" w:eastAsia="Arial"/>
          <w:sz w:val="14"/>
          <w:szCs w:val="14"/>
          <w:color w:val="3B3B3D"/>
          <w:spacing w:val="-16"/>
          <w:w w:val="95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6aHKaMa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161616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161616"/>
          <w:spacing w:val="-41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28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0"/>
          <w:position w:val="1"/>
        </w:rPr>
        <w:t>622500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6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1"/>
          <w:position w:val="1"/>
        </w:rPr>
        <w:t>KpenHT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2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B3B3D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9"/>
          <w:position w:val="1"/>
        </w:rPr>
        <w:t>erpa1111M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79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ueljluHaHCHjC</w:t>
      </w:r>
      <w:r>
        <w:rPr>
          <w:rFonts w:ascii="Arial" w:hAnsi="Arial" w:cs="Arial" w:eastAsia="Arial"/>
          <w:sz w:val="14"/>
          <w:szCs w:val="14"/>
          <w:color w:val="3B3B3D"/>
          <w:spacing w:val="-8"/>
          <w:w w:val="87"/>
          <w:position w:val="1"/>
        </w:rPr>
        <w:t>K</w:t>
      </w:r>
      <w:r>
        <w:rPr>
          <w:rFonts w:ascii="Arial" w:hAnsi="Arial" w:cs="Arial" w:eastAsia="Arial"/>
          <w:sz w:val="14"/>
          <w:szCs w:val="14"/>
          <w:color w:val="161616"/>
          <w:spacing w:val="0"/>
          <w:w w:val="87"/>
          <w:position w:val="1"/>
        </w:rPr>
        <w:t>HM</w:t>
      </w:r>
      <w:r>
        <w:rPr>
          <w:rFonts w:ascii="Arial" w:hAnsi="Arial" w:cs="Arial" w:eastAsia="Arial"/>
          <w:sz w:val="14"/>
          <w:szCs w:val="14"/>
          <w:color w:val="161616"/>
          <w:spacing w:val="-5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1"/>
        </w:rPr>
        <w:t>HHCTmyuHjaMa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802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519231pt;margin-top:3.342882pt;width:6.37pt;height:24.5pt;mso-position-horizontal-relative:page;mso-position-vertical-relative:paragraph;z-index:-21489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4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C6C3BF"/>
                      <w:spacing w:val="0"/>
                      <w:w w:val="5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>4429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0"/>
          <w:position w:val="1"/>
        </w:rPr>
        <w:t>622600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53"/>
          <w:w w:val="8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7"/>
          <w:position w:val="1"/>
        </w:rPr>
        <w:t>KpenHT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98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3B3B3D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7"/>
          <w:position w:val="1"/>
        </w:rPr>
        <w:t>CTpaHII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88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28282A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HeBJJa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)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liiHII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3B3B3D"/>
          <w:spacing w:val="-8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8282A"/>
          <w:spacing w:val="0"/>
          <w:w w:val="100"/>
          <w:position w:val="1"/>
        </w:rPr>
        <w:t>oprauuJauujaMa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792" w:right="-20"/>
        <w:jc w:val="left"/>
        <w:tabs>
          <w:tab w:pos="14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>4430</w:t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828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7"/>
          <w:position w:val="1"/>
        </w:rPr>
        <w:t>622700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-3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7"/>
          <w:position w:val="1"/>
        </w:rPr>
        <w:t>Ha6aBK</w:t>
      </w:r>
      <w:r>
        <w:rPr>
          <w:rFonts w:ascii="Arial" w:hAnsi="Arial" w:cs="Arial" w:eastAsia="Arial"/>
          <w:sz w:val="14"/>
          <w:szCs w:val="14"/>
          <w:color w:val="505050"/>
          <w:spacing w:val="0"/>
          <w:w w:val="87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05050"/>
          <w:spacing w:val="17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CTpaHIIX</w:t>
      </w:r>
      <w:r>
        <w:rPr>
          <w:rFonts w:ascii="Arial" w:hAnsi="Arial" w:cs="Arial" w:eastAsia="Arial"/>
          <w:sz w:val="14"/>
          <w:szCs w:val="14"/>
          <w:color w:val="3B3B3D"/>
          <w:spacing w:val="-9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aKUIIj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7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21"/>
          <w:w w:val="8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67"/>
          <w:position w:val="1"/>
        </w:rPr>
        <w:t>11</w:t>
      </w:r>
      <w:r>
        <w:rPr>
          <w:rFonts w:ascii="Arial" w:hAnsi="Arial" w:cs="Arial" w:eastAsia="Arial"/>
          <w:sz w:val="14"/>
          <w:szCs w:val="14"/>
          <w:color w:val="3B3B3D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oCTaJJo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B3B3D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2"/>
          <w:position w:val="1"/>
        </w:rPr>
        <w:t>KanuTaJJa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792" w:right="-20"/>
        <w:jc w:val="left"/>
        <w:tabs>
          <w:tab w:pos="1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3"/>
          <w:position w:val="1"/>
        </w:rPr>
        <w:t>4431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B3B3D"/>
          <w:spacing w:val="0"/>
          <w:w w:val="83"/>
          <w:position w:val="1"/>
        </w:rPr>
        <w:t>622800</w:t>
      </w:r>
      <w:r>
        <w:rPr>
          <w:rFonts w:ascii="Courier New" w:hAnsi="Courier New" w:cs="Courier New" w:eastAsia="Courier New"/>
          <w:sz w:val="19"/>
          <w:szCs w:val="19"/>
          <w:color w:val="3B3B3D"/>
          <w:spacing w:val="39"/>
          <w:w w:val="8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2"/>
        </w:rPr>
        <w:t>Kynoa11H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83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3B3B3D"/>
          <w:spacing w:val="32"/>
          <w:w w:val="83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0"/>
          <w:position w:val="2"/>
        </w:rPr>
        <w:t>crpaue</w:t>
      </w:r>
      <w:r>
        <w:rPr>
          <w:rFonts w:ascii="Arial" w:hAnsi="Arial" w:cs="Arial" w:eastAsia="Arial"/>
          <w:sz w:val="14"/>
          <w:szCs w:val="14"/>
          <w:color w:val="3B3B3D"/>
          <w:spacing w:val="14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3B3B3D"/>
          <w:spacing w:val="0"/>
          <w:w w:val="104"/>
          <w:position w:val="2"/>
        </w:rPr>
        <w:t>aanyre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2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20" w:lineRule="exact"/>
        <w:ind w:left="839" w:right="-20"/>
        <w:jc w:val="left"/>
        <w:tabs>
          <w:tab w:pos="1640" w:val="left"/>
          <w:tab w:pos="80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-7"/>
        </w:rPr>
        <w:t>03H3K3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7"/>
          <w:position w:val="-7"/>
        </w:rPr>
        <w:t>Epoj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2"/>
          <w:position w:val="2"/>
        </w:rPr>
        <w:t>I13HOC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580" w:bottom="280" w:left="140" w:right="100"/>
          <w:footerReference w:type="default" r:id="rId41"/>
          <w:pgSz w:w="11980" w:h="16880"/>
        </w:sectPr>
      </w:pPr>
      <w:rPr/>
    </w:p>
    <w:p>
      <w:pPr>
        <w:spacing w:before="44" w:after="0" w:line="240" w:lineRule="auto"/>
        <w:ind w:left="954" w:right="-73"/>
        <w:jc w:val="left"/>
        <w:tabs>
          <w:tab w:pos="15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22"/>
          <w:szCs w:val="22"/>
          <w:color w:val="262628"/>
          <w:spacing w:val="0"/>
          <w:w w:val="100"/>
        </w:rPr>
        <w:t>orr</w:t>
      </w:r>
      <w:r>
        <w:rPr>
          <w:rFonts w:ascii="Arial" w:hAnsi="Arial" w:cs="Arial" w:eastAsia="Arial"/>
          <w:sz w:val="22"/>
          <w:szCs w:val="22"/>
          <w:color w:val="262628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62628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6"/>
        </w:rPr>
        <w:t>KOHT3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4" w:lineRule="exact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62628"/>
          <w:spacing w:val="0"/>
          <w:w w:val="103"/>
        </w:rPr>
        <w:t>Onuc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91" w:lineRule="exact"/>
        <w:ind w:right="-20"/>
        <w:jc w:val="left"/>
        <w:tabs>
          <w:tab w:pos="20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3"/>
          <w:position w:val="-1"/>
        </w:rPr>
        <w:t>IlpeTXO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3"/>
          <w:position w:val="-1"/>
        </w:rPr>
        <w:t>)IH3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6"/>
          <w:w w:val="93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7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-1"/>
        </w:rPr>
        <w:t>IIH3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TeKylia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3"/>
          <w:position w:val="0"/>
        </w:rPr>
        <w:t>ro)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2"/>
          <w:position w:val="0"/>
        </w:rPr>
        <w:t>luua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00"/>
          <w:cols w:num="3" w:equalWidth="0">
            <w:col w:w="2044" w:space="2059"/>
            <w:col w:w="406" w:space="2157"/>
            <w:col w:w="5074"/>
          </w:cols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50" w:right="-20"/>
        <w:jc w:val="left"/>
        <w:tabs>
          <w:tab w:pos="1760" w:val="left"/>
          <w:tab w:pos="4240" w:val="left"/>
          <w:tab w:pos="7300" w:val="left"/>
          <w:tab w:pos="920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5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62628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</w:rPr>
        <w:t>3</w:t>
        <w:tab/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-105"/>
          <w:w w:val="100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</w:rPr>
        <w:t>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14" w:after="0" w:line="240" w:lineRule="auto"/>
        <w:ind w:left="225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1"/>
        </w:rPr>
        <w:t>HAl&gt;ABK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1"/>
        </w:rPr>
        <w:t>&lt;I&gt;HHAHCHJCKE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7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1"/>
        </w:rPr>
        <w:t>HMOB11HE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30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3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192" w:lineRule="exact"/>
        <w:ind w:left="2241" w:right="5693" w:firstLine="-1334"/>
        <w:jc w:val="left"/>
        <w:tabs>
          <w:tab w:pos="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6"/>
          <w:position w:val="1"/>
        </w:rPr>
        <w:t>4432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86"/>
          <w:position w:val="1"/>
        </w:rPr>
        <w:t>623000</w:t>
      </w:r>
      <w:r>
        <w:rPr>
          <w:rFonts w:ascii="Courier New" w:hAnsi="Courier New" w:cs="Courier New" w:eastAsia="Courier New"/>
          <w:sz w:val="19"/>
          <w:szCs w:val="19"/>
          <w:color w:val="3D3D3D"/>
          <w:spacing w:val="24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6"/>
          <w:position w:val="0"/>
        </w:rPr>
        <w:t>&lt;I&gt;HiiAHCHP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6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4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6"/>
          <w:position w:val="0"/>
        </w:rPr>
        <w:t>113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6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8"/>
          <w:position w:val="0"/>
        </w:rPr>
        <w:t>CPE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8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8"/>
          <w:position w:val="0"/>
        </w:rPr>
        <w:t>lCTAB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8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8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6"/>
          <w:position w:val="0"/>
        </w:rPr>
        <w:t>PE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4"/>
          <w:w w:val="97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00"/>
          <w:position w:val="0"/>
        </w:rPr>
        <w:t>JJH3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3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6"/>
          <w:position w:val="0"/>
        </w:rPr>
        <w:t>UHJY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9"/>
          <w:position w:val="0"/>
        </w:rPr>
        <w:t>HAUI.fOHAJIHOr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4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HHBECTHUHOHO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fiJIAH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(4433)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0" w:after="0" w:line="264" w:lineRule="exact"/>
        <w:ind w:left="897" w:right="-20"/>
        <w:jc w:val="left"/>
        <w:tabs>
          <w:tab w:pos="1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3"/>
        </w:rPr>
        <w:t>4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-53"/>
          <w:w w:val="100"/>
          <w:position w:val="-3"/>
        </w:rPr>
        <w:t>4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  <w:t>33</w:t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4D4D4D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80"/>
          <w:position w:val="-3"/>
        </w:rPr>
        <w:t>623100</w:t>
      </w:r>
      <w:r>
        <w:rPr>
          <w:rFonts w:ascii="Courier New" w:hAnsi="Courier New" w:cs="Courier New" w:eastAsia="Courier New"/>
          <w:sz w:val="19"/>
          <w:szCs w:val="19"/>
          <w:color w:val="3D3D3D"/>
          <w:spacing w:val="63"/>
          <w:w w:val="8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0"/>
          <w:position w:val="6"/>
        </w:rPr>
        <w:t>Ha6aBJ&lt;a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"/>
          <w:w w:val="8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6"/>
        </w:rPr>
        <w:t>cpltHaHCHjCKe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7"/>
          <w:w w:val="69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69"/>
          <w:position w:val="6"/>
        </w:rPr>
        <w:t>HMOBIIHe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2"/>
          <w:w w:val="69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6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5"/>
          <w:w w:val="69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76"/>
          <w:position w:val="6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12"/>
          <w:w w:val="76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6"/>
          <w:position w:val="6"/>
        </w:rPr>
        <w:t>cpi!HaHCHpa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24"/>
          <w:w w:val="76"/>
          <w:position w:val="6"/>
        </w:rPr>
        <w:t> </w:t>
      </w:r>
      <w:r>
        <w:rPr>
          <w:rFonts w:ascii="Arial" w:hAnsi="Arial" w:cs="Arial" w:eastAsia="Arial"/>
          <w:sz w:val="11"/>
          <w:szCs w:val="11"/>
          <w:color w:val="4D4D4D"/>
          <w:spacing w:val="0"/>
          <w:w w:val="76"/>
          <w:position w:val="6"/>
        </w:rPr>
        <w:t>113</w:t>
      </w:r>
      <w:r>
        <w:rPr>
          <w:rFonts w:ascii="Arial" w:hAnsi="Arial" w:cs="Arial" w:eastAsia="Arial"/>
          <w:sz w:val="11"/>
          <w:szCs w:val="11"/>
          <w:color w:val="4D4D4D"/>
          <w:spacing w:val="11"/>
          <w:w w:val="76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6"/>
          <w:position w:val="6"/>
        </w:rPr>
        <w:t>Cpe.!l,CTaBa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left="223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72"/>
          <w:position w:val="1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26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2"/>
          <w:position w:val="1"/>
        </w:rPr>
        <w:t>pea111133Ullj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2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28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72"/>
          <w:position w:val="1"/>
        </w:rPr>
        <w:t>HaUHOHanHO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72"/>
          <w:position w:val="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20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2"/>
          <w:position w:val="1"/>
        </w:rPr>
        <w:t>HHBeCTJtUHOHO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2"/>
          <w:position w:val="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1"/>
        </w:rPr>
        <w:t>nnaHa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57" w:lineRule="auto"/>
        <w:ind w:left="2221" w:right="7129" w:firstLine="-1334"/>
        <w:jc w:val="left"/>
        <w:tabs>
          <w:tab w:pos="22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8.452728pt;margin-top:3.690569pt;width:105.641502pt;height:9.5pt;mso-position-horizontal-relative:page;mso-position-vertical-relative:paragraph;z-index:-21478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194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74"/>
                      <w:position w:val="1"/>
                    </w:rPr>
                    <w:t>194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-74"/>
                      <w:w w:val="74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62628"/>
                      <w:spacing w:val="0"/>
                      <w:w w:val="74"/>
                      <w:position w:val="1"/>
                    </w:rPr>
                    <w:t>15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10"/>
        </w:rPr>
        <w:t>4434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BHWA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HOB'lAHH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fiPHJIHBA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14"/>
          <w:position w:val="0"/>
        </w:rPr>
        <w:t>(4001-4171)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13"/>
          <w:position w:val="0"/>
        </w:rPr>
        <w:t>&gt;0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8" w:after="0" w:line="250" w:lineRule="auto"/>
        <w:ind w:left="2221" w:right="7131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876602pt;margin-top:8.185225pt;width:18.924001pt;height:9.5pt;mso-position-horizontal-relative:page;mso-position-vertical-relative:paragraph;z-index:-21479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262628"/>
                      <w:spacing w:val="0"/>
                      <w:w w:val="83"/>
                      <w:position w:val="1"/>
                    </w:rPr>
                    <w:t>4435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MAihA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4"/>
        </w:rPr>
        <w:t>HOB\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4"/>
        </w:rPr>
        <w:t>.fAHHX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fiP11JIHBA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4"/>
        </w:rPr>
        <w:t>(4171-4001)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3"/>
        </w:rPr>
        <w:t>&gt;0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68" w:right="-20"/>
        <w:jc w:val="left"/>
        <w:tabs>
          <w:tab w:pos="2220" w:val="left"/>
          <w:tab w:pos="8000" w:val="left"/>
          <w:tab w:pos="986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2"/>
          <w:position w:val="2"/>
        </w:rPr>
        <w:t>4436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1"/>
        </w:rPr>
        <w:t>CAJl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1"/>
        </w:rPr>
        <w:t>fOTOBHHE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1"/>
        </w:rPr>
        <w:t>HA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1"/>
        </w:rPr>
        <w:t>fiO\.fETK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1"/>
        </w:rPr>
        <w:t>fOJJ,HHE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82"/>
          <w:position w:val="0"/>
        </w:rPr>
        <w:t>493</w:t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  <w:position w:val="1"/>
        </w:rPr>
        <w:t>687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55" w:lineRule="auto"/>
        <w:ind w:left="2212" w:right="5324" w:firstLine="-1344"/>
        <w:jc w:val="left"/>
        <w:tabs>
          <w:tab w:pos="22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6.453522pt;margin-top:3.128615pt;width:118.421801pt;height:9.5pt;mso-position-horizontal-relative:page;mso-position-vertical-relative:paragraph;z-index:-2147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186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74"/>
                      <w:position w:val="1"/>
                    </w:rPr>
                    <w:t>46,402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74"/>
                      <w:position w:val="1"/>
                    </w:rPr>
                    <w:t>84,874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9"/>
        </w:rPr>
        <w:t>4437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9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9"/>
          <w:position w:val="0"/>
        </w:rPr>
        <w:t>KOPHJ'OBAH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9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7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0"/>
          <w:position w:val="0"/>
        </w:rPr>
        <w:t>llPHillfB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4"/>
          <w:w w:val="11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0"/>
          <w:w w:val="131"/>
          <w:position w:val="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9"/>
          <w:w w:val="130"/>
          <w:position w:val="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PHMJLEH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1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CPE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lCTB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6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7"/>
          <w:w w:val="96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9"/>
          <w:w w:val="96"/>
          <w:position w:val="0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6"/>
          <w:position w:val="0"/>
        </w:rPr>
        <w:t>Al.fYH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6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2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7"/>
          <w:position w:val="0"/>
        </w:rPr>
        <w:t>(4001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4438)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5" w:lineRule="auto"/>
        <w:ind w:left="2202" w:right="5480" w:firstLine="-1344"/>
        <w:jc w:val="left"/>
        <w:tabs>
          <w:tab w:pos="22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586.040894pt;margin-top:10.590075pt;width:.1pt;height:35.986356pt;mso-position-horizontal-relative:page;mso-position-vertical-relative:paragraph;z-index:-21484" coordorigin="11721,212" coordsize="2,720">
            <v:shape style="position:absolute;left:11721;top:212;width:2;height:720" coordorigin="11721,212" coordsize="0,720" path="m11721,932l11721,212e" filled="f" stroked="t" strokeweight=".479968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7.012817pt;margin-top:3.608412pt;width:14.022001pt;height:9.5pt;mso-position-horizontal-relative:page;mso-position-vertical-relative:paragraph;z-index:-21480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82"/>
                      <w:position w:val="1"/>
                    </w:rPr>
                    <w:t>500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83"/>
          <w:position w:val="-9"/>
        </w:rPr>
        <w:t>4438</w:t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  <w:position w:val="-9"/>
        </w:rPr>
        <w:tab/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3"/>
          <w:position w:val="0"/>
        </w:rPr>
        <w:t>KopeKunja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3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3"/>
          <w:position w:val="0"/>
        </w:rPr>
        <w:t>HOB'Iauu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3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4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npunus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0"/>
          <w:position w:val="0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1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0"/>
          <w:position w:val="0"/>
        </w:rPr>
        <w:t>uannalieua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32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8"/>
          <w:position w:val="0"/>
        </w:rPr>
        <w:t>cpeACTBa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4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3"/>
          <w:position w:val="0"/>
        </w:rPr>
        <w:t>Koja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00"/>
          <w:position w:val="0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9"/>
          <w:position w:val="0"/>
        </w:rPr>
        <w:t>He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6"/>
          <w:position w:val="0"/>
        </w:rPr>
        <w:t>esn.aeHTnpaj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6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3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6"/>
          <w:position w:val="0"/>
        </w:rPr>
        <w:t>npeK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6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5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77"/>
          <w:position w:val="0"/>
        </w:rPr>
        <w:t>J&lt;naca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1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7"/>
          <w:position w:val="0"/>
        </w:rPr>
        <w:t>700000,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2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800000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1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7"/>
          <w:w w:val="6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1"/>
          <w:position w:val="0"/>
        </w:rPr>
        <w:t>900000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7" w:lineRule="auto"/>
        <w:ind w:left="2193" w:right="5394" w:firstLine="-1344"/>
        <w:jc w:val="left"/>
        <w:tabs>
          <w:tab w:pos="21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493591pt;margin-top:3.210772pt;width:118.901751pt;height:9.979828pt;mso-position-horizontal-relative:page;mso-position-vertical-relative:paragraph;z-index:-2147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tabs>
                      <w:tab w:pos="186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74"/>
                      <w:position w:val="1"/>
                    </w:rPr>
                    <w:t>46,199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74"/>
                      <w:position w:val="2"/>
                    </w:rPr>
                    <w:t>85,504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2"/>
          <w:position w:val="-10"/>
        </w:rPr>
        <w:t>4439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KOPHfOBAH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1"/>
          <w:position w:val="0"/>
        </w:rPr>
        <w:t>O)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lJIHB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1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3A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7"/>
          <w:position w:val="0"/>
        </w:rPr>
        <w:t>HCIIJIATtEH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7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3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CPE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lCTB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5"/>
          <w:position w:val="0"/>
        </w:rPr>
        <w:t>OEPAl.fYH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5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7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3"/>
          <w:position w:val="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7"/>
          <w:w w:val="113"/>
          <w:position w:val="0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0F0F0F"/>
          <w:spacing w:val="-12"/>
          <w:w w:val="113"/>
          <w:position w:val="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3"/>
          <w:position w:val="0"/>
        </w:rPr>
        <w:t>71-4440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8"/>
          <w:w w:val="11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4441)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8" w:after="0" w:line="254" w:lineRule="exact"/>
        <w:ind w:left="839" w:right="-20"/>
        <w:jc w:val="left"/>
        <w:tabs>
          <w:tab w:pos="21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2"/>
          <w:position w:val="-3"/>
        </w:rPr>
        <w:t>4440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-89"/>
          <w:w w:val="82"/>
          <w:position w:val="-3"/>
        </w:rPr>
        <w:t> </w:t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82"/>
          <w:position w:val="5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3"/>
          <w:w w:val="82"/>
          <w:position w:val="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9"/>
          <w:w w:val="82"/>
          <w:position w:val="5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82"/>
          <w:position w:val="5"/>
        </w:rPr>
        <w:t>eKUHja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9"/>
          <w:w w:val="82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7"/>
          <w:position w:val="5"/>
        </w:rPr>
        <w:t>HOB'latii!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7"/>
          <w:position w:val="5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6"/>
          <w:w w:val="77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1"/>
          <w:position w:val="5"/>
        </w:rPr>
        <w:t>o.annsa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4"/>
          <w:w w:val="91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18"/>
          <w:w w:val="100"/>
          <w:position w:val="5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8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3"/>
          <w:w w:val="69"/>
          <w:position w:val="5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69"/>
          <w:position w:val="5"/>
        </w:rPr>
        <w:t>JHO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69"/>
          <w:position w:val="5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14"/>
          <w:w w:val="69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1"/>
          <w:position w:val="5"/>
        </w:rPr>
        <w:t>o6pa&lt;JyuaTe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29"/>
          <w:w w:val="81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1"/>
          <w:position w:val="5"/>
        </w:rPr>
        <w:t>aMOpTH33UHje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left="2183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69"/>
          <w:position w:val="1"/>
        </w:rPr>
        <w:t>KII&gt;HlKeHe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2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2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6"/>
          <w:position w:val="1"/>
        </w:rPr>
        <w:t>TepeT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6"/>
          <w:position w:val="1"/>
        </w:rPr>
        <w:t>COTICTBeHH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6"/>
          <w:position w:val="1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8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1"/>
          <w:position w:val="1"/>
        </w:rPr>
        <w:t>TipliXO.fla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55" w:lineRule="auto"/>
        <w:ind w:left="2173" w:right="5466" w:firstLine="-1344"/>
        <w:jc w:val="left"/>
        <w:tabs>
          <w:tab w:pos="21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6.052887pt;margin-top:3.128585pt;width:107.47777pt;height:9.5pt;mso-position-horizontal-relative:page;mso-position-vertical-relative:paragraph;z-index:-2147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tabs>
                      <w:tab w:pos="1860" w:val="left"/>
                    </w:tabs>
                    <w:rPr>
                      <w:rFonts w:ascii="Courier New" w:hAnsi="Courier New" w:cs="Courier New" w:eastAsia="Courier New"/>
                      <w:sz w:val="19"/>
                      <w:szCs w:val="19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84"/>
                      <w:position w:val="1"/>
                    </w:rPr>
                    <w:t>491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3D3D3D"/>
                      <w:spacing w:val="0"/>
                      <w:w w:val="84"/>
                      <w:position w:val="1"/>
                    </w:rPr>
                    <w:t>645</w:t>
                  </w:r>
                  <w:r>
                    <w:rPr>
                      <w:rFonts w:ascii="Courier New" w:hAnsi="Courier New" w:cs="Courier New" w:eastAsia="Courier New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0.769226pt;margin-top:14.866661pt;width:9.19904pt;height:19pt;mso-position-horizontal-relative:page;mso-position-vertical-relative:paragraph;z-index:-21474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59569A"/>
                      <w:spacing w:val="0"/>
                      <w:w w:val="100"/>
                    </w:rPr>
                    <w:t>"'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81"/>
          <w:position w:val="-9"/>
        </w:rPr>
        <w:t>444]</w:t>
      </w:r>
      <w:r>
        <w:rPr>
          <w:rFonts w:ascii="Courier New" w:hAnsi="Courier New" w:cs="Courier New" w:eastAsia="Courier New"/>
          <w:sz w:val="19"/>
          <w:szCs w:val="19"/>
          <w:color w:val="3D3D3D"/>
          <w:spacing w:val="-83"/>
          <w:w w:val="81"/>
          <w:position w:val="-9"/>
        </w:rPr>
        <w:t> </w:t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  <w:position w:val="-9"/>
        </w:rPr>
        <w:tab/>
        <w:tab/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1"/>
          <w:position w:val="0"/>
        </w:rPr>
        <w:t>KopeKUHja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6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71"/>
          <w:position w:val="0"/>
        </w:rPr>
        <w:t>HOB'laHH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71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5"/>
          <w:w w:val="7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21"/>
          <w:w w:val="71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71"/>
          <w:position w:val="0"/>
        </w:rPr>
        <w:t>.!lJll!Ba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9"/>
          <w:w w:val="7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96"/>
          <w:position w:val="0"/>
        </w:rPr>
        <w:t>33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6"/>
          <w:w w:val="61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3"/>
          <w:w w:val="99"/>
          <w:position w:val="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67"/>
          <w:position w:val="0"/>
        </w:rPr>
        <w:t>HO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66"/>
          <w:position w:val="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1"/>
          <w:position w:val="0"/>
        </w:rPr>
        <w:t>nnalieHH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1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7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2"/>
          <w:position w:val="0"/>
        </w:rPr>
        <w:t>paCXO,lla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21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2"/>
          <w:position w:val="0"/>
        </w:rPr>
        <w:t>KOj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2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"/>
          <w:w w:val="72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1"/>
          <w:position w:val="0"/>
        </w:rPr>
        <w:t>ce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6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17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6"/>
          <w:w w:val="118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79"/>
          <w:position w:val="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24"/>
          <w:w w:val="79"/>
          <w:position w:val="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88"/>
          <w:position w:val="0"/>
        </w:rPr>
        <w:t>.n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4"/>
          <w:w w:val="87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83"/>
          <w:position w:val="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3"/>
          <w:w w:val="82"/>
          <w:position w:val="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94"/>
          <w:position w:val="0"/>
        </w:rPr>
        <w:t>upaj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95"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6"/>
          <w:position w:val="0"/>
        </w:rPr>
        <w:t>npeK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6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5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62"/>
          <w:position w:val="0"/>
        </w:rPr>
        <w:t>J&lt;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5"/>
          <w:w w:val="63"/>
          <w:position w:val="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1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2"/>
          <w:w w:val="101"/>
          <w:position w:val="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1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96"/>
          <w:position w:val="0"/>
        </w:rPr>
        <w:t>400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2"/>
          <w:w w:val="96"/>
          <w:position w:val="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96"/>
          <w:position w:val="0"/>
        </w:rPr>
        <w:t>00,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9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500000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01"/>
          <w:position w:val="0"/>
        </w:rPr>
        <w:t>60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2"/>
          <w:w w:val="101"/>
          <w:position w:val="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3"/>
          <w:position w:val="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3"/>
          <w:w w:val="103"/>
          <w:position w:val="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12"/>
          <w:position w:val="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00"/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84"/>
        </w:rPr>
        <w:t>4442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CAJl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</w:rPr>
        <w:t>fOTOBHHE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KPAJY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9"/>
        </w:rPr>
        <w:t>fO)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9"/>
        </w:rPr>
        <w:t>llff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-12"/>
          <w:w w:val="11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6"/>
          <w:w w:val="11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9"/>
        </w:rPr>
        <w:t>(4436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color w:val="4D4D4D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19"/>
        </w:rPr>
        <w:t>4437-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9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62628"/>
          <w:spacing w:val="0"/>
          <w:w w:val="100"/>
        </w:rPr>
        <w:t>4439)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1940" w:val="left"/>
        </w:tabs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83"/>
        </w:rPr>
        <w:t>696</w:t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</w:rPr>
        <w:tab/>
      </w:r>
      <w:r>
        <w:rPr>
          <w:rFonts w:ascii="Courier New" w:hAnsi="Courier New" w:cs="Courier New" w:eastAsia="Courier New"/>
          <w:sz w:val="19"/>
          <w:szCs w:val="19"/>
          <w:color w:val="3D3D3D"/>
          <w:spacing w:val="0"/>
          <w:w w:val="100"/>
        </w:rPr>
      </w:r>
      <w:r>
        <w:rPr>
          <w:rFonts w:ascii="Courier New" w:hAnsi="Courier New" w:cs="Courier New" w:eastAsia="Courier New"/>
          <w:sz w:val="19"/>
          <w:szCs w:val="19"/>
          <w:color w:val="262628"/>
          <w:spacing w:val="0"/>
          <w:w w:val="100"/>
          <w:position w:val="1"/>
        </w:rPr>
        <w:t>57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00"/>
          <w:cols w:num="3" w:equalWidth="0">
            <w:col w:w="1203" w:space="970"/>
            <w:col w:w="3943" w:space="1864"/>
            <w:col w:w="3760"/>
          </w:cols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304" w:right="305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611389pt;margin-top:-8.364077pt;width:28.119001pt;height:37.5pt;mso-position-horizontal-relative:page;mso-position-vertical-relative:paragraph;z-index:-21473" type="#_x0000_t202" filled="f" stroked="f">
            <v:textbox inset="0,0,0,0">
              <w:txbxContent>
                <w:p>
                  <w:pPr>
                    <w:spacing w:before="0" w:after="0" w:line="750" w:lineRule="exact"/>
                    <w:ind w:right="-153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5"/>
                      <w:szCs w:val="75"/>
                      <w:color w:val="262628"/>
                      <w:spacing w:val="0"/>
                      <w:w w:val="51"/>
                    </w:rPr>
                    <w:t>Hat</w:t>
                  </w:r>
                  <w:r>
                    <w:rPr>
                      <w:rFonts w:ascii="Times New Roman" w:hAnsi="Times New Roman" w:cs="Times New Roman" w:eastAsia="Times New Roman"/>
                      <w:sz w:val="75"/>
                      <w:szCs w:val="7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89"/>
        </w:rPr>
        <w:t>Jhm:e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-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68"/>
        </w:rPr>
        <w:t>o.n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-5"/>
          <w:w w:val="67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4D4D4D"/>
          <w:spacing w:val="0"/>
          <w:w w:val="90"/>
        </w:rPr>
        <w:t>roB</w:t>
      </w:r>
      <w:r>
        <w:rPr>
          <w:rFonts w:ascii="Times New Roman" w:hAnsi="Times New Roman" w:cs="Times New Roman" w:eastAsia="Times New Roman"/>
          <w:sz w:val="20"/>
          <w:szCs w:val="20"/>
          <w:color w:val="4D4D4D"/>
          <w:spacing w:val="-6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88"/>
        </w:rPr>
        <w:t>pHo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95"/>
        </w:rPr>
        <w:t>3a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3" w:lineRule="exact"/>
        <w:ind w:left="705" w:right="-20"/>
        <w:jc w:val="left"/>
        <w:tabs>
          <w:tab w:pos="2380" w:val="left"/>
          <w:tab w:pos="42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D4D4D"/>
          <w:spacing w:val="0"/>
          <w:w w:val="75"/>
        </w:rPr>
        <w:t>JI.a'fYM</w:t>
      </w:r>
      <w:r>
        <w:rPr>
          <w:rFonts w:ascii="Times New Roman" w:hAnsi="Times New Roman" w:cs="Times New Roman" w:eastAsia="Times New Roman"/>
          <w:sz w:val="20"/>
          <w:szCs w:val="20"/>
          <w:color w:val="4D4D4D"/>
          <w:spacing w:val="0"/>
          <w:w w:val="7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D4D4D"/>
          <w:spacing w:val="1"/>
          <w:w w:val="7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62628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9"/>
          <w:szCs w:val="19"/>
          <w:color w:val="262628"/>
          <w:spacing w:val="-29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F0F0F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color w:val="262628"/>
          <w:spacing w:val="0"/>
          <w:w w:val="100"/>
        </w:rPr>
        <w:t>2.2019</w:t>
      </w:r>
      <w:r>
        <w:rPr>
          <w:rFonts w:ascii="Times New Roman" w:hAnsi="Times New Roman" w:cs="Times New Roman" w:eastAsia="Times New Roman"/>
          <w:sz w:val="19"/>
          <w:szCs w:val="19"/>
          <w:color w:val="2626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626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6262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-24"/>
          <w:w w:val="13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79"/>
        </w:rPr>
        <w:t>rO,l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79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79"/>
        </w:rPr>
        <w:t>MHe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79"/>
          <w:position w:val="-2"/>
        </w:rPr>
        <w:t>nonyJMBa.Jbe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79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15"/>
          <w:w w:val="79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101"/>
          <w:position w:val="-2"/>
        </w:rPr>
        <w:t>o6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1"/>
          <w:w w:val="101"/>
          <w:position w:val="-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43A69"/>
          <w:spacing w:val="0"/>
          <w:w w:val="179"/>
          <w:position w:val="-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43A69"/>
          <w:spacing w:val="-12"/>
          <w:w w:val="180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75"/>
          <w:position w:val="-2"/>
        </w:rPr>
        <w:t>l.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76"/>
          <w:position w:val="-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62628"/>
          <w:spacing w:val="0"/>
          <w:w w:val="75"/>
          <w:position w:val="-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4467" w:right="3736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210.225967pt;margin-top:16.422947pt;width:114.232371pt;height:.1pt;mso-position-horizontal-relative:page;mso-position-vertical-relative:paragraph;z-index:-21481" coordorigin="4205,328" coordsize="2285,2">
            <v:shape style="position:absolute;left:4205;top:328;width:2285;height:2" coordorigin="4205,328" coordsize="2285,0" path="m4205,328l6489,328e" filled="f" stroked="t" strokeweight=".47996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5"/>
          <w:szCs w:val="25"/>
          <w:color w:val="3D5795"/>
          <w:spacing w:val="0"/>
          <w:w w:val="215"/>
          <w:i/>
        </w:rPr>
        <w:t>k}e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83.679993pt;margin-top:-21.213776pt;width:4.8pt;height:72pt;mso-position-horizontal-relative:page;mso-position-vertical-relative:paragraph;z-index:-21487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3D3D3D"/>
          <w:spacing w:val="0"/>
          <w:w w:val="102"/>
        </w:rPr>
        <w:t>p.n:\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00"/>
          <w:cols w:num="2" w:equalWidth="0">
            <w:col w:w="8995" w:space="32"/>
            <w:col w:w="2713"/>
          </w:cols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00"/>
        </w:sectPr>
      </w:pPr>
      <w:rPr/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243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4F7CDB"/>
          <w:spacing w:val="0"/>
          <w:w w:val="135"/>
        </w:rPr>
        <w:t>t\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499" w:lineRule="exact"/>
        <w:ind w:right="79"/>
        <w:jc w:val="right"/>
        <w:tabs>
          <w:tab w:pos="162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3.441269pt;margin-top:12.877132pt;width:16.272361pt;height:13pt;mso-position-horizontal-relative:page;mso-position-vertical-relative:paragraph;z-index:-21472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A0C6"/>
                      <w:spacing w:val="0"/>
                      <w:w w:val="10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A0C6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93A0C6"/>
                      <w:spacing w:val="0"/>
                      <w:w w:val="1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3A62D6"/>
          <w:w w:val="179"/>
          <w:position w:val="8"/>
        </w:rPr>
        <w:t>'t</w:t>
      </w:r>
      <w:r>
        <w:rPr>
          <w:rFonts w:ascii="Times New Roman" w:hAnsi="Times New Roman" w:cs="Times New Roman" w:eastAsia="Times New Roman"/>
          <w:sz w:val="35"/>
          <w:szCs w:val="35"/>
          <w:color w:val="3A62D6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3A62D6"/>
          <w:w w:val="100"/>
          <w:position w:val="8"/>
        </w:rPr>
      </w:r>
      <w:r>
        <w:rPr>
          <w:rFonts w:ascii="Times New Roman" w:hAnsi="Times New Roman" w:cs="Times New Roman" w:eastAsia="Times New Roman"/>
          <w:sz w:val="26"/>
          <w:szCs w:val="26"/>
          <w:color w:val="AEB3C3"/>
          <w:w w:val="36"/>
          <w:position w:val="-7"/>
        </w:rPr>
        <w:t>_</w:t>
      </w:r>
      <w:r>
        <w:rPr>
          <w:rFonts w:ascii="Times New Roman" w:hAnsi="Times New Roman" w:cs="Times New Roman" w:eastAsia="Times New Roman"/>
          <w:sz w:val="26"/>
          <w:szCs w:val="26"/>
          <w:color w:val="AEB3C3"/>
          <w:spacing w:val="-46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AEB3C3"/>
          <w:spacing w:val="0"/>
          <w:w w:val="93"/>
          <w:position w:val="-7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AEB3C3"/>
          <w:spacing w:val="-10"/>
          <w:w w:val="93"/>
          <w:position w:val="-7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AEB3C3"/>
          <w:spacing w:val="-29"/>
          <w:w w:val="143"/>
          <w:position w:val="-7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AEB3C3"/>
          <w:spacing w:val="-10"/>
          <w:w w:val="161"/>
          <w:position w:val="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AEB3C3"/>
          <w:spacing w:val="-50"/>
          <w:w w:val="161"/>
          <w:position w:val="3"/>
        </w:rPr>
        <w:t>v</w:t>
      </w:r>
      <w:r>
        <w:rPr>
          <w:rFonts w:ascii="Arial" w:hAnsi="Arial" w:cs="Arial" w:eastAsia="Arial"/>
          <w:sz w:val="25"/>
          <w:szCs w:val="25"/>
          <w:color w:val="AEB3C3"/>
          <w:spacing w:val="0"/>
          <w:w w:val="113"/>
          <w:position w:val="10"/>
        </w:rPr>
        <w:t>'</w:t>
      </w:r>
      <w:r>
        <w:rPr>
          <w:rFonts w:ascii="Arial" w:hAnsi="Arial" w:cs="Arial" w:eastAsia="Arial"/>
          <w:sz w:val="25"/>
          <w:szCs w:val="25"/>
          <w:color w:val="93A0C6"/>
          <w:spacing w:val="0"/>
          <w:w w:val="113"/>
          <w:position w:val="10"/>
        </w:rPr>
        <w:t>&gt;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24" w:lineRule="exact"/>
        <w:ind w:right="144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3.440002pt;margin-top:.051682pt;width:154.559998pt;height:71.040001pt;mso-position-horizontal-relative:page;mso-position-vertical-relative:paragraph;z-index:-21488" type="#_x0000_t75">
            <v:imagedata r:id="rId43" o:title=""/>
          </v:shape>
        </w:pict>
      </w:r>
      <w:r>
        <w:rPr/>
        <w:pict>
          <v:group style="position:absolute;margin-left:582.719971pt;margin-top:2.931675pt;width:5.76pt;height:178.04708pt;mso-position-horizontal-relative:page;mso-position-vertical-relative:paragraph;z-index:-21486" coordorigin="11654,59" coordsize="115,3561">
            <v:shape style="position:absolute;left:11654;top:59;width:115;height:902" type="#_x0000_t75">
              <v:imagedata r:id="rId44" o:title=""/>
            </v:shape>
            <v:group style="position:absolute;left:11716;top:486;width:2;height:3119" coordorigin="11716,486" coordsize="2,3119">
              <v:shape style="position:absolute;left:11716;top:486;width:2;height:3119" coordorigin="11716,486" coordsize="0,3119" path="m11716,3605l11716,486e" filled="f" stroked="t" strokeweight="1.439904pt" strokecolor="#DBDB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.357372pt;margin-top:-434.628143pt;width:477.568109pt;height:405.68641pt;mso-position-horizontal-relative:page;mso-position-vertical-relative:paragraph;z-index:-21482" coordorigin="787,-8693" coordsize="9551,8114">
            <v:group style="position:absolute;left:922;top:-8645;width:9407;height:2" coordorigin="922,-8645" coordsize="9407,2">
              <v:shape style="position:absolute;left:922;top:-8645;width:9407;height:2" coordorigin="922,-8645" coordsize="9407,0" path="m922,-8645l10329,-8645e" filled="f" stroked="t" strokeweight=".959936pt" strokecolor="#1F1F1F">
                <v:path arrowok="t"/>
              </v:shape>
            </v:group>
            <v:group style="position:absolute;left:1450;top:-8688;width:2;height:528" coordorigin="1450,-8688" coordsize="2,528">
              <v:shape style="position:absolute;left:1450;top:-8688;width:2;height:528" coordorigin="1450,-8688" coordsize="0,528" path="m1450,-8160l1450,-8688e" filled="f" stroked="t" strokeweight=".479968pt" strokecolor="#282828">
                <v:path arrowok="t"/>
              </v:shape>
            </v:group>
            <v:group style="position:absolute;left:2285;top:-8688;width:2;height:528" coordorigin="2285,-8688" coordsize="2,528">
              <v:shape style="position:absolute;left:2285;top:-8688;width:2;height:528" coordorigin="2285,-8688" coordsize="0,528" path="m2285,-8160l2285,-8688e" filled="f" stroked="t" strokeweight=".479968pt" strokecolor="#282828">
                <v:path arrowok="t"/>
              </v:shape>
            </v:group>
            <v:group style="position:absolute;left:4176;top:-8645;width:317;height:2" coordorigin="4176,-8645" coordsize="317,2">
              <v:shape style="position:absolute;left:4176;top:-8645;width:317;height:2" coordorigin="4176,-8645" coordsize="317,0" path="m4176,-8645l4492,-8645e" filled="f" stroked="t" strokeweight=".479968pt" strokecolor="#080808">
                <v:path arrowok="t"/>
              </v:shape>
            </v:group>
            <v:group style="position:absolute;left:6489;top:-8688;width:2;height:336" coordorigin="6489,-8688" coordsize="2,336">
              <v:shape style="position:absolute;left:6489;top:-8688;width:2;height:336" coordorigin="6489,-8688" coordsize="0,336" path="m6489,-8352l6489,-8688e" filled="f" stroked="t" strokeweight=".479968pt" strokecolor="#232323">
                <v:path arrowok="t"/>
              </v:shape>
            </v:group>
            <v:group style="position:absolute;left:9782;top:-8645;width:547;height:2" coordorigin="9782,-8645" coordsize="547,2">
              <v:shape style="position:absolute;left:9782;top:-8645;width:547;height:2" coordorigin="9782,-8645" coordsize="547,0" path="m9782,-8645l10329,-8645e" filled="f" stroked="t" strokeweight=".479968pt" strokecolor="#0C0C0C">
                <v:path arrowok="t"/>
              </v:shape>
            </v:group>
            <v:group style="position:absolute;left:10305;top:-8649;width:2;height:1679" coordorigin="10305,-8649" coordsize="2,1679">
              <v:shape style="position:absolute;left:10305;top:-8649;width:2;height:1679" coordorigin="10305,-8649" coordsize="0,1679" path="m10305,-6970l10305,-8649e" filled="f" stroked="t" strokeweight="1.439904pt" strokecolor="#131313">
                <v:path arrowok="t"/>
              </v:shape>
            </v:group>
            <v:group style="position:absolute;left:6489;top:-8352;width:2;height:528" coordorigin="6489,-8352" coordsize="2,528">
              <v:shape style="position:absolute;left:6489;top:-8352;width:2;height:528" coordorigin="6489,-8352" coordsize="0,528" path="m6489,-7824l6489,-8352e" filled="f" stroked="t" strokeweight=".479968pt" strokecolor="#000000">
                <v:path arrowok="t"/>
              </v:shape>
            </v:group>
            <v:group style="position:absolute;left:6480;top:-8160;width:1949;height:2" coordorigin="6480,-8160" coordsize="1949,2">
              <v:shape style="position:absolute;left:6480;top:-8160;width:1949;height:2" coordorigin="6480,-8160" coordsize="1949,0" path="m6480,-8160l8428,-8160e" filled="f" stroked="t" strokeweight=".479968pt" strokecolor="#080808">
                <v:path arrowok="t"/>
              </v:shape>
            </v:group>
            <v:group style="position:absolute;left:8419;top:-8352;width:2;height:202" coordorigin="8419,-8352" coordsize="2,202">
              <v:shape style="position:absolute;left:8419;top:-8352;width:2;height:202" coordorigin="8419,-8352" coordsize="0,202" path="m8419,-8150l8419,-8352e" filled="f" stroked="t" strokeweight=".479968pt" strokecolor="#2B2B2B">
                <v:path arrowok="t"/>
              </v:shape>
            </v:group>
            <v:group style="position:absolute;left:8409;top:-8160;width:797;height:2" coordorigin="8409,-8160" coordsize="797,2">
              <v:shape style="position:absolute;left:8409;top:-8160;width:797;height:2" coordorigin="8409,-8160" coordsize="797,0" path="m8409,-8160l9206,-8160e" filled="f" stroked="t" strokeweight=".479968pt" strokecolor="#2B2B2B">
                <v:path arrowok="t"/>
              </v:shape>
            </v:group>
            <v:group style="position:absolute;left:9196;top:-8160;width:614;height:2" coordorigin="9196,-8160" coordsize="614,2">
              <v:shape style="position:absolute;left:9196;top:-8160;width:614;height:2" coordorigin="9196,-8160" coordsize="614,0" path="m9196,-8160l9811,-8160e" filled="f" stroked="t" strokeweight=".479968pt" strokecolor="#000000">
                <v:path arrowok="t"/>
              </v:shape>
            </v:group>
            <v:group style="position:absolute;left:9811;top:-8160;width:490;height:2" coordorigin="9811,-8160" coordsize="490,2">
              <v:shape style="position:absolute;left:9811;top:-8160;width:490;height:2" coordorigin="9811,-8160" coordsize="490,0" path="m9811,-8160l10300,-8160e" filled="f" stroked="t" strokeweight=".479968pt" strokecolor="#181818">
                <v:path arrowok="t"/>
              </v:shape>
            </v:group>
            <v:group style="position:absolute;left:902;top:-7810;width:1421;height:2" coordorigin="902,-7810" coordsize="1421,2">
              <v:shape style="position:absolute;left:902;top:-7810;width:1421;height:2" coordorigin="902,-7810" coordsize="1421,0" path="m902,-7810l2323,-7810e" filled="f" stroked="t" strokeweight=".479968pt" strokecolor="#131313">
                <v:path arrowok="t"/>
              </v:shape>
            </v:group>
            <v:group style="position:absolute;left:1450;top:-8170;width:2;height:345" coordorigin="1450,-8170" coordsize="2,345">
              <v:shape style="position:absolute;left:1450;top:-8170;width:2;height:345" coordorigin="1450,-8170" coordsize="0,345" path="m1450,-7824l1450,-8170e" filled="f" stroked="t" strokeweight=".479968pt" strokecolor="#000000">
                <v:path arrowok="t"/>
              </v:shape>
            </v:group>
            <v:group style="position:absolute;left:2285;top:-8170;width:2;height:345" coordorigin="2285,-8170" coordsize="2,345">
              <v:shape style="position:absolute;left:2285;top:-8170;width:2;height:345" coordorigin="2285,-8170" coordsize="0,345" path="m2285,-7824l2285,-8170e" filled="f" stroked="t" strokeweight=".479968pt" strokecolor="#000000">
                <v:path arrowok="t"/>
              </v:shape>
            </v:group>
            <v:group style="position:absolute;left:2256;top:-7805;width:8063;height:2" coordorigin="2256,-7805" coordsize="8063,2">
              <v:shape style="position:absolute;left:2256;top:-7805;width:8063;height:2" coordorigin="2256,-7805" coordsize="8063,0" path="m2256,-7805l10319,-7805e" filled="f" stroked="t" strokeweight=".479968pt" strokecolor="#282828">
                <v:path arrowok="t"/>
              </v:shape>
            </v:group>
            <v:group style="position:absolute;left:8447;top:-8198;width:2;height:1228" coordorigin="8447,-8198" coordsize="2,1228">
              <v:shape style="position:absolute;left:8447;top:-8198;width:2;height:1228" coordorigin="8447,-8198" coordsize="0,1228" path="m8447,-6970l8447,-8198e" filled="f" stroked="t" strokeweight=".959936pt" strokecolor="#2B2B2B">
                <v:path arrowok="t"/>
              </v:shape>
            </v:group>
            <v:group style="position:absolute;left:902;top:-7575;width:9417;height:2" coordorigin="902,-7575" coordsize="9417,2">
              <v:shape style="position:absolute;left:902;top:-7575;width:9417;height:2" coordorigin="902,-7575" coordsize="9417,0" path="m902,-7575l10319,-7575e" filled="f" stroked="t" strokeweight="1.919872pt" strokecolor="#232323">
                <v:path arrowok="t"/>
              </v:shape>
            </v:group>
            <v:group style="position:absolute;left:1450;top:-7843;width:2;height:461" coordorigin="1450,-7843" coordsize="2,461">
              <v:shape style="position:absolute;left:1450;top:-7843;width:2;height:461" coordorigin="1450,-7843" coordsize="0,461" path="m1450,-7383l1450,-7843e" filled="f" stroked="t" strokeweight=".479968pt" strokecolor="#2B2B2B">
                <v:path arrowok="t"/>
              </v:shape>
            </v:group>
            <v:group style="position:absolute;left:2285;top:-7843;width:2;height:461" coordorigin="2285,-7843" coordsize="2,461">
              <v:shape style="position:absolute;left:2285;top:-7843;width:2;height:461" coordorigin="2285,-7843" coordsize="0,461" path="m2285,-7383l2285,-7843e" filled="f" stroked="t" strokeweight=".479968pt" strokecolor="#282828">
                <v:path arrowok="t"/>
              </v:shape>
            </v:group>
            <v:group style="position:absolute;left:6489;top:-7843;width:2;height:461" coordorigin="6489,-7843" coordsize="2,461">
              <v:shape style="position:absolute;left:6489;top:-7843;width:2;height:461" coordorigin="6489,-7843" coordsize="0,461" path="m6489,-7383l6489,-7843e" filled="f" stroked="t" strokeweight=".479968pt" strokecolor="#232323">
                <v:path arrowok="t"/>
              </v:shape>
            </v:group>
            <v:group style="position:absolute;left:1450;top:-7392;width:2;height:393" coordorigin="1450,-7392" coordsize="2,393">
              <v:shape style="position:absolute;left:1450;top:-7392;width:2;height:393" coordorigin="1450,-7392" coordsize="0,393" path="m1450,-6999l1450,-7392e" filled="f" stroked="t" strokeweight=".479968pt" strokecolor="#000000">
                <v:path arrowok="t"/>
              </v:shape>
            </v:group>
            <v:group style="position:absolute;left:2285;top:-7392;width:2;height:1823" coordorigin="2285,-7392" coordsize="2,1823">
              <v:shape style="position:absolute;left:2285;top:-7392;width:2;height:1823" coordorigin="2285,-7392" coordsize="0,1823" path="m2285,-5569l2285,-7392e" filled="f" stroked="t" strokeweight=".479968pt" strokecolor="#0C0C0C">
                <v:path arrowok="t"/>
              </v:shape>
            </v:group>
            <v:group style="position:absolute;left:6489;top:-7392;width:2;height:202" coordorigin="6489,-7392" coordsize="2,202">
              <v:shape style="position:absolute;left:6489;top:-7392;width:2;height:202" coordorigin="6489,-7392" coordsize="0,202" path="m6489,-7191l6489,-7392e" filled="f" stroked="t" strokeweight=".959936pt" strokecolor="#000000">
                <v:path arrowok="t"/>
              </v:shape>
            </v:group>
            <v:group style="position:absolute;left:835;top:-8688;width:2;height:2697" coordorigin="835,-8688" coordsize="2,2697">
              <v:shape style="position:absolute;left:835;top:-8688;width:2;height:2697" coordorigin="835,-8688" coordsize="0,2697" path="m835,-5991l835,-8688e" filled="f" stroked="t" strokeweight=".479968pt" strokecolor="#000000">
                <v:path arrowok="t"/>
              </v:shape>
            </v:group>
            <v:group style="position:absolute;left:893;top:-6984;width:9427;height:2" coordorigin="893,-6984" coordsize="9427,2">
              <v:shape style="position:absolute;left:893;top:-6984;width:9427;height:2" coordorigin="893,-6984" coordsize="9427,0" path="m893,-6984l10319,-6984e" filled="f" stroked="t" strokeweight=".959936pt" strokecolor="#232323">
                <v:path arrowok="t"/>
              </v:shape>
            </v:group>
            <v:group style="position:absolute;left:874;top:-6409;width:5654;height:2" coordorigin="874,-6409" coordsize="5654,2">
              <v:shape style="position:absolute;left:874;top:-6409;width:5654;height:2" coordorigin="874,-6409" coordsize="5654,0" path="m874,-6409l6528,-6409e" filled="f" stroked="t" strokeweight=".479968pt" strokecolor="#232323">
                <v:path arrowok="t"/>
              </v:shape>
            </v:group>
            <v:group style="position:absolute;left:1450;top:-7028;width:2;height:605" coordorigin="1450,-7028" coordsize="2,605">
              <v:shape style="position:absolute;left:1450;top:-7028;width:2;height:605" coordorigin="1450,-7028" coordsize="0,605" path="m1450,-6423l1450,-7028e" filled="f" stroked="t" strokeweight=".479968pt" strokecolor="#343434">
                <v:path arrowok="t"/>
              </v:shape>
            </v:group>
            <v:group style="position:absolute;left:8443;top:-7056;width:2;height:393" coordorigin="8443,-7056" coordsize="2,393">
              <v:shape style="position:absolute;left:8443;top:-7056;width:2;height:393" coordorigin="8443,-7056" coordsize="0,393" path="m8443,-6663l8443,-7056e" filled="f" stroked="t" strokeweight=".479968pt" strokecolor="#131313">
                <v:path arrowok="t"/>
              </v:shape>
            </v:group>
            <v:group style="position:absolute;left:6441;top:-6399;width:2016;height:2" coordorigin="6441,-6399" coordsize="2016,2">
              <v:shape style="position:absolute;left:6441;top:-6399;width:2016;height:2" coordorigin="6441,-6399" coordsize="2016,0" path="m6441,-6399l8457,-6399e" filled="f" stroked="t" strokeweight=".479968pt" strokecolor="#131313">
                <v:path arrowok="t"/>
              </v:shape>
            </v:group>
            <v:group style="position:absolute;left:8371;top:-6399;width:1325;height:2" coordorigin="8371,-6399" coordsize="1325,2">
              <v:shape style="position:absolute;left:8371;top:-6399;width:1325;height:2" coordorigin="8371,-6399" coordsize="1325,0" path="m8371,-6399l9695,-6399e" filled="f" stroked="t" strokeweight=".479968pt" strokecolor="#383838">
                <v:path arrowok="t"/>
              </v:shape>
            </v:group>
            <v:group style="position:absolute;left:9628;top:-6399;width:211;height:2" coordorigin="9628,-6399" coordsize="211,2">
              <v:shape style="position:absolute;left:9628;top:-6399;width:211;height:2" coordorigin="9628,-6399" coordsize="211,0" path="m9628,-6399l9839,-6399e" filled="f" stroked="t" strokeweight=".479968pt" strokecolor="#1C1C1C">
                <v:path arrowok="t"/>
              </v:shape>
            </v:group>
            <v:group style="position:absolute;left:9782;top:-6404;width:538;height:2" coordorigin="9782,-6404" coordsize="538,2">
              <v:shape style="position:absolute;left:9782;top:-6404;width:538;height:2" coordorigin="9782,-6404" coordsize="538,0" path="m9782,-6404l10319,-6404e" filled="f" stroked="t" strokeweight=".959936pt" strokecolor="#3B3B3B">
                <v:path arrowok="t"/>
              </v:shape>
            </v:group>
            <v:group style="position:absolute;left:874;top:-5977;width:9436;height:2" coordorigin="874,-5977" coordsize="9436,2">
              <v:shape style="position:absolute;left:874;top:-5977;width:9436;height:2" coordorigin="874,-5977" coordsize="9436,0" path="m874,-5977l10310,-5977e" filled="f" stroked="t" strokeweight=".959936pt" strokecolor="#1F1F1F">
                <v:path arrowok="t"/>
              </v:shape>
            </v:group>
            <v:group style="position:absolute;left:1450;top:-6442;width:2;height:451" coordorigin="1450,-6442" coordsize="2,451">
              <v:shape style="position:absolute;left:1450;top:-6442;width:2;height:451" coordorigin="1450,-6442" coordsize="0,451" path="m1450,-5991l1450,-6442e" filled="f" stroked="t" strokeweight=".959936pt" strokecolor="#000000">
                <v:path arrowok="t"/>
              </v:shape>
            </v:group>
            <v:group style="position:absolute;left:6518;top:-7181;width:2;height:2073" coordorigin="6518,-7181" coordsize="2,2073">
              <v:shape style="position:absolute;left:6518;top:-7181;width:2;height:2073" coordorigin="6518,-7181" coordsize="0,2073" path="m6518,-5108l6518,-7181e" filled="f" stroked="t" strokeweight=".959936pt" strokecolor="#232323">
                <v:path arrowok="t"/>
              </v:shape>
            </v:group>
            <v:group style="position:absolute;left:864;top:-5555;width:7593;height:2" coordorigin="864,-5555" coordsize="7593,2">
              <v:shape style="position:absolute;left:864;top:-5555;width:7593;height:2" coordorigin="864,-5555" coordsize="7593,0" path="m864,-5555l8457,-5555e" filled="f" stroked="t" strokeweight=".959936pt" strokecolor="#282828">
                <v:path arrowok="t"/>
              </v:shape>
            </v:group>
            <v:group style="position:absolute;left:869;top:-6864;width:2;height:2677" coordorigin="869,-6864" coordsize="2,2677">
              <v:shape style="position:absolute;left:869;top:-6864;width:2;height:2677" coordorigin="869,-6864" coordsize="0,2677" path="m869,-4187l869,-6864e" filled="f" stroked="t" strokeweight="1.439904pt" strokecolor="#1F1C1F">
                <v:path arrowok="t"/>
              </v:shape>
            </v:group>
            <v:group style="position:absolute;left:1450;top:-6010;width:2;height:873" coordorigin="1450,-6010" coordsize="2,873">
              <v:shape style="position:absolute;left:1450;top:-6010;width:2;height:873" coordorigin="1450,-6010" coordsize="0,873" path="m1450,-5137l1450,-6010e" filled="f" stroked="t" strokeweight=".959936pt" strokecolor="#1F1F1F">
                <v:path arrowok="t"/>
              </v:shape>
            </v:group>
            <v:group style="position:absolute;left:8371;top:-5550;width:1325;height:2" coordorigin="8371,-5550" coordsize="1325,2">
              <v:shape style="position:absolute;left:8371;top:-5550;width:1325;height:2" coordorigin="8371,-5550" coordsize="1325,0" path="m8371,-5550l9695,-5550e" filled="f" stroked="t" strokeweight=".959936pt" strokecolor="#0F0F0F">
                <v:path arrowok="t"/>
              </v:shape>
            </v:group>
            <v:group style="position:absolute;left:9628;top:-5550;width:682;height:2" coordorigin="9628,-5550" coordsize="682,2">
              <v:shape style="position:absolute;left:9628;top:-5550;width:682;height:2" coordorigin="9628,-5550" coordsize="682,0" path="m9628,-5550l10310,-5550e" filled="f" stroked="t" strokeweight=".959936pt" strokecolor="#2B2B2B">
                <v:path arrowok="t"/>
              </v:shape>
            </v:group>
            <v:group style="position:absolute;left:854;top:-5132;width:5673;height:2" coordorigin="854,-5132" coordsize="5673,2">
              <v:shape style="position:absolute;left:854;top:-5132;width:5673;height:2" coordorigin="854,-5132" coordsize="5673,0" path="m854,-5132l6528,-5132e" filled="f" stroked="t" strokeweight=".959936pt" strokecolor="#2B2B2B">
                <v:path arrowok="t"/>
              </v:shape>
            </v:group>
            <v:group style="position:absolute;left:6441;top:-5118;width:2016;height:2" coordorigin="6441,-5118" coordsize="2016,2">
              <v:shape style="position:absolute;left:6441;top:-5118;width:2016;height:2" coordorigin="6441,-5118" coordsize="2016,0" path="m6441,-5118l8457,-5118e" filled="f" stroked="t" strokeweight=".959936pt" strokecolor="#282828">
                <v:path arrowok="t"/>
              </v:shape>
            </v:group>
            <v:group style="position:absolute;left:8433;top:-6730;width:2;height:2457" coordorigin="8433,-6730" coordsize="2,2457">
              <v:shape style="position:absolute;left:8433;top:-6730;width:2;height:2457" coordorigin="8433,-6730" coordsize="0,2457" path="m8433,-4273l8433,-6730e" filled="f" stroked="t" strokeweight=".959936pt" strokecolor="#2B2B2B">
                <v:path arrowok="t"/>
              </v:shape>
            </v:group>
            <v:group style="position:absolute;left:8371;top:-5123;width:864;height:2" coordorigin="8371,-5123" coordsize="864,2">
              <v:shape style="position:absolute;left:8371;top:-5123;width:864;height:2" coordorigin="8371,-5123" coordsize="864,0" path="m8371,-5123l9235,-5123e" filled="f" stroked="t" strokeweight=".479968pt" strokecolor="#0F0F0F">
                <v:path arrowok="t"/>
              </v:shape>
            </v:group>
            <v:group style="position:absolute;left:9139;top:-5128;width:1171;height:2" coordorigin="9139,-5128" coordsize="1171,2">
              <v:shape style="position:absolute;left:9139;top:-5128;width:1171;height:2" coordorigin="9139,-5128" coordsize="1171,0" path="m9139,-5128l10310,-5128e" filled="f" stroked="t" strokeweight=".959936pt" strokecolor="#2F2F2F">
                <v:path arrowok="t"/>
              </v:shape>
            </v:group>
            <v:group style="position:absolute;left:845;top:-4700;width:8390;height:2" coordorigin="845,-4700" coordsize="8390,2">
              <v:shape style="position:absolute;left:845;top:-4700;width:8390;height:2" coordorigin="845,-4700" coordsize="8390,0" path="m845,-4700l9235,-4700e" filled="f" stroked="t" strokeweight=".959936pt" strokecolor="#232323">
                <v:path arrowok="t"/>
              </v:shape>
            </v:group>
            <v:group style="position:absolute;left:869;top:-6864;width:2;height:3080" coordorigin="869,-6864" coordsize="2,3080">
              <v:shape style="position:absolute;left:869;top:-6864;width:2;height:3080" coordorigin="869,-6864" coordsize="0,3080" path="m869,-3784l869,-6864e" filled="f" stroked="t" strokeweight="1.439904pt" strokecolor="#1F1F1F">
                <v:path arrowok="t"/>
              </v:shape>
            </v:group>
            <v:group style="position:absolute;left:1483;top:-5214;width:2;height:537" coordorigin="1483,-5214" coordsize="2,537">
              <v:shape style="position:absolute;left:1483;top:-5214;width:2;height:537" coordorigin="1483,-5214" coordsize="0,537" path="m1483,-4676l1483,-5214e" filled="f" stroked="t" strokeweight=".959936pt" strokecolor="#232323">
                <v:path arrowok="t"/>
              </v:shape>
            </v:group>
            <v:group style="position:absolute;left:6513;top:-5185;width:2;height:307" coordorigin="6513,-5185" coordsize="2,307">
              <v:shape style="position:absolute;left:6513;top:-5185;width:2;height:307" coordorigin="6513,-5185" coordsize="0,307" path="m6513,-4878l6513,-5185e" filled="f" stroked="t" strokeweight="1.439904pt" strokecolor="#444444">
                <v:path arrowok="t"/>
              </v:shape>
            </v:group>
            <v:group style="position:absolute;left:3974;top:-4696;width:518;height:2" coordorigin="3974,-4696" coordsize="518,2">
              <v:shape style="position:absolute;left:3974;top:-4696;width:518;height:2" coordorigin="3974,-4696" coordsize="518,0" path="m3974,-4696l4493,-4696e" filled="f" stroked="t" strokeweight=".959936pt" strokecolor="#383838">
                <v:path arrowok="t"/>
              </v:shape>
            </v:group>
            <v:group style="position:absolute;left:9628;top:-4696;width:682;height:2" coordorigin="9628,-4696" coordsize="682,2">
              <v:shape style="position:absolute;left:9628;top:-4696;width:682;height:2" coordorigin="9628,-4696" coordsize="682,0" path="m9628,-4696l10310,-4696e" filled="f" stroked="t" strokeweight=".959936pt" strokecolor="#232323">
                <v:path arrowok="t"/>
              </v:shape>
            </v:group>
            <v:group style="position:absolute;left:9167;top:-4696;width:528;height:2" coordorigin="9167,-4696" coordsize="528,2">
              <v:shape style="position:absolute;left:9167;top:-4696;width:528;height:2" coordorigin="9167,-4696" coordsize="528,0" path="m9167,-4696l9695,-4696e" filled="f" stroked="t" strokeweight=".959936pt" strokecolor="#0F0F0F">
                <v:path arrowok="t"/>
              </v:shape>
            </v:group>
            <v:group style="position:absolute;left:845;top:-4302;width:1478;height:2" coordorigin="845,-4302" coordsize="1478,2">
              <v:shape style="position:absolute;left:845;top:-4302;width:1478;height:2" coordorigin="845,-4302" coordsize="1478,0" path="m845,-4302l2323,-4302e" filled="f" stroked="t" strokeweight=".959936pt" strokecolor="#131313">
                <v:path arrowok="t"/>
              </v:shape>
            </v:group>
            <v:group style="position:absolute;left:2246;top:-4288;width:7248;height:2" coordorigin="2246,-4288" coordsize="7248,2">
              <v:shape style="position:absolute;left:2246;top:-4288;width:7248;height:2" coordorigin="2246,-4288" coordsize="7248,0" path="m2246,-4288l9494,-4288e" filled="f" stroked="t" strokeweight=".959936pt" strokecolor="#2F2F2F">
                <v:path arrowok="t"/>
              </v:shape>
            </v:group>
            <v:group style="position:absolute;left:9427;top:-4293;width:883;height:2" coordorigin="9427,-4293" coordsize="883,2">
              <v:shape style="position:absolute;left:9427;top:-4293;width:883;height:2" coordorigin="9427,-4293" coordsize="883,0" path="m9427,-4293l10310,-4293e" filled="f" stroked="t" strokeweight=".959936pt" strokecolor="#0F0F0F">
                <v:path arrowok="t"/>
              </v:shape>
            </v:group>
            <v:group style="position:absolute;left:826;top:-3875;width:4646;height:2" coordorigin="826,-3875" coordsize="4646,2">
              <v:shape style="position:absolute;left:826;top:-3875;width:4646;height:2" coordorigin="826,-3875" coordsize="4646,0" path="m826,-3875l5472,-3875e" filled="f" stroked="t" strokeweight=".959936pt" strokecolor="#282828">
                <v:path arrowok="t"/>
              </v:shape>
            </v:group>
            <v:group style="position:absolute;left:854;top:-6356;width:2;height:2514" coordorigin="854,-6356" coordsize="2,2514">
              <v:shape style="position:absolute;left:854;top:-6356;width:2;height:2514" coordorigin="854,-6356" coordsize="0,2514" path="m854,-3842l854,-6356e" filled="f" stroked="t" strokeweight="1.439904pt" strokecolor="#1F1F1F">
                <v:path arrowok="t"/>
              </v:shape>
            </v:group>
            <v:group style="position:absolute;left:1474;top:-5147;width:2;height:1305" coordorigin="1474,-5147" coordsize="2,1305">
              <v:shape style="position:absolute;left:1474;top:-5147;width:2;height:1305" coordorigin="1474,-5147" coordsize="0,1305" path="m1474,-3842l1474,-5147e" filled="f" stroked="t" strokeweight=".959936pt" strokecolor="#232323">
                <v:path arrowok="t"/>
              </v:shape>
            </v:group>
            <v:group style="position:absolute;left:2309;top:-5991;width:2;height:2226" coordorigin="2309,-5991" coordsize="2,2226">
              <v:shape style="position:absolute;left:2309;top:-5991;width:2;height:2226" coordorigin="2309,-5991" coordsize="0,2226" path="m2309,-3765l2309,-5991e" filled="f" stroked="t" strokeweight=".959936pt" strokecolor="#282828">
                <v:path arrowok="t"/>
              </v:shape>
            </v:group>
            <v:group style="position:absolute;left:6508;top:-4945;width:2;height:1104" coordorigin="6508,-4945" coordsize="2,1104">
              <v:shape style="position:absolute;left:6508;top:-4945;width:2;height:1104" coordorigin="6508,-4945" coordsize="0,1104" path="m6508,-3842l6508,-4945e" filled="f" stroked="t" strokeweight=".959936pt" strokecolor="#232323">
                <v:path arrowok="t"/>
              </v:shape>
            </v:group>
            <v:group style="position:absolute;left:4684;top:-3861;width:4876;height:2" coordorigin="4684,-3861" coordsize="4876,2">
              <v:shape style="position:absolute;left:4684;top:-3861;width:4876;height:2" coordorigin="4684,-3861" coordsize="4876,0" path="m4684,-3861l9561,-3861e" filled="f" stroked="t" strokeweight=".959936pt" strokecolor="#1C1C1C">
                <v:path arrowok="t"/>
              </v:shape>
            </v:group>
            <v:group style="position:absolute;left:8371;top:-3866;width:1929;height:2" coordorigin="8371,-3866" coordsize="1929,2">
              <v:shape style="position:absolute;left:8371;top:-3866;width:1929;height:2" coordorigin="8371,-3866" coordsize="1929,0" path="m8371,-3866l10300,-3866e" filled="f" stroked="t" strokeweight=".959936pt" strokecolor="#2F2F2F">
                <v:path arrowok="t"/>
              </v:shape>
            </v:group>
            <v:group style="position:absolute;left:8419;top:-3918;width:2;height:393" coordorigin="8419,-3918" coordsize="2,393">
              <v:shape style="position:absolute;left:8419;top:-3918;width:2;height:393" coordorigin="8419,-3918" coordsize="0,393" path="m8419,-3525l8419,-3918e" filled="f" stroked="t" strokeweight=".959936pt" strokecolor="#2F2F2F">
                <v:path arrowok="t"/>
              </v:shape>
            </v:group>
            <v:group style="position:absolute;left:10291;top:-7056;width:2;height:4625" coordorigin="10291,-7056" coordsize="2,4625">
              <v:shape style="position:absolute;left:10291;top:-7056;width:2;height:4625" coordorigin="10291,-7056" coordsize="0,4625" path="m10291,-2431l10291,-7056e" filled="f" stroked="t" strokeweight="1.919872pt" strokecolor="#1F1F1F">
                <v:path arrowok="t"/>
              </v:shape>
            </v:group>
            <v:group style="position:absolute;left:816;top:-3467;width:672;height:2" coordorigin="816,-3467" coordsize="672,2">
              <v:shape style="position:absolute;left:816;top:-3467;width:672;height:2" coordorigin="816,-3467" coordsize="672,0" path="m816,-3467l1488,-3467e" filled="f" stroked="t" strokeweight=".959936pt" strokecolor="#232328">
                <v:path arrowok="t"/>
              </v:shape>
            </v:group>
            <v:group style="position:absolute;left:840;top:-3630;width:2;height:192" coordorigin="840,-3630" coordsize="2,192">
              <v:shape style="position:absolute;left:840;top:-3630;width:2;height:192" coordorigin="840,-3630" coordsize="0,192" path="m840,-3439l840,-3630e" filled="f" stroked="t" strokeweight="1.439904pt" strokecolor="#1F1F1F">
                <v:path arrowok="t"/>
              </v:shape>
            </v:group>
            <v:group style="position:absolute;left:1402;top:-3467;width:922;height:2" coordorigin="1402,-3467" coordsize="922,2">
              <v:shape style="position:absolute;left:1402;top:-3467;width:922;height:2" coordorigin="1402,-3467" coordsize="922,0" path="m1402,-3467l2323,-3467e" filled="f" stroked="t" strokeweight=".959936pt" strokecolor="#131313">
                <v:path arrowok="t"/>
              </v:shape>
            </v:group>
            <v:group style="position:absolute;left:2294;top:-3918;width:2;height:1478" coordorigin="2294,-3918" coordsize="2,1478">
              <v:shape style="position:absolute;left:2294;top:-3918;width:2;height:1478" coordorigin="2294,-3918" coordsize="0,1478" path="m2294,-2441l2294,-3918e" filled="f" stroked="t" strokeweight=".959936pt" strokecolor="#232323">
                <v:path arrowok="t"/>
              </v:shape>
            </v:group>
            <v:group style="position:absolute;left:2246;top:-3463;width:6988;height:2" coordorigin="2246,-3463" coordsize="6988,2">
              <v:shape style="position:absolute;left:2246;top:-3463;width:6988;height:2" coordorigin="2246,-3463" coordsize="6988,0" path="m2246,-3463l9235,-3463e" filled="f" stroked="t" strokeweight=".959936pt" strokecolor="#2F2F2F">
                <v:path arrowok="t"/>
              </v:shape>
            </v:group>
            <v:group style="position:absolute;left:6489;top:-3813;width:2;height:768" coordorigin="6489,-3813" coordsize="2,768">
              <v:shape style="position:absolute;left:6489;top:-3813;width:2;height:768" coordorigin="6489,-3813" coordsize="0,768" path="m6489,-3045l6489,-3813e" filled="f" stroked="t" strokeweight=".959936pt" strokecolor="#343434">
                <v:path arrowok="t"/>
              </v:shape>
            </v:group>
            <v:group style="position:absolute;left:8419;top:-4360;width:2;height:1929" coordorigin="8419,-4360" coordsize="2,1929">
              <v:shape style="position:absolute;left:8419;top:-4360;width:2;height:1929" coordorigin="8419,-4360" coordsize="0,1929" path="m8419,-2431l8419,-4360e" filled="f" stroked="t" strokeweight=".959936pt" strokecolor="#2B2B2B">
                <v:path arrowok="t"/>
              </v:shape>
            </v:group>
            <v:group style="position:absolute;left:8438;top:-3458;width:1862;height:2" coordorigin="8438,-3458" coordsize="1862,2">
              <v:shape style="position:absolute;left:8438;top:-3458;width:1862;height:2" coordorigin="8438,-3458" coordsize="1862,0" path="m8438,-3458l10300,-3458e" filled="f" stroked="t" strokeweight=".959936pt" strokecolor="#0F0F0F">
                <v:path arrowok="t"/>
              </v:shape>
            </v:group>
            <v:group style="position:absolute;left:1454;top:-3918;width:2;height:1478" coordorigin="1454,-3918" coordsize="2,1478">
              <v:shape style="position:absolute;left:1454;top:-3918;width:2;height:1478" coordorigin="1454,-3918" coordsize="0,1478" path="m1454,-2441l1454,-3918e" filled="f" stroked="t" strokeweight=".959936pt" strokecolor="#282828">
                <v:path arrowok="t"/>
              </v:shape>
            </v:group>
            <v:group style="position:absolute;left:806;top:-2887;width:5721;height:2" coordorigin="806,-2887" coordsize="5721,2">
              <v:shape style="position:absolute;left:806;top:-2887;width:5721;height:2" coordorigin="806,-2887" coordsize="5721,0" path="m806,-2887l6528,-2887e" filled="f" stroked="t" strokeweight=".959936pt" strokecolor="#2B2B2B">
                <v:path arrowok="t"/>
              </v:shape>
            </v:group>
            <v:group style="position:absolute;left:6489;top:-4245;width:2;height:1814" coordorigin="6489,-4245" coordsize="2,1814">
              <v:shape style="position:absolute;left:6489;top:-4245;width:2;height:1814" coordorigin="6489,-4245" coordsize="0,1814" path="m6489,-2431l6489,-4245e" filled="f" stroked="t" strokeweight="1.439904pt" strokecolor="#2F2F2F">
                <v:path arrowok="t"/>
              </v:shape>
            </v:group>
            <v:group style="position:absolute;left:5606;top:-2872;width:3379;height:2" coordorigin="5606,-2872" coordsize="3379,2">
              <v:shape style="position:absolute;left:5606;top:-2872;width:3379;height:2" coordorigin="5606,-2872" coordsize="3379,0" path="m5606,-2872l8985,-2872e" filled="f" stroked="t" strokeweight=".959936pt" strokecolor="#282828">
                <v:path arrowok="t"/>
              </v:shape>
            </v:group>
            <v:group style="position:absolute;left:8371;top:-2877;width:1123;height:2" coordorigin="8371,-2877" coordsize="1123,2">
              <v:shape style="position:absolute;left:8371;top:-2877;width:1123;height:2" coordorigin="8371,-2877" coordsize="1123,0" path="m8371,-2877l9494,-2877e" filled="f" stroked="t" strokeweight=".959936pt" strokecolor="#3F3F44">
                <v:path arrowok="t"/>
              </v:shape>
            </v:group>
            <v:group style="position:absolute;left:9427;top:-2882;width:864;height:2" coordorigin="9427,-2882" coordsize="864,2">
              <v:shape style="position:absolute;left:9427;top:-2882;width:864;height:2" coordorigin="9427,-2882" coordsize="864,0" path="m9427,-2882l10291,-2882e" filled="f" stroked="t" strokeweight=".959936pt" strokecolor="#282828">
                <v:path arrowok="t"/>
              </v:shape>
            </v:group>
            <v:group style="position:absolute;left:806;top:-2455;width:9494;height:2" coordorigin="806,-2455" coordsize="9494,2">
              <v:shape style="position:absolute;left:806;top:-2455;width:9494;height:2" coordorigin="806,-2455" coordsize="9494,0" path="m806,-2455l10300,-2455e" filled="f" stroked="t" strokeweight="1.919872pt" strokecolor="#1F1F1F">
                <v:path arrowok="t"/>
              </v:shape>
            </v:group>
            <v:group style="position:absolute;left:835;top:-5185;width:2;height:2745" coordorigin="835,-5185" coordsize="2,2745">
              <v:shape style="position:absolute;left:835;top:-5185;width:2;height:2745" coordorigin="835,-5185" coordsize="0,2745" path="m835,-2441l835,-5185e" filled="f" stroked="t" strokeweight="1.439904pt" strokecolor="#232323">
                <v:path arrowok="t"/>
              </v:shape>
            </v:group>
            <v:group style="position:absolute;left:9196;top:-2892;width:2;height:1986" coordorigin="9196,-2892" coordsize="2,1986">
              <v:shape style="position:absolute;left:9196;top:-2892;width:2;height:1986" coordorigin="9196,-2892" coordsize="0,1986" path="m9196,-905l9196,-2892e" filled="f" stroked="t" strokeweight=".959936pt" strokecolor="#545490">
                <v:path arrowok="t"/>
              </v:shape>
            </v:group>
            <v:group style="position:absolute;left:6489;top:-2661;width:2;height:230" coordorigin="6489,-2661" coordsize="2,230">
              <v:shape style="position:absolute;left:6489;top:-2661;width:2;height:230" coordorigin="6489,-2661" coordsize="0,230" path="m6489,-2431l6489,-2661e" filled="f" stroked="t" strokeweight=".959936pt" strokecolor="#1F1F1F">
                <v:path arrowok="t"/>
              </v:shape>
            </v:group>
            <v:group style="position:absolute;left:9172;top:-2661;width:2;height:250" coordorigin="9172,-2661" coordsize="2,250">
              <v:shape style="position:absolute;left:9172;top:-2661;width:2;height:250" coordorigin="9172,-2661" coordsize="0,250" path="m9172,-2412l9172,-2661e" filled="f" stroked="t" strokeweight=".959936pt" strokecolor="#484897">
                <v:path arrowok="t"/>
              </v:shape>
            </v:group>
            <v:group style="position:absolute;left:8409;top:-1481;width:806;height:2" coordorigin="8409,-1481" coordsize="806,2">
              <v:shape style="position:absolute;left:8409;top:-1481;width:806;height:2" coordorigin="8409,-1481" coordsize="806,0" path="m8409,-1481l9215,-1481e" filled="f" stroked="t" strokeweight=".479968pt" strokecolor="#605B97">
                <v:path arrowok="t"/>
              </v:shape>
            </v:group>
            <v:group style="position:absolute;left:9187;top:-1481;width:1094;height:2" coordorigin="9187,-1481" coordsize="1094,2">
              <v:shape style="position:absolute;left:9187;top:-1481;width:1094;height:2" coordorigin="9187,-1481" coordsize="1094,0" path="m9187,-1481l10281,-1481e" filled="f" stroked="t" strokeweight=".479968pt" strokecolor="#7070AC">
                <v:path arrowok="t"/>
              </v:shape>
            </v:group>
            <v:group style="position:absolute;left:9225;top:-1510;width:2;height:720" coordorigin="9225,-1510" coordsize="2,720">
              <v:shape style="position:absolute;left:9225;top:-1510;width:2;height:720" coordorigin="9225,-1510" coordsize="0,720" path="m9225,-790l9225,-1510e" filled="f" stroked="t" strokeweight=".959936pt" strokecolor="#6060A8">
                <v:path arrowok="t"/>
              </v:shape>
            </v:group>
            <v:group style="position:absolute;left:9460;top:-1510;width:2;height:921" coordorigin="9460,-1510" coordsize="2,921">
              <v:shape style="position:absolute;left:9460;top:-1510;width:2;height:921" coordorigin="9460,-1510" coordsize="0,921" path="m9460,-588l9460,-1510e" filled="f" stroked="t" strokeweight=".959936pt" strokecolor="#6767A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AEB3C3"/>
          <w:spacing w:val="-22"/>
          <w:w w:val="212"/>
          <w:position w:val="-5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AEB3C3"/>
          <w:spacing w:val="0"/>
          <w:w w:val="56"/>
          <w:position w:val="-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EB3C3"/>
          <w:spacing w:val="-15"/>
          <w:w w:val="56"/>
          <w:position w:val="-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097A5"/>
          <w:spacing w:val="0"/>
          <w:w w:val="140"/>
          <w:position w:val="-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097A5"/>
          <w:spacing w:val="-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EB3C3"/>
          <w:spacing w:val="0"/>
          <w:w w:val="100"/>
          <w:position w:val="4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AEB3C3"/>
          <w:spacing w:val="0"/>
          <w:w w:val="100"/>
          <w:position w:val="4"/>
        </w:rPr>
        <w:t>....</w:t>
      </w:r>
      <w:r>
        <w:rPr>
          <w:rFonts w:ascii="Times New Roman" w:hAnsi="Times New Roman" w:cs="Times New Roman" w:eastAsia="Times New Roman"/>
          <w:sz w:val="11"/>
          <w:szCs w:val="11"/>
          <w:color w:val="AEB3C3"/>
          <w:spacing w:val="0"/>
          <w:w w:val="100"/>
          <w:position w:val="4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AEB3C3"/>
          <w:spacing w:val="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AEB3C3"/>
          <w:spacing w:val="0"/>
          <w:w w:val="104"/>
          <w:position w:val="-6"/>
        </w:rPr>
        <w:t>\"\</w:t>
      </w:r>
      <w:r>
        <w:rPr>
          <w:rFonts w:ascii="Arial" w:hAnsi="Arial" w:cs="Arial" w:eastAsia="Arial"/>
          <w:sz w:val="17"/>
          <w:szCs w:val="17"/>
          <w:color w:val="AEB3C3"/>
          <w:spacing w:val="-5"/>
          <w:w w:val="104"/>
          <w:position w:val="-6"/>
        </w:rPr>
        <w:t>\</w:t>
      </w:r>
      <w:r>
        <w:rPr>
          <w:rFonts w:ascii="Arial" w:hAnsi="Arial" w:cs="Arial" w:eastAsia="Arial"/>
          <w:sz w:val="17"/>
          <w:szCs w:val="17"/>
          <w:color w:val="93A0C6"/>
          <w:spacing w:val="0"/>
          <w:w w:val="77"/>
          <w:position w:val="-6"/>
        </w:rPr>
        <w:t>!'--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4425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br w:type="column"/>
      </w:r>
      <w:r>
        <w:rPr>
          <w:rFonts w:ascii="Arial" w:hAnsi="Arial" w:cs="Arial" w:eastAsia="Arial"/>
          <w:sz w:val="27"/>
          <w:szCs w:val="27"/>
          <w:color w:val="6964B8"/>
          <w:spacing w:val="-27"/>
          <w:w w:val="100"/>
        </w:rPr>
        <w:t>I</w:t>
      </w:r>
      <w:r>
        <w:rPr>
          <w:rFonts w:ascii="Arial" w:hAnsi="Arial" w:cs="Arial" w:eastAsia="Arial"/>
          <w:sz w:val="27"/>
          <w:szCs w:val="27"/>
          <w:color w:val="3F4487"/>
          <w:spacing w:val="0"/>
          <w:w w:val="100"/>
        </w:rPr>
        <w:t>V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169" w:right="2370"/>
        <w:jc w:val="center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59569A"/>
          <w:spacing w:val="0"/>
          <w:w w:val="122"/>
        </w:rPr>
        <w:t>v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93A0C6"/>
          <w:w w:val="73"/>
          <w:position w:val="-8"/>
        </w:rPr>
        <w:t>-:.</w:t>
      </w:r>
      <w:r>
        <w:rPr>
          <w:rFonts w:ascii="Times New Roman" w:hAnsi="Times New Roman" w:cs="Times New Roman" w:eastAsia="Times New Roman"/>
          <w:sz w:val="19"/>
          <w:szCs w:val="19"/>
          <w:color w:val="93A0C6"/>
          <w:spacing w:val="-27"/>
          <w:w w:val="74"/>
          <w:position w:val="-8"/>
        </w:rPr>
        <w:t>.</w:t>
      </w:r>
      <w:r>
        <w:rPr>
          <w:rFonts w:ascii="Arial" w:hAnsi="Arial" w:cs="Arial" w:eastAsia="Arial"/>
          <w:sz w:val="9"/>
          <w:szCs w:val="9"/>
          <w:color w:val="778EC1"/>
          <w:spacing w:val="-47"/>
          <w:w w:val="135"/>
          <w:position w:val="0"/>
        </w:rPr>
        <w:t>&lt;</w:t>
      </w:r>
      <w:r>
        <w:rPr>
          <w:rFonts w:ascii="Times New Roman" w:hAnsi="Times New Roman" w:cs="Times New Roman" w:eastAsia="Times New Roman"/>
          <w:sz w:val="19"/>
          <w:szCs w:val="19"/>
          <w:color w:val="93A0C6"/>
          <w:spacing w:val="0"/>
          <w:w w:val="73"/>
          <w:position w:val="-8"/>
        </w:rPr>
        <w:t>\</w:t>
      </w:r>
      <w:r>
        <w:rPr>
          <w:rFonts w:ascii="Times New Roman" w:hAnsi="Times New Roman" w:cs="Times New Roman" w:eastAsia="Times New Roman"/>
          <w:sz w:val="19"/>
          <w:szCs w:val="19"/>
          <w:color w:val="93A0C6"/>
          <w:spacing w:val="8"/>
          <w:w w:val="74"/>
          <w:position w:val="-8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93A0C6"/>
          <w:spacing w:val="0"/>
          <w:w w:val="65"/>
          <w:position w:val="0"/>
        </w:rPr>
        <w:t>;&gt;,..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00"/>
          <w:cols w:num="2" w:equalWidth="0">
            <w:col w:w="4855" w:space="35"/>
            <w:col w:w="6850"/>
          </w:cols>
        </w:sectPr>
      </w:pPr>
      <w:rPr/>
    </w:p>
    <w:p>
      <w:pPr>
        <w:spacing w:before="0" w:after="0" w:line="204" w:lineRule="exact"/>
        <w:ind w:left="4096" w:right="6787"/>
        <w:jc w:val="center"/>
        <w:tabs>
          <w:tab w:pos="46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209.266022pt;margin-top:842.08075pt;width:65.275641pt;height:.1pt;mso-position-horizontal-relative:page;mso-position-vertical-relative:page;z-index:-21485" coordorigin="4185,16842" coordsize="1306,2">
            <v:shape style="position:absolute;left:4185;top:16842;width:1306;height:2" coordorigin="4185,16842" coordsize="1306,0" path="m4185,16842l5491,16842e" filled="f" stroked="t" strokeweight=".959936pt" strokecolor="#D4D4CC">
              <v:path arrowok="t"/>
            </v:shape>
          </v:group>
          <w10:wrap type="none"/>
        </w:pict>
      </w:r>
      <w:r>
        <w:rPr/>
        <w:pict>
          <v:group style="position:absolute;margin-left:501.086548pt;margin-top:842.800476pt;width:64.795674pt;height:.1pt;mso-position-horizontal-relative:page;mso-position-vertical-relative:page;z-index:-21483" coordorigin="10022,16856" coordsize="1296,2">
            <v:shape style="position:absolute;left:10022;top:16856;width:1296;height:2" coordorigin="10022,16856" coordsize="1296,0" path="m10022,16856l11318,16856e" filled="f" stroked="t" strokeweight=".479968pt" strokecolor="#CFD4C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0.388626pt;margin-top:6.898614pt;width:31.348786pt;height:8.547948pt;mso-position-horizontal-relative:page;mso-position-vertical-relative:paragraph;z-index:-21471" type="#_x0000_t202" filled="f" stroked="f">
            <v:textbox inset="0,0,0,0">
              <w:txbxContent>
                <w:p>
                  <w:pPr>
                    <w:spacing w:before="0" w:after="0" w:line="171" w:lineRule="exact"/>
                    <w:ind w:right="-66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097A5"/>
                      <w:w w:val="84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097A5"/>
                      <w:spacing w:val="-40"/>
                      <w:w w:val="8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097A5"/>
                      <w:spacing w:val="0"/>
                      <w:w w:val="4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097A5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EB3C3"/>
                      <w:spacing w:val="-43"/>
                      <w:w w:val="11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097A5"/>
                      <w:spacing w:val="-57"/>
                      <w:w w:val="164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EB3C3"/>
                      <w:spacing w:val="0"/>
                      <w:w w:val="1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EB3C3"/>
                      <w:spacing w:val="-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EB3C3"/>
                      <w:spacing w:val="0"/>
                      <w:w w:val="151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D8D8D6"/>
                      <w:spacing w:val="0"/>
                      <w:w w:val="151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D8D8D6"/>
                      <w:spacing w:val="-31"/>
                      <w:w w:val="15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EB3C3"/>
                      <w:spacing w:val="0"/>
                      <w:w w:val="75"/>
                    </w:rPr>
                    <w:t>-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AEB3C3"/>
                      <w:spacing w:val="0"/>
                      <w:w w:val="158"/>
                    </w:rPr>
                    <w:t>0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AEB3C3"/>
          <w:spacing w:val="0"/>
          <w:w w:val="100"/>
          <w:i/>
          <w:position w:val="-1"/>
        </w:rPr>
        <w:t>d&gt;·</w:t>
      </w:r>
      <w:r>
        <w:rPr>
          <w:rFonts w:ascii="Arial" w:hAnsi="Arial" w:cs="Arial" w:eastAsia="Arial"/>
          <w:sz w:val="21"/>
          <w:szCs w:val="21"/>
          <w:color w:val="AEB3C3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21"/>
          <w:szCs w:val="21"/>
          <w:color w:val="AEB3C3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AEB3C3"/>
          <w:spacing w:val="-14"/>
          <w:w w:val="16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93A0C6"/>
          <w:spacing w:val="0"/>
          <w:w w:val="164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4379" w:right="6257"/>
        <w:jc w:val="center"/>
        <w:tabs>
          <w:tab w:pos="52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EB3C3"/>
          <w:spacing w:val="0"/>
          <w:w w:val="54"/>
        </w:rPr>
        <w:t>-&lt;-;;,":&gt;</w:t>
      </w:r>
      <w:r>
        <w:rPr>
          <w:rFonts w:ascii="Times New Roman" w:hAnsi="Times New Roman" w:cs="Times New Roman" w:eastAsia="Times New Roman"/>
          <w:sz w:val="13"/>
          <w:szCs w:val="13"/>
          <w:color w:val="AEB3C3"/>
          <w:spacing w:val="0"/>
          <w:w w:val="54"/>
        </w:rPr>
        <w:t>      </w:t>
      </w:r>
      <w:r>
        <w:rPr>
          <w:rFonts w:ascii="Times New Roman" w:hAnsi="Times New Roman" w:cs="Times New Roman" w:eastAsia="Times New Roman"/>
          <w:sz w:val="13"/>
          <w:szCs w:val="13"/>
          <w:color w:val="AEB3C3"/>
          <w:spacing w:val="7"/>
          <w:w w:val="5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A0C6"/>
          <w:spacing w:val="0"/>
          <w:w w:val="100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93A0C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3A0C6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93A0C6"/>
          <w:spacing w:val="0"/>
          <w:w w:val="166"/>
        </w:rPr>
        <w:t>;,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AEB3C3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</w:rPr>
      </w:r>
    </w:p>
    <w:p>
      <w:pPr>
        <w:spacing w:before="95" w:after="0" w:line="240" w:lineRule="auto"/>
        <w:ind w:left="285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3"/>
          <w:szCs w:val="13"/>
          <w:color w:val="AEB3C3"/>
          <w:w w:val="55"/>
        </w:rPr>
        <w:t>:</w:t>
      </w:r>
      <w:r>
        <w:rPr>
          <w:rFonts w:ascii="Arial" w:hAnsi="Arial" w:cs="Arial" w:eastAsia="Arial"/>
          <w:sz w:val="13"/>
          <w:szCs w:val="13"/>
          <w:color w:val="AEB3C3"/>
          <w:spacing w:val="-14"/>
          <w:w w:val="5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EB3C3"/>
          <w:spacing w:val="-28"/>
          <w:w w:val="16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3A0C6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3A0C6"/>
          <w:spacing w:val="-4"/>
          <w:w w:val="10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EB3C3"/>
          <w:spacing w:val="-11"/>
          <w:w w:val="6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3A0C6"/>
          <w:spacing w:val="-17"/>
          <w:w w:val="5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EB3C3"/>
          <w:spacing w:val="-19"/>
          <w:w w:val="6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3A0C6"/>
          <w:spacing w:val="0"/>
          <w:w w:val="5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93A0C6"/>
          <w:spacing w:val="-13"/>
          <w:w w:val="5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EB3C3"/>
          <w:spacing w:val="0"/>
          <w:w w:val="35"/>
        </w:rPr>
        <w:t>....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140" w:right="10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5" w:lineRule="exact"/>
        <w:ind w:right="-20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05052"/>
          <w:spacing w:val="0"/>
          <w:w w:val="74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9" w:lineRule="exact"/>
        <w:ind w:right="-16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2"/>
          <w:spacing w:val="0"/>
          <w:w w:val="95"/>
        </w:rPr>
        <w:t>Bpcra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0"/>
          <w:w w:val="100"/>
        </w:rPr>
        <w:t>IJli32IJJI3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2"/>
          <w:w w:val="101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0"/>
          <w:w w:val="59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3B3B3D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0"/>
          <w:w w:val="86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1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96969"/>
          <w:spacing w:val="0"/>
          <w:w w:val="86"/>
        </w:rPr>
        <w:t>l36l37l3s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8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3B3B3D"/>
          <w:spacing w:val="0"/>
          <w:w w:val="100"/>
        </w:rPr>
        <w:t>06pa3au</w:t>
      </w:r>
      <w:r>
        <w:rPr>
          <w:rFonts w:ascii="Arial" w:hAnsi="Arial" w:cs="Arial" w:eastAsia="Arial"/>
          <w:sz w:val="15"/>
          <w:szCs w:val="15"/>
          <w:color w:val="3B3B3D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D"/>
          <w:spacing w:val="0"/>
          <w:w w:val="107"/>
        </w:rPr>
        <w:t>5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940" w:bottom="0" w:left="1460" w:right="240"/>
          <w:footerReference w:type="default" r:id="rId45"/>
          <w:pgSz w:w="16880" w:h="11980" w:orient="landscape"/>
          <w:cols w:num="3" w:equalWidth="0">
            <w:col w:w="605" w:space="6139"/>
            <w:col w:w="1628" w:space="2799"/>
            <w:col w:w="4009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4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77.76355pt;margin-top:-44.22541pt;width:114.982476pt;height:38.480777pt;mso-position-horizontal-relative:page;mso-position-vertical-relative:paragraph;z-index:-21468" coordorigin="7555,-885" coordsize="2300,770">
            <v:group style="position:absolute;left:7565;top:-865;width:229;height:2" coordorigin="7565,-865" coordsize="229,2">
              <v:shape style="position:absolute;left:7565;top:-865;width:229;height:2" coordorigin="7565,-865" coordsize="229,0" path="m7565,-865l7794,-865e" filled="f" stroked="t" strokeweight=".954211pt" strokecolor="#575457">
                <v:path arrowok="t"/>
              </v:shape>
            </v:group>
            <v:group style="position:absolute;left:7727;top:-865;width:2118;height:2" coordorigin="7727,-865" coordsize="2118,2">
              <v:shape style="position:absolute;left:7727;top:-865;width:2118;height:2" coordorigin="7727,-865" coordsize="2118,0" path="m7727,-865l9845,-865e" filled="f" stroked="t" strokeweight=".954211pt" strokecolor="#444444">
                <v:path arrowok="t"/>
              </v:shape>
            </v:group>
            <v:group style="position:absolute;left:7622;top:-875;width:2;height:751" coordorigin="7622,-875" coordsize="2,751">
              <v:shape style="position:absolute;left:7622;top:-875;width:2;height:751" coordorigin="7622,-875" coordsize="0,751" path="m7622,-124l7622,-875e" filled="f" stroked="t" strokeweight=".954211pt" strokecolor="#484848">
                <v:path arrowok="t"/>
              </v:shape>
            </v:group>
            <v:group style="position:absolute;left:7799;top:-865;width:2;height:323" coordorigin="7799,-865" coordsize="2,323">
              <v:shape style="position:absolute;left:7799;top:-865;width:2;height:323" coordorigin="7799,-865" coordsize="0,323" path="m7799,-542l7799,-865e" filled="f" stroked="t" strokeweight=".477106pt" strokecolor="#2F2F2F">
                <v:path arrowok="t"/>
              </v:shape>
            </v:group>
            <v:group style="position:absolute;left:8080;top:-865;width:2;height:741" coordorigin="8080,-865" coordsize="2,741">
              <v:shape style="position:absolute;left:8080;top:-865;width:2;height:741" coordorigin="8080,-865" coordsize="0,741" path="m8080,-124l8080,-865e" filled="f" stroked="t" strokeweight=".954211pt" strokecolor="#4F4F54">
                <v:path arrowok="t"/>
              </v:shape>
            </v:group>
            <v:group style="position:absolute;left:8071;top:-500;width:1775;height:2" coordorigin="8071,-500" coordsize="1775,2">
              <v:shape style="position:absolute;left:8071;top:-500;width:1775;height:2" coordorigin="8071,-500" coordsize="1775,0" path="m8071,-500l9845,-500e" filled="f" stroked="t" strokeweight=".477106pt" strokecolor="#3F3F3F">
                <v:path arrowok="t"/>
              </v:shape>
            </v:group>
            <v:group style="position:absolute;left:7799;top:-599;width:2;height:475" coordorigin="7799,-599" coordsize="2,475">
              <v:shape style="position:absolute;left:7799;top:-599;width:2;height:475" coordorigin="7799,-599" coordsize="0,475" path="m7799,-124l7799,-599e" filled="f" stroked="t" strokeweight=".954211pt" strokecolor="#545454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141167pt;margin-top:-54.675846pt;width:414.604861pt;height:49.406234pt;mso-position-horizontal-relative:page;mso-position-vertical-relative:paragraph;z-index:-2146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5" w:hRule="exact"/>
                    </w:trPr>
                    <w:tc>
                      <w:tcPr>
                        <w:tcW w:w="5511" w:type="dxa"/>
                        <w:gridSpan w:val="9"/>
                        <w:tcBorders>
                          <w:top w:val="single" w:sz="7.633688" w:space="0" w:color="444444"/>
                          <w:bottom w:val="nil" w:sz="6" w:space="0" w:color="auto"/>
                          <w:left w:val="single" w:sz="7.633688" w:space="0" w:color="484848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72" w:lineRule="exact"/>
                          <w:ind w:left="2371" w:right="-46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0"/>
                            <w:w w:val="100"/>
                          </w:rPr>
                          <w:t>DODYrbABA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05052"/>
                            <w:spacing w:val="0"/>
                            <w:w w:val="100"/>
                          </w:rPr>
                          <w:t>YDPABA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0505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0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0"/>
                            <w:w w:val="100"/>
                          </w:rPr>
                          <w:t>TPE30P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05052"/>
                            <w:spacing w:val="0"/>
                            <w:w w:val="100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0505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0"/>
                            <w:w w:val="83"/>
                          </w:rPr>
                          <w:t>&lt;I&gt;HJU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53" w:type="dxa"/>
                        <w:vMerge w:val="restart"/>
                        <w:tcBorders>
                          <w:top w:val="single" w:sz="7.633688" w:space="0" w:color="444444"/>
                          <w:left w:val="nil" w:sz="6" w:space="0" w:color="auto"/>
                          <w:right w:val="single" w:sz="7.633688" w:space="0" w:color="4B4B4B"/>
                        </w:tcBorders>
                      </w:tcPr>
                      <w:p>
                        <w:pPr>
                          <w:spacing w:before="0" w:after="0" w:line="172" w:lineRule="exact"/>
                          <w:ind w:left="-18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0"/>
                            <w:w w:val="83"/>
                          </w:rPr>
                          <w:t>1JAJI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13" w:lineRule="exact"/>
                          <w:ind w:left="-1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5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0"/>
                            <w:w w:val="15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56" w:lineRule="exact"/>
                          <w:ind w:left="-33" w:right="-52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0"/>
                            <w:w w:val="71"/>
                            <w:position w:val="-1"/>
                          </w:rPr>
                          <w:t>126127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405" w:type="dxa"/>
                        <w:vMerge w:val="restart"/>
                        <w:tcBorders>
                          <w:top w:val="single" w:sz="7.633688" w:space="0" w:color="444444"/>
                          <w:left w:val="single" w:sz="7.633688" w:space="0" w:color="4B4B4B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72" w:lineRule="exact"/>
                          <w:ind w:left="-44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3B3B3D"/>
                            <w:spacing w:val="0"/>
                            <w:w w:val="8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347" w:lineRule="exact"/>
                          <w:ind w:left="162" w:right="-20"/>
                          <w:jc w:val="left"/>
                          <w:tabs>
                            <w:tab w:pos="760" w:val="left"/>
                          </w:tabs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505052"/>
                            <w:spacing w:val="0"/>
                            <w:w w:val="54"/>
                            <w:position w:val="-6"/>
                          </w:rPr>
                          <w:t>'2a</w:t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505052"/>
                            <w:spacing w:val="0"/>
                            <w:w w:val="100"/>
                            <w:position w:val="-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3"/>
                            <w:szCs w:val="23"/>
                            <w:color w:val="505052"/>
                            <w:spacing w:val="0"/>
                            <w:w w:val="100"/>
                            <w:position w:val="-6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3"/>
                            <w:w w:val="149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-8"/>
                            <w:w w:val="149"/>
                            <w:u w:val="single" w:color="48484B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0"/>
                            <w:w w:val="149"/>
                            <w:u w:val="single" w:color="48484B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15"/>
                            <w:w w:val="149"/>
                            <w:u w:val="single" w:color="48484B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0"/>
                            <w:w w:val="100"/>
                            <w:u w:val="single" w:color="48484B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0"/>
                            <w:w w:val="100"/>
                            <w:u w:val="single" w:color="48484B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4"/>
                            <w:w w:val="100"/>
                            <w:u w:val="single" w:color="48484B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0"/>
                            <w:w w:val="150"/>
                            <w:u w:val="single" w:color="48484B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4"/>
                            <w:w w:val="150"/>
                            <w:u w:val="single" w:color="48484B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0"/>
                            <w:w w:val="150"/>
                            <w:u w:val="single" w:color="48484B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14"/>
                            <w:w w:val="150"/>
                            <w:u w:val="single" w:color="48484B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0"/>
                            <w:w w:val="150"/>
                            <w:u w:val="single" w:color="48484B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27"/>
                            <w:w w:val="150"/>
                            <w:u w:val="single" w:color="48484B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27"/>
                            <w:w w:val="150"/>
                            <w:position w:val="9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0"/>
                            <w:w w:val="150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5"/>
                            <w:w w:val="150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0"/>
                            <w:w w:val="150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5"/>
                            <w:w w:val="150"/>
                            <w:position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0"/>
                            <w:w w:val="150"/>
                            <w:position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17" w:lineRule="exact"/>
                          <w:ind w:left="16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05052"/>
                            <w:spacing w:val="0"/>
                            <w:w w:val="191"/>
                            <w:position w:val="1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171" w:hRule="exact"/>
                    </w:trPr>
                    <w:tc>
                      <w:tcPr>
                        <w:tcW w:w="530" w:type="dxa"/>
                        <w:vMerge w:val="restart"/>
                        <w:tcBorders>
                          <w:top w:val="single" w:sz="7.633688" w:space="0" w:color="444444"/>
                          <w:left w:val="single" w:sz="7.633688" w:space="0" w:color="484848"/>
                          <w:right w:val="single" w:sz="7.633688" w:space="0" w:color="48484B"/>
                        </w:tcBorders>
                      </w:tcPr>
                      <w:p>
                        <w:pPr>
                          <w:spacing w:before="0" w:after="0" w:line="492" w:lineRule="exact"/>
                          <w:ind w:left="-24" w:right="-150"/>
                          <w:jc w:val="left"/>
                          <w:rPr>
                            <w:rFonts w:ascii="Arial" w:hAnsi="Arial" w:cs="Arial" w:eastAsia="Arial"/>
                            <w:sz w:val="53"/>
                            <w:szCs w:val="5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53"/>
                            <w:szCs w:val="53"/>
                            <w:color w:val="505052"/>
                            <w:spacing w:val="0"/>
                            <w:w w:val="80"/>
                            <w:position w:val="1"/>
                          </w:rPr>
                          <w:t>llilli</w:t>
                        </w:r>
                        <w:r>
                          <w:rPr>
                            <w:rFonts w:ascii="Arial" w:hAnsi="Arial" w:cs="Arial" w:eastAsia="Arial"/>
                            <w:sz w:val="53"/>
                            <w:szCs w:val="5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24" w:after="0" w:line="191" w:lineRule="exact"/>
                          <w:ind w:left="72" w:right="-2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505052"/>
                            <w:spacing w:val="0"/>
                            <w:w w:val="71"/>
                          </w:rPr>
                          <w:t>nocna</w:t>
                        </w:r>
                        <w:r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2" w:type="dxa"/>
                        <w:vMerge w:val="restart"/>
                        <w:tcBorders>
                          <w:top w:val="single" w:sz="7.633688" w:space="0" w:color="444444"/>
                          <w:left w:val="single" w:sz="7.633688" w:space="0" w:color="48484B"/>
                          <w:right w:val="single" w:sz="7.63368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45" w:type="dxa"/>
                        <w:tcBorders>
                          <w:top w:val="single" w:sz="7.633688" w:space="0" w:color="444444"/>
                          <w:bottom w:val="single" w:sz="7.633688" w:space="0" w:color="3F3F3F"/>
                          <w:left w:val="single" w:sz="7.633688" w:space="0" w:color="4F4F4F"/>
                          <w:right w:val="single" w:sz="7.633688" w:space="0" w:color="3F3F3F"/>
                        </w:tcBorders>
                      </w:tcPr>
                      <w:p>
                        <w:pPr>
                          <w:spacing w:before="0" w:after="0" w:line="152" w:lineRule="exact"/>
                          <w:ind w:left="143" w:right="-46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w w:val="135"/>
                          </w:rPr>
                          <w:t>lslol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w w:val="13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32323"/>
                            <w:spacing w:val="0"/>
                            <w:w w:val="4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32323"/>
                            <w:spacing w:val="0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32323"/>
                            <w:spacing w:val="11"/>
                            <w:w w:val="4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0"/>
                            <w:w w:val="116"/>
                          </w:rPr>
                          <w:t>6lo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" w:type="dxa"/>
                        <w:vMerge w:val="restart"/>
                        <w:tcBorders>
                          <w:top w:val="single" w:sz="3.816848" w:space="0" w:color="18181C"/>
                          <w:left w:val="single" w:sz="7.633688" w:space="0" w:color="3F3F3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62" w:type="dxa"/>
                        <w:tcBorders>
                          <w:top w:val="single" w:sz="3.816848" w:space="0" w:color="3F3F3F"/>
                          <w:bottom w:val="single" w:sz="7.633688" w:space="0" w:color="444444"/>
                          <w:left w:val="single" w:sz="7.633688" w:space="0" w:color="3B3B3B"/>
                          <w:right w:val="single" w:sz="3.816848" w:space="0" w:color="282828"/>
                        </w:tcBorders>
                      </w:tcPr>
                      <w:p>
                        <w:pPr>
                          <w:spacing w:before="0" w:after="0" w:line="161" w:lineRule="exact"/>
                          <w:ind w:left="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w w:val="124"/>
                            <w:position w:val="-1"/>
                          </w:rPr>
                          <w:t>Ol71717ltl5l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w w:val="125"/>
                            <w:position w:val="-1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-18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32323"/>
                            <w:spacing w:val="0"/>
                            <w:w w:val="48"/>
                            <w:position w:val="-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32323"/>
                            <w:spacing w:val="0"/>
                            <w:w w:val="48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232323"/>
                            <w:spacing w:val="12"/>
                            <w:w w:val="48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0"/>
                            <w:w w:val="100"/>
                            <w:position w:val="-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72" w:type="dxa"/>
                        <w:vMerge w:val="restart"/>
                        <w:tcBorders>
                          <w:top w:val="single" w:sz="3.816848" w:space="0" w:color="3F3F3F"/>
                          <w:left w:val="single" w:sz="7.633688" w:space="0" w:color="4B4B4B"/>
                          <w:right w:val="single" w:sz="7.63368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21" w:type="dxa"/>
                        <w:tcBorders>
                          <w:top w:val="single" w:sz="3.816848" w:space="0" w:color="3F3F3F"/>
                          <w:bottom w:val="single" w:sz="7.633688" w:space="0" w:color="3F3F44"/>
                          <w:left w:val="single" w:sz="7.633688" w:space="0" w:color="4B4B4B"/>
                          <w:right w:val="single" w:sz="3.816848" w:space="0" w:color="2B2B2B"/>
                        </w:tcBorders>
                      </w:tcPr>
                      <w:p>
                        <w:pPr>
                          <w:spacing w:before="0" w:after="0" w:line="166" w:lineRule="exact"/>
                          <w:ind w:left="143" w:right="-20"/>
                          <w:jc w:val="left"/>
                          <w:tabs>
                            <w:tab w:pos="820" w:val="left"/>
                          </w:tabs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0"/>
                            <w:w w:val="150"/>
                            <w:position w:val="-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14"/>
                            <w:w w:val="15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0"/>
                            <w:w w:val="100"/>
                            <w:position w:val="-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0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0"/>
                            <w:w w:val="150"/>
                            <w:position w:val="-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0"/>
                            <w:w w:val="100"/>
                            <w:position w:val="-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0"/>
                            <w:w w:val="100"/>
                            <w:position w:val="-2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0"/>
                            <w:w w:val="150"/>
                            <w:position w:val="-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72" w:type="dxa"/>
                        <w:tcBorders>
                          <w:top w:val="single" w:sz="3.816848" w:space="0" w:color="3F3F3F"/>
                          <w:bottom w:val="single" w:sz="7.633688" w:space="0" w:color="3F3F44"/>
                          <w:left w:val="single" w:sz="3.816848" w:space="0" w:color="2B2B2B"/>
                          <w:right w:val="single" w:sz="11.450536" w:space="0" w:color="4B4B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3" w:type="dxa"/>
                        <w:tcBorders>
                          <w:top w:val="single" w:sz="3.816848" w:space="0" w:color="3F3F3F"/>
                          <w:bottom w:val="single" w:sz="7.633688" w:space="0" w:color="3F3F44"/>
                          <w:left w:val="single" w:sz="11.450536" w:space="0" w:color="4B4B4F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66" w:lineRule="exact"/>
                          <w:ind w:left="138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0"/>
                            <w:w w:val="150"/>
                            <w:position w:val="-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3B3B3D"/>
                            <w:spacing w:val="14"/>
                            <w:w w:val="150"/>
                            <w:position w:val="-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2323"/>
                            <w:spacing w:val="0"/>
                            <w:w w:val="100"/>
                            <w:position w:val="-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53" w:type="dxa"/>
                        <w:vMerge/>
                        <w:tcBorders>
                          <w:left w:val="nil" w:sz="6" w:space="0" w:color="auto"/>
                          <w:right w:val="single" w:sz="7.63368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405" w:type="dxa"/>
                        <w:vMerge/>
                        <w:tcBorders>
                          <w:left w:val="single" w:sz="7.633688" w:space="0" w:color="4B4B4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1" w:hRule="exact"/>
                    </w:trPr>
                    <w:tc>
                      <w:tcPr>
                        <w:tcW w:w="530" w:type="dxa"/>
                        <w:vMerge/>
                        <w:tcBorders>
                          <w:left w:val="single" w:sz="7.633688" w:space="0" w:color="484848"/>
                          <w:right w:val="single" w:sz="7.633688" w:space="0" w:color="4848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2" w:type="dxa"/>
                        <w:vMerge/>
                        <w:tcBorders>
                          <w:left w:val="single" w:sz="7.633688" w:space="0" w:color="48484B"/>
                          <w:right w:val="single" w:sz="7.63368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45" w:type="dxa"/>
                        <w:tcBorders>
                          <w:top w:val="single" w:sz="7.633688" w:space="0" w:color="3F3F3F"/>
                          <w:bottom w:val="single" w:sz="7.633688" w:space="0" w:color="444444"/>
                          <w:left w:val="single" w:sz="7.633688" w:space="0" w:color="4F4F4F"/>
                          <w:right w:val="single" w:sz="7.633688" w:space="0" w:color="3F3F3F"/>
                        </w:tcBorders>
                      </w:tcPr>
                      <w:p>
                        <w:pPr>
                          <w:spacing w:before="0" w:after="0" w:line="160" w:lineRule="exact"/>
                          <w:ind w:left="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w w:val="82"/>
                          </w:rPr>
                          <w:t>4_1516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spacing w:val="-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spacing w:val="0"/>
                            <w:w w:val="4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spacing w:val="0"/>
                            <w:w w:val="4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spacing w:val="17"/>
                            <w:w w:val="4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spacing w:val="0"/>
                            <w:w w:val="100"/>
                          </w:rPr>
                          <w:t>71819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" w:type="dxa"/>
                        <w:vMerge/>
                        <w:tcBorders>
                          <w:left w:val="single" w:sz="7.633688" w:space="0" w:color="3F3F3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62" w:type="dxa"/>
                        <w:tcBorders>
                          <w:top w:val="single" w:sz="7.633688" w:space="0" w:color="444444"/>
                          <w:bottom w:val="single" w:sz="7.633688" w:space="0" w:color="484848"/>
                          <w:left w:val="single" w:sz="7.633688" w:space="0" w:color="3B3B3B"/>
                          <w:right w:val="single" w:sz="7.633688" w:space="0" w:color="4B4B4B"/>
                        </w:tcBorders>
                      </w:tcPr>
                      <w:p>
                        <w:pPr>
                          <w:spacing w:before="0" w:after="0" w:line="157" w:lineRule="exact"/>
                          <w:ind w:left="41" w:right="-6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w w:val="80"/>
                          </w:rPr>
                          <w:t>IIll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-9"/>
                            <w:w w:val="8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0"/>
                            <w:w w:val="86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505052"/>
                            <w:spacing w:val="-14"/>
                            <w:w w:val="87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spacing w:val="0"/>
                            <w:w w:val="83"/>
                          </w:rPr>
                          <w:t>12iiJ_i14l1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spacing w:val="8"/>
                            <w:w w:val="8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spacing w:val="8"/>
                            <w:w w:val="73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spacing w:val="0"/>
                            <w:w w:val="85"/>
                          </w:rPr>
                          <w:t>16ll7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2" w:type="dxa"/>
                        <w:vMerge/>
                        <w:tcBorders>
                          <w:left w:val="single" w:sz="7.633688" w:space="0" w:color="4B4B4B"/>
                          <w:right w:val="single" w:sz="7.63368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21" w:type="dxa"/>
                        <w:tcBorders>
                          <w:top w:val="single" w:sz="7.633688" w:space="0" w:color="3F3F44"/>
                          <w:bottom w:val="single" w:sz="7.633688" w:space="0" w:color="484848"/>
                          <w:left w:val="single" w:sz="7.633688" w:space="0" w:color="4B4B4B"/>
                          <w:right w:val="single" w:sz="3.816848" w:space="0" w:color="3B3B3F"/>
                        </w:tcBorders>
                      </w:tcPr>
                      <w:p>
                        <w:pPr>
                          <w:spacing w:before="0" w:after="0" w:line="166" w:lineRule="exact"/>
                          <w:ind w:left="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0"/>
                            <w:w w:val="75"/>
                            <w:position w:val="1"/>
                          </w:rPr>
                          <w:t>1Bil9l2ol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0"/>
                            <w:w w:val="75"/>
                            <w:position w:val="1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15"/>
                            <w:w w:val="75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0"/>
                            <w:w w:val="75"/>
                            <w:position w:val="1"/>
                          </w:rPr>
                          <w:t>21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0"/>
                            <w:w w:val="75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3"/>
                            <w:w w:val="75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  <w:color w:val="505052"/>
                            <w:spacing w:val="0"/>
                            <w:w w:val="75"/>
                            <w:position w:val="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6"/>
                            <w:szCs w:val="26"/>
                            <w:color w:val="505052"/>
                            <w:spacing w:val="24"/>
                            <w:w w:val="75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spacing w:val="0"/>
                            <w:w w:val="75"/>
                            <w:position w:val="1"/>
                          </w:rPr>
                          <w:t>22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72" w:type="dxa"/>
                        <w:tcBorders>
                          <w:top w:val="single" w:sz="7.633688" w:space="0" w:color="3F3F44"/>
                          <w:bottom w:val="single" w:sz="7.633688" w:space="0" w:color="484848"/>
                          <w:left w:val="single" w:sz="3.816848" w:space="0" w:color="3B3B3F"/>
                          <w:right w:val="single" w:sz="11.450536" w:space="0" w:color="4B4B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3" w:type="dxa"/>
                        <w:tcBorders>
                          <w:top w:val="single" w:sz="7.633688" w:space="0" w:color="3F3F44"/>
                          <w:bottom w:val="single" w:sz="7.633688" w:space="0" w:color="484848"/>
                          <w:left w:val="single" w:sz="11.450536" w:space="0" w:color="4B4B4F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66" w:lineRule="exact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spacing w:val="0"/>
                            <w:w w:val="67"/>
                            <w:position w:val="-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96969"/>
                            <w:spacing w:val="-19"/>
                            <w:w w:val="67"/>
                            <w:position w:val="-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spacing w:val="0"/>
                            <w:w w:val="67"/>
                            <w:position w:val="-1"/>
                          </w:rPr>
                          <w:t>1241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D"/>
                            <w:spacing w:val="14"/>
                            <w:w w:val="67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2"/>
                            <w:spacing w:val="0"/>
                            <w:w w:val="71"/>
                            <w:position w:val="-1"/>
                          </w:rPr>
                          <w:t>25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53" w:type="dxa"/>
                        <w:vMerge/>
                        <w:tcBorders>
                          <w:bottom w:val="single" w:sz="7.633688" w:space="0" w:color="484848"/>
                          <w:left w:val="nil" w:sz="6" w:space="0" w:color="auto"/>
                          <w:right w:val="single" w:sz="7.63368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405" w:type="dxa"/>
                        <w:vMerge/>
                        <w:tcBorders>
                          <w:left w:val="single" w:sz="7.633688" w:space="0" w:color="4B4B4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530" w:type="dxa"/>
                        <w:vMerge/>
                        <w:tcBorders>
                          <w:bottom w:val="single" w:sz="7.633688" w:space="0" w:color="444444"/>
                          <w:left w:val="single" w:sz="7.633688" w:space="0" w:color="484848"/>
                          <w:right w:val="single" w:sz="7.633688" w:space="0" w:color="4848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2" w:type="dxa"/>
                        <w:vMerge/>
                        <w:tcBorders>
                          <w:bottom w:val="single" w:sz="7.633688" w:space="0" w:color="444444"/>
                          <w:left w:val="single" w:sz="7.633688" w:space="0" w:color="48484B"/>
                          <w:right w:val="single" w:sz="7.63368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45" w:type="dxa"/>
                        <w:tcBorders>
                          <w:top w:val="single" w:sz="7.633688" w:space="0" w:color="444444"/>
                          <w:bottom w:val="single" w:sz="7.633688" w:space="0" w:color="444444"/>
                          <w:left w:val="single" w:sz="7.633688" w:space="0" w:color="4F4F4F"/>
                          <w:right w:val="single" w:sz="7.633688" w:space="0" w:color="3F3F3F"/>
                        </w:tcBorders>
                      </w:tcPr>
                      <w:p>
                        <w:pPr>
                          <w:spacing w:before="0" w:after="0" w:line="157" w:lineRule="exact"/>
                          <w:ind w:left="54" w:right="3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05052"/>
                            <w:spacing w:val="0"/>
                            <w:w w:val="68"/>
                          </w:rPr>
                          <w:t>JeJJ.HHCTBeHH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183" w:lineRule="exact"/>
                          <w:ind w:left="168" w:right="13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05052"/>
                            <w:spacing w:val="0"/>
                            <w:w w:val="100"/>
                          </w:rPr>
                          <w:t>6poj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05052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05052"/>
                            <w:spacing w:val="0"/>
                            <w:w w:val="103"/>
                          </w:rPr>
                          <w:t>K6C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" w:type="dxa"/>
                        <w:vMerge/>
                        <w:tcBorders>
                          <w:bottom w:val="single" w:sz="3.816848" w:space="0" w:color="2F2F2F"/>
                          <w:left w:val="single" w:sz="7.633688" w:space="0" w:color="3F3F3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62" w:type="dxa"/>
                        <w:tcBorders>
                          <w:top w:val="single" w:sz="7.633688" w:space="0" w:color="484848"/>
                          <w:bottom w:val="single" w:sz="7.633688" w:space="0" w:color="444444"/>
                          <w:left w:val="single" w:sz="7.633688" w:space="0" w:color="545454"/>
                          <w:right w:val="single" w:sz="7.63368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2" w:type="dxa"/>
                        <w:vMerge/>
                        <w:tcBorders>
                          <w:bottom w:val="nil" w:sz="6" w:space="0" w:color="auto"/>
                          <w:left w:val="single" w:sz="7.633688" w:space="0" w:color="4B4B4B"/>
                          <w:right w:val="single" w:sz="7.63368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221" w:type="dxa"/>
                        <w:tcBorders>
                          <w:top w:val="single" w:sz="7.633688" w:space="0" w:color="484848"/>
                          <w:bottom w:val="nil" w:sz="6" w:space="0" w:color="auto"/>
                          <w:left w:val="single" w:sz="7.633688" w:space="0" w:color="4B4B4B"/>
                          <w:right w:val="single" w:sz="7.633688" w:space="0" w:color="545454"/>
                        </w:tcBorders>
                      </w:tcPr>
                      <w:p>
                        <w:pPr>
                          <w:spacing w:before="0" w:after="0" w:line="162" w:lineRule="exact"/>
                          <w:ind w:left="264" w:right="235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05052"/>
                            <w:spacing w:val="0"/>
                            <w:w w:val="81"/>
                          </w:rPr>
                          <w:t>Ccl1HlllTC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04" w:lineRule="exact"/>
                          <w:ind w:left="463" w:right="42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2"/>
                            <w:spacing w:val="0"/>
                            <w:w w:val="93"/>
                          </w:rPr>
                          <w:t>YT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2" w:type="dxa"/>
                        <w:tcBorders>
                          <w:top w:val="single" w:sz="7.633688" w:space="0" w:color="484848"/>
                          <w:bottom w:val="nil" w:sz="6" w:space="0" w:color="auto"/>
                          <w:left w:val="single" w:sz="7.633688" w:space="0" w:color="545454"/>
                          <w:right w:val="single" w:sz="11.450536" w:space="0" w:color="4B4B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16" w:type="dxa"/>
                        <w:gridSpan w:val="2"/>
                        <w:tcBorders>
                          <w:top w:val="single" w:sz="7.633688" w:space="0" w:color="484848"/>
                          <w:bottom w:val="nil" w:sz="6" w:space="0" w:color="auto"/>
                          <w:left w:val="single" w:sz="11.450536" w:space="0" w:color="4B4B4F"/>
                          <w:right w:val="single" w:sz="7.633688" w:space="0" w:color="4B4B4B"/>
                        </w:tcBorders>
                      </w:tcPr>
                      <w:p>
                        <w:pPr>
                          <w:spacing w:before="0" w:after="0" w:line="170" w:lineRule="exact"/>
                          <w:ind w:left="91" w:right="-2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505052"/>
                            <w:spacing w:val="0"/>
                            <w:w w:val="87"/>
                          </w:rPr>
                          <w:t>H8JlllelKHlt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63" w:after="0" w:line="240" w:lineRule="auto"/>
                          <w:ind w:left="119" w:right="-2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505052"/>
                            <w:w w:val="123"/>
                          </w:rPr>
                          <w:t>JlRI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505052"/>
                            <w:w w:val="12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505052"/>
                            <w:w w:val="123"/>
                          </w:rPr>
                          <w:t>eKTHH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000000"/>
                            <w:w w:val="100"/>
                          </w:rPr>
                        </w:r>
                      </w:p>
                    </w:tc>
                    <w:tc>
                      <w:tcPr>
                        <w:tcW w:w="2405" w:type="dxa"/>
                        <w:vMerge/>
                        <w:tcBorders>
                          <w:bottom w:val="nil" w:sz="6" w:space="0" w:color="auto"/>
                          <w:left w:val="single" w:sz="7.633688" w:space="0" w:color="4B4B4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100"/>
        </w:rPr>
        <w:t>HA3HB</w:t>
      </w:r>
      <w:r>
        <w:rPr>
          <w:rFonts w:ascii="Arial" w:hAnsi="Arial" w:cs="Arial" w:eastAsia="Arial"/>
          <w:sz w:val="16"/>
          <w:szCs w:val="16"/>
          <w:color w:val="505052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99"/>
        </w:rPr>
        <w:t>KOPHCHHKA</w:t>
      </w:r>
      <w:r>
        <w:rPr>
          <w:rFonts w:ascii="Arial" w:hAnsi="Arial" w:cs="Arial" w:eastAsia="Arial"/>
          <w:sz w:val="16"/>
          <w:szCs w:val="16"/>
          <w:color w:val="3B3B3D"/>
          <w:spacing w:val="-14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100"/>
        </w:rPr>
        <w:t>6YUETCKHX</w:t>
      </w:r>
      <w:r>
        <w:rPr>
          <w:rFonts w:ascii="Arial" w:hAnsi="Arial" w:cs="Arial" w:eastAsia="Arial"/>
          <w:sz w:val="16"/>
          <w:szCs w:val="16"/>
          <w:color w:val="3B3B3D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100"/>
        </w:rPr>
        <w:t>CPE.L{CTABA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left="303" w:right="-20"/>
        <w:jc w:val="left"/>
        <w:tabs>
          <w:tab w:pos="81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2323"/>
        </w:rPr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7"/>
          <w:u w:val="single" w:color="44444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7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0"/>
          <w:w w:val="106"/>
          <w:u w:val="single" w:color="44444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0"/>
          <w:w w:val="106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0"/>
          <w:w w:val="106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2"/>
          <w:u w:val="single" w:color="444444"/>
        </w:rPr>
        <w:t>MJIA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2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1"/>
          <w:w w:val="100"/>
          <w:u w:val="single" w:color="44444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1"/>
          <w:w w:val="100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1"/>
          <w:u w:val="single" w:color="444444"/>
        </w:rPr>
        <w:t>HHCK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1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2"/>
          <w:u w:val="single" w:color="44444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2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6"/>
          <w:w w:val="100"/>
          <w:u w:val="single" w:color="44444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6"/>
          <w:w w:val="100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6"/>
          <w:w w:val="100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2"/>
          <w:w w:val="130"/>
          <w:u w:val="single" w:color="44444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2"/>
          <w:w w:val="130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2"/>
          <w:w w:val="130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4"/>
          <w:u w:val="single" w:color="444444"/>
        </w:rPr>
        <w:t>030PHUJT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4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4"/>
          <w:u w:val="single" w:color="44444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4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0"/>
          <w:u w:val="single" w:color="44444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4"/>
          <w:w w:val="100"/>
          <w:u w:val="single" w:color="44444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4"/>
          <w:w w:val="100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4"/>
          <w:w w:val="100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505052"/>
          <w:spacing w:val="0"/>
          <w:w w:val="202"/>
          <w:u w:val="single" w:color="44444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505052"/>
          <w:spacing w:val="0"/>
          <w:w w:val="202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505052"/>
          <w:spacing w:val="0"/>
          <w:w w:val="202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97"/>
          <w:u w:val="single" w:color="444444"/>
        </w:rPr>
        <w:t>OB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97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u w:val="single" w:color="44444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u w:val="single" w:color="444444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u w:val="single" w:color="444444"/>
        </w:rPr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60" w:right="24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41" w:right="-78"/>
        <w:jc w:val="left"/>
        <w:tabs>
          <w:tab w:pos="13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2"/>
          <w:spacing w:val="0"/>
          <w:w w:val="100"/>
        </w:rPr>
        <w:t>CE,lllilliTE</w:t>
      </w:r>
      <w:r>
        <w:rPr>
          <w:rFonts w:ascii="Times New Roman" w:hAnsi="Times New Roman" w:cs="Times New Roman" w:eastAsia="Times New Roman"/>
          <w:sz w:val="18"/>
          <w:szCs w:val="18"/>
          <w:color w:val="5050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2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4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4"/>
          <w:u w:val="single" w:color="000000"/>
        </w:rPr>
        <w:t>GEOr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4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7"/>
          <w:w w:val="105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7"/>
          <w:w w:val="105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7"/>
          <w:w w:val="105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3B3B3D"/>
          <w:spacing w:val="0"/>
          <w:w w:val="70"/>
          <w:u w:val="single" w:color="000000"/>
        </w:rPr>
        <w:t>A,lJ,</w:t>
      </w:r>
      <w:r>
        <w:rPr>
          <w:rFonts w:ascii="Arial" w:hAnsi="Arial" w:cs="Arial" w:eastAsia="Arial"/>
          <w:sz w:val="18"/>
          <w:szCs w:val="18"/>
          <w:color w:val="3B3B3D"/>
          <w:spacing w:val="0"/>
          <w:w w:val="7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exact"/>
        <w:ind w:left="34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22"/>
          <w:szCs w:val="22"/>
          <w:color w:val="505052"/>
          <w:spacing w:val="0"/>
          <w:w w:val="100"/>
          <w:position w:val="-1"/>
        </w:rPr>
        <w:t>nm;</w:t>
      </w:r>
      <w:r>
        <w:rPr>
          <w:rFonts w:ascii="Arial" w:hAnsi="Arial" w:cs="Arial" w:eastAsia="Arial"/>
          <w:sz w:val="22"/>
          <w:szCs w:val="22"/>
          <w:color w:val="50505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505052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4"/>
          <w:position w:val="-1"/>
        </w:rPr>
        <w:t>100289723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tabs>
          <w:tab w:pos="1700" w:val="left"/>
          <w:tab w:pos="41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05052"/>
          <w:w w:val="113"/>
          <w:position w:val="2"/>
        </w:rPr>
        <w:t>M</w:t>
      </w:r>
      <w:r>
        <w:rPr>
          <w:rFonts w:ascii="Arial" w:hAnsi="Arial" w:cs="Arial" w:eastAsia="Arial"/>
          <w:sz w:val="16"/>
          <w:szCs w:val="16"/>
          <w:color w:val="505052"/>
          <w:spacing w:val="-15"/>
          <w:w w:val="112"/>
          <w:position w:val="2"/>
        </w:rPr>
        <w:t>A</w: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99"/>
          <w:position w:val="2"/>
        </w:rPr>
        <w:t>THlJH</w: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100"/>
          <w:position w:val="2"/>
        </w:rPr>
        <w:t>M</w:t>
      </w:r>
      <w:r>
        <w:rPr>
          <w:rFonts w:ascii="Arial" w:hAnsi="Arial" w:cs="Arial" w:eastAsia="Arial"/>
          <w:sz w:val="16"/>
          <w:szCs w:val="16"/>
          <w:color w:val="505052"/>
          <w:spacing w:val="-19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92"/>
          <w:position w:val="2"/>
        </w:rPr>
        <w:t>6POJ</w: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-11"/>
          <w:w w:val="100"/>
          <w:u w:val="single" w:color="48484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-11"/>
          <w:w w:val="100"/>
          <w:u w:val="single" w:color="484848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0"/>
          <w:w w:val="106"/>
          <w:u w:val="single" w:color="484848"/>
          <w:position w:val="0"/>
        </w:rPr>
        <w:t>077</w:t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0"/>
          <w:w w:val="106"/>
          <w:u w:val="single" w:color="484848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-8"/>
          <w:w w:val="106"/>
          <w:u w:val="single" w:color="484848"/>
          <w:position w:val="0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-8"/>
          <w:w w:val="106"/>
          <w:u w:val="single" w:color="484848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-8"/>
          <w:w w:val="106"/>
          <w:u w:val="single" w:color="484848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4"/>
          <w:w w:val="114"/>
          <w:u w:val="single" w:color="484848"/>
          <w:position w:val="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4"/>
          <w:w w:val="114"/>
          <w:u w:val="single" w:color="484848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4"/>
          <w:w w:val="114"/>
          <w:u w:val="single" w:color="484848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5"/>
          <w:u w:val="single" w:color="484848"/>
          <w:position w:val="0"/>
        </w:rPr>
        <w:t>550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5"/>
          <w:u w:val="single" w:color="484848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u w:val="single" w:color="484848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u w:val="single" w:color="484848"/>
          <w:position w:val="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u w:val="single" w:color="484848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2" w:lineRule="exact"/>
        <w:ind w:right="-20"/>
        <w:jc w:val="left"/>
        <w:tabs>
          <w:tab w:pos="1700" w:val="left"/>
          <w:tab w:pos="46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05052"/>
          <w:w w:val="89"/>
          <w:position w:val="1"/>
        </w:rPr>
        <w:t>EPO</w:t>
      </w:r>
      <w:r>
        <w:rPr>
          <w:rFonts w:ascii="Arial" w:hAnsi="Arial" w:cs="Arial" w:eastAsia="Arial"/>
          <w:sz w:val="16"/>
          <w:szCs w:val="16"/>
          <w:color w:val="505052"/>
          <w:w w:val="90"/>
          <w:position w:val="1"/>
        </w:rPr>
        <w:t>J</w:t>
      </w:r>
      <w:r>
        <w:rPr>
          <w:rFonts w:ascii="Arial" w:hAnsi="Arial" w:cs="Arial" w:eastAsia="Arial"/>
          <w:sz w:val="16"/>
          <w:szCs w:val="16"/>
          <w:color w:val="505052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95"/>
          <w:position w:val="1"/>
        </w:rPr>
        <w:t>DO.L{PAqYHA</w: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11"/>
          <w:w w:val="100"/>
          <w:u w:val="single" w:color="444444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11"/>
          <w:w w:val="100"/>
          <w:u w:val="single" w:color="444444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12"/>
          <w:u w:val="single" w:color="444444"/>
          <w:position w:val="-1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12"/>
          <w:u w:val="single" w:color="444444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2"/>
          <w:w w:val="112"/>
          <w:u w:val="single" w:color="444444"/>
          <w:position w:val="-1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2"/>
          <w:w w:val="112"/>
          <w:u w:val="single" w:color="444444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2"/>
          <w:w w:val="112"/>
          <w:u w:val="single" w:color="444444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3"/>
          <w:w w:val="111"/>
          <w:u w:val="single" w:color="444444"/>
          <w:position w:val="-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3"/>
          <w:w w:val="111"/>
          <w:u w:val="single" w:color="444444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3"/>
          <w:w w:val="111"/>
          <w:u w:val="single" w:color="444444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3"/>
          <w:u w:val="single" w:color="444444"/>
          <w:position w:val="-1"/>
        </w:rPr>
        <w:t>-987664-8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3"/>
          <w:u w:val="single" w:color="444444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u w:val="single" w:color="444444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u w:val="single" w:color="444444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u w:val="single" w:color="444444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60" w:right="240"/>
          <w:cols w:num="2" w:equalWidth="0">
            <w:col w:w="2180" w:space="1015"/>
            <w:col w:w="11985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9" w:after="0" w:line="240" w:lineRule="auto"/>
        <w:ind w:left="34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B3B3D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3B3B3D"/>
          <w:spacing w:val="-6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2323"/>
          <w:spacing w:val="-11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3B3B3D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92"/>
        </w:rPr>
        <w:t>HA.L{JIE&gt;KHO</w:t>
      </w:r>
      <w:r>
        <w:rPr>
          <w:rFonts w:ascii="Arial" w:hAnsi="Arial" w:cs="Arial" w:eastAsia="Arial"/>
          <w:sz w:val="16"/>
          <w:szCs w:val="16"/>
          <w:color w:val="505052"/>
          <w:spacing w:val="8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92"/>
        </w:rPr>
        <w:t>,LIHPEKTHO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92"/>
        </w:rPr>
        <w:t>r</w:t>
      </w:r>
      <w:r>
        <w:rPr>
          <w:rFonts w:ascii="Arial" w:hAnsi="Arial" w:cs="Arial" w:eastAsia="Arial"/>
          <w:sz w:val="16"/>
          <w:szCs w:val="16"/>
          <w:color w:val="3B3B3D"/>
          <w:spacing w:val="-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232323"/>
          <w:spacing w:val="-9"/>
          <w:w w:val="100"/>
        </w:rPr>
        <w:t>K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100"/>
        </w:rPr>
        <w:t>OPHCHHKA</w:t>
      </w:r>
      <w:r>
        <w:rPr>
          <w:rFonts w:ascii="Arial" w:hAnsi="Arial" w:cs="Arial" w:eastAsia="Arial"/>
          <w:sz w:val="16"/>
          <w:szCs w:val="16"/>
          <w:color w:val="3B3B3D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D"/>
          <w:spacing w:val="0"/>
          <w:w w:val="100"/>
        </w:rPr>
        <w:t>EYUETCKHX</w:t>
      </w:r>
      <w:r>
        <w:rPr>
          <w:rFonts w:ascii="Arial" w:hAnsi="Arial" w:cs="Arial" w:eastAsia="Arial"/>
          <w:sz w:val="16"/>
          <w:szCs w:val="16"/>
          <w:color w:val="3B3B3D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05052"/>
          <w:spacing w:val="0"/>
          <w:w w:val="100"/>
        </w:rPr>
        <w:t>CPE,LICTABA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5" w:lineRule="exact"/>
        <w:ind w:left="34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8.637489pt;margin-top:10.180177pt;width:385.024307pt;height:.1pt;mso-position-horizontal-relative:page;mso-position-vertical-relative:paragraph;z-index:-21470" coordorigin="1773,204" coordsize="7700,2">
            <v:shape style="position:absolute;left:1773;top:204;width:7700;height:2" coordorigin="1773,204" coordsize="7700,0" path="m1773,204l9473,204e" filled="f" stroked="t" strokeweight=".954211pt" strokecolor="#44444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32323"/>
          <w:w w:val="13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5"/>
          <w:w w:val="13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98"/>
        </w:rPr>
        <w:t>GEO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9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8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98"/>
        </w:rPr>
        <w:t>·C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7"/>
          <w:w w:val="9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8"/>
          <w:w w:val="98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98"/>
        </w:rPr>
        <w:t>PETAPHJAT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D"/>
          <w:spacing w:val="0"/>
          <w:w w:val="100"/>
        </w:rPr>
        <w:t>KYJITYPY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auto"/>
        <w:ind w:left="2056" w:right="887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96969"/>
          <w:spacing w:val="0"/>
          <w:w w:val="93"/>
        </w:rPr>
        <w:t>(</w:t>
      </w:r>
      <w:r>
        <w:rPr>
          <w:rFonts w:ascii="Arial" w:hAnsi="Arial" w:cs="Arial" w:eastAsia="Arial"/>
          <w:sz w:val="15"/>
          <w:szCs w:val="15"/>
          <w:color w:val="696969"/>
          <w:spacing w:val="0"/>
          <w:w w:val="93"/>
        </w:rPr>
        <w:t>DOnylbaB</w:t>
      </w:r>
      <w:r>
        <w:rPr>
          <w:rFonts w:ascii="Arial" w:hAnsi="Arial" w:cs="Arial" w:eastAsia="Arial"/>
          <w:sz w:val="15"/>
          <w:szCs w:val="15"/>
          <w:color w:val="696969"/>
          <w:spacing w:val="0"/>
          <w:w w:val="93"/>
        </w:rPr>
        <w:t>a</w:t>
      </w:r>
      <w:r>
        <w:rPr>
          <w:rFonts w:ascii="Arial" w:hAnsi="Arial" w:cs="Arial" w:eastAsia="Arial"/>
          <w:sz w:val="15"/>
          <w:szCs w:val="15"/>
          <w:color w:val="696969"/>
          <w:spacing w:val="-12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505052"/>
          <w:spacing w:val="0"/>
          <w:w w:val="79"/>
        </w:rPr>
        <w:t>CllM</w:t>
      </w:r>
      <w:r>
        <w:rPr>
          <w:rFonts w:ascii="Arial" w:hAnsi="Arial" w:cs="Arial" w:eastAsia="Arial"/>
          <w:sz w:val="15"/>
          <w:szCs w:val="15"/>
          <w:color w:val="505052"/>
          <w:spacing w:val="0"/>
          <w:w w:val="79"/>
        </w:rPr>
        <w:t>O</w:t>
      </w:r>
      <w:r>
        <w:rPr>
          <w:rFonts w:ascii="Arial" w:hAnsi="Arial" w:cs="Arial" w:eastAsia="Arial"/>
          <w:sz w:val="15"/>
          <w:szCs w:val="15"/>
          <w:color w:val="505052"/>
          <w:spacing w:val="7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505052"/>
          <w:spacing w:val="0"/>
          <w:w w:val="79"/>
        </w:rPr>
        <w:t>HWU!peKTII</w:t>
      </w:r>
      <w:r>
        <w:rPr>
          <w:rFonts w:ascii="Arial" w:hAnsi="Arial" w:cs="Arial" w:eastAsia="Arial"/>
          <w:sz w:val="15"/>
          <w:szCs w:val="15"/>
          <w:color w:val="505052"/>
          <w:spacing w:val="6"/>
          <w:w w:val="79"/>
        </w:rPr>
        <w:t>H</w:t>
      </w:r>
      <w:r>
        <w:rPr>
          <w:rFonts w:ascii="Arial" w:hAnsi="Arial" w:cs="Arial" w:eastAsia="Arial"/>
          <w:sz w:val="15"/>
          <w:szCs w:val="15"/>
          <w:color w:val="505052"/>
          <w:spacing w:val="0"/>
          <w:w w:val="79"/>
        </w:rPr>
        <w:t>I&lt;OpHCHHK</w:t>
      </w:r>
      <w:r>
        <w:rPr>
          <w:rFonts w:ascii="Arial" w:hAnsi="Arial" w:cs="Arial" w:eastAsia="Arial"/>
          <w:sz w:val="15"/>
          <w:szCs w:val="15"/>
          <w:color w:val="505052"/>
          <w:spacing w:val="0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505052"/>
          <w:spacing w:val="13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696969"/>
          <w:spacing w:val="0"/>
          <w:w w:val="79"/>
        </w:rPr>
        <w:t>6yUeTCI&lt;HX</w:t>
      </w:r>
      <w:r>
        <w:rPr>
          <w:rFonts w:ascii="Arial" w:hAnsi="Arial" w:cs="Arial" w:eastAsia="Arial"/>
          <w:sz w:val="15"/>
          <w:szCs w:val="15"/>
          <w:color w:val="696969"/>
          <w:spacing w:val="0"/>
          <w:w w:val="79"/>
        </w:rPr>
        <w:t> </w:t>
      </w:r>
      <w:r>
        <w:rPr>
          <w:rFonts w:ascii="Arial" w:hAnsi="Arial" w:cs="Arial" w:eastAsia="Arial"/>
          <w:sz w:val="15"/>
          <w:szCs w:val="15"/>
          <w:color w:val="505052"/>
          <w:spacing w:val="0"/>
          <w:w w:val="81"/>
        </w:rPr>
        <w:t>cpe.uCTaBa</w:t>
      </w:r>
      <w:r>
        <w:rPr>
          <w:rFonts w:ascii="Arial" w:hAnsi="Arial" w:cs="Arial" w:eastAsia="Arial"/>
          <w:sz w:val="15"/>
          <w:szCs w:val="15"/>
          <w:color w:val="505052"/>
          <w:spacing w:val="0"/>
          <w:w w:val="82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97" w:right="942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-14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-14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64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-48"/>
          <w:w w:val="16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0"/>
        </w:rPr>
        <w:t>H3B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-13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-9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108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6"/>
          <w:w w:val="108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-6"/>
          <w:w w:val="10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3B3B3D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03" w:lineRule="exact"/>
        <w:ind w:left="2226" w:right="9136"/>
        <w:jc w:val="center"/>
        <w:tabs>
          <w:tab w:pos="42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50505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505052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505052"/>
          <w:spacing w:val="0"/>
          <w:w w:val="77"/>
          <w:position w:val="-1"/>
        </w:rPr>
        <w:t>nepHo.e</w:t>
      </w:r>
      <w:r>
        <w:rPr>
          <w:rFonts w:ascii="Arial" w:hAnsi="Arial" w:cs="Arial" w:eastAsia="Arial"/>
          <w:sz w:val="18"/>
          <w:szCs w:val="18"/>
          <w:color w:val="505052"/>
          <w:spacing w:val="0"/>
          <w:w w:val="77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505052"/>
          <w:spacing w:val="36"/>
          <w:w w:val="7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B3B3D"/>
          <w:spacing w:val="0"/>
          <w:w w:val="77"/>
          <w:position w:val="-1"/>
        </w:rPr>
        <w:t>o.n</w:t>
      </w:r>
      <w:r>
        <w:rPr>
          <w:rFonts w:ascii="Arial" w:hAnsi="Arial" w:cs="Arial" w:eastAsia="Arial"/>
          <w:sz w:val="18"/>
          <w:szCs w:val="18"/>
          <w:color w:val="3B3B3D"/>
          <w:spacing w:val="0"/>
          <w:w w:val="77"/>
          <w:position w:val="-1"/>
        </w:rPr>
        <w:t>  </w:t>
      </w:r>
      <w:r>
        <w:rPr>
          <w:rFonts w:ascii="Arial" w:hAnsi="Arial" w:cs="Arial" w:eastAsia="Arial"/>
          <w:sz w:val="18"/>
          <w:szCs w:val="18"/>
          <w:color w:val="3B3B3D"/>
          <w:spacing w:val="23"/>
          <w:w w:val="77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23"/>
          <w:w w:val="77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8"/>
          <w:u w:val="single" w:color="000000"/>
          <w:position w:val="-1"/>
        </w:rPr>
        <w:t>01.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6"/>
          <w:w w:val="108"/>
          <w:u w:val="single" w:color="000000"/>
          <w:position w:val="-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6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6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8"/>
          <w:u w:val="single" w:color="000000"/>
          <w:position w:val="-1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"/>
          <w:w w:val="108"/>
          <w:u w:val="single" w:color="000000"/>
          <w:position w:val="-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8"/>
          <w:u w:val="single" w:color="000000"/>
          <w:position w:val="-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39"/>
          <w:w w:val="108"/>
          <w:u w:val="single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39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39"/>
          <w:w w:val="108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8"/>
          <w:u w:val="single" w:color="000000"/>
          <w:position w:val="-1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0"/>
          <w:w w:val="108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0"/>
          <w:w w:val="108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505052"/>
          <w:spacing w:val="0"/>
          <w:w w:val="75"/>
          <w:position w:val="-1"/>
        </w:rPr>
        <w:t>.no</w:t>
      </w:r>
      <w:r>
        <w:rPr>
          <w:rFonts w:ascii="Arial" w:hAnsi="Arial" w:cs="Arial" w:eastAsia="Arial"/>
          <w:sz w:val="18"/>
          <w:szCs w:val="18"/>
          <w:color w:val="505052"/>
          <w:spacing w:val="0"/>
          <w:w w:val="75"/>
          <w:position w:val="-1"/>
        </w:rPr>
        <w:t>  </w:t>
      </w:r>
      <w:r>
        <w:rPr>
          <w:rFonts w:ascii="Arial" w:hAnsi="Arial" w:cs="Arial" w:eastAsia="Arial"/>
          <w:sz w:val="18"/>
          <w:szCs w:val="18"/>
          <w:color w:val="505052"/>
          <w:spacing w:val="38"/>
          <w:w w:val="75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38"/>
          <w:w w:val="75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20"/>
          <w:w w:val="75"/>
          <w:u w:val="single" w:color="000000"/>
          <w:position w:val="-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20"/>
          <w:w w:val="75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20"/>
          <w:w w:val="75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12"/>
          <w:u w:val="single" w:color="000000"/>
          <w:position w:val="-1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12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8"/>
          <w:w w:val="112"/>
          <w:u w:val="single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8"/>
          <w:w w:val="112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8"/>
          <w:w w:val="112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6"/>
          <w:u w:val="single" w:color="000000"/>
          <w:position w:val="-1"/>
        </w:rPr>
        <w:t>2.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6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"/>
          <w:w w:val="106"/>
          <w:u w:val="single" w:color="000000"/>
          <w:position w:val="-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"/>
          <w:w w:val="106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"/>
          <w:w w:val="106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6"/>
          <w:w w:val="111"/>
          <w:u w:val="single" w:color="000000"/>
          <w:position w:val="-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6"/>
          <w:w w:val="111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6"/>
          <w:w w:val="111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2"/>
          <w:w w:val="159"/>
          <w:u w:val="single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42"/>
          <w:w w:val="159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15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15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15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0"/>
          <w:u w:val="single" w:color="000000"/>
          <w:position w:val="-1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3B3B3D"/>
          <w:spacing w:val="0"/>
          <w:w w:val="78"/>
          <w:position w:val="-1"/>
        </w:rPr>
        <w:t>ro.uHHe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60" w:right="240"/>
        </w:sectPr>
      </w:pPr>
      <w:rPr/>
    </w:p>
    <w:p>
      <w:pPr>
        <w:spacing w:before="39" w:after="0" w:line="240" w:lineRule="auto"/>
        <w:ind w:left="170" w:right="-64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1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0"/>
          <w:w w:val="100"/>
        </w:rPr>
        <w:t>YKYIIIDI</w:t>
      </w:r>
      <w:r>
        <w:rPr>
          <w:rFonts w:ascii="Times New Roman" w:hAnsi="Times New Roman" w:cs="Times New Roman" w:eastAsia="Times New Roman"/>
          <w:sz w:val="16"/>
          <w:szCs w:val="16"/>
          <w:color w:val="50505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90"/>
        </w:rPr>
        <w:t>DPDXO)J.H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B3B3D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D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3B3B3D"/>
          <w:spacing w:val="1"/>
          <w:w w:val="126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4"/>
          <w:w w:val="118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B3B3D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3B3B3D"/>
          <w:spacing w:val="4"/>
          <w:w w:val="11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0"/>
          <w:w w:val="13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D"/>
          <w:spacing w:val="0"/>
          <w:w w:val="115"/>
        </w:rPr>
        <w:t>bA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E7E7E"/>
          <w:spacing w:val="0"/>
          <w:w w:val="100"/>
        </w:rPr>
        <w:t>(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7E7E7E"/>
          <w:spacing w:val="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96969"/>
          <w:spacing w:val="0"/>
          <w:w w:val="85"/>
        </w:rPr>
        <w:t>xnn.a,aaM</w:t>
      </w:r>
      <w:r>
        <w:rPr>
          <w:rFonts w:ascii="Arial" w:hAnsi="Arial" w:cs="Arial" w:eastAsia="Arial"/>
          <w:sz w:val="14"/>
          <w:szCs w:val="14"/>
          <w:color w:val="696969"/>
          <w:spacing w:val="0"/>
          <w:w w:val="86"/>
        </w:rPr>
        <w:t>a</w:t>
      </w:r>
      <w:r>
        <w:rPr>
          <w:rFonts w:ascii="Arial" w:hAnsi="Arial" w:cs="Arial" w:eastAsia="Arial"/>
          <w:sz w:val="14"/>
          <w:szCs w:val="14"/>
          <w:color w:val="696969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96969"/>
          <w:spacing w:val="0"/>
          <w:w w:val="100"/>
        </w:rPr>
        <w:t>.nuuapa</w:t>
      </w:r>
      <w:r>
        <w:rPr>
          <w:rFonts w:ascii="Arial" w:hAnsi="Arial" w:cs="Arial" w:eastAsia="Arial"/>
          <w:sz w:val="14"/>
          <w:szCs w:val="14"/>
          <w:color w:val="696969"/>
          <w:spacing w:val="0"/>
          <w:w w:val="100"/>
        </w:rPr>
        <w:t>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60" w:right="240"/>
          <w:cols w:num="2" w:equalWidth="0">
            <w:col w:w="2707" w:space="8006"/>
            <w:col w:w="4467"/>
          </w:cols>
        </w:sectPr>
      </w:pPr>
      <w:rPr/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052254" w:type="dxa"/>
      </w:tblPr>
      <w:tblGrid/>
      <w:tr>
        <w:trPr>
          <w:trHeight w:val="166" w:hRule="exact"/>
        </w:trPr>
        <w:tc>
          <w:tcPr>
            <w:tcW w:w="515" w:type="dxa"/>
            <w:vMerge w:val="restart"/>
            <w:tcBorders>
              <w:top w:val="single" w:sz="11.450536" w:space="0" w:color="2F2F2F"/>
              <w:left w:val="single" w:sz="11.450536" w:space="0" w:color="2F2F2F"/>
              <w:right w:val="single" w:sz="7.633688" w:space="0" w:color="3B3B3B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156" w:lineRule="exact"/>
              <w:ind w:left="-28" w:right="-58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696969"/>
                <w:w w:val="82"/>
                <w:position w:val="-2"/>
              </w:rPr>
              <w:t>O.ma</w:t>
            </w:r>
            <w:r>
              <w:rPr>
                <w:rFonts w:ascii="Arial" w:hAnsi="Arial" w:cs="Arial" w:eastAsia="Arial"/>
                <w:sz w:val="15"/>
                <w:szCs w:val="15"/>
                <w:color w:val="696969"/>
                <w:spacing w:val="-3"/>
                <w:w w:val="82"/>
                <w:position w:val="-2"/>
              </w:rPr>
              <w:t>K</w:t>
            </w:r>
            <w:r>
              <w:rPr>
                <w:rFonts w:ascii="Arial" w:hAnsi="Arial" w:cs="Arial" w:eastAsia="Arial"/>
                <w:sz w:val="15"/>
                <w:szCs w:val="15"/>
                <w:color w:val="3B3B3D"/>
                <w:spacing w:val="0"/>
                <w:w w:val="106"/>
                <w:position w:val="-2"/>
              </w:rPr>
              <w:t>a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53" w:lineRule="exact"/>
              <w:ind w:left="89" w:right="47"/>
              <w:jc w:val="center"/>
              <w:rPr>
                <w:rFonts w:ascii="Courier New" w:hAnsi="Courier New" w:cs="Courier New" w:eastAsia="Courier New"/>
                <w:sz w:val="26"/>
                <w:szCs w:val="26"/>
              </w:rPr>
            </w:pPr>
            <w:rPr/>
            <w:r>
              <w:rPr>
                <w:rFonts w:ascii="Courier New" w:hAnsi="Courier New" w:cs="Courier New" w:eastAsia="Courier New"/>
                <w:sz w:val="26"/>
                <w:szCs w:val="26"/>
                <w:color w:val="232323"/>
                <w:spacing w:val="0"/>
                <w:w w:val="82"/>
                <w:position w:val="3"/>
              </w:rPr>
              <w:t>on</w:t>
            </w:r>
            <w:r>
              <w:rPr>
                <w:rFonts w:ascii="Courier New" w:hAnsi="Courier New" w:cs="Courier New" w:eastAsia="Courier New"/>
                <w:sz w:val="26"/>
                <w:szCs w:val="2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97" w:type="dxa"/>
            <w:vMerge w:val="restart"/>
            <w:tcBorders>
              <w:top w:val="single" w:sz="11.450536" w:space="0" w:color="2F2F2F"/>
              <w:left w:val="single" w:sz="7.633688" w:space="0" w:color="3B3B3B"/>
              <w:right w:val="single" w:sz="7.633688" w:space="0" w:color="2F2F2F"/>
            </w:tcBorders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00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w w:val="131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5"/>
                <w:w w:val="131"/>
              </w:rPr>
              <w:t>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5"/>
              </w:rPr>
              <w:t>poj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153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</w:rPr>
              <w:t>K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23"/>
              </w:rPr>
              <w:t>0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77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29"/>
                <w:w w:val="77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9"/>
              </w:rPr>
              <w:t>1'8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3197" w:type="dxa"/>
            <w:vMerge w:val="restart"/>
            <w:tcBorders>
              <w:top w:val="single" w:sz="11.450536" w:space="0" w:color="2F2F2F"/>
              <w:left w:val="single" w:sz="7.633688" w:space="0" w:color="2F2F2F"/>
              <w:right w:val="nil" w:sz="6" w:space="0" w:color="auto"/>
            </w:tcBorders>
          </w:tcPr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392" w:right="1361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25"/>
              </w:rPr>
              <w:t>Onuc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vMerge w:val="restart"/>
            <w:tcBorders>
              <w:top w:val="single" w:sz="11.450536" w:space="0" w:color="2F2F2F"/>
              <w:left w:val="nil" w:sz="6" w:space="0" w:color="auto"/>
              <w:right w:val="single" w:sz="7.633688" w:space="0" w:color="3B3B3B"/>
            </w:tcBorders>
          </w:tcPr>
          <w:p>
            <w:pPr>
              <w:spacing w:before="0" w:after="0" w:line="122" w:lineRule="exact"/>
              <w:ind w:left="323" w:right="29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111111"/>
                <w:spacing w:val="6"/>
                <w:w w:val="150"/>
              </w:rPr>
              <w:t>n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91"/>
              </w:rPr>
              <w:t>JIIOC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121" w:right="98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84"/>
              </w:rPr>
              <w:t>IIJlR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7"/>
                <w:w w:val="78"/>
              </w:rPr>
              <w:t>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94"/>
              </w:rPr>
              <w:t>UIJl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5"/>
                <w:w w:val="95"/>
              </w:rPr>
              <w:t>8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76"/>
              </w:rPr>
              <w:t>111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4"/>
                <w:w w:val="75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73"/>
              </w:rPr>
              <w:t>X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190" w:right="161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4"/>
              </w:rPr>
              <w:t>n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5"/>
                <w:w w:val="114"/>
              </w:rPr>
              <w:t>p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9"/>
                <w:w w:val="114"/>
              </w:rPr>
              <w:t>u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4"/>
              </w:rPr>
              <w:t>xon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4"/>
              </w:rPr>
              <w:t>a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3"/>
                <w:w w:val="114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77"/>
              </w:rPr>
              <w:t>11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40" w:after="0" w:line="119" w:lineRule="exact"/>
              <w:ind w:left="162" w:right="171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Pr/>
            <w:r>
              <w:rPr>
                <w:rFonts w:ascii="Times New Roman" w:hAnsi="Times New Roman" w:cs="Times New Roman" w:eastAsia="Times New Roman"/>
                <w:sz w:val="12"/>
                <w:szCs w:val="12"/>
                <w:color w:val="3B3B3D"/>
                <w:w w:val="111"/>
                <w:position w:val="-2"/>
              </w:rPr>
              <w:t>_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3B3B3D"/>
                <w:spacing w:val="-1"/>
                <w:w w:val="111"/>
                <w:position w:val="-2"/>
              </w:rPr>
              <w:t>n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232323"/>
                <w:spacing w:val="-5"/>
                <w:w w:val="130"/>
                <w:position w:val="-2"/>
              </w:rPr>
              <w:t>n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3B3B3D"/>
                <w:spacing w:val="0"/>
                <w:w w:val="104"/>
                <w:position w:val="-2"/>
              </w:rPr>
              <w:t>llMOlhll.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417" w:type="dxa"/>
            <w:gridSpan w:val="7"/>
            <w:tcBorders>
              <w:top w:val="nil" w:sz="6" w:space="0" w:color="auto"/>
              <w:bottom w:val="nil" w:sz="6" w:space="0" w:color="auto"/>
              <w:left w:val="single" w:sz="7.633688" w:space="0" w:color="3B3B3B"/>
              <w:right w:val="single" w:sz="11.450536" w:space="0" w:color="1F1F1F"/>
            </w:tcBorders>
          </w:tcPr>
          <w:p>
            <w:pPr>
              <w:spacing w:before="5" w:after="0" w:line="240" w:lineRule="auto"/>
              <w:ind w:left="1947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16"/>
                <w:w w:val="161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9"/>
              </w:rPr>
              <w:t>biiOC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84"/>
              </w:rPr>
              <w:t>OCTBRPCIIII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84"/>
              </w:rPr>
              <w:t>X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25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84"/>
              </w:rPr>
              <w:t>IIPilXO.IlR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18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84"/>
              </w:rPr>
              <w:t>II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12"/>
                <w:w w:val="84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100"/>
              </w:rPr>
              <w:t>f!J!!IMRibn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</w:tr>
      <w:tr>
        <w:trPr>
          <w:trHeight w:val="166" w:hRule="exact"/>
        </w:trPr>
        <w:tc>
          <w:tcPr>
            <w:tcW w:w="515" w:type="dxa"/>
            <w:vMerge/>
            <w:tcBorders>
              <w:left w:val="single" w:sz="11.450536" w:space="0" w:color="2F2F2F"/>
              <w:right w:val="single" w:sz="7.633688" w:space="0" w:color="3B3B3B"/>
            </w:tcBorders>
          </w:tcPr>
          <w:p>
            <w:pPr/>
            <w:rPr/>
          </w:p>
        </w:tc>
        <w:tc>
          <w:tcPr>
            <w:tcW w:w="697" w:type="dxa"/>
            <w:vMerge/>
            <w:tcBorders>
              <w:left w:val="single" w:sz="7.633688" w:space="0" w:color="3B3B3B"/>
              <w:right w:val="single" w:sz="7.633688" w:space="0" w:color="2F2F2F"/>
            </w:tcBorders>
          </w:tcPr>
          <w:p>
            <w:pPr/>
            <w:rPr/>
          </w:p>
        </w:tc>
        <w:tc>
          <w:tcPr>
            <w:tcW w:w="3197" w:type="dxa"/>
            <w:vMerge/>
            <w:tcBorders>
              <w:left w:val="single" w:sz="7.633688" w:space="0" w:color="2F2F2F"/>
              <w:right w:val="nil" w:sz="6" w:space="0" w:color="auto"/>
            </w:tcBorders>
          </w:tcPr>
          <w:p>
            <w:pPr/>
            <w:rPr/>
          </w:p>
        </w:tc>
        <w:tc>
          <w:tcPr>
            <w:tcW w:w="1097" w:type="dxa"/>
            <w:vMerge/>
            <w:tcBorders>
              <w:left w:val="nil" w:sz="6" w:space="0" w:color="auto"/>
              <w:right w:val="single" w:sz="7.633688" w:space="0" w:color="3B3B3B"/>
            </w:tcBorders>
          </w:tcPr>
          <w:p>
            <w:pPr/>
            <w:rPr/>
          </w:p>
        </w:tc>
        <w:tc>
          <w:tcPr>
            <w:tcW w:w="1159" w:type="dxa"/>
            <w:vMerge w:val="restart"/>
            <w:tcBorders>
              <w:top w:val="single" w:sz="7.633688" w:space="0" w:color="4B4B4B"/>
              <w:left w:val="single" w:sz="7.633688" w:space="0" w:color="3B3B3B"/>
              <w:right w:val="single" w:sz="3.816848" w:space="0" w:color="1C1C1C"/>
            </w:tcBorders>
          </w:tcPr>
          <w:p>
            <w:pPr>
              <w:spacing w:before="77" w:after="0" w:line="240" w:lineRule="auto"/>
              <w:ind w:left="283" w:right="264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107"/>
              </w:rPr>
              <w:t>YK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2"/>
                <w:w w:val="107"/>
              </w:rPr>
              <w:t>y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126"/>
              </w:rPr>
              <w:t>n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5"/>
                <w:w w:val="126"/>
              </w:rPr>
              <w:t>u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9"/>
              </w:rPr>
              <w:t>o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21" w:after="0" w:line="240" w:lineRule="auto"/>
              <w:ind w:left="179" w:right="155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130"/>
              </w:rPr>
              <w:t>(on6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-13"/>
                <w:w w:val="13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no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0"/>
                <w:w w:val="116"/>
              </w:rPr>
              <w:t>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-6"/>
                <w:w w:val="116"/>
              </w:rPr>
              <w:t>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26"/>
              </w:rPr>
              <w:t>)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7.633688" w:space="0" w:color="4B4B4B"/>
              <w:bottom w:val="single" w:sz="3.816848" w:space="0" w:color="484848"/>
              <w:left w:val="single" w:sz="3.816848" w:space="0" w:color="1C1C1C"/>
              <w:right w:val="single" w:sz="7.633688" w:space="0" w:color="444444"/>
            </w:tcBorders>
          </w:tcPr>
          <w:p>
            <w:pPr>
              <w:spacing w:before="0" w:after="0" w:line="141" w:lineRule="exact"/>
              <w:ind w:right="-26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91"/>
              </w:rPr>
              <w:t>fil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2662" w:type="dxa"/>
            <w:gridSpan w:val="3"/>
            <w:tcBorders>
              <w:top w:val="single" w:sz="7.633688" w:space="0" w:color="4B4B4B"/>
              <w:bottom w:val="single" w:sz="3.816848" w:space="0" w:color="484848"/>
              <w:left w:val="single" w:sz="7.633688" w:space="0" w:color="444444"/>
              <w:right w:val="single" w:sz="7.633688" w:space="0" w:color="444444"/>
            </w:tcBorders>
          </w:tcPr>
          <w:p>
            <w:pPr>
              <w:spacing w:before="0" w:after="0" w:line="142" w:lineRule="exact"/>
              <w:ind w:left="-13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90"/>
              </w:rPr>
              <w:t>!!tXO.I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3"/>
                <w:w w:val="90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90"/>
              </w:rPr>
              <w:t>H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13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100"/>
              </w:rPr>
              <w:t>II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88"/>
              </w:rPr>
              <w:t>rtPIIMRII&gt;ft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15"/>
                <w:w w:val="88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79"/>
              </w:rPr>
              <w:t>113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6"/>
                <w:w w:val="79"/>
              </w:rPr>
              <w:t> </w:t>
            </w:r>
            <w:r>
              <w:rPr>
                <w:rFonts w:ascii="Arial" w:hAnsi="Arial" w:cs="Arial" w:eastAsia="Arial"/>
                <w:sz w:val="14"/>
                <w:szCs w:val="14"/>
                <w:color w:val="3B3B3D"/>
                <w:spacing w:val="0"/>
                <w:w w:val="105"/>
              </w:rPr>
              <w:t>6yucra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864" w:type="dxa"/>
            <w:vMerge w:val="restart"/>
            <w:tcBorders>
              <w:top w:val="single" w:sz="7.633688" w:space="0" w:color="4F4F4F"/>
              <w:left w:val="single" w:sz="7.633688" w:space="0" w:color="444444"/>
              <w:right w:val="single" w:sz="7.633688" w:space="0" w:color="646464"/>
            </w:tcBorders>
          </w:tcPr>
          <w:p>
            <w:pPr>
              <w:spacing w:before="0" w:after="0" w:line="142" w:lineRule="exact"/>
              <w:ind w:left="299" w:right="27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3B3B3D"/>
                <w:spacing w:val="0"/>
                <w:w w:val="81"/>
              </w:rPr>
              <w:t>113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29" w:after="0" w:line="240" w:lineRule="auto"/>
              <w:ind w:left="21" w:right="25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w w:val="84"/>
              </w:rPr>
              <w:t>JIOHB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6"/>
                <w:w w:val="85"/>
              </w:rPr>
              <w:t>U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83"/>
              </w:rPr>
              <w:t>II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31"/>
              </w:rPr>
              <w:t>jllll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31" w:after="0" w:line="128" w:lineRule="exact"/>
              <w:ind w:left="147" w:right="141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87"/>
                <w:position w:val="-2"/>
              </w:rPr>
              <w:t>IIOMO)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86"/>
                <w:position w:val="-2"/>
              </w:rPr>
              <w:t>l!t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w w:val="100"/>
                <w:position w:val="0"/>
              </w:rPr>
            </w:r>
          </w:p>
        </w:tc>
        <w:tc>
          <w:tcPr>
            <w:tcW w:w="873" w:type="dxa"/>
            <w:vMerge w:val="restart"/>
            <w:tcBorders>
              <w:top w:val="single" w:sz="7.633688" w:space="0" w:color="4F4F4F"/>
              <w:left w:val="single" w:sz="7.633688" w:space="0" w:color="646464"/>
              <w:right w:val="single" w:sz="11.450536" w:space="0" w:color="1F1F1F"/>
            </w:tcBorders>
          </w:tcPr>
          <w:p>
            <w:pPr>
              <w:spacing w:before="0" w:after="0" w:line="143" w:lineRule="exact"/>
              <w:ind w:left="312" w:right="263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-33"/>
                <w:w w:val="104"/>
              </w:rPr>
              <w:t>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-14"/>
                <w:w w:val="156"/>
              </w:rPr>
              <w:t>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8"/>
              </w:rPr>
              <w:t>3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29" w:after="0" w:line="240" w:lineRule="auto"/>
              <w:ind w:left="132" w:right="116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85"/>
              </w:rPr>
              <w:t>OCTUJliiX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31" w:after="0" w:line="128" w:lineRule="exact"/>
              <w:ind w:left="171" w:right="132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97"/>
                <w:position w:val="-2"/>
              </w:rPr>
              <w:t>11380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-9"/>
                <w:w w:val="97"/>
                <w:position w:val="-2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  <w:color w:val="3B3B3D"/>
                <w:spacing w:val="0"/>
                <w:w w:val="155"/>
                <w:position w:val="-2"/>
              </w:rPr>
              <w:t>In</w:t>
            </w:r>
            <w:r>
              <w:rPr>
                <w:rFonts w:ascii="Arial" w:hAnsi="Arial" w:cs="Arial" w:eastAsia="Arial"/>
                <w:sz w:val="10"/>
                <w:szCs w:val="1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340" w:hRule="exact"/>
        </w:trPr>
        <w:tc>
          <w:tcPr>
            <w:tcW w:w="515" w:type="dxa"/>
            <w:vMerge/>
            <w:tcBorders>
              <w:bottom w:val="single" w:sz="7.633688" w:space="0" w:color="3F3F3F"/>
              <w:left w:val="single" w:sz="11.450536" w:space="0" w:color="2F2F2F"/>
              <w:right w:val="single" w:sz="7.633688" w:space="0" w:color="3B3B3B"/>
            </w:tcBorders>
          </w:tcPr>
          <w:p>
            <w:pPr/>
            <w:rPr/>
          </w:p>
        </w:tc>
        <w:tc>
          <w:tcPr>
            <w:tcW w:w="697" w:type="dxa"/>
            <w:vMerge/>
            <w:tcBorders>
              <w:bottom w:val="single" w:sz="7.633688" w:space="0" w:color="3F3F3F"/>
              <w:left w:val="single" w:sz="7.633688" w:space="0" w:color="3B3B3B"/>
              <w:right w:val="single" w:sz="7.633688" w:space="0" w:color="2F2F2F"/>
            </w:tcBorders>
          </w:tcPr>
          <w:p>
            <w:pPr/>
            <w:rPr/>
          </w:p>
        </w:tc>
        <w:tc>
          <w:tcPr>
            <w:tcW w:w="3197" w:type="dxa"/>
            <w:vMerge/>
            <w:tcBorders>
              <w:bottom w:val="single" w:sz="7.633688" w:space="0" w:color="3F3F3F"/>
              <w:left w:val="single" w:sz="7.633688" w:space="0" w:color="2F2F2F"/>
              <w:right w:val="nil" w:sz="6" w:space="0" w:color="auto"/>
            </w:tcBorders>
          </w:tcPr>
          <w:p>
            <w:pPr/>
            <w:rPr/>
          </w:p>
        </w:tc>
        <w:tc>
          <w:tcPr>
            <w:tcW w:w="1097" w:type="dxa"/>
            <w:vMerge/>
            <w:tcBorders>
              <w:bottom w:val="single" w:sz="7.633688" w:space="0" w:color="3F3F44"/>
              <w:left w:val="nil" w:sz="6" w:space="0" w:color="auto"/>
              <w:right w:val="single" w:sz="7.633688" w:space="0" w:color="3B3B3B"/>
            </w:tcBorders>
          </w:tcPr>
          <w:p>
            <w:pPr/>
            <w:rPr/>
          </w:p>
        </w:tc>
        <w:tc>
          <w:tcPr>
            <w:tcW w:w="1159" w:type="dxa"/>
            <w:vMerge/>
            <w:tcBorders>
              <w:bottom w:val="single" w:sz="7.633688" w:space="0" w:color="3F3F44"/>
              <w:left w:val="single" w:sz="7.633688" w:space="0" w:color="3B3B3B"/>
              <w:right w:val="single" w:sz="3.816848" w:space="0" w:color="1C1C1C"/>
            </w:tcBorders>
          </w:tcPr>
          <w:p>
            <w:pPr/>
            <w:rPr/>
          </w:p>
        </w:tc>
        <w:tc>
          <w:tcPr>
            <w:tcW w:w="859" w:type="dxa"/>
            <w:tcBorders>
              <w:top w:val="single" w:sz="3.816848" w:space="0" w:color="484848"/>
              <w:bottom w:val="single" w:sz="7.633688" w:space="0" w:color="3F3F44"/>
              <w:left w:val="single" w:sz="3.816848" w:space="0" w:color="1C1C1C"/>
              <w:right w:val="single" w:sz="7.633688" w:space="0" w:color="444444"/>
            </w:tcBorders>
          </w:tcPr>
          <w:p>
            <w:pPr>
              <w:spacing w:before="67" w:after="0" w:line="240" w:lineRule="auto"/>
              <w:ind w:left="76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113"/>
              </w:rPr>
              <w:t>Pcny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114"/>
              </w:rPr>
              <w:t>(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113"/>
              </w:rPr>
              <w:t>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114"/>
              </w:rPr>
              <w:t>n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7"/>
                <w:w w:val="118"/>
              </w:rPr>
              <w:t>u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97"/>
              </w:rPr>
              <w:t>Kc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911" w:type="dxa"/>
            <w:tcBorders>
              <w:top w:val="single" w:sz="3.816848" w:space="0" w:color="484848"/>
              <w:bottom w:val="single" w:sz="3.816848" w:space="0" w:color="444444"/>
              <w:left w:val="single" w:sz="7.633688" w:space="0" w:color="444444"/>
              <w:right w:val="single" w:sz="7.633688" w:space="0" w:color="3F3F44"/>
            </w:tcBorders>
          </w:tcPr>
          <w:p>
            <w:pPr>
              <w:spacing w:before="0" w:after="0" w:line="131" w:lineRule="exact"/>
              <w:ind w:left="72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AyroHOMIIC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110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8"/>
              </w:rPr>
              <w:t>noKpa'mtc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3.816848" w:space="0" w:color="484848"/>
              <w:bottom w:val="single" w:sz="7.633688" w:space="0" w:color="4B4B4B"/>
              <w:left w:val="single" w:sz="7.633688" w:space="0" w:color="3F3F44"/>
              <w:right w:val="single" w:sz="3.816848" w:space="0" w:color="232323"/>
            </w:tcBorders>
          </w:tcPr>
          <w:p>
            <w:pPr>
              <w:spacing w:before="0" w:after="0" w:line="141" w:lineRule="exact"/>
              <w:ind w:left="25" w:right="21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25"/>
              </w:rPr>
              <w:t>OnmTune/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31" w:after="0" w:line="147" w:lineRule="exact"/>
              <w:ind w:left="209" w:right="217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97"/>
              </w:rPr>
              <w:t>rpn11a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878" w:type="dxa"/>
            <w:tcBorders>
              <w:top w:val="single" w:sz="3.816848" w:space="0" w:color="484848"/>
              <w:bottom w:val="single" w:sz="7.633688" w:space="0" w:color="4B4B4B"/>
              <w:left w:val="single" w:sz="3.816848" w:space="0" w:color="232323"/>
              <w:right w:val="single" w:sz="7.633688" w:space="0" w:color="444444"/>
            </w:tcBorders>
          </w:tcPr>
          <w:p>
            <w:pPr>
              <w:spacing w:before="1" w:after="0" w:line="240" w:lineRule="auto"/>
              <w:ind w:left="219" w:right="-20"/>
              <w:jc w:val="left"/>
              <w:rPr>
                <w:rFonts w:ascii="Courier New" w:hAnsi="Courier New" w:cs="Courier New" w:eastAsia="Courier New"/>
                <w:sz w:val="26"/>
                <w:szCs w:val="26"/>
              </w:rPr>
            </w:pPr>
            <w:rPr/>
            <w:r>
              <w:rPr>
                <w:rFonts w:ascii="Courier New" w:hAnsi="Courier New" w:cs="Courier New" w:eastAsia="Courier New"/>
                <w:sz w:val="26"/>
                <w:szCs w:val="26"/>
                <w:color w:val="3B3B3D"/>
                <w:spacing w:val="0"/>
                <w:w w:val="73"/>
              </w:rPr>
              <w:t>ooco</w:t>
            </w:r>
            <w:r>
              <w:rPr>
                <w:rFonts w:ascii="Courier New" w:hAnsi="Courier New" w:cs="Courier New" w:eastAsia="Courier New"/>
                <w:sz w:val="26"/>
                <w:szCs w:val="26"/>
                <w:color w:val="000000"/>
                <w:spacing w:val="0"/>
                <w:w w:val="100"/>
              </w:rPr>
            </w:r>
          </w:p>
        </w:tc>
        <w:tc>
          <w:tcPr>
            <w:tcW w:w="864" w:type="dxa"/>
            <w:vMerge/>
            <w:tcBorders>
              <w:bottom w:val="single" w:sz="7.633688" w:space="0" w:color="4B4B4B"/>
              <w:left w:val="single" w:sz="7.633688" w:space="0" w:color="444444"/>
              <w:right w:val="single" w:sz="7.633688" w:space="0" w:color="646464"/>
            </w:tcBorders>
          </w:tcPr>
          <w:p>
            <w:pPr/>
            <w:rPr/>
          </w:p>
        </w:tc>
        <w:tc>
          <w:tcPr>
            <w:tcW w:w="873" w:type="dxa"/>
            <w:vMerge/>
            <w:tcBorders>
              <w:bottom w:val="single" w:sz="7.633688" w:space="0" w:color="4B4B4B"/>
              <w:left w:val="single" w:sz="7.633688" w:space="0" w:color="646464"/>
              <w:right w:val="single" w:sz="11.450536" w:space="0" w:color="1F1F1F"/>
            </w:tcBorders>
          </w:tcPr>
          <w:p>
            <w:pPr/>
            <w:rPr/>
          </w:p>
        </w:tc>
      </w:tr>
      <w:tr>
        <w:trPr>
          <w:trHeight w:val="183" w:hRule="exact"/>
        </w:trPr>
        <w:tc>
          <w:tcPr>
            <w:tcW w:w="515" w:type="dxa"/>
            <w:tcBorders>
              <w:top w:val="single" w:sz="7.633688" w:space="0" w:color="3F3F3F"/>
              <w:bottom w:val="single" w:sz="11.450536" w:space="0" w:color="1F1F23"/>
              <w:left w:val="single" w:sz="11.450536" w:space="0" w:color="2F2F2F"/>
              <w:right w:val="single" w:sz="7.633688" w:space="0" w:color="3B3B3B"/>
            </w:tcBorders>
          </w:tcPr>
          <w:p>
            <w:pPr>
              <w:spacing w:before="0" w:after="0" w:line="153" w:lineRule="exact"/>
              <w:ind w:left="192" w:right="1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14"/>
                <w:position w:val="-2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97" w:type="dxa"/>
            <w:tcBorders>
              <w:top w:val="single" w:sz="7.633688" w:space="0" w:color="3F3F3F"/>
              <w:bottom w:val="single" w:sz="11.450536" w:space="0" w:color="2B2B2F"/>
              <w:left w:val="single" w:sz="7.633688" w:space="0" w:color="3B3B3B"/>
              <w:right w:val="single" w:sz="7.633688" w:space="0" w:color="2F2F2F"/>
            </w:tcBorders>
          </w:tcPr>
          <w:p>
            <w:pPr>
              <w:spacing w:before="0" w:after="0" w:line="153" w:lineRule="exact"/>
              <w:ind w:left="273" w:right="203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B3B3D"/>
                <w:spacing w:val="0"/>
                <w:w w:val="114"/>
                <w:position w:val="-2"/>
              </w:rPr>
              <w:t>2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197" w:type="dxa"/>
            <w:tcBorders>
              <w:top w:val="single" w:sz="7.633688" w:space="0" w:color="3F3F3F"/>
              <w:bottom w:val="single" w:sz="11.450536" w:space="0" w:color="2B2B2F"/>
              <w:left w:val="single" w:sz="7.633688" w:space="0" w:color="2F2F2F"/>
              <w:right w:val="single" w:sz="7.633688" w:space="0" w:color="444444"/>
            </w:tcBorders>
          </w:tcPr>
          <w:p>
            <w:pPr>
              <w:spacing w:before="0" w:after="0" w:line="153" w:lineRule="exact"/>
              <w:ind w:left="1523" w:right="1456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B3B3D"/>
                <w:spacing w:val="0"/>
                <w:w w:val="111"/>
              </w:rPr>
              <w:t>3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7.633688" w:space="0" w:color="3F3F44"/>
              <w:bottom w:val="single" w:sz="11.450536" w:space="0" w:color="2B2B2F"/>
              <w:left w:val="single" w:sz="7.633688" w:space="0" w:color="444444"/>
              <w:right w:val="single" w:sz="7.633688" w:space="0" w:color="3B3B3B"/>
            </w:tcBorders>
          </w:tcPr>
          <w:p>
            <w:pPr>
              <w:spacing w:before="0" w:after="0" w:line="152" w:lineRule="exact"/>
              <w:ind w:left="474" w:right="437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3B3B3D"/>
                <w:spacing w:val="0"/>
                <w:w w:val="113"/>
              </w:rPr>
              <w:t>4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159" w:type="dxa"/>
            <w:tcBorders>
              <w:top w:val="single" w:sz="7.633688" w:space="0" w:color="3F3F44"/>
              <w:bottom w:val="single" w:sz="11.450536" w:space="0" w:color="2B2B2F"/>
              <w:left w:val="single" w:sz="7.633688" w:space="0" w:color="3B3B3B"/>
              <w:right w:val="single" w:sz="7.633688" w:space="0" w:color="444444"/>
            </w:tcBorders>
          </w:tcPr>
          <w:p>
            <w:pPr>
              <w:spacing w:before="0" w:after="0" w:line="153" w:lineRule="exact"/>
              <w:ind w:left="502" w:right="454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505052"/>
                <w:spacing w:val="0"/>
                <w:w w:val="97"/>
              </w:rPr>
              <w:t>5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7.633688" w:space="0" w:color="3F3F44"/>
              <w:bottom w:val="single" w:sz="11.450536" w:space="0" w:color="2B2B2F"/>
              <w:left w:val="single" w:sz="7.633688" w:space="0" w:color="444444"/>
              <w:right w:val="single" w:sz="7.633688" w:space="0" w:color="444444"/>
            </w:tcBorders>
          </w:tcPr>
          <w:p>
            <w:pPr>
              <w:spacing w:before="0" w:after="0" w:line="133" w:lineRule="exact"/>
              <w:ind w:left="346" w:right="331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505052"/>
                <w:spacing w:val="0"/>
                <w:w w:val="107"/>
                <w:position w:val="1"/>
              </w:rPr>
              <w:t>6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911" w:type="dxa"/>
            <w:tcBorders>
              <w:top w:val="single" w:sz="3.816848" w:space="0" w:color="444444"/>
              <w:bottom w:val="single" w:sz="11.450536" w:space="0" w:color="2B2B2F"/>
              <w:left w:val="single" w:sz="7.633688" w:space="0" w:color="444444"/>
              <w:right w:val="single" w:sz="7.633688" w:space="0" w:color="3F3F44"/>
            </w:tcBorders>
          </w:tcPr>
          <w:p>
            <w:pPr>
              <w:spacing w:before="0" w:after="0" w:line="157" w:lineRule="exact"/>
              <w:ind w:left="363" w:right="322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505052"/>
                <w:spacing w:val="0"/>
                <w:w w:val="119"/>
                <w:position w:val="2"/>
              </w:rPr>
              <w:t>7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73" w:type="dxa"/>
            <w:tcBorders>
              <w:top w:val="single" w:sz="7.633688" w:space="0" w:color="4B4B4B"/>
              <w:bottom w:val="single" w:sz="11.450536" w:space="0" w:color="2B2B2F"/>
              <w:left w:val="single" w:sz="7.633688" w:space="0" w:color="3F3F44"/>
              <w:right w:val="single" w:sz="3.816848" w:space="0" w:color="232323"/>
            </w:tcBorders>
          </w:tcPr>
          <w:p>
            <w:pPr>
              <w:spacing w:before="0" w:after="0" w:line="141" w:lineRule="exact"/>
              <w:ind w:left="351" w:right="339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125"/>
              </w:rPr>
              <w:t>8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878" w:type="dxa"/>
            <w:tcBorders>
              <w:top w:val="single" w:sz="7.633688" w:space="0" w:color="4B4B4B"/>
              <w:bottom w:val="single" w:sz="11.450536" w:space="0" w:color="2B2B2F"/>
              <w:left w:val="single" w:sz="3.816848" w:space="0" w:color="232323"/>
              <w:right w:val="single" w:sz="7.633688" w:space="0" w:color="444444"/>
            </w:tcBorders>
          </w:tcPr>
          <w:p>
            <w:pPr>
              <w:spacing w:before="0" w:after="0" w:line="152" w:lineRule="exact"/>
              <w:ind w:left="360" w:right="341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5"/>
                <w:szCs w:val="15"/>
                <w:color w:val="505052"/>
                <w:spacing w:val="0"/>
                <w:w w:val="107"/>
              </w:rPr>
              <w:t>9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864" w:type="dxa"/>
            <w:tcBorders>
              <w:top w:val="single" w:sz="7.633688" w:space="0" w:color="4B4B4B"/>
              <w:bottom w:val="single" w:sz="11.450536" w:space="0" w:color="2B2B2F"/>
              <w:left w:val="single" w:sz="7.633688" w:space="0" w:color="444444"/>
              <w:right w:val="single" w:sz="7.633688" w:space="0" w:color="646464"/>
            </w:tcBorders>
          </w:tcPr>
          <w:p>
            <w:pPr>
              <w:spacing w:before="0" w:after="0" w:line="153" w:lineRule="exact"/>
              <w:ind w:left="325" w:right="271"/>
              <w:jc w:val="center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B3B3D"/>
                <w:spacing w:val="0"/>
                <w:w w:val="80"/>
              </w:rPr>
              <w:t>10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7.633688" w:space="0" w:color="4B4B4B"/>
              <w:bottom w:val="single" w:sz="11.450536" w:space="0" w:color="232323"/>
              <w:left w:val="single" w:sz="7.633688" w:space="0" w:color="646464"/>
              <w:right w:val="single" w:sz="11.450536" w:space="0" w:color="1F1F1F"/>
            </w:tcBorders>
          </w:tcPr>
          <w:p>
            <w:pPr>
              <w:spacing w:before="0" w:after="0" w:line="150" w:lineRule="exact"/>
              <w:ind w:left="327" w:right="26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3B3B3D"/>
                <w:spacing w:val="0"/>
                <w:w w:val="219"/>
              </w:rPr>
              <w:t>II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</w:tc>
      </w:tr>
      <w:tr>
        <w:trPr>
          <w:trHeight w:val="537" w:hRule="exact"/>
        </w:trPr>
        <w:tc>
          <w:tcPr>
            <w:tcW w:w="515" w:type="dxa"/>
            <w:tcBorders>
              <w:top w:val="single" w:sz="11.450536" w:space="0" w:color="1F1F23"/>
              <w:bottom w:val="single" w:sz="7.633688" w:space="0" w:color="444444"/>
              <w:left w:val="single" w:sz="11.450536" w:space="0" w:color="2F2F2F"/>
              <w:right w:val="single" w:sz="7.633688" w:space="0" w:color="3B3B3B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00"/>
              </w:rPr>
              <w:t>5001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11.450536" w:space="0" w:color="2B2B2F"/>
              <w:bottom w:val="single" w:sz="7.633688" w:space="0" w:color="444444"/>
              <w:left w:val="single" w:sz="7.633688" w:space="0" w:color="3B3B3B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3197" w:type="dxa"/>
            <w:tcBorders>
              <w:top w:val="single" w:sz="11.450536" w:space="0" w:color="2B2B2F"/>
              <w:bottom w:val="single" w:sz="7.633688" w:space="0" w:color="444444"/>
              <w:left w:val="single" w:sz="7.633688" w:space="0" w:color="444444"/>
              <w:right w:val="single" w:sz="7.633688" w:space="0" w:color="444444"/>
            </w:tcBorders>
          </w:tcPr>
          <w:p>
            <w:pPr>
              <w:spacing w:before="78" w:after="0" w:line="162" w:lineRule="exact"/>
              <w:ind w:left="19" w:right="103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w w:val="117"/>
              </w:rPr>
              <w:t>TEJOilill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1"/>
                <w:w w:val="97"/>
              </w:rPr>
              <w:t>O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2"/>
                <w:w w:val="97"/>
              </w:rPr>
              <w:t>P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111111"/>
                <w:spacing w:val="-3"/>
                <w:w w:val="97"/>
              </w:rPr>
              <w:t>H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97"/>
              </w:rPr>
              <w:t>XO.li.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97"/>
              </w:rPr>
              <w:t>H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8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1"/>
                <w:w w:val="109"/>
              </w:rPr>
              <w:t>O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109"/>
              </w:rPr>
              <w:t>P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21"/>
                <w:w w:val="109"/>
              </w:rPr>
              <w:t>O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9"/>
              </w:rPr>
              <w:t>MAH.A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3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OJ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2"/>
              </w:rPr>
              <w:t>f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2"/>
                <w:w w:val="112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11"/>
                <w:w w:val="112"/>
              </w:rPr>
              <w:t>P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2"/>
              </w:rPr>
              <w:t>OJlAJE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2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7"/>
              </w:rPr>
              <w:t>HEc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4"/>
                <w:w w:val="107"/>
              </w:rPr>
              <w:t>p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16"/>
                <w:w w:val="107"/>
              </w:rPr>
              <w:t>J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7"/>
              </w:rPr>
              <w:t>ffiAHC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6"/>
                <w:w w:val="107"/>
              </w:rPr>
              <w:t>H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3"/>
                <w:w w:val="107"/>
              </w:rPr>
              <w:t>J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107"/>
              </w:rPr>
              <w:t>CKE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7"/>
                <w:w w:val="107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111111"/>
                <w:spacing w:val="-5"/>
                <w:w w:val="107"/>
              </w:rPr>
              <w:t>H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7"/>
              </w:rPr>
              <w:t>M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1"/>
                <w:w w:val="107"/>
              </w:rPr>
              <w:t>O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107"/>
              </w:rPr>
              <w:t>B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5"/>
                <w:w w:val="107"/>
              </w:rPr>
              <w:t>H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7"/>
              </w:rPr>
              <w:t>H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7"/>
              </w:rPr>
              <w:t>E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0"/>
                <w:w w:val="107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94"/>
              </w:rPr>
              <w:t>(5002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  <w:color w:val="696969"/>
                <w:spacing w:val="10"/>
                <w:w w:val="12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20"/>
                <w:w w:val="124"/>
              </w:rPr>
              <w:t>5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111111"/>
                <w:spacing w:val="-4"/>
                <w:w w:val="104"/>
              </w:rPr>
              <w:t>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98"/>
              </w:rPr>
              <w:t>06)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11.450536" w:space="0" w:color="2B2B2F"/>
              <w:bottom w:val="single" w:sz="7.633688" w:space="0" w:color="444444"/>
              <w:left w:val="single" w:sz="7.633688" w:space="0" w:color="444444"/>
              <w:right w:val="single" w:sz="7.633688" w:space="0" w:color="3B3B3B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11.450536" w:space="0" w:color="2B2B2F"/>
              <w:bottom w:val="single" w:sz="7.633688" w:space="0" w:color="444444"/>
              <w:left w:val="single" w:sz="7.633688" w:space="0" w:color="3B3B3B"/>
              <w:right w:val="single" w:sz="7.633688" w:space="0" w:color="444444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8" w:right="-4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w w:val="105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-5"/>
                <w:w w:val="105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E7E7E"/>
                <w:spacing w:val="-12"/>
                <w:w w:val="123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06"/>
              </w:rPr>
              <w:t>874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11.450536" w:space="0" w:color="2B2B2F"/>
              <w:bottom w:val="single" w:sz="7.633688" w:space="0" w:color="444444"/>
              <w:left w:val="single" w:sz="7.633688" w:space="0" w:color="444444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911" w:type="dxa"/>
            <w:tcBorders>
              <w:top w:val="single" w:sz="11.450536" w:space="0" w:color="2B2B2F"/>
              <w:bottom w:val="single" w:sz="7.633688" w:space="0" w:color="444444"/>
              <w:left w:val="single" w:sz="7.633688" w:space="0" w:color="444444"/>
              <w:right w:val="single" w:sz="7.633688" w:space="0" w:color="3F3F44"/>
            </w:tcBorders>
          </w:tcPr>
          <w:p>
            <w:pPr/>
            <w:rPr/>
          </w:p>
        </w:tc>
        <w:tc>
          <w:tcPr>
            <w:tcW w:w="873" w:type="dxa"/>
            <w:tcBorders>
              <w:top w:val="single" w:sz="11.450536" w:space="0" w:color="2B2B2F"/>
              <w:bottom w:val="single" w:sz="7.633688" w:space="0" w:color="444444"/>
              <w:left w:val="single" w:sz="7.633688" w:space="0" w:color="3F3F44"/>
              <w:right w:val="single" w:sz="7.633688" w:space="0" w:color="484848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72" w:right="-4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w w:val="110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-7"/>
                <w:w w:val="11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E7E7E"/>
                <w:spacing w:val="-2"/>
                <w:w w:val="82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11"/>
              </w:rPr>
              <w:t>605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78" w:type="dxa"/>
            <w:tcBorders>
              <w:top w:val="single" w:sz="11.450536" w:space="0" w:color="2B2B2F"/>
              <w:bottom w:val="single" w:sz="7.633688" w:space="0" w:color="4F4F4F"/>
              <w:left w:val="single" w:sz="7.633688" w:space="0" w:color="484848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11.450536" w:space="0" w:color="2B2B2F"/>
              <w:bottom w:val="single" w:sz="7.633688" w:space="0" w:color="4F4F4F"/>
              <w:left w:val="single" w:sz="7.633688" w:space="0" w:color="444444"/>
              <w:right w:val="nil" w:sz="6" w:space="0" w:color="auto"/>
            </w:tcBorders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right="-5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696969"/>
                <w:spacing w:val="0"/>
                <w:w w:val="11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11.450536" w:space="0" w:color="232323"/>
              <w:bottom w:val="single" w:sz="7.633688" w:space="0" w:color="4F4F4F"/>
              <w:left w:val="nil" w:sz="6" w:space="0" w:color="auto"/>
              <w:right w:val="single" w:sz="7.633688" w:space="0" w:color="3B3B3B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91" w:right="-6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w w:val="108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-6"/>
                <w:w w:val="108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7E7E7E"/>
                <w:spacing w:val="-6"/>
                <w:w w:val="123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04"/>
              </w:rPr>
              <w:t>209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85" w:hRule="exact"/>
        </w:trPr>
        <w:tc>
          <w:tcPr>
            <w:tcW w:w="515" w:type="dxa"/>
            <w:tcBorders>
              <w:top w:val="single" w:sz="7.633688" w:space="0" w:color="444444"/>
              <w:bottom w:val="single" w:sz="7.633688" w:space="0" w:color="484848"/>
              <w:left w:val="single" w:sz="11.450536" w:space="0" w:color="2F2F2F"/>
              <w:right w:val="single" w:sz="7.633688" w:space="0" w:color="3B3B3B"/>
            </w:tcBorders>
          </w:tcPr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B3B3D"/>
                <w:spacing w:val="0"/>
                <w:w w:val="80"/>
              </w:rPr>
              <w:t>5002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7.633688" w:space="0" w:color="444444"/>
              <w:bottom w:val="single" w:sz="7.633688" w:space="0" w:color="484848"/>
              <w:left w:val="single" w:sz="7.633688" w:space="0" w:color="3B3B3B"/>
              <w:right w:val="single" w:sz="7.633688" w:space="0" w:color="444444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4" w:right="-68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B3B3D"/>
                <w:w w:val="78"/>
              </w:rPr>
              <w:t>70000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3B3B3D"/>
                <w:spacing w:val="3"/>
                <w:w w:val="78"/>
              </w:rPr>
              <w:t>0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B6B5B8"/>
                <w:spacing w:val="0"/>
                <w:w w:val="75"/>
              </w:rPr>
              <w:t>.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3197" w:type="dxa"/>
            <w:tcBorders>
              <w:top w:val="single" w:sz="7.633688" w:space="0" w:color="444444"/>
              <w:bottom w:val="single" w:sz="7.633688" w:space="0" w:color="484848"/>
              <w:left w:val="single" w:sz="7.633688" w:space="0" w:color="444444"/>
              <w:right w:val="single" w:sz="7.633688" w:space="0" w:color="444444"/>
            </w:tcBorders>
          </w:tcPr>
          <w:p>
            <w:pPr>
              <w:spacing w:before="58" w:after="0" w:line="240" w:lineRule="auto"/>
              <w:ind w:left="19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100"/>
              </w:rPr>
              <w:t>YI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7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145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8"/>
                <w:w w:val="145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96"/>
              </w:rPr>
              <w:t>PHXO).Of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19" w:right="-2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96"/>
              </w:rPr>
              <w:t>(5003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11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6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232323"/>
                <w:spacing w:val="-1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97"/>
              </w:rPr>
              <w:t>5057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  <w:color w:val="505052"/>
                <w:spacing w:val="0"/>
                <w:w w:val="100"/>
              </w:rPr>
              <w:t>+</w:t>
            </w:r>
            <w:r>
              <w:rPr>
                <w:rFonts w:ascii="Arial" w:hAnsi="Arial" w:cs="Arial" w:eastAsia="Arial"/>
                <w:sz w:val="15"/>
                <w:szCs w:val="15"/>
                <w:color w:val="505052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96"/>
              </w:rPr>
              <w:t>5069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96"/>
              </w:rPr>
              <w:t>5094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13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93"/>
              </w:rPr>
              <w:t>5099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3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696969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696969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4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100"/>
              </w:rPr>
              <w:t>03)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7.633688" w:space="0" w:color="444444"/>
              <w:bottom w:val="single" w:sz="7.633688" w:space="0" w:color="484848"/>
              <w:left w:val="single" w:sz="7.633688" w:space="0" w:color="444444"/>
              <w:right w:val="nil" w:sz="6" w:space="0" w:color="auto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7.633688" w:space="0" w:color="444444"/>
              <w:bottom w:val="single" w:sz="7.633688" w:space="0" w:color="484848"/>
              <w:left w:val="nil" w:sz="6" w:space="0" w:color="auto"/>
              <w:right w:val="single" w:sz="7.633688" w:space="0" w:color="444444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77" w:right="-4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3B3B3D"/>
                <w:w w:val="112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3B3B3D"/>
                <w:spacing w:val="-15"/>
                <w:w w:val="112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696969"/>
                <w:spacing w:val="-6"/>
                <w:w w:val="123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3B3B3D"/>
                <w:spacing w:val="0"/>
                <w:w w:val="107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3B3B3D"/>
                <w:spacing w:val="-8"/>
                <w:w w:val="107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232323"/>
                <w:spacing w:val="0"/>
                <w:w w:val="106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7.633688" w:space="0" w:color="444444"/>
              <w:bottom w:val="single" w:sz="7.633688" w:space="0" w:color="444444"/>
              <w:left w:val="single" w:sz="7.633688" w:space="0" w:color="444444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911" w:type="dxa"/>
            <w:tcBorders>
              <w:top w:val="single" w:sz="7.633688" w:space="0" w:color="444444"/>
              <w:bottom w:val="single" w:sz="7.633688" w:space="0" w:color="444444"/>
              <w:left w:val="single" w:sz="7.633688" w:space="0" w:color="444444"/>
              <w:right w:val="single" w:sz="7.633688" w:space="0" w:color="3F3F44"/>
            </w:tcBorders>
          </w:tcPr>
          <w:p>
            <w:pPr/>
            <w:rPr/>
          </w:p>
        </w:tc>
        <w:tc>
          <w:tcPr>
            <w:tcW w:w="873" w:type="dxa"/>
            <w:tcBorders>
              <w:top w:val="single" w:sz="7.633688" w:space="0" w:color="444444"/>
              <w:bottom w:val="single" w:sz="7.633688" w:space="0" w:color="444444"/>
              <w:left w:val="single" w:sz="7.633688" w:space="0" w:color="3F3F44"/>
              <w:right w:val="single" w:sz="7.633688" w:space="0" w:color="484848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82" w:right="-4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04"/>
              </w:rPr>
              <w:t>64,605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78" w:type="dxa"/>
            <w:tcBorders>
              <w:top w:val="single" w:sz="7.633688" w:space="0" w:color="4F4F4F"/>
              <w:bottom w:val="single" w:sz="7.633688" w:space="0" w:color="484848"/>
              <w:left w:val="single" w:sz="7.633688" w:space="0" w:color="484848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7.633688" w:space="0" w:color="4F4F4F"/>
              <w:bottom w:val="single" w:sz="7.633688" w:space="0" w:color="484848"/>
              <w:left w:val="single" w:sz="7.633688" w:space="0" w:color="444444"/>
              <w:right w:val="single" w:sz="3.816848" w:space="0" w:color="1F1F1F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right="-10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10"/>
              </w:rPr>
              <w:t>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7.633688" w:space="0" w:color="4F4F4F"/>
              <w:bottom w:val="single" w:sz="7.633688" w:space="0" w:color="484848"/>
              <w:left w:val="single" w:sz="3.816848" w:space="0" w:color="1F1F1F"/>
              <w:right w:val="single" w:sz="7.633688" w:space="0" w:color="3B3B3B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06" w:right="-8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04"/>
              </w:rPr>
              <w:t>19,579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394" w:hRule="exact"/>
        </w:trPr>
        <w:tc>
          <w:tcPr>
            <w:tcW w:w="515" w:type="dxa"/>
            <w:tcBorders>
              <w:top w:val="single" w:sz="7.633688" w:space="0" w:color="484848"/>
              <w:bottom w:val="single" w:sz="7.633688" w:space="0" w:color="484848"/>
              <w:left w:val="single" w:sz="11.450536" w:space="0" w:color="2F2F2F"/>
              <w:right w:val="single" w:sz="7.633688" w:space="0" w:color="3B3B3B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505052"/>
                <w:spacing w:val="0"/>
                <w:w w:val="79"/>
              </w:rPr>
              <w:t>5003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7.633688" w:space="0" w:color="484848"/>
              <w:bottom w:val="single" w:sz="7.633688" w:space="0" w:color="484848"/>
              <w:left w:val="single" w:sz="7.633688" w:space="0" w:color="3B3B3B"/>
              <w:right w:val="single" w:sz="7.633688" w:space="0" w:color="444444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24" w:right="-2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B3B3D"/>
                <w:spacing w:val="0"/>
                <w:w w:val="78"/>
              </w:rPr>
              <w:t>710000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3197" w:type="dxa"/>
            <w:tcBorders>
              <w:top w:val="single" w:sz="7.633688" w:space="0" w:color="484848"/>
              <w:bottom w:val="single" w:sz="7.633688" w:space="0" w:color="444448"/>
              <w:left w:val="single" w:sz="7.633688" w:space="0" w:color="444444"/>
              <w:right w:val="single" w:sz="7.633688" w:space="0" w:color="444444"/>
            </w:tcBorders>
          </w:tcPr>
          <w:p>
            <w:pPr>
              <w:spacing w:before="10" w:after="0" w:line="240" w:lineRule="auto"/>
              <w:ind w:left="29" w:right="-2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0"/>
                <w:w w:val="112"/>
              </w:rPr>
              <w:t>f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1"/>
                <w:w w:val="112"/>
              </w:rPr>
              <w:t>l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2"/>
              </w:rPr>
              <w:t>OPEJ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2"/>
              </w:rPr>
              <w:t>U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3"/>
                <w:w w:val="112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94"/>
              </w:rPr>
              <w:t>(5004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1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97"/>
              </w:rPr>
              <w:t>5008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0"/>
              </w:rPr>
              <w:t>+SOlO+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93"/>
              </w:rPr>
              <w:t>5017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1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696969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696969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98"/>
              </w:rPr>
              <w:t>5023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10"/>
                <w:w w:val="98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96"/>
              </w:rPr>
              <w:t>5030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13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2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  <w:p>
            <w:pPr>
              <w:spacing w:before="10" w:after="0" w:line="240" w:lineRule="auto"/>
              <w:ind w:left="29" w:right="-2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w w:val="95"/>
              </w:rPr>
              <w:t>5033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0"/>
              </w:rPr>
              <w:t>5040)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7.633688" w:space="0" w:color="484848"/>
              <w:bottom w:val="single" w:sz="7.633688" w:space="0" w:color="444448"/>
              <w:left w:val="single" w:sz="7.633688" w:space="0" w:color="444444"/>
              <w:right w:val="single" w:sz="7.633688" w:space="0" w:color="4B4B4B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7.633688" w:space="0" w:color="484848"/>
              <w:bottom w:val="single" w:sz="7.633688" w:space="0" w:color="444448"/>
              <w:left w:val="single" w:sz="7.633688" w:space="0" w:color="4B4B4B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859" w:type="dxa"/>
            <w:tcBorders>
              <w:top w:val="single" w:sz="7.633688" w:space="0" w:color="444444"/>
              <w:bottom w:val="single" w:sz="7.633688" w:space="0" w:color="444448"/>
              <w:left w:val="single" w:sz="7.633688" w:space="0" w:color="444444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911" w:type="dxa"/>
            <w:tcBorders>
              <w:top w:val="single" w:sz="7.633688" w:space="0" w:color="444444"/>
              <w:bottom w:val="single" w:sz="7.633688" w:space="0" w:color="444448"/>
              <w:left w:val="single" w:sz="7.633688" w:space="0" w:color="444444"/>
              <w:right w:val="single" w:sz="7.633688" w:space="0" w:color="3F3F44"/>
            </w:tcBorders>
          </w:tcPr>
          <w:p>
            <w:pPr/>
            <w:rPr/>
          </w:p>
        </w:tc>
        <w:tc>
          <w:tcPr>
            <w:tcW w:w="873" w:type="dxa"/>
            <w:tcBorders>
              <w:top w:val="single" w:sz="7.633688" w:space="0" w:color="444444"/>
              <w:bottom w:val="single" w:sz="7.633688" w:space="0" w:color="444448"/>
              <w:left w:val="single" w:sz="7.633688" w:space="0" w:color="3F3F44"/>
              <w:right w:val="single" w:sz="7.633688" w:space="0" w:color="484848"/>
            </w:tcBorders>
          </w:tcPr>
          <w:p>
            <w:pPr/>
            <w:rPr/>
          </w:p>
        </w:tc>
        <w:tc>
          <w:tcPr>
            <w:tcW w:w="878" w:type="dxa"/>
            <w:tcBorders>
              <w:top w:val="single" w:sz="7.633688" w:space="0" w:color="484848"/>
              <w:bottom w:val="single" w:sz="7.633688" w:space="0" w:color="444448"/>
              <w:left w:val="single" w:sz="7.633688" w:space="0" w:color="484848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7.633688" w:space="0" w:color="484848"/>
              <w:bottom w:val="single" w:sz="7.633688" w:space="0" w:color="444448"/>
              <w:left w:val="single" w:sz="7.633688" w:space="0" w:color="444444"/>
              <w:right w:val="single" w:sz="7.633688" w:space="0" w:color="5B5B5B"/>
            </w:tcBorders>
          </w:tcPr>
          <w:p>
            <w:pPr/>
            <w:rPr/>
          </w:p>
        </w:tc>
        <w:tc>
          <w:tcPr>
            <w:tcW w:w="873" w:type="dxa"/>
            <w:tcBorders>
              <w:top w:val="single" w:sz="7.633688" w:space="0" w:color="484848"/>
              <w:bottom w:val="single" w:sz="7.633688" w:space="0" w:color="444448"/>
              <w:left w:val="single" w:sz="7.633688" w:space="0" w:color="5B5B5B"/>
              <w:right w:val="single" w:sz="7.633688" w:space="0" w:color="3B3B3B"/>
            </w:tcBorders>
          </w:tcPr>
          <w:p>
            <w:pPr/>
            <w:rPr/>
          </w:p>
        </w:tc>
      </w:tr>
      <w:tr>
        <w:trPr>
          <w:trHeight w:val="428" w:hRule="exact"/>
        </w:trPr>
        <w:tc>
          <w:tcPr>
            <w:tcW w:w="515" w:type="dxa"/>
            <w:tcBorders>
              <w:top w:val="single" w:sz="7.633688" w:space="0" w:color="484848"/>
              <w:bottom w:val="single" w:sz="7.633688" w:space="0" w:color="484848"/>
              <w:left w:val="single" w:sz="11.450536" w:space="0" w:color="444444"/>
              <w:right w:val="single" w:sz="3.816848" w:space="0" w:color="2B2B2B"/>
            </w:tcBorders>
          </w:tcPr>
          <w:p>
            <w:pPr>
              <w:spacing w:before="80" w:after="0" w:line="240" w:lineRule="auto"/>
              <w:ind w:left="100" w:right="-2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505052"/>
                <w:spacing w:val="0"/>
                <w:w w:val="80"/>
              </w:rPr>
              <w:t>5004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7.633688" w:space="0" w:color="484848"/>
              <w:bottom w:val="single" w:sz="7.633688" w:space="0" w:color="2B2B2B"/>
              <w:left w:val="single" w:sz="3.816848" w:space="0" w:color="2B2B2B"/>
              <w:right w:val="single" w:sz="7.633688" w:space="0" w:color="444444"/>
            </w:tcBorders>
          </w:tcPr>
          <w:p>
            <w:pPr>
              <w:spacing w:before="80" w:after="0" w:line="240" w:lineRule="auto"/>
              <w:ind w:left="138" w:right="-2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Pr/>
            <w:r>
              <w:rPr>
                <w:rFonts w:ascii="Courier New" w:hAnsi="Courier New" w:cs="Courier New" w:eastAsia="Courier New"/>
                <w:sz w:val="17"/>
                <w:szCs w:val="17"/>
                <w:color w:val="3B3B3D"/>
                <w:spacing w:val="0"/>
                <w:w w:val="76"/>
              </w:rPr>
              <w:t>711000</w:t>
            </w:r>
            <w:r>
              <w:rPr>
                <w:rFonts w:ascii="Courier New" w:hAnsi="Courier New" w:cs="Courier New" w:eastAsia="Courier New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3197" w:type="dxa"/>
            <w:tcBorders>
              <w:top w:val="single" w:sz="7.633688" w:space="0" w:color="444448"/>
              <w:bottom w:val="single" w:sz="7.633688" w:space="0" w:color="5B5B5B"/>
              <w:left w:val="single" w:sz="7.633688" w:space="0" w:color="444444"/>
              <w:right w:val="single" w:sz="7.633688" w:space="0" w:color="444444"/>
            </w:tcBorders>
          </w:tcPr>
          <w:p>
            <w:pPr>
              <w:spacing w:before="0" w:after="0" w:line="146" w:lineRule="exact"/>
              <w:ind w:left="29" w:right="-2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6"/>
              </w:rPr>
              <w:t>O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2"/>
                <w:w w:val="116"/>
              </w:rPr>
              <w:t>O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9"/>
                <w:w w:val="116"/>
              </w:rPr>
              <w:t>P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116"/>
              </w:rPr>
              <w:t>E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116"/>
              </w:rPr>
              <w:t>J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-10"/>
                <w:w w:val="116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HA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.QOXOJlAK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4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0"/>
                <w:w w:val="100"/>
              </w:rPr>
              <w:t>JlONJIT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505052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13"/>
                <w:szCs w:val="13"/>
                <w:color w:val="232323"/>
                <w:spacing w:val="0"/>
                <w:w w:val="171"/>
              </w:rPr>
              <w:t>lt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spacing w:val="0"/>
                <w:w w:val="100"/>
              </w:rPr>
            </w:r>
          </w:p>
          <w:p>
            <w:pPr>
              <w:spacing w:before="12" w:after="0" w:line="240" w:lineRule="auto"/>
              <w:ind w:left="29" w:right="-2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1"/>
              </w:rPr>
              <w:t>KAOHTAJIBEJl0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4"/>
                <w:w w:val="111"/>
              </w:rPr>
              <w:t>6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232323"/>
                <w:spacing w:val="-8"/>
                <w:w w:val="111"/>
              </w:rPr>
              <w:t>H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11"/>
              </w:rPr>
              <w:t>TKE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4"/>
                <w:w w:val="111"/>
              </w:rPr>
              <w:t>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05052"/>
                <w:spacing w:val="0"/>
                <w:w w:val="100"/>
              </w:rPr>
              <w:t>(oA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05052"/>
                <w:spacing w:val="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88"/>
              </w:rPr>
              <w:t>5005110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100"/>
              </w:rPr>
              <w:t>5007)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7.633688" w:space="0" w:color="444448"/>
              <w:bottom w:val="single" w:sz="3.816848" w:space="0" w:color="282828"/>
              <w:left w:val="single" w:sz="7.633688" w:space="0" w:color="444444"/>
              <w:right w:val="single" w:sz="7.633688" w:space="0" w:color="4B4B4B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7.633688" w:space="0" w:color="444448"/>
              <w:bottom w:val="single" w:sz="3.816848" w:space="0" w:color="4B4B4B"/>
              <w:left w:val="single" w:sz="7.633688" w:space="0" w:color="4B4B4B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859" w:type="dxa"/>
            <w:tcBorders>
              <w:top w:val="single" w:sz="7.633688" w:space="0" w:color="444448"/>
              <w:bottom w:val="single" w:sz="3.816848" w:space="0" w:color="343434"/>
              <w:left w:val="single" w:sz="7.633688" w:space="0" w:color="444444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911" w:type="dxa"/>
            <w:tcBorders>
              <w:top w:val="single" w:sz="7.633688" w:space="0" w:color="444448"/>
              <w:bottom w:val="single" w:sz="3.816848" w:space="0" w:color="343434"/>
              <w:left w:val="single" w:sz="7.633688" w:space="0" w:color="444444"/>
              <w:right w:val="single" w:sz="7.633688" w:space="0" w:color="3F3F44"/>
            </w:tcBorders>
          </w:tcPr>
          <w:p>
            <w:pPr/>
            <w:rPr/>
          </w:p>
        </w:tc>
        <w:tc>
          <w:tcPr>
            <w:tcW w:w="873" w:type="dxa"/>
            <w:tcBorders>
              <w:top w:val="single" w:sz="7.633688" w:space="0" w:color="444448"/>
              <w:bottom w:val="single" w:sz="3.816848" w:space="0" w:color="343434"/>
              <w:left w:val="single" w:sz="7.633688" w:space="0" w:color="3F3F44"/>
              <w:right w:val="single" w:sz="7.633688" w:space="0" w:color="484848"/>
            </w:tcBorders>
          </w:tcPr>
          <w:p>
            <w:pPr/>
            <w:rPr/>
          </w:p>
        </w:tc>
        <w:tc>
          <w:tcPr>
            <w:tcW w:w="878" w:type="dxa"/>
            <w:tcBorders>
              <w:top w:val="single" w:sz="7.633688" w:space="0" w:color="444448"/>
              <w:bottom w:val="single" w:sz="3.816848" w:space="0" w:color="4F4F4F"/>
              <w:left w:val="single" w:sz="7.633688" w:space="0" w:color="484848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7.633688" w:space="0" w:color="444448"/>
              <w:bottom w:val="single" w:sz="3.816848" w:space="0" w:color="3B3B3B"/>
              <w:left w:val="single" w:sz="7.633688" w:space="0" w:color="444444"/>
              <w:right w:val="nil" w:sz="6" w:space="0" w:color="auto"/>
            </w:tcBorders>
          </w:tcPr>
          <w:p>
            <w:pPr/>
            <w:rPr/>
          </w:p>
        </w:tc>
        <w:tc>
          <w:tcPr>
            <w:tcW w:w="873" w:type="dxa"/>
            <w:tcBorders>
              <w:top w:val="single" w:sz="7.633688" w:space="0" w:color="444448"/>
              <w:bottom w:val="single" w:sz="3.816848" w:space="0" w:color="1F1F1F"/>
              <w:left w:val="nil" w:sz="6" w:space="0" w:color="auto"/>
              <w:right w:val="single" w:sz="7.633688" w:space="0" w:color="3B3B3B"/>
            </w:tcBorders>
          </w:tcPr>
          <w:p>
            <w:pPr/>
            <w:rPr/>
          </w:p>
        </w:tc>
      </w:tr>
      <w:tr>
        <w:trPr>
          <w:trHeight w:val="337" w:hRule="exact"/>
        </w:trPr>
        <w:tc>
          <w:tcPr>
            <w:tcW w:w="515" w:type="dxa"/>
            <w:tcBorders>
              <w:top w:val="single" w:sz="7.633688" w:space="0" w:color="484848"/>
              <w:bottom w:val="nil" w:sz="6" w:space="0" w:color="auto"/>
              <w:left w:val="single" w:sz="11.450536" w:space="0" w:color="444444"/>
              <w:right w:val="single" w:sz="3.816848" w:space="0" w:color="000000"/>
            </w:tcBorders>
          </w:tcPr>
          <w:p>
            <w:pPr>
              <w:spacing w:before="25" w:after="0" w:line="240" w:lineRule="auto"/>
              <w:ind w:left="11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505052"/>
                <w:spacing w:val="0"/>
                <w:w w:val="100"/>
                <w:i/>
              </w:rPr>
              <w:t>5005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7.633688" w:space="0" w:color="2B2B2B"/>
              <w:bottom w:val="nil" w:sz="6" w:space="0" w:color="auto"/>
              <w:left w:val="single" w:sz="3.816848" w:space="0" w:color="000000"/>
              <w:right w:val="single" w:sz="3.816848" w:space="0" w:color="000000"/>
            </w:tcBorders>
          </w:tcPr>
          <w:p>
            <w:pPr>
              <w:spacing w:before="43" w:after="0" w:line="240" w:lineRule="auto"/>
              <w:ind w:left="138" w:right="-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Pr/>
            <w:r>
              <w:rPr>
                <w:rFonts w:ascii="Arial" w:hAnsi="Arial" w:cs="Arial" w:eastAsia="Arial"/>
                <w:sz w:val="14"/>
                <w:szCs w:val="14"/>
                <w:color w:val="3B3B3D"/>
                <w:spacing w:val="0"/>
                <w:w w:val="100"/>
              </w:rPr>
              <w:t>711100</w:t>
            </w:r>
            <w:r>
              <w:rPr>
                <w:rFonts w:ascii="Arial" w:hAnsi="Arial" w:cs="Arial" w:eastAsia="Arial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3197" w:type="dxa"/>
            <w:tcBorders>
              <w:top w:val="single" w:sz="7.633688" w:space="0" w:color="5B5B5B"/>
              <w:bottom w:val="nil" w:sz="6" w:space="0" w:color="auto"/>
              <w:left w:val="single" w:sz="3.816848" w:space="0" w:color="000000"/>
              <w:right w:val="single" w:sz="7.633688" w:space="0" w:color="2B2B2B"/>
            </w:tcBorders>
          </w:tcPr>
          <w:p>
            <w:pPr>
              <w:spacing w:before="0" w:after="0" w:line="110" w:lineRule="exact"/>
              <w:ind w:left="33" w:right="-2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Pr/>
            <w:r>
              <w:rPr>
                <w:rFonts w:ascii="Times New Roman" w:hAnsi="Times New Roman" w:cs="Times New Roman" w:eastAsia="Times New Roman"/>
                <w:sz w:val="10"/>
                <w:szCs w:val="10"/>
                <w:color w:val="505052"/>
                <w:spacing w:val="0"/>
                <w:w w:val="116"/>
                <w:position w:val="1"/>
              </w:rPr>
              <w:t>flopC3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05052"/>
                <w:spacing w:val="0"/>
                <w:w w:val="116"/>
                <w:position w:val="1"/>
              </w:rPr>
              <w:t>H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05052"/>
                <w:spacing w:val="-4"/>
                <w:w w:val="116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3B3B3D"/>
                <w:spacing w:val="0"/>
                <w:w w:val="90"/>
                <w:position w:val="1"/>
              </w:rPr>
              <w:t>IIBJIOXO.QO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3B3B3D"/>
                <w:spacing w:val="0"/>
                <w:w w:val="90"/>
                <w:position w:val="1"/>
              </w:rPr>
              <w:t>K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3B3B3D"/>
                <w:spacing w:val="9"/>
                <w:w w:val="90"/>
                <w:position w:val="1"/>
              </w:rPr>
              <w:t> </w:t>
            </w:r>
            <w:r>
              <w:rPr>
                <w:rFonts w:ascii="Arial" w:hAnsi="Arial" w:cs="Arial" w:eastAsia="Arial"/>
                <w:sz w:val="9"/>
                <w:szCs w:val="9"/>
                <w:color w:val="3B3B3D"/>
                <w:spacing w:val="0"/>
                <w:w w:val="163"/>
                <w:position w:val="1"/>
              </w:rPr>
              <w:t>It</w:t>
            </w:r>
            <w:r>
              <w:rPr>
                <w:rFonts w:ascii="Arial" w:hAnsi="Arial" w:cs="Arial" w:eastAsia="Arial"/>
                <w:sz w:val="9"/>
                <w:szCs w:val="9"/>
                <w:color w:val="3B3B3D"/>
                <w:spacing w:val="-20"/>
                <w:w w:val="163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05052"/>
                <w:spacing w:val="0"/>
                <w:w w:val="163"/>
                <w:position w:val="1"/>
              </w:rPr>
              <w:t>kROIIT8JIIIC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05052"/>
                <w:spacing w:val="-18"/>
                <w:w w:val="163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0"/>
                <w:w w:val="65"/>
                <w:position w:val="1"/>
              </w:rPr>
              <w:t>110611TKC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505052"/>
                <w:spacing w:val="2"/>
                <w:w w:val="65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505052"/>
                <w:spacing w:val="0"/>
                <w:w w:val="100"/>
                <w:position w:val="1"/>
              </w:rPr>
              <w:t>KOje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10" w:after="0" w:line="240" w:lineRule="auto"/>
              <w:ind w:left="33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80"/>
              </w:rPr>
              <w:t>nnohoj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80"/>
              </w:rPr>
              <w:t>y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0"/>
                <w:w w:val="80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3B3B3D"/>
                <w:spacing w:val="19"/>
                <w:w w:val="8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80"/>
              </w:rPr>
              <w:t>opKlii'IKB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-1"/>
                <w:w w:val="80"/>
              </w:rPr>
              <w:t> 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B3B3D"/>
                <w:spacing w:val="0"/>
                <w:w w:val="100"/>
              </w:rPr>
              <w:t>nuun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3.816848" w:space="0" w:color="282828"/>
              <w:bottom w:val="nil" w:sz="6" w:space="0" w:color="auto"/>
              <w:left w:val="single" w:sz="7.633688" w:space="0" w:color="2B2B2B"/>
              <w:right w:val="single" w:sz="3.816848" w:space="0" w:color="1F1F1F"/>
            </w:tcBorders>
          </w:tcPr>
          <w:p>
            <w:pPr/>
            <w:rPr/>
          </w:p>
        </w:tc>
        <w:tc>
          <w:tcPr>
            <w:tcW w:w="1159" w:type="dxa"/>
            <w:tcBorders>
              <w:top w:val="single" w:sz="3.816848" w:space="0" w:color="4B4B4B"/>
              <w:bottom w:val="single" w:sz="11.450536" w:space="0" w:color="2B2B2B"/>
              <w:left w:val="single" w:sz="3.816848" w:space="0" w:color="1F1F1F"/>
              <w:right w:val="single" w:sz="7.633688" w:space="0" w:color="2B2B2B"/>
            </w:tcBorders>
          </w:tcPr>
          <w:p>
            <w:pPr/>
            <w:rPr/>
          </w:p>
        </w:tc>
        <w:tc>
          <w:tcPr>
            <w:tcW w:w="859" w:type="dxa"/>
            <w:tcBorders>
              <w:top w:val="single" w:sz="3.816848" w:space="0" w:color="343434"/>
              <w:bottom w:val="single" w:sz="11.450536" w:space="0" w:color="2B2B2B"/>
              <w:left w:val="single" w:sz="7.633688" w:space="0" w:color="2B2B2B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911" w:type="dxa"/>
            <w:tcBorders>
              <w:top w:val="single" w:sz="3.816848" w:space="0" w:color="343434"/>
              <w:bottom w:val="single" w:sz="11.450536" w:space="0" w:color="2B2B2B"/>
              <w:left w:val="single" w:sz="7.633688" w:space="0" w:color="444444"/>
              <w:right w:val="single" w:sz="7.633688" w:space="0" w:color="3F3F44"/>
            </w:tcBorders>
          </w:tcPr>
          <w:p>
            <w:pPr/>
            <w:rPr/>
          </w:p>
        </w:tc>
        <w:tc>
          <w:tcPr>
            <w:tcW w:w="873" w:type="dxa"/>
            <w:tcBorders>
              <w:top w:val="single" w:sz="3.816848" w:space="0" w:color="343434"/>
              <w:bottom w:val="single" w:sz="11.450536" w:space="0" w:color="2B2B2B"/>
              <w:left w:val="single" w:sz="7.633688" w:space="0" w:color="3F3F44"/>
              <w:right w:val="single" w:sz="7.633688" w:space="0" w:color="484848"/>
            </w:tcBorders>
          </w:tcPr>
          <w:p>
            <w:pPr/>
            <w:rPr/>
          </w:p>
        </w:tc>
        <w:tc>
          <w:tcPr>
            <w:tcW w:w="878" w:type="dxa"/>
            <w:tcBorders>
              <w:top w:val="single" w:sz="3.816848" w:space="0" w:color="4F4F4F"/>
              <w:bottom w:val="single" w:sz="11.450536" w:space="0" w:color="2B2B2B"/>
              <w:left w:val="single" w:sz="7.633688" w:space="0" w:color="484848"/>
              <w:right w:val="single" w:sz="7.633688" w:space="0" w:color="444444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3.816848" w:space="0" w:color="3B3B3B"/>
              <w:bottom w:val="single" w:sz="11.450536" w:space="0" w:color="2B2B2B"/>
              <w:left w:val="single" w:sz="7.633688" w:space="0" w:color="444444"/>
              <w:right w:val="single" w:sz="3.816848" w:space="0" w:color="181818"/>
            </w:tcBorders>
          </w:tcPr>
          <w:p>
            <w:pPr/>
            <w:rPr/>
          </w:p>
        </w:tc>
        <w:tc>
          <w:tcPr>
            <w:tcW w:w="873" w:type="dxa"/>
            <w:tcBorders>
              <w:top w:val="single" w:sz="3.816848" w:space="0" w:color="1F1F1F"/>
              <w:bottom w:val="single" w:sz="11.450536" w:space="0" w:color="2B2B2B"/>
              <w:left w:val="single" w:sz="3.816848" w:space="0" w:color="181818"/>
              <w:right w:val="single" w:sz="7.633688" w:space="0" w:color="3B3B3B"/>
            </w:tcBorders>
          </w:tcPr>
          <w:p>
            <w:pPr/>
            <w:rPr/>
          </w:p>
        </w:tc>
      </w:tr>
    </w:tbl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.372934pt;margin-top:271.711334pt;width:.1pt;height:64.127677pt;mso-position-horizontal-relative:page;mso-position-vertical-relative:page;z-index:-21469" coordorigin="7,5434" coordsize="2,1283">
            <v:shape style="position:absolute;left:7;top:5434;width:2;height:1283" coordorigin="7,5434" coordsize="0,1283" path="m7,6717l7,5434e" filled="f" stroked="t" strokeweight=".954211pt" strokecolor="#D4D4D4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466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80.639996pt;height:5.76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60" w:right="240"/>
        </w:sectPr>
      </w:pPr>
      <w:rPr/>
    </w:p>
    <w:p>
      <w:pPr>
        <w:spacing w:before="83" w:after="0" w:line="90" w:lineRule="exact"/>
        <w:ind w:left="3060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75.517082pt;margin-top:34.737438pt;width:598.052007pt;height:366.485096pt;mso-position-horizontal-relative:page;mso-position-vertical-relative:paragraph;z-index:-21466" coordorigin="1510,695" coordsize="11961,7330">
            <v:group style="position:absolute;left:1525;top:733;width:10449;height:2" coordorigin="1525,733" coordsize="10449,2">
              <v:shape style="position:absolute;left:1525;top:733;width:10449;height:2" coordorigin="1525,733" coordsize="10449,0" path="m1525,733l11973,733e" filled="f" stroked="t" strokeweight="1.431317pt" strokecolor="#2F2F2F">
                <v:path arrowok="t"/>
              </v:shape>
            </v:group>
            <v:group style="position:absolute;left:1539;top:709;width:2;height:390" coordorigin="1539,709" coordsize="2,390">
              <v:shape style="position:absolute;left:1539;top:709;width:2;height:390" coordorigin="1539,709" coordsize="0,390" path="m1539,1099l1539,709e" filled="f" stroked="t" strokeweight="1.431317pt" strokecolor="#1C1C1C">
                <v:path arrowok="t"/>
              </v:shape>
            </v:group>
            <v:group style="position:absolute;left:2059;top:709;width:2;height:390" coordorigin="2059,709" coordsize="2,390">
              <v:shape style="position:absolute;left:2059;top:709;width:2;height:390" coordorigin="2059,709" coordsize="0,390" path="m2059,1099l2059,709e" filled="f" stroked="t" strokeweight=".954211pt" strokecolor="#383838">
                <v:path arrowok="t"/>
              </v:shape>
            </v:group>
            <v:group style="position:absolute;left:2760;top:709;width:2;height:2299" coordorigin="2760,709" coordsize="2,2299">
              <v:shape style="position:absolute;left:2760;top:709;width:2;height:2299" coordorigin="2760,709" coordsize="0,2299" path="m2760,3008l2760,709e" filled="f" stroked="t" strokeweight=".954211pt" strokecolor="#444444">
                <v:path arrowok="t"/>
              </v:shape>
            </v:group>
            <v:group style="position:absolute;left:5957;top:719;width:2;height:2499" coordorigin="5957,719" coordsize="2,2499">
              <v:shape style="position:absolute;left:5957;top:719;width:2;height:2499" coordorigin="5957,719" coordsize="0,2499" path="m5957,3217l5957,719e" filled="f" stroked="t" strokeweight=".954211pt" strokecolor="#444444">
                <v:path arrowok="t"/>
              </v:shape>
            </v:group>
            <v:group style="position:absolute;left:7050;top:728;width:2;height:181" coordorigin="7050,728" coordsize="2,181">
              <v:shape style="position:absolute;left:7050;top:728;width:2;height:181" coordorigin="7050,728" coordsize="0,181" path="m7050,909l7050,728e" filled="f" stroked="t" strokeweight=".954211pt" strokecolor="#2F2F2F">
                <v:path arrowok="t"/>
              </v:shape>
            </v:group>
            <v:group style="position:absolute;left:7050;top:909;width:1727;height:2" coordorigin="7050,909" coordsize="1727,2">
              <v:shape style="position:absolute;left:7050;top:909;width:1727;height:2" coordorigin="7050,909" coordsize="1727,0" path="m7050,909l8777,909e" filled="f" stroked="t" strokeweight=".954211pt" strokecolor="#484848">
                <v:path arrowok="t"/>
              </v:shape>
            </v:group>
            <v:group style="position:absolute;left:11725;top:709;width:1718;height:2" coordorigin="11725,709" coordsize="1718,2">
              <v:shape style="position:absolute;left:11725;top:709;width:1718;height:2" coordorigin="11725,709" coordsize="1718,0" path="m11725,709l13443,709e" filled="f" stroked="t" strokeweight="1.431317pt" strokecolor="#000000">
                <v:path arrowok="t"/>
              </v:shape>
            </v:group>
            <v:group style="position:absolute;left:7054;top:842;width:2;height:257" coordorigin="7054,842" coordsize="2,257">
              <v:shape style="position:absolute;left:7054;top:842;width:2;height:257" coordorigin="7054,842" coordsize="0,257" path="m7054,1099l7054,842e" filled="f" stroked="t" strokeweight=".477106pt" strokecolor="#0F0F13">
                <v:path arrowok="t"/>
              </v:shape>
            </v:group>
            <v:group style="position:absolute;left:8209;top:899;width:2;height:7068" coordorigin="8209,899" coordsize="2,7068">
              <v:shape style="position:absolute;left:8209;top:899;width:2;height:7068" coordorigin="8209,899" coordsize="0,7068" path="m8209,7967l8209,899e" filled="f" stroked="t" strokeweight=".954211pt" strokecolor="#4B4B4B">
                <v:path arrowok="t"/>
              </v:shape>
            </v:group>
            <v:group style="position:absolute;left:8195;top:1070;width:3550;height:2" coordorigin="8195,1070" coordsize="3550,2">
              <v:shape style="position:absolute;left:8195;top:1070;width:3550;height:2" coordorigin="8195,1070" coordsize="3550,0" path="m8195,1070l11744,1070e" filled="f" stroked="t" strokeweight=".954211pt" strokecolor="#484448">
                <v:path arrowok="t"/>
              </v:shape>
            </v:group>
            <v:group style="position:absolute;left:11730;top:928;width:2;height:7030" coordorigin="11730,928" coordsize="2,7030">
              <v:shape style="position:absolute;left:11730;top:928;width:2;height:7030" coordorigin="11730,928" coordsize="0,7030" path="m11730,7958l11730,928e" filled="f" stroked="t" strokeweight=".954211pt" strokecolor="#4B4B4B">
                <v:path arrowok="t"/>
              </v:shape>
            </v:group>
            <v:group style="position:absolute;left:1553;top:1042;width:2;height:6964" coordorigin="1553,1042" coordsize="2,6964">
              <v:shape style="position:absolute;left:1553;top:1042;width:2;height:6964" coordorigin="1553,1042" coordsize="0,6964" path="m1553,8005l1553,1042e" filled="f" stroked="t" strokeweight="1.431317pt" strokecolor="#343434">
                <v:path arrowok="t"/>
              </v:shape>
            </v:group>
            <v:group style="position:absolute;left:2064;top:1042;width:2;height:228" coordorigin="2064,1042" coordsize="2,228">
              <v:shape style="position:absolute;left:2064;top:1042;width:2;height:228" coordorigin="2064,1042" coordsize="0,228" path="m2064,1270l2064,1042e" filled="f" stroked="t" strokeweight=".477106pt" strokecolor="#1C1C1C">
                <v:path arrowok="t"/>
              </v:shape>
            </v:group>
            <v:group style="position:absolute;left:7064;top:728;width:2;height:7249" coordorigin="7064,728" coordsize="2,7249">
              <v:shape style="position:absolute;left:7064;top:728;width:2;height:7249" coordorigin="7064,728" coordsize="0,7249" path="m7064,7977l7064,728e" filled="f" stroked="t" strokeweight=".477106pt" strokecolor="#3B3B3B">
                <v:path arrowok="t"/>
              </v:shape>
            </v:group>
            <v:group style="position:absolute;left:9072;top:937;width:2;height:1112" coordorigin="9072,937" coordsize="2,1112">
              <v:shape style="position:absolute;left:9072;top:937;width:2;height:1112" coordorigin="9072,937" coordsize="0,1112" path="m9072,2049l9072,937e" filled="f" stroked="t" strokeweight=".954211pt" strokecolor="#4F4F54">
                <v:path arrowok="t"/>
              </v:shape>
            </v:group>
            <v:group style="position:absolute;left:9989;top:1080;width:2;height:6793" coordorigin="9989,1080" coordsize="2,6793">
              <v:shape style="position:absolute;left:9989;top:1080;width:2;height:6793" coordorigin="9989,1080" coordsize="0,6793" path="m9989,7872l9989,1080e" filled="f" stroked="t" strokeweight=".954211pt" strokecolor="#4F4F4F">
                <v:path arrowok="t"/>
              </v:shape>
            </v:group>
            <v:group style="position:absolute;left:10847;top:1032;width:2;height:808" coordorigin="10847,1032" coordsize="2,808">
              <v:shape style="position:absolute;left:10847;top:1032;width:2;height:808" coordorigin="10847,1032" coordsize="0,808" path="m10847,1840l10847,1032e" filled="f" stroked="t" strokeweight=".954211pt" strokecolor="#4B4B4B">
                <v:path arrowok="t"/>
              </v:shape>
            </v:group>
            <v:group style="position:absolute;left:1525;top:1412;width:8492;height:2" coordorigin="1525,1412" coordsize="8492,2">
              <v:shape style="position:absolute;left:1525;top:1412;width:8492;height:2" coordorigin="1525,1412" coordsize="8492,0" path="m1525,1412l10017,1412e" filled="f" stroked="t" strokeweight=".954211pt" strokecolor="#444448">
                <v:path arrowok="t"/>
              </v:shape>
            </v:group>
            <v:group style="position:absolute;left:2069;top:1213;width:2;height:1036" coordorigin="2069,1213" coordsize="2,1036">
              <v:shape style="position:absolute;left:2069;top:1213;width:2;height:1036" coordorigin="2069,1213" coordsize="0,1036" path="m2069,2248l2069,1213e" filled="f" stroked="t" strokeweight=".954211pt" strokecolor="#444444">
                <v:path arrowok="t"/>
              </v:shape>
            </v:group>
            <v:group style="position:absolute;left:9931;top:1431;width:1517;height:2" coordorigin="9931,1431" coordsize="1517,2">
              <v:shape style="position:absolute;left:9931;top:1431;width:1517;height:2" coordorigin="9931,1431" coordsize="1517,0" path="m9931,1431l11448,1431e" filled="f" stroked="t" strokeweight=".477106pt" strokecolor="#545454">
                <v:path arrowok="t"/>
              </v:shape>
            </v:group>
            <v:group style="position:absolute;left:13462;top:766;width:2;height:675" coordorigin="13462,766" coordsize="2,675">
              <v:shape style="position:absolute;left:13462;top:766;width:2;height:675" coordorigin="13462,766" coordsize="0,675" path="m13462,1441l13462,766e" filled="f" stroked="t" strokeweight=".477106pt" strokecolor="#282828">
                <v:path arrowok="t"/>
              </v:shape>
            </v:group>
            <v:group style="position:absolute;left:11716;top:1403;width:1727;height:2" coordorigin="11716,1403" coordsize="1727,2">
              <v:shape style="position:absolute;left:11716;top:1403;width:1727;height:2" coordorigin="11716,1403" coordsize="1727,0" path="m11716,1403l13443,1403e" filled="f" stroked="t" strokeweight=".954211pt" strokecolor="#4F4F4F">
                <v:path arrowok="t"/>
              </v:shape>
            </v:group>
            <v:group style="position:absolute;left:12598;top:937;width:2;height:333" coordorigin="12598,937" coordsize="2,333">
              <v:shape style="position:absolute;left:12598;top:937;width:2;height:333" coordorigin="12598,937" coordsize="0,333" path="m12598,1270l12598,937e" filled="f" stroked="t" strokeweight=".477106pt" strokecolor="#232323">
                <v:path arrowok="t"/>
              </v:shape>
            </v:group>
            <v:group style="position:absolute;left:12603;top:1213;width:2;height:1796" coordorigin="12603,1213" coordsize="2,1796">
              <v:shape style="position:absolute;left:12603;top:1213;width:2;height:1796" coordorigin="12603,1213" coordsize="0,1796" path="m12603,3008l12603,1213e" filled="f" stroked="t" strokeweight=".954211pt" strokecolor="#5B5B5B">
                <v:path arrowok="t"/>
              </v:shape>
            </v:group>
            <v:group style="position:absolute;left:1534;top:1597;width:8483;height:2" coordorigin="1534,1597" coordsize="8483,2">
              <v:shape style="position:absolute;left:1534;top:1597;width:8483;height:2" coordorigin="1534,1597" coordsize="8483,0" path="m1534,1597l10017,1597e" filled="f" stroked="t" strokeweight="1.431317pt" strokecolor="#2F2F2F">
                <v:path arrowok="t"/>
              </v:shape>
            </v:group>
            <v:group style="position:absolute;left:9931;top:1612;width:954;height:2" coordorigin="9931,1612" coordsize="954,2">
              <v:shape style="position:absolute;left:9931;top:1612;width:954;height:2" coordorigin="9931,1612" coordsize="954,0" path="m9931,1612l10885,1612e" filled="f" stroked="t" strokeweight=".954211pt" strokecolor="#282828">
                <v:path arrowok="t"/>
              </v:shape>
            </v:group>
            <v:group style="position:absolute;left:10838;top:1574;width:1775;height:2" coordorigin="10838,1574" coordsize="1775,2">
              <v:shape style="position:absolute;left:10838;top:1574;width:1775;height:2" coordorigin="10838,1574" coordsize="1775,0" path="m10838,1574l12613,1574e" filled="f" stroked="t" strokeweight=".954211pt" strokecolor="#6B6B6B">
                <v:path arrowok="t"/>
              </v:shape>
            </v:group>
            <v:group style="position:absolute;left:12594;top:1574;width:840;height:2" coordorigin="12594,1574" coordsize="840,2">
              <v:shape style="position:absolute;left:12594;top:1574;width:840;height:2" coordorigin="12594,1574" coordsize="840,0" path="m12594,1574l13433,1574e" filled="f" stroked="t" strokeweight="1.431317pt" strokecolor="#575757">
                <v:path arrowok="t"/>
              </v:shape>
            </v:group>
            <v:group style="position:absolute;left:8214;top:1640;width:2;height:1378" coordorigin="8214,1640" coordsize="2,1378">
              <v:shape style="position:absolute;left:8214;top:1640;width:2;height:1378" coordorigin="8214,1640" coordsize="0,1378" path="m8214,3018l8214,1640e" filled="f" stroked="t" strokeweight=".954211pt" strokecolor="#606060">
                <v:path arrowok="t"/>
              </v:shape>
            </v:group>
            <v:group style="position:absolute;left:10852;top:1773;width:2;height:665" coordorigin="10852,1773" coordsize="2,665">
              <v:shape style="position:absolute;left:10852;top:1773;width:2;height:665" coordorigin="10852,1773" coordsize="0,665" path="m10852,2438l10852,1773e" filled="f" stroked="t" strokeweight=".477106pt" strokecolor="#1C1C1C">
                <v:path arrowok="t"/>
              </v:shape>
            </v:group>
            <v:group style="position:absolute;left:10838;top:2011;width:907;height:2" coordorigin="10838,2011" coordsize="907,2">
              <v:shape style="position:absolute;left:10838;top:2011;width:907;height:2" coordorigin="10838,2011" coordsize="907,0" path="m10838,2011l11744,2011e" filled="f" stroked="t" strokeweight=".954211pt" strokecolor="#181818">
                <v:path arrowok="t"/>
              </v:shape>
            </v:group>
            <v:group style="position:absolute;left:11730;top:1773;width:2;height:276" coordorigin="11730,1773" coordsize="2,276">
              <v:shape style="position:absolute;left:11730;top:1773;width:2;height:276" coordorigin="11730,1773" coordsize="0,276" path="m11730,2049l11730,1773e" filled="f" stroked="t" strokeweight=".477106pt" strokecolor="#232323">
                <v:path arrowok="t"/>
              </v:shape>
            </v:group>
            <v:group style="position:absolute;left:11716;top:2011;width:1718;height:2" coordorigin="11716,2011" coordsize="1718,2">
              <v:shape style="position:absolute;left:11716;top:2011;width:1718;height:2" coordorigin="11716,2011" coordsize="1718,0" path="m11716,2011l13433,2011e" filled="f" stroked="t" strokeweight=".954211pt" strokecolor="#3B3B3B">
                <v:path arrowok="t"/>
              </v:shape>
            </v:group>
            <v:group style="position:absolute;left:9077;top:1963;width:2;height:475" coordorigin="9077,1963" coordsize="2,475">
              <v:shape style="position:absolute;left:9077;top:1963;width:2;height:475" coordorigin="9077,1963" coordsize="0,475" path="m9077,2438l9077,1963e" filled="f" stroked="t" strokeweight=".477106pt" strokecolor="#131313">
                <v:path arrowok="t"/>
              </v:shape>
            </v:group>
            <v:group style="position:absolute;left:2073;top:2191;width:2;height:399" coordorigin="2073,2191" coordsize="2,399">
              <v:shape style="position:absolute;left:2073;top:2191;width:2;height:399" coordorigin="2073,2191" coordsize="0,399" path="m2073,2590l2073,2191e" filled="f" stroked="t" strokeweight=".477106pt" strokecolor="#1C1C1C">
                <v:path arrowok="t"/>
              </v:shape>
            </v:group>
            <v:group style="position:absolute;left:7064;top:2191;width:2;height:247" coordorigin="7064,2191" coordsize="2,247">
              <v:shape style="position:absolute;left:7064;top:2191;width:2;height:247" coordorigin="7064,2191" coordsize="0,247" path="m7064,2438l7064,2191e" filled="f" stroked="t" strokeweight=".477106pt" strokecolor="#0F0F0F">
                <v:path arrowok="t"/>
              </v:shape>
            </v:group>
            <v:group style="position:absolute;left:11730;top:2191;width:2;height:247" coordorigin="11730,2191" coordsize="2,247">
              <v:shape style="position:absolute;left:11730;top:2191;width:2;height:247" coordorigin="11730,2191" coordsize="0,247" path="m11730,2438l11730,2191e" filled="f" stroked="t" strokeweight=".477106pt" strokecolor="#1C1C1C">
                <v:path arrowok="t"/>
              </v:shape>
            </v:group>
            <v:group style="position:absolute;left:9077;top:2381;width:2;height:209" coordorigin="9077,2381" coordsize="2,209">
              <v:shape style="position:absolute;left:9077;top:2381;width:2;height:209" coordorigin="9077,2381" coordsize="0,209" path="m9077,2590l9077,2381e" filled="f" stroked="t" strokeweight=".477106pt" strokecolor="#383838">
                <v:path arrowok="t"/>
              </v:shape>
            </v:group>
            <v:group style="position:absolute;left:10852;top:2381;width:2;height:209" coordorigin="10852,2381" coordsize="2,209">
              <v:shape style="position:absolute;left:10852;top:2381;width:2;height:209" coordorigin="10852,2381" coordsize="0,209" path="m10852,2590l10852,2381e" filled="f" stroked="t" strokeweight=".477106pt" strokecolor="#343434">
                <v:path arrowok="t"/>
              </v:shape>
            </v:group>
            <v:group style="position:absolute;left:10838;top:2552;width:907;height:2" coordorigin="10838,2552" coordsize="907,2">
              <v:shape style="position:absolute;left:10838;top:2552;width:907;height:2" coordorigin="10838,2552" coordsize="907,0" path="m10838,2552l11744,2552e" filled="f" stroked="t" strokeweight=".954211pt" strokecolor="#343434">
                <v:path arrowok="t"/>
              </v:shape>
            </v:group>
            <v:group style="position:absolute;left:11730;top:2381;width:2;height:209" coordorigin="11730,2381" coordsize="2,209">
              <v:shape style="position:absolute;left:11730;top:2381;width:2;height:209" coordorigin="11730,2381" coordsize="0,209" path="m11730,2590l11730,2381e" filled="f" stroked="t" strokeweight=".477106pt" strokecolor="#343434">
                <v:path arrowok="t"/>
              </v:shape>
            </v:group>
            <v:group style="position:absolute;left:11716;top:2552;width:897;height:2" coordorigin="11716,2552" coordsize="897,2">
              <v:shape style="position:absolute;left:11716;top:2552;width:897;height:2" coordorigin="11716,2552" coordsize="897,0" path="m11716,2552l12613,2552e" filled="f" stroked="t" strokeweight=".954211pt" strokecolor="#5B5B5B">
                <v:path arrowok="t"/>
              </v:shape>
            </v:group>
            <v:group style="position:absolute;left:12594;top:2552;width:840;height:2" coordorigin="12594,2552" coordsize="840,2">
              <v:shape style="position:absolute;left:12594;top:2552;width:840;height:2" coordorigin="12594,2552" coordsize="840,0" path="m12594,2552l13433,2552e" filled="f" stroked="t" strokeweight=".954211pt" strokecolor="#707070">
                <v:path arrowok="t"/>
              </v:shape>
            </v:group>
            <v:group style="position:absolute;left:1534;top:2766;width:5544;height:2" coordorigin="1534,2766" coordsize="5544,2">
              <v:shape style="position:absolute;left:1534;top:2766;width:5544;height:2" coordorigin="1534,2766" coordsize="5544,0" path="m1534,2766l7078,2766e" filled="f" stroked="t" strokeweight=".477106pt" strokecolor="#444444">
                <v:path arrowok="t"/>
              </v:shape>
            </v:group>
            <v:group style="position:absolute;left:2078;top:2514;width:2;height:703" coordorigin="2078,2514" coordsize="2,703">
              <v:shape style="position:absolute;left:2078;top:2514;width:2;height:703" coordorigin="2078,2514" coordsize="0,703" path="m2078,3217l2078,2514e" filled="f" stroked="t" strokeweight=".954211pt" strokecolor="#3B3B3B">
                <v:path arrowok="t"/>
              </v:shape>
            </v:group>
            <v:group style="position:absolute;left:7107;top:2761;width:2910;height:2" coordorigin="7107,2761" coordsize="2910,2">
              <v:shape style="position:absolute;left:7107;top:2761;width:2910;height:2" coordorigin="7107,2761" coordsize="2910,0" path="m7107,2761l10017,2761e" filled="f" stroked="t" strokeweight=".477106pt" strokecolor="#484848">
                <v:path arrowok="t"/>
              </v:shape>
            </v:group>
            <v:group style="position:absolute;left:9077;top:2505;width:2;height:1672" coordorigin="9077,2505" coordsize="2,1672">
              <v:shape style="position:absolute;left:9077;top:2505;width:2;height:1672" coordorigin="9077,2505" coordsize="0,1672" path="m9077,4177l9077,2505e" filled="f" stroked="t" strokeweight=".954211pt" strokecolor="#575757">
                <v:path arrowok="t"/>
              </v:shape>
            </v:group>
            <v:group style="position:absolute;left:9960;top:2733;width:3473;height:2" coordorigin="9960,2733" coordsize="3473,2">
              <v:shape style="position:absolute;left:9960;top:2733;width:3473;height:2" coordorigin="9960,2733" coordsize="3473,0" path="m9960,2733l13433,2733e" filled="f" stroked="t" strokeweight=".954211pt" strokecolor="#676767">
                <v:path arrowok="t"/>
              </v:shape>
            </v:group>
            <v:group style="position:absolute;left:10857;top:2505;width:2;height:1672" coordorigin="10857,2505" coordsize="2,1672">
              <v:shape style="position:absolute;left:10857;top:2505;width:2;height:1672" coordorigin="10857,2505" coordsize="0,1672" path="m10857,4177l10857,2505e" filled="f" stroked="t" strokeweight=".954211pt" strokecolor="#545454">
                <v:path arrowok="t"/>
              </v:shape>
            </v:group>
            <v:group style="position:absolute;left:1732;top:2999;width:8762;height:2" coordorigin="1732,2999" coordsize="8762,2">
              <v:shape style="position:absolute;left:1732;top:2999;width:8762;height:2" coordorigin="1732,2999" coordsize="8762,0" path="m1732,2999l10494,2999e" filled="f" stroked="t" strokeweight=".477106pt" strokecolor="#48484B">
                <v:path arrowok="t"/>
              </v:shape>
            </v:group>
            <v:group style="position:absolute;left:1544;top:2999;width:55;height:2" coordorigin="1544,2999" coordsize="55,2">
              <v:shape style="position:absolute;left:1544;top:2999;width:55;height:2" coordorigin="1544,2999" coordsize="55,0" path="m1544,2999l1599,2999e" filled="f" stroked="t" strokeweight=".477106pt" strokecolor="#48484B">
                <v:path arrowok="t"/>
              </v:shape>
            </v:group>
            <v:group style="position:absolute;left:10838;top:2970;width:1775;height:2" coordorigin="10838,2970" coordsize="1775,2">
              <v:shape style="position:absolute;left:10838;top:2970;width:1775;height:2" coordorigin="10838,2970" coordsize="1775,0" path="m10838,2970l12613,2970e" filled="f" stroked="t" strokeweight=".954211pt" strokecolor="#545454">
                <v:path arrowok="t"/>
              </v:shape>
            </v:group>
            <v:group style="position:absolute;left:12594;top:2970;width:840;height:2" coordorigin="12594,2970" coordsize="840,2">
              <v:shape style="position:absolute;left:12594;top:2970;width:840;height:2" coordorigin="12594,2970" coordsize="840,0" path="m12594,2970l13433,2970e" filled="f" stroked="t" strokeweight=".954211pt" strokecolor="#343434">
                <v:path arrowok="t"/>
              </v:shape>
            </v:group>
            <v:group style="position:absolute;left:1732;top:3189;width:356;height:2" coordorigin="1732,3189" coordsize="356,2">
              <v:shape style="position:absolute;left:1732;top:3189;width:356;height:2" coordorigin="1732,3189" coordsize="356,0" path="m1732,3189l2088,3189e" filled="f" stroked="t" strokeweight=".954211pt" strokecolor="#3F3F3F">
                <v:path arrowok="t"/>
              </v:shape>
            </v:group>
            <v:group style="position:absolute;left:1544;top:3189;width:55;height:2" coordorigin="1544,3189" coordsize="55,2">
              <v:shape style="position:absolute;left:1544;top:3189;width:55;height:2" coordorigin="1544,3189" coordsize="55,0" path="m1544,3189l1599,3189e" filled="f" stroked="t" strokeweight=".954211pt" strokecolor="#3F3F3F">
                <v:path arrowok="t"/>
              </v:shape>
            </v:group>
            <v:group style="position:absolute;left:2770;top:2932;width:2;height:456" coordorigin="2770,2932" coordsize="2,456">
              <v:shape style="position:absolute;left:2770;top:2932;width:2;height:456" coordorigin="2770,2932" coordsize="0,456" path="m2770,3388l2770,2932e" filled="f" stroked="t" strokeweight=".477106pt" strokecolor="#282828">
                <v:path arrowok="t"/>
              </v:shape>
            </v:group>
            <v:group style="position:absolute;left:2011;top:3179;width:8006;height:2" coordorigin="2011,3179" coordsize="8006,2">
              <v:shape style="position:absolute;left:2011;top:3179;width:8006;height:2" coordorigin="2011,3179" coordsize="8006,0" path="m2011,3179l10017,3179e" filled="f" stroked="t" strokeweight=".954211pt" strokecolor="#444444">
                <v:path arrowok="t"/>
              </v:shape>
            </v:group>
            <v:group style="position:absolute;left:9989;top:2923;width:2;height:722" coordorigin="9989,2923" coordsize="2,722">
              <v:shape style="position:absolute;left:9989;top:2923;width:2;height:722" coordorigin="9989,2923" coordsize="0,722" path="m9989,3645l9989,2923e" filled="f" stroked="t" strokeweight=".954211pt" strokecolor="#2F2F2F">
                <v:path arrowok="t"/>
              </v:shape>
            </v:group>
            <v:group style="position:absolute;left:9931;top:3193;width:2710;height:2" coordorigin="9931,3193" coordsize="2710,2">
              <v:shape style="position:absolute;left:9931;top:3193;width:2710;height:2" coordorigin="9931,3193" coordsize="2710,0" path="m9931,3193l12641,3193e" filled="f" stroked="t" strokeweight=".954211pt" strokecolor="#4F4F4F">
                <v:path arrowok="t"/>
              </v:shape>
            </v:group>
            <v:group style="position:absolute;left:12608;top:2923;width:2;height:295" coordorigin="12608,2923" coordsize="2,295">
              <v:shape style="position:absolute;left:12608;top:2923;width:2;height:295" coordorigin="12608,2923" coordsize="0,295" path="m12608,3217l12608,2923e" filled="f" stroked="t" strokeweight=".477106pt" strokecolor="#343434">
                <v:path arrowok="t"/>
              </v:shape>
            </v:group>
            <v:group style="position:absolute;left:12565;top:3208;width:897;height:2" coordorigin="12565,3208" coordsize="897,2">
              <v:shape style="position:absolute;left:12565;top:3208;width:897;height:2" coordorigin="12565,3208" coordsize="897,0" path="m12565,3208l13462,3208e" filled="f" stroked="t" strokeweight=".477106pt" strokecolor="#3B3B3B">
                <v:path arrowok="t"/>
              </v:shape>
            </v:group>
            <v:group style="position:absolute;left:1525;top:3350;width:534;height:2" coordorigin="1525,3350" coordsize="534,2">
              <v:shape style="position:absolute;left:1525;top:3350;width:534;height:2" coordorigin="1525,3350" coordsize="534,0" path="m1525,3350l2059,3350e" filled="f" stroked="t" strokeweight=".477106pt" strokecolor="#282828">
                <v:path arrowok="t"/>
              </v:shape>
            </v:group>
            <v:group style="position:absolute;left:1558;top:3141;width:2;height:504" coordorigin="1558,3141" coordsize="2,504">
              <v:shape style="position:absolute;left:1558;top:3141;width:2;height:504" coordorigin="1558,3141" coordsize="0,504" path="m1558,3645l1558,3141e" filled="f" stroked="t" strokeweight="1.431317pt" strokecolor="#18181C">
                <v:path arrowok="t"/>
              </v:shape>
            </v:group>
            <v:group style="position:absolute;left:2078;top:3141;width:2;height:504" coordorigin="2078,3141" coordsize="2,504">
              <v:shape style="position:absolute;left:2078;top:3141;width:2;height:504" coordorigin="2078,3141" coordsize="0,504" path="m2078,3645l2078,3141e" filled="f" stroked="t" strokeweight=".954211pt" strokecolor="#232323">
                <v:path arrowok="t"/>
              </v:shape>
            </v:group>
            <v:group style="position:absolute;left:2040;top:3350;width:716;height:2" coordorigin="2040,3350" coordsize="716,2">
              <v:shape style="position:absolute;left:2040;top:3350;width:716;height:2" coordorigin="2040,3350" coordsize="716,0" path="m2040,3350l2756,3350e" filled="f" stroked="t" strokeweight=".477106pt" strokecolor="#5B5B60">
                <v:path arrowok="t"/>
              </v:shape>
            </v:group>
            <v:group style="position:absolute;left:2727;top:3350;width:3235;height:2" coordorigin="2727,3350" coordsize="3235,2">
              <v:shape style="position:absolute;left:2727;top:3350;width:3235;height:2" coordorigin="2727,3350" coordsize="3235,0" path="m2727,3350l5962,3350e" filled="f" stroked="t" strokeweight=".477106pt" strokecolor="#2B2B2F">
                <v:path arrowok="t"/>
              </v:shape>
            </v:group>
            <v:group style="position:absolute;left:5967;top:3141;width:2;height:504" coordorigin="5967,3141" coordsize="2,504">
              <v:shape style="position:absolute;left:5967;top:3141;width:2;height:504" coordorigin="5967,3141" coordsize="0,504" path="m5967,3645l5967,3141e" filled="f" stroked="t" strokeweight=".477106pt" strokecolor="#282828">
                <v:path arrowok="t"/>
              </v:shape>
            </v:group>
            <v:group style="position:absolute;left:5933;top:3350;width:2281;height:2" coordorigin="5933,3350" coordsize="2281,2">
              <v:shape style="position:absolute;left:5933;top:3350;width:2281;height:2" coordorigin="5933,3350" coordsize="2281,0" path="m5933,3350l8214,3350e" filled="f" stroked="t" strokeweight=".954211pt" strokecolor="#131318">
                <v:path arrowok="t"/>
              </v:shape>
            </v:group>
            <v:group style="position:absolute;left:8228;top:899;width:2;height:7068" coordorigin="8228,899" coordsize="2,7068">
              <v:shape style="position:absolute;left:8228;top:899;width:2;height:7068" coordorigin="8228,899" coordsize="0,7068" path="m8228,7967l8228,899e" filled="f" stroked="t" strokeweight=".954211pt" strokecolor="#4B4B4B">
                <v:path arrowok="t"/>
              </v:shape>
            </v:group>
            <v:group style="position:absolute;left:8338;top:3379;width:1679;height:2" coordorigin="8338,3379" coordsize="1679,2">
              <v:shape style="position:absolute;left:8338;top:3379;width:1679;height:2" coordorigin="8338,3379" coordsize="1679,0" path="m8338,3379l10017,3379e" filled="f" stroked="t" strokeweight=".477106pt" strokecolor="#4B4B4B">
                <v:path arrowok="t"/>
              </v:shape>
            </v:group>
            <v:group style="position:absolute;left:9960;top:3350;width:897;height:2" coordorigin="9960,3350" coordsize="897,2">
              <v:shape style="position:absolute;left:9960;top:3350;width:897;height:2" coordorigin="9960,3350" coordsize="897,0" path="m9960,3350l10857,3350e" filled="f" stroked="t" strokeweight=".954211pt" strokecolor="#383838">
                <v:path arrowok="t"/>
              </v:shape>
            </v:group>
            <v:group style="position:absolute;left:10838;top:3350;width:907;height:2" coordorigin="10838,3350" coordsize="907,2">
              <v:shape style="position:absolute;left:10838;top:3350;width:907;height:2" coordorigin="10838,3350" coordsize="907,0" path="m10838,3350l11744,3350e" filled="f" stroked="t" strokeweight=".954211pt" strokecolor="#575757">
                <v:path arrowok="t"/>
              </v:shape>
            </v:group>
            <v:group style="position:absolute;left:11716;top:3350;width:897;height:2" coordorigin="11716,3350" coordsize="897,2">
              <v:shape style="position:absolute;left:11716;top:3350;width:897;height:2" coordorigin="11716,3350" coordsize="897,0" path="m11716,3350l12613,3350e" filled="f" stroked="t" strokeweight=".954211pt" strokecolor="#3B3B3B">
                <v:path arrowok="t"/>
              </v:shape>
            </v:group>
            <v:group style="position:absolute;left:12608;top:3141;width:2;height:247" coordorigin="12608,3141" coordsize="2,247">
              <v:shape style="position:absolute;left:12608;top:3141;width:2;height:247" coordorigin="12608,3141" coordsize="0,247" path="m12608,3388l12608,3141e" filled="f" stroked="t" strokeweight=".477106pt" strokecolor="#181818">
                <v:path arrowok="t"/>
              </v:shape>
            </v:group>
            <v:group style="position:absolute;left:12594;top:3350;width:840;height:2" coordorigin="12594,3350" coordsize="840,2">
              <v:shape style="position:absolute;left:12594;top:3350;width:840;height:2" coordorigin="12594,3350" coordsize="840,0" path="m12594,3350l13433,3350e" filled="f" stroked="t" strokeweight=".954211pt" strokecolor="#080808">
                <v:path arrowok="t"/>
              </v:shape>
            </v:group>
            <v:group style="position:absolute;left:1525;top:3607;width:1231;height:2" coordorigin="1525,3607" coordsize="1231,2">
              <v:shape style="position:absolute;left:1525;top:3607;width:1231;height:2" coordorigin="1525,3607" coordsize="1231,0" path="m1525,3607l2756,3607e" filled="f" stroked="t" strokeweight=".477106pt" strokecolor="#232323">
                <v:path arrowok="t"/>
              </v:shape>
            </v:group>
            <v:group style="position:absolute;left:2775;top:3322;width:2;height:2337" coordorigin="2775,3322" coordsize="2,2337">
              <v:shape style="position:absolute;left:2775;top:3322;width:2;height:2337" coordorigin="2775,3322" coordsize="0,2337" path="m2775,5659l2775,3322e" filled="f" stroked="t" strokeweight=".954211pt" strokecolor="#444448">
                <v:path arrowok="t"/>
              </v:shape>
            </v:group>
            <v:group style="position:absolute;left:5933;top:3607;width:2281;height:2" coordorigin="5933,3607" coordsize="2281,2">
              <v:shape style="position:absolute;left:5933;top:3607;width:2281;height:2" coordorigin="5933,3607" coordsize="2281,0" path="m5933,3607l8214,3607e" filled="f" stroked="t" strokeweight=".954211pt" strokecolor="#383838">
                <v:path arrowok="t"/>
              </v:shape>
            </v:group>
            <v:group style="position:absolute;left:8176;top:3635;width:1842;height:2" coordorigin="8176,3635" coordsize="1842,2">
              <v:shape style="position:absolute;left:8176;top:3635;width:1842;height:2" coordorigin="8176,3635" coordsize="1842,0" path="m8176,3635l10017,3635e" filled="f" stroked="t" strokeweight=".477106pt" strokecolor="#484848">
                <v:path arrowok="t"/>
              </v:shape>
            </v:group>
            <v:group style="position:absolute;left:9960;top:3607;width:3473;height:2" coordorigin="9960,3607" coordsize="3473,2">
              <v:shape style="position:absolute;left:9960;top:3607;width:3473;height:2" coordorigin="9960,3607" coordsize="3473,0" path="m9960,3607l13433,3607e" filled="f" stroked="t" strokeweight=".954211pt" strokecolor="#575757">
                <v:path arrowok="t"/>
              </v:shape>
            </v:group>
            <v:group style="position:absolute;left:12613;top:3312;width:2;height:333" coordorigin="12613,3312" coordsize="2,333">
              <v:shape style="position:absolute;left:12613;top:3312;width:2;height:333" coordorigin="12613,3312" coordsize="0,333" path="m12613,3645l12613,3312e" filled="f" stroked="t" strokeweight=".477106pt" strokecolor="#383838">
                <v:path arrowok="t"/>
              </v:shape>
            </v:group>
            <v:group style="position:absolute;left:1525;top:3863;width:534;height:2" coordorigin="1525,3863" coordsize="534,2">
              <v:shape style="position:absolute;left:1525;top:3863;width:534;height:2" coordorigin="1525,3863" coordsize="534,0" path="m1525,3863l2059,3863e" filled="f" stroked="t" strokeweight=".477106pt" strokecolor="#232328">
                <v:path arrowok="t"/>
              </v:shape>
            </v:group>
            <v:group style="position:absolute;left:2078;top:3578;width:2;height:323" coordorigin="2078,3578" coordsize="2,323">
              <v:shape style="position:absolute;left:2078;top:3578;width:2;height:323" coordorigin="2078,3578" coordsize="0,323" path="m2078,3901l2078,3578e" filled="f" stroked="t" strokeweight=".954211pt" strokecolor="#3B3B3B">
                <v:path arrowok="t"/>
              </v:shape>
            </v:group>
            <v:group style="position:absolute;left:2040;top:3863;width:716;height:2" coordorigin="2040,3863" coordsize="716,2">
              <v:shape style="position:absolute;left:2040;top:3863;width:716;height:2" coordorigin="2040,3863" coordsize="716,0" path="m2040,3863l2756,3863e" filled="f" stroked="t" strokeweight=".477106pt" strokecolor="#4F4F4F">
                <v:path arrowok="t"/>
              </v:shape>
            </v:group>
            <v:group style="position:absolute;left:3624;top:3896;width:3321;height:2" coordorigin="3624,3896" coordsize="3321,2">
              <v:shape style="position:absolute;left:3624;top:3896;width:3321;height:2" coordorigin="3624,3896" coordsize="3321,0" path="m3624,3896l6945,3896e" filled="f" stroked="t" strokeweight=".477106pt" strokecolor="#444444">
                <v:path arrowok="t"/>
              </v:shape>
            </v:group>
            <v:group style="position:absolute;left:5976;top:3569;width:2;height:3259" coordorigin="5976,3569" coordsize="2,3259">
              <v:shape style="position:absolute;left:5976;top:3569;width:2;height:3259" coordorigin="5976,3569" coordsize="0,3259" path="m5976,6827l5976,3569e" filled="f" stroked="t" strokeweight=".954211pt" strokecolor="#4B4B4B">
                <v:path arrowok="t"/>
              </v:shape>
            </v:group>
            <v:group style="position:absolute;left:7384;top:3892;width:3101;height:2" coordorigin="7384,3892" coordsize="3101,2">
              <v:shape style="position:absolute;left:7384;top:3892;width:3101;height:2" coordorigin="7384,3892" coordsize="3101,0" path="m7384,3892l10485,3892e" filled="f" stroked="t" strokeweight=".477106pt" strokecolor="#4B4B4B">
                <v:path arrowok="t"/>
              </v:shape>
            </v:group>
            <v:group style="position:absolute;left:10838;top:3863;width:2595;height:2" coordorigin="10838,3863" coordsize="2595,2">
              <v:shape style="position:absolute;left:10838;top:3863;width:2595;height:2" coordorigin="10838,3863" coordsize="2595,0" path="m10838,3863l13433,3863e" filled="f" stroked="t" strokeweight=".954211pt" strokecolor="#646464">
                <v:path arrowok="t"/>
              </v:shape>
            </v:group>
            <v:group style="position:absolute;left:12613;top:3569;width:2;height:798" coordorigin="12613,3569" coordsize="2,798">
              <v:shape style="position:absolute;left:12613;top:3569;width:2;height:798" coordorigin="12613,3569" coordsize="0,798" path="m12613,4367l12613,3569e" filled="f" stroked="t" strokeweight=".954211pt" strokecolor="#606060">
                <v:path arrowok="t"/>
              </v:shape>
            </v:group>
            <v:group style="position:absolute;left:1544;top:4129;width:544;height:2" coordorigin="1544,4129" coordsize="544,2">
              <v:shape style="position:absolute;left:1544;top:4129;width:544;height:2" coordorigin="1544,4129" coordsize="544,0" path="m1544,4129l2088,4129e" filled="f" stroked="t" strokeweight=".954211pt" strokecolor="#484848">
                <v:path arrowok="t"/>
              </v:shape>
            </v:group>
            <v:group style="position:absolute;left:2078;top:3825;width:2;height:352" coordorigin="2078,3825" coordsize="2,352">
              <v:shape style="position:absolute;left:2078;top:3825;width:2;height:352" coordorigin="2078,3825" coordsize="0,352" path="m2078,4177l2078,3825e" filled="f" stroked="t" strokeweight=".954211pt" strokecolor="#4F4F4F">
                <v:path arrowok="t"/>
              </v:shape>
            </v:group>
            <v:group style="position:absolute;left:2011;top:4120;width:8874;height:2" coordorigin="2011,4120" coordsize="8874,2">
              <v:shape style="position:absolute;left:2011;top:4120;width:8874;height:2" coordorigin="2011,4120" coordsize="8874,0" path="m2011,4120l10885,4120e" filled="f" stroked="t" strokeweight=".954211pt" strokecolor="#484848">
                <v:path arrowok="t"/>
              </v:shape>
            </v:group>
            <v:group style="position:absolute;left:10742;top:4129;width:2720;height:2" coordorigin="10742,4129" coordsize="2720,2">
              <v:shape style="position:absolute;left:10742;top:4129;width:2720;height:2" coordorigin="10742,4129" coordsize="2720,0" path="m10742,4129l13462,4129e" filled="f" stroked="t" strokeweight=".954211pt" strokecolor="#4B4B4B">
                <v:path arrowok="t"/>
              </v:shape>
            </v:group>
            <v:group style="position:absolute;left:1525;top:4329;width:534;height:2" coordorigin="1525,4329" coordsize="534,2">
              <v:shape style="position:absolute;left:1525;top:4329;width:534;height:2" coordorigin="1525,4329" coordsize="534,0" path="m1525,4329l2059,4329e" filled="f" stroked="t" strokeweight=".477106pt" strokecolor="#484848">
                <v:path arrowok="t"/>
              </v:shape>
            </v:group>
            <v:group style="position:absolute;left:2083;top:4101;width:2;height:893" coordorigin="2083,4101" coordsize="2,893">
              <v:shape style="position:absolute;left:2083;top:4101;width:2;height:893" coordorigin="2083,4101" coordsize="0,893" path="m2083,4994l2083,4101e" filled="f" stroked="t" strokeweight=".477106pt" strokecolor="#232323">
                <v:path arrowok="t"/>
              </v:shape>
            </v:group>
            <v:group style="position:absolute;left:2040;top:4329;width:716;height:2" coordorigin="2040,4329" coordsize="716,2">
              <v:shape style="position:absolute;left:2040;top:4329;width:716;height:2" coordorigin="2040,4329" coordsize="716,0" path="m2040,4329l2756,4329e" filled="f" stroked="t" strokeweight=".477106pt" strokecolor="#1F1C1F">
                <v:path arrowok="t"/>
              </v:shape>
            </v:group>
            <v:group style="position:absolute;left:4788;top:4362;width:2233;height:2" coordorigin="4788,4362" coordsize="2233,2">
              <v:shape style="position:absolute;left:4788;top:4362;width:2233;height:2" coordorigin="4788,4362" coordsize="2233,0" path="m4788,4362l7021,4362e" filled="f" stroked="t" strokeweight=".477106pt" strokecolor="#484848">
                <v:path arrowok="t"/>
              </v:shape>
            </v:group>
            <v:group style="position:absolute;left:7126;top:4357;width:3636;height:2" coordorigin="7126,4357" coordsize="3636,2">
              <v:shape style="position:absolute;left:7126;top:4357;width:3636;height:2" coordorigin="7126,4357" coordsize="3636,0" path="m7126,4357l10761,4357e" filled="f" stroked="t" strokeweight=".477106pt" strokecolor="#4B4B4B">
                <v:path arrowok="t"/>
              </v:shape>
            </v:group>
            <v:group style="position:absolute;left:9087;top:4110;width:2;height:257" coordorigin="9087,4110" coordsize="2,257">
              <v:shape style="position:absolute;left:9087;top:4110;width:2;height:257" coordorigin="9087,4110" coordsize="0,257" path="m9087,4367l9087,4110e" filled="f" stroked="t" strokeweight=".477106pt" strokecolor="#3F3F3F">
                <v:path arrowok="t"/>
              </v:shape>
            </v:group>
            <v:group style="position:absolute;left:10862;top:4110;width:2;height:257" coordorigin="10862,4110" coordsize="2,257">
              <v:shape style="position:absolute;left:10862;top:4110;width:2;height:257" coordorigin="10862,4110" coordsize="0,257" path="m10862,4367l10862,4110e" filled="f" stroked="t" strokeweight=".477106pt" strokecolor="#2F2F2F">
                <v:path arrowok="t"/>
              </v:shape>
            </v:group>
            <v:group style="position:absolute;left:11739;top:4110;width:2;height:684" coordorigin="11739,4110" coordsize="2,684">
              <v:shape style="position:absolute;left:11739;top:4110;width:2;height:684" coordorigin="11739,4110" coordsize="0,684" path="m11739,4794l11739,4110e" filled="f" stroked="t" strokeweight=".477106pt" strokecolor="#2B2B2B">
                <v:path arrowok="t"/>
              </v:shape>
            </v:group>
            <v:group style="position:absolute;left:11716;top:4329;width:1718;height:2" coordorigin="11716,4329" coordsize="1718,2">
              <v:shape style="position:absolute;left:11716;top:4329;width:1718;height:2" coordorigin="11716,4329" coordsize="1718,0" path="m11716,4329l13433,4329e" filled="f" stroked="t" strokeweight=".954211pt" strokecolor="#444444">
                <v:path arrowok="t"/>
              </v:shape>
            </v:group>
            <v:group style="position:absolute;left:1525;top:4557;width:534;height:2" coordorigin="1525,4557" coordsize="534,2">
              <v:shape style="position:absolute;left:1525;top:4557;width:534;height:2" coordorigin="1525,4557" coordsize="534,0" path="m1525,4557l2059,4557e" filled="f" stroked="t" strokeweight=".477106pt" strokecolor="#444448">
                <v:path arrowok="t"/>
              </v:shape>
            </v:group>
            <v:group style="position:absolute;left:2040;top:4557;width:716;height:2" coordorigin="2040,4557" coordsize="716,2">
              <v:shape style="position:absolute;left:2040;top:4557;width:716;height:2" coordorigin="2040,4557" coordsize="716,0" path="m2040,4557l2756,4557e" filled="f" stroked="t" strokeweight=".477106pt" strokecolor="#28282B">
                <v:path arrowok="t"/>
              </v:shape>
            </v:group>
            <v:group style="position:absolute;left:2727;top:4557;width:3235;height:2" coordorigin="2727,4557" coordsize="3235,2">
              <v:shape style="position:absolute;left:2727;top:4557;width:3235;height:2" coordorigin="2727,4557" coordsize="3235,0" path="m2727,4557l5962,4557e" filled="f" stroked="t" strokeweight=".954211pt" strokecolor="#545454">
                <v:path arrowok="t"/>
              </v:shape>
            </v:group>
            <v:group style="position:absolute;left:5933;top:4557;width:2281;height:2" coordorigin="5933,4557" coordsize="2281,2">
              <v:shape style="position:absolute;left:5933;top:4557;width:2281;height:2" coordorigin="5933,4557" coordsize="2281,0" path="m5933,4557l8214,4557e" filled="f" stroked="t" strokeweight=".954211pt" strokecolor="#343438">
                <v:path arrowok="t"/>
              </v:shape>
            </v:group>
            <v:group style="position:absolute;left:7078;top:728;width:2;height:7249" coordorigin="7078,728" coordsize="2,7249">
              <v:shape style="position:absolute;left:7078;top:728;width:2;height:7249" coordorigin="7078,728" coordsize="0,7249" path="m7078,7977l7078,728e" filled="f" stroked="t" strokeweight=".477106pt" strokecolor="#3B3B3B">
                <v:path arrowok="t"/>
              </v:shape>
            </v:group>
            <v:group style="position:absolute;left:8300;top:4585;width:2023;height:2" coordorigin="8300,4585" coordsize="2023,2">
              <v:shape style="position:absolute;left:8300;top:4585;width:2023;height:2" coordorigin="8300,4585" coordsize="2023,0" path="m8300,4585l10322,4585e" filled="f" stroked="t" strokeweight=".477106pt" strokecolor="#4B4B4B">
                <v:path arrowok="t"/>
              </v:shape>
            </v:group>
            <v:group style="position:absolute;left:9087;top:4281;width:2;height:713" coordorigin="9087,4281" coordsize="2,713">
              <v:shape style="position:absolute;left:9087;top:4281;width:2;height:713" coordorigin="9087,4281" coordsize="0,713" path="m9087,4994l9087,4281e" filled="f" stroked="t" strokeweight=".477106pt" strokecolor="#232323">
                <v:path arrowok="t"/>
              </v:shape>
            </v:group>
            <v:group style="position:absolute;left:10862;top:4281;width:2;height:513" coordorigin="10862,4281" coordsize="2,513">
              <v:shape style="position:absolute;left:10862;top:4281;width:2;height:513" coordorigin="10862,4281" coordsize="0,513" path="m10862,4794l10862,4281e" filled="f" stroked="t" strokeweight=".477106pt" strokecolor="#1C1C1C">
                <v:path arrowok="t"/>
              </v:shape>
            </v:group>
            <v:group style="position:absolute;left:10838;top:4557;width:2595;height:2" coordorigin="10838,4557" coordsize="2595,2">
              <v:shape style="position:absolute;left:10838;top:4557;width:2595;height:2" coordorigin="10838,4557" coordsize="2595,0" path="m10838,4557l13433,4557e" filled="f" stroked="t" strokeweight=".954211pt" strokecolor="#0F0F0F">
                <v:path arrowok="t"/>
              </v:shape>
            </v:group>
            <v:group style="position:absolute;left:12617;top:4281;width:2;height:314" coordorigin="12617,4281" coordsize="2,314">
              <v:shape style="position:absolute;left:12617;top:4281;width:2;height:314" coordorigin="12617,4281" coordsize="0,314" path="m12617,4595l12617,4281e" filled="f" stroked="t" strokeweight=".477106pt" strokecolor="#383838">
                <v:path arrowok="t"/>
              </v:shape>
            </v:group>
            <v:group style="position:absolute;left:1563;top:4528;width:2;height:637" coordorigin="1563,4528" coordsize="2,637">
              <v:shape style="position:absolute;left:1563;top:4528;width:2;height:637" coordorigin="1563,4528" coordsize="0,637" path="m1563,5165l1563,4528e" filled="f" stroked="t" strokeweight="1.908423pt" strokecolor="#484848">
                <v:path arrowok="t"/>
              </v:shape>
            </v:group>
            <v:group style="position:absolute;left:12617;top:4519;width:2;height:276" coordorigin="12617,4519" coordsize="2,276">
              <v:shape style="position:absolute;left:12617;top:4519;width:2;height:276" coordorigin="12617,4519" coordsize="0,276" path="m12617,4794l12617,4519e" filled="f" stroked="t" strokeweight=".477106pt" strokecolor="#131313">
                <v:path arrowok="t"/>
              </v:shape>
            </v:group>
            <v:group style="position:absolute;left:1544;top:4951;width:6699;height:2" coordorigin="1544,4951" coordsize="6699,2">
              <v:shape style="position:absolute;left:1544;top:4951;width:6699;height:2" coordorigin="1544,4951" coordsize="6699,0" path="m1544,4951l8242,4951e" filled="f" stroked="t" strokeweight=".954211pt" strokecolor="#484848">
                <v:path arrowok="t"/>
              </v:shape>
            </v:group>
            <v:group style="position:absolute;left:8166;top:4932;width:2720;height:2" coordorigin="8166,4932" coordsize="2720,2">
              <v:shape style="position:absolute;left:8166;top:4932;width:2720;height:2" coordorigin="8166,4932" coordsize="2720,0" path="m8166,4932l10885,4932e" filled="f" stroked="t" strokeweight=".954211pt" strokecolor="#444444">
                <v:path arrowok="t"/>
              </v:shape>
            </v:group>
            <v:group style="position:absolute;left:10871;top:2666;width:2;height:5301" coordorigin="10871,2666" coordsize="2,5301">
              <v:shape style="position:absolute;left:10871;top:2666;width:2;height:5301" coordorigin="10871,2666" coordsize="0,5301" path="m10871,7967l10871,2666e" filled="f" stroked="t" strokeweight=".954211pt" strokecolor="#4B4B4B">
                <v:path arrowok="t"/>
              </v:shape>
            </v:group>
            <v:group style="position:absolute;left:10666;top:4946;width:2796;height:2" coordorigin="10666,4946" coordsize="2796,2">
              <v:shape style="position:absolute;left:10666;top:4946;width:2796;height:2" coordorigin="10666,4946" coordsize="2796,0" path="m10666,4946l13462,4946e" filled="f" stroked="t" strokeweight=".954211pt" strokecolor="#4B4B4B">
                <v:path arrowok="t"/>
              </v:shape>
            </v:group>
            <v:group style="position:absolute;left:11744;top:4737;width:2;height:922" coordorigin="11744,4737" coordsize="2,922">
              <v:shape style="position:absolute;left:11744;top:4737;width:2;height:922" coordorigin="11744,4737" coordsize="0,922" path="m11744,5659l11744,4737e" filled="f" stroked="t" strokeweight=".954211pt" strokecolor="#5B5B5B">
                <v:path arrowok="t"/>
              </v:shape>
            </v:group>
            <v:group style="position:absolute;left:12617;top:4737;width:2;height:257" coordorigin="12617,4737" coordsize="2,257">
              <v:shape style="position:absolute;left:12617;top:4737;width:2;height:257" coordorigin="12617,4737" coordsize="0,257" path="m12617,4994l12617,4737e" filled="f" stroked="t" strokeweight=".477106pt" strokecolor="#343434">
                <v:path arrowok="t"/>
              </v:shape>
            </v:group>
            <v:group style="position:absolute;left:1525;top:5136;width:6689;height:2" coordorigin="1525,5136" coordsize="6689,2">
              <v:shape style="position:absolute;left:1525;top:5136;width:6689;height:2" coordorigin="1525,5136" coordsize="6689,0" path="m1525,5136l8214,5136e" filled="f" stroked="t" strokeweight=".477106pt" strokecolor="#646467">
                <v:path arrowok="t"/>
              </v:shape>
            </v:group>
            <v:group style="position:absolute;left:2083;top:4908;width:2;height:751" coordorigin="2083,4908" coordsize="2,751">
              <v:shape style="position:absolute;left:2083;top:4908;width:2;height:751" coordorigin="2083,4908" coordsize="0,751" path="m2083,5659l2083,4908e" filled="f" stroked="t" strokeweight=".477106pt" strokecolor="#4B4B4B">
                <v:path arrowok="t"/>
              </v:shape>
            </v:group>
            <v:group style="position:absolute;left:8214;top:5165;width:2281;height:2" coordorigin="8214,5165" coordsize="2281,2">
              <v:shape style="position:absolute;left:8214;top:5165;width:2281;height:2" coordorigin="8214,5165" coordsize="2281,0" path="m8214,5165l10494,5165e" filled="f" stroked="t" strokeweight=".477106pt" strokecolor="#484848">
                <v:path arrowok="t"/>
              </v:shape>
            </v:group>
            <v:group style="position:absolute;left:9096;top:4918;width:2;height:2993" coordorigin="9096,4918" coordsize="2,2993">
              <v:shape style="position:absolute;left:9096;top:4918;width:2;height:2993" coordorigin="9096,4918" coordsize="0,2993" path="m9096,7910l9096,4918e" filled="f" stroked="t" strokeweight=".954211pt" strokecolor="#4F4F4F">
                <v:path arrowok="t"/>
              </v:shape>
            </v:group>
            <v:group style="position:absolute;left:10838;top:5136;width:2595;height:2" coordorigin="10838,5136" coordsize="2595,2">
              <v:shape style="position:absolute;left:10838;top:5136;width:2595;height:2" coordorigin="10838,5136" coordsize="2595,0" path="m10838,5136l13433,5136e" filled="f" stroked="t" strokeweight=".954211pt" strokecolor="#67676B">
                <v:path arrowok="t"/>
              </v:shape>
            </v:group>
            <v:group style="position:absolute;left:12617;top:4918;width:2;height:257" coordorigin="12617,4918" coordsize="2,257">
              <v:shape style="position:absolute;left:12617;top:4918;width:2;height:257" coordorigin="12617,4918" coordsize="0,257" path="m12617,5174l12617,4918e" filled="f" stroked="t" strokeweight=".477106pt" strokecolor="#545454">
                <v:path arrowok="t"/>
              </v:shape>
            </v:group>
            <v:group style="position:absolute;left:1525;top:5383;width:534;height:2" coordorigin="1525,5383" coordsize="534,2">
              <v:shape style="position:absolute;left:1525;top:5383;width:534;height:2" coordorigin="1525,5383" coordsize="534,0" path="m1525,5383l2059,5383e" filled="f" stroked="t" strokeweight=".477106pt" strokecolor="#444444">
                <v:path arrowok="t"/>
              </v:shape>
            </v:group>
            <v:group style="position:absolute;left:1568;top:2144;width:2;height:5862" coordorigin="1568,2144" coordsize="2,5862">
              <v:shape style="position:absolute;left:1568;top:2144;width:2;height:5862" coordorigin="1568,2144" coordsize="0,5862" path="m1568,8005l1568,2144e" filled="f" stroked="t" strokeweight="1.431317pt" strokecolor="#2F2F2F">
                <v:path arrowok="t"/>
              </v:shape>
            </v:group>
            <v:group style="position:absolute;left:2040;top:5383;width:716;height:2" coordorigin="2040,5383" coordsize="716,2">
              <v:shape style="position:absolute;left:2040;top:5383;width:716;height:2" coordorigin="2040,5383" coordsize="716,0" path="m2040,5383l2756,5383e" filled="f" stroked="t" strokeweight=".477106pt" strokecolor="#747474">
                <v:path arrowok="t"/>
              </v:shape>
            </v:group>
            <v:group style="position:absolute;left:2727;top:5383;width:4332;height:2" coordorigin="2727,5383" coordsize="4332,2">
              <v:shape style="position:absolute;left:2727;top:5383;width:4332;height:2" coordorigin="2727,5383" coordsize="4332,0" path="m2727,5383l7059,5383e" filled="f" stroked="t" strokeweight=".477106pt" strokecolor="#484848">
                <v:path arrowok="t"/>
              </v:shape>
            </v:group>
            <v:group style="position:absolute;left:7040;top:5383;width:1174;height:2" coordorigin="7040,5383" coordsize="1174,2">
              <v:shape style="position:absolute;left:7040;top:5383;width:1174;height:2" coordorigin="7040,5383" coordsize="1174,0" path="m7040,5383l8214,5383e" filled="f" stroked="t" strokeweight=".954211pt" strokecolor="#5B5B5B">
                <v:path arrowok="t"/>
              </v:shape>
            </v:group>
            <v:group style="position:absolute;left:8290;top:5412;width:2233;height:2" coordorigin="8290,5412" coordsize="2233,2">
              <v:shape style="position:absolute;left:8290;top:5412;width:2233;height:2" coordorigin="8290,5412" coordsize="2233,0" path="m8290,5412l10523,5412e" filled="f" stroked="t" strokeweight=".477106pt" strokecolor="#4B4B4B">
                <v:path arrowok="t"/>
              </v:shape>
            </v:group>
            <v:group style="position:absolute;left:10838;top:5383;width:1775;height:2" coordorigin="10838,5383" coordsize="1775,2">
              <v:shape style="position:absolute;left:10838;top:5383;width:1775;height:2" coordorigin="10838,5383" coordsize="1775,0" path="m10838,5383l12613,5383e" filled="f" stroked="t" strokeweight=".954211pt" strokecolor="#646464">
                <v:path arrowok="t"/>
              </v:shape>
            </v:group>
            <v:group style="position:absolute;left:12622;top:5098;width:2;height:1530" coordorigin="12622,5098" coordsize="2,1530">
              <v:shape style="position:absolute;left:12622;top:5098;width:2;height:1530" coordorigin="12622,5098" coordsize="0,1530" path="m12622,6628l12622,5098e" filled="f" stroked="t" strokeweight=".954211pt" strokecolor="#676767">
                <v:path arrowok="t"/>
              </v:shape>
            </v:group>
            <v:group style="position:absolute;left:12594;top:5383;width:840;height:2" coordorigin="12594,5383" coordsize="840,2">
              <v:shape style="position:absolute;left:12594;top:5383;width:840;height:2" coordorigin="12594,5383" coordsize="840,0" path="m12594,5383l13433,5383e" filled="f" stroked="t" strokeweight=".954211pt" strokecolor="#7C7C7C">
                <v:path arrowok="t"/>
              </v:shape>
            </v:group>
            <v:group style="position:absolute;left:1525;top:5621;width:6689;height:2" coordorigin="1525,5621" coordsize="6689,2">
              <v:shape style="position:absolute;left:1525;top:5621;width:6689;height:2" coordorigin="1525,5621" coordsize="6689,0" path="m1525,5621l8214,5621e" filled="f" stroked="t" strokeweight=".477106pt" strokecolor="#4F4F4F">
                <v:path arrowok="t"/>
              </v:shape>
            </v:group>
            <v:group style="position:absolute;left:8228;top:5345;width:2;height:542" coordorigin="8228,5345" coordsize="2,542">
              <v:shape style="position:absolute;left:8228;top:5345;width:2;height:542" coordorigin="8228,5345" coordsize="0,542" path="m8228,5887l8228,5345e" filled="f" stroked="t" strokeweight=".477106pt" strokecolor="#282828">
                <v:path arrowok="t"/>
              </v:shape>
            </v:group>
            <v:group style="position:absolute;left:8214;top:5649;width:2490;height:2" coordorigin="8214,5649" coordsize="2490,2">
              <v:shape style="position:absolute;left:8214;top:5649;width:2490;height:2" coordorigin="8214,5649" coordsize="2490,0" path="m8214,5649l10704,5649e" filled="f" stroked="t" strokeweight=".477106pt" strokecolor="#4B4B4B">
                <v:path arrowok="t"/>
              </v:shape>
            </v:group>
            <v:group style="position:absolute;left:10838;top:5621;width:1775;height:2" coordorigin="10838,5621" coordsize="1775,2">
              <v:shape style="position:absolute;left:10838;top:5621;width:1775;height:2" coordorigin="10838,5621" coordsize="1775,0" path="m10838,5621l12613,5621e" filled="f" stroked="t" strokeweight=".954211pt" strokecolor="#3F3F3F">
                <v:path arrowok="t"/>
              </v:shape>
            </v:group>
            <v:group style="position:absolute;left:12594;top:5621;width:840;height:2" coordorigin="12594,5621" coordsize="840,2">
              <v:shape style="position:absolute;left:12594;top:5621;width:840;height:2" coordorigin="12594,5621" coordsize="840,0" path="m12594,5621l13433,5621e" filled="f" stroked="t" strokeweight=".954211pt" strokecolor="#6B6B6B">
                <v:path arrowok="t"/>
              </v:shape>
            </v:group>
            <v:group style="position:absolute;left:1568;top:5592;width:2;height:618" coordorigin="1568,5592" coordsize="2,618">
              <v:shape style="position:absolute;left:1568;top:5592;width:2;height:618" coordorigin="1568,5592" coordsize="0,618" path="m1568,6210l1568,5592e" filled="f" stroked="t" strokeweight="1.431317pt" strokecolor="#1C1C1F">
                <v:path arrowok="t"/>
              </v:shape>
            </v:group>
            <v:group style="position:absolute;left:2083;top:5592;width:2;height:447" coordorigin="2083,5592" coordsize="2,447">
              <v:shape style="position:absolute;left:2083;top:5592;width:2;height:447" coordorigin="2083,5592" coordsize="0,447" path="m2083,6039l2083,5592e" filled="f" stroked="t" strokeweight=".477106pt" strokecolor="#383838">
                <v:path arrowok="t"/>
              </v:shape>
            </v:group>
            <v:group style="position:absolute;left:2779;top:5592;width:2;height:466" coordorigin="2779,5592" coordsize="2,466">
              <v:shape style="position:absolute;left:2779;top:5592;width:2;height:466" coordorigin="2779,5592" coordsize="0,466" path="m2779,6058l2779,5592e" filled="f" stroked="t" strokeweight=".477106pt" strokecolor="#2B2B2B">
                <v:path arrowok="t"/>
              </v:shape>
            </v:group>
            <v:group style="position:absolute;left:10866;top:5583;width:2;height:304" coordorigin="10866,5583" coordsize="2,304">
              <v:shape style="position:absolute;left:10866;top:5583;width:2;height:304" coordorigin="10866,5583" coordsize="0,304" path="m10866,5887l10866,5583e" filled="f" stroked="t" strokeweight=".954211pt" strokecolor="#383838">
                <v:path arrowok="t"/>
              </v:shape>
            </v:group>
            <v:group style="position:absolute;left:11749;top:5583;width:2;height:627" coordorigin="11749,5583" coordsize="2,627">
              <v:shape style="position:absolute;left:11749;top:5583;width:2;height:627" coordorigin="11749,5583" coordsize="0,627" path="m11749,6210l11749,5583e" filled="f" stroked="t" strokeweight=".477106pt" strokecolor="#1F1F1F">
                <v:path arrowok="t"/>
              </v:shape>
            </v:group>
            <v:group style="position:absolute;left:10871;top:5830;width:2;height:228" coordorigin="10871,5830" coordsize="2,228">
              <v:shape style="position:absolute;left:10871;top:5830;width:2;height:228" coordorigin="10871,5830" coordsize="0,228" path="m10871,6058l10871,5830e" filled="f" stroked="t" strokeweight=".477106pt" strokecolor="#0C0C0C">
                <v:path arrowok="t"/>
              </v:shape>
            </v:group>
            <v:group style="position:absolute;left:1525;top:6172;width:1231;height:2" coordorigin="1525,6172" coordsize="1231,2">
              <v:shape style="position:absolute;left:1525;top:6172;width:1231;height:2" coordorigin="1525,6172" coordsize="1231,0" path="m1525,6172l2756,6172e" filled="f" stroked="t" strokeweight=".477106pt" strokecolor="#383838">
                <v:path arrowok="t"/>
              </v:shape>
            </v:group>
            <v:group style="position:absolute;left:2049;top:6020;width:2;height:162" coordorigin="2049,6020" coordsize="2,162">
              <v:shape style="position:absolute;left:2049;top:6020;width:2;height:162" coordorigin="2049,6020" coordsize="0,162" path="m2049,6181l2049,6020e" filled="f" stroked="t" strokeweight=".477106pt" strokecolor="#000000">
                <v:path arrowok="t"/>
              </v:shape>
            </v:group>
            <v:group style="position:absolute;left:2779;top:5991;width:2;height:475" coordorigin="2779,5991" coordsize="2,475">
              <v:shape style="position:absolute;left:2779;top:5991;width:2;height:475" coordorigin="2779,5991" coordsize="0,475" path="m2779,6466l2779,5991e" filled="f" stroked="t" strokeweight=".477106pt" strokecolor="#444444">
                <v:path arrowok="t"/>
              </v:shape>
            </v:group>
            <v:group style="position:absolute;left:2775;top:6153;width:1164;height:2" coordorigin="2775,6153" coordsize="1164,2">
              <v:shape style="position:absolute;left:2775;top:6153;width:1164;height:2" coordorigin="2775,6153" coordsize="1164,0" path="m2775,6153l3939,6153e" filled="f" stroked="t" strokeweight=".954211pt" strokecolor="#575757">
                <v:path arrowok="t"/>
              </v:shape>
            </v:group>
            <v:group style="position:absolute;left:4063;top:6172;width:1899;height:2" coordorigin="4063,6172" coordsize="1899,2">
              <v:shape style="position:absolute;left:4063;top:6172;width:1899;height:2" coordorigin="4063,6172" coordsize="1899,0" path="m4063,6172l5962,6172e" filled="f" stroked="t" strokeweight=".477106pt" strokecolor="#000000">
                <v:path arrowok="t"/>
              </v:shape>
            </v:group>
            <v:group style="position:absolute;left:5943;top:6172;width:2271;height:2" coordorigin="5943,6172" coordsize="2271,2">
              <v:shape style="position:absolute;left:5943;top:6172;width:2271;height:2" coordorigin="5943,6172" coordsize="2271,0" path="m5943,6172l8214,6172e" filled="f" stroked="t" strokeweight=".954211pt" strokecolor="#545454">
                <v:path arrowok="t"/>
              </v:shape>
            </v:group>
            <v:group style="position:absolute;left:7078;top:5991;width:2;height:219" coordorigin="7078,5991" coordsize="2,219">
              <v:shape style="position:absolute;left:7078;top:5991;width:2;height:219" coordorigin="7078,5991" coordsize="0,219" path="m7078,6210l7078,5991e" filled="f" stroked="t" strokeweight=".954211pt" strokecolor="#4F4F4F">
                <v:path arrowok="t"/>
              </v:shape>
            </v:group>
            <v:group style="position:absolute;left:8223;top:6200;width:2443;height:2" coordorigin="8223,6200" coordsize="2443,2">
              <v:shape style="position:absolute;left:8223;top:6200;width:2443;height:2" coordorigin="8223,6200" coordsize="2443,0" path="m8223,6200l10666,6200e" filled="f" stroked="t" strokeweight=".477106pt" strokecolor="#484848">
                <v:path arrowok="t"/>
              </v:shape>
            </v:group>
            <v:group style="position:absolute;left:10871;top:5991;width:2;height:219" coordorigin="10871,5991" coordsize="2,219">
              <v:shape style="position:absolute;left:10871;top:5991;width:2;height:219" coordorigin="10871,5991" coordsize="0,219" path="m10871,6210l10871,5991e" filled="f" stroked="t" strokeweight=".477106pt" strokecolor="#232323">
                <v:path arrowok="t"/>
              </v:shape>
            </v:group>
            <v:group style="position:absolute;left:11725;top:6172;width:887;height:2" coordorigin="11725,6172" coordsize="887,2">
              <v:shape style="position:absolute;left:11725;top:6172;width:887;height:2" coordorigin="11725,6172" coordsize="887,0" path="m11725,6172l12613,6172e" filled="f" stroked="t" strokeweight=".954211pt" strokecolor="#444444">
                <v:path arrowok="t"/>
              </v:shape>
            </v:group>
            <v:group style="position:absolute;left:12603;top:6172;width:830;height:2" coordorigin="12603,6172" coordsize="830,2">
              <v:shape style="position:absolute;left:12603;top:6172;width:830;height:2" coordorigin="12603,6172" coordsize="830,0" path="m12603,6172l13433,6172e" filled="f" stroked="t" strokeweight=".954211pt" strokecolor="#606060">
                <v:path arrowok="t"/>
              </v:shape>
            </v:group>
            <v:group style="position:absolute;left:1553;top:6462;width:1231;height:2" coordorigin="1553,6462" coordsize="1231,2">
              <v:shape style="position:absolute;left:1553;top:6462;width:1231;height:2" coordorigin="1553,6462" coordsize="1231,0" path="m1553,6462l2784,6462e" filled="f" stroked="t" strokeweight=".477106pt" strokecolor="#3F3B3F">
                <v:path arrowok="t"/>
              </v:shape>
            </v:group>
            <v:group style="position:absolute;left:2049;top:6162;width:2;height:1330" coordorigin="2049,6162" coordsize="2,1330">
              <v:shape style="position:absolute;left:2049;top:6162;width:2;height:1330" coordorigin="2049,6162" coordsize="0,1330" path="m2049,7492l2049,6162e" filled="f" stroked="t" strokeweight=".477106pt" strokecolor="#2F2B2F">
                <v:path arrowok="t"/>
              </v:shape>
            </v:group>
            <v:group style="position:absolute;left:2622;top:6452;width:3368;height:2" coordorigin="2622,6452" coordsize="3368,2">
              <v:shape style="position:absolute;left:2622;top:6452;width:3368;height:2" coordorigin="2622,6452" coordsize="3368,0" path="m2622,6452l5990,6452e" filled="f" stroked="t" strokeweight=".954211pt" strokecolor="#484448">
                <v:path arrowok="t"/>
              </v:shape>
            </v:group>
            <v:group style="position:absolute;left:4025;top:6438;width:9437;height:2" coordorigin="4025,6438" coordsize="9437,2">
              <v:shape style="position:absolute;left:4025;top:6438;width:9437;height:2" coordorigin="4025,6438" coordsize="9437,0" path="m4025,6438l13462,6438e" filled="f" stroked="t" strokeweight=".954211pt" strokecolor="#4B4B4B">
                <v:path arrowok="t"/>
              </v:shape>
            </v:group>
            <v:group style="position:absolute;left:11759;top:6124;width:2;height:1786" coordorigin="11759,6124" coordsize="2,1786">
              <v:shape style="position:absolute;left:11759;top:6124;width:2;height:1786" coordorigin="11759,6124" coordsize="0,1786" path="m11759,7910l11759,6124e" filled="f" stroked="t" strokeweight=".954211pt" strokecolor="#575757">
                <v:path arrowok="t"/>
              </v:shape>
            </v:group>
            <v:group style="position:absolute;left:1563;top:6799;width:1221;height:2" coordorigin="1563,6799" coordsize="1221,2">
              <v:shape style="position:absolute;left:1563;top:6799;width:1221;height:2" coordorigin="1563,6799" coordsize="1221,0" path="m1563,6799l2784,6799e" filled="f" stroked="t" strokeweight=".954211pt" strokecolor="#3F3F44">
                <v:path arrowok="t"/>
              </v:shape>
            </v:group>
            <v:group style="position:absolute;left:2746;top:6409;width:2;height:1463" coordorigin="2746,6409" coordsize="2,1463">
              <v:shape style="position:absolute;left:2746;top:6409;width:2;height:1463" coordorigin="2746,6409" coordsize="0,1463" path="m2746,7872l2746,6409e" filled="f" stroked="t" strokeweight=".477106pt" strokecolor="#545457">
                <v:path arrowok="t"/>
              </v:shape>
            </v:group>
            <v:group style="position:absolute;left:2708;top:6785;width:5534;height:2" coordorigin="2708,6785" coordsize="5534,2">
              <v:shape style="position:absolute;left:2708;top:6785;width:5534;height:2" coordorigin="2708,6785" coordsize="5534,0" path="m2708,6785l8242,6785e" filled="f" stroked="t" strokeweight=".954211pt" strokecolor="#444444">
                <v:path arrowok="t"/>
              </v:shape>
            </v:group>
            <v:group style="position:absolute;left:8176;top:6766;width:2710;height:2" coordorigin="8176,6766" coordsize="2710,2">
              <v:shape style="position:absolute;left:8176;top:6766;width:2710;height:2" coordorigin="8176,6766" coordsize="2710,0" path="m8176,6766l10885,6766e" filled="f" stroked="t" strokeweight=".954211pt" strokecolor="#484848">
                <v:path arrowok="t"/>
              </v:shape>
            </v:group>
            <v:group style="position:absolute;left:10003;top:6561;width:2;height:703" coordorigin="10003,6561" coordsize="2,703">
              <v:shape style="position:absolute;left:10003;top:6561;width:2;height:703" coordorigin="10003,6561" coordsize="0,703" path="m10003,7264l10003,6561e" filled="f" stroked="t" strokeweight=".477106pt" strokecolor="#282828">
                <v:path arrowok="t"/>
              </v:shape>
            </v:group>
            <v:group style="position:absolute;left:10819;top:6780;width:2643;height:2" coordorigin="10819,6780" coordsize="2643,2">
              <v:shape style="position:absolute;left:10819;top:6780;width:2643;height:2" coordorigin="10819,6780" coordsize="2643,0" path="m10819,6780l13462,6780e" filled="f" stroked="t" strokeweight=".954211pt" strokecolor="#4B4B4B">
                <v:path arrowok="t"/>
              </v:shape>
            </v:group>
            <v:group style="position:absolute;left:12627;top:6561;width:2;height:703" coordorigin="12627,6561" coordsize="2,703">
              <v:shape style="position:absolute;left:12627;top:6561;width:2;height:703" coordorigin="12627,6561" coordsize="0,703" path="m12627,7264l12627,6561e" filled="f" stroked="t" strokeweight=".477106pt" strokecolor="#2B2B2B">
                <v:path arrowok="t"/>
              </v:shape>
            </v:group>
            <v:group style="position:absolute;left:1525;top:6989;width:1231;height:2" coordorigin="1525,6989" coordsize="1231,2">
              <v:shape style="position:absolute;left:1525;top:6989;width:1231;height:2" coordorigin="1525,6989" coordsize="1231,0" path="m1525,6989l2756,6989e" filled="f" stroked="t" strokeweight=".477106pt" strokecolor="#28282B">
                <v:path arrowok="t"/>
              </v:shape>
            </v:group>
            <v:group style="position:absolute;left:2737;top:6989;width:3225;height:2" coordorigin="2737,6989" coordsize="3225,2">
              <v:shape style="position:absolute;left:2737;top:6989;width:3225;height:2" coordorigin="2737,6989" coordsize="3225,0" path="m2737,6989l5962,6989e" filled="f" stroked="t" strokeweight=".477106pt" strokecolor="#4B4B4B">
                <v:path arrowok="t"/>
              </v:shape>
            </v:group>
            <v:group style="position:absolute;left:5986;top:6751;width:2;height:276" coordorigin="5986,6751" coordsize="2,276">
              <v:shape style="position:absolute;left:5986;top:6751;width:2;height:276" coordorigin="5986,6751" coordsize="0,276" path="m5986,7027l5986,6751e" filled="f" stroked="t" strokeweight=".477106pt" strokecolor="#1F1F1F">
                <v:path arrowok="t"/>
              </v:shape>
            </v:group>
            <v:group style="position:absolute;left:5943;top:6989;width:1116;height:2" coordorigin="5943,6989" coordsize="1116,2">
              <v:shape style="position:absolute;left:5943;top:6989;width:1116;height:2" coordorigin="5943,6989" coordsize="1116,0" path="m5943,6989l7059,6989e" filled="f" stroked="t" strokeweight=".954211pt" strokecolor="#0C0C0C">
                <v:path arrowok="t"/>
              </v:shape>
            </v:group>
            <v:group style="position:absolute;left:7050;top:6989;width:1164;height:2" coordorigin="7050,6989" coordsize="1164,2">
              <v:shape style="position:absolute;left:7050;top:6989;width:1164;height:2" coordorigin="7050,6989" coordsize="1164,0" path="m7050,6989l8214,6989e" filled="f" stroked="t" strokeweight=".954211pt" strokecolor="#2B2B2B">
                <v:path arrowok="t"/>
              </v:shape>
            </v:group>
            <v:group style="position:absolute;left:8238;top:6761;width:2;height:504" coordorigin="8238,6761" coordsize="2,504">
              <v:shape style="position:absolute;left:8238;top:6761;width:2;height:504" coordorigin="8238,6761" coordsize="0,504" path="m8238,7264l8238,6761e" filled="f" stroked="t" strokeweight=".477106pt" strokecolor="#1C1C1C">
                <v:path arrowok="t"/>
              </v:shape>
            </v:group>
            <v:group style="position:absolute;left:8176;top:7017;width:3998;height:2" coordorigin="8176,7017" coordsize="3998,2">
              <v:shape style="position:absolute;left:8176;top:7017;width:3998;height:2" coordorigin="8176,7017" coordsize="3998,0" path="m8176,7017l12174,7017e" filled="f" stroked="t" strokeweight=".477106pt" strokecolor="#4B4B4B">
                <v:path arrowok="t"/>
              </v:shape>
            </v:group>
            <v:group style="position:absolute;left:12574;top:7022;width:553;height:2" coordorigin="12574,7022" coordsize="553,2">
              <v:shape style="position:absolute;left:12574;top:7022;width:553;height:2" coordorigin="12574,7022" coordsize="553,0" path="m12574,7022l13128,7022e" filled="f" stroked="t" strokeweight=".477106pt" strokecolor="#575757">
                <v:path arrowok="t"/>
              </v:shape>
            </v:group>
            <v:group style="position:absolute;left:1525;top:7226;width:534;height:2" coordorigin="1525,7226" coordsize="534,2">
              <v:shape style="position:absolute;left:1525;top:7226;width:534;height:2" coordorigin="1525,7226" coordsize="534,0" path="m1525,7226l2059,7226e" filled="f" stroked="t" strokeweight=".477106pt" strokecolor="#484848">
                <v:path arrowok="t"/>
              </v:shape>
            </v:group>
            <v:group style="position:absolute;left:2049;top:7226;width:706;height:2" coordorigin="2049,7226" coordsize="706,2">
              <v:shape style="position:absolute;left:2049;top:7226;width:706;height:2" coordorigin="2049,7226" coordsize="706,0" path="m2049,7226l2756,7226e" filled="f" stroked="t" strokeweight=".477106pt" strokecolor="#5B5B5B">
                <v:path arrowok="t"/>
              </v:shape>
            </v:group>
            <v:group style="position:absolute;left:4063;top:7226;width:1899;height:2" coordorigin="4063,7226" coordsize="1899,2">
              <v:shape style="position:absolute;left:4063;top:7226;width:1899;height:2" coordorigin="4063,7226" coordsize="1899,0" path="m4063,7226l5962,7226e" filled="f" stroked="t" strokeweight=".477106pt" strokecolor="#000000">
                <v:path arrowok="t"/>
              </v:shape>
            </v:group>
            <v:group style="position:absolute;left:5986;top:6941;width:2;height:323" coordorigin="5986,6941" coordsize="2,323">
              <v:shape style="position:absolute;left:5986;top:6941;width:2;height:323" coordorigin="5986,6941" coordsize="0,323" path="m5986,7264l5986,6941e" filled="f" stroked="t" strokeweight=".477106pt" strokecolor="#343434">
                <v:path arrowok="t"/>
              </v:shape>
            </v:group>
            <v:group style="position:absolute;left:5943;top:7226;width:2271;height:2" coordorigin="5943,7226" coordsize="2271,2">
              <v:shape style="position:absolute;left:5943;top:7226;width:2271;height:2" coordorigin="5943,7226" coordsize="2271,0" path="m5943,7226l8214,7226e" filled="f" stroked="t" strokeweight=".954211pt" strokecolor="#484848">
                <v:path arrowok="t"/>
              </v:shape>
            </v:group>
            <v:group style="position:absolute;left:8376;top:7255;width:2090;height:2" coordorigin="8376,7255" coordsize="2090,2">
              <v:shape style="position:absolute;left:8376;top:7255;width:2090;height:2" coordorigin="8376,7255" coordsize="2090,0" path="m8376,7255l10466,7255e" filled="f" stroked="t" strokeweight=".477106pt" strokecolor="#48484B">
                <v:path arrowok="t"/>
              </v:shape>
            </v:group>
            <v:group style="position:absolute;left:10847;top:7226;width:2586;height:2" coordorigin="10847,7226" coordsize="2586,2">
              <v:shape style="position:absolute;left:10847;top:7226;width:2586;height:2" coordorigin="10847,7226" coordsize="2586,0" path="m10847,7226l13433,7226e" filled="f" stroked="t" strokeweight=".954211pt" strokecolor="#575757">
                <v:path arrowok="t"/>
              </v:shape>
            </v:group>
            <v:group style="position:absolute;left:1525;top:7483;width:534;height:2" coordorigin="1525,7483" coordsize="534,2">
              <v:shape style="position:absolute;left:1525;top:7483;width:534;height:2" coordorigin="1525,7483" coordsize="534,0" path="m1525,7483l2059,7483e" filled="f" stroked="t" strokeweight=".477106pt" strokecolor="#545454">
                <v:path arrowok="t"/>
              </v:shape>
            </v:group>
            <v:group style="position:absolute;left:2049;top:7483;width:3912;height:2" coordorigin="2049,7483" coordsize="3912,2">
              <v:shape style="position:absolute;left:2049;top:7483;width:3912;height:2" coordorigin="2049,7483" coordsize="3912,0" path="m2049,7483l5962,7483e" filled="f" stroked="t" strokeweight=".477106pt" strokecolor="#676767">
                <v:path arrowok="t"/>
              </v:shape>
            </v:group>
            <v:group style="position:absolute;left:5986;top:7198;width:2;height:703" coordorigin="5986,7198" coordsize="2,703">
              <v:shape style="position:absolute;left:5986;top:7198;width:2;height:703" coordorigin="5986,7198" coordsize="0,703" path="m5986,7901l5986,7198e" filled="f" stroked="t" strokeweight=".477106pt" strokecolor="#545457">
                <v:path arrowok="t"/>
              </v:shape>
            </v:group>
            <v:group style="position:absolute;left:5943;top:7483;width:2271;height:2" coordorigin="5943,7483" coordsize="2271,2">
              <v:shape style="position:absolute;left:5943;top:7483;width:2271;height:2" coordorigin="5943,7483" coordsize="2271,0" path="m5943,7483l8214,7483e" filled="f" stroked="t" strokeweight=".954211pt" strokecolor="#545454">
                <v:path arrowok="t"/>
              </v:shape>
            </v:group>
            <v:group style="position:absolute;left:8238;top:7188;width:2;height:333" coordorigin="8238,7188" coordsize="2,333">
              <v:shape style="position:absolute;left:8238;top:7188;width:2;height:333" coordorigin="8238,7188" coordsize="0,333" path="m8238,7521l8238,7188e" filled="f" stroked="t" strokeweight=".954211pt" strokecolor="#484848">
                <v:path arrowok="t"/>
              </v:shape>
            </v:group>
            <v:group style="position:absolute;left:8223;top:7511;width:5086;height:2" coordorigin="8223,7511" coordsize="5086,2">
              <v:shape style="position:absolute;left:8223;top:7511;width:5086;height:2" coordorigin="8223,7511" coordsize="5086,0" path="m8223,7511l13309,7511e" filled="f" stroked="t" strokeweight=".477106pt" strokecolor="#4B4B4B">
                <v:path arrowok="t"/>
              </v:shape>
            </v:group>
            <v:group style="position:absolute;left:10008;top:7188;width:2;height:722" coordorigin="10008,7188" coordsize="2,722">
              <v:shape style="position:absolute;left:10008;top:7188;width:2;height:722" coordorigin="10008,7188" coordsize="0,722" path="m10008,7910l10008,7188e" filled="f" stroked="t" strokeweight=".954211pt" strokecolor="#575757">
                <v:path arrowok="t"/>
              </v:shape>
            </v:group>
            <v:group style="position:absolute;left:12632;top:7188;width:2;height:722" coordorigin="12632,7188" coordsize="2,722">
              <v:shape style="position:absolute;left:12632;top:7188;width:2;height:722" coordorigin="12632,7188" coordsize="0,722" path="m12632,7910l12632,7188e" filled="f" stroked="t" strokeweight=".954211pt" strokecolor="#5B5B5B">
                <v:path arrowok="t"/>
              </v:shape>
            </v:group>
            <v:group style="position:absolute;left:1568;top:2144;width:2;height:5862" coordorigin="1568,2144" coordsize="2,5862">
              <v:shape style="position:absolute;left:1568;top:2144;width:2;height:5862" coordorigin="1568,2144" coordsize="0,5862" path="m1568,8005l1568,2144e" filled="f" stroked="t" strokeweight="1.908423pt" strokecolor="#2B2B2B">
                <v:path arrowok="t"/>
              </v:shape>
            </v:group>
            <v:group style="position:absolute;left:2049;top:7473;width:2;height:399" coordorigin="2049,7473" coordsize="2,399">
              <v:shape style="position:absolute;left:2049;top:7473;width:2;height:399" coordorigin="2049,7473" coordsize="0,399" path="m2049,7872l2049,7473e" filled="f" stroked="t" strokeweight=".477106pt" strokecolor="#3F3F3F">
                <v:path arrowok="t"/>
              </v:shape>
            </v:group>
            <v:group style="position:absolute;left:5943;top:7872;width:6670;height:2" coordorigin="5943,7872" coordsize="6670,2">
              <v:shape style="position:absolute;left:5943;top:7872;width:6670;height:2" coordorigin="5943,7872" coordsize="6670,0" path="m5943,7872l12613,7872e" filled="f" stroked="t" strokeweight=".477106pt" strokecolor="#575757">
                <v:path arrowok="t"/>
              </v:shape>
            </v:group>
            <v:group style="position:absolute;left:8238;top:7331;width:2;height:580" coordorigin="8238,7331" coordsize="2,580">
              <v:shape style="position:absolute;left:8238;top:7331;width:2;height:580" coordorigin="8238,7331" coordsize="0,580" path="m8238,7910l8238,7331e" filled="f" stroked="t" strokeweight=".954211pt" strokecolor="#5B5B5B">
                <v:path arrowok="t"/>
              </v:shape>
            </v:group>
            <v:group style="position:absolute;left:12603;top:7872;width:830;height:2" coordorigin="12603,7872" coordsize="830,2">
              <v:shape style="position:absolute;left:12603;top:7872;width:830;height:2" coordorigin="12603,7872" coordsize="830,0" path="m12603,7872l13433,7872e" filled="f" stroked="t" strokeweight=".954211pt" strokecolor="#2B2B2B">
                <v:path arrowok="t"/>
              </v:shape>
            </v:group>
            <v:group style="position:absolute;left:1534;top:7872;width:2;height:76" coordorigin="1534,7872" coordsize="2,76">
              <v:shape style="position:absolute;left:1534;top:7872;width:2;height:76" coordorigin="1534,7872" coordsize="0,76" path="m1534,7948l1534,7872e" filled="f" stroked="t" strokeweight=".477106pt" strokecolor="#000000">
                <v:path arrowok="t"/>
              </v:shape>
            </v:group>
            <v:group style="position:absolute;left:2049;top:7872;width:2;height:76" coordorigin="2049,7872" coordsize="2,76">
              <v:shape style="position:absolute;left:2049;top:7872;width:2;height:76" coordorigin="2049,7872" coordsize="0,76" path="m2049,7948l2049,7872e" filled="f" stroked="t" strokeweight=".477106pt" strokecolor="#000000">
                <v:path arrowok="t"/>
              </v:shape>
            </v:group>
            <v:group style="position:absolute;left:2746;top:7872;width:2;height:76" coordorigin="2746,7872" coordsize="2,76">
              <v:shape style="position:absolute;left:2746;top:7872;width:2;height:76" coordorigin="2746,7872" coordsize="0,76" path="m2746,7948l2746,7872e" filled="f" stroked="t" strokeweight=".477106pt" strokecolor="#000000">
                <v:path arrowok="t"/>
              </v:shape>
            </v:group>
            <v:group style="position:absolute;left:1599;top:2968;width:133;height:289" coordorigin="1599,2968" coordsize="133,289">
              <v:shape style="position:absolute;left:1599;top:2968;width:133;height:289" coordorigin="1599,2968" coordsize="133,289" path="m1599,2968l1732,2968,1732,3257,1599,3257,1599,2968e" filled="t" fillcolor="#EFEDE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6.814148pt;margin-top:3.911712pt;width:23.01696pt;height:5.289063pt;mso-position-horizontal-relative:page;mso-position-vertical-relative:paragraph;z-index:-21462" coordorigin="4536,78" coordsize="460,106">
            <v:shape style="position:absolute;left:4536;top:78;width:460;height:106" coordorigin="4536,78" coordsize="460,106" path="m4536,78l4997,78,4997,184,4536,184,4536,78e" filled="t" fillcolor="#EFEDE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8"/>
          <w:szCs w:val="8"/>
          <w:color w:val="C3C3C1"/>
          <w:spacing w:val="0"/>
          <w:w w:val="323"/>
          <w:i/>
        </w:rPr>
        <w:t>---.J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260" w:bottom="280" w:left="1480" w:right="2420"/>
          <w:footerReference w:type="default" r:id="rId47"/>
          <w:pgSz w:w="16880" w:h="11980" w:orient="landscape"/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74" w:lineRule="exact"/>
        <w:ind w:left="102" w:right="-64"/>
        <w:jc w:val="left"/>
        <w:tabs>
          <w:tab w:pos="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565657"/>
          <w:spacing w:val="0"/>
          <w:w w:val="100"/>
          <w:position w:val="-1"/>
        </w:rPr>
        <w:t>03HaKa</w:t>
      </w:r>
      <w:r>
        <w:rPr>
          <w:rFonts w:ascii="Arial" w:hAnsi="Arial" w:cs="Arial" w:eastAsia="Arial"/>
          <w:sz w:val="14"/>
          <w:szCs w:val="14"/>
          <w:color w:val="56565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565657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position w:val="-1"/>
        </w:rPr>
        <w:t>Npoj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5" w:lineRule="exact"/>
        <w:ind w:left="216"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color w:val="464646"/>
          <w:spacing w:val="-29"/>
          <w:w w:val="100"/>
          <w:position w:val="-14"/>
        </w:rPr>
        <w:t>o</w:t>
      </w:r>
      <w:r>
        <w:rPr>
          <w:rFonts w:ascii="Courier New" w:hAnsi="Courier New" w:cs="Courier New" w:eastAsia="Courier New"/>
          <w:sz w:val="24"/>
          <w:szCs w:val="24"/>
          <w:color w:val="18181A"/>
          <w:spacing w:val="0"/>
          <w:w w:val="100"/>
          <w:position w:val="-14"/>
        </w:rPr>
        <w:t>n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" w:lineRule="exact"/>
        <w:ind w:right="-59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21"/>
          <w:position w:val="-5"/>
        </w:rPr>
        <w:t>Onuc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200" w:right="-20"/>
        <w:jc w:val="left"/>
        <w:tabs>
          <w:tab w:pos="2060" w:val="left"/>
          <w:tab w:pos="2900" w:val="left"/>
          <w:tab w:pos="5620" w:val="left"/>
          <w:tab w:pos="73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6"/>
          <w:w w:val="118"/>
          <w:position w:val="4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1"/>
          <w:position w:val="4"/>
        </w:rPr>
        <w:t>JIIOC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u w:val="thick" w:color="3F3F3F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u w:val="thick" w:color="3F3F3F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4"/>
          <w:u w:val="thick" w:color="3F3F3F"/>
          <w:position w:val="0"/>
        </w:rPr>
        <w:t>HJIIO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4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3"/>
          <w:u w:val="thick" w:color="3F3F3F"/>
          <w:position w:val="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3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"/>
          <w:w w:val="100"/>
          <w:u w:val="thick" w:color="3F3F3F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u w:val="thick" w:color="3F3F3F"/>
          <w:position w:val="0"/>
        </w:rPr>
        <w:t>OCTDAJ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u w:val="thick" w:color="3F3F3F"/>
          <w:position w:val="0"/>
        </w:rPr>
        <w:t>CII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6"/>
          <w:w w:val="84"/>
          <w:u w:val="thick" w:color="3F3F3F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6"/>
          <w:w w:val="84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6"/>
          <w:w w:val="84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5"/>
          <w:w w:val="103"/>
          <w:u w:val="thick" w:color="3F3F3F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5"/>
          <w:w w:val="103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5"/>
          <w:w w:val="103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3"/>
          <w:u w:val="thick" w:color="3F3F3F"/>
          <w:position w:val="0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3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u w:val="thick" w:color="3F3F3F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6"/>
          <w:u w:val="thick" w:color="3F3F3F"/>
          <w:position w:val="0"/>
        </w:rPr>
        <w:t>OOIIXOJl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6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6"/>
          <w:u w:val="thick" w:color="3F3F3F"/>
          <w:position w:val="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6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u w:val="thick" w:color="3F3F3F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2"/>
          <w:w w:val="100"/>
          <w:u w:val="thick" w:color="3F3F3F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2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5"/>
          <w:u w:val="thick" w:color="3F3F3F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5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5"/>
          <w:u w:val="thick" w:color="3F3F3F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5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8"/>
          <w:w w:val="100"/>
          <w:u w:val="thick" w:color="3F3F3F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8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  <w:t>OJ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  <w:t>IIM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4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8"/>
          <w:w w:val="100"/>
          <w:u w:val="thick" w:color="3F3F3F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8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8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97"/>
          <w:u w:val="thick" w:color="3F3F3F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97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25"/>
          <w:w w:val="100"/>
          <w:u w:val="thick" w:color="3F3F3F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25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25"/>
          <w:w w:val="100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1"/>
          <w:u w:val="thick" w:color="3F3F3F"/>
          <w:position w:val="0"/>
        </w:rPr>
        <w:t>bA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1"/>
          <w:u w:val="thick" w:color="3F3F3F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1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u w:val="single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u w:val="single" w:color="000000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u w:val="single" w:color="0000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-20"/>
        <w:jc w:val="left"/>
        <w:tabs>
          <w:tab w:pos="1260" w:val="left"/>
          <w:tab w:pos="2860" w:val="left"/>
          <w:tab w:pos="5960" w:val="left"/>
          <w:tab w:pos="68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014526pt;margin-top:8.639531pt;width:267.129027pt;height:17pt;mso-position-horizontal-relative:page;mso-position-vertical-relative:paragraph;z-index:-21461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tabs>
                      <w:tab w:pos="1060" w:val="left"/>
                      <w:tab w:pos="4860" w:val="left"/>
                    </w:tabs>
                    <w:rPr>
                      <w:rFonts w:ascii="Courier New" w:hAnsi="Courier New" w:cs="Courier New" w:eastAsia="Courier New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8181A"/>
                      <w:spacing w:val="-16"/>
                      <w:w w:val="6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8181A"/>
                      <w:spacing w:val="-29"/>
                      <w:w w:val="6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464646"/>
                      <w:spacing w:val="-6"/>
                      <w:w w:val="6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464646"/>
                      <w:spacing w:val="-34"/>
                      <w:w w:val="6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8181A"/>
                      <w:spacing w:val="-10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8181A"/>
                      <w:spacing w:val="0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8181A"/>
                      <w:spacing w:val="-38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464646"/>
                      <w:spacing w:val="-125"/>
                      <w:w w:val="1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8181A"/>
                      <w:spacing w:val="0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8181A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18181A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64646"/>
                      <w:spacing w:val="0"/>
                      <w:w w:val="87"/>
                      <w:position w:val="5"/>
                    </w:rPr>
                    <w:t>(0.116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64646"/>
                      <w:spacing w:val="-16"/>
                      <w:w w:val="100"/>
                      <w:position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565657"/>
                      <w:spacing w:val="0"/>
                      <w:w w:val="84"/>
                      <w:position w:val="5"/>
                    </w:rPr>
                    <w:t>AO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565657"/>
                      <w:spacing w:val="14"/>
                      <w:w w:val="84"/>
                      <w:position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64646"/>
                      <w:spacing w:val="0"/>
                      <w:w w:val="139"/>
                      <w:position w:val="5"/>
                    </w:rPr>
                    <w:t>II)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64646"/>
                      <w:spacing w:val="0"/>
                      <w:w w:val="100"/>
                      <w:position w:val="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64646"/>
                      <w:spacing w:val="0"/>
                      <w:w w:val="100"/>
                      <w:position w:val="5"/>
                    </w:rPr>
                  </w:r>
                  <w:r>
                    <w:rPr>
                      <w:rFonts w:ascii="Courier New" w:hAnsi="Courier New" w:cs="Courier New" w:eastAsia="Courier New"/>
                      <w:sz w:val="24"/>
                      <w:szCs w:val="24"/>
                      <w:color w:val="464646"/>
                      <w:spacing w:val="0"/>
                      <w:w w:val="81"/>
                      <w:position w:val="3"/>
                    </w:rPr>
                    <w:t>ooco</w:t>
                  </w:r>
                  <w:r>
                    <w:rPr>
                      <w:rFonts w:ascii="Courier New" w:hAnsi="Courier New" w:cs="Courier New" w:eastAsia="Courier New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464646"/>
          <w:w w:val="85"/>
          <w:position w:val="1"/>
        </w:rPr>
        <w:t>DJIAIIIIJIA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85"/>
          <w:position w:val="1"/>
        </w:rPr>
        <w:t>III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5"/>
          <w:w w:val="85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5"/>
          <w:position w:val="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6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14"/>
          <w:position w:val="-7"/>
        </w:rPr>
        <w:t>YKynno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100"/>
          <w:position w:val="0"/>
        </w:rPr>
        <w:t>IIPII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6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0"/>
          <w:position w:val="0"/>
        </w:rPr>
        <w:t>O.I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6"/>
          <w:w w:val="70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83"/>
          <w:position w:val="0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>IIIlJliiMIIlba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79"/>
          <w:position w:val="0"/>
        </w:rPr>
        <w:t>113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>6YUCTU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  <w:position w:val="-2"/>
        </w:rPr>
        <w:t>HJ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7"/>
          <w:szCs w:val="17"/>
          <w:color w:val="18181A"/>
          <w:spacing w:val="-46"/>
          <w:w w:val="60"/>
          <w:position w:val="-2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  <w:position w:val="-2"/>
        </w:rPr>
        <w:t>13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3" w:equalWidth="0">
            <w:col w:w="1089" w:space="1627"/>
            <w:col w:w="344" w:space="1565"/>
            <w:col w:w="8355"/>
          </w:cols>
        </w:sectPr>
      </w:pPr>
      <w:rPr/>
    </w:p>
    <w:p>
      <w:pPr>
        <w:spacing w:before="0" w:after="0" w:line="203" w:lineRule="exact"/>
        <w:ind w:left="741" w:right="-20"/>
        <w:jc w:val="left"/>
        <w:tabs>
          <w:tab w:pos="4700" w:val="left"/>
          <w:tab w:pos="6800" w:val="left"/>
          <w:tab w:pos="10300" w:val="left"/>
          <w:tab w:pos="112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4"/>
        </w:rPr>
        <w:t>KOIITll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"/>
          <w:w w:val="83"/>
          <w:position w:val="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position w:val="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4"/>
          <w:w w:val="83"/>
          <w:position w:val="2"/>
        </w:rPr>
        <w:t>JI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"/>
          <w:w w:val="83"/>
          <w:position w:val="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3"/>
          <w:w w:val="83"/>
          <w:position w:val="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7"/>
          <w:w w:val="83"/>
          <w:position w:val="2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8"/>
          <w:w w:val="83"/>
          <w:position w:val="2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position w:val="2"/>
        </w:rPr>
        <w:t>Jl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position w:val="2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21"/>
          <w:w w:val="83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83"/>
          <w:position w:val="2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position w:val="-4"/>
        </w:rPr>
        <w:t>Pe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position w:val="-4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6"/>
          <w:position w:val="-4"/>
        </w:rPr>
        <w:t>y6JJ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82"/>
          <w:position w:val="-4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5"/>
          <w:w w:val="82"/>
          <w:position w:val="-4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2"/>
          <w:position w:val="-4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2"/>
          <w:position w:val="-4"/>
        </w:rPr>
        <w:t>    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6"/>
          <w:w w:val="82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3"/>
        </w:rPr>
        <w:t>AYTOIIOMIIC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23"/>
          <w:position w:val="2"/>
        </w:rPr>
        <w:t>00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5"/>
          <w:w w:val="123"/>
          <w:position w:val="2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6"/>
          <w:w w:val="78"/>
          <w:position w:val="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0"/>
          <w:position w:val="2"/>
        </w:rPr>
        <w:t>T1111e/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7"/>
          <w:position w:val="-1"/>
        </w:rPr>
        <w:t>Jl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3"/>
          <w:w w:val="88"/>
          <w:position w:val="-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2"/>
          <w:position w:val="-1"/>
        </w:rPr>
        <w:t>IIAIII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1"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position w:val="-1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1"/>
          <w:position w:val="-2"/>
        </w:rPr>
        <w:t>OCTannx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5140" w:right="-20"/>
        <w:jc w:val="left"/>
        <w:tabs>
          <w:tab w:pos="7700" w:val="left"/>
          <w:tab w:pos="8740" w:val="left"/>
          <w:tab w:pos="10420" w:val="left"/>
          <w:tab w:pos="113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3"/>
          <w:szCs w:val="13"/>
          <w:color w:val="18181A"/>
          <w:spacing w:val="0"/>
          <w:w w:val="137"/>
          <w:position w:val="5"/>
        </w:rPr>
        <w:t>,</w:t>
      </w:r>
      <w:r>
        <w:rPr>
          <w:rFonts w:ascii="Arial" w:hAnsi="Arial" w:cs="Arial" w:eastAsia="Arial"/>
          <w:sz w:val="13"/>
          <w:szCs w:val="13"/>
          <w:color w:val="18181A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3"/>
          <w:szCs w:val="13"/>
          <w:color w:val="18181A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6"/>
          <w:szCs w:val="16"/>
          <w:color w:val="565657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565657"/>
          <w:spacing w:val="1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0"/>
          <w:w w:val="100"/>
          <w:position w:val="1"/>
        </w:rPr>
        <w:t>Jilllili</w:t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3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565657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56565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65657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4"/>
          <w:position w:val="0"/>
        </w:rPr>
        <w:t>rn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2"/>
          <w:w w:val="74"/>
          <w:position w:val="0"/>
        </w:rPr>
        <w:t>a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6"/>
          <w:w w:val="74"/>
          <w:position w:val="0"/>
        </w:rPr>
        <w:t>n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4"/>
          <w:position w:val="0"/>
        </w:rPr>
        <w:t>a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72"/>
          <w:w w:val="74"/>
          <w:position w:val="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2"/>
        </w:rPr>
        <w:t>IIO&gt;tOJilt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5"/>
          <w:szCs w:val="15"/>
          <w:color w:val="565657"/>
          <w:spacing w:val="0"/>
          <w:w w:val="100"/>
          <w:position w:val="-2"/>
        </w:rPr>
        <w:t>113nonn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302" w:right="-20"/>
        <w:jc w:val="left"/>
        <w:tabs>
          <w:tab w:pos="900" w:val="left"/>
          <w:tab w:pos="2840" w:val="left"/>
          <w:tab w:pos="4980" w:val="left"/>
          <w:tab w:pos="6100" w:val="left"/>
          <w:tab w:pos="7100" w:val="left"/>
          <w:tab w:pos="8000" w:val="left"/>
          <w:tab w:pos="8880" w:val="left"/>
          <w:tab w:pos="9760" w:val="left"/>
          <w:tab w:pos="10600" w:val="left"/>
          <w:tab w:pos="114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2F2F2F"/>
          <w:spacing w:val="0"/>
          <w:w w:val="74"/>
          <w:position w:val="5"/>
        </w:rPr>
        <w:t>1</w:t>
      </w:r>
      <w:r>
        <w:rPr>
          <w:rFonts w:ascii="Courier New" w:hAnsi="Courier New" w:cs="Courier New" w:eastAsia="Courier New"/>
          <w:sz w:val="17"/>
          <w:szCs w:val="17"/>
          <w:color w:val="2F2F2F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2F2F2F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  <w:i/>
          <w:position w:val="5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-28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  <w:i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  <w:i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6"/>
        </w:rPr>
        <w:t>3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97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5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-91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0"/>
          <w:w w:val="130"/>
          <w:position w:val="5"/>
        </w:rPr>
        <w:t>6</w:t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5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-83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3"/>
        </w:rPr>
        <w:t>8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-97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666667"/>
          <w:spacing w:val="0"/>
          <w:w w:val="100"/>
          <w:position w:val="2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666667"/>
          <w:spacing w:val="-3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66667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66667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116"/>
          <w:position w:val="1"/>
        </w:rPr>
        <w:t>11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48" w:after="0" w:line="155" w:lineRule="auto"/>
        <w:ind w:left="1314" w:right="9289" w:firstLine="-1136"/>
        <w:jc w:val="left"/>
        <w:tabs>
          <w:tab w:pos="7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8"/>
          <w:position w:val="-9"/>
        </w:rPr>
        <w:t>5006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  <w:position w:val="-9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  <w:position w:val="-9"/>
        </w:rPr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78"/>
          <w:position w:val="-9"/>
        </w:rPr>
        <w:t>711200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44"/>
          <w:w w:val="78"/>
          <w:position w:val="-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0"/>
          <w:position w:val="0"/>
        </w:rPr>
        <w:t>nopes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position w:val="0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3"/>
          <w:w w:val="83"/>
          <w:position w:val="0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3"/>
          <w:position w:val="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3"/>
          <w:position w:val="0"/>
        </w:rPr>
        <w:t>\00itT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7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3"/>
          <w:position w:val="0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2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5"/>
          <w:position w:val="0"/>
        </w:rPr>
        <w:t>K8mtT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8"/>
          <w:w w:val="86"/>
          <w:position w:val="0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838285"/>
          <w:spacing w:val="-3"/>
          <w:w w:val="81"/>
          <w:position w:val="0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3"/>
          <w:position w:val="0"/>
        </w:rPr>
        <w:t>JH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2"/>
          <w:position w:val="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0"/>
          <w:position w:val="0"/>
        </w:rPr>
        <w:t>AOOHTKC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2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0"/>
        </w:rPr>
        <w:t>Koje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7"/>
          <w:position w:val="0"/>
        </w:rPr>
        <w:t>nnallaj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7"/>
          <w:position w:val="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11"/>
          <w:w w:val="97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92"/>
          <w:position w:val="0"/>
        </w:rPr>
        <w:t>npeii</w:t>
      </w:r>
      <w:r>
        <w:rPr>
          <w:rFonts w:ascii="Arial" w:hAnsi="Arial" w:cs="Arial" w:eastAsia="Arial"/>
          <w:sz w:val="13"/>
          <w:szCs w:val="13"/>
          <w:color w:val="464646"/>
          <w:spacing w:val="-5"/>
          <w:w w:val="91"/>
          <w:position w:val="0"/>
        </w:rPr>
        <w:t>Y</w:t>
      </w:r>
      <w:r>
        <w:rPr>
          <w:rFonts w:ascii="Arial" w:hAnsi="Arial" w:cs="Arial" w:eastAsia="Arial"/>
          <w:sz w:val="13"/>
          <w:szCs w:val="13"/>
          <w:color w:val="666667"/>
          <w:spacing w:val="0"/>
          <w:w w:val="82"/>
          <w:position w:val="0"/>
        </w:rPr>
        <w:t>s</w:t>
      </w:r>
      <w:r>
        <w:rPr>
          <w:rFonts w:ascii="Arial" w:hAnsi="Arial" w:cs="Arial" w:eastAsia="Arial"/>
          <w:sz w:val="13"/>
          <w:szCs w:val="13"/>
          <w:color w:val="666667"/>
          <w:spacing w:val="-13"/>
          <w:w w:val="82"/>
          <w:position w:val="0"/>
        </w:rPr>
        <w:t>e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95"/>
          <w:position w:val="0"/>
        </w:rPr>
        <w:t>ha</w:t>
      </w:r>
      <w:r>
        <w:rPr>
          <w:rFonts w:ascii="Arial" w:hAnsi="Arial" w:cs="Arial" w:eastAsia="Arial"/>
          <w:sz w:val="13"/>
          <w:szCs w:val="13"/>
          <w:color w:val="464646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3"/>
          <w:position w:val="0"/>
        </w:rPr>
        <w:t>",11pyr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3"/>
          <w:position w:val="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11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>npaoua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>mu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14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5"/>
        </w:rPr>
        <w:t>nope3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5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2"/>
        </w:rPr>
        <w:t>118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3"/>
        </w:rPr>
        <w:t>AOXOA8K,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</w:rPr>
        <w:t>A0611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6"/>
          <w:w w:val="7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8"/>
          <w:w w:val="7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</w:rPr>
        <w:t>K801m\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</w:rPr>
        <w:t>J111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2"/>
          <w:w w:val="7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</w:rPr>
        <w:t>Jlo611TKC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0" w:lineRule="exact"/>
        <w:ind w:left="188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65657"/>
          <w:spacing w:val="0"/>
          <w:w w:val="100"/>
          <w:i/>
          <w:position w:val="1"/>
        </w:rPr>
        <w:t>5007</w:t>
      </w:r>
      <w:r>
        <w:rPr>
          <w:rFonts w:ascii="Times New Roman" w:hAnsi="Times New Roman" w:cs="Times New Roman" w:eastAsia="Times New Roman"/>
          <w:sz w:val="16"/>
          <w:szCs w:val="16"/>
          <w:color w:val="565657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65657"/>
          <w:spacing w:val="0"/>
          <w:w w:val="100"/>
          <w:i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  <w:position w:val="1"/>
        </w:rPr>
        <w:t>7113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48"/>
          <w:w w:val="79"/>
          <w:position w:val="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19"/>
          <w:position w:val="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KOjll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9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4"/>
          <w:position w:val="1"/>
        </w:rPr>
        <w:t>CC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1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MOJY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3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p1130pcT8Tit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24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4"/>
          <w:position w:val="1"/>
        </w:rPr>
        <w:t>lt3Me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4"/>
          <w:position w:val="1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3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69"/>
          <w:position w:val="1"/>
        </w:rPr>
        <w:t>cjlii311'1KII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69"/>
          <w:position w:val="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7"/>
          <w:w w:val="69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64646"/>
          <w:spacing w:val="0"/>
          <w:w w:val="146"/>
          <w:position w:val="1"/>
        </w:rPr>
        <w:t>It</w:t>
      </w:r>
      <w:r>
        <w:rPr>
          <w:rFonts w:ascii="Arial" w:hAnsi="Arial" w:cs="Arial" w:eastAsia="Arial"/>
          <w:sz w:val="10"/>
          <w:szCs w:val="10"/>
          <w:color w:val="464646"/>
          <w:spacing w:val="-9"/>
          <w:w w:val="14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3"/>
          <w:position w:val="1"/>
        </w:rPr>
        <w:t>npaBif!fX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left="131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66667"/>
          <w:w w:val="7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464646"/>
          <w:w w:val="86"/>
        </w:rPr>
        <w:t>uua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</w:rPr>
      </w:r>
    </w:p>
    <w:p>
      <w:pPr>
        <w:spacing w:before="23" w:after="0" w:line="240" w:lineRule="auto"/>
        <w:ind w:left="17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84"/>
        </w:rPr>
        <w:t>5008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7"/>
          <w:spacing w:val="-33"/>
          <w:w w:val="84"/>
        </w:rPr>
        <w:t>7</w:t>
      </w:r>
      <w:r>
        <w:rPr>
          <w:rFonts w:ascii="Courier New" w:hAnsi="Courier New" w:cs="Courier New" w:eastAsia="Courier New"/>
          <w:sz w:val="17"/>
          <w:szCs w:val="17"/>
          <w:color w:val="18181A"/>
          <w:spacing w:val="-20"/>
          <w:w w:val="84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84"/>
        </w:rPr>
        <w:t>2000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48"/>
          <w:w w:val="8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24"/>
          <w:position w:val="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2"/>
          <w:w w:val="124"/>
          <w:position w:val="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24"/>
          <w:position w:val="1"/>
        </w:rPr>
        <w:t>PEl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7"/>
          <w:w w:val="12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6"/>
          <w:position w:val="1"/>
        </w:rPr>
        <w:t>Cli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7"/>
          <w:w w:val="87"/>
          <w:position w:val="1"/>
        </w:rPr>
        <w:t>O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45"/>
          <w:position w:val="1"/>
        </w:rPr>
        <w:t>II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46"/>
          <w:position w:val="1"/>
        </w:rPr>
        <w:t>)(</w:t>
      </w:r>
      <w:r>
        <w:rPr>
          <w:rFonts w:ascii="Arial" w:hAnsi="Arial" w:cs="Arial" w:eastAsia="Arial"/>
          <w:sz w:val="12"/>
          <w:szCs w:val="12"/>
          <w:color w:val="464646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13"/>
          <w:position w:val="1"/>
        </w:rPr>
        <w:t>JAPAM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31"/>
          <w:w w:val="11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13"/>
          <w:position w:val="1"/>
        </w:rPr>
        <w:t>(5009)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66667"/>
          <w:spacing w:val="0"/>
          <w:w w:val="100"/>
          <w:i/>
          <w:position w:val="2"/>
        </w:rPr>
        <w:t>5009</w:t>
      </w:r>
      <w:r>
        <w:rPr>
          <w:rFonts w:ascii="Times New Roman" w:hAnsi="Times New Roman" w:cs="Times New Roman" w:eastAsia="Times New Roman"/>
          <w:sz w:val="16"/>
          <w:szCs w:val="16"/>
          <w:color w:val="666667"/>
          <w:spacing w:val="0"/>
          <w:w w:val="100"/>
          <w:i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66667"/>
          <w:spacing w:val="0"/>
          <w:w w:val="100"/>
          <w:i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6"/>
          <w:position w:val="2"/>
        </w:rPr>
        <w:t>712100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48"/>
          <w:w w:val="76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0"/>
          <w:position w:val="0"/>
        </w:rPr>
        <w:t>nope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50"/>
          <w:position w:val="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11"/>
          <w:w w:val="150"/>
          <w:position w:val="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9"/>
          <w:position w:val="0"/>
        </w:rPr>
        <w:t>¢o•tA38p8118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15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B3B3B5"/>
          <w:spacing w:val="-56"/>
          <w:w w:val="130"/>
        </w:rPr>
        <w:t>'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</w:rPr>
        <w:t>5010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16"/>
          <w:w w:val="10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8"/>
        </w:rPr>
        <w:t>713000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44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15"/>
          <w:position w:val="1"/>
        </w:rPr>
        <w:t>fiOPE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16"/>
          <w:position w:val="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100"/>
          <w:position w:val="1"/>
        </w:rPr>
        <w:t>U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3"/>
          <w:szCs w:val="13"/>
          <w:color w:val="2F2F2F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12"/>
          <w:position w:val="1"/>
        </w:rPr>
        <w:t>HMOBrm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12"/>
          <w:position w:val="1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4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1"/>
        </w:rPr>
        <w:t>(on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1"/>
        </w:rPr>
        <w:t>SOil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4"/>
          <w:position w:val="1"/>
        </w:rPr>
        <w:t>AO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5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1"/>
          <w:position w:val="1"/>
        </w:rPr>
        <w:t>5016)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72"/>
          <w:position w:val="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-17"/>
          <w:w w:val="72"/>
          <w:position w:val="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2F2F2F"/>
          <w:spacing w:val="11"/>
          <w:w w:val="72"/>
          <w:position w:val="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2"/>
          <w:position w:val="1"/>
        </w:rPr>
        <w:t>I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2"/>
          <w:position w:val="1"/>
        </w:rPr>
        <w:t>713100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2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4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9"/>
          <w:position w:val="2"/>
        </w:rPr>
        <w:t>nepiiO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9"/>
          <w:position w:val="2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9"/>
          <w:position w:val="2"/>
        </w:rPr>
        <w:t>IH'IHit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6"/>
          <w:w w:val="89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2"/>
          <w:position w:val="2"/>
        </w:rPr>
        <w:t>OOpC31111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2"/>
          <w:position w:val="2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6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2"/>
          <w:position w:val="2"/>
        </w:rPr>
        <w:t>IICOOJ&lt;peTHOCTII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88" w:right="-20"/>
        <w:jc w:val="left"/>
        <w:tabs>
          <w:tab w:pos="720" w:val="left"/>
        </w:tabs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188.829681pt;margin-top:12.889071pt;width:44.847937pt;height:.1pt;mso-position-horizontal-relative:page;mso-position-vertical-relative:paragraph;z-index:-21465" coordorigin="3777,258" coordsize="897,2">
            <v:shape style="position:absolute;left:3777;top:258;width:897;height:2" coordorigin="3777,258" coordsize="897,0" path="m3777,258l4674,258e" filled="f" stroked="t" strokeweight=".477106pt" strokecolor="#444448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7"/>
        </w:rPr>
        <w:t>5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18"/>
          <w:w w:val="77"/>
        </w:rPr>
        <w:t>0</w:t>
      </w:r>
      <w:r>
        <w:rPr>
          <w:rFonts w:ascii="Courier New" w:hAnsi="Courier New" w:cs="Courier New" w:eastAsia="Courier New"/>
          <w:sz w:val="17"/>
          <w:szCs w:val="17"/>
          <w:color w:val="2F2F2F"/>
          <w:spacing w:val="0"/>
          <w:w w:val="77"/>
        </w:rPr>
        <w:t>12</w:t>
      </w:r>
      <w:r>
        <w:rPr>
          <w:rFonts w:ascii="Courier New" w:hAnsi="Courier New" w:cs="Courier New" w:eastAsia="Courier New"/>
          <w:sz w:val="17"/>
          <w:szCs w:val="17"/>
          <w:color w:val="2F2F2F"/>
          <w:spacing w:val="-72"/>
          <w:w w:val="77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F2F2F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F2F2F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7"/>
        </w:rPr>
        <w:t>713200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51"/>
          <w:w w:val="77"/>
        </w:rPr>
        <w:t> </w:t>
      </w:r>
      <w:r>
        <w:rPr>
          <w:rFonts w:ascii="Arial" w:hAnsi="Arial" w:cs="Arial" w:eastAsia="Arial"/>
          <w:sz w:val="9"/>
          <w:szCs w:val="9"/>
          <w:color w:val="565657"/>
          <w:spacing w:val="0"/>
          <w:w w:val="116"/>
          <w:b/>
          <w:bCs/>
          <w:position w:val="1"/>
        </w:rPr>
        <w:t>ncpUOAH'fln</w:t>
      </w:r>
      <w:r>
        <w:rPr>
          <w:rFonts w:ascii="Arial" w:hAnsi="Arial" w:cs="Arial" w:eastAsia="Arial"/>
          <w:sz w:val="9"/>
          <w:szCs w:val="9"/>
          <w:color w:val="565657"/>
          <w:spacing w:val="0"/>
          <w:w w:val="116"/>
          <w:b/>
          <w:bCs/>
          <w:position w:val="1"/>
        </w:rPr>
        <w:t>t</w:t>
      </w:r>
      <w:r>
        <w:rPr>
          <w:rFonts w:ascii="Arial" w:hAnsi="Arial" w:cs="Arial" w:eastAsia="Arial"/>
          <w:sz w:val="9"/>
          <w:szCs w:val="9"/>
          <w:color w:val="565657"/>
          <w:spacing w:val="-3"/>
          <w:w w:val="116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86"/>
          <w:b/>
          <w:bCs/>
          <w:position w:val="1"/>
        </w:rPr>
        <w:t>nop</w:t>
      </w:r>
      <w:r>
        <w:rPr>
          <w:rFonts w:ascii="Arial" w:hAnsi="Arial" w:cs="Arial" w:eastAsia="Arial"/>
          <w:sz w:val="12"/>
          <w:szCs w:val="12"/>
          <w:color w:val="464646"/>
          <w:spacing w:val="2"/>
          <w:w w:val="86"/>
          <w:b/>
          <w:bCs/>
          <w:position w:val="1"/>
        </w:rPr>
        <w:t>C</w:t>
      </w:r>
      <w:r>
        <w:rPr>
          <w:rFonts w:ascii="Arial" w:hAnsi="Arial" w:cs="Arial" w:eastAsia="Arial"/>
          <w:sz w:val="12"/>
          <w:szCs w:val="12"/>
          <w:color w:val="666667"/>
          <w:spacing w:val="-11"/>
          <w:w w:val="86"/>
          <w:b/>
          <w:bCs/>
          <w:position w:val="1"/>
        </w:rPr>
        <w:t>3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86"/>
          <w:b/>
          <w:bCs/>
          <w:position w:val="1"/>
        </w:rPr>
        <w:t>U</w:t>
      </w:r>
      <w:r>
        <w:rPr>
          <w:rFonts w:ascii="Arial" w:hAnsi="Arial" w:cs="Arial" w:eastAsia="Arial"/>
          <w:sz w:val="12"/>
          <w:szCs w:val="12"/>
          <w:color w:val="464646"/>
          <w:spacing w:val="-5"/>
          <w:w w:val="86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464646"/>
          <w:spacing w:val="0"/>
          <w:w w:val="86"/>
          <w:b/>
          <w:bCs/>
          <w:position w:val="1"/>
        </w:rPr>
        <w:t>118</w:t>
      </w:r>
      <w:r>
        <w:rPr>
          <w:rFonts w:ascii="Arial" w:hAnsi="Arial" w:cs="Arial" w:eastAsia="Arial"/>
          <w:sz w:val="9"/>
          <w:szCs w:val="9"/>
          <w:color w:val="464646"/>
          <w:spacing w:val="3"/>
          <w:w w:val="86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464646"/>
          <w:spacing w:val="0"/>
          <w:w w:val="86"/>
          <w:b/>
          <w:bCs/>
          <w:position w:val="1"/>
        </w:rPr>
        <w:t>JICTO</w:t>
      </w:r>
      <w:r>
        <w:rPr>
          <w:rFonts w:ascii="Arial" w:hAnsi="Arial" w:cs="Arial" w:eastAsia="Arial"/>
          <w:sz w:val="9"/>
          <w:szCs w:val="9"/>
          <w:color w:val="464646"/>
          <w:spacing w:val="0"/>
          <w:w w:val="86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464646"/>
          <w:spacing w:val="9"/>
          <w:w w:val="86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2F2F2F"/>
          <w:spacing w:val="0"/>
          <w:w w:val="103"/>
          <w:b/>
          <w:bCs/>
          <w:position w:val="1"/>
        </w:rPr>
        <w:t>HMQBHHY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5"/>
        </w:rPr>
        <w:t>5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12"/>
          <w:w w:val="75"/>
        </w:rPr>
        <w:t>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5"/>
        </w:rPr>
        <w:t>13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74"/>
          <w:w w:val="7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75"/>
        </w:rPr>
        <w:t>713300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66"/>
          <w:w w:val="7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8"/>
          <w:position w:val="1"/>
        </w:rPr>
        <w:t>fiope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3"/>
          <w:w w:val="108"/>
          <w:position w:val="1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8"/>
          <w:position w:val="1"/>
        </w:rPr>
        <w:t>nn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8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"/>
          <w:w w:val="10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8"/>
          <w:position w:val="1"/>
        </w:rPr>
        <w:t>38oenaumnry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8"/>
          <w:position w:val="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10"/>
          <w:w w:val="10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29"/>
          <w:position w:val="1"/>
        </w:rPr>
        <w:t>uaene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20"/>
          <w:w w:val="12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5"/>
          <w:w w:val="105"/>
          <w:position w:val="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5"/>
          <w:w w:val="68"/>
          <w:position w:val="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71"/>
          <w:position w:val="1"/>
        </w:rPr>
        <w:t>Kil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4"/>
          <w:w w:val="72"/>
          <w:position w:val="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3"/>
          <w:position w:val="1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80"/>
        </w:rPr>
        <w:t>5014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7"/>
        </w:rPr>
        <w:t>71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30"/>
          <w:w w:val="77"/>
        </w:rPr>
        <w:t>3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30"/>
          <w:w w:val="10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86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5"/>
          <w:position w:val="1"/>
        </w:rPr>
        <w:t>nope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6"/>
          <w:w w:val="106"/>
          <w:position w:val="1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58"/>
          <w:position w:val="1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7"/>
          <w:position w:val="1"/>
        </w:rPr>
        <w:t>118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0"/>
          <w:position w:val="1"/>
        </w:rPr>
        <w:t>oj&gt;HH811ClljCKt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3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0"/>
          <w:position w:val="1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0"/>
          <w:position w:val="1"/>
        </w:rPr>
        <w:t>K8IIHT8JIHC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7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1"/>
        </w:rPr>
        <w:t>TPftliUICillljC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553.815552pt;margin-top:12.389076pt;width:23.855286pt;height:.1pt;mso-position-horizontal-relative:page;mso-position-vertical-relative:paragraph;z-index:-21464" coordorigin="11076,248" coordsize="477,2">
            <v:shape style="position:absolute;left:11076;top:248;width:477;height:2" coordorigin="11076,248" coordsize="477,0" path="m11076,248l11553,248e" filled="f" stroked="t" strokeweight=".477106pt" strokecolor="#5B5B5B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6"/>
        </w:rPr>
        <w:t>5015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76"/>
        </w:rPr>
        <w:t>713500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39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0"/>
        </w:rPr>
        <w:t>}lpynt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79"/>
        </w:rPr>
        <w:t>jCAI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7"/>
          <w:w w:val="8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6"/>
        </w:rPr>
        <w:t>OKpf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9"/>
          <w:w w:val="75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17"/>
        </w:rPr>
        <w:t>nlll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4"/>
          <w:w w:val="88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8"/>
        </w:rPr>
        <w:t>Ope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28"/>
          <w:w w:val="8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8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8"/>
        </w:rPr>
        <w:t>liB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9"/>
        </w:rPr>
        <w:t>IIMOB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"/>
          <w:w w:val="79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99"/>
        </w:rPr>
        <w:t>ry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4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76"/>
        </w:rPr>
        <w:t>5016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6"/>
        </w:rPr>
        <w:t>713600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39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16"/>
          <w:position w:val="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15"/>
          <w:position w:val="1"/>
        </w:rPr>
        <w:t>lpy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6"/>
          <w:w w:val="116"/>
          <w:position w:val="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51"/>
          <w:position w:val="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8"/>
          <w:position w:val="1"/>
        </w:rPr>
        <w:t>ncpnO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8"/>
          <w:position w:val="1"/>
        </w:rPr>
        <w:t>)UNIII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8"/>
          <w:position w:val="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3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nopC31t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5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4"/>
          <w:position w:val="1"/>
        </w:rPr>
        <w:t>118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3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7"/>
          <w:position w:val="1"/>
        </w:rPr>
        <w:t>ll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8"/>
          <w:position w:val="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7"/>
          <w:position w:val="1"/>
        </w:rPr>
        <w:t>IOBHHY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8" w:after="0" w:line="110" w:lineRule="exact"/>
        <w:ind w:left="132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F2F2F"/>
          <w:w w:val="114"/>
          <w:position w:val="-4"/>
        </w:rPr>
        <w:t>flOPE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w w:val="115"/>
          <w:position w:val="-4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0"/>
          <w:position w:val="-4"/>
        </w:rPr>
        <w:t>li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0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4"/>
        </w:rPr>
        <w:t>)I.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100"/>
          <w:position w:val="-4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16"/>
          <w:w w:val="100"/>
          <w:position w:val="-4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4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0"/>
          <w:position w:val="-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6"/>
          <w:position w:val="-4"/>
        </w:rPr>
        <w:t>YCJIYI'E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76" w:lineRule="exact"/>
        <w:ind w:left="197" w:right="-66"/>
        <w:jc w:val="left"/>
        <w:tabs>
          <w:tab w:pos="7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76"/>
          <w:position w:val="2"/>
        </w:rPr>
        <w:t>5017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-73"/>
          <w:w w:val="76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6"/>
          <w:position w:val="2"/>
        </w:rPr>
        <w:t>714000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9" w:after="0" w:line="147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3"/>
        </w:rPr>
        <w:t>OA5018Jl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1"/>
        </w:rPr>
        <w:t>5022)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2" w:equalWidth="0">
            <w:col w:w="1197" w:space="126"/>
            <w:col w:w="11657"/>
          </w:cols>
        </w:sectPr>
      </w:pPr>
      <w:rPr/>
    </w:p>
    <w:p>
      <w:pPr>
        <w:spacing w:before="42" w:after="0" w:line="240" w:lineRule="auto"/>
        <w:ind w:left="197" w:right="-20"/>
        <w:jc w:val="left"/>
        <w:tabs>
          <w:tab w:pos="7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81"/>
        </w:rPr>
        <w:t>5018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81"/>
        </w:rPr>
        <w:t>714100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13"/>
          <w:w w:val="8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1"/>
          <w:position w:val="1"/>
        </w:rPr>
        <w:t>OmiiT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1"/>
          <w:position w:val="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10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1"/>
        </w:rPr>
        <w:t>nopes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93"/>
          <w:position w:val="1"/>
        </w:rPr>
        <w:t>Ao6p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93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5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58"/>
          <w:position w:val="1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5"/>
          <w:w w:val="58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666667"/>
          <w:spacing w:val="0"/>
          <w:w w:val="107"/>
          <w:position w:val="1"/>
        </w:rPr>
        <w:t>ycnyre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8"/>
        </w:rPr>
        <w:t>5019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8"/>
        </w:rPr>
        <w:t>714300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34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98"/>
          <w:position w:val="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97"/>
          <w:position w:val="1"/>
        </w:rPr>
        <w:t>lo6or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98"/>
          <w:position w:val="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0"/>
          <w:position w:val="1"/>
        </w:rPr>
        <w:t>oj&gt;uciQ\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0"/>
          <w:position w:val="1"/>
        </w:rPr>
        <w:t>Innrx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1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1"/>
        </w:rPr>
        <w:t>Mouonona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9"/>
        </w:rPr>
        <w:t>5020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  <w:position w:val="1"/>
        </w:rPr>
        <w:t>714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45"/>
          <w:w w:val="79"/>
          <w:position w:val="1"/>
        </w:rPr>
        <w:t>4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9"/>
          <w:position w:val="1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63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2"/>
          <w:position w:val="2"/>
        </w:rPr>
        <w:t>nope31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3"/>
          <w:position w:val="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2"/>
          <w:position w:val="2"/>
        </w:rPr>
        <w:t>118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2"/>
          <w:position w:val="2"/>
        </w:rPr>
        <w:t>nojtllllllft'IIIC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3"/>
          <w:w w:val="92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6"/>
          <w:position w:val="2"/>
        </w:rPr>
        <w:t>yenyre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133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65657"/>
          <w:w w:val="90"/>
        </w:rPr>
        <w:t>nope31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10"/>
          <w:w w:val="9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5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1"/>
        </w:rPr>
        <w:t>TaKet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"/>
          <w:w w:val="91"/>
        </w:rPr>
        <w:t> </w:t>
      </w:r>
      <w:r>
        <w:rPr>
          <w:rFonts w:ascii="Arial" w:hAnsi="Arial" w:cs="Arial" w:eastAsia="Arial"/>
          <w:sz w:val="10"/>
          <w:szCs w:val="10"/>
          <w:color w:val="464646"/>
          <w:spacing w:val="0"/>
          <w:w w:val="100"/>
        </w:rPr>
        <w:t>It</w:t>
      </w:r>
      <w:r>
        <w:rPr>
          <w:rFonts w:ascii="Arial" w:hAnsi="Arial" w:cs="Arial" w:eastAsia="Arial"/>
          <w:sz w:val="10"/>
          <w:szCs w:val="10"/>
          <w:color w:val="46464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5"/>
        </w:rPr>
        <w:t>lt8KIIMC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6"/>
          <w:w w:val="8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0"/>
        </w:rPr>
        <w:t>ynOTpe6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9"/>
        </w:rPr>
        <w:t>A06np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7"/>
          <w:w w:val="89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20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68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68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8"/>
          <w:w w:val="6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81"/>
        </w:rPr>
        <w:t>A03BOny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1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-21"/>
          <w:w w:val="79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</w:rPr>
        <w:t>021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80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</w:rPr>
        <w:t>7145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55"/>
          <w:w w:val="79"/>
        </w:rPr>
        <w:t>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19"/>
        </w:rPr>
        <w:t>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0"/>
          <w:position w:val="1"/>
        </w:rPr>
        <w:t>ee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0"/>
          <w:position w:val="1"/>
        </w:rPr>
        <w:t>Ao6p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1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0"/>
          <w:position w:val="1"/>
        </w:rPr>
        <w:t>ynOTpe61Monj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0"/>
          <w:position w:val="1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6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58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8"/>
          <w:w w:val="58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67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27"/>
          <w:w w:val="67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67"/>
          <w:position w:val="1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132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559.063721pt;margin-top:7.660445pt;width:20.992651pt;height:.1pt;mso-position-horizontal-relative:page;mso-position-vertical-relative:paragraph;z-index:-21463" coordorigin="11181,153" coordsize="420,2">
            <v:shape style="position:absolute;left:11181;top:153;width:420;height:2" coordorigin="11181,153" coordsize="420,0" path="m11181,153l11601,153e" filled="f" stroked="t" strokeweight=".477106pt" strokecolor="#60606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72"/>
        </w:rPr>
        <w:t>Aenft'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"/>
          <w:w w:val="72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2"/>
        </w:rPr>
        <w:t>toOCT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2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11"/>
          <w:w w:val="7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</w:rPr>
        <w:t>o6non.ajy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8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6"/>
        </w:rPr>
        <w:t>5022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73"/>
          <w:w w:val="7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6"/>
        </w:rPr>
        <w:t>714600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39"/>
          <w:w w:val="7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100"/>
          <w:position w:val="1"/>
        </w:rPr>
        <w:t>Apy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0"/>
          <w:position w:val="1"/>
        </w:rPr>
        <w:t>00pe3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0"/>
          <w:position w:val="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8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0"/>
          <w:position w:val="1"/>
        </w:rPr>
        <w:t>llliiOOPft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8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5"/>
          <w:position w:val="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2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100"/>
          <w:position w:val="1"/>
        </w:rPr>
        <w:t>ycnyre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" w:after="0" w:line="101" w:lineRule="exact"/>
        <w:ind w:left="133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18"/>
          <w:position w:val="-4"/>
        </w:rPr>
        <w:t>fiOPE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18"/>
          <w:position w:val="-4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3"/>
          <w:w w:val="118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position w:val="-4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position w:val="-4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9"/>
          <w:position w:val="-4"/>
        </w:rPr>
        <w:t>ME1&gt;YIIAPO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4"/>
          <w:w w:val="100"/>
          <w:position w:val="-4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81"/>
          <w:position w:val="-4"/>
        </w:rPr>
        <w:t>J;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12"/>
          <w:w w:val="82"/>
          <w:position w:val="-4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22"/>
          <w:position w:val="-4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23"/>
          <w:position w:val="-4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10"/>
          <w:position w:val="-4"/>
        </w:rPr>
        <w:t>TPrODJI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7"/>
          <w:w w:val="110"/>
          <w:position w:val="-4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10"/>
          <w:position w:val="-4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15"/>
          <w:w w:val="110"/>
          <w:position w:val="-4"/>
        </w:rPr>
        <w:t> </w:t>
      </w:r>
      <w:r>
        <w:rPr>
          <w:rFonts w:ascii="Arial" w:hAnsi="Arial" w:cs="Arial" w:eastAsia="Arial"/>
          <w:sz w:val="12"/>
          <w:szCs w:val="12"/>
          <w:color w:val="18181A"/>
          <w:spacing w:val="0"/>
          <w:w w:val="257"/>
          <w:position w:val="-4"/>
        </w:rPr>
        <w:t>ll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85" w:lineRule="exact"/>
        <w:ind w:left="207" w:right="-67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78"/>
          <w:position w:val="2"/>
        </w:rPr>
        <w:t>5023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8"/>
          <w:position w:val="1"/>
        </w:rPr>
        <w:t>715000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0" w:after="0" w:line="147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7"/>
        </w:rPr>
        <w:t>TPAIICAK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4"/>
          <w:w w:val="107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107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5"/>
          <w:w w:val="107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4"/>
          <w:w w:val="10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4"/>
        </w:rPr>
        <w:t>(OA50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2"/>
          <w:w w:val="94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8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6"/>
        </w:rPr>
        <w:t>110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2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4"/>
        </w:rPr>
        <w:t>502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11"/>
          <w:w w:val="104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2" w:equalWidth="0">
            <w:col w:w="1219" w:space="114"/>
            <w:col w:w="11647"/>
          </w:cols>
        </w:sectPr>
      </w:pPr>
      <w:rPr/>
    </w:p>
    <w:p>
      <w:pPr>
        <w:spacing w:before="61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  <w:t>5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46"/>
          <w:w w:val="100"/>
        </w:rPr>
        <w:t>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>24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6"/>
        </w:rPr>
        <w:t>715100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48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100"/>
          <w:position w:val="1"/>
        </w:rPr>
        <w:t>Un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5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position w:val="1"/>
        </w:rPr>
        <w:t>nu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2"/>
          <w:position w:val="1"/>
        </w:rPr>
        <w:t>11Apyr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2"/>
          <w:position w:val="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-7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2"/>
          <w:position w:val="1"/>
        </w:rPr>
        <w:t>yo03u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92"/>
          <w:position w:val="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15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1"/>
          <w:position w:val="1"/>
        </w:rPr>
        <w:t>AR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2"/>
          <w:position w:val="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1"/>
          <w:position w:val="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2"/>
          <w:position w:val="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1"/>
          <w:position w:val="1"/>
        </w:rPr>
        <w:t>{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2"/>
          <w:w w:val="71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96"/>
          <w:position w:val="1"/>
        </w:rPr>
        <w:t>mre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207" w:right="-20"/>
        <w:jc w:val="left"/>
        <w:tabs>
          <w:tab w:pos="74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83"/>
        </w:rPr>
        <w:t>50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26"/>
          <w:w w:val="83"/>
        </w:rPr>
        <w:t>2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83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83"/>
        </w:rPr>
        <w:t>715200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8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17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17"/>
          <w:w w:val="83"/>
          <w:b/>
          <w:bCs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-19"/>
          <w:w w:val="83"/>
          <w:b/>
          <w:bCs/>
          <w:u w:val="single" w:color="4B4B4B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0"/>
          <w:w w:val="83"/>
          <w:b/>
          <w:bCs/>
          <w:u w:val="single" w:color="4B4B4B"/>
          <w:position w:val="1"/>
        </w:rPr>
        <w:t>nope</w:t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0"/>
          <w:w w:val="83"/>
          <w:b/>
          <w:bCs/>
          <w:u w:val="single" w:color="4B4B4B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0"/>
          <w:w w:val="83"/>
          <w:b/>
          <w:bCs/>
          <w:u w:val="single" w:color="4B4B4B"/>
          <w:position w:val="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0"/>
          <w:w w:val="83"/>
          <w:b/>
          <w:bCs/>
          <w:u w:val="single" w:color="4B4B4B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7"/>
          <w:spacing w:val="10"/>
          <w:w w:val="83"/>
          <w:b/>
          <w:bCs/>
          <w:u w:val="single" w:color="4B4B4B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b/>
          <w:bCs/>
          <w:u w:val="single" w:color="4B4B4B"/>
          <w:position w:val="1"/>
        </w:rPr>
        <w:t>ua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1"/>
          <w:w w:val="100"/>
          <w:b/>
          <w:bCs/>
          <w:u w:val="single" w:color="4B4B4B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2F2F2F"/>
          <w:spacing w:val="0"/>
          <w:w w:val="66"/>
          <w:b/>
          <w:bCs/>
          <w:u w:val="single" w:color="4B4B4B"/>
          <w:position w:val="1"/>
        </w:rPr>
        <w:t>1</w:t>
      </w:r>
      <w:r>
        <w:rPr>
          <w:rFonts w:ascii="Arial" w:hAnsi="Arial" w:cs="Arial" w:eastAsia="Arial"/>
          <w:sz w:val="10"/>
          <w:szCs w:val="10"/>
          <w:color w:val="2F2F2F"/>
          <w:spacing w:val="0"/>
          <w:w w:val="66"/>
          <w:b/>
          <w:bCs/>
          <w:u w:val="single" w:color="4B4B4B"/>
          <w:position w:val="1"/>
        </w:rPr>
      </w:r>
      <w:r>
        <w:rPr>
          <w:rFonts w:ascii="Arial" w:hAnsi="Arial" w:cs="Arial" w:eastAsia="Arial"/>
          <w:sz w:val="10"/>
          <w:szCs w:val="10"/>
          <w:color w:val="2F2F2F"/>
          <w:spacing w:val="-12"/>
          <w:w w:val="66"/>
          <w:b/>
          <w:bCs/>
          <w:u w:val="single" w:color="4B4B4B"/>
          <w:position w:val="1"/>
        </w:rPr>
        <w:t>1</w:t>
      </w:r>
      <w:r>
        <w:rPr>
          <w:rFonts w:ascii="Arial" w:hAnsi="Arial" w:cs="Arial" w:eastAsia="Arial"/>
          <w:sz w:val="10"/>
          <w:szCs w:val="10"/>
          <w:color w:val="2F2F2F"/>
          <w:spacing w:val="-12"/>
          <w:w w:val="66"/>
          <w:b/>
          <w:bCs/>
          <w:u w:val="single" w:color="4B4B4B"/>
          <w:position w:val="1"/>
        </w:rPr>
      </w:r>
      <w:r>
        <w:rPr>
          <w:rFonts w:ascii="Arial" w:hAnsi="Arial" w:cs="Arial" w:eastAsia="Arial"/>
          <w:sz w:val="10"/>
          <w:szCs w:val="10"/>
          <w:color w:val="2F2F2F"/>
          <w:spacing w:val="-12"/>
          <w:w w:val="66"/>
          <w:b/>
          <w:bCs/>
          <w:u w:val="single" w:color="4B4B4B"/>
          <w:position w:val="1"/>
        </w:rPr>
      </w:r>
      <w:r>
        <w:rPr>
          <w:rFonts w:ascii="Arial" w:hAnsi="Arial" w:cs="Arial" w:eastAsia="Arial"/>
          <w:sz w:val="10"/>
          <w:szCs w:val="10"/>
          <w:color w:val="666667"/>
          <w:spacing w:val="-10"/>
          <w:w w:val="121"/>
          <w:b/>
          <w:bCs/>
          <w:u w:val="single" w:color="4B4B4B"/>
          <w:position w:val="1"/>
        </w:rPr>
        <w:t>3</w:t>
      </w:r>
      <w:r>
        <w:rPr>
          <w:rFonts w:ascii="Arial" w:hAnsi="Arial" w:cs="Arial" w:eastAsia="Arial"/>
          <w:sz w:val="10"/>
          <w:szCs w:val="10"/>
          <w:color w:val="666667"/>
          <w:spacing w:val="-10"/>
          <w:w w:val="121"/>
          <w:b/>
          <w:bCs/>
          <w:u w:val="single" w:color="4B4B4B"/>
          <w:position w:val="1"/>
        </w:rPr>
      </w:r>
      <w:r>
        <w:rPr>
          <w:rFonts w:ascii="Arial" w:hAnsi="Arial" w:cs="Arial" w:eastAsia="Arial"/>
          <w:sz w:val="10"/>
          <w:szCs w:val="10"/>
          <w:color w:val="666667"/>
          <w:spacing w:val="-10"/>
          <w:w w:val="121"/>
          <w:b/>
          <w:bCs/>
          <w:u w:val="single" w:color="4B4B4B"/>
          <w:position w:val="1"/>
        </w:rPr>
      </w:r>
      <w:r>
        <w:rPr>
          <w:rFonts w:ascii="Arial" w:hAnsi="Arial" w:cs="Arial" w:eastAsia="Arial"/>
          <w:sz w:val="10"/>
          <w:szCs w:val="10"/>
          <w:color w:val="464646"/>
          <w:spacing w:val="0"/>
          <w:w w:val="115"/>
          <w:b/>
          <w:bCs/>
          <w:u w:val="single" w:color="4B4B4B"/>
          <w:position w:val="1"/>
        </w:rPr>
        <w:t>003</w:t>
      </w:r>
      <w:r>
        <w:rPr>
          <w:rFonts w:ascii="Arial" w:hAnsi="Arial" w:cs="Arial" w:eastAsia="Arial"/>
          <w:sz w:val="10"/>
          <w:szCs w:val="10"/>
          <w:color w:val="464646"/>
          <w:spacing w:val="0"/>
          <w:w w:val="115"/>
          <w:b/>
          <w:bCs/>
          <w:position w:val="1"/>
        </w:rPr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83"/>
        </w:rPr>
        <w:t>5026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83"/>
        </w:rPr>
        <w:t>715300</w:t>
      </w:r>
      <w:r>
        <w:rPr>
          <w:rFonts w:ascii="Courier New" w:hAnsi="Courier New" w:cs="Courier New" w:eastAsia="Courier New"/>
          <w:sz w:val="17"/>
          <w:szCs w:val="17"/>
          <w:color w:val="565657"/>
          <w:spacing w:val="-1"/>
          <w:w w:val="8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3"/>
          <w:position w:val="2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3"/>
          <w:position w:val="2"/>
        </w:rPr>
        <w:t>lo6HT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3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8"/>
          <w:w w:val="83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3"/>
          <w:position w:val="2"/>
        </w:rPr>
        <w:t>H3803HHX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3"/>
          <w:position w:val="2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1"/>
          <w:w w:val="73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3"/>
          <w:position w:val="2"/>
        </w:rPr>
        <w:t>HJIK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3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73"/>
          <w:position w:val="2"/>
        </w:rPr>
        <w:t>y&amp;0311H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73"/>
          <w:position w:val="2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"/>
          <w:w w:val="73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5"/>
          <w:position w:val="2"/>
        </w:rPr>
        <w:t>MOHOnOn&amp;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5" w:after="0" w:line="91" w:lineRule="exact"/>
        <w:ind w:left="133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66667"/>
          <w:w w:val="86"/>
          <w:position w:val="-5"/>
        </w:rPr>
        <w:t>,Ao6H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w w:val="85"/>
          <w:position w:val="-5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2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0"/>
          <w:position w:val="-5"/>
        </w:rPr>
        <w:t>00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1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69"/>
          <w:position w:val="-5"/>
        </w:rPr>
        <w:t>OCHOB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69"/>
          <w:position w:val="-5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6"/>
          <w:w w:val="69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91"/>
          <w:position w:val="-5"/>
        </w:rPr>
        <w:t>pasm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7"/>
          <w:w w:val="91"/>
          <w:position w:val="-5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1"/>
          <w:position w:val="-5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91"/>
          <w:position w:val="-5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2"/>
          <w:w w:val="91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5"/>
          <w:position w:val="-5"/>
        </w:rPr>
        <w:t>HSMCij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5"/>
          <w:position w:val="-5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2"/>
          <w:w w:val="75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5"/>
          <w:position w:val="-5"/>
        </w:rPr>
        <w:t>K}'llOBHO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5"/>
          <w:position w:val="-5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17"/>
          <w:w w:val="75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5"/>
          <w:position w:val="-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11"/>
          <w:w w:val="75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74"/>
          <w:position w:val="-5"/>
        </w:rPr>
        <w:t>rtpO,IUl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2"/>
          <w:w w:val="74"/>
          <w:position w:val="-5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10"/>
          <w:position w:val="-5"/>
        </w:rPr>
        <w:t>nor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76" w:lineRule="exact"/>
        <w:ind w:left="216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76"/>
          <w:position w:val="2"/>
        </w:rPr>
        <w:t>5027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-73"/>
          <w:w w:val="76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565657"/>
          <w:spacing w:val="0"/>
          <w:w w:val="76"/>
          <w:position w:val="2"/>
        </w:rPr>
        <w:t>715400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9" w:after="0" w:line="145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6"/>
          <w:position w:val="-1"/>
        </w:rPr>
        <w:t>JlCBH3HO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0"/>
          <w:w w:val="76"/>
          <w:position w:val="-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565657"/>
          <w:spacing w:val="-3"/>
          <w:w w:val="76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565657"/>
          <w:spacing w:val="0"/>
          <w:w w:val="105"/>
          <w:position w:val="-1"/>
        </w:rPr>
        <w:t>K</w:t>
      </w:r>
      <w:r>
        <w:rPr>
          <w:rFonts w:ascii="Arial" w:hAnsi="Arial" w:cs="Arial" w:eastAsia="Arial"/>
          <w:sz w:val="10"/>
          <w:szCs w:val="10"/>
          <w:color w:val="565657"/>
          <w:spacing w:val="0"/>
          <w:w w:val="106"/>
          <w:position w:val="-1"/>
        </w:rPr>
        <w:t>)</w:t>
      </w:r>
      <w:r>
        <w:rPr>
          <w:rFonts w:ascii="Arial" w:hAnsi="Arial" w:cs="Arial" w:eastAsia="Arial"/>
          <w:sz w:val="10"/>
          <w:szCs w:val="10"/>
          <w:color w:val="565657"/>
          <w:spacing w:val="0"/>
          <w:w w:val="105"/>
          <w:position w:val="-1"/>
        </w:rPr>
        <w:t>'pe&amp;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56" w:lineRule="exact"/>
        <w:ind w:left="3282"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spacing w:val="0"/>
          <w:w w:val="376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2" w:equalWidth="0">
            <w:col w:w="1216" w:space="126"/>
            <w:col w:w="11638"/>
          </w:cols>
        </w:sectPr>
      </w:pPr>
      <w:rPr/>
    </w:p>
    <w:p>
      <w:pPr>
        <w:spacing w:before="43" w:after="0" w:line="462" w:lineRule="exact"/>
        <w:ind w:left="108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/>
        <w:pict>
          <v:group style="position:absolute;margin-left:75.335754pt;margin-top:44.708767pt;width:600.878325pt;height:393.543876pt;mso-position-horizontal-relative:page;mso-position-vertical-relative:paragraph;z-index:-21459" coordorigin="1507,894" coordsize="12018,7871">
            <v:group style="position:absolute;left:1521;top:942;width:9572;height:2" coordorigin="1521,942" coordsize="9572,2">
              <v:shape style="position:absolute;left:1521;top:942;width:9572;height:2" coordorigin="1521,942" coordsize="9572,0" path="m1521,942l11093,942e" filled="f" stroked="t" strokeweight="1.432937pt" strokecolor="#282828">
                <v:path arrowok="t"/>
              </v:shape>
            </v:group>
            <v:group style="position:absolute;left:1545;top:923;width:2;height:7828" coordorigin="1545,923" coordsize="2,7828">
              <v:shape style="position:absolute;left:1545;top:923;width:2;height:7828" coordorigin="1545,923" coordsize="0,7828" path="m1545,8751l1545,923e" filled="f" stroked="t" strokeweight="1.432937pt" strokecolor="#343434">
                <v:path arrowok="t"/>
              </v:shape>
            </v:group>
            <v:group style="position:absolute;left:2056;top:923;width:2;height:3181" coordorigin="2056,923" coordsize="2,3181">
              <v:shape style="position:absolute;left:2056;top:923;width:2;height:3181" coordorigin="2056,923" coordsize="0,3181" path="m2056,4103l2056,923e" filled="f" stroked="t" strokeweight=".955291pt" strokecolor="#444444">
                <v:path arrowok="t"/>
              </v:shape>
            </v:group>
            <v:group style="position:absolute;left:2753;top:923;width:2;height:752" coordorigin="2753,923" coordsize="2,752">
              <v:shape style="position:absolute;left:2753;top:923;width:2;height:752" coordorigin="2753,923" coordsize="0,752" path="m2753,1675l2753,923e" filled="f" stroked="t" strokeweight=".955291pt" strokecolor="#3F3F3F">
                <v:path arrowok="t"/>
              </v:shape>
            </v:group>
            <v:group style="position:absolute;left:5954;top:923;width:2;height:3923" coordorigin="5954,923" coordsize="2,3923">
              <v:shape style="position:absolute;left:5954;top:923;width:2;height:3923" coordorigin="5954,923" coordsize="0,3923" path="m5954,4846l5954,923e" filled="f" stroked="t" strokeweight=".955291pt" strokecolor="#444444">
                <v:path arrowok="t"/>
              </v:shape>
            </v:group>
            <v:group style="position:absolute;left:7052;top:932;width:2;height:562" coordorigin="7052,932" coordsize="2,562">
              <v:shape style="position:absolute;left:7052;top:932;width:2;height:562" coordorigin="7052,932" coordsize="0,562" path="m7052,1494l7052,932e" filled="f" stroked="t" strokeweight=".955291pt" strokecolor="#3F3F3F">
                <v:path arrowok="t"/>
              </v:shape>
            </v:group>
            <v:group style="position:absolute;left:7043;top:1123;width:1165;height:2" coordorigin="7043,1123" coordsize="1165,2">
              <v:shape style="position:absolute;left:7043;top:1123;width:1165;height:2" coordorigin="7043,1123" coordsize="1165,0" path="m7043,1123l8208,1123e" filled="f" stroked="t" strokeweight=".955291pt" strokecolor="#484848">
                <v:path arrowok="t"/>
              </v:shape>
            </v:group>
            <v:group style="position:absolute;left:8179;top:1094;width:3525;height:2" coordorigin="8179,1094" coordsize="3525,2">
              <v:shape style="position:absolute;left:8179;top:1094;width:3525;height:2" coordorigin="8179,1094" coordsize="3525,0" path="m8179,1094l11704,1094e" filled="f" stroked="t" strokeweight=".477646pt" strokecolor="#545454">
                <v:path arrowok="t"/>
              </v:shape>
            </v:group>
            <v:group style="position:absolute;left:11695;top:1094;width:1739;height:2" coordorigin="11695,1094" coordsize="1739,2">
              <v:shape style="position:absolute;left:11695;top:1094;width:1739;height:2" coordorigin="11695,1094" coordsize="1739,0" path="m11695,1094l13434,1094e" filled="f" stroked="t" strokeweight=".955291pt" strokecolor="#000000">
                <v:path arrowok="t"/>
              </v:shape>
            </v:group>
            <v:group style="position:absolute;left:11695;top:913;width:1739;height:2" coordorigin="11695,913" coordsize="1739,2">
              <v:shape style="position:absolute;left:11695;top:913;width:1739;height:2" coordorigin="11695,913" coordsize="1739,0" path="m11695,913l13434,913e" filled="f" stroked="t" strokeweight=".955291pt" strokecolor="#000000">
                <v:path arrowok="t"/>
              </v:shape>
            </v:group>
            <v:group style="position:absolute;left:13424;top:904;width:2;height:200" coordorigin="13424,904" coordsize="2,200">
              <v:shape style="position:absolute;left:13424;top:904;width:2;height:200" coordorigin="13424,904" coordsize="0,200" path="m13424,1104l13424,904e" filled="f" stroked="t" strokeweight=".955291pt" strokecolor="#232323">
                <v:path arrowok="t"/>
              </v:shape>
            </v:group>
            <v:group style="position:absolute;left:8208;top:1113;width:2;height:200" coordorigin="8208,1113" coordsize="2,200">
              <v:shape style="position:absolute;left:8208;top:1113;width:2;height:200" coordorigin="8208,1113" coordsize="0,200" path="m8208,1313l8208,1113e" filled="f" stroked="t" strokeweight=".955291pt" strokecolor="#545454">
                <v:path arrowok="t"/>
              </v:shape>
            </v:group>
            <v:group style="position:absolute;left:8170;top:1285;width:3544;height:2" coordorigin="8170,1285" coordsize="3544,2">
              <v:shape style="position:absolute;left:8170;top:1285;width:3544;height:2" coordorigin="8170,1285" coordsize="3544,0" path="m8170,1285l11714,1285e" filled="f" stroked="t" strokeweight=".955291pt" strokecolor="#484848">
                <v:path arrowok="t"/>
              </v:shape>
            </v:group>
            <v:group style="position:absolute;left:11728;top:1151;width:2;height:524" coordorigin="11728,1151" coordsize="2,524">
              <v:shape style="position:absolute;left:11728;top:1151;width:2;height:524" coordorigin="11728,1151" coordsize="0,524" path="m11728,1675l11728,1151e" filled="f" stroked="t" strokeweight=".477646pt" strokecolor="#282828">
                <v:path arrowok="t"/>
              </v:shape>
            </v:group>
            <v:group style="position:absolute;left:12602;top:1151;width:2;height:162" coordorigin="12602,1151" coordsize="2,162">
              <v:shape style="position:absolute;left:12602;top:1151;width:2;height:162" coordorigin="12602,1151" coordsize="0,162" path="m12602,1313l12602,1151e" filled="f" stroked="t" strokeweight=".955291pt" strokecolor="#5B5B5B">
                <v:path arrowok="t"/>
              </v:shape>
            </v:group>
            <v:group style="position:absolute;left:13424;top:1085;width:2;height:562" coordorigin="13424,1085" coordsize="2,562">
              <v:shape style="position:absolute;left:13424;top:1085;width:2;height:562" coordorigin="13424,1085" coordsize="0,562" path="m13424,1647l13424,1085e" filled="f" stroked="t" strokeweight=".955291pt" strokecolor="#0F0F0F">
                <v:path arrowok="t"/>
              </v:shape>
            </v:group>
            <v:group style="position:absolute;left:6985;top:1647;width:3009;height:2" coordorigin="6985,1647" coordsize="3009,2">
              <v:shape style="position:absolute;left:6985;top:1647;width:3009;height:2" coordorigin="6985,1647" coordsize="3009,0" path="m6985,1647l9994,1647e" filled="f" stroked="t" strokeweight=".955291pt" strokecolor="#4B4B4B">
                <v:path arrowok="t"/>
              </v:shape>
            </v:group>
            <v:group style="position:absolute;left:8208;top:1247;width:2;height:1162" coordorigin="8208,1247" coordsize="2,1162">
              <v:shape style="position:absolute;left:8208;top:1247;width:2;height:1162" coordorigin="8208,1247" coordsize="0,1162" path="m8208,2408l8208,1247e" filled="f" stroked="t" strokeweight=".477646pt" strokecolor="#3B3B3B">
                <v:path arrowok="t"/>
              </v:shape>
            </v:group>
            <v:group style="position:absolute;left:9073;top:1151;width:2;height:6523" coordorigin="9073,1151" coordsize="2,6523">
              <v:shape style="position:absolute;left:9073;top:1151;width:2;height:6523" coordorigin="9073,1151" coordsize="0,6523" path="m9073,7675l9073,1151e" filled="f" stroked="t" strokeweight=".955291pt" strokecolor="#484848">
                <v:path arrowok="t"/>
              </v:shape>
            </v:group>
            <v:group style="position:absolute;left:9980;top:1237;width:2;height:7485" coordorigin="9980,1237" coordsize="2,7485">
              <v:shape style="position:absolute;left:9980;top:1237;width:2;height:7485" coordorigin="9980,1237" coordsize="0,7485" path="m9980,8722l9980,1237e" filled="f" stroked="t" strokeweight=".955291pt" strokecolor="#4B4B4B">
                <v:path arrowok="t"/>
              </v:shape>
            </v:group>
            <v:group style="position:absolute;left:10854;top:1313;width:2;height:362" coordorigin="10854,1313" coordsize="2,362">
              <v:shape style="position:absolute;left:10854;top:1313;width:2;height:362" coordorigin="10854,1313" coordsize="0,362" path="m10854,1675l10854,1313e" filled="f" stroked="t" strokeweight=".955291pt" strokecolor="#2F2F2F">
                <v:path arrowok="t"/>
              </v:shape>
            </v:group>
            <v:group style="position:absolute;left:12607;top:1247;width:2;height:248" coordorigin="12607,1247" coordsize="2,248">
              <v:shape style="position:absolute;left:12607;top:1247;width:2;height:248" coordorigin="12607,1247" coordsize="0,248" path="m12607,1494l12607,1247e" filled="f" stroked="t" strokeweight=".477646pt" strokecolor="#383838">
                <v:path arrowok="t"/>
              </v:shape>
            </v:group>
            <v:group style="position:absolute;left:1521;top:1637;width:5550;height:2" coordorigin="1521,1637" coordsize="5550,2">
              <v:shape style="position:absolute;left:1521;top:1637;width:5550;height:2" coordorigin="1521,1637" coordsize="5550,0" path="m1521,1637l7071,1637e" filled="f" stroked="t" strokeweight=".955291pt" strokecolor="#3F3F3F">
                <v:path arrowok="t"/>
              </v:shape>
            </v:group>
            <v:group style="position:absolute;left:7057;top:1437;width:2;height:238" coordorigin="7057,1437" coordsize="2,238">
              <v:shape style="position:absolute;left:7057;top:1437;width:2;height:238" coordorigin="7057,1437" coordsize="0,238" path="m7057,1675l7057,1437e" filled="f" stroked="t" strokeweight=".477646pt" strokecolor="#1C1C1C">
                <v:path arrowok="t"/>
              </v:shape>
            </v:group>
            <v:group style="position:absolute;left:9975;top:1437;width:2;height:590" coordorigin="9975,1437" coordsize="2,590">
              <v:shape style="position:absolute;left:9975;top:1437;width:2;height:590" coordorigin="9975,1437" coordsize="0,590" path="m9975,2027l9975,1437e" filled="f" stroked="t" strokeweight=".477646pt" strokecolor="#2B2B2B">
                <v:path arrowok="t"/>
              </v:shape>
            </v:group>
            <v:group style="position:absolute;left:9909;top:1666;width:1767;height:2" coordorigin="9909,1666" coordsize="1767,2">
              <v:shape style="position:absolute;left:9909;top:1666;width:1767;height:2" coordorigin="9909,1666" coordsize="1767,0" path="m9909,1666l11676,1666e" filled="f" stroked="t" strokeweight=".477646pt" strokecolor="#4B4B4B">
                <v:path arrowok="t"/>
              </v:shape>
            </v:group>
            <v:group style="position:absolute;left:11685;top:1637;width:1748;height:2" coordorigin="11685,1637" coordsize="1748,2">
              <v:shape style="position:absolute;left:11685;top:1637;width:1748;height:2" coordorigin="11685,1637" coordsize="1748,0" path="m11685,1637l13434,1637e" filled="f" stroked="t" strokeweight=".955291pt" strokecolor="#2B2B2B">
                <v:path arrowok="t"/>
              </v:shape>
            </v:group>
            <v:group style="position:absolute;left:12607;top:1437;width:2;height:409" coordorigin="12607,1437" coordsize="2,409">
              <v:shape style="position:absolute;left:12607;top:1437;width:2;height:409" coordorigin="12607,1437" coordsize="0,409" path="m12607,1847l12607,1437e" filled="f" stroked="t" strokeweight=".477646pt" strokecolor="#181818">
                <v:path arrowok="t"/>
              </v:shape>
            </v:group>
            <v:group style="position:absolute;left:1521;top:1827;width:8473;height:2" coordorigin="1521,1827" coordsize="8473,2">
              <v:shape style="position:absolute;left:1521;top:1827;width:8473;height:2" coordorigin="1521,1827" coordsize="8473,0" path="m1521,1827l9994,1827e" filled="f" stroked="t" strokeweight="1.432937pt" strokecolor="#2B2B2B">
                <v:path arrowok="t"/>
              </v:shape>
            </v:group>
            <v:group style="position:absolute;left:2753;top:1589;width:2;height:438" coordorigin="2753,1589" coordsize="2,438">
              <v:shape style="position:absolute;left:2753;top:1589;width:2;height:438" coordorigin="2753,1589" coordsize="0,438" path="m2753,2027l2753,1589e" filled="f" stroked="t" strokeweight=".955291pt" strokecolor="#2B2B2B">
                <v:path arrowok="t"/>
              </v:shape>
            </v:group>
            <v:group style="position:absolute;left:7062;top:1589;width:2;height:4447" coordorigin="7062,1589" coordsize="2,4447">
              <v:shape style="position:absolute;left:7062;top:1589;width:2;height:4447" coordorigin="7062,1589" coordsize="0,4447" path="m7062,6037l7062,1589e" filled="f" stroked="t" strokeweight=".955291pt" strokecolor="#484848">
                <v:path arrowok="t"/>
              </v:shape>
            </v:group>
            <v:group style="position:absolute;left:9909;top:1847;width:955;height:2" coordorigin="9909,1847" coordsize="955,2">
              <v:shape style="position:absolute;left:9909;top:1847;width:955;height:2" coordorigin="9909,1847" coordsize="955,0" path="m9909,1847l10864,1847e" filled="f" stroked="t" strokeweight=".477646pt" strokecolor="#232323">
                <v:path arrowok="t"/>
              </v:shape>
            </v:group>
            <v:group style="position:absolute;left:10854;top:1542;width:2;height:1314" coordorigin="10854,1542" coordsize="2,1314">
              <v:shape style="position:absolute;left:10854;top:1542;width:2;height:1314" coordorigin="10854,1542" coordsize="0,1314" path="m10854,2856l10854,1542e" filled="f" stroked="t" strokeweight=".955291pt" strokecolor="#545454">
                <v:path arrowok="t"/>
              </v:shape>
            </v:group>
            <v:group style="position:absolute;left:10806;top:1808;width:908;height:2" coordorigin="10806,1808" coordsize="908,2">
              <v:shape style="position:absolute;left:10806;top:1808;width:908;height:2" coordorigin="10806,1808" coordsize="908,0" path="m10806,1808l11714,1808e" filled="f" stroked="t" strokeweight=".955291pt" strokecolor="#646464">
                <v:path arrowok="t"/>
              </v:shape>
            </v:group>
            <v:group style="position:absolute;left:11733;top:1151;width:2;height:7580" coordorigin="11733,1151" coordsize="2,7580">
              <v:shape style="position:absolute;left:11733;top:1151;width:2;height:7580" coordorigin="11733,1151" coordsize="0,7580" path="m11733,8732l11733,1151e" filled="f" stroked="t" strokeweight=".477646pt" strokecolor="#484848">
                <v:path arrowok="t"/>
              </v:shape>
            </v:group>
            <v:group style="position:absolute;left:11685;top:1808;width:1748;height:2" coordorigin="11685,1808" coordsize="1748,2">
              <v:shape style="position:absolute;left:11685;top:1808;width:1748;height:2" coordorigin="11685,1808" coordsize="1748,0" path="m11685,1808l13434,1808e" filled="f" stroked="t" strokeweight=".955291pt" strokecolor="#444444">
                <v:path arrowok="t"/>
              </v:shape>
            </v:group>
            <v:group style="position:absolute;left:13424;top:1618;width:2;height:200" coordorigin="13424,1618" coordsize="2,200">
              <v:shape style="position:absolute;left:13424;top:1618;width:2;height:200" coordorigin="13424,1618" coordsize="0,200" path="m13424,1818l13424,1618e" filled="f" stroked="t" strokeweight=".955291pt" strokecolor="#444444">
                <v:path arrowok="t"/>
              </v:shape>
            </v:group>
            <v:group style="position:absolute;left:10806;top:1989;width:1777;height:2" coordorigin="10806,1989" coordsize="1777,2">
              <v:shape style="position:absolute;left:10806;top:1989;width:1777;height:2" coordorigin="10806,1989" coordsize="1777,0" path="m10806,1989l12583,1989e" filled="f" stroked="t" strokeweight=".477646pt" strokecolor="#606060">
                <v:path arrowok="t"/>
              </v:shape>
            </v:group>
            <v:group style="position:absolute;left:12607;top:1770;width:2;height:257" coordorigin="12607,1770" coordsize="2,257">
              <v:shape style="position:absolute;left:12607;top:1770;width:2;height:257" coordorigin="12607,1770" coordsize="0,257" path="m12607,2027l12607,1770e" filled="f" stroked="t" strokeweight=".477646pt" strokecolor="#383838">
                <v:path arrowok="t"/>
              </v:shape>
            </v:group>
            <v:group style="position:absolute;left:12564;top:1989;width:869;height:2" coordorigin="12564,1989" coordsize="869,2">
              <v:shape style="position:absolute;left:12564;top:1989;width:869;height:2" coordorigin="12564,1989" coordsize="869,0" path="m12564,1989l13434,1989e" filled="f" stroked="t" strokeweight=".477646pt" strokecolor="#3B3B3B">
                <v:path arrowok="t"/>
              </v:shape>
            </v:group>
            <v:group style="position:absolute;left:13424;top:1799;width:2;height:200" coordorigin="13424,1799" coordsize="2,200">
              <v:shape style="position:absolute;left:13424;top:1799;width:2;height:200" coordorigin="13424,1799" coordsize="0,200" path="m13424,1999l13424,1799e" filled="f" stroked="t" strokeweight=".477646pt" strokecolor="#232323">
                <v:path arrowok="t"/>
              </v:shape>
            </v:group>
            <v:group style="position:absolute;left:1531;top:2385;width:4433;height:2" coordorigin="1531,2385" coordsize="4433,2">
              <v:shape style="position:absolute;left:1531;top:2385;width:4433;height:2" coordorigin="1531,2385" coordsize="4433,0" path="m1531,2385l5963,2385e" filled="f" stroked="t" strokeweight=".955291pt" strokecolor="#444444">
                <v:path arrowok="t"/>
              </v:shape>
            </v:group>
            <v:group style="position:absolute;left:2763;top:1942;width:2;height:2666" coordorigin="2763,1942" coordsize="2,2666">
              <v:shape style="position:absolute;left:2763;top:1942;width:2;height:2666" coordorigin="2763,1942" coordsize="0,2666" path="m2763,4608l2763,1942e" filled="f" stroked="t" strokeweight=".955291pt" strokecolor="#484848">
                <v:path arrowok="t"/>
              </v:shape>
            </v:group>
            <v:group style="position:absolute;left:5877;top:2399;width:2340;height:2" coordorigin="5877,2399" coordsize="2340,2">
              <v:shape style="position:absolute;left:5877;top:2399;width:2340;height:2" coordorigin="5877,2399" coordsize="2340,0" path="m5877,2399l8218,2399e" filled="f" stroked="t" strokeweight=".955291pt" strokecolor="#4F4F4F">
                <v:path arrowok="t"/>
              </v:shape>
            </v:group>
            <v:group style="position:absolute;left:8141;top:2399;width:936;height:2" coordorigin="8141,2399" coordsize="936,2">
              <v:shape style="position:absolute;left:8141;top:2399;width:936;height:2" coordorigin="8141,2399" coordsize="936,0" path="m8141,2399l9077,2399e" filled="f" stroked="t" strokeweight=".477646pt" strokecolor="#3B3B3B">
                <v:path arrowok="t"/>
              </v:shape>
            </v:group>
            <v:group style="position:absolute;left:9001;top:2399;width:994;height:2" coordorigin="9001,2399" coordsize="994,2">
              <v:shape style="position:absolute;left:9001;top:2399;width:994;height:2" coordorigin="9001,2399" coordsize="994,0" path="m9001,2399l9994,2399e" filled="f" stroked="t" strokeweight=".955291pt" strokecolor="#575757">
                <v:path arrowok="t"/>
              </v:shape>
            </v:group>
            <v:group style="position:absolute;left:9937;top:2370;width:3496;height:2" coordorigin="9937,2370" coordsize="3496,2">
              <v:shape style="position:absolute;left:9937;top:2370;width:3496;height:2" coordorigin="9937,2370" coordsize="3496,0" path="m9937,2370l13434,2370e" filled="f" stroked="t" strokeweight=".477646pt" strokecolor="#646464">
                <v:path arrowok="t"/>
              </v:shape>
            </v:group>
            <v:group style="position:absolute;left:11733;top:1942;width:2;height:686" coordorigin="11733,1942" coordsize="2,686">
              <v:shape style="position:absolute;left:11733;top:1942;width:2;height:686" coordorigin="11733,1942" coordsize="0,686" path="m11733,2627l11733,1942e" filled="f" stroked="t" strokeweight=".955291pt" strokecolor="#646464">
                <v:path arrowok="t"/>
              </v:shape>
            </v:group>
            <v:group style="position:absolute;left:12607;top:1951;width:2;height:2400" coordorigin="12607,1951" coordsize="2,2400">
              <v:shape style="position:absolute;left:12607;top:1951;width:2;height:2400" coordorigin="12607,1951" coordsize="0,2400" path="m12607,4351l12607,1951e" filled="f" stroked="t" strokeweight=".955291pt" strokecolor="#606060">
                <v:path arrowok="t"/>
              </v:shape>
            </v:group>
            <v:group style="position:absolute;left:13424;top:1980;width:2;height:400" coordorigin="13424,1980" coordsize="2,400">
              <v:shape style="position:absolute;left:13424;top:1980;width:2;height:400" coordorigin="13424,1980" coordsize="0,400" path="m13424,2380l13424,1980e" filled="f" stroked="t" strokeweight=".955291pt" strokecolor="#545454">
                <v:path arrowok="t"/>
              </v:shape>
            </v:group>
            <v:group style="position:absolute;left:1531;top:2604;width:5541;height:2" coordorigin="1531,2604" coordsize="5541,2">
              <v:shape style="position:absolute;left:1531;top:2604;width:5541;height:2" coordorigin="1531,2604" coordsize="5541,0" path="m1531,2604l7071,2604e" filled="f" stroked="t" strokeweight=".955291pt" strokecolor="#484848">
                <v:path arrowok="t"/>
              </v:shape>
            </v:group>
            <v:group style="position:absolute;left:6746;top:2618;width:3630;height:2" coordorigin="6746,2618" coordsize="3630,2">
              <v:shape style="position:absolute;left:6746;top:2618;width:3630;height:2" coordorigin="6746,2618" coordsize="3630,0" path="m6746,2618l10377,2618e" filled="f" stroked="t" strokeweight=".955291pt" strokecolor="#4B4B4B">
                <v:path arrowok="t"/>
              </v:shape>
            </v:group>
            <v:group style="position:absolute;left:8213;top:2332;width:2;height:524" coordorigin="8213,2332" coordsize="2,524">
              <v:shape style="position:absolute;left:8213;top:2332;width:2;height:524" coordorigin="8213,2332" coordsize="0,524" path="m8213,2856l8213,2332e" filled="f" stroked="t" strokeweight=".477646pt" strokecolor="#575757">
                <v:path arrowok="t"/>
              </v:shape>
            </v:group>
            <v:group style="position:absolute;left:10806;top:2589;width:908;height:2" coordorigin="10806,2589" coordsize="908,2">
              <v:shape style="position:absolute;left:10806;top:2589;width:908;height:2" coordorigin="10806,2589" coordsize="908,0" path="m10806,2589l11714,2589e" filled="f" stroked="t" strokeweight=".955291pt" strokecolor="#676767">
                <v:path arrowok="t"/>
              </v:shape>
            </v:group>
            <v:group style="position:absolute;left:11685;top:2589;width:898;height:2" coordorigin="11685,2589" coordsize="898,2">
              <v:shape style="position:absolute;left:11685;top:2589;width:898;height:2" coordorigin="11685,2589" coordsize="898,0" path="m11685,2589l12583,2589e" filled="f" stroked="t" strokeweight=".955291pt" strokecolor="#383838">
                <v:path arrowok="t"/>
              </v:shape>
            </v:group>
            <v:group style="position:absolute;left:12564;top:2589;width:869;height:2" coordorigin="12564,2589" coordsize="869,2">
              <v:shape style="position:absolute;left:12564;top:2589;width:869;height:2" coordorigin="12564,2589" coordsize="869,0" path="m12564,2589l13434,2589e" filled="f" stroked="t" strokeweight=".477646pt" strokecolor="#676767">
                <v:path arrowok="t"/>
              </v:shape>
            </v:group>
            <v:group style="position:absolute;left:13424;top:2370;width:2;height:229" coordorigin="13424,2370" coordsize="2,229">
              <v:shape style="position:absolute;left:13424;top:2370;width:2;height:229" coordorigin="13424,2370" coordsize="0,229" path="m13424,2599l13424,2370e" filled="f" stroked="t" strokeweight=".477646pt" strokecolor="#0C0C0C">
                <v:path arrowok="t"/>
              </v:shape>
            </v:group>
            <v:group style="position:absolute;left:1531;top:3032;width:8464;height:2" coordorigin="1531,3032" coordsize="8464,2">
              <v:shape style="position:absolute;left:1531;top:3032;width:8464;height:2" coordorigin="1531,3032" coordsize="8464,0" path="m1531,3032l9994,3032e" filled="f" stroked="t" strokeweight=".955291pt" strokecolor="#444444">
                <v:path arrowok="t"/>
              </v:shape>
            </v:group>
            <v:group style="position:absolute;left:13424;top:2589;width:2;height:238" coordorigin="13424,2589" coordsize="2,238">
              <v:shape style="position:absolute;left:13424;top:2589;width:2;height:238" coordorigin="13424,2589" coordsize="0,238" path="m13424,2827l13424,2589e" filled="f" stroked="t" strokeweight=".477646pt" strokecolor="#4B4B4B">
                <v:path arrowok="t"/>
              </v:shape>
            </v:group>
            <v:group style="position:absolute;left:8213;top:2789;width:2;height:257" coordorigin="8213,2789" coordsize="2,257">
              <v:shape style="position:absolute;left:8213;top:2789;width:2;height:257" coordorigin="8213,2789" coordsize="0,257" path="m8213,3046l8213,2789e" filled="f" stroked="t" strokeweight=".477646pt" strokecolor="#3F3F3F">
                <v:path arrowok="t"/>
              </v:shape>
            </v:group>
            <v:group style="position:absolute;left:9909;top:3042;width:439;height:2" coordorigin="9909,3042" coordsize="439,2">
              <v:shape style="position:absolute;left:9909;top:3042;width:439;height:2" coordorigin="9909,3042" coordsize="439,0" path="m9909,3042l10348,3042e" filled="f" stroked="t" strokeweight=".477646pt" strokecolor="#383838">
                <v:path arrowok="t"/>
              </v:shape>
            </v:group>
            <v:group style="position:absolute;left:10806;top:3008;width:908;height:2" coordorigin="10806,3008" coordsize="908,2">
              <v:shape style="position:absolute;left:10806;top:3008;width:908;height:2" coordorigin="10806,3008" coordsize="908,0" path="m10806,3008l11714,3008e" filled="f" stroked="t" strokeweight=".955291pt" strokecolor="#4F4F4F">
                <v:path arrowok="t"/>
              </v:shape>
            </v:group>
            <v:group style="position:absolute;left:11738;top:2789;width:2;height:257" coordorigin="11738,2789" coordsize="2,257">
              <v:shape style="position:absolute;left:11738;top:2789;width:2;height:257" coordorigin="11738,2789" coordsize="0,257" path="m11738,3046l11738,2789e" filled="f" stroked="t" strokeweight=".477646pt" strokecolor="#282828">
                <v:path arrowok="t"/>
              </v:shape>
            </v:group>
            <v:group style="position:absolute;left:11685;top:3008;width:898;height:2" coordorigin="11685,3008" coordsize="898,2">
              <v:shape style="position:absolute;left:11685;top:3008;width:898;height:2" coordorigin="11685,3008" coordsize="898,0" path="m11685,3008l12583,3008e" filled="f" stroked="t" strokeweight=".955291pt" strokecolor="#232323">
                <v:path arrowok="t"/>
              </v:shape>
            </v:group>
            <v:group style="position:absolute;left:12564;top:3008;width:869;height:2" coordorigin="12564,3008" coordsize="869,2">
              <v:shape style="position:absolute;left:12564;top:3008;width:869;height:2" coordorigin="12564,3008" coordsize="869,0" path="m12564,3008l13434,3008e" filled="f" stroked="t" strokeweight=".955291pt" strokecolor="#676767">
                <v:path arrowok="t"/>
              </v:shape>
            </v:group>
            <v:group style="position:absolute;left:13424;top:2818;width:2;height:200" coordorigin="13424,2818" coordsize="2,200">
              <v:shape style="position:absolute;left:13424;top:2818;width:2;height:200" coordorigin="13424,2818" coordsize="0,200" path="m13424,3018l13424,2818e" filled="f" stroked="t" strokeweight=".477646pt" strokecolor="#000000">
                <v:path arrowok="t"/>
              </v:shape>
            </v:group>
            <v:group style="position:absolute;left:1531;top:3456;width:10212;height:2" coordorigin="1531,3456" coordsize="10212,2">
              <v:shape style="position:absolute;left:1531;top:3456;width:10212;height:2" coordorigin="1531,3456" coordsize="10212,0" path="m1531,3456l11743,3456e" filled="f" stroked="t" strokeweight=".955291pt" strokecolor="#444444">
                <v:path arrowok="t"/>
              </v:shape>
            </v:group>
            <v:group style="position:absolute;left:1545;top:2970;width:2;height:505" coordorigin="1545,2970" coordsize="2,505">
              <v:shape style="position:absolute;left:1545;top:2970;width:2;height:505" coordorigin="1545,2970" coordsize="0,505" path="m1545,3475l1545,2970e" filled="f" stroked="t" strokeweight="1.432937pt" strokecolor="#181818">
                <v:path arrowok="t"/>
              </v:shape>
            </v:group>
            <v:group style="position:absolute;left:8213;top:2970;width:2;height:314" coordorigin="8213,2970" coordsize="2,314">
              <v:shape style="position:absolute;left:8213;top:2970;width:2;height:314" coordorigin="8213,2970" coordsize="0,314" path="m8213,3284l8213,2970e" filled="f" stroked="t" strokeweight=".477646pt" strokecolor="#2B2B2B">
                <v:path arrowok="t"/>
              </v:shape>
            </v:group>
            <v:group style="position:absolute;left:13424;top:2999;width:2;height:257" coordorigin="13424,2999" coordsize="2,257">
              <v:shape style="position:absolute;left:13424;top:2999;width:2;height:257" coordorigin="13424,2999" coordsize="0,257" path="m13424,3256l13424,2999e" filled="f" stroked="t" strokeweight=".477646pt" strokecolor="#4B4B4B">
                <v:path arrowok="t"/>
              </v:shape>
            </v:group>
            <v:group style="position:absolute;left:8213;top:3218;width:2;height:2028" coordorigin="8213,3218" coordsize="2,2028">
              <v:shape style="position:absolute;left:8213;top:3218;width:2;height:2028" coordorigin="8213,3218" coordsize="0,2028" path="m8213,5246l8213,3218e" filled="f" stroked="t" strokeweight=".477646pt" strokecolor="#484848">
                <v:path arrowok="t"/>
              </v:shape>
            </v:group>
            <v:group style="position:absolute;left:11657;top:3470;width:917;height:2" coordorigin="11657,3470" coordsize="917,2">
              <v:shape style="position:absolute;left:11657;top:3470;width:917;height:2" coordorigin="11657,3470" coordsize="917,0" path="m11657,3470l12574,3470e" filled="f" stroked="t" strokeweight=".477646pt" strokecolor="#484848">
                <v:path arrowok="t"/>
              </v:shape>
            </v:group>
            <v:group style="position:absolute;left:12564;top:3437;width:869;height:2" coordorigin="12564,3437" coordsize="869,2">
              <v:shape style="position:absolute;left:12564;top:3437;width:869;height:2" coordorigin="12564,3437" coordsize="869,0" path="m12564,3437l13434,3437e" filled="f" stroked="t" strokeweight=".955291pt" strokecolor="#606060">
                <v:path arrowok="t"/>
              </v:shape>
            </v:group>
            <v:group style="position:absolute;left:13424;top:3246;width:2;height:200" coordorigin="13424,3246" coordsize="2,200">
              <v:shape style="position:absolute;left:13424;top:3246;width:2;height:200" coordorigin="13424,3246" coordsize="0,200" path="m13424,3446l13424,3246e" filled="f" stroked="t" strokeweight=".477646pt" strokecolor="#000000">
                <v:path arrowok="t"/>
              </v:shape>
            </v:group>
            <v:group style="position:absolute;left:1531;top:3637;width:10212;height:2" coordorigin="1531,3637" coordsize="10212,2">
              <v:shape style="position:absolute;left:1531;top:3637;width:10212;height:2" coordorigin="1531,3637" coordsize="10212,0" path="m1531,3637l11743,3637e" filled="f" stroked="t" strokeweight=".955291pt" strokecolor="#484848">
                <v:path arrowok="t"/>
              </v:shape>
            </v:group>
            <v:group style="position:absolute;left:10854;top:2789;width:2;height:1086" coordorigin="10854,2789" coordsize="2,1086">
              <v:shape style="position:absolute;left:10854;top:2789;width:2;height:1086" coordorigin="10854,2789" coordsize="0,1086" path="m10854,3875l10854,2789e" filled="f" stroked="t" strokeweight=".477646pt" strokecolor="#2F2F2F">
                <v:path arrowok="t"/>
              </v:shape>
            </v:group>
            <v:group style="position:absolute;left:11657;top:3656;width:1806;height:2" coordorigin="11657,3656" coordsize="1806,2">
              <v:shape style="position:absolute;left:11657;top:3656;width:1806;height:2" coordorigin="11657,3656" coordsize="1806,0" path="m11657,3656l13462,3656e" filled="f" stroked="t" strokeweight=".955291pt" strokecolor="#484848">
                <v:path arrowok="t"/>
              </v:shape>
            </v:group>
            <v:group style="position:absolute;left:13424;top:3418;width:2;height:905" coordorigin="13424,3418" coordsize="2,905">
              <v:shape style="position:absolute;left:13424;top:3418;width:2;height:905" coordorigin="13424,3418" coordsize="0,905" path="m13424,4323l13424,3418e" filled="f" stroked="t" strokeweight=".477646pt" strokecolor="#3F3F3F">
                <v:path arrowok="t"/>
              </v:shape>
            </v:group>
            <v:group style="position:absolute;left:1531;top:3861;width:9333;height:2" coordorigin="1531,3861" coordsize="9333,2">
              <v:shape style="position:absolute;left:1531;top:3861;width:9333;height:2" coordorigin="1531,3861" coordsize="9333,0" path="m1531,3861l10864,3861e" filled="f" stroked="t" strokeweight=".955291pt" strokecolor="#484848">
                <v:path arrowok="t"/>
              </v:shape>
            </v:group>
            <v:group style="position:absolute;left:10778;top:3870;width:965;height:2" coordorigin="10778,3870" coordsize="965,2">
              <v:shape style="position:absolute;left:10778;top:3870;width:965;height:2" coordorigin="10778,3870" coordsize="965,0" path="m10778,3870l11743,3870e" filled="f" stroked="t" strokeweight=".477646pt" strokecolor="#575757">
                <v:path arrowok="t"/>
              </v:shape>
            </v:group>
            <v:group style="position:absolute;left:11657;top:3870;width:468;height:2" coordorigin="11657,3870" coordsize="468,2">
              <v:shape style="position:absolute;left:11657;top:3870;width:468;height:2" coordorigin="11657,3870" coordsize="468,0" path="m11657,3870l12125,3870e" filled="f" stroked="t" strokeweight=".477646pt" strokecolor="#444444">
                <v:path arrowok="t"/>
              </v:shape>
            </v:group>
            <v:group style="position:absolute;left:12564;top:3837;width:869;height:2" coordorigin="12564,3837" coordsize="869,2">
              <v:shape style="position:absolute;left:12564;top:3837;width:869;height:2" coordorigin="12564,3837" coordsize="869,0" path="m12564,3837l13434,3837e" filled="f" stroked="t" strokeweight=".955291pt" strokecolor="#5B5B5B">
                <v:path arrowok="t"/>
              </v:shape>
            </v:group>
            <v:group style="position:absolute;left:1531;top:4080;width:8464;height:2" coordorigin="1531,4080" coordsize="8464,2">
              <v:shape style="position:absolute;left:1531;top:4080;width:8464;height:2" coordorigin="1531,4080" coordsize="8464,0" path="m1531,4080l9994,4080e" filled="f" stroked="t" strokeweight=".955291pt" strokecolor="#444448">
                <v:path arrowok="t"/>
              </v:shape>
            </v:group>
            <v:group style="position:absolute;left:9909;top:4094;width:3086;height:2" coordorigin="9909,4094" coordsize="3086,2">
              <v:shape style="position:absolute;left:9909;top:4094;width:3086;height:2" coordorigin="9909,4094" coordsize="3086,0" path="m9909,4094l12994,4094e" filled="f" stroked="t" strokeweight=".477646pt" strokecolor="#4B4B4B">
                <v:path arrowok="t"/>
              </v:shape>
            </v:group>
            <v:group style="position:absolute;left:10859;top:3799;width:2;height:2114" coordorigin="10859,3799" coordsize="2,2114">
              <v:shape style="position:absolute;left:10859;top:3799;width:2;height:2114" coordorigin="10859,3799" coordsize="0,2114" path="m10859,5913l10859,3799e" filled="f" stroked="t" strokeweight=".955291pt" strokecolor="#4F4F4F">
                <v:path arrowok="t"/>
              </v:shape>
            </v:group>
            <v:group style="position:absolute;left:11738;top:3865;width:2;height:533" coordorigin="11738,3865" coordsize="2,533">
              <v:shape style="position:absolute;left:11738;top:3865;width:2;height:533" coordorigin="11738,3865" coordsize="0,533" path="m11738,4399l11738,3865e" filled="f" stroked="t" strokeweight=".955291pt" strokecolor="#606060">
                <v:path arrowok="t"/>
              </v:shape>
            </v:group>
            <v:group style="position:absolute;left:1540;top:4327;width:6677;height:2" coordorigin="1540,4327" coordsize="6677,2">
              <v:shape style="position:absolute;left:1540;top:4327;width:6677;height:2" coordorigin="1540,4327" coordsize="6677,0" path="m1540,4327l8218,4327e" filled="f" stroked="t" strokeweight=".955291pt" strokecolor="#3F3F3F">
                <v:path arrowok="t"/>
              </v:shape>
            </v:group>
            <v:group style="position:absolute;left:2027;top:4065;width:2;height:1248" coordorigin="2027,4065" coordsize="2,1248">
              <v:shape style="position:absolute;left:2027;top:4065;width:2;height:1248" coordorigin="2027,4065" coordsize="0,1248" path="m2027,5313l2027,4065e" filled="f" stroked="t" strokeweight=".955291pt" strokecolor="#343434">
                <v:path arrowok="t"/>
              </v:shape>
            </v:group>
            <v:group style="position:absolute;left:8141;top:4313;width:936;height:2" coordorigin="8141,4313" coordsize="936,2">
              <v:shape style="position:absolute;left:8141;top:4313;width:936;height:2" coordorigin="8141,4313" coordsize="936,0" path="m8141,4313l9077,4313e" filled="f" stroked="t" strokeweight=".477646pt" strokecolor="#3B3B3B">
                <v:path arrowok="t"/>
              </v:shape>
            </v:group>
            <v:group style="position:absolute;left:9001;top:4327;width:2742;height:2" coordorigin="9001,4327" coordsize="2742,2">
              <v:shape style="position:absolute;left:9001;top:4327;width:2742;height:2" coordorigin="9001,4327" coordsize="2742,0" path="m9001,4327l11743,4327e" filled="f" stroked="t" strokeweight=".955291pt" strokecolor="#4F4F4F">
                <v:path arrowok="t"/>
              </v:shape>
            </v:group>
            <v:group style="position:absolute;left:11657;top:4342;width:1806;height:2" coordorigin="11657,4342" coordsize="1806,2">
              <v:shape style="position:absolute;left:11657;top:4342;width:1806;height:2" coordorigin="11657,4342" coordsize="1806,0" path="m11657,4342l13462,4342e" filled="f" stroked="t" strokeweight=".955291pt" strokecolor="#4B4B4B">
                <v:path arrowok="t"/>
              </v:shape>
            </v:group>
            <v:group style="position:absolute;left:1540;top:4584;width:9324;height:2" coordorigin="1540,4584" coordsize="9324,2">
              <v:shape style="position:absolute;left:1540;top:4584;width:9324;height:2" coordorigin="1540,4584" coordsize="9324,0" path="m1540,4584l10864,4584e" filled="f" stroked="t" strokeweight=".955291pt" strokecolor="#444444">
                <v:path arrowok="t"/>
              </v:shape>
            </v:group>
            <v:group style="position:absolute;left:9039;top:4294;width:2;height:1019" coordorigin="9039,4294" coordsize="2,1019">
              <v:shape style="position:absolute;left:9039;top:4294;width:2;height:1019" coordorigin="9039,4294" coordsize="0,1019" path="m9039,5313l9039,4294e" filled="f" stroked="t" strokeweight=".955291pt" strokecolor="#484848">
                <v:path arrowok="t"/>
              </v:shape>
            </v:group>
            <v:group style="position:absolute;left:9990;top:1294;width:2;height:7428" coordorigin="9990,1294" coordsize="2,7428">
              <v:shape style="position:absolute;left:9990;top:1294;width:2;height:7428" coordorigin="9990,1294" coordsize="0,7428" path="m9990,8722l9990,1294e" filled="f" stroked="t" strokeweight=".955291pt" strokecolor="#4B4B4B">
                <v:path arrowok="t"/>
              </v:shape>
            </v:group>
            <v:group style="position:absolute;left:10778;top:4599;width:2684;height:2" coordorigin="10778,4599" coordsize="2684,2">
              <v:shape style="position:absolute;left:10778;top:4599;width:2684;height:2" coordorigin="10778,4599" coordsize="2684,0" path="m10778,4599l13462,4599e" filled="f" stroked="t" strokeweight=".955291pt" strokecolor="#4B4B4B">
                <v:path arrowok="t"/>
              </v:shape>
            </v:group>
            <v:group style="position:absolute;left:12574;top:4294;width:2;height:1019" coordorigin="12574,4294" coordsize="2,1019">
              <v:shape style="position:absolute;left:12574;top:4294;width:2;height:1019" coordorigin="12574,4294" coordsize="0,1019" path="m12574,5313l12574,4294e" filled="f" stroked="t" strokeweight=".955291pt" strokecolor="#5B5B5B">
                <v:path arrowok="t"/>
              </v:shape>
            </v:group>
            <v:group style="position:absolute;left:13424;top:4294;width:2;height:286" coordorigin="13424,4294" coordsize="2,286">
              <v:shape style="position:absolute;left:13424;top:4294;width:2;height:286" coordorigin="13424,4294" coordsize="0,286" path="m13424,4580l13424,4294e" filled="f" stroked="t" strokeweight=".477646pt" strokecolor="#0F0F0F">
                <v:path arrowok="t"/>
              </v:shape>
            </v:group>
            <v:group style="position:absolute;left:2768;top:4542;width:2;height:590" coordorigin="2768,4542" coordsize="2,590">
              <v:shape style="position:absolute;left:2768;top:4542;width:2;height:590" coordorigin="2768,4542" coordsize="0,590" path="m2768,5132l2768,4542e" filled="f" stroked="t" strokeweight=".477646pt" strokecolor="#343434">
                <v:path arrowok="t"/>
              </v:shape>
            </v:group>
            <v:group style="position:absolute;left:1540;top:4822;width:9324;height:2" coordorigin="1540,4822" coordsize="9324,2">
              <v:shape style="position:absolute;left:1540;top:4822;width:9324;height:2" coordorigin="1540,4822" coordsize="9324,0" path="m1540,4822l10864,4822e" filled="f" stroked="t" strokeweight=".955291pt" strokecolor="#444444">
                <v:path arrowok="t"/>
              </v:shape>
            </v:group>
            <v:group style="position:absolute;left:10721;top:4837;width:2780;height:2" coordorigin="10721,4837" coordsize="2780,2">
              <v:shape style="position:absolute;left:10721;top:4837;width:2780;height:2" coordorigin="10721,4837" coordsize="2780,0" path="m10721,4837l13500,4837e" filled="f" stroked="t" strokeweight=".955291pt" strokecolor="#4B4B4B">
                <v:path arrowok="t"/>
              </v:shape>
            </v:group>
            <v:group style="position:absolute;left:13424;top:4561;width:2;height:752" coordorigin="13424,4561" coordsize="2,752">
              <v:shape style="position:absolute;left:13424;top:4561;width:2;height:752" coordorigin="13424,4561" coordsize="0,752" path="m13424,5313l13424,4561e" filled="f" stroked="t" strokeweight=".477646pt" strokecolor="#484848">
                <v:path arrowok="t"/>
              </v:shape>
            </v:group>
            <v:group style="position:absolute;left:1540;top:5113;width:525;height:2" coordorigin="1540,5113" coordsize="525,2">
              <v:shape style="position:absolute;left:1540;top:5113;width:525;height:2" coordorigin="1540,5113" coordsize="525,0" path="m1540,5113l2066,5113e" filled="f" stroked="t" strokeweight=".955291pt" strokecolor="#444444">
                <v:path arrowok="t"/>
              </v:shape>
            </v:group>
            <v:group style="position:absolute;left:1554;top:4780;width:2;height:352" coordorigin="1554,4780" coordsize="2,352">
              <v:shape style="position:absolute;left:1554;top:4780;width:2;height:352" coordorigin="1554,4780" coordsize="0,352" path="m1554,5132l1554,4780e" filled="f" stroked="t" strokeweight="1.432937pt" strokecolor="#1C1C1C">
                <v:path arrowok="t"/>
              </v:shape>
            </v:group>
            <v:group style="position:absolute;left:5925;top:4808;width:2;height:505" coordorigin="5925,4808" coordsize="2,505">
              <v:shape style="position:absolute;left:5925;top:4808;width:2;height:505" coordorigin="5925,4808" coordsize="0,505" path="m5925,5313l5925,4808e" filled="f" stroked="t" strokeweight=".955291pt" strokecolor="#484848">
                <v:path arrowok="t"/>
              </v:shape>
            </v:group>
            <v:group style="position:absolute;left:1989;top:5103;width:8875;height:2" coordorigin="1989,5103" coordsize="8875,2">
              <v:shape style="position:absolute;left:1989;top:5103;width:8875;height:2" coordorigin="1989,5103" coordsize="8875,0" path="m1989,5103l10864,5103e" filled="f" stroked="t" strokeweight=".955291pt" strokecolor="#444444">
                <v:path arrowok="t"/>
              </v:shape>
            </v:group>
            <v:group style="position:absolute;left:10338;top:5118;width:3172;height:2" coordorigin="10338,5118" coordsize="3172,2">
              <v:shape style="position:absolute;left:10338;top:5118;width:3172;height:2" coordorigin="10338,5118" coordsize="3172,0" path="m10338,5118l13510,5118e" filled="f" stroked="t" strokeweight=".955291pt" strokecolor="#4B4B4B">
                <v:path arrowok="t"/>
              </v:shape>
            </v:group>
            <v:group style="position:absolute;left:2768;top:4980;width:2;height:1657" coordorigin="2768,4980" coordsize="2,1657">
              <v:shape style="position:absolute;left:2768;top:4980;width:2;height:1657" coordorigin="2768,4980" coordsize="0,1657" path="m2768,6637l2768,4980e" filled="f" stroked="t" strokeweight=".955291pt" strokecolor="#4B4B4B">
                <v:path arrowok="t"/>
              </v:shape>
            </v:group>
            <v:group style="position:absolute;left:2027;top:5303;width:2;height:914" coordorigin="2027,5303" coordsize="2,914">
              <v:shape style="position:absolute;left:2027;top:5303;width:2;height:914" coordorigin="2027,5303" coordsize="0,914" path="m2027,6218l2027,5303e" filled="f" stroked="t" strokeweight=".955291pt" strokecolor="#0F0F0F">
                <v:path arrowok="t"/>
              </v:shape>
            </v:group>
            <v:group style="position:absolute;left:5925;top:5303;width:2;height:333" coordorigin="5925,5303" coordsize="2,333">
              <v:shape style="position:absolute;left:5925;top:5303;width:2;height:333" coordorigin="5925,5303" coordsize="0,333" path="m5925,5637l5925,5303e" filled="f" stroked="t" strokeweight=".955291pt" strokecolor="#000000">
                <v:path arrowok="t"/>
              </v:shape>
            </v:group>
            <v:group style="position:absolute;left:9039;top:5303;width:2;height:333" coordorigin="9039,5303" coordsize="2,333">
              <v:shape style="position:absolute;left:9039;top:5303;width:2;height:333" coordorigin="9039,5303" coordsize="0,333" path="m9039,5637l9039,5303e" filled="f" stroked="t" strokeweight=".955291pt" strokecolor="#000000">
                <v:path arrowok="t"/>
              </v:shape>
            </v:group>
            <v:group style="position:absolute;left:12574;top:5303;width:2;height:333" coordorigin="12574,5303" coordsize="2,333">
              <v:shape style="position:absolute;left:12574;top:5303;width:2;height:333" coordorigin="12574,5303" coordsize="0,333" path="m12574,5637l12574,5303e" filled="f" stroked="t" strokeweight=".955291pt" strokecolor="#000000">
                <v:path arrowok="t"/>
              </v:shape>
            </v:group>
            <v:group style="position:absolute;left:13424;top:5303;width:2;height:333" coordorigin="13424,5303" coordsize="2,333">
              <v:shape style="position:absolute;left:13424;top:5303;width:2;height:333" coordorigin="13424,5303" coordsize="0,333" path="m13424,5637l13424,5303e" filled="f" stroked="t" strokeweight=".477646pt" strokecolor="#000000">
                <v:path arrowok="t"/>
              </v:shape>
            </v:group>
            <v:group style="position:absolute;left:9990;top:5437;width:2;height:229" coordorigin="9990,5437" coordsize="2,229">
              <v:shape style="position:absolute;left:9990;top:5437;width:2;height:229" coordorigin="9990,5437" coordsize="0,229" path="m9990,5665l9990,5437e" filled="f" stroked="t" strokeweight=".955291pt" strokecolor="#606060">
                <v:path arrowok="t"/>
              </v:shape>
            </v:group>
            <v:group style="position:absolute;left:11738;top:5437;width:2;height:229" coordorigin="11738,5437" coordsize="2,229">
              <v:shape style="position:absolute;left:11738;top:5437;width:2;height:229" coordorigin="11738,5437" coordsize="0,229" path="m11738,5665l11738,5437e" filled="f" stroked="t" strokeweight=".955291pt" strokecolor="#5B5B5B">
                <v:path arrowok="t"/>
              </v:shape>
            </v:group>
            <v:group style="position:absolute;left:1540;top:5803;width:1232;height:2" coordorigin="1540,5803" coordsize="1232,2">
              <v:shape style="position:absolute;left:1540;top:5803;width:1232;height:2" coordorigin="1540,5803" coordsize="1232,0" path="m1540,5803l2772,5803e" filled="f" stroked="t" strokeweight=".477646pt" strokecolor="#2F2F2F">
                <v:path arrowok="t"/>
              </v:shape>
            </v:group>
            <v:group style="position:absolute;left:5925;top:5627;width:2;height:257" coordorigin="5925,5627" coordsize="2,257">
              <v:shape style="position:absolute;left:5925;top:5627;width:2;height:257" coordorigin="5925,5627" coordsize="0,257" path="m5925,5884l5925,5627e" filled="f" stroked="t" strokeweight=".955291pt" strokecolor="#4F4F4F">
                <v:path arrowok="t"/>
              </v:shape>
            </v:group>
            <v:group style="position:absolute;left:8179;top:5465;width:2;height:171" coordorigin="8179,5465" coordsize="2,171">
              <v:shape style="position:absolute;left:8179;top:5465;width:2;height:171" coordorigin="8179,5465" coordsize="0,171" path="m8179,5637l8179,5465e" filled="f" stroked="t" strokeweight=".955291pt" strokecolor="#000000">
                <v:path arrowok="t"/>
              </v:shape>
            </v:group>
            <v:group style="position:absolute;left:8179;top:5627;width:2;height:257" coordorigin="8179,5627" coordsize="2,257">
              <v:shape style="position:absolute;left:8179;top:5627;width:2;height:257" coordorigin="8179,5627" coordsize="0,257" path="m8179,5884l8179,5627e" filled="f" stroked="t" strokeweight=".955291pt" strokecolor="#4B4B4B">
                <v:path arrowok="t"/>
              </v:shape>
            </v:group>
            <v:group style="position:absolute;left:2687;top:5794;width:9056;height:2" coordorigin="2687,5794" coordsize="9056,2">
              <v:shape style="position:absolute;left:2687;top:5794;width:9056;height:2" coordorigin="2687,5794" coordsize="9056,0" path="m2687,5794l11743,5794e" filled="f" stroked="t" strokeweight=".955291pt" strokecolor="#48484B">
                <v:path arrowok="t"/>
              </v:shape>
            </v:group>
            <v:group style="position:absolute;left:9039;top:5627;width:2;height:257" coordorigin="9039,5627" coordsize="2,257">
              <v:shape style="position:absolute;left:9039;top:5627;width:2;height:257" coordorigin="9039,5627" coordsize="0,257" path="m9039,5884l9039,5627e" filled="f" stroked="t" strokeweight=".955291pt" strokecolor="#4B4B4B">
                <v:path arrowok="t"/>
              </v:shape>
            </v:group>
            <v:group style="position:absolute;left:11657;top:5808;width:1853;height:2" coordorigin="11657,5808" coordsize="1853,2">
              <v:shape style="position:absolute;left:11657;top:5808;width:1853;height:2" coordorigin="11657,5808" coordsize="1853,0" path="m11657,5808l13510,5808e" filled="f" stroked="t" strokeweight=".955291pt" strokecolor="#4F4F4F">
                <v:path arrowok="t"/>
              </v:shape>
            </v:group>
            <v:group style="position:absolute;left:12574;top:5627;width:2;height:257" coordorigin="12574,5627" coordsize="2,257">
              <v:shape style="position:absolute;left:12574;top:5627;width:2;height:257" coordorigin="12574,5627" coordsize="0,257" path="m12574,5884l12574,5627e" filled="f" stroked="t" strokeweight=".955291pt" strokecolor="#575757">
                <v:path arrowok="t"/>
              </v:shape>
            </v:group>
            <v:group style="position:absolute;left:1554;top:5846;width:2;height:400" coordorigin="1554,5846" coordsize="2,400">
              <v:shape style="position:absolute;left:1554;top:5846;width:2;height:400" coordorigin="1554,5846" coordsize="0,400" path="m1554,6246l1554,5846e" filled="f" stroked="t" strokeweight="1.432937pt" strokecolor="#484848">
                <v:path arrowok="t"/>
              </v:shape>
            </v:group>
            <v:group style="position:absolute;left:5925;top:5875;width:2;height:162" coordorigin="5925,5875" coordsize="2,162">
              <v:shape style="position:absolute;left:5925;top:5875;width:2;height:162" coordorigin="5925,5875" coordsize="0,162" path="m5925,6037l5925,5875e" filled="f" stroked="t" strokeweight=".955291pt" strokecolor="#000000">
                <v:path arrowok="t"/>
              </v:shape>
            </v:group>
            <v:group style="position:absolute;left:8179;top:5875;width:2;height:162" coordorigin="8179,5875" coordsize="2,162">
              <v:shape style="position:absolute;left:8179;top:5875;width:2;height:162" coordorigin="8179,5875" coordsize="0,162" path="m8179,6037l8179,5875e" filled="f" stroked="t" strokeweight=".955291pt" strokecolor="#000000">
                <v:path arrowok="t"/>
              </v:shape>
            </v:group>
            <v:group style="position:absolute;left:9039;top:5875;width:2;height:162" coordorigin="9039,5875" coordsize="2,162">
              <v:shape style="position:absolute;left:9039;top:5875;width:2;height:162" coordorigin="9039,5875" coordsize="0,162" path="m9039,6037l9039,5875e" filled="f" stroked="t" strokeweight=".955291pt" strokecolor="#000000">
                <v:path arrowok="t"/>
              </v:shape>
            </v:group>
            <v:group style="position:absolute;left:10826;top:5875;width:2;height:162" coordorigin="10826,5875" coordsize="2,162">
              <v:shape style="position:absolute;left:10826;top:5875;width:2;height:162" coordorigin="10826,5875" coordsize="0,162" path="m10826,6037l10826,5875e" filled="f" stroked="t" strokeweight=".477646pt" strokecolor="#000000">
                <v:path arrowok="t"/>
              </v:shape>
            </v:group>
            <v:group style="position:absolute;left:11704;top:5875;width:2;height:162" coordorigin="11704,5875" coordsize="2,162">
              <v:shape style="position:absolute;left:11704;top:5875;width:2;height:162" coordorigin="11704,5875" coordsize="0,162" path="m11704,6037l11704,5875e" filled="f" stroked="t" strokeweight=".955291pt" strokecolor="#000000">
                <v:path arrowok="t"/>
              </v:shape>
            </v:group>
            <v:group style="position:absolute;left:12574;top:5875;width:2;height:162" coordorigin="12574,5875" coordsize="2,162">
              <v:shape style="position:absolute;left:12574;top:5875;width:2;height:162" coordorigin="12574,5875" coordsize="0,162" path="m12574,6037l12574,5875e" filled="f" stroked="t" strokeweight=".955291pt" strokecolor="#000000">
                <v:path arrowok="t"/>
              </v:shape>
            </v:group>
            <v:group style="position:absolute;left:1540;top:6222;width:6677;height:2" coordorigin="1540,6222" coordsize="6677,2">
              <v:shape style="position:absolute;left:1540;top:6222;width:6677;height:2" coordorigin="1540,6222" coordsize="6677,0" path="m1540,6222l8218,6222e" filled="f" stroked="t" strokeweight=".955291pt" strokecolor="#484848">
                <v:path arrowok="t"/>
              </v:shape>
            </v:group>
            <v:group style="position:absolute;left:5925;top:6037;width:2;height:1714" coordorigin="5925,6037" coordsize="2,1714">
              <v:shape style="position:absolute;left:5925;top:6037;width:2;height:1714" coordorigin="5925,6037" coordsize="0,1714" path="m5925,7751l5925,6037e" filled="f" stroked="t" strokeweight=".477646pt" strokecolor="#545454">
                <v:path arrowok="t"/>
              </v:shape>
            </v:group>
            <v:group style="position:absolute;left:7033;top:6037;width:2;height:409" coordorigin="7033,6037" coordsize="2,409">
              <v:shape style="position:absolute;left:7033;top:6037;width:2;height:409" coordorigin="7033,6037" coordsize="0,409" path="m7033,6446l7033,6037e" filled="f" stroked="t" strokeweight=".955291pt" strokecolor="#383838">
                <v:path arrowok="t"/>
              </v:shape>
            </v:group>
            <v:group style="position:absolute;left:8179;top:6037;width:2;height:1714" coordorigin="8179,6037" coordsize="2,1714">
              <v:shape style="position:absolute;left:8179;top:6037;width:2;height:1714" coordorigin="8179,6037" coordsize="0,1714" path="m8179,7751l8179,6037e" filled="f" stroked="t" strokeweight=".477646pt" strokecolor="#4F4F4F">
                <v:path arrowok="t"/>
              </v:shape>
            </v:group>
            <v:group style="position:absolute;left:8141;top:6203;width:936;height:2" coordorigin="8141,6203" coordsize="936,2">
              <v:shape style="position:absolute;left:8141;top:6203;width:936;height:2" coordorigin="8141,6203" coordsize="936,0" path="m8141,6203l9077,6203e" filled="f" stroked="t" strokeweight=".955291pt" strokecolor="#3F3F3F">
                <v:path arrowok="t"/>
              </v:shape>
            </v:group>
            <v:group style="position:absolute;left:9039;top:6037;width:2;height:1257" coordorigin="9039,6037" coordsize="2,1257">
              <v:shape style="position:absolute;left:9039;top:6037;width:2;height:1257" coordorigin="9039,6037" coordsize="0,1257" path="m9039,7294l9039,6037e" filled="f" stroked="t" strokeweight=".477646pt" strokecolor="#4F4F4F">
                <v:path arrowok="t"/>
              </v:shape>
            </v:group>
            <v:group style="position:absolute;left:9001;top:6208;width:994;height:2" coordorigin="9001,6208" coordsize="994,2">
              <v:shape style="position:absolute;left:9001;top:6208;width:994;height:2" coordorigin="9001,6208" coordsize="994,0" path="m9001,6208l9994,6208e" filled="f" stroked="t" strokeweight=".955291pt" strokecolor="#545457">
                <v:path arrowok="t"/>
              </v:shape>
            </v:group>
            <v:group style="position:absolute;left:9909;top:6222;width:3601;height:2" coordorigin="9909,6222" coordsize="3601,2">
              <v:shape style="position:absolute;left:9909;top:6222;width:3601;height:2" coordorigin="9909,6222" coordsize="3601,0" path="m9909,6222l13510,6222e" filled="f" stroked="t" strokeweight=".955291pt" strokecolor="#4B4B4B">
                <v:path arrowok="t"/>
              </v:shape>
            </v:group>
            <v:group style="position:absolute;left:10826;top:6037;width:2;height:1714" coordorigin="10826,6037" coordsize="2,1714">
              <v:shape style="position:absolute;left:10826;top:6037;width:2;height:1714" coordorigin="10826,6037" coordsize="0,1714" path="m10826,7751l10826,6037e" filled="f" stroked="t" strokeweight=".477646pt" strokecolor="#4F4F4F">
                <v:path arrowok="t"/>
              </v:shape>
            </v:group>
            <v:group style="position:absolute;left:11704;top:6037;width:2;height:409" coordorigin="11704,6037" coordsize="2,409">
              <v:shape style="position:absolute;left:11704;top:6037;width:2;height:409" coordorigin="11704,6037" coordsize="0,409" path="m11704,6446l11704,6037e" filled="f" stroked="t" strokeweight=".477646pt" strokecolor="#484848">
                <v:path arrowok="t"/>
              </v:shape>
            </v:group>
            <v:group style="position:absolute;left:12574;top:6037;width:2;height:181" coordorigin="12574,6037" coordsize="2,181">
              <v:shape style="position:absolute;left:12574;top:6037;width:2;height:181" coordorigin="12574,6037" coordsize="0,181" path="m12574,6218l12574,6037e" filled="f" stroked="t" strokeweight=".955291pt" strokecolor="#484848">
                <v:path arrowok="t"/>
              </v:shape>
            </v:group>
            <v:group style="position:absolute;left:1540;top:6608;width:1232;height:2" coordorigin="1540,6608" coordsize="1232,2">
              <v:shape style="position:absolute;left:1540;top:6608;width:1232;height:2" coordorigin="1540,6608" coordsize="1232,0" path="m1540,6608l2772,6608e" filled="f" stroked="t" strokeweight=".955291pt" strokecolor="#3F3F3F">
                <v:path arrowok="t"/>
              </v:shape>
            </v:group>
            <v:group style="position:absolute;left:2027;top:6199;width:2;height:857" coordorigin="2027,6199" coordsize="2,857">
              <v:shape style="position:absolute;left:2027;top:6199;width:2;height:857" coordorigin="2027,6199" coordsize="0,857" path="m2027,7056l2027,6199e" filled="f" stroked="t" strokeweight=".477646pt" strokecolor="#2B2B2B">
                <v:path arrowok="t"/>
              </v:shape>
            </v:group>
            <v:group style="position:absolute;left:12574;top:6189;width:2;height:1562" coordorigin="12574,6189" coordsize="2,1562">
              <v:shape style="position:absolute;left:12574;top:6189;width:2;height:1562" coordorigin="12574,6189" coordsize="0,1562" path="m12574,7751l12574,6189e" filled="f" stroked="t" strokeweight=".477646pt" strokecolor="#646464">
                <v:path arrowok="t"/>
              </v:shape>
            </v:group>
            <v:group style="position:absolute;left:7033;top:6446;width:2;height:419" coordorigin="7033,6446" coordsize="2,419">
              <v:shape style="position:absolute;left:7033;top:6446;width:2;height:419" coordorigin="7033,6446" coordsize="0,419" path="m7033,6865l7033,6446e" filled="f" stroked="t" strokeweight=".477646pt" strokecolor="#080808">
                <v:path arrowok="t"/>
              </v:shape>
            </v:group>
            <v:group style="position:absolute;left:2687;top:6599;width:9056;height:2" coordorigin="2687,6599" coordsize="9056,2">
              <v:shape style="position:absolute;left:2687;top:6599;width:9056;height:2" coordorigin="2687,6599" coordsize="9056,0" path="m2687,6599l11743,6599e" filled="f" stroked="t" strokeweight=".955291pt" strokecolor="#484848">
                <v:path arrowok="t"/>
              </v:shape>
            </v:group>
            <v:group style="position:absolute;left:11704;top:6446;width:2;height:419" coordorigin="11704,6446" coordsize="2,419">
              <v:shape style="position:absolute;left:11704;top:6446;width:2;height:419" coordorigin="11704,6446" coordsize="0,419" path="m11704,6865l11704,6446e" filled="f" stroked="t" strokeweight=".477646pt" strokecolor="#181818">
                <v:path arrowok="t"/>
              </v:shape>
            </v:group>
            <v:group style="position:absolute;left:11666;top:6608;width:946;height:2" coordorigin="11666,6608" coordsize="946,2">
              <v:shape style="position:absolute;left:11666;top:6608;width:946;height:2" coordorigin="11666,6608" coordsize="946,0" path="m11666,6608l12612,6608e" filled="f" stroked="t" strokeweight=".955291pt" strokecolor="#444444">
                <v:path arrowok="t"/>
              </v:shape>
            </v:group>
            <v:group style="position:absolute;left:12067;top:6608;width:1385;height:2" coordorigin="12067,6608" coordsize="1385,2">
              <v:shape style="position:absolute;left:12067;top:6608;width:1385;height:2" coordorigin="12067,6608" coordsize="1385,0" path="m12067,6608l13453,6608e" filled="f" stroked="t" strokeweight=".955291pt" strokecolor="#575757">
                <v:path arrowok="t"/>
              </v:shape>
            </v:group>
            <v:group style="position:absolute;left:13386;top:6608;width:124;height:2" coordorigin="13386,6608" coordsize="124,2">
              <v:shape style="position:absolute;left:13386;top:6608;width:124;height:2" coordorigin="13386,6608" coordsize="124,0" path="m13386,6608l13510,6608e" filled="f" stroked="t" strokeweight=".955291pt" strokecolor="#3F3F3F">
                <v:path arrowok="t"/>
              </v:shape>
            </v:group>
            <v:group style="position:absolute;left:1550;top:7065;width:516;height:2" coordorigin="1550,7065" coordsize="516,2">
              <v:shape style="position:absolute;left:1550;top:7065;width:516;height:2" coordorigin="1550,7065" coordsize="516,0" path="m1550,7065l2066,7065e" filled="f" stroked="t" strokeweight=".477646pt" strokecolor="#3F3F3F">
                <v:path arrowok="t"/>
              </v:shape>
            </v:group>
            <v:group style="position:absolute;left:1999;top:7060;width:774;height:2" coordorigin="1999,7060" coordsize="774,2">
              <v:shape style="position:absolute;left:1999;top:7060;width:774;height:2" coordorigin="1999,7060" coordsize="774,0" path="m1999,7060l2772,7060e" filled="f" stroked="t" strokeweight=".477646pt" strokecolor="#282828">
                <v:path arrowok="t"/>
              </v:shape>
            </v:group>
            <v:group style="position:absolute;left:2734;top:6599;width:2;height:1152" coordorigin="2734,6599" coordsize="2,1152">
              <v:shape style="position:absolute;left:2734;top:6599;width:2;height:1152" coordorigin="2734,6599" coordsize="0,1152" path="m2734,7751l2734,6599e" filled="f" stroked="t" strokeweight=".477646pt" strokecolor="#4F4F4F">
                <v:path arrowok="t"/>
              </v:shape>
            </v:group>
            <v:group style="position:absolute;left:7033;top:6856;width:2;height:676" coordorigin="7033,6856" coordsize="2,676">
              <v:shape style="position:absolute;left:7033;top:6856;width:2;height:676" coordorigin="7033,6856" coordsize="0,676" path="m7033,7532l7033,6856e" filled="f" stroked="t" strokeweight=".477646pt" strokecolor="#383838">
                <v:path arrowok="t"/>
              </v:shape>
            </v:group>
            <v:group style="position:absolute;left:2696;top:7046;width:9916;height:2" coordorigin="2696,7046" coordsize="9916,2">
              <v:shape style="position:absolute;left:2696;top:7046;width:9916;height:2" coordorigin="2696,7046" coordsize="9916,0" path="m2696,7046l12612,7046e" filled="f" stroked="t" strokeweight=".955291pt" strokecolor="#484848">
                <v:path arrowok="t"/>
              </v:shape>
            </v:group>
            <v:group style="position:absolute;left:9956;top:6856;width:2;height:895" coordorigin="9956,6856" coordsize="2,895">
              <v:shape style="position:absolute;left:9956;top:6856;width:2;height:895" coordorigin="9956,6856" coordsize="0,895" path="m9956,7751l9956,6856e" filled="f" stroked="t" strokeweight=".477646pt" strokecolor="#444444">
                <v:path arrowok="t"/>
              </v:shape>
            </v:group>
            <v:group style="position:absolute;left:11704;top:6856;width:2;height:895" coordorigin="11704,6856" coordsize="2,895">
              <v:shape style="position:absolute;left:11704;top:6856;width:2;height:895" coordorigin="11704,6856" coordsize="0,895" path="m11704,7751l11704,6856e" filled="f" stroked="t" strokeweight=".477646pt" strokecolor="#444444">
                <v:path arrowok="t"/>
              </v:shape>
            </v:group>
            <v:group style="position:absolute;left:12545;top:7056;width:908;height:2" coordorigin="12545,7056" coordsize="908,2">
              <v:shape style="position:absolute;left:12545;top:7056;width:908;height:2" coordorigin="12545,7056" coordsize="908,0" path="m12545,7056l13453,7056e" filled="f" stroked="t" strokeweight=".477646pt" strokecolor="#444444">
                <v:path arrowok="t"/>
              </v:shape>
            </v:group>
            <v:group style="position:absolute;left:13386;top:7051;width:124;height:2" coordorigin="13386,7051" coordsize="124,2">
              <v:shape style="position:absolute;left:13386;top:7051;width:124;height:2" coordorigin="13386,7051" coordsize="124,0" path="m13386,7051l13510,7051e" filled="f" stroked="t" strokeweight=".477646pt" strokecolor="#282828">
                <v:path arrowok="t"/>
              </v:shape>
            </v:group>
            <v:group style="position:absolute;left:1550;top:7298;width:1223;height:2" coordorigin="1550,7298" coordsize="1223,2">
              <v:shape style="position:absolute;left:1550;top:7298;width:1223;height:2" coordorigin="1550,7298" coordsize="1223,0" path="m1550,7298l2772,7298e" filled="f" stroked="t" strokeweight=".477646pt" strokecolor="#343434">
                <v:path arrowok="t"/>
              </v:shape>
            </v:group>
            <v:group style="position:absolute;left:1559;top:7008;width:2;height:1714" coordorigin="1559,7008" coordsize="2,1714">
              <v:shape style="position:absolute;left:1559;top:7008;width:2;height:1714" coordorigin="1559,7008" coordsize="0,1714" path="m1559,8722l1559,7008e" filled="f" stroked="t" strokeweight=".955291pt" strokecolor="#343434">
                <v:path arrowok="t"/>
              </v:shape>
            </v:group>
            <v:group style="position:absolute;left:2027;top:7037;width:2;height:257" coordorigin="2027,7037" coordsize="2,257">
              <v:shape style="position:absolute;left:2027;top:7037;width:2;height:257" coordorigin="2027,7037" coordsize="0,257" path="m2027,7294l2027,7037e" filled="f" stroked="t" strokeweight=".477646pt" strokecolor="#0C0C0C">
                <v:path arrowok="t"/>
              </v:shape>
            </v:group>
            <v:group style="position:absolute;left:2648;top:7289;width:5569;height:2" coordorigin="2648,7289" coordsize="5569,2">
              <v:shape style="position:absolute;left:2648;top:7289;width:5569;height:2" coordorigin="2648,7289" coordsize="5569,0" path="m2648,7289l8218,7289e" filled="f" stroked="t" strokeweight=".955291pt" strokecolor="#484848">
                <v:path arrowok="t"/>
              </v:shape>
            </v:group>
            <v:group style="position:absolute;left:8151;top:7275;width:2713;height:2" coordorigin="8151,7275" coordsize="2713,2">
              <v:shape style="position:absolute;left:8151;top:7275;width:2713;height:2" coordorigin="8151,7275" coordsize="2713,0" path="m8151,7275l10864,7275e" filled="f" stroked="t" strokeweight=".955291pt" strokecolor="#484848">
                <v:path arrowok="t"/>
              </v:shape>
            </v:group>
            <v:group style="position:absolute;left:10501;top:7284;width:2952;height:2" coordorigin="10501,7284" coordsize="2952,2">
              <v:shape style="position:absolute;left:10501;top:7284;width:2952;height:2" coordorigin="10501,7284" coordsize="2952,0" path="m10501,7284l13453,7284e" filled="f" stroked="t" strokeweight=".955291pt" strokecolor="#4F4F4F">
                <v:path arrowok="t"/>
              </v:shape>
            </v:group>
            <v:group style="position:absolute;left:13386;top:7289;width:124;height:2" coordorigin="13386,7289" coordsize="124,2">
              <v:shape style="position:absolute;left:13386;top:7289;width:124;height:2" coordorigin="13386,7289" coordsize="124,0" path="m13386,7289l13510,7289e" filled="f" stroked="t" strokeweight=".477646pt" strokecolor="#232323">
                <v:path arrowok="t"/>
              </v:shape>
            </v:group>
            <v:group style="position:absolute;left:1511;top:7741;width:9324;height:2" coordorigin="1511,7741" coordsize="9324,2">
              <v:shape style="position:absolute;left:1511;top:7741;width:9324;height:2" coordorigin="1511,7741" coordsize="9324,0" path="m1511,7741l10835,7741e" filled="f" stroked="t" strokeweight=".477646pt" strokecolor="#4B4B4B">
                <v:path arrowok="t"/>
              </v:shape>
            </v:group>
            <v:group style="position:absolute;left:2027;top:7284;width:2;height:1409" coordorigin="2027,7284" coordsize="2,1409">
              <v:shape style="position:absolute;left:2027;top:7284;width:2;height:1409" coordorigin="2027,7284" coordsize="0,1409" path="m2027,8694l2027,7284e" filled="f" stroked="t" strokeweight=".477646pt" strokecolor="#343434">
                <v:path arrowok="t"/>
              </v:shape>
            </v:group>
            <v:group style="position:absolute;left:9039;top:7275;width:2;height:257" coordorigin="9039,7275" coordsize="2,257">
              <v:shape style="position:absolute;left:9039;top:7275;width:2;height:257" coordorigin="9039,7275" coordsize="0,257" path="m9039,7532l9039,7275e" filled="f" stroked="t" strokeweight=".477646pt" strokecolor="#383838">
                <v:path arrowok="t"/>
              </v:shape>
            </v:group>
            <v:group style="position:absolute;left:7033;top:7522;width:2;height:438" coordorigin="7033,7522" coordsize="2,438">
              <v:shape style="position:absolute;left:7033;top:7522;width:2;height:438" coordorigin="7033,7522" coordsize="0,438" path="m7033,7960l7033,7522e" filled="f" stroked="t" strokeweight=".477646pt" strokecolor="#030303">
                <v:path arrowok="t"/>
              </v:shape>
            </v:group>
            <v:group style="position:absolute;left:9039;top:7522;width:2;height:229" coordorigin="9039,7522" coordsize="2,229">
              <v:shape style="position:absolute;left:9039;top:7522;width:2;height:229" coordorigin="9039,7522" coordsize="0,229" path="m9039,7751l9039,7522e" filled="f" stroked="t" strokeweight=".477646pt" strokecolor="#575757">
                <v:path arrowok="t"/>
              </v:shape>
            </v:group>
            <v:group style="position:absolute;left:10816;top:7741;width:1767;height:2" coordorigin="10816,7741" coordsize="1767,2">
              <v:shape style="position:absolute;left:10816;top:7741;width:1767;height:2" coordorigin="10816,7741" coordsize="1767,0" path="m10816,7741l12583,7741e" filled="f" stroked="t" strokeweight=".477646pt" strokecolor="#2B2B2B">
                <v:path arrowok="t"/>
              </v:shape>
            </v:group>
            <v:group style="position:absolute;left:12574;top:7741;width:850;height:2" coordorigin="12574,7741" coordsize="850,2">
              <v:shape style="position:absolute;left:12574;top:7741;width:850;height:2" coordorigin="12574,7741" coordsize="850,0" path="m12574,7741l13424,7741e" filled="f" stroked="t" strokeweight=".477646pt" strokecolor="#4F4F4F">
                <v:path arrowok="t"/>
              </v:shape>
            </v:group>
            <v:group style="position:absolute;left:13414;top:7741;width:67;height:2" coordorigin="13414,7741" coordsize="67,2">
              <v:shape style="position:absolute;left:13414;top:7741;width:67;height:2" coordorigin="13414,7741" coordsize="67,0" path="m13414,7741l13481,7741e" filled="f" stroked="t" strokeweight=".477646pt" strokecolor="#000000">
                <v:path arrowok="t"/>
              </v:shape>
            </v:group>
            <v:group style="position:absolute;left:1550;top:8151;width:1223;height:2" coordorigin="1550,8151" coordsize="1223,2">
              <v:shape style="position:absolute;left:1550;top:8151;width:1223;height:2" coordorigin="1550,8151" coordsize="1223,0" path="m1550,8151l2772,8151e" filled="f" stroked="t" strokeweight=".955291pt" strokecolor="#3B3B3B">
                <v:path arrowok="t"/>
              </v:shape>
            </v:group>
            <v:group style="position:absolute;left:2734;top:7722;width:2;height:429" coordorigin="2734,7722" coordsize="2,429">
              <v:shape style="position:absolute;left:2734;top:7722;width:2;height:429" coordorigin="2734,7722" coordsize="0,429" path="m2734,8151l2734,7722e" filled="f" stroked="t" strokeweight=".477646pt" strokecolor="#6B6B6B">
                <v:path arrowok="t"/>
              </v:shape>
            </v:group>
            <v:group style="position:absolute;left:5925;top:7722;width:2;height:238" coordorigin="5925,7722" coordsize="2,238">
              <v:shape style="position:absolute;left:5925;top:7722;width:2;height:238" coordorigin="5925,7722" coordsize="0,238" path="m5925,7960l5925,7722e" filled="f" stroked="t" strokeweight=".477646pt" strokecolor="#000000">
                <v:path arrowok="t"/>
              </v:shape>
            </v:group>
            <v:group style="position:absolute;left:8179;top:7732;width:2;height:229" coordorigin="8179,7732" coordsize="2,229">
              <v:shape style="position:absolute;left:8179;top:7732;width:2;height:229" coordorigin="8179,7732" coordsize="0,229" path="m8179,7960l8179,7732e" filled="f" stroked="t" strokeweight=".477646pt" strokecolor="#000000">
                <v:path arrowok="t"/>
              </v:shape>
            </v:group>
            <v:group style="position:absolute;left:9039;top:7732;width:2;height:229" coordorigin="9039,7732" coordsize="2,229">
              <v:shape style="position:absolute;left:9039;top:7732;width:2;height:229" coordorigin="9039,7732" coordsize="0,229" path="m9039,7960l9039,7732e" filled="f" stroked="t" strokeweight=".477646pt" strokecolor="#000000">
                <v:path arrowok="t"/>
              </v:shape>
            </v:group>
            <v:group style="position:absolute;left:9956;top:7732;width:2;height:229" coordorigin="9956,7732" coordsize="2,229">
              <v:shape style="position:absolute;left:9956;top:7732;width:2;height:229" coordorigin="9956,7732" coordsize="0,229" path="m9956,7960l9956,7732e" filled="f" stroked="t" strokeweight=".477646pt" strokecolor="#000000">
                <v:path arrowok="t"/>
              </v:shape>
            </v:group>
            <v:group style="position:absolute;left:10826;top:7732;width:2;height:229" coordorigin="10826,7732" coordsize="2,229">
              <v:shape style="position:absolute;left:10826;top:7732;width:2;height:229" coordorigin="10826,7732" coordsize="0,229" path="m10826,7960l10826,7732e" filled="f" stroked="t" strokeweight=".477646pt" strokecolor="#000000">
                <v:path arrowok="t"/>
              </v:shape>
            </v:group>
            <v:group style="position:absolute;left:11704;top:7732;width:2;height:229" coordorigin="11704,7732" coordsize="2,229">
              <v:shape style="position:absolute;left:11704;top:7732;width:2;height:229" coordorigin="11704,7732" coordsize="0,229" path="m11704,7960l11704,7732e" filled="f" stroked="t" strokeweight=".477646pt" strokecolor="#000000">
                <v:path arrowok="t"/>
              </v:shape>
            </v:group>
            <v:group style="position:absolute;left:12574;top:7732;width:2;height:229" coordorigin="12574,7732" coordsize="2,229">
              <v:shape style="position:absolute;left:12574;top:7732;width:2;height:229" coordorigin="12574,7732" coordsize="0,229" path="m12574,7960l12574,7732e" filled="f" stroked="t" strokeweight=".477646pt" strokecolor="#000000">
                <v:path arrowok="t"/>
              </v:shape>
            </v:group>
            <v:group style="position:absolute;left:5925;top:7951;width:2;height:638" coordorigin="5925,7951" coordsize="2,638">
              <v:shape style="position:absolute;left:5925;top:7951;width:2;height:638" coordorigin="5925,7951" coordsize="0,638" path="m5925,8589l5925,7951e" filled="f" stroked="t" strokeweight=".477646pt" strokecolor="#4F4F4F">
                <v:path arrowok="t"/>
              </v:shape>
            </v:group>
            <v:group style="position:absolute;left:7033;top:7951;width:2;height:638" coordorigin="7033,7951" coordsize="2,638">
              <v:shape style="position:absolute;left:7033;top:7951;width:2;height:638" coordorigin="7033,7951" coordsize="0,638" path="m7033,8589l7033,7951e" filled="f" stroked="t" strokeweight=".477646pt" strokecolor="#2F2F2F">
                <v:path arrowok="t"/>
              </v:shape>
            </v:group>
            <v:group style="position:absolute;left:8179;top:7951;width:2;height:638" coordorigin="8179,7951" coordsize="2,638">
              <v:shape style="position:absolute;left:8179;top:7951;width:2;height:638" coordorigin="8179,7951" coordsize="0,638" path="m8179,8589l8179,7951e" filled="f" stroked="t" strokeweight=".477646pt" strokecolor="#444444">
                <v:path arrowok="t"/>
              </v:shape>
            </v:group>
            <v:group style="position:absolute;left:2696;top:8132;width:10757;height:2" coordorigin="2696,8132" coordsize="10757,2">
              <v:shape style="position:absolute;left:2696;top:8132;width:10757;height:2" coordorigin="2696,8132" coordsize="10757,0" path="m2696,8132l13453,8132e" filled="f" stroked="t" strokeweight=".955291pt" strokecolor="#484848">
                <v:path arrowok="t"/>
              </v:shape>
            </v:group>
            <v:group style="position:absolute;left:9039;top:7951;width:2;height:200" coordorigin="9039,7951" coordsize="2,200">
              <v:shape style="position:absolute;left:9039;top:7951;width:2;height:200" coordorigin="9039,7951" coordsize="0,200" path="m9039,8151l9039,7951e" filled="f" stroked="t" strokeweight=".477646pt" strokecolor="#383838">
                <v:path arrowok="t"/>
              </v:shape>
            </v:group>
            <v:group style="position:absolute;left:9956;top:7951;width:2;height:638" coordorigin="9956,7951" coordsize="2,638">
              <v:shape style="position:absolute;left:9956;top:7951;width:2;height:638" coordorigin="9956,7951" coordsize="0,638" path="m9956,8589l9956,7951e" filled="f" stroked="t" strokeweight=".477646pt" strokecolor="#4B4B4B">
                <v:path arrowok="t"/>
              </v:shape>
            </v:group>
            <v:group style="position:absolute;left:10826;top:7951;width:2;height:638" coordorigin="10826,7951" coordsize="2,638">
              <v:shape style="position:absolute;left:10826;top:7951;width:2;height:638" coordorigin="10826,7951" coordsize="0,638" path="m10826,8589l10826,7951e" filled="f" stroked="t" strokeweight=".477646pt" strokecolor="#4F4F4F">
                <v:path arrowok="t"/>
              </v:shape>
            </v:group>
            <v:group style="position:absolute;left:11704;top:7951;width:2;height:752" coordorigin="11704,7951" coordsize="2,752">
              <v:shape style="position:absolute;left:11704;top:7951;width:2;height:752" coordorigin="11704,7951" coordsize="0,752" path="m11704,8703l11704,7951e" filled="f" stroked="t" strokeweight=".477646pt" strokecolor="#484848">
                <v:path arrowok="t"/>
              </v:shape>
            </v:group>
            <v:group style="position:absolute;left:12574;top:7951;width:2;height:638" coordorigin="12574,7951" coordsize="2,638">
              <v:shape style="position:absolute;left:12574;top:7951;width:2;height:638" coordorigin="12574,7951" coordsize="0,638" path="m12574,8589l12574,7951e" filled="f" stroked="t" strokeweight=".477646pt" strokecolor="#646464">
                <v:path arrowok="t"/>
              </v:shape>
            </v:group>
            <v:group style="position:absolute;left:13386;top:8136;width:124;height:2" coordorigin="13386,8136" coordsize="124,2">
              <v:shape style="position:absolute;left:13386;top:8136;width:124;height:2" coordorigin="13386,8136" coordsize="124,0" path="m13386,8136l13510,8136e" filled="f" stroked="t" strokeweight=".477646pt" strokecolor="#181818">
                <v:path arrowok="t"/>
              </v:shape>
            </v:group>
            <v:group style="position:absolute;left:1550;top:8389;width:1223;height:2" coordorigin="1550,8389" coordsize="1223,2">
              <v:shape style="position:absolute;left:1550;top:8389;width:1223;height:2" coordorigin="1550,8389" coordsize="1223,0" path="m1550,8389l2772,8389e" filled="f" stroked="t" strokeweight=".955291pt" strokecolor="#3F3F44">
                <v:path arrowok="t"/>
              </v:shape>
            </v:group>
            <v:group style="position:absolute;left:2734;top:8141;width:2;height:552" coordorigin="2734,8141" coordsize="2,552">
              <v:shape style="position:absolute;left:2734;top:8141;width:2;height:552" coordorigin="2734,8141" coordsize="0,552" path="m2734,8694l2734,8141e" filled="f" stroked="t" strokeweight=".477646pt" strokecolor="#4B4B4B">
                <v:path arrowok="t"/>
              </v:shape>
            </v:group>
            <v:group style="position:absolute;left:2696;top:8370;width:10814;height:2" coordorigin="2696,8370" coordsize="10814,2">
              <v:shape style="position:absolute;left:2696;top:8370;width:10814;height:2" coordorigin="2696,8370" coordsize="10814,0" path="m2696,8370l13510,8370e" filled="f" stroked="t" strokeweight=".955291pt" strokecolor="#484848">
                <v:path arrowok="t"/>
              </v:shape>
            </v:group>
            <v:group style="position:absolute;left:9039;top:8132;width:2;height:257" coordorigin="9039,8132" coordsize="2,257">
              <v:shape style="position:absolute;left:9039;top:8132;width:2;height:257" coordorigin="9039,8132" coordsize="0,257" path="m9039,8389l9039,8132e" filled="f" stroked="t" strokeweight=".477646pt" strokecolor="#575757">
                <v:path arrowok="t"/>
              </v:shape>
            </v:group>
            <v:group style="position:absolute;left:9039;top:8360;width:2;height:343" coordorigin="9039,8360" coordsize="2,343">
              <v:shape style="position:absolute;left:9039;top:8360;width:2;height:343" coordorigin="9039,8360" coordsize="0,343" path="m9039,8703l9039,8360e" filled="f" stroked="t" strokeweight=".477646pt" strokecolor="#282828">
                <v:path arrowok="t"/>
              </v:shape>
            </v:group>
            <v:group style="position:absolute;left:5925;top:8589;width:2;height:105" coordorigin="5925,8589" coordsize="2,105">
              <v:shape style="position:absolute;left:5925;top:8589;width:2;height:105" coordorigin="5925,8589" coordsize="0,105" path="m5925,8694l5925,8589e" filled="f" stroked="t" strokeweight=".477646pt" strokecolor="#000000">
                <v:path arrowok="t"/>
              </v:shape>
            </v:group>
            <v:group style="position:absolute;left:7033;top:8589;width:2;height:105" coordorigin="7033,8589" coordsize="2,105">
              <v:shape style="position:absolute;left:7033;top:8589;width:2;height:105" coordorigin="7033,8589" coordsize="0,105" path="m7033,8694l7033,8589e" filled="f" stroked="t" strokeweight=".477646pt" strokecolor="#000000">
                <v:path arrowok="t"/>
              </v:shape>
            </v:group>
            <v:group style="position:absolute;left:8179;top:8589;width:2;height:105" coordorigin="8179,8589" coordsize="2,105">
              <v:shape style="position:absolute;left:8179;top:8589;width:2;height:105" coordorigin="8179,8589" coordsize="0,105" path="m8179,8694l8179,8589e" filled="f" stroked="t" strokeweight=".477646pt" strokecolor="#8C8C8C">
                <v:path arrowok="t"/>
              </v:shape>
            </v:group>
            <v:group style="position:absolute;left:8151;top:8708;width:5302;height:2" coordorigin="8151,8708" coordsize="5302,2">
              <v:shape style="position:absolute;left:8151;top:8708;width:5302;height:2" coordorigin="8151,8708" coordsize="5302,0" path="m8151,8708l13453,8708e" filled="f" stroked="t" strokeweight="1.432937pt" strokecolor="#343434">
                <v:path arrowok="t"/>
              </v:shape>
            </v:group>
            <v:group style="position:absolute;left:9956;top:8589;width:2;height:114" coordorigin="9956,8589" coordsize="2,114">
              <v:shape style="position:absolute;left:9956;top:8589;width:2;height:114" coordorigin="9956,8589" coordsize="0,114" path="m9956,8703l9956,8589e" filled="f" stroked="t" strokeweight=".477646pt" strokecolor="#131313">
                <v:path arrowok="t"/>
              </v:shape>
            </v:group>
            <v:group style="position:absolute;left:10826;top:8589;width:2;height:114" coordorigin="10826,8589" coordsize="2,114">
              <v:shape style="position:absolute;left:10826;top:8589;width:2;height:114" coordorigin="10826,8589" coordsize="0,114" path="m10826,8703l10826,8589e" filled="f" stroked="t" strokeweight=".477646pt" strokecolor="#131313">
                <v:path arrowok="t"/>
              </v:shape>
            </v:group>
            <v:group style="position:absolute;left:12574;top:8589;width:2;height:114" coordorigin="12574,8589" coordsize="2,114">
              <v:shape style="position:absolute;left:12574;top:8589;width:2;height:114" coordorigin="12574,8589" coordsize="0,114" path="m12574,8703l12574,8589e" filled="f" stroked="t" strokeweight=".477646pt" strokecolor="#282828">
                <v:path arrowok="t"/>
              </v:shape>
            </v:group>
            <v:group style="position:absolute;left:13386;top:8717;width:124;height:2" coordorigin="13386,8717" coordsize="124,2">
              <v:shape style="position:absolute;left:13386;top:8717;width:124;height:2" coordorigin="13386,8717" coordsize="124,0" path="m13386,8717l13510,8717e" filled="f" stroked="t" strokeweight="1.432937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.74157pt;margin-top:.067990pt;width:26.282025pt;height:27.967286pt;mso-position-horizontal-relative:page;mso-position-vertical-relative:paragraph;z-index:-21457" coordorigin="515,1" coordsize="526,559">
            <v:shape style="position:absolute;left:515;top:1;width:526;height:559" coordorigin="515,1" coordsize="526,559" path="m515,1l1040,1,1040,561,515,561,515,1e" filled="t" fillcolor="#E9E9EB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41"/>
          <w:szCs w:val="41"/>
          <w:color w:val="B8BAB8"/>
          <w:spacing w:val="0"/>
          <w:w w:val="385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9" w:lineRule="exact"/>
        <w:ind w:left="5887" w:right="-20"/>
        <w:jc w:val="left"/>
        <w:tabs>
          <w:tab w:pos="85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2"/>
        </w:rPr>
        <w:t>l!lliiOC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4"/>
          <w:w w:val="76"/>
          <w:position w:val="-2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76"/>
          <w:position w:val="-2"/>
        </w:rPr>
        <w:t>JIIO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76"/>
          <w:position w:val="-2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21"/>
          <w:w w:val="76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6"/>
          <w:position w:val="-2"/>
        </w:rPr>
        <w:t>OCTBRPCIIII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6"/>
          <w:position w:val="-2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5"/>
          <w:w w:val="76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6"/>
          <w:position w:val="-2"/>
        </w:rPr>
        <w:t>OPIIXO)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6"/>
          <w:position w:val="-2"/>
        </w:rPr>
        <w:t>lR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16"/>
          <w:w w:val="76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83"/>
          <w:position w:val="-2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1"/>
          <w:w w:val="83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83"/>
          <w:position w:val="-2"/>
        </w:rPr>
        <w:t>OPIIMnlbD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left="1149" w:right="-20"/>
        <w:jc w:val="left"/>
        <w:tabs>
          <w:tab w:pos="1820" w:val="left"/>
          <w:tab w:pos="3760" w:val="left"/>
          <w:tab w:pos="5680" w:val="left"/>
          <w:tab w:pos="6940" w:val="left"/>
          <w:tab w:pos="8540" w:val="left"/>
          <w:tab w:pos="11580" w:val="left"/>
          <w:tab w:pos="125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78"/>
          <w:position w:val="3"/>
        </w:rPr>
        <w:t>O:maKa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3"/>
        </w:rPr>
        <w:t>J&gt;poj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-6"/>
        </w:rPr>
        <w:t>On11c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0"/>
          <w:position w:val="2"/>
        </w:rPr>
        <w:t>0Jift1111p81111X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-7"/>
        </w:rPr>
        <w:t>YKymro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0"/>
        </w:rPr>
        <w:t>llpuxon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97"/>
          <w:position w:val="0"/>
        </w:rPr>
        <w:t>npuMarba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8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69"/>
          <w:position w:val="0"/>
        </w:rPr>
        <w:t>113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0"/>
        </w:rPr>
        <w:t>6vucrn</w:t>
      </w:r>
      <w:r>
        <w:rPr>
          <w:rFonts w:ascii="Arial" w:hAnsi="Arial" w:cs="Arial" w:eastAsia="Arial"/>
          <w:sz w:val="14"/>
          <w:szCs w:val="14"/>
          <w:color w:val="494949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0F0F0F"/>
          <w:spacing w:val="-20"/>
          <w:w w:val="289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97"/>
          <w:position w:val="-1"/>
        </w:rPr>
        <w:t>h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75"/>
          <w:position w:val="-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39"/>
          <w:w w:val="75"/>
          <w:position w:val="-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1"/>
          <w:position w:val="-2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7" w:lineRule="exact"/>
        <w:ind w:left="1273" w:right="-20"/>
        <w:jc w:val="left"/>
        <w:tabs>
          <w:tab w:pos="1780" w:val="left"/>
          <w:tab w:pos="5760" w:val="left"/>
          <w:tab w:pos="6840" w:val="left"/>
          <w:tab w:pos="7880" w:val="left"/>
          <w:tab w:pos="11380" w:val="left"/>
          <w:tab w:pos="123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4.175598pt;margin-top:2.673035pt;width:23.400001pt;height:13pt;mso-position-horizontal-relative:page;mso-position-vertical-relative:paragraph;z-index:-21456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313131"/>
                      <w:spacing w:val="0"/>
                      <w:w w:val="75"/>
                      <w:position w:val="2"/>
                    </w:rPr>
                    <w:t>ooco</w:t>
                  </w:r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26"/>
          <w:szCs w:val="26"/>
          <w:color w:val="313131"/>
          <w:spacing w:val="0"/>
          <w:w w:val="75"/>
          <w:position w:val="6"/>
        </w:rPr>
        <w:t>on</w:t>
      </w:r>
      <w:r>
        <w:rPr>
          <w:rFonts w:ascii="Courier New" w:hAnsi="Courier New" w:cs="Courier New" w:eastAsia="Courier New"/>
          <w:sz w:val="26"/>
          <w:szCs w:val="26"/>
          <w:color w:val="313131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26"/>
          <w:szCs w:val="26"/>
          <w:color w:val="313131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75"/>
          <w:position w:val="6"/>
        </w:rPr>
        <w:t>KOIITll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3"/>
          <w:w w:val="75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  <w:position w:val="5"/>
        </w:rPr>
        <w:t>np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7"/>
          <w:w w:val="100"/>
          <w:position w:val="5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5"/>
        </w:rPr>
        <w:t>xoaa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8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67"/>
          <w:position w:val="5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-4"/>
        </w:rPr>
        <w:t>(on6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29"/>
          <w:position w:val="-4"/>
        </w:rPr>
        <w:t>noll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29"/>
          <w:position w:val="-4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51"/>
          <w:w w:val="129"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-2"/>
        </w:rPr>
        <w:t>Pcny6nuKc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6"/>
        </w:rPr>
        <w:t>Ayrouo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2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6"/>
        </w:rPr>
        <w:t>mc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6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2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16"/>
          <w:position w:val="4"/>
        </w:rPr>
        <w:t>Onwnmc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1"/>
          <w:w w:val="116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  <w:position w:val="4"/>
        </w:rPr>
        <w:t>/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32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2"/>
          <w:position w:val="1"/>
        </w:rPr>
        <w:t>AOIIDI.IIIjR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10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72"/>
          <w:position w:val="1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2"/>
          <w:position w:val="0"/>
        </w:rPr>
        <w:t>OCTRJIIIX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left="8782" w:right="-20"/>
        <w:jc w:val="left"/>
        <w:tabs>
          <w:tab w:pos="9800" w:val="left"/>
          <w:tab w:pos="11500" w:val="left"/>
          <w:tab w:pos="124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94949"/>
          <w:w w:val="81"/>
          <w:position w:val="3"/>
        </w:rPr>
        <w:t>noKp_ajr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w w:val="82"/>
          <w:position w:val="3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  <w:position w:val="3"/>
        </w:rPr>
        <w:t>uc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3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7"/>
          <w:szCs w:val="17"/>
          <w:color w:val="313131"/>
          <w:spacing w:val="0"/>
          <w:w w:val="100"/>
          <w:position w:val="1"/>
        </w:rPr>
        <w:t>rnann</w:t>
      </w:r>
      <w:r>
        <w:rPr>
          <w:rFonts w:ascii="Times New Roman" w:hAnsi="Times New Roman" w:cs="Times New Roman" w:eastAsia="Times New Roman"/>
          <w:sz w:val="17"/>
          <w:szCs w:val="17"/>
          <w:color w:val="31313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1313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00"/>
          <w:position w:val="-2"/>
        </w:rPr>
        <w:t>OOitOltll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100"/>
          <w:position w:val="-3"/>
        </w:rPr>
        <w:t>u:monn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1359" w:right="-20"/>
        <w:jc w:val="left"/>
        <w:tabs>
          <w:tab w:pos="1960" w:val="left"/>
          <w:tab w:pos="3900" w:val="left"/>
          <w:tab w:pos="6040" w:val="left"/>
          <w:tab w:pos="7160" w:val="left"/>
          <w:tab w:pos="8160" w:val="left"/>
          <w:tab w:pos="9060" w:val="left"/>
          <w:tab w:pos="9960" w:val="left"/>
          <w:tab w:pos="10820" w:val="left"/>
          <w:tab w:pos="11680" w:val="left"/>
          <w:tab w:pos="125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13131"/>
          <w:spacing w:val="0"/>
          <w:w w:val="100"/>
          <w:position w:val="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13131"/>
          <w:spacing w:val="-2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13131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13131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5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36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  <w:t>3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313131"/>
          <w:spacing w:val="0"/>
          <w:w w:val="100"/>
          <w:position w:val="4"/>
        </w:rPr>
        <w:t>4</w:t>
      </w:r>
      <w:r>
        <w:rPr>
          <w:rFonts w:ascii="Courier New" w:hAnsi="Courier New" w:cs="Courier New" w:eastAsia="Courier New"/>
          <w:sz w:val="17"/>
          <w:szCs w:val="17"/>
          <w:color w:val="313131"/>
          <w:spacing w:val="-97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13131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313131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3"/>
        </w:rPr>
        <w:t>6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98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3"/>
        </w:rPr>
        <w:t>7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97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>8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97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7"/>
          <w:szCs w:val="17"/>
          <w:color w:val="313131"/>
          <w:spacing w:val="0"/>
          <w:w w:val="100"/>
          <w:position w:val="-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313131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313131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204"/>
          <w:position w:val="-1"/>
        </w:rPr>
        <w:t>II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1235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81"/>
          <w:position w:val="2"/>
        </w:rPr>
        <w:t>5028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1"/>
          <w:position w:val="2"/>
        </w:rPr>
        <w:t>715500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24"/>
          <w:w w:val="81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1"/>
          <w:position w:val="2"/>
        </w:rPr>
        <w:t>00pC3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1"/>
          <w:position w:val="2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1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8"/>
          <w:w w:val="81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2"/>
          <w:position w:val="2"/>
        </w:rPr>
        <w:t>118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7"/>
          <w:position w:val="2"/>
        </w:rPr>
        <w:t>npo.Aajy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"/>
          <w:w w:val="87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100"/>
          <w:position w:val="2"/>
        </w:rPr>
        <w:t>IIJIJI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6"/>
          <w:position w:val="2"/>
        </w:rPr>
        <w:t>I&lt;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7"/>
          <w:position w:val="2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6"/>
          <w:position w:val="2"/>
        </w:rPr>
        <w:t>'DOBIIIl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7"/>
          <w:position w:val="2"/>
        </w:rPr>
        <w:t>)'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67"/>
          <w:position w:val="2"/>
        </w:rPr>
        <w:t>.AC8113ll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83" w:after="0" w:line="240" w:lineRule="auto"/>
        <w:ind w:left="1235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</w:rPr>
        <w:t>5029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</w:rPr>
        <w:t>715600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43"/>
          <w:w w:val="7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</w:rPr>
        <w:t>.llpynt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8"/>
        </w:rPr>
        <w:t>D0pc311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1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494949"/>
          <w:spacing w:val="0"/>
          <w:w w:val="100"/>
        </w:rPr>
        <w:t>118</w:t>
      </w:r>
      <w:r>
        <w:rPr>
          <w:rFonts w:ascii="Arial" w:hAnsi="Arial" w:cs="Arial" w:eastAsia="Arial"/>
          <w:sz w:val="8"/>
          <w:szCs w:val="8"/>
          <w:color w:val="4949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1"/>
        </w:rPr>
        <w:t>Mc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1"/>
        </w:rPr>
        <w:t>ynapoJUl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2"/>
        </w:rPr>
        <w:t>'1'pi'081lll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2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3"/>
        </w:rPr>
        <w:t>'1'p8HC8KU.Uje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93" w:after="0" w:line="240" w:lineRule="auto"/>
        <w:ind w:left="1235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9"/>
          <w:position w:val="1"/>
        </w:rPr>
        <w:t>5030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0"/>
        </w:rPr>
        <w:t>716000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12"/>
          <w:position w:val="1"/>
        </w:rPr>
        <w:t>.I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16"/>
          <w:w w:val="112"/>
          <w:position w:val="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12"/>
          <w:position w:val="1"/>
        </w:rPr>
        <w:t>PYrU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3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0"/>
          <w:position w:val="1"/>
        </w:rPr>
        <w:t>UOPE3rl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1"/>
        </w:rPr>
        <w:t>(5031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606060"/>
          <w:spacing w:val="11"/>
          <w:w w:val="94"/>
          <w:position w:val="1"/>
        </w:rPr>
        <w:t>+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5"/>
          <w:position w:val="1"/>
        </w:rPr>
        <w:t>5032)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3" w:lineRule="auto"/>
        <w:ind w:left="2362" w:right="9536" w:firstLine="-1127"/>
        <w:jc w:val="left"/>
        <w:tabs>
          <w:tab w:pos="23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487427pt;margin-top:1.928421pt;width:23.868001pt;height:8.5pt;mso-position-horizontal-relative:page;mso-position-vertical-relative:paragraph;z-index:-21455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0"/>
                      <w:spacing w:val="0"/>
                      <w:w w:val="78"/>
                      <w:position w:val="1"/>
                    </w:rPr>
                    <w:t>716100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4"/>
          <w:position w:val="-8"/>
        </w:rPr>
        <w:t>5031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-8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0"/>
        </w:rPr>
        <w:t>Apyn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9"/>
          <w:position w:val="0"/>
        </w:rPr>
        <w:t>nope3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9"/>
          <w:position w:val="0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10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xoje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  <w:position w:val="0"/>
        </w:rPr>
        <w:t>nCKJh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  <w:position w:val="0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  <w:position w:val="0"/>
        </w:rPr>
        <w:t>"liiB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  <w:position w:val="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1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nnahajy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92"/>
          <w:position w:val="0"/>
        </w:rPr>
        <w:t>nptizy3Cha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92"/>
          <w:position w:val="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9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6"/>
          <w:position w:val="0"/>
        </w:rPr>
        <w:t>O.AUOCII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6"/>
          <w:position w:val="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4"/>
          <w:w w:val="6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  <w:position w:val="0"/>
        </w:rPr>
        <w:t>RpCJ1Y3CTIIHL\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2"/>
          <w:position w:val="0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56" w:lineRule="auto"/>
        <w:ind w:left="2372" w:right="8653" w:firstLine="-1137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1"/>
          <w:position w:val="-9"/>
        </w:rPr>
        <w:t>5032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-9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1"/>
          <w:position w:val="-9"/>
        </w:rPr>
        <w:t>716200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14"/>
          <w:w w:val="81"/>
          <w:position w:val="-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0"/>
        </w:rPr>
        <w:t>}.\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0"/>
        </w:rPr>
        <w:t>pyr11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6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0"/>
        </w:rPr>
        <w:t>nopc31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3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xoje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nnal\aj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0"/>
          <w:position w:val="0"/>
        </w:rPr>
        <w:t>OCTBIIft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7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0"/>
          <w:position w:val="0"/>
        </w:rPr>
        <w:t>nKrta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4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Jtn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xoj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ce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llC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6"/>
          <w:position w:val="0"/>
        </w:rPr>
        <w:t>MOry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6"/>
          <w:position w:val="0"/>
        </w:rPr>
        <w:t>ll.ACIITIIcllHKOB8TII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9" w:after="0" w:line="240" w:lineRule="auto"/>
        <w:ind w:left="1235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8"/>
        </w:rPr>
        <w:t>5033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8"/>
        </w:rPr>
        <w:t>717000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35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AKUH3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8"/>
        </w:rPr>
        <w:t>(oA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5034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4"/>
        </w:rPr>
        <w:t>AO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5"/>
          <w:w w:val="7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5"/>
        </w:rPr>
        <w:t>5039)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1244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9"/>
        </w:rPr>
        <w:t>5034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</w:rPr>
        <w:t>717100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37"/>
          <w:w w:val="7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9"/>
        </w:rPr>
        <w:t>Axu.H3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2"/>
          <w:w w:val="7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</w:rPr>
        <w:t>Hf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7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</w:rPr>
        <w:t>ACPIIBOTC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8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naclltt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7" w:after="0" w:line="240" w:lineRule="auto"/>
        <w:ind w:left="1244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i/>
        </w:rPr>
        <w:t>5035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i/>
        </w:rPr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</w:rPr>
        <w:t>717200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52"/>
          <w:w w:val="7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7"/>
          <w:position w:val="1"/>
        </w:rPr>
        <w:t>AKUH3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7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3"/>
          <w:position w:val="1"/>
        </w:rPr>
        <w:t>JIY881rexe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5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24"/>
          <w:position w:val="1"/>
        </w:rPr>
        <w:t>npep$auue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1244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6"/>
        </w:rPr>
        <w:t>5036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6"/>
        </w:rPr>
        <w:t>717300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49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7"/>
          <w:position w:val="1"/>
        </w:rPr>
        <w:t>AKUH3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6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  <w:position w:val="1"/>
        </w:rPr>
        <w:t>118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2"/>
          <w:position w:val="1"/>
        </w:rPr>
        <w:t>MKOX011118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4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1"/>
        </w:rPr>
        <w:t>nul\a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1244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6"/>
        </w:rPr>
        <w:t>5037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-73"/>
          <w:w w:val="7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6"/>
          <w:position w:val="1"/>
        </w:rPr>
        <w:t>717400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49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9"/>
          <w:position w:val="1"/>
        </w:rPr>
        <w:t>AKitH3C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7"/>
          <w:position w:val="1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7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6"/>
          <w:position w:val="1"/>
        </w:rPr>
        <w:t>oc&amp;cl!&lt;aoajyba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5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92"/>
          <w:position w:val="1"/>
        </w:rPr>
        <w:t>6e3anKoxomra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8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1"/>
          <w:position w:val="1"/>
        </w:rPr>
        <w:t>nnha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5" w:after="0" w:line="240" w:lineRule="auto"/>
        <w:ind w:left="1244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6"/>
        </w:rPr>
        <w:t>5038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3"/>
          <w:w w:val="7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6"/>
        </w:rPr>
        <w:t>717500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49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6"/>
          <w:w w:val="94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61"/>
          <w:position w:val="1"/>
        </w:rPr>
        <w:t>K11113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60"/>
          <w:position w:val="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0"/>
          <w:w w:val="100"/>
          <w:position w:val="1"/>
        </w:rPr>
        <w:t>lift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4"/>
          <w:position w:val="1"/>
        </w:rPr>
        <w:t>KBcj&gt;y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1244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81"/>
        </w:rPr>
        <w:t>5039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1"/>
          <w:position w:val="1"/>
        </w:rPr>
        <w:t>717600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14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1"/>
        </w:rPr>
        <w:t>}: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1"/>
        </w:rPr>
        <w:t>(pyr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3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1"/>
          <w:position w:val="1"/>
        </w:rPr>
        <w:t>ftKIIII3C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6" w:after="0" w:line="140" w:lineRule="exact"/>
        <w:ind w:left="237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10"/>
          <w:position w:val="-1"/>
        </w:rPr>
        <w:t>JE,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5"/>
          <w:w w:val="110"/>
          <w:position w:val="-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10"/>
          <w:position w:val="-1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0"/>
          <w:position w:val="-1"/>
        </w:rPr>
        <w:t>OKPA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8"/>
          <w:w w:val="110"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0"/>
          <w:position w:val="-1"/>
        </w:rPr>
        <w:t>Hl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0"/>
          <w:position w:val="-1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"/>
          <w:w w:val="11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0"/>
          <w:position w:val="-1"/>
        </w:rPr>
        <w:t>OO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9"/>
          <w:w w:val="110"/>
          <w:position w:val="-1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0"/>
          <w:position w:val="-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0"/>
          <w:position w:val="-1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3"/>
          <w:w w:val="11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6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2"/>
          <w:position w:val="-1"/>
        </w:rPr>
        <w:t>EKCTPA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14" w:lineRule="exact"/>
        <w:ind w:left="238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410.643066pt;margin-top:.500361pt;width:.1pt;height:5.237678pt;mso-position-horizontal-relative:page;mso-position-vertical-relative:paragraph;z-index:-21458" coordorigin="8213,10" coordsize="2,105">
            <v:shape style="position:absolute;left:8213;top:10;width:2;height:105" coordorigin="8213,10" coordsize="0,105" path="m8213,115l8213,10e" filled="f" stroked="t" strokeweight=".477646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97"/>
          <w:position w:val="-5"/>
        </w:rPr>
        <w:t>fl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0"/>
          <w:w w:val="97"/>
          <w:position w:val="-5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7"/>
          <w:position w:val="-5"/>
        </w:rPr>
        <w:t>OCI&gt;ltT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"/>
          <w:w w:val="97"/>
          <w:position w:val="-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00"/>
          <w:position w:val="-5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0"/>
          <w:position w:val="-5"/>
        </w:rPr>
        <w:t>EKCTP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0"/>
          <w:position w:val="-5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1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6"/>
          <w:position w:val="-5"/>
        </w:rPr>
        <w:t>JIMOB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4"/>
          <w:w w:val="107"/>
          <w:position w:val="-5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109"/>
          <w:position w:val="-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-14"/>
          <w:w w:val="109"/>
          <w:position w:val="-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6"/>
          <w:position w:val="-5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20" w:bottom="280" w:left="420" w:right="2420"/>
          <w:footerReference w:type="default" r:id="rId48"/>
          <w:pgSz w:w="16880" w:h="11980" w:orient="landscape"/>
        </w:sectPr>
      </w:pPr>
      <w:rPr/>
    </w:p>
    <w:p>
      <w:pPr>
        <w:spacing w:before="0" w:after="0" w:line="186" w:lineRule="exact"/>
        <w:ind w:left="1244" w:right="-67"/>
        <w:jc w:val="left"/>
        <w:tabs>
          <w:tab w:pos="17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8"/>
          <w:position w:val="2"/>
        </w:rPr>
        <w:t>5040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5"/>
          <w:w w:val="78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8"/>
          <w:position w:val="1"/>
        </w:rPr>
        <w:t>719000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0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9"/>
        </w:rPr>
        <w:t>CTE\fEil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9"/>
        </w:rPr>
        <w:t>KOP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7"/>
          <w:w w:val="109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9"/>
        </w:rPr>
        <w:t>Wl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1"/>
          <w:w w:val="109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8"/>
          <w:w w:val="109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w w:val="109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9"/>
        </w:rPr>
        <w:t>bE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21"/>
          <w:w w:val="10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9"/>
        </w:rPr>
        <w:t>OOCEGDIIX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01" w:lineRule="exact"/>
        <w:ind w:left="10" w:right="-20"/>
        <w:jc w:val="left"/>
        <w:tabs>
          <w:tab w:pos="106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12"/>
          <w:position w:val="4"/>
        </w:rPr>
        <w:t>UOrO)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12"/>
          <w:position w:val="4"/>
        </w:rPr>
        <w:t>lHOCTI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12"/>
          <w:position w:val="4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-14"/>
          <w:w w:val="112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1"/>
          <w:position w:val="4"/>
        </w:rPr>
        <w:t>(OA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5"/>
          <w:w w:val="81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81"/>
          <w:position w:val="4"/>
        </w:rPr>
        <w:t>5041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-15"/>
          <w:w w:val="81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9"/>
          <w:position w:val="4"/>
        </w:rPr>
        <w:t>AO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14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4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9"/>
          <w:w w:val="100"/>
          <w:position w:val="4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-10"/>
          <w:w w:val="100"/>
          <w:position w:val="4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4"/>
        </w:rPr>
        <w:t>6)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4"/>
        </w:rPr>
      </w:r>
      <w:r>
        <w:rPr>
          <w:rFonts w:ascii="Arial" w:hAnsi="Arial" w:cs="Arial" w:eastAsia="Arial"/>
          <w:sz w:val="17"/>
          <w:szCs w:val="17"/>
          <w:color w:val="0F0F0F"/>
          <w:spacing w:val="0"/>
          <w:w w:val="176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  <w:cols w:num="2" w:equalWidth="0">
            <w:col w:w="2257" w:space="114"/>
            <w:col w:w="11669"/>
          </w:cols>
        </w:sectPr>
      </w:pPr>
      <w:rPr/>
    </w:p>
    <w:p>
      <w:pPr>
        <w:spacing w:before="27" w:after="0" w:line="240" w:lineRule="auto"/>
        <w:ind w:left="2381" w:right="-20"/>
        <w:jc w:val="left"/>
        <w:tabs>
          <w:tab w:pos="1304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216911pt;margin-top:5.456962pt;width:50.616163pt;height:8.5pt;mso-position-horizontal-relative:page;mso-position-vertical-relative:paragraph;z-index:-21454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0"/>
                      <w:spacing w:val="0"/>
                      <w:w w:val="78"/>
                      <w:position w:val="1"/>
                    </w:rPr>
                    <w:t>5041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0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0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94949"/>
                      <w:spacing w:val="0"/>
                      <w:w w:val="78"/>
                      <w:position w:val="1"/>
                    </w:rPr>
                    <w:t>719100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</w:rPr>
        <w:t>Oope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66"/>
        </w:rPr>
        <w:t>AOXOABIC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1"/>
          <w:w w:val="6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91"/>
        </w:rPr>
        <w:t>Ao6n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7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KanltTIIJiu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"/>
          <w:w w:val="78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8"/>
        </w:rPr>
        <w:t>110611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8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21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23"/>
        </w:rPr>
        <w:t>""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3"/>
          <w:w w:val="12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23"/>
          <w:position w:val="3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left="237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4"/>
        </w:rPr>
        <w:t>TCpeT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6"/>
          <w:w w:val="8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4"/>
        </w:rPr>
        <w:t>cll11311'1KJI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4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5"/>
          <w:w w:val="6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3"/>
        </w:rPr>
        <w:t>llHII8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8" w:after="0" w:line="240" w:lineRule="auto"/>
        <w:ind w:left="238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694557pt;margin-top:8.506962pt;width:50.004163pt;height:8.5pt;mso-position-horizontal-relative:page;mso-position-vertical-relative:paragraph;z-index:-21453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0"/>
                      <w:spacing w:val="0"/>
                      <w:w w:val="76"/>
                      <w:position w:val="1"/>
                    </w:rPr>
                    <w:t>5042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0"/>
                      <w:spacing w:val="-73"/>
                      <w:w w:val="76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0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0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94949"/>
                      <w:spacing w:val="0"/>
                      <w:w w:val="76"/>
                      <w:position w:val="1"/>
                    </w:rPr>
                    <w:t>719200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3"/>
        </w:rPr>
        <w:t>00)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3"/>
        </w:rPr>
        <w:t>lC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3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3"/>
        </w:rPr>
        <w:t>JIOXO.A81C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3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1"/>
          <w:w w:val="6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A06JI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4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3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KODIITMil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6"/>
          <w:w w:val="78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.A0611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6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Ita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left="237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4"/>
        </w:rPr>
        <w:t>TCpeT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3"/>
          <w:w w:val="8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4"/>
        </w:rPr>
        <w:t>npCJ1Y3tna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4"/>
          <w:w w:val="8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64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2"/>
          <w:w w:val="6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4"/>
        </w:rPr>
        <w:t>OCTBJJK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4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8"/>
          <w:w w:val="6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npnnunx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mnm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98" w:after="0" w:line="92" w:lineRule="exact"/>
        <w:ind w:left="238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94949"/>
          <w:position w:val="-5"/>
        </w:rPr>
        <w:t>Oopc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w w:val="101"/>
          <w:position w:val="-5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7"/>
          <w:position w:val="-5"/>
        </w:rPr>
        <w:t>nn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2"/>
          <w:w w:val="97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0"/>
          <w:position w:val="-5"/>
        </w:rPr>
        <w:t>.AOXO.Aax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  <w:position w:val="-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2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8"/>
          <w:position w:val="-5"/>
        </w:rPr>
        <w:t>.110611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7"/>
          <w:position w:val="-5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8"/>
          <w:position w:val="-5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7"/>
          <w:w w:val="68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9"/>
          <w:position w:val="-5"/>
        </w:rPr>
        <w:t>Kani!Tamr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3"/>
          <w:w w:val="90"/>
          <w:position w:val="-5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3"/>
          <w:position w:val="-5"/>
        </w:rPr>
        <w:t>110611T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</w:sectPr>
      </w:pPr>
      <w:rPr/>
    </w:p>
    <w:p>
      <w:pPr>
        <w:spacing w:before="0" w:after="0" w:line="176" w:lineRule="exact"/>
        <w:ind w:left="1254" w:right="-66"/>
        <w:jc w:val="left"/>
        <w:tabs>
          <w:tab w:pos="178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6"/>
          <w:position w:val="2"/>
        </w:rPr>
        <w:t>5043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6"/>
          <w:position w:val="2"/>
        </w:rPr>
        <w:t>719300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9" w:after="0" w:line="147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IICpftCROptJIJI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1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</w:rPr>
        <w:t>H:l&gt;&lt;Cij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</w:rPr>
        <w:t>ciJ113ti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10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</w:rPr>
        <w:t>KJIX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20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7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</w:rPr>
        <w:t>npBBHH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7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</w:rPr>
        <w:t>11HUll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  <w:cols w:num="2" w:equalWidth="0">
            <w:col w:w="2254" w:space="127"/>
            <w:col w:w="11659"/>
          </w:cols>
        </w:sectPr>
      </w:pPr>
      <w:rPr/>
    </w:p>
    <w:p>
      <w:pPr>
        <w:spacing w:before="99" w:after="0" w:line="240" w:lineRule="auto"/>
        <w:ind w:left="1254" w:right="-20"/>
        <w:jc w:val="left"/>
        <w:tabs>
          <w:tab w:pos="17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</w:rPr>
        <w:t>5044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</w:rPr>
        <w:t>719400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43"/>
          <w:w w:val="7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1"/>
        </w:rPr>
        <w:t>Ocran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5"/>
          <w:position w:val="1"/>
        </w:rPr>
        <w:t>jeJUIOKpanut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4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5"/>
          <w:position w:val="1"/>
        </w:rPr>
        <w:t>n0pc31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5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6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  <w:position w:val="1"/>
        </w:rPr>
        <w:t>118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5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1"/>
          <w:position w:val="1"/>
        </w:rPr>
        <w:t>HMOBHHY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8" w:after="0" w:line="120" w:lineRule="exact"/>
        <w:ind w:left="238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79"/>
          <w:position w:val="-4"/>
        </w:rPr>
        <w:t>0cTaJJ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79"/>
          <w:position w:val="-4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4"/>
          <w:w w:val="79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9"/>
          <w:position w:val="-4"/>
        </w:rPr>
        <w:t>nQpc3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9"/>
          <w:position w:val="-4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9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6"/>
          <w:w w:val="79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-4"/>
        </w:rPr>
        <w:t>KOje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5"/>
          <w:w w:val="79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-4"/>
        </w:rPr>
        <w:t>MaJlaj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-4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4"/>
          <w:position w:val="-4"/>
        </w:rPr>
        <w:t>HCIUI&gt;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5"/>
          <w:position w:val="-4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74"/>
          <w:position w:val="-4"/>
        </w:rPr>
        <w:t>"llli!O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</w:sectPr>
      </w:pPr>
      <w:rPr/>
    </w:p>
    <w:p>
      <w:pPr>
        <w:spacing w:before="0" w:after="0" w:line="176" w:lineRule="exact"/>
        <w:ind w:left="1254" w:right="-66"/>
        <w:jc w:val="left"/>
        <w:tabs>
          <w:tab w:pos="178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8"/>
          <w:position w:val="2"/>
        </w:rPr>
        <w:t>5045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-75"/>
          <w:w w:val="78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8"/>
          <w:position w:val="2"/>
        </w:rPr>
        <w:t>719500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63" w:right="-66"/>
        <w:jc w:val="left"/>
        <w:tabs>
          <w:tab w:pos="178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8"/>
        </w:rPr>
        <w:t>5046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8"/>
        </w:rPr>
        <w:t>719600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79" w:after="0" w:line="240" w:lineRule="auto"/>
        <w:ind w:left="8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</w:rPr>
        <w:t>npe.Q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</w:rPr>
        <w:t>'3CIIa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npeJ1Y3enntwt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97" w:after="0" w:line="240" w:lineRule="auto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B8BAB8"/>
          <w:spacing w:val="0"/>
          <w:w w:val="15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B8BAB8"/>
          <w:spacing w:val="-10"/>
          <w:w w:val="15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85"/>
        </w:rPr>
        <w:t>0CT8Jlll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16"/>
          <w:w w:val="8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5"/>
        </w:rPr>
        <w:t>R0pc31t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9"/>
          <w:w w:val="8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</w:rPr>
        <w:t>KOjC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"/>
          <w:w w:val="7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nnahaj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74"/>
        </w:rPr>
        <w:t>JIPYr</w:t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74"/>
        </w:rPr>
        <w:t>R</w:t>
      </w:r>
      <w:r>
        <w:rPr>
          <w:rFonts w:ascii="Arial" w:hAnsi="Arial" w:cs="Arial" w:eastAsia="Arial"/>
          <w:sz w:val="13"/>
          <w:szCs w:val="13"/>
          <w:color w:val="494949"/>
          <w:spacing w:val="9"/>
          <w:w w:val="7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0"/>
          <w:w w:val="128"/>
        </w:rPr>
        <w:t>llnll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22" w:after="0" w:line="147" w:lineRule="exact"/>
        <w:ind w:left="8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5"/>
        </w:rPr>
        <w:t>IICIU\CIIntlj!HKOBBHB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7"/>
          <w:w w:val="7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3"/>
        </w:rPr>
        <w:t>Jlllllft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  <w:cols w:num="2" w:equalWidth="0">
            <w:col w:w="2267" w:space="38"/>
            <w:col w:w="11735"/>
          </w:cols>
        </w:sectPr>
      </w:pPr>
      <w:rPr/>
    </w:p>
    <w:p>
      <w:pPr>
        <w:spacing w:before="71" w:after="0" w:line="240" w:lineRule="auto"/>
        <w:ind w:left="1263" w:right="-20"/>
        <w:jc w:val="left"/>
        <w:tabs>
          <w:tab w:pos="17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6"/>
        </w:rPr>
        <w:t>5047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3"/>
          <w:w w:val="7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6"/>
        </w:rPr>
        <w:t>720000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49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6"/>
          <w:position w:val="2"/>
        </w:rPr>
        <w:t>COIUJJAJII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4"/>
          <w:w w:val="107"/>
          <w:position w:val="2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7"/>
          <w:position w:val="2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6"/>
          <w:position w:val="2"/>
        </w:rPr>
        <w:t>.llODPHHOC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6"/>
          <w:position w:val="2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-3"/>
          <w:w w:val="106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2"/>
        </w:rPr>
        <w:t>(5048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606060"/>
          <w:spacing w:val="11"/>
          <w:w w:val="94"/>
          <w:position w:val="2"/>
        </w:rPr>
        <w:t>+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5"/>
          <w:position w:val="2"/>
        </w:rPr>
        <w:t>5053)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7" w:after="0" w:line="92" w:lineRule="exact"/>
        <w:ind w:left="238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5"/>
        </w:rPr>
        <w:t>.!XOfl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0"/>
          <w:w w:val="100"/>
          <w:position w:val="-5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0"/>
          <w:position w:val="-5"/>
        </w:rPr>
        <w:t>HU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1"/>
          <w:w w:val="100"/>
          <w:position w:val="-5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5"/>
        </w:rPr>
        <w:t>Ci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5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5"/>
        </w:rPr>
        <w:t>3A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1"/>
          <w:position w:val="-5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0"/>
          <w:w w:val="112"/>
          <w:position w:val="-5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59"/>
          <w:position w:val="-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0"/>
          <w:w w:val="159"/>
          <w:position w:val="-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2"/>
          <w:position w:val="-5"/>
        </w:rPr>
        <w:t>liJAJIHO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</w:sectPr>
      </w:pPr>
      <w:rPr/>
    </w:p>
    <w:p>
      <w:pPr>
        <w:spacing w:before="0" w:after="0" w:line="176" w:lineRule="exact"/>
        <w:ind w:left="1263" w:right="-66"/>
        <w:jc w:val="left"/>
        <w:tabs>
          <w:tab w:pos="178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v:group style="position:absolute;margin-left:.106554pt;margin-top:350.448334pt;width:.1pt;height:55.709857pt;mso-position-horizontal-relative:page;mso-position-vertical-relative:page;z-index:-21460" coordorigin="2,7009" coordsize="2,1114">
            <v:shape style="position:absolute;left:2;top:7009;width:2;height:1114" coordorigin="2,7009" coordsize="0,1114" path="m2,8123l2,7009e" filled="f" stroked="t" strokeweight=".955291pt" strokecolor="#D8D8D8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3"/>
          <w:position w:val="2"/>
        </w:rPr>
        <w:t>5048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3"/>
          <w:position w:val="2"/>
        </w:rPr>
        <w:t>7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22"/>
          <w:w w:val="83"/>
          <w:position w:val="2"/>
        </w:rPr>
        <w:t>2</w:t>
      </w:r>
      <w:r>
        <w:rPr>
          <w:rFonts w:ascii="Courier New" w:hAnsi="Courier New" w:cs="Courier New" w:eastAsia="Courier New"/>
          <w:sz w:val="17"/>
          <w:szCs w:val="17"/>
          <w:color w:val="1F1F1F"/>
          <w:spacing w:val="-22"/>
          <w:w w:val="83"/>
          <w:position w:val="2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3"/>
          <w:position w:val="2"/>
        </w:rPr>
        <w:t>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0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7"/>
        </w:rPr>
        <w:t>OCUfYPAThE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5"/>
          <w:w w:val="10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</w:rPr>
        <w:t>(o.A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3"/>
          <w:w w:val="8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</w:rPr>
        <w:t>5049.110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5"/>
          <w:w w:val="8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2"/>
        </w:rPr>
        <w:t>5052)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  <w:cols w:num="2" w:equalWidth="0">
            <w:col w:w="2268" w:space="123"/>
            <w:col w:w="11649"/>
          </w:cols>
        </w:sectPr>
      </w:pPr>
      <w:rPr/>
    </w:p>
    <w:p>
      <w:pPr>
        <w:spacing w:before="74" w:after="0" w:line="226" w:lineRule="exact"/>
        <w:ind w:left="100" w:right="-20"/>
        <w:jc w:val="left"/>
        <w:tabs>
          <w:tab w:pos="52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5.574577pt;margin-top:40.93256pt;width:602.072439pt;height:425.446101pt;mso-position-horizontal-relative:page;mso-position-vertical-relative:paragraph;z-index:-21452" coordorigin="1511,819" coordsize="12041,8509">
            <v:group style="position:absolute;left:1540;top:857;width:8521;height:2" coordorigin="1540,857" coordsize="8521,2">
              <v:shape style="position:absolute;left:1540;top:857;width:8521;height:2" coordorigin="1540,857" coordsize="8521,0" path="m1540,857l10061,857e" filled="f" stroked="t" strokeweight="1.910583pt" strokecolor="#282828">
                <v:path arrowok="t"/>
              </v:shape>
            </v:group>
            <v:group style="position:absolute;left:1564;top:833;width:2;height:1314" coordorigin="1564,833" coordsize="2,1314">
              <v:shape style="position:absolute;left:1564;top:833;width:2;height:1314" coordorigin="1564,833" coordsize="0,1314" path="m1564,2147l1564,833e" filled="f" stroked="t" strokeweight="1.432937pt" strokecolor="#1F1F1F">
                <v:path arrowok="t"/>
              </v:shape>
            </v:group>
            <v:group style="position:absolute;left:2085;top:833;width:2;height:781" coordorigin="2085,833" coordsize="2,781">
              <v:shape style="position:absolute;left:2085;top:833;width:2;height:781" coordorigin="2085,833" coordsize="0,781" path="m2085,1614l2085,833e" filled="f" stroked="t" strokeweight=".955291pt" strokecolor="#444444">
                <v:path arrowok="t"/>
              </v:shape>
            </v:group>
            <v:group style="position:absolute;left:2782;top:843;width:2;height:1305" coordorigin="2782,843" coordsize="2,1305">
              <v:shape style="position:absolute;left:2782;top:843;width:2;height:1305" coordorigin="2782,843" coordsize="0,1305" path="m2782,2147l2782,843e" filled="f" stroked="t" strokeweight=".955291pt" strokecolor="#343434">
                <v:path arrowok="t"/>
              </v:shape>
            </v:group>
            <v:group style="position:absolute;left:5982;top:862;width:2;height:3514" coordorigin="5982,862" coordsize="2,3514">
              <v:shape style="position:absolute;left:5982;top:862;width:2;height:3514" coordorigin="5982,862" coordsize="0,3514" path="m5982,4376l5982,862e" filled="f" stroked="t" strokeweight=".955291pt" strokecolor="#4B4B4B">
                <v:path arrowok="t"/>
              </v:shape>
            </v:group>
            <v:group style="position:absolute;left:5915;top:876;width:4490;height:2" coordorigin="5915,876" coordsize="4490,2">
              <v:shape style="position:absolute;left:5915;top:876;width:4490;height:2" coordorigin="5915,876" coordsize="4490,0" path="m5915,876l10405,876e" filled="f" stroked="t" strokeweight=".955291pt" strokecolor="#232323">
                <v:path arrowok="t"/>
              </v:shape>
            </v:group>
            <v:group style="position:absolute;left:7086;top:871;width:2;height:8428" coordorigin="7086,871" coordsize="2,8428">
              <v:shape style="position:absolute;left:7086;top:871;width:2;height:8428" coordorigin="7086,871" coordsize="0,8428" path="m7086,9299l7086,871e" filled="f" stroked="t" strokeweight=".955291pt" strokecolor="#3F3F3F">
                <v:path arrowok="t"/>
              </v:shape>
            </v:group>
            <v:group style="position:absolute;left:7071;top:1047;width:1175;height:2" coordorigin="7071,1047" coordsize="1175,2">
              <v:shape style="position:absolute;left:7071;top:1047;width:1175;height:2" coordorigin="7071,1047" coordsize="1175,0" path="m7071,1047l8246,1047e" filled="f" stroked="t" strokeweight=".477646pt" strokecolor="#484848">
                <v:path arrowok="t"/>
              </v:shape>
            </v:group>
            <v:group style="position:absolute;left:8218;top:843;width:5292;height:2" coordorigin="8218,843" coordsize="5292,2">
              <v:shape style="position:absolute;left:8218;top:843;width:5292;height:2" coordorigin="8218,843" coordsize="5292,0" path="m8218,843l13510,843e" filled="f" stroked="t" strokeweight=".955291pt" strokecolor="#000000">
                <v:path arrowok="t"/>
              </v:shape>
            </v:group>
            <v:group style="position:absolute;left:8242;top:1042;width:2;height:8247" coordorigin="8242,1042" coordsize="2,8247">
              <v:shape style="position:absolute;left:8242;top:1042;width:2;height:8247" coordorigin="8242,1042" coordsize="0,8247" path="m8242,9289l8242,1042e" filled="f" stroked="t" strokeweight=".955291pt" strokecolor="#484848">
                <v:path arrowok="t"/>
              </v:shape>
            </v:group>
            <v:group style="position:absolute;left:8208;top:1262;width:3563;height:2" coordorigin="8208,1262" coordsize="3563,2">
              <v:shape style="position:absolute;left:8208;top:1262;width:3563;height:2" coordorigin="8208,1262" coordsize="3563,0" path="m8208,1262l11771,1262e" filled="f" stroked="t" strokeweight=".477646pt" strokecolor="#484848">
                <v:path arrowok="t"/>
              </v:shape>
            </v:group>
            <v:group style="position:absolute;left:11757;top:1090;width:2;height:667" coordorigin="11757,1090" coordsize="2,667">
              <v:shape style="position:absolute;left:11757;top:1090;width:2;height:667" coordorigin="11757,1090" coordsize="0,667" path="m11757,1757l11757,1090e" filled="f" stroked="t" strokeweight=".477646pt" strokecolor="#1F1F1F">
                <v:path arrowok="t"/>
              </v:shape>
            </v:group>
            <v:group style="position:absolute;left:9097;top:1223;width:2;height:924" coordorigin="9097,1223" coordsize="2,924">
              <v:shape style="position:absolute;left:9097;top:1223;width:2;height:924" coordorigin="9097,1223" coordsize="0,924" path="m9097,2147l9097,1223e" filled="f" stroked="t" strokeweight=".955291pt" strokecolor="#383838">
                <v:path arrowok="t"/>
              </v:shape>
            </v:group>
            <v:group style="position:absolute;left:10004;top:1223;width:2;height:1543" coordorigin="10004,1223" coordsize="2,1543">
              <v:shape style="position:absolute;left:10004;top:1223;width:2;height:1543" coordorigin="10004,1223" coordsize="0,1543" path="m10004,2766l10004,1223e" filled="f" stroked="t" strokeweight=".955291pt" strokecolor="#4F4F4F">
                <v:path arrowok="t"/>
              </v:shape>
            </v:group>
            <v:group style="position:absolute;left:10878;top:1252;width:2;height:895" coordorigin="10878,1252" coordsize="2,895">
              <v:shape style="position:absolute;left:10878;top:1252;width:2;height:895" coordorigin="10878,1252" coordsize="0,895" path="m10878,2147l10878,1252e" filled="f" stroked="t" strokeweight=".477646pt" strokecolor="#282828">
                <v:path arrowok="t"/>
              </v:shape>
            </v:group>
            <v:group style="position:absolute;left:10864;top:1547;width:908;height:2" coordorigin="10864,1547" coordsize="908,2">
              <v:shape style="position:absolute;left:10864;top:1547;width:908;height:2" coordorigin="10864,1547" coordsize="908,0" path="m10864,1547l11771,1547e" filled="f" stroked="t" strokeweight=".955291pt" strokecolor="#080808">
                <v:path arrowok="t"/>
              </v:shape>
            </v:group>
            <v:group style="position:absolute;left:1550;top:1528;width:4442;height:2" coordorigin="1550,1528" coordsize="4442,2">
              <v:shape style="position:absolute;left:1550;top:1528;width:4442;height:2" coordorigin="1550,1528" coordsize="4442,0" path="m1550,1528l5992,1528e" filled="f" stroked="t" strokeweight=".955291pt" strokecolor="#3F3F3F">
                <v:path arrowok="t"/>
              </v:shape>
            </v:group>
            <v:group style="position:absolute;left:5915;top:1557;width:4127;height:2" coordorigin="5915,1557" coordsize="4127,2">
              <v:shape style="position:absolute;left:5915;top:1557;width:4127;height:2" coordorigin="5915,1557" coordsize="4127,0" path="m5915,1557l10042,1557e" filled="f" stroked="t" strokeweight=".955291pt" strokecolor="#444444">
                <v:path arrowok="t"/>
              </v:shape>
            </v:group>
            <v:group style="position:absolute;left:9956;top:1581;width:535;height:2" coordorigin="9956,1581" coordsize="535,2">
              <v:shape style="position:absolute;left:9956;top:1581;width:535;height:2" coordorigin="9956,1581" coordsize="535,0" path="m9956,1581l10491,1581e" filled="f" stroked="t" strokeweight=".477646pt" strokecolor="#38383B">
                <v:path arrowok="t"/>
              </v:shape>
            </v:group>
            <v:group style="position:absolute;left:11762;top:1014;width:965;height:2" coordorigin="11762,1014" coordsize="965,2">
              <v:shape style="position:absolute;left:11762;top:1014;width:965;height:2" coordorigin="11762,1014" coordsize="965,0" path="m11762,1014l12727,1014e" filled="f" stroked="t" strokeweight=".955291pt" strokecolor="#000000">
                <v:path arrowok="t"/>
              </v:shape>
            </v:group>
            <v:group style="position:absolute;left:12727;top:1014;width:783;height:2" coordorigin="12727,1014" coordsize="783,2">
              <v:shape style="position:absolute;left:12727;top:1014;width:783;height:2" coordorigin="12727,1014" coordsize="783,0" path="m12727,1014l13510,1014e" filled="f" stroked="t" strokeweight=".477646pt" strokecolor="#2F2F2F">
                <v:path arrowok="t"/>
              </v:shape>
            </v:group>
            <v:group style="position:absolute;left:13515;top:938;width:2;height:7942" coordorigin="13515,938" coordsize="2,7942">
              <v:shape style="position:absolute;left:13515;top:938;width:2;height:7942" coordorigin="13515,938" coordsize="0,7942" path="m13515,8880l13515,938e" filled="f" stroked="t" strokeweight="1.432937pt" strokecolor="#2F2F2F">
                <v:path arrowok="t"/>
              </v:shape>
            </v:group>
            <v:group style="position:absolute;left:12727;top:995;width:2;height:267" coordorigin="12727,995" coordsize="2,267">
              <v:shape style="position:absolute;left:12727;top:995;width:2;height:267" coordorigin="12727,995" coordsize="0,267" path="m12727,1262l12727,995e" filled="f" stroked="t" strokeweight=".477646pt" strokecolor="#5B5B5B">
                <v:path arrowok="t"/>
              </v:shape>
            </v:group>
            <v:group style="position:absolute;left:12727;top:1252;width:2;height:305" coordorigin="12727,1252" coordsize="2,305">
              <v:shape style="position:absolute;left:12727;top:1252;width:2;height:305" coordorigin="12727,1252" coordsize="0,305" path="m12727,1557l12727,1252e" filled="f" stroked="t" strokeweight=".477646pt" strokecolor="#000000">
                <v:path arrowok="t"/>
              </v:shape>
            </v:group>
            <v:group style="position:absolute;left:11752;top:1547;width:984;height:2" coordorigin="11752,1547" coordsize="984,2">
              <v:shape style="position:absolute;left:11752;top:1547;width:984;height:2" coordorigin="11752,1547" coordsize="984,0" path="m11752,1547l12736,1547e" filled="f" stroked="t" strokeweight=".955291pt" strokecolor="#232323">
                <v:path arrowok="t"/>
              </v:shape>
            </v:group>
            <v:group style="position:absolute;left:12727;top:1547;width:793;height:2" coordorigin="12727,1547" coordsize="793,2">
              <v:shape style="position:absolute;left:12727;top:1547;width:793;height:2" coordorigin="12727,1547" coordsize="793,0" path="m12727,1547l13520,1547e" filled="f" stroked="t" strokeweight=".955291pt" strokecolor="#383838">
                <v:path arrowok="t"/>
              </v:shape>
            </v:group>
            <v:group style="position:absolute;left:1550;top:1714;width:545;height:2" coordorigin="1550,1714" coordsize="545,2">
              <v:shape style="position:absolute;left:1550;top:1714;width:545;height:2" coordorigin="1550,1714" coordsize="545,0" path="m1550,1714l2094,1714e" filled="f" stroked="t" strokeweight="1.432937pt" strokecolor="#181818">
                <v:path arrowok="t"/>
              </v:shape>
            </v:group>
            <v:group style="position:absolute;left:2085;top:1500;width:2;height:648" coordorigin="2085,1500" coordsize="2,648">
              <v:shape style="position:absolute;left:2085;top:1500;width:2;height:648" coordorigin="2085,1500" coordsize="0,648" path="m2085,2147l2085,1500e" filled="f" stroked="t" strokeweight=".477646pt" strokecolor="#232323">
                <v:path arrowok="t"/>
              </v:shape>
            </v:group>
            <v:group style="position:absolute;left:2008;top:1723;width:3984;height:2" coordorigin="2008,1723" coordsize="3984,2">
              <v:shape style="position:absolute;left:2008;top:1723;width:3984;height:2" coordorigin="2008,1723" coordsize="3984,0" path="m2008,1723l5992,1723e" filled="f" stroked="t" strokeweight="1.432937pt" strokecolor="#2B2B2F">
                <v:path arrowok="t"/>
              </v:shape>
            </v:group>
            <v:group style="position:absolute;left:5915;top:1742;width:4127;height:2" coordorigin="5915,1742" coordsize="4127,2">
              <v:shape style="position:absolute;left:5915;top:1742;width:4127;height:2" coordorigin="5915,1742" coordsize="4127,0" path="m5915,1742l10042,1742e" filled="f" stroked="t" strokeweight=".955291pt" strokecolor="#2B2B2B">
                <v:path arrowok="t"/>
              </v:shape>
            </v:group>
            <v:group style="position:absolute;left:9985;top:1709;width:2751;height:2" coordorigin="9985,1709" coordsize="2751,2">
              <v:shape style="position:absolute;left:9985;top:1709;width:2751;height:2" coordorigin="9985,1709" coordsize="2751,0" path="m9985,1709l12736,1709e" filled="f" stroked="t" strokeweight="1.432937pt" strokecolor="#444444">
                <v:path arrowok="t"/>
              </v:shape>
            </v:group>
            <v:group style="position:absolute;left:12727;top:1528;width:2;height:190" coordorigin="12727,1528" coordsize="2,190">
              <v:shape style="position:absolute;left:12727;top:1528;width:2;height:190" coordorigin="12727,1528" coordsize="0,190" path="m12727,1719l12727,1528e" filled="f" stroked="t" strokeweight=".477646pt" strokecolor="#545454">
                <v:path arrowok="t"/>
              </v:shape>
            </v:group>
            <v:group style="position:absolute;left:12727;top:1709;width:783;height:2" coordorigin="12727,1709" coordsize="783,2">
              <v:shape style="position:absolute;left:12727;top:1709;width:783;height:2" coordorigin="12727,1709" coordsize="783,0" path="m12727,1709l13510,1709e" filled="f" stroked="t" strokeweight="1.432937pt" strokecolor="#2F2F2F">
                <v:path arrowok="t"/>
              </v:shape>
            </v:group>
            <v:group style="position:absolute;left:1550;top:2114;width:545;height:2" coordorigin="1550,2114" coordsize="545,2">
              <v:shape style="position:absolute;left:1550;top:2114;width:545;height:2" coordorigin="1550,2114" coordsize="545,0" path="m1550,2114l2094,2114e" filled="f" stroked="t" strokeweight=".477646pt" strokecolor="#282828">
                <v:path arrowok="t"/>
              </v:shape>
            </v:group>
            <v:group style="position:absolute;left:2008;top:2123;width:3984;height:2" coordorigin="2008,2123" coordsize="3984,2">
              <v:shape style="position:absolute;left:2008;top:2123;width:3984;height:2" coordorigin="2008,2123" coordsize="3984,0" path="m2008,2123l5992,2123e" filled="f" stroked="t" strokeweight=".955291pt" strokecolor="#444444">
                <v:path arrowok="t"/>
              </v:shape>
            </v:group>
            <v:group style="position:absolute;left:5915;top:2138;width:3888;height:2" coordorigin="5915,2138" coordsize="3888,2">
              <v:shape style="position:absolute;left:5915;top:2138;width:3888;height:2" coordorigin="5915,2138" coordsize="3888,0" path="m5915,2138l9803,2138e" filled="f" stroked="t" strokeweight=".477646pt" strokecolor="#444444">
                <v:path arrowok="t"/>
              </v:shape>
            </v:group>
            <v:group style="position:absolute;left:9985;top:2109;width:908;height:2" coordorigin="9985,2109" coordsize="908,2">
              <v:shape style="position:absolute;left:9985;top:2109;width:908;height:2" coordorigin="9985,2109" coordsize="908,0" path="m9985,2109l10892,2109e" filled="f" stroked="t" strokeweight=".955291pt" strokecolor="#4F4F4F">
                <v:path arrowok="t"/>
              </v:shape>
            </v:group>
            <v:group style="position:absolute;left:10864;top:2109;width:908;height:2" coordorigin="10864,2109" coordsize="908,2">
              <v:shape style="position:absolute;left:10864;top:2109;width:908;height:2" coordorigin="10864,2109" coordsize="908,0" path="m10864,2109l11771,2109e" filled="f" stroked="t" strokeweight=".955291pt" strokecolor="#383838">
                <v:path arrowok="t"/>
              </v:shape>
            </v:group>
            <v:group style="position:absolute;left:11757;top:1671;width:2;height:476" coordorigin="11757,1671" coordsize="2,476">
              <v:shape style="position:absolute;left:11757;top:1671;width:2;height:476" coordorigin="11757,1671" coordsize="0,476" path="m11757,2147l11757,1671e" filled="f" stroked="t" strokeweight=".477646pt" strokecolor="#343434">
                <v:path arrowok="t"/>
              </v:shape>
            </v:group>
            <v:group style="position:absolute;left:11752;top:2109;width:984;height:2" coordorigin="11752,2109" coordsize="984,2">
              <v:shape style="position:absolute;left:11752;top:2109;width:984;height:2" coordorigin="11752,2109" coordsize="984,0" path="m11752,2109l12736,2109e" filled="f" stroked="t" strokeweight=".955291pt" strokecolor="#646464">
                <v:path arrowok="t"/>
              </v:shape>
            </v:group>
            <v:group style="position:absolute;left:12727;top:1700;width:2;height:419" coordorigin="12727,1700" coordsize="2,419">
              <v:shape style="position:absolute;left:12727;top:1700;width:2;height:419" coordorigin="12727,1700" coordsize="0,419" path="m12727,2119l12727,1700e" filled="f" stroked="t" strokeweight=".477646pt" strokecolor="#2B2B2B">
                <v:path arrowok="t"/>
              </v:shape>
            </v:group>
            <v:group style="position:absolute;left:12727;top:2109;width:783;height:2" coordorigin="12727,2109" coordsize="783,2">
              <v:shape style="position:absolute;left:12727;top:2109;width:783;height:2" coordorigin="12727,2109" coordsize="783,0" path="m12727,2109l13510,2109e" filled="f" stroked="t" strokeweight=".955291pt" strokecolor="#2F2F2F">
                <v:path arrowok="t"/>
              </v:shape>
            </v:group>
            <v:group style="position:absolute;left:1550;top:2514;width:4442;height:2" coordorigin="1550,2514" coordsize="4442,2">
              <v:shape style="position:absolute;left:1550;top:2514;width:4442;height:2" coordorigin="1550,2514" coordsize="4442,0" path="m1550,2514l5992,2514e" filled="f" stroked="t" strokeweight=".955291pt" strokecolor="#484848">
                <v:path arrowok="t"/>
              </v:shape>
            </v:group>
            <v:group style="position:absolute;left:1564;top:2071;width:2;height:1467" coordorigin="1564,2071" coordsize="2,1467">
              <v:shape style="position:absolute;left:1564;top:2071;width:2;height:1467" coordorigin="1564,2071" coordsize="0,1467" path="m1564,3538l1564,2071e" filled="f" stroked="t" strokeweight="1.432937pt" strokecolor="#444444">
                <v:path arrowok="t"/>
              </v:shape>
            </v:group>
            <v:group style="position:absolute;left:2089;top:2071;width:2;height:695" coordorigin="2089,2071" coordsize="2,695">
              <v:shape style="position:absolute;left:2089;top:2071;width:2;height:695" coordorigin="2089,2071" coordsize="0,695" path="m2089,2766l2089,2071e" filled="f" stroked="t" strokeweight=".477646pt" strokecolor="#444444">
                <v:path arrowok="t"/>
              </v:shape>
            </v:group>
            <v:group style="position:absolute;left:2782;top:2071;width:2;height:5133" coordorigin="2782,2071" coordsize="2,5133">
              <v:shape style="position:absolute;left:2782;top:2071;width:2;height:5133" coordorigin="2782,2071" coordsize="0,5133" path="m2782,7204l2782,2071e" filled="f" stroked="t" strokeweight=".477646pt" strokecolor="#484848">
                <v:path arrowok="t"/>
              </v:shape>
            </v:group>
            <v:group style="position:absolute;left:5915;top:2528;width:4127;height:2" coordorigin="5915,2528" coordsize="4127,2">
              <v:shape style="position:absolute;left:5915;top:2528;width:4127;height:2" coordorigin="5915,2528" coordsize="4127,0" path="m5915,2528l10042,2528e" filled="f" stroked="t" strokeweight=".955291pt" strokecolor="#4B4B4B">
                <v:path arrowok="t"/>
              </v:shape>
            </v:group>
            <v:group style="position:absolute;left:9106;top:2071;width:2;height:467" coordorigin="9106,2071" coordsize="2,467">
              <v:shape style="position:absolute;left:9106;top:2071;width:2;height:467" coordorigin="9106,2071" coordsize="0,467" path="m9106,2538l9106,2071e" filled="f" stroked="t" strokeweight=".955291pt" strokecolor="#646464">
                <v:path arrowok="t"/>
              </v:shape>
            </v:group>
            <v:group style="position:absolute;left:9985;top:2500;width:2751;height:2" coordorigin="9985,2500" coordsize="2751,2">
              <v:shape style="position:absolute;left:9985;top:2500;width:2751;height:2" coordorigin="9985,2500" coordsize="2751,0" path="m9985,2500l12736,2500e" filled="f" stroked="t" strokeweight=".955291pt" strokecolor="#606060">
                <v:path arrowok="t"/>
              </v:shape>
            </v:group>
            <v:group style="position:absolute;left:10883;top:2071;width:2;height:4009" coordorigin="10883,2071" coordsize="2,4009">
              <v:shape style="position:absolute;left:10883;top:2071;width:2;height:4009" coordorigin="10883,2071" coordsize="0,4009" path="m10883,6080l10883,2071e" filled="f" stroked="t" strokeweight=".955291pt" strokecolor="#545454">
                <v:path arrowok="t"/>
              </v:shape>
            </v:group>
            <v:group style="position:absolute;left:11762;top:2071;width:2;height:3752" coordorigin="11762,2071" coordsize="2,3752">
              <v:shape style="position:absolute;left:11762;top:2071;width:2;height:3752" coordorigin="11762,2071" coordsize="0,3752" path="m11762,5823l11762,2071e" filled="f" stroked="t" strokeweight=".955291pt" strokecolor="#575757">
                <v:path arrowok="t"/>
              </v:shape>
            </v:group>
            <v:group style="position:absolute;left:12727;top:2100;width:2;height:638" coordorigin="12727,2100" coordsize="2,638">
              <v:shape style="position:absolute;left:12727;top:2100;width:2;height:638" coordorigin="12727,2100" coordsize="0,638" path="m12727,2738l12727,2100e" filled="f" stroked="t" strokeweight=".477646pt" strokecolor="#646464">
                <v:path arrowok="t"/>
              </v:shape>
            </v:group>
            <v:group style="position:absolute;left:12727;top:2500;width:783;height:2" coordorigin="12727,2500" coordsize="783,2">
              <v:shape style="position:absolute;left:12727;top:2500;width:783;height:2" coordorigin="12727,2500" coordsize="783,0" path="m12727,2500l13510,2500e" filled="f" stroked="t" strokeweight=".955291pt" strokecolor="#3B3B3B">
                <v:path arrowok="t"/>
              </v:shape>
            </v:group>
            <v:group style="position:absolute;left:9101;top:2452;width:2;height:314" coordorigin="9101,2452" coordsize="2,314">
              <v:shape style="position:absolute;left:9101;top:2452;width:2;height:314" coordorigin="9101,2452" coordsize="0,314" path="m9101,2766l9101,2452e" filled="f" stroked="t" strokeweight=".477646pt" strokecolor="#484848">
                <v:path arrowok="t"/>
              </v:shape>
            </v:group>
            <v:group style="position:absolute;left:2089;top:2709;width:2;height:829" coordorigin="2089,2709" coordsize="2,829">
              <v:shape style="position:absolute;left:2089;top:2709;width:2;height:829" coordorigin="2089,2709" coordsize="0,829" path="m2089,3538l2089,2709e" filled="f" stroked="t" strokeweight=".477646pt" strokecolor="#181818">
                <v:path arrowok="t"/>
              </v:shape>
            </v:group>
            <v:group style="position:absolute;left:9101;top:2709;width:2;height:1019" coordorigin="9101,2709" coordsize="2,1019">
              <v:shape style="position:absolute;left:9101;top:2709;width:2;height:1019" coordorigin="9101,2709" coordsize="0,1019" path="m9101,3728l9101,2709e" filled="f" stroked="t" strokeweight=".477646pt" strokecolor="#1F1F1F">
                <v:path arrowok="t"/>
              </v:shape>
            </v:group>
            <v:group style="position:absolute;left:10009;top:2709;width:2;height:248" coordorigin="10009,2709" coordsize="2,248">
              <v:shape style="position:absolute;left:10009;top:2709;width:2;height:248" coordorigin="10009,2709" coordsize="0,248" path="m10009,2957l10009,2709e" filled="f" stroked="t" strokeweight=".477646pt" strokecolor="#2B2B2B">
                <v:path arrowok="t"/>
              </v:shape>
            </v:group>
            <v:group style="position:absolute;left:12727;top:2738;width:2;height:390" coordorigin="12727,2738" coordsize="2,390">
              <v:shape style="position:absolute;left:12727;top:2738;width:2;height:390" coordorigin="12727,2738" coordsize="0,390" path="m12727,3128l12727,2738e" filled="f" stroked="t" strokeweight=".477646pt" strokecolor="#000000">
                <v:path arrowok="t"/>
              </v:shape>
            </v:group>
            <v:group style="position:absolute;left:1550;top:3123;width:545;height:2" coordorigin="1550,3123" coordsize="545,2">
              <v:shape style="position:absolute;left:1550;top:3123;width:545;height:2" coordorigin="1550,3123" coordsize="545,0" path="m1550,3123l2094,3123e" filled="f" stroked="t" strokeweight=".477646pt" strokecolor="#232323">
                <v:path arrowok="t"/>
              </v:shape>
            </v:group>
            <v:group style="position:absolute;left:2008;top:3138;width:8034;height:2" coordorigin="2008,3138" coordsize="8034,2">
              <v:shape style="position:absolute;left:2008;top:3138;width:8034;height:2" coordorigin="2008,3138" coordsize="8034,0" path="m2008,3138l10042,3138e" filled="f" stroked="t" strokeweight=".955291pt" strokecolor="#444444">
                <v:path arrowok="t"/>
              </v:shape>
            </v:group>
            <v:group style="position:absolute;left:10009;top:2890;width:2;height:486" coordorigin="10009,2890" coordsize="2,486">
              <v:shape style="position:absolute;left:10009;top:2890;width:2;height:486" coordorigin="10009,2890" coordsize="0,486" path="m10009,3376l10009,2890e" filled="f" stroked="t" strokeweight=".477646pt" strokecolor="#131313">
                <v:path arrowok="t"/>
              </v:shape>
            </v:group>
            <v:group style="position:absolute;left:9956;top:3152;width:554;height:2" coordorigin="9956,3152" coordsize="554,2">
              <v:shape style="position:absolute;left:9956;top:3152;width:554;height:2" coordorigin="9956,3152" coordsize="554,0" path="m9956,3152l10510,3152e" filled="f" stroked="t" strokeweight=".477646pt" strokecolor="#3B3B3B">
                <v:path arrowok="t"/>
              </v:shape>
            </v:group>
            <v:group style="position:absolute;left:10864;top:3119;width:908;height:2" coordorigin="10864,3119" coordsize="908,2">
              <v:shape style="position:absolute;left:10864;top:3119;width:908;height:2" coordorigin="10864,3119" coordsize="908,0" path="m10864,3119l11771,3119e" filled="f" stroked="t" strokeweight=".955291pt" strokecolor="#4F4F4F">
                <v:path arrowok="t"/>
              </v:shape>
            </v:group>
            <v:group style="position:absolute;left:11752;top:3119;width:1758;height:2" coordorigin="11752,3119" coordsize="1758,2">
              <v:shape style="position:absolute;left:11752;top:3119;width:1758;height:2" coordorigin="11752,3119" coordsize="1758,0" path="m11752,3119l13510,3119e" filled="f" stroked="t" strokeweight=".955291pt" strokecolor="#3B3B3B">
                <v:path arrowok="t"/>
              </v:shape>
            </v:group>
            <v:group style="position:absolute;left:1550;top:3518;width:8493;height:2" coordorigin="1550,3518" coordsize="8493,2">
              <v:shape style="position:absolute;left:1550;top:3518;width:8493;height:2" coordorigin="1550,3518" coordsize="8493,0" path="m1550,3518l10042,3518e" filled="f" stroked="t" strokeweight=".955291pt" strokecolor="#444444">
                <v:path arrowok="t"/>
              </v:shape>
            </v:group>
            <v:group style="position:absolute;left:12727;top:3099;width:2;height:248" coordorigin="12727,3099" coordsize="2,248">
              <v:shape style="position:absolute;left:12727;top:3099;width:2;height:248" coordorigin="12727,3099" coordsize="0,248" path="m12727,3347l12727,3099e" filled="f" stroked="t" strokeweight=".477646pt" strokecolor="#646464">
                <v:path arrowok="t"/>
              </v:shape>
            </v:group>
            <v:group style="position:absolute;left:10004;top:3318;width:2;height:219" coordorigin="10004,3318" coordsize="2,219">
              <v:shape style="position:absolute;left:10004;top:3318;width:2;height:219" coordorigin="10004,3318" coordsize="0,219" path="m10004,3538l10004,3318e" filled="f" stroked="t" strokeweight=".955291pt" strokecolor="#343434">
                <v:path arrowok="t"/>
              </v:shape>
            </v:group>
            <v:group style="position:absolute;left:9956;top:3533;width:630;height:2" coordorigin="9956,3533" coordsize="630,2">
              <v:shape style="position:absolute;left:9956;top:3533;width:630;height:2" coordorigin="9956,3533" coordsize="630,0" path="m9956,3533l10587,3533e" filled="f" stroked="t" strokeweight=".477646pt" strokecolor="#3F3F3F">
                <v:path arrowok="t"/>
              </v:shape>
            </v:group>
            <v:group style="position:absolute;left:10864;top:3499;width:1872;height:2" coordorigin="10864,3499" coordsize="1872,2">
              <v:shape style="position:absolute;left:10864;top:3499;width:1872;height:2" coordorigin="10864,3499" coordsize="1872,0" path="m10864,3499l12736,3499e" filled="f" stroked="t" strokeweight=".955291pt" strokecolor="#4B4B4B">
                <v:path arrowok="t"/>
              </v:shape>
            </v:group>
            <v:group style="position:absolute;left:12727;top:3347;width:2;height:162" coordorigin="12727,3347" coordsize="2,162">
              <v:shape style="position:absolute;left:12727;top:3347;width:2;height:162" coordorigin="12727,3347" coordsize="0,162" path="m12727,3509l12727,3347e" filled="f" stroked="t" strokeweight=".477646pt" strokecolor="#000000">
                <v:path arrowok="t"/>
              </v:shape>
            </v:group>
            <v:group style="position:absolute;left:12727;top:3499;width:783;height:2" coordorigin="12727,3499" coordsize="783,2">
              <v:shape style="position:absolute;left:12727;top:3499;width:783;height:2" coordorigin="12727,3499" coordsize="783,0" path="m12727,3499l13510,3499e" filled="f" stroked="t" strokeweight=".955291pt" strokecolor="#343434">
                <v:path arrowok="t"/>
              </v:shape>
            </v:group>
            <v:group style="position:absolute;left:1550;top:3861;width:8607;height:2" coordorigin="1550,3861" coordsize="8607,2">
              <v:shape style="position:absolute;left:1550;top:3861;width:8607;height:2" coordorigin="1550,3861" coordsize="8607,0" path="m1550,3861l10157,3861e" filled="f" stroked="t" strokeweight=".955291pt" strokecolor="#484848">
                <v:path arrowok="t"/>
              </v:shape>
            </v:group>
            <v:group style="position:absolute;left:1564;top:3471;width:2;height:5838" coordorigin="1564,3471" coordsize="2,5838">
              <v:shape style="position:absolute;left:1564;top:3471;width:2;height:5838" coordorigin="1564,3471" coordsize="0,5838" path="m1564,9308l1564,3471e" filled="f" stroked="t" strokeweight=".955291pt" strokecolor="#282828">
                <v:path arrowok="t"/>
              </v:shape>
            </v:group>
            <v:group style="position:absolute;left:2089;top:3471;width:2;height:905" coordorigin="2089,3471" coordsize="2,905">
              <v:shape style="position:absolute;left:2089;top:3471;width:2;height:905" coordorigin="2089,3471" coordsize="0,905" path="m2089,4376l2089,3471e" filled="f" stroked="t" strokeweight=".477646pt" strokecolor="#484848">
                <v:path arrowok="t"/>
              </v:shape>
            </v:group>
            <v:group style="position:absolute;left:10014;top:3461;width:2;height:5600" coordorigin="10014,3461" coordsize="2,5600">
              <v:shape style="position:absolute;left:10014;top:3461;width:2;height:5600" coordorigin="10014,3461" coordsize="0,5600" path="m10014,9061l10014,3461e" filled="f" stroked="t" strokeweight=".955291pt" strokecolor="#4F4F4F">
                <v:path arrowok="t"/>
              </v:shape>
            </v:group>
            <v:group style="position:absolute;left:12727;top:3490;width:2;height:210" coordorigin="12727,3490" coordsize="2,210">
              <v:shape style="position:absolute;left:12727;top:3490;width:2;height:210" coordorigin="12727,3490" coordsize="0,210" path="m12727,3699l12727,3490e" filled="f" stroked="t" strokeweight=".477646pt" strokecolor="#5B5B5B">
                <v:path arrowok="t"/>
              </v:shape>
            </v:group>
            <v:group style="position:absolute;left:9106;top:3661;width:2;height:2657" coordorigin="9106,3661" coordsize="2,2657">
              <v:shape style="position:absolute;left:9106;top:3661;width:2;height:2657" coordorigin="9106,3661" coordsize="0,2657" path="m9106,6318l9106,3661e" filled="f" stroked="t" strokeweight=".955291pt" strokecolor="#545454">
                <v:path arrowok="t"/>
              </v:shape>
            </v:group>
            <v:group style="position:absolute;left:9956;top:3880;width:1844;height:2" coordorigin="9956,3880" coordsize="1844,2">
              <v:shape style="position:absolute;left:9956;top:3880;width:1844;height:2" coordorigin="9956,3880" coordsize="1844,0" path="m9956,3880l11800,3880e" filled="f" stroked="t" strokeweight=".477646pt" strokecolor="#4F4F4F">
                <v:path arrowok="t"/>
              </v:shape>
            </v:group>
            <v:group style="position:absolute;left:11752;top:3852;width:984;height:2" coordorigin="11752,3852" coordsize="984,2">
              <v:shape style="position:absolute;left:11752;top:3852;width:984;height:2" coordorigin="11752,3852" coordsize="984,0" path="m11752,3852l12736,3852e" filled="f" stroked="t" strokeweight=".955291pt" strokecolor="#646464">
                <v:path arrowok="t"/>
              </v:shape>
            </v:group>
            <v:group style="position:absolute;left:12727;top:3690;width:2;height:171" coordorigin="12727,3690" coordsize="2,171">
              <v:shape style="position:absolute;left:12727;top:3690;width:2;height:171" coordorigin="12727,3690" coordsize="0,171" path="m12727,3861l12727,3690e" filled="f" stroked="t" strokeweight=".477646pt" strokecolor="#000000">
                <v:path arrowok="t"/>
              </v:shape>
            </v:group>
            <v:group style="position:absolute;left:12727;top:3852;width:783;height:2" coordorigin="12727,3852" coordsize="783,2">
              <v:shape style="position:absolute;left:12727;top:3852;width:783;height:2" coordorigin="12727,3852" coordsize="783,0" path="m12727,3852l13510,3852e" filled="f" stroked="t" strokeweight=".955291pt" strokecolor="#383838">
                <v:path arrowok="t"/>
              </v:shape>
            </v:group>
            <v:group style="position:absolute;left:1559;top:4099;width:9362;height:2" coordorigin="1559,4099" coordsize="9362,2">
              <v:shape style="position:absolute;left:1559;top:4099;width:9362;height:2" coordorigin="1559,4099" coordsize="9362,0" path="m1559,4099l10921,4099e" filled="f" stroked="t" strokeweight=".955291pt" strokecolor="#484848">
                <v:path arrowok="t"/>
              </v:shape>
            </v:group>
            <v:group style="position:absolute;left:10835;top:4114;width:965;height:2" coordorigin="10835,4114" coordsize="965,2">
              <v:shape style="position:absolute;left:10835;top:4114;width:965;height:2" coordorigin="10835,4114" coordsize="965,0" path="m10835,4114l11800,4114e" filled="f" stroked="t" strokeweight=".477646pt" strokecolor="#545454">
                <v:path arrowok="t"/>
              </v:shape>
            </v:group>
            <v:group style="position:absolute;left:11752;top:4080;width:984;height:2" coordorigin="11752,4080" coordsize="984,2">
              <v:shape style="position:absolute;left:11752;top:4080;width:984;height:2" coordorigin="11752,4080" coordsize="984,0" path="m11752,4080l12736,4080e" filled="f" stroked="t" strokeweight=".955291pt" strokecolor="#606060">
                <v:path arrowok="t"/>
              </v:shape>
            </v:group>
            <v:group style="position:absolute;left:12727;top:3833;width:2;height:1514" coordorigin="12727,3833" coordsize="2,1514">
              <v:shape style="position:absolute;left:12727;top:3833;width:2;height:1514" coordorigin="12727,3833" coordsize="0,1514" path="m12727,5347l12727,3833e" filled="f" stroked="t" strokeweight=".477646pt" strokecolor="#606060">
                <v:path arrowok="t"/>
              </v:shape>
            </v:group>
            <v:group style="position:absolute;left:12727;top:4080;width:783;height:2" coordorigin="12727,4080" coordsize="783,2">
              <v:shape style="position:absolute;left:12727;top:4080;width:783;height:2" coordorigin="12727,4080" coordsize="783,0" path="m12727,4080l13510,4080e" filled="f" stroked="t" strokeweight=".955291pt" strokecolor="#343434">
                <v:path arrowok="t"/>
              </v:shape>
            </v:group>
            <v:group style="position:absolute;left:1559;top:4347;width:6955;height:2" coordorigin="1559,4347" coordsize="6955,2">
              <v:shape style="position:absolute;left:1559;top:4347;width:6955;height:2" coordorigin="1559,4347" coordsize="6955,0" path="m1559,4347l8514,4347e" filled="f" stroked="t" strokeweight=".955291pt" strokecolor="#484848">
                <v:path arrowok="t"/>
              </v:shape>
            </v:group>
            <v:group style="position:absolute;left:8179;top:4347;width:955;height:2" coordorigin="8179,4347" coordsize="955,2">
              <v:shape style="position:absolute;left:8179;top:4347;width:955;height:2" coordorigin="8179,4347" coordsize="955,0" path="m8179,4347l9135,4347e" filled="f" stroked="t" strokeweight=".477646pt" strokecolor="#383838">
                <v:path arrowok="t"/>
              </v:shape>
            </v:group>
            <v:group style="position:absolute;left:9049;top:4352;width:1872;height:2" coordorigin="9049,4352" coordsize="1872,2">
              <v:shape style="position:absolute;left:9049;top:4352;width:1872;height:2" coordorigin="9049,4352" coordsize="1872,0" path="m9049,4352l10921,4352e" filled="f" stroked="t" strokeweight=".955291pt" strokecolor="#4B4B4B">
                <v:path arrowok="t"/>
              </v:shape>
            </v:group>
            <v:group style="position:absolute;left:10663;top:4366;width:2598;height:2" coordorigin="10663,4366" coordsize="2598,2">
              <v:shape style="position:absolute;left:10663;top:4366;width:2598;height:2" coordorigin="10663,4366" coordsize="2598,0" path="m10663,4366l13262,4366e" filled="f" stroked="t" strokeweight=".955291pt" strokecolor="#545454">
                <v:path arrowok="t"/>
              </v:shape>
            </v:group>
            <v:group style="position:absolute;left:1559;top:4609;width:8483;height:2" coordorigin="1559,4609" coordsize="8483,2">
              <v:shape style="position:absolute;left:1559;top:4609;width:8483;height:2" coordorigin="1559,4609" coordsize="8483,0" path="m1559,4609l10042,4609e" filled="f" stroked="t" strokeweight=".955291pt" strokecolor="#484848">
                <v:path arrowok="t"/>
              </v:shape>
            </v:group>
            <v:group style="position:absolute;left:2089;top:4299;width:2;height:1076" coordorigin="2089,4299" coordsize="2,1076">
              <v:shape style="position:absolute;left:2089;top:4299;width:2;height:1076" coordorigin="2089,4299" coordsize="0,1076" path="m2089,5375l2089,4299e" filled="f" stroked="t" strokeweight=".477646pt" strokecolor="#343434">
                <v:path arrowok="t"/>
              </v:shape>
            </v:group>
            <v:group style="position:absolute;left:5987;top:4290;width:2;height:886" coordorigin="5987,4290" coordsize="2,886">
              <v:shape style="position:absolute;left:5987;top:4290;width:2;height:886" coordorigin="5987,4290" coordsize="0,886" path="m5987,5175l5987,4290e" filled="f" stroked="t" strokeweight=".477646pt" strokecolor="#232323">
                <v:path arrowok="t"/>
              </v:shape>
            </v:group>
            <v:group style="position:absolute;left:9985;top:4623;width:2780;height:2" coordorigin="9985,4623" coordsize="2780,2">
              <v:shape style="position:absolute;left:9985;top:4623;width:2780;height:2" coordorigin="9985,4623" coordsize="2780,0" path="m9985,4623l12765,4623e" filled="f" stroked="t" strokeweight=".477646pt" strokecolor="#484848">
                <v:path arrowok="t"/>
              </v:shape>
            </v:group>
            <v:group style="position:absolute;left:12698;top:4628;width:315;height:2" coordorigin="12698,4628" coordsize="315,2">
              <v:shape style="position:absolute;left:12698;top:4628;width:315;height:2" coordorigin="12698,4628" coordsize="315,0" path="m12698,4628l13013,4628e" filled="f" stroked="t" strokeweight=".477646pt" strokecolor="#646464">
                <v:path arrowok="t"/>
              </v:shape>
            </v:group>
            <v:group style="position:absolute;left:1559;top:4947;width:5541;height:2" coordorigin="1559,4947" coordsize="5541,2">
              <v:shape style="position:absolute;left:1559;top:4947;width:5541;height:2" coordorigin="1559,4947" coordsize="5541,0" path="m1559,4947l7100,4947e" filled="f" stroked="t" strokeweight=".955291pt" strokecolor="#444444">
                <v:path arrowok="t"/>
              </v:shape>
            </v:group>
            <v:group style="position:absolute;left:1569;top:4566;width:2;height:438" coordorigin="1569,4566" coordsize="2,438">
              <v:shape style="position:absolute;left:1569;top:4566;width:2;height:438" coordorigin="1569,4566" coordsize="0,438" path="m1569,5004l1569,4566e" filled="f" stroked="t" strokeweight=".955291pt" strokecolor="#131313">
                <v:path arrowok="t"/>
              </v:shape>
            </v:group>
            <v:group style="position:absolute;left:7024;top:4947;width:3898;height:2" coordorigin="7024,4947" coordsize="3898,2">
              <v:shape style="position:absolute;left:7024;top:4947;width:3898;height:2" coordorigin="7024,4947" coordsize="3898,0" path="m7024,4947l10921,4947e" filled="f" stroked="t" strokeweight=".955291pt" strokecolor="#4B4B4B">
                <v:path arrowok="t"/>
              </v:shape>
            </v:group>
            <v:group style="position:absolute;left:10835;top:4971;width:2694;height:2" coordorigin="10835,4971" coordsize="2694,2">
              <v:shape style="position:absolute;left:10835;top:4971;width:2694;height:2" coordorigin="10835,4971" coordsize="2694,0" path="m10835,4971l13529,4971e" filled="f" stroked="t" strokeweight=".955291pt" strokecolor="#4F4F4F">
                <v:path arrowok="t"/>
              </v:shape>
            </v:group>
            <v:group style="position:absolute;left:1521;top:5337;width:545;height:2" coordorigin="1521,5337" coordsize="545,2">
              <v:shape style="position:absolute;left:1521;top:5337;width:545;height:2" coordorigin="1521,5337" coordsize="545,0" path="m1521,5337l2066,5337e" filled="f" stroked="t" strokeweight=".955291pt" strokecolor="#232323">
                <v:path arrowok="t"/>
              </v:shape>
            </v:group>
            <v:group style="position:absolute;left:2037;top:5337;width:5034;height:2" coordorigin="2037,5337" coordsize="5034,2">
              <v:shape style="position:absolute;left:2037;top:5337;width:5034;height:2" coordorigin="2037,5337" coordsize="5034,0" path="m2037,5337l7071,5337e" filled="f" stroked="t" strokeweight=".477646pt" strokecolor="#4F4F4F">
                <v:path arrowok="t"/>
              </v:shape>
            </v:group>
            <v:group style="position:absolute;left:5987;top:5109;width:2;height:971" coordorigin="5987,5109" coordsize="2,971">
              <v:shape style="position:absolute;left:5987;top:5109;width:2;height:971" coordorigin="5987,5109" coordsize="0,971" path="m5987,6080l5987,5109e" filled="f" stroked="t" strokeweight=".477646pt" strokecolor="#484848">
                <v:path arrowok="t"/>
              </v:shape>
            </v:group>
            <v:group style="position:absolute;left:7024;top:5304;width:774;height:2" coordorigin="7024,5304" coordsize="774,2">
              <v:shape style="position:absolute;left:7024;top:5304;width:774;height:2" coordorigin="7024,5304" coordsize="774,0" path="m7024,5304l7797,5304e" filled="f" stroked="t" strokeweight=".477646pt" strokecolor="#4F4F4F">
                <v:path arrowok="t"/>
              </v:shape>
            </v:group>
            <v:group style="position:absolute;left:8208;top:5337;width:898;height:2" coordorigin="8208,5337" coordsize="898,2">
              <v:shape style="position:absolute;left:8208;top:5337;width:898;height:2" coordorigin="8208,5337" coordsize="898,0" path="m8208,5337l9106,5337e" filled="f" stroked="t" strokeweight=".477646pt" strokecolor="#484848">
                <v:path arrowok="t"/>
              </v:shape>
            </v:group>
            <v:group style="position:absolute;left:9077;top:5337;width:936;height:2" coordorigin="9077,5337" coordsize="936,2">
              <v:shape style="position:absolute;left:9077;top:5337;width:936;height:2" coordorigin="9077,5337" coordsize="936,0" path="m9077,5337l10014,5337e" filled="f" stroked="t" strokeweight=".477646pt" strokecolor="#5B5B5B">
                <v:path arrowok="t"/>
              </v:shape>
            </v:group>
            <v:group style="position:absolute;left:10214;top:5314;width:3315;height:2" coordorigin="10214,5314" coordsize="3315,2">
              <v:shape style="position:absolute;left:10214;top:5314;width:3315;height:2" coordorigin="10214,5314" coordsize="3315,0" path="m10214,5314l13529,5314e" filled="f" stroked="t" strokeweight=".955291pt" strokecolor="#4B4B4B">
                <v:path arrowok="t"/>
              </v:shape>
            </v:group>
            <v:group style="position:absolute;left:2089;top:5299;width:2;height:952" coordorigin="2089,5299" coordsize="2,952">
              <v:shape style="position:absolute;left:2089;top:5299;width:2;height:952" coordorigin="2089,5299" coordsize="0,952" path="m2089,6252l2089,5299e" filled="f" stroked="t" strokeweight=".477646pt" strokecolor="#48484B">
                <v:path arrowok="t"/>
              </v:shape>
            </v:group>
            <v:group style="position:absolute;left:1559;top:5556;width:10241;height:2" coordorigin="1559,5556" coordsize="10241,2">
              <v:shape style="position:absolute;left:1559;top:5556;width:10241;height:2" coordorigin="1559,5556" coordsize="10241,0" path="m1559,5556l11800,5556e" filled="f" stroked="t" strokeweight=".955291pt" strokecolor="#484848">
                <v:path arrowok="t"/>
              </v:shape>
            </v:group>
            <v:group style="position:absolute;left:11724;top:5575;width:1806;height:2" coordorigin="11724,5575" coordsize="1806,2">
              <v:shape style="position:absolute;left:11724;top:5575;width:1806;height:2" coordorigin="11724,5575" coordsize="1806,0" path="m11724,5575l13529,5575e" filled="f" stroked="t" strokeweight=".955291pt" strokecolor="#4B4B4B">
                <v:path arrowok="t"/>
              </v:shape>
            </v:group>
            <v:group style="position:absolute;left:12727;top:5337;width:2;height:219" coordorigin="12727,5337" coordsize="2,219">
              <v:shape style="position:absolute;left:12727;top:5337;width:2;height:219" coordorigin="12727,5337" coordsize="0,219" path="m12727,5556l12727,5337e" filled="f" stroked="t" strokeweight=".477646pt" strokecolor="#000000">
                <v:path arrowok="t"/>
              </v:shape>
            </v:group>
            <v:group style="position:absolute;left:1559;top:5790;width:8483;height:2" coordorigin="1559,5790" coordsize="8483,2">
              <v:shape style="position:absolute;left:1559;top:5790;width:8483;height:2" coordorigin="1559,5790" coordsize="8483,0" path="m1559,5790l10042,5790e" filled="f" stroked="t" strokeweight=".955291pt" strokecolor="#444444">
                <v:path arrowok="t"/>
              </v:shape>
            </v:group>
            <v:group style="position:absolute;left:9956;top:5804;width:2809;height:2" coordorigin="9956,5804" coordsize="2809,2">
              <v:shape style="position:absolute;left:9956;top:5804;width:2809;height:2" coordorigin="9956,5804" coordsize="2809,0" path="m9956,5804l12765,5804e" filled="f" stroked="t" strokeweight=".955291pt" strokecolor="#484848">
                <v:path arrowok="t"/>
              </v:shape>
            </v:group>
            <v:group style="position:absolute;left:12727;top:5537;width:2;height:514" coordorigin="12727,5537" coordsize="2,514">
              <v:shape style="position:absolute;left:12727;top:5537;width:2;height:514" coordorigin="12727,5537" coordsize="0,514" path="m12727,6052l12727,5537e" filled="f" stroked="t" strokeweight=".477646pt" strokecolor="#5B5B5B">
                <v:path arrowok="t"/>
              </v:shape>
            </v:group>
            <v:group style="position:absolute;left:12698;top:5814;width:831;height:2" coordorigin="12698,5814" coordsize="831,2">
              <v:shape style="position:absolute;left:12698;top:5814;width:831;height:2" coordorigin="12698,5814" coordsize="831,0" path="m12698,5814l13529,5814e" filled="f" stroked="t" strokeweight=".955291pt" strokecolor="#545454">
                <v:path arrowok="t"/>
              </v:shape>
            </v:group>
            <v:group style="position:absolute;left:1559;top:6237;width:535;height:2" coordorigin="1559,6237" coordsize="535,2">
              <v:shape style="position:absolute;left:1559;top:6237;width:535;height:2" coordorigin="1559,6237" coordsize="535,0" path="m1559,6237l2094,6237e" filled="f" stroked="t" strokeweight=".477646pt" strokecolor="#444444">
                <v:path arrowok="t"/>
              </v:shape>
            </v:group>
            <v:group style="position:absolute;left:2037;top:6204;width:726;height:2" coordorigin="2037,6204" coordsize="726,2">
              <v:shape style="position:absolute;left:2037;top:6204;width:726;height:2" coordorigin="2037,6204" coordsize="726,0" path="m2037,6204l2763,6204e" filled="f" stroked="t" strokeweight=".477646pt" strokecolor="#4B484B">
                <v:path arrowok="t"/>
              </v:shape>
            </v:group>
            <v:group style="position:absolute;left:11767;top:5747;width:2;height:333" coordorigin="11767,5747" coordsize="2,333">
              <v:shape style="position:absolute;left:11767;top:5747;width:2;height:333" coordorigin="11767,5747" coordsize="0,333" path="m11767,6080l11767,5747e" filled="f" stroked="t" strokeweight=".477646pt" strokecolor="#444444">
                <v:path arrowok="t"/>
              </v:shape>
            </v:group>
            <v:group style="position:absolute;left:2706;top:6237;width:4232;height:2" coordorigin="2706,6237" coordsize="4232,2">
              <v:shape style="position:absolute;left:2706;top:6237;width:4232;height:2" coordorigin="2706,6237" coordsize="4232,0" path="m2706,6237l6938,6237e" filled="f" stroked="t" strokeweight=".477646pt" strokecolor="#444444">
                <v:path arrowok="t"/>
              </v:shape>
            </v:group>
            <v:group style="position:absolute;left:5987;top:6014;width:2;height:943" coordorigin="5987,6014" coordsize="2,943">
              <v:shape style="position:absolute;left:5987;top:6014;width:2;height:943" coordorigin="5987,6014" coordsize="0,943" path="m5987,6956l5987,6014e" filled="f" stroked="t" strokeweight=".477646pt" strokecolor="#343434">
                <v:path arrowok="t"/>
              </v:shape>
            </v:group>
            <v:group style="position:absolute;left:7606;top:6233;width:2436;height:2" coordorigin="7606,6233" coordsize="2436,2">
              <v:shape style="position:absolute;left:7606;top:6233;width:2436;height:2" coordorigin="7606,6233" coordsize="2436,0" path="m7606,6233l10042,6233e" filled="f" stroked="t" strokeweight=".477646pt" strokecolor="#4B4B4B">
                <v:path arrowok="t"/>
              </v:shape>
            </v:group>
            <v:group style="position:absolute;left:9985;top:6204;width:908;height:2" coordorigin="9985,6204" coordsize="908,2">
              <v:shape style="position:absolute;left:9985;top:6204;width:908;height:2" coordorigin="9985,6204" coordsize="908,0" path="m9985,6204l10892,6204e" filled="f" stroked="t" strokeweight=".477646pt" strokecolor="#3B3B3B">
                <v:path arrowok="t"/>
              </v:shape>
            </v:group>
            <v:group style="position:absolute;left:10888;top:6014;width:2;height:771" coordorigin="10888,6014" coordsize="2,771">
              <v:shape style="position:absolute;left:10888;top:6014;width:2;height:771" coordorigin="10888,6014" coordsize="0,771" path="m10888,6785l10888,6014e" filled="f" stroked="t" strokeweight=".477646pt" strokecolor="#1F1F1F">
                <v:path arrowok="t"/>
              </v:shape>
            </v:group>
            <v:group style="position:absolute;left:10864;top:6204;width:908;height:2" coordorigin="10864,6204" coordsize="908,2">
              <v:shape style="position:absolute;left:10864;top:6204;width:908;height:2" coordorigin="10864,6204" coordsize="908,0" path="m10864,6204l11771,6204e" filled="f" stroked="t" strokeweight=".477646pt" strokecolor="#1C1C1C">
                <v:path arrowok="t"/>
              </v:shape>
            </v:group>
            <v:group style="position:absolute;left:11767;top:6014;width:2;height:771" coordorigin="11767,6014" coordsize="2,771">
              <v:shape style="position:absolute;left:11767;top:6014;width:2;height:771" coordorigin="11767,6014" coordsize="0,771" path="m11767,6785l11767,6014e" filled="f" stroked="t" strokeweight=".477646pt" strokecolor="#1C1C1C">
                <v:path arrowok="t"/>
              </v:shape>
            </v:group>
            <v:group style="position:absolute;left:11752;top:6204;width:984;height:2" coordorigin="11752,6204" coordsize="984,2">
              <v:shape style="position:absolute;left:11752;top:6204;width:984;height:2" coordorigin="11752,6204" coordsize="984,0" path="m11752,6204l12736,6204e" filled="f" stroked="t" strokeweight=".477646pt" strokecolor="#3F3F3F">
                <v:path arrowok="t"/>
              </v:shape>
            </v:group>
            <v:group style="position:absolute;left:12727;top:6042;width:2;height:171" coordorigin="12727,6042" coordsize="2,171">
              <v:shape style="position:absolute;left:12727;top:6042;width:2;height:171" coordorigin="12727,6042" coordsize="0,171" path="m12727,6214l12727,6042e" filled="f" stroked="t" strokeweight=".477646pt" strokecolor="#000000">
                <v:path arrowok="t"/>
              </v:shape>
            </v:group>
            <v:group style="position:absolute;left:12727;top:6204;width:783;height:2" coordorigin="12727,6204" coordsize="783,2">
              <v:shape style="position:absolute;left:12727;top:6204;width:783;height:2" coordorigin="12727,6204" coordsize="783,0" path="m12727,6204l13510,6204e" filled="f" stroked="t" strokeweight=".477646pt" strokecolor="#1C1C1C">
                <v:path arrowok="t"/>
              </v:shape>
            </v:group>
            <v:group style="position:absolute;left:12727;top:6194;width:2;height:2838" coordorigin="12727,6194" coordsize="2,2838">
              <v:shape style="position:absolute;left:12727;top:6194;width:2;height:2838" coordorigin="12727,6194" coordsize="0,2838" path="m12727,9032l12727,6194e" filled="f" stroked="t" strokeweight=".477646pt" strokecolor="#606060">
                <v:path arrowok="t"/>
              </v:shape>
            </v:group>
            <v:group style="position:absolute;left:1559;top:6528;width:5541;height:2" coordorigin="1559,6528" coordsize="5541,2">
              <v:shape style="position:absolute;left:1559;top:6528;width:5541;height:2" coordorigin="1559,6528" coordsize="5541,0" path="m1559,6528l7100,6528e" filled="f" stroked="t" strokeweight=".955291pt" strokecolor="#3F3F3F">
                <v:path arrowok="t"/>
              </v:shape>
            </v:group>
            <v:group style="position:absolute;left:2056;top:6290;width:2;height:1981" coordorigin="2056,6290" coordsize="2,1981">
              <v:shape style="position:absolute;left:2056;top:6290;width:2;height:1981" coordorigin="2056,6290" coordsize="0,1981" path="m2056,8270l2056,6290e" filled="f" stroked="t" strokeweight=".477646pt" strokecolor="#2F2F34">
                <v:path arrowok="t"/>
              </v:shape>
            </v:group>
            <v:group style="position:absolute;left:7024;top:6528;width:3898;height:2" coordorigin="7024,6528" coordsize="3898,2">
              <v:shape style="position:absolute;left:7024;top:6528;width:3898;height:2" coordorigin="7024,6528" coordsize="3898,0" path="m7024,6528l10921,6528e" filled="f" stroked="t" strokeweight=".955291pt" strokecolor="#444444">
                <v:path arrowok="t"/>
              </v:shape>
            </v:group>
            <v:group style="position:absolute;left:9111;top:6261;width:2;height:695" coordorigin="9111,6261" coordsize="2,695">
              <v:shape style="position:absolute;left:9111;top:6261;width:2;height:695" coordorigin="9111,6261" coordsize="0,695" path="m9111,6956l9111,6261e" filled="f" stroked="t" strokeweight=".477646pt" strokecolor="#2F2F2F">
                <v:path arrowok="t"/>
              </v:shape>
            </v:group>
            <v:group style="position:absolute;left:10606;top:6542;width:2923;height:2" coordorigin="10606,6542" coordsize="2923,2">
              <v:shape style="position:absolute;left:10606;top:6542;width:2923;height:2" coordorigin="10606,6542" coordsize="2923,0" path="m10606,6542l13529,6542e" filled="f" stroked="t" strokeweight=".955291pt" strokecolor="#4B4B4B">
                <v:path arrowok="t"/>
              </v:shape>
            </v:group>
            <v:group style="position:absolute;left:13515;top:6261;width:2;height:314" coordorigin="13515,6261" coordsize="2,314">
              <v:shape style="position:absolute;left:13515;top:6261;width:2;height:314" coordorigin="13515,6261" coordsize="0,314" path="m13515,6575l13515,6261e" filled="f" stroked="t" strokeweight="1.432937pt" strokecolor="#181818">
                <v:path arrowok="t"/>
              </v:shape>
            </v:group>
            <v:group style="position:absolute;left:1559;top:6918;width:535;height:2" coordorigin="1559,6918" coordsize="535,2">
              <v:shape style="position:absolute;left:1559;top:6918;width:535;height:2" coordorigin="1559,6918" coordsize="535,0" path="m1559,6918l2094,6918e" filled="f" stroked="t" strokeweight=".955291pt" strokecolor="#484848">
                <v:path arrowok="t"/>
              </v:shape>
            </v:group>
            <v:group style="position:absolute;left:7095;top:6490;width:2;height:467" coordorigin="7095,6490" coordsize="2,467">
              <v:shape style="position:absolute;left:7095;top:6490;width:2;height:467" coordorigin="7095,6490" coordsize="0,467" path="m7095,6956l7095,6490e" filled="f" stroked="t" strokeweight=".477646pt" strokecolor="#282828">
                <v:path arrowok="t"/>
              </v:shape>
            </v:group>
            <v:group style="position:absolute;left:2018;top:6909;width:9782;height:2" coordorigin="2018,6909" coordsize="9782,2">
              <v:shape style="position:absolute;left:2018;top:6909;width:9782;height:2" coordorigin="2018,6909" coordsize="9782,0" path="m2018,6909l11800,6909e" filled="f" stroked="t" strokeweight=".955291pt" strokecolor="#484848">
                <v:path arrowok="t"/>
              </v:shape>
            </v:group>
            <v:group style="position:absolute;left:10888;top:6728;width:2;height:229" coordorigin="10888,6728" coordsize="2,229">
              <v:shape style="position:absolute;left:10888;top:6728;width:2;height:229" coordorigin="10888,6728" coordsize="0,229" path="m10888,6956l10888,6728e" filled="f" stroked="t" strokeweight=".477646pt" strokecolor="#383838">
                <v:path arrowok="t"/>
              </v:shape>
            </v:group>
            <v:group style="position:absolute;left:11767;top:6728;width:2;height:229" coordorigin="11767,6728" coordsize="2,229">
              <v:shape style="position:absolute;left:11767;top:6728;width:2;height:229" coordorigin="11767,6728" coordsize="0,229" path="m11767,6956l11767,6728e" filled="f" stroked="t" strokeweight=".477646pt" strokecolor="#383838">
                <v:path arrowok="t"/>
              </v:shape>
            </v:group>
            <v:group style="position:absolute;left:11724;top:6928;width:1806;height:2" coordorigin="11724,6928" coordsize="1806,2">
              <v:shape style="position:absolute;left:11724;top:6928;width:1806;height:2" coordorigin="11724,6928" coordsize="1806,0" path="m11724,6928l13529,6928e" filled="f" stroked="t" strokeweight=".955291pt" strokecolor="#444444">
                <v:path arrowok="t"/>
              </v:shape>
            </v:group>
            <v:group style="position:absolute;left:1559;top:7194;width:1232;height:2" coordorigin="1559,7194" coordsize="1232,2">
              <v:shape style="position:absolute;left:1559;top:7194;width:1232;height:2" coordorigin="1559,7194" coordsize="1232,0" path="m1559,7194l2792,7194e" filled="f" stroked="t" strokeweight=".955291pt" strokecolor="#3B3B3B">
                <v:path arrowok="t"/>
              </v:shape>
            </v:group>
            <v:group style="position:absolute;left:5987;top:6880;width:2;height:409" coordorigin="5987,6880" coordsize="2,409">
              <v:shape style="position:absolute;left:5987;top:6880;width:2;height:409" coordorigin="5987,6880" coordsize="0,409" path="m5987,7290l5987,6880e" filled="f" stroked="t" strokeweight=".477646pt" strokecolor="#484848">
                <v:path arrowok="t"/>
              </v:shape>
            </v:group>
            <v:group style="position:absolute;left:7095;top:6871;width:2;height:2076" coordorigin="7095,6871" coordsize="2,2076">
              <v:shape style="position:absolute;left:7095;top:6871;width:2;height:2076" coordorigin="7095,6871" coordsize="0,2076" path="m7095,8947l7095,6871e" filled="f" stroked="t" strokeweight=".955291pt" strokecolor="#444444">
                <v:path arrowok="t"/>
              </v:shape>
            </v:group>
            <v:group style="position:absolute;left:8246;top:6871;width:2;height:543" coordorigin="8246,6871" coordsize="2,543">
              <v:shape style="position:absolute;left:8246;top:6871;width:2;height:543" coordorigin="8246,6871" coordsize="0,543" path="m8246,7413l8246,6871e" filled="f" stroked="t" strokeweight=".955291pt" strokecolor="#5B5B5B">
                <v:path arrowok="t"/>
              </v:shape>
            </v:group>
            <v:group style="position:absolute;left:2715;top:7185;width:7327;height:2" coordorigin="2715,7185" coordsize="7327,2">
              <v:shape style="position:absolute;left:2715;top:7185;width:7327;height:2" coordorigin="2715,7185" coordsize="7327,0" path="m2715,7185l10042,7185e" filled="f" stroked="t" strokeweight=".955291pt" strokecolor="#484848">
                <v:path arrowok="t"/>
              </v:shape>
            </v:group>
            <v:group style="position:absolute;left:9120;top:6871;width:2;height:2409" coordorigin="9120,6871" coordsize="2,2409">
              <v:shape style="position:absolute;left:9120;top:6871;width:2;height:2409" coordorigin="9120,6871" coordsize="0,2409" path="m9120,9280l9120,6871e" filled="f" stroked="t" strokeweight=".955291pt" strokecolor="#545454">
                <v:path arrowok="t"/>
              </v:shape>
            </v:group>
            <v:group style="position:absolute;left:9966;top:7199;width:3573;height:2" coordorigin="9966,7199" coordsize="3573,2">
              <v:shape style="position:absolute;left:9966;top:7199;width:3573;height:2" coordorigin="9966,7199" coordsize="3573,0" path="m9966,7199l13539,7199e" filled="f" stroked="t" strokeweight=".955291pt" strokecolor="#4B4B4B">
                <v:path arrowok="t"/>
              </v:shape>
            </v:group>
            <v:group style="position:absolute;left:10897;top:1242;width:2;height:8057" coordorigin="10897,1242" coordsize="2,8057">
              <v:shape style="position:absolute;left:10897;top:1242;width:2;height:8057" coordorigin="10897,1242" coordsize="0,8057" path="m10897,9299l10897,1242e" filled="f" stroked="t" strokeweight=".955291pt" strokecolor="#4B4B4B">
                <v:path arrowok="t"/>
              </v:shape>
            </v:group>
            <v:group style="position:absolute;left:11776;top:6871;width:2;height:2428" coordorigin="11776,6871" coordsize="2,2428">
              <v:shape style="position:absolute;left:11776;top:6871;width:2;height:2428" coordorigin="11776,6871" coordsize="0,2428" path="m11776,9299l11776,6871e" filled="f" stroked="t" strokeweight=".955291pt" strokecolor="#545454">
                <v:path arrowok="t"/>
              </v:shape>
            </v:group>
            <v:group style="position:absolute;left:2753;top:7194;width:2;height:2114" coordorigin="2753,7194" coordsize="2,2114">
              <v:shape style="position:absolute;left:2753;top:7194;width:2;height:2114" coordorigin="2753,7194" coordsize="0,2114" path="m2753,9308l2753,7194e" filled="f" stroked="t" strokeweight=".477646pt" strokecolor="#4F4F4F">
                <v:path arrowok="t"/>
              </v:shape>
            </v:group>
            <v:group style="position:absolute;left:1569;top:7447;width:6687;height:2" coordorigin="1569,7447" coordsize="6687,2">
              <v:shape style="position:absolute;left:1569;top:7447;width:6687;height:2" coordorigin="1569,7447" coordsize="6687,0" path="m1569,7447l8256,7447e" filled="f" stroked="t" strokeweight=".955291pt" strokecolor="#444444">
                <v:path arrowok="t"/>
              </v:shape>
            </v:group>
            <v:group style="position:absolute;left:8189;top:7432;width:946;height:2" coordorigin="8189,7432" coordsize="946,2">
              <v:shape style="position:absolute;left:8189;top:7432;width:946;height:2" coordorigin="8189,7432" coordsize="946,0" path="m8189,7432l9135,7432e" filled="f" stroked="t" strokeweight=".477646pt" strokecolor="#3B3B3B">
                <v:path arrowok="t"/>
              </v:shape>
            </v:group>
            <v:group style="position:absolute;left:8743;top:7437;width:1490;height:2" coordorigin="8743,7437" coordsize="1490,2">
              <v:shape style="position:absolute;left:8743;top:7437;width:1490;height:2" coordorigin="8743,7437" coordsize="1490,0" path="m8743,7437l10233,7437e" filled="f" stroked="t" strokeweight=".955291pt" strokecolor="#4F4F4F">
                <v:path arrowok="t"/>
              </v:shape>
            </v:group>
            <v:group style="position:absolute;left:9966;top:7456;width:3573;height:2" coordorigin="9966,7456" coordsize="3573,2">
              <v:shape style="position:absolute;left:9966;top:7456;width:3573;height:2" coordorigin="9966,7456" coordsize="3573,0" path="m9966,7456l13539,7456e" filled="f" stroked="t" strokeweight=".955291pt" strokecolor="#4F4F4F">
                <v:path arrowok="t"/>
              </v:shape>
            </v:group>
            <v:group style="position:absolute;left:1521;top:7813;width:1242;height:2" coordorigin="1521,7813" coordsize="1242,2">
              <v:shape style="position:absolute;left:1521;top:7813;width:1242;height:2" coordorigin="1521,7813" coordsize="1242,0" path="m1521,7813l2763,7813e" filled="f" stroked="t" strokeweight=".955291pt" strokecolor="#484848">
                <v:path arrowok="t"/>
              </v:shape>
            </v:group>
            <v:group style="position:absolute;left:1574;top:833;width:2;height:8323" coordorigin="1574,833" coordsize="2,8323">
              <v:shape style="position:absolute;left:1574;top:833;width:2;height:8323" coordorigin="1574,833" coordsize="0,8323" path="m1574,9156l1574,833e" filled="f" stroked="t" strokeweight="1.432937pt" strokecolor="#282828">
                <v:path arrowok="t"/>
              </v:shape>
            </v:group>
            <v:group style="position:absolute;left:5954;top:7452;width:2;height:171" coordorigin="5954,7452" coordsize="2,171">
              <v:shape style="position:absolute;left:5954;top:7452;width:2;height:171" coordorigin="5954,7452" coordsize="0,171" path="m5954,7623l5954,7452e" filled="f" stroked="t" strokeweight=".477646pt" strokecolor="#2B2B2B">
                <v:path arrowok="t"/>
              </v:shape>
            </v:group>
            <v:group style="position:absolute;left:8251;top:7413;width:2;height:438" coordorigin="8251,7413" coordsize="2,438">
              <v:shape style="position:absolute;left:8251;top:7413;width:2;height:438" coordorigin="8251,7413" coordsize="0,438" path="m8251,7851l8251,7413e" filled="f" stroked="t" strokeweight=".477646pt" strokecolor="#2B2B2B">
                <v:path arrowok="t"/>
              </v:shape>
            </v:group>
            <v:group style="position:absolute;left:5954;top:7623;width:2;height:1409" coordorigin="5954,7623" coordsize="2,1409">
              <v:shape style="position:absolute;left:5954;top:7623;width:2;height:1409" coordorigin="5954,7623" coordsize="0,1409" path="m5954,9032l5954,7623e" filled="f" stroked="t" strokeweight=".477646pt" strokecolor="#545454">
                <v:path arrowok="t"/>
              </v:shape>
            </v:group>
            <v:group style="position:absolute;left:5954;top:7813;width:1118;height:2" coordorigin="5954,7813" coordsize="1118,2">
              <v:shape style="position:absolute;left:5954;top:7813;width:1118;height:2" coordorigin="5954,7813" coordsize="1118,0" path="m5954,7813l7071,7813e" filled="f" stroked="t" strokeweight=".955291pt" strokecolor="#484848">
                <v:path arrowok="t"/>
              </v:shape>
            </v:group>
            <v:group style="position:absolute;left:7062;top:7813;width:2952;height:2" coordorigin="7062,7813" coordsize="2952,2">
              <v:shape style="position:absolute;left:7062;top:7813;width:2952;height:2" coordorigin="7062,7813" coordsize="2952,0" path="m7062,7813l10014,7813e" filled="f" stroked="t" strokeweight=".477646pt" strokecolor="#343434">
                <v:path arrowok="t"/>
              </v:shape>
            </v:group>
            <v:group style="position:absolute;left:9994;top:7813;width:2742;height:2" coordorigin="9994,7813" coordsize="2742,2">
              <v:shape style="position:absolute;left:9994;top:7813;width:2742;height:2" coordorigin="9994,7813" coordsize="2742,0" path="m9994,7813l12736,7813e" filled="f" stroked="t" strokeweight=".477646pt" strokecolor="#4F4F4F">
                <v:path arrowok="t"/>
              </v:shape>
            </v:group>
            <v:group style="position:absolute;left:12727;top:7813;width:783;height:2" coordorigin="12727,7813" coordsize="783,2">
              <v:shape style="position:absolute;left:12727;top:7813;width:783;height:2" coordorigin="12727,7813" coordsize="783,0" path="m12727,7813l13510,7813e" filled="f" stroked="t" strokeweight=".477646pt" strokecolor="#080808">
                <v:path arrowok="t"/>
              </v:shape>
            </v:group>
            <v:group style="position:absolute;left:1569;top:7985;width:525;height:2" coordorigin="1569,7985" coordsize="525,2">
              <v:shape style="position:absolute;left:1569;top:7985;width:525;height:2" coordorigin="1569,7985" coordsize="525,0" path="m1569,7985l2094,7985e" filled="f" stroked="t" strokeweight=".955291pt" strokecolor="#3B3B3B">
                <v:path arrowok="t"/>
              </v:shape>
            </v:group>
            <v:group style="position:absolute;left:8251;top:7775;width:2;height:524" coordorigin="8251,7775" coordsize="2,524">
              <v:shape style="position:absolute;left:8251;top:7775;width:2;height:524" coordorigin="8251,7775" coordsize="0,524" path="m8251,8299l8251,7775e" filled="f" stroked="t" strokeweight=".477646pt" strokecolor="#181818">
                <v:path arrowok="t"/>
              </v:shape>
            </v:group>
            <v:group style="position:absolute;left:2018;top:7975;width:8903;height:2" coordorigin="2018,7975" coordsize="8903,2">
              <v:shape style="position:absolute;left:2018;top:7975;width:8903;height:2" coordorigin="2018,7975" coordsize="8903,0" path="m2018,7975l10921,7975e" filled="f" stroked="t" strokeweight=".955291pt" strokecolor="#484848">
                <v:path arrowok="t"/>
              </v:shape>
            </v:group>
            <v:group style="position:absolute;left:10692;top:7985;width:2847;height:2" coordorigin="10692,7985" coordsize="2847,2">
              <v:shape style="position:absolute;left:10692;top:7985;width:2847;height:2" coordorigin="10692,7985" coordsize="2847,0" path="m10692,7985l13539,7985e" filled="f" stroked="t" strokeweight=".955291pt" strokecolor="#4B4B4B">
                <v:path arrowok="t"/>
              </v:shape>
            </v:group>
            <v:group style="position:absolute;left:13524;top:7775;width:2;height:524" coordorigin="13524,7775" coordsize="2,524">
              <v:shape style="position:absolute;left:13524;top:7775;width:2;height:524" coordorigin="13524,7775" coordsize="0,524" path="m13524,8299l13524,7775e" filled="f" stroked="t" strokeweight="1.432937pt" strokecolor="#181818">
                <v:path arrowok="t"/>
              </v:shape>
            </v:group>
            <v:group style="position:absolute;left:1569;top:8247;width:525;height:2" coordorigin="1569,8247" coordsize="525,2">
              <v:shape style="position:absolute;left:1569;top:8247;width:525;height:2" coordorigin="1569,8247" coordsize="525,0" path="m1569,8247l2094,8247e" filled="f" stroked="t" strokeweight=".477646pt" strokecolor="#1C1C1C">
                <v:path arrowok="t"/>
              </v:shape>
            </v:group>
            <v:group style="position:absolute;left:2018;top:8247;width:6238;height:2" coordorigin="2018,8247" coordsize="6238,2">
              <v:shape style="position:absolute;left:2018;top:8247;width:6238;height:2" coordorigin="2018,8247" coordsize="6238,0" path="m2018,8247l8256,8247e" filled="f" stroked="t" strokeweight=".955291pt" strokecolor="#444444">
                <v:path arrowok="t"/>
              </v:shape>
            </v:group>
            <v:group style="position:absolute;left:8189;top:8232;width:946;height:2" coordorigin="8189,8232" coordsize="946,2">
              <v:shape style="position:absolute;left:8189;top:8232;width:946;height:2" coordorigin="8189,8232" coordsize="946,0" path="m8189,8232l9135,8232e" filled="f" stroked="t" strokeweight=".477646pt" strokecolor="#383838">
                <v:path arrowok="t"/>
              </v:shape>
            </v:group>
            <v:group style="position:absolute;left:9058;top:8237;width:2742;height:2" coordorigin="9058,8237" coordsize="2742,2">
              <v:shape style="position:absolute;left:9058;top:8237;width:2742;height:2" coordorigin="9058,8237" coordsize="2742,0" path="m9058,8237l11800,8237e" filled="f" stroked="t" strokeweight=".955291pt" strokecolor="#4F4F4F">
                <v:path arrowok="t"/>
              </v:shape>
            </v:group>
            <v:group style="position:absolute;left:11733;top:8251;width:1806;height:2" coordorigin="11733,8251" coordsize="1806,2">
              <v:shape style="position:absolute;left:11733;top:8251;width:1806;height:2" coordorigin="11733,8251" coordsize="1806,0" path="m11733,8251l13539,8251e" filled="f" stroked="t" strokeweight=".955291pt" strokecolor="#4B4B4B">
                <v:path arrowok="t"/>
              </v:shape>
            </v:group>
            <v:group style="position:absolute;left:1531;top:8632;width:1232;height:2" coordorigin="1531,8632" coordsize="1232,2">
              <v:shape style="position:absolute;left:1531;top:8632;width:1232;height:2" coordorigin="1531,8632" coordsize="1232,0" path="m1531,8632l2763,8632e" filled="f" stroked="t" strokeweight=".955291pt" strokecolor="#484848">
                <v:path arrowok="t"/>
              </v:shape>
            </v:group>
            <v:group style="position:absolute;left:1531;top:8251;width:2;height:1057" coordorigin="1531,8251" coordsize="2,1057">
              <v:shape style="position:absolute;left:1531;top:8251;width:2;height:1057" coordorigin="1531,8251" coordsize="0,1057" path="m1531,9308l1531,8251e" filled="f" stroked="t" strokeweight=".477646pt" strokecolor="#000000">
                <v:path arrowok="t"/>
              </v:shape>
            </v:group>
            <v:group style="position:absolute;left:2056;top:8251;width:2;height:390" coordorigin="2056,8251" coordsize="2,390">
              <v:shape style="position:absolute;left:2056;top:8251;width:2;height:390" coordorigin="2056,8251" coordsize="0,390" path="m2056,8642l2056,8251e" filled="f" stroked="t" strokeweight=".477646pt" strokecolor="#0C0C0C">
                <v:path arrowok="t"/>
              </v:shape>
            </v:group>
            <v:group style="position:absolute;left:2792;top:8647;width:2637;height:2" coordorigin="2792,8647" coordsize="2637,2">
              <v:shape style="position:absolute;left:2792;top:8647;width:2637;height:2" coordorigin="2792,8647" coordsize="2637,0" path="m2792,8647l5428,8647e" filled="f" stroked="t" strokeweight=".955291pt" strokecolor="#4B4B4B">
                <v:path arrowok="t"/>
              </v:shape>
            </v:group>
            <v:group style="position:absolute;left:5954;top:8632;width:7556;height:2" coordorigin="5954,8632" coordsize="7556,2">
              <v:shape style="position:absolute;left:5954;top:8632;width:7556;height:2" coordorigin="5954,8632" coordsize="7556,0" path="m5954,8632l13510,8632e" filled="f" stroked="t" strokeweight=".477646pt" strokecolor="#5B5B5B">
                <v:path arrowok="t"/>
              </v:shape>
            </v:group>
            <v:group style="position:absolute;left:1531;top:8842;width:11979;height:2" coordorigin="1531,8842" coordsize="11979,2">
              <v:shape style="position:absolute;left:1531;top:8842;width:11979;height:2" coordorigin="1531,8842" coordsize="11979,0" path="m1531,8842l13510,8842e" filled="f" stroked="t" strokeweight=".477646pt" strokecolor="#606060">
                <v:path arrowok="t"/>
              </v:shape>
            </v:group>
            <v:group style="position:absolute;left:2056;top:8623;width:2;height:409" coordorigin="2056,8623" coordsize="2,409">
              <v:shape style="position:absolute;left:2056;top:8623;width:2;height:409" coordorigin="2056,8623" coordsize="0,409" path="m2056,9032l2056,8623e" filled="f" stroked="t" strokeweight=".477646pt" strokecolor="#444444">
                <v:path arrowok="t"/>
              </v:shape>
            </v:group>
            <v:group style="position:absolute;left:8251;top:8594;width:2;height:695" coordorigin="8251,8594" coordsize="2,695">
              <v:shape style="position:absolute;left:8251;top:8594;width:2;height:695" coordorigin="8251,8594" coordsize="0,695" path="m8251,9289l8251,8594e" filled="f" stroked="t" strokeweight=".955291pt" strokecolor="#5B5B5B">
                <v:path arrowok="t"/>
              </v:shape>
            </v:group>
            <v:group style="position:absolute;left:1569;top:9013;width:6687;height:2" coordorigin="1569,9013" coordsize="6687,2">
              <v:shape style="position:absolute;left:1569;top:9013;width:6687;height:2" coordorigin="1569,9013" coordsize="6687,0" path="m1569,9013l8256,9013e" filled="f" stroked="t" strokeweight=".955291pt" strokecolor="#484848">
                <v:path arrowok="t"/>
              </v:shape>
            </v:group>
            <v:group style="position:absolute;left:7062;top:8832;width:2;height:200" coordorigin="7062,8832" coordsize="2,200">
              <v:shape style="position:absolute;left:7062;top:8832;width:2;height:200" coordorigin="7062,8832" coordsize="0,200" path="m7062,9032l7062,8832e" filled="f" stroked="t" strokeweight=".477646pt" strokecolor="#343434">
                <v:path arrowok="t"/>
              </v:shape>
            </v:group>
            <v:group style="position:absolute;left:8189;top:8999;width:2732;height:2" coordorigin="8189,8999" coordsize="2732,2">
              <v:shape style="position:absolute;left:8189;top:8999;width:2732;height:2" coordorigin="8189,8999" coordsize="2732,0" path="m8189,8999l10921,8999e" filled="f" stroked="t" strokeweight=".955291pt" strokecolor="#4B4B4B">
                <v:path arrowok="t"/>
              </v:shape>
            </v:group>
            <v:group style="position:absolute;left:10845;top:9013;width:2694;height:2" coordorigin="10845,9013" coordsize="2694,2">
              <v:shape style="position:absolute;left:10845;top:9013;width:2694;height:2" coordorigin="10845,9013" coordsize="2694,0" path="m10845,9013l13539,9013e" filled="f" stroked="t" strokeweight=".955291pt" strokecolor="#4F4F4F">
                <v:path arrowok="t"/>
              </v:shape>
            </v:group>
            <v:group style="position:absolute;left:13524;top:8804;width:2;height:257" coordorigin="13524,8804" coordsize="2,257">
              <v:shape style="position:absolute;left:13524;top:8804;width:2;height:257" coordorigin="13524,8804" coordsize="0,257" path="m13524,9061l13524,8804e" filled="f" stroked="t" strokeweight="1.910583pt" strokecolor="#444444">
                <v:path arrowok="t"/>
              </v:shape>
            </v:group>
            <v:group style="position:absolute;left:2056;top:9023;width:2;height:286" coordorigin="2056,9023" coordsize="2,286">
              <v:shape style="position:absolute;left:2056;top:9023;width:2;height:286" coordorigin="2056,9023" coordsize="0,286" path="m2056,9308l2056,9023e" filled="f" stroked="t" strokeweight=".477646pt" strokecolor="#2F2F34">
                <v:path arrowok="t"/>
              </v:shape>
            </v:group>
            <v:group style="position:absolute;left:5954;top:9023;width:2;height:295" coordorigin="5954,9023" coordsize="2,295">
              <v:shape style="position:absolute;left:5954;top:9023;width:2;height:295" coordorigin="5954,9023" coordsize="0,295" path="m5954,9318l5954,9023e" filled="f" stroked="t" strokeweight=".477646pt" strokecolor="#343434">
                <v:path arrowok="t"/>
              </v:shape>
            </v:group>
            <v:group style="position:absolute;left:7062;top:9013;width:2;height:305" coordorigin="7062,9013" coordsize="2,305">
              <v:shape style="position:absolute;left:7062;top:9013;width:2;height:305" coordorigin="7062,9013" coordsize="0,305" path="m7062,9318l7062,9013e" filled="f" stroked="t" strokeweight=".477646pt" strokecolor="#1C1C1C">
                <v:path arrowok="t"/>
              </v:shape>
            </v:group>
            <v:group style="position:absolute;left:1578;top:9280;width:11960;height:2" coordorigin="1578,9280" coordsize="11960,2">
              <v:shape style="position:absolute;left:1578;top:9280;width:11960;height:2" coordorigin="1578,9280" coordsize="11960,0" path="m1578,9280l13539,9280e" filled="f" stroked="t" strokeweight="1.432937pt" strokecolor="#2F2F2F">
                <v:path arrowok="t"/>
              </v:shape>
            </v:group>
            <v:group style="position:absolute;left:10033;top:8985;width:2;height:305" coordorigin="10033,8985" coordsize="2,305">
              <v:shape style="position:absolute;left:10033;top:8985;width:2;height:305" coordorigin="10033,8985" coordsize="0,305" path="m10033,9289l10033,8985e" filled="f" stroked="t" strokeweight=".477646pt" strokecolor="#3F3F3F">
                <v:path arrowok="t"/>
              </v:shape>
            </v:group>
            <v:group style="position:absolute;left:12727;top:9013;width:2;height:305" coordorigin="12727,9013" coordsize="2,305">
              <v:shape style="position:absolute;left:12727;top:9013;width:2;height:305" coordorigin="12727,9013" coordsize="0,305" path="m12727,9318l12727,9013e" filled="f" stroked="t" strokeweight=".955291pt" strokecolor="#3F3F3F">
                <v:path arrowok="t"/>
              </v:shape>
            </v:group>
            <v:group style="position:absolute;left:13529;top:8985;width:2;height:314" coordorigin="13529,8985" coordsize="2,314">
              <v:shape style="position:absolute;left:13529;top:8985;width:2;height:314" coordorigin="13529,8985" coordsize="0,314" path="m13529,9299l13529,8985e" filled="f" stroked="t" strokeweight="1.432937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.111664pt;margin-top:2.684363pt;width:24.2403pt;height:13.642579pt;mso-position-horizontal-relative:page;mso-position-vertical-relative:paragraph;z-index:-21451" coordorigin="1302,54" coordsize="485,273">
            <v:shape style="position:absolute;left:1302;top:54;width:485;height:273" coordorigin="1302,54" coordsize="485,273" path="m1302,54l1787,54,1787,327,1302,327,1302,54e" filled="t" fillcolor="#E8E8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BCBCBA"/>
          <w:spacing w:val="0"/>
          <w:w w:val="100"/>
          <w:position w:val="-1"/>
        </w:rPr>
        <w:t>..</w:t>
      </w:r>
      <w:r>
        <w:rPr>
          <w:rFonts w:ascii="Arial" w:hAnsi="Arial" w:cs="Arial" w:eastAsia="Arial"/>
          <w:sz w:val="20"/>
          <w:szCs w:val="20"/>
          <w:color w:val="BCBCBA"/>
          <w:spacing w:val="-1"/>
          <w:w w:val="100"/>
          <w:u w:val="single" w:color="BBBBB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BCBCBA"/>
          <w:spacing w:val="0"/>
          <w:w w:val="100"/>
          <w:u w:val="single" w:color="BBBBB9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BCBCBA"/>
          <w:spacing w:val="0"/>
          <w:w w:val="100"/>
          <w:u w:val="single" w:color="BBBBB9"/>
          <w:position w:val="-1"/>
        </w:rPr>
      </w:r>
      <w:r>
        <w:rPr>
          <w:rFonts w:ascii="Arial" w:hAnsi="Arial" w:cs="Arial" w:eastAsia="Arial"/>
          <w:sz w:val="20"/>
          <w:szCs w:val="20"/>
          <w:color w:val="BCBCBA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BCBCBA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100" w:bottom="280" w:left="1220" w:right="2420"/>
          <w:footerReference w:type="default" r:id="rId49"/>
          <w:pgSz w:w="16880" w:h="11980" w:orient="landscape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71" w:lineRule="exact"/>
        <w:ind w:left="377" w:right="-74"/>
        <w:jc w:val="left"/>
        <w:tabs>
          <w:tab w:pos="10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5"/>
          <w:szCs w:val="15"/>
          <w:color w:val="595959"/>
          <w:spacing w:val="0"/>
          <w:w w:val="100"/>
        </w:rPr>
        <w:t>03naKa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</w:rPr>
        <w:t>J&gt;poj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38" w:lineRule="exact"/>
        <w:ind w:left="457" w:right="57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13131"/>
          <w:spacing w:val="0"/>
          <w:w w:val="109"/>
          <w:position w:val="-13"/>
        </w:rPr>
        <w:t>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8" w:after="0" w:line="221" w:lineRule="exact"/>
        <w:ind w:left="2121" w:right="-20"/>
        <w:jc w:val="left"/>
        <w:tabs>
          <w:tab w:pos="48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4"/>
        </w:rPr>
        <w:t>RJIIOC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2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7"/>
          <w:w w:val="120"/>
          <w:strike/>
          <w:position w:val="-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7"/>
          <w:w w:val="120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7"/>
          <w:w w:val="120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  <w:strike/>
          <w:position w:val="-2"/>
        </w:rPr>
        <w:t>JIIO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2"/>
          <w:strike/>
          <w:position w:val="-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2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3"/>
          <w:w w:val="100"/>
          <w:strike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3"/>
          <w:w w:val="100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94"/>
          <w:strike/>
          <w:position w:val="-2"/>
        </w:rPr>
        <w:t>OCToapenii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94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94"/>
          <w:strike/>
          <w:position w:val="-2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2"/>
          <w:w w:val="94"/>
          <w:strike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5"/>
          <w:strike/>
          <w:position w:val="-2"/>
        </w:rPr>
        <w:t>DPIIXO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5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5"/>
          <w:strike/>
          <w:position w:val="-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5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4"/>
          <w:strike/>
          <w:position w:val="-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4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5"/>
          <w:strike/>
          <w:position w:val="-2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5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0"/>
          <w:w w:val="100"/>
          <w:strike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0"/>
          <w:w w:val="100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0"/>
          <w:w w:val="100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63"/>
          <w:strike/>
          <w:position w:val="-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63"/>
          <w:strike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63"/>
          <w:strike/>
          <w:position w:val="-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18"/>
          <w:w w:val="63"/>
          <w:strike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strike/>
          <w:position w:val="-2"/>
        </w:rPr>
        <w:t>DPIIMatb8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right="-20"/>
        <w:jc w:val="left"/>
        <w:tabs>
          <w:tab w:pos="1920" w:val="left"/>
          <w:tab w:pos="3180" w:val="left"/>
          <w:tab w:pos="4760" w:val="left"/>
          <w:tab w:pos="7880" w:val="left"/>
          <w:tab w:pos="87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7"/>
        </w:rPr>
        <w:t>ODIIC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0"/>
          <w:position w:val="1"/>
        </w:rPr>
        <w:t>ltJIAllllpR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83"/>
          <w:position w:val="1"/>
        </w:rPr>
        <w:t>HI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"/>
          <w:w w:val="83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3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9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8"/>
        </w:rPr>
        <w:t>YKyn110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1"/>
          <w:position w:val="-3"/>
        </w:rPr>
        <w:t>fiPIIX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16"/>
          <w:w w:val="92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2"/>
          <w:position w:val="-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5"/>
          <w:w w:val="82"/>
          <w:position w:val="-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2"/>
          <w:position w:val="-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0"/>
          <w:position w:val="-3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3"/>
          <w:w w:val="9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0"/>
          <w:position w:val="-3"/>
        </w:rPr>
        <w:t>'!llilMRibR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21"/>
          <w:w w:val="9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  <w:position w:val="-3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1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3"/>
        </w:rPr>
        <w:t>6yuCTa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25"/>
          <w:w w:val="145"/>
          <w:position w:val="-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45"/>
          <w:position w:val="-4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-14"/>
          <w:w w:val="145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45"/>
          <w:position w:val="-5"/>
        </w:rPr>
        <w:t>ll3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20" w:right="2420"/>
          <w:cols w:num="2" w:equalWidth="0">
            <w:col w:w="1365" w:space="1630"/>
            <w:col w:w="10245"/>
          </w:cols>
        </w:sectPr>
      </w:pPr>
      <w:rPr/>
    </w:p>
    <w:p>
      <w:pPr>
        <w:spacing w:before="0" w:after="0" w:line="172" w:lineRule="exact"/>
        <w:ind w:right="-20"/>
        <w:jc w:val="right"/>
        <w:tabs>
          <w:tab w:pos="39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6"/>
          <w:position w:val="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"/>
          <w:w w:val="76"/>
          <w:position w:val="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76"/>
          <w:position w:val="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4"/>
          <w:w w:val="76"/>
          <w:position w:val="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6"/>
          <w:position w:val="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0"/>
          <w:w w:val="76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6"/>
          <w:position w:val="0"/>
        </w:rPr>
        <w:t>11p11X0JlR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12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88"/>
          <w:position w:val="0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0" w:after="0" w:line="75" w:lineRule="exact"/>
        <w:ind w:right="5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0"/>
          <w:position w:val="-7"/>
        </w:rPr>
        <w:t>...JlOttMnn.n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5" w:after="0" w:line="171" w:lineRule="exact"/>
        <w:ind w:right="-64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12"/>
          <w:position w:val="-1"/>
        </w:rPr>
        <w:t>(oa</w:t>
      </w:r>
      <w:r>
        <w:rPr>
          <w:rFonts w:ascii="Arial" w:hAnsi="Arial" w:cs="Arial" w:eastAsia="Arial"/>
          <w:sz w:val="14"/>
          <w:szCs w:val="14"/>
          <w:color w:val="464646"/>
          <w:spacing w:val="4"/>
          <w:w w:val="112"/>
          <w:position w:val="-1"/>
        </w:rPr>
        <w:t>6</w:t>
      </w:r>
      <w:r>
        <w:rPr>
          <w:rFonts w:ascii="Arial" w:hAnsi="Arial" w:cs="Arial" w:eastAsia="Arial"/>
          <w:sz w:val="12"/>
          <w:szCs w:val="12"/>
          <w:color w:val="595959"/>
          <w:spacing w:val="-29"/>
          <w:w w:val="112"/>
          <w:i/>
          <w:position w:val="-1"/>
        </w:rPr>
        <w:t>1</w:t>
      </w:r>
      <w:r>
        <w:rPr>
          <w:rFonts w:ascii="Arial" w:hAnsi="Arial" w:cs="Arial" w:eastAsia="Arial"/>
          <w:sz w:val="12"/>
          <w:szCs w:val="12"/>
          <w:color w:val="1F1F1F"/>
          <w:spacing w:val="-19"/>
          <w:w w:val="112"/>
          <w:i/>
          <w:position w:val="-1"/>
        </w:rPr>
        <w:t>1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112"/>
          <w:i/>
          <w:position w:val="-1"/>
        </w:rPr>
        <w:t>0</w:t>
      </w:r>
      <w:r>
        <w:rPr>
          <w:rFonts w:ascii="Arial" w:hAnsi="Arial" w:cs="Arial" w:eastAsia="Arial"/>
          <w:sz w:val="12"/>
          <w:szCs w:val="12"/>
          <w:color w:val="464646"/>
          <w:spacing w:val="5"/>
          <w:w w:val="112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position w:val="-1"/>
        </w:rPr>
        <w:t>11)</w:t>
      </w:r>
      <w:r>
        <w:rPr>
          <w:rFonts w:ascii="Arial" w:hAnsi="Arial" w:cs="Arial" w:eastAsia="Arial"/>
          <w:sz w:val="14"/>
          <w:szCs w:val="14"/>
          <w:color w:val="464646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BCBCBA"/>
          <w:spacing w:val="0"/>
          <w:w w:val="204"/>
          <w:position w:val="-1"/>
        </w:rPr>
        <w:t>.</w:t>
      </w:r>
      <w:r>
        <w:rPr>
          <w:rFonts w:ascii="Arial" w:hAnsi="Arial" w:cs="Arial" w:eastAsia="Arial"/>
          <w:sz w:val="14"/>
          <w:szCs w:val="14"/>
          <w:color w:val="BCBCBA"/>
          <w:spacing w:val="0"/>
          <w:w w:val="204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BCBCBA"/>
          <w:spacing w:val="17"/>
          <w:w w:val="204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  <w:position w:val="1"/>
        </w:rPr>
        <w:t>rcny6n11Kc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217" w:lineRule="exact"/>
        <w:ind w:right="-20"/>
        <w:jc w:val="left"/>
        <w:tabs>
          <w:tab w:pos="2640" w:val="left"/>
          <w:tab w:pos="362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4"/>
        </w:rPr>
        <w:t>AyrottoMne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4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4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20"/>
          <w:position w:val="2"/>
        </w:rPr>
        <w:t>Onunttnc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15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357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7"/>
          <w:position w:val="-2"/>
        </w:rPr>
        <w:t>.llOII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8"/>
          <w:w w:val="77"/>
          <w:position w:val="-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83"/>
          <w:position w:val="-2"/>
        </w:rPr>
        <w:t>IU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82"/>
          <w:position w:val="-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2"/>
        </w:rPr>
        <w:t>ja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464646"/>
          <w:spacing w:val="0"/>
          <w:w w:val="128"/>
          <w:position w:val="-2"/>
        </w:rPr>
        <w:t>It</w:t>
      </w:r>
      <w:r>
        <w:rPr>
          <w:rFonts w:ascii="Arial" w:hAnsi="Arial" w:cs="Arial" w:eastAsia="Arial"/>
          <w:sz w:val="11"/>
          <w:szCs w:val="11"/>
          <w:color w:val="464646"/>
          <w:spacing w:val="-24"/>
          <w:w w:val="128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464646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1"/>
          <w:szCs w:val="11"/>
          <w:color w:val="464646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0"/>
          <w:szCs w:val="10"/>
          <w:color w:val="595959"/>
          <w:spacing w:val="0"/>
          <w:w w:val="128"/>
          <w:position w:val="-3"/>
        </w:rPr>
        <w:t>OCT!IJIItX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42" w:lineRule="exact"/>
        <w:ind w:left="38" w:right="-20"/>
        <w:jc w:val="left"/>
        <w:tabs>
          <w:tab w:pos="106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5.608521pt;margin-top:-5.589477pt;width:22.113601pt;height:10pt;mso-position-horizontal-relative:page;mso-position-vertical-relative:paragraph;z-index:-2145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464646"/>
                      <w:spacing w:val="0"/>
                      <w:w w:val="102"/>
                    </w:rPr>
                    <w:t>ooco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5"/>
          <w:w w:val="80"/>
          <w:position w:val="-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0"/>
          <w:position w:val="-7"/>
        </w:rPr>
        <w:t>lOISJ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0"/>
          <w:position w:val="-7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0"/>
          <w:position w:val="-7"/>
        </w:rPr>
        <w:t>l!.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3"/>
          <w:w w:val="80"/>
          <w:position w:val="-7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80"/>
          <w:position w:val="-7"/>
        </w:rPr>
        <w:t>llt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4"/>
          <w:w w:val="80"/>
          <w:position w:val="-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0"/>
          <w:position w:val="-7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1"/>
          <w:w w:val="80"/>
          <w:position w:val="-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7"/>
        </w:rPr>
      </w:r>
      <w:r>
        <w:rPr>
          <w:rFonts w:ascii="Courier New" w:hAnsi="Courier New" w:cs="Courier New" w:eastAsia="Courier New"/>
          <w:sz w:val="16"/>
          <w:szCs w:val="16"/>
          <w:color w:val="464646"/>
          <w:spacing w:val="0"/>
          <w:w w:val="80"/>
          <w:position w:val="-9"/>
        </w:rPr>
        <w:t>rnana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20" w:right="2420"/>
          <w:cols w:num="3" w:equalWidth="0">
            <w:col w:w="5648" w:space="432"/>
            <w:col w:w="1724" w:space="158"/>
            <w:col w:w="5278"/>
          </w:cols>
        </w:sectPr>
      </w:pPr>
      <w:rPr/>
    </w:p>
    <w:p>
      <w:pPr>
        <w:spacing w:before="45" w:after="0" w:line="240" w:lineRule="auto"/>
        <w:ind w:left="578" w:right="-75"/>
        <w:jc w:val="left"/>
        <w:tabs>
          <w:tab w:pos="1180" w:val="left"/>
          <w:tab w:pos="3120" w:val="left"/>
          <w:tab w:pos="5260" w:val="left"/>
          <w:tab w:pos="6400" w:val="left"/>
          <w:tab w:pos="7380" w:val="left"/>
          <w:tab w:pos="8280" w:val="left"/>
          <w:tab w:pos="9180" w:val="left"/>
          <w:tab w:pos="100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46"/>
          <w:position w:val="4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4"/>
        </w:rPr>
        <w:t>2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88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3"/>
        </w:rPr>
        <w:t>3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91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8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0"/>
          <w:w w:val="100"/>
          <w:position w:val="1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0"/>
        </w:rPr>
        <w:t>7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97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-2"/>
        </w:rPr>
        <w:t>8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97"/>
          <w:w w:val="100"/>
          <w:position w:val="-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4"/>
          <w:position w:val="-3"/>
        </w:rPr>
        <w:t>9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left="463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77"/>
          <w:position w:val="1"/>
        </w:rPr>
        <w:t>5049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77"/>
          <w:position w:val="1"/>
        </w:rPr>
        <w:t>721100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43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0"/>
          <w:position w:val="0"/>
        </w:rPr>
        <w:t>.IJ.onpl!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19"/>
          <w:w w:val="80"/>
          <w:position w:val="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8"/>
          <w:w w:val="186"/>
          <w:position w:val="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7"/>
          <w:position w:val="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3"/>
          <w:w w:val="66"/>
          <w:position w:val="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0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4"/>
          <w:position w:val="0"/>
        </w:rPr>
        <w:t>COUHjMI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4"/>
          <w:w w:val="74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4"/>
          <w:position w:val="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1"/>
          <w:w w:val="74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0"/>
          <w:position w:val="0"/>
        </w:rPr>
        <w:t>OCHI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1"/>
          <w:position w:val="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0"/>
          <w:position w:val="0"/>
        </w:rPr>
        <w:t>'pftlbe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54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"/>
          <w:w w:val="54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9"/>
          <w:position w:val="0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3"/>
          <w:position w:val="0"/>
        </w:rPr>
        <w:t>Tep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4"/>
          <w:w w:val="73"/>
          <w:position w:val="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3"/>
          <w:position w:val="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20"/>
          <w:w w:val="7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3"/>
          <w:position w:val="0"/>
        </w:rPr>
        <w:t>38DOCACIIIIX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0" w:after="0" w:line="310" w:lineRule="atLeast"/>
        <w:ind w:left="1591" w:right="5429" w:firstLine="-1127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6"/>
        </w:rPr>
        <w:t>5050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-73"/>
          <w:w w:val="7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6"/>
        </w:rPr>
        <w:t>721200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40"/>
          <w:w w:val="7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6"/>
        </w:rPr>
        <w:t>Jl.onpl!l!OCH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3"/>
          <w:w w:val="76"/>
        </w:rPr>
        <w:t> </w:t>
      </w:r>
      <w:r>
        <w:rPr>
          <w:rFonts w:ascii="Arial" w:hAnsi="Arial" w:cs="Arial" w:eastAsia="Arial"/>
          <w:sz w:val="9"/>
          <w:szCs w:val="9"/>
          <w:color w:val="676767"/>
          <w:spacing w:val="0"/>
          <w:w w:val="125"/>
        </w:rPr>
        <w:t>1</w:t>
      </w:r>
      <w:r>
        <w:rPr>
          <w:rFonts w:ascii="Arial" w:hAnsi="Arial" w:cs="Arial" w:eastAsia="Arial"/>
          <w:sz w:val="9"/>
          <w:szCs w:val="9"/>
          <w:color w:val="676767"/>
          <w:spacing w:val="5"/>
          <w:w w:val="125"/>
        </w:rPr>
        <w:t>&amp;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0"/>
        </w:rPr>
        <w:t>COIUtjanu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7"/>
        </w:rPr>
        <w:t>OCitrypltt.e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7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3"/>
          <w:w w:val="67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7"/>
        </w:rPr>
        <w:t>TepeT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2"/>
        </w:rPr>
        <w:t>DOCDOJUIBLUI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7"/>
        </w:rPr>
        <w:t>Jl.onpnHOC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7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5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95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7"/>
          <w:w w:val="95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95"/>
        </w:rPr>
        <w:t>eouujMn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90"/>
        </w:rPr>
        <w:t>oeurypatbC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7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59"/>
        </w:rPr>
        <w:t>DHLU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5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16"/>
          <w:w w:val="5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1"/>
        </w:rPr>
        <w:t>Koja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5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00"/>
        </w:rPr>
        <w:t>o6asn.ajy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2" w:lineRule="exact"/>
        <w:ind w:left="463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68"/>
          <w:position w:val="1"/>
        </w:rPr>
        <w:t>5051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-53"/>
          <w:w w:val="68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68"/>
          <w:position w:val="1"/>
        </w:rPr>
        <w:t>721300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68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37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  <w:position w:val="1"/>
        </w:rPr>
        <w:t>CftMOCTMII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  <w:position w:val="1"/>
        </w:rPr>
        <w:t>)'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12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  <w:position w:val="1"/>
        </w:rPr>
        <w:t>ACDaTIIOCT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4"/>
          <w:w w:val="68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464646"/>
          <w:spacing w:val="0"/>
          <w:w w:val="149"/>
          <w:position w:val="1"/>
        </w:rPr>
        <w:t>H</w:t>
      </w:r>
      <w:r>
        <w:rPr>
          <w:rFonts w:ascii="Arial" w:hAnsi="Arial" w:cs="Arial" w:eastAsia="Arial"/>
          <w:sz w:val="8"/>
          <w:szCs w:val="8"/>
          <w:color w:val="464646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1"/>
          <w:position w:val="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4"/>
          <w:w w:val="71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1"/>
          <w:position w:val="1"/>
        </w:rPr>
        <w:t>3ftllOCn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4"/>
          <w:w w:val="71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1"/>
          <w:position w:val="1"/>
        </w:rPr>
        <w:t>IIHX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1591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0"/>
          <w:w w:val="105"/>
        </w:rPr>
        <w:t>Jll!llft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95" w:after="0" w:line="240" w:lineRule="auto"/>
        <w:ind w:left="158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9.323759pt;width:50.267264pt;height:8.5pt;mso-position-horizontal-relative:page;mso-position-vertical-relative:paragraph;z-index:-21448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95959"/>
                      <w:spacing w:val="0"/>
                      <w:w w:val="77"/>
                      <w:position w:val="1"/>
                    </w:rPr>
                    <w:t>5052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95959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95959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86"/>
                      <w:position w:val="1"/>
                    </w:rPr>
                    <w:t>7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-14"/>
                      <w:w w:val="86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1F1F1F"/>
                      <w:spacing w:val="-3"/>
                      <w:w w:val="60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82"/>
                      <w:position w:val="1"/>
                    </w:rPr>
                    <w:t>400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</w:rPr>
        <w:t>.D.onprmoc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12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3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1"/>
        </w:rPr>
        <w:t>counjrum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91"/>
        </w:rPr>
        <w:t>ocurypnrbe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9"/>
        </w:rPr>
        <w:t>KOjll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8"/>
          <w:w w:val="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159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8"/>
        </w:rPr>
        <w:t>MOl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8"/>
        </w:rPr>
        <w:t>)'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5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"/>
          <w:w w:val="87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9"/>
        </w:rPr>
        <w:t>a: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4"/>
          <w:w w:val="7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3"/>
        </w:rPr>
        <w:t>apCT8T1l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9" w:after="0" w:line="255" w:lineRule="auto"/>
        <w:ind w:left="1591" w:right="6188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6.99994pt;width:50.004162pt;height:8.5pt;mso-position-horizontal-relative:page;mso-position-vertical-relative:paragraph;z-index:-21447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6"/>
                      <w:position w:val="1"/>
                    </w:rPr>
                    <w:t>5053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6"/>
                      <w:position w:val="1"/>
                    </w:rPr>
                    <w:t>722000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7"/>
        </w:rPr>
        <w:t>OCTAJI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"/>
          <w:w w:val="10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1"/>
        </w:rPr>
        <w:t>UJf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4"/>
          <w:w w:val="10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2"/>
        </w:rPr>
        <w:t>AJiliKJJ.O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4"/>
          <w:w w:val="103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1"/>
        </w:rPr>
        <w:t>PH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2"/>
          <w:w w:val="10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</w:rPr>
        <w:t>OCJI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8"/>
          <w:w w:val="10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93"/>
          <w:i/>
        </w:rPr>
        <w:t>50</w:t>
      </w:r>
      <w:r>
        <w:rPr>
          <w:rFonts w:ascii="Arial" w:hAnsi="Arial" w:cs="Arial" w:eastAsia="Arial"/>
          <w:sz w:val="13"/>
          <w:szCs w:val="13"/>
          <w:color w:val="595959"/>
          <w:spacing w:val="-4"/>
          <w:w w:val="93"/>
          <w:i/>
        </w:rPr>
        <w:t>5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93"/>
          <w:i/>
        </w:rPr>
        <w:t>4</w:t>
      </w:r>
      <w:r>
        <w:rPr>
          <w:rFonts w:ascii="Arial" w:hAnsi="Arial" w:cs="Arial" w:eastAsia="Arial"/>
          <w:sz w:val="13"/>
          <w:szCs w:val="13"/>
          <w:color w:val="313131"/>
          <w:spacing w:val="-5"/>
          <w:w w:val="93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</w:rPr>
        <w:t>AO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7"/>
          <w:w w:val="6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2"/>
        </w:rPr>
        <w:t>5056)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8" w:after="0" w:line="240" w:lineRule="auto"/>
        <w:ind w:left="463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78"/>
        </w:rPr>
        <w:t>5054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78"/>
        </w:rPr>
        <w:t>722100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35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8"/>
        </w:rPr>
        <w:t>CouHjMH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8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0"/>
        </w:rPr>
        <w:t>AOD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1"/>
          <w:w w:val="7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4"/>
          <w:w w:val="7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3"/>
          <w:w w:val="7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0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4"/>
          <w:w w:val="70"/>
        </w:rPr>
        <w:t> </w:t>
      </w:r>
      <w:r>
        <w:rPr>
          <w:rFonts w:ascii="Arial" w:hAnsi="Arial" w:cs="Arial" w:eastAsia="Arial"/>
          <w:sz w:val="8"/>
          <w:szCs w:val="8"/>
          <w:color w:val="595959"/>
          <w:spacing w:val="0"/>
          <w:w w:val="100"/>
        </w:rPr>
        <w:t>113</w:t>
      </w:r>
      <w:r>
        <w:rPr>
          <w:rFonts w:ascii="Arial" w:hAnsi="Arial" w:cs="Arial" w:eastAsia="Arial"/>
          <w:sz w:val="8"/>
          <w:szCs w:val="8"/>
          <w:color w:val="59595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5"/>
        </w:rPr>
        <w:t>TepeT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5"/>
        </w:rPr>
        <w:t>OCIIrypl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4"/>
          <w:w w:val="85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6"/>
        </w:rPr>
        <w:t>lliKB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left="463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0"/>
          <w:w w:val="100"/>
          <w:i/>
        </w:rPr>
        <w:t>5055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0"/>
          <w:w w:val="100"/>
          <w:i/>
        </w:rPr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76"/>
        </w:rPr>
        <w:t>722200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49"/>
          <w:w w:val="7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3"/>
          <w:position w:val="1"/>
        </w:rPr>
        <w:t>CoUHjMI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6"/>
          <w:w w:val="84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0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8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6"/>
          <w:w w:val="68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9"/>
          <w:position w:val="1"/>
        </w:rPr>
        <w:t>rtpmtoell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6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6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20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6"/>
          <w:position w:val="1"/>
        </w:rPr>
        <w:t>-repc:T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4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3"/>
          <w:position w:val="1"/>
        </w:rPr>
        <w:t>nocno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4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3"/>
          <w:position w:val="1"/>
        </w:rPr>
        <w:t>Uia&amp;LUI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463" w:right="-20"/>
        <w:jc w:val="left"/>
        <w:tabs>
          <w:tab w:pos="98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78"/>
          <w:position w:val="1"/>
        </w:rPr>
        <w:t>5056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-75"/>
          <w:w w:val="78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8"/>
          <w:position w:val="0"/>
        </w:rPr>
        <w:t>72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25"/>
          <w:w w:val="78"/>
          <w:position w:val="0"/>
        </w:rPr>
        <w:t>2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8"/>
          <w:position w:val="0"/>
        </w:rPr>
        <w:t>300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66"/>
          <w:w w:val="78"/>
          <w:position w:val="0"/>
        </w:rPr>
        <w:t> </w:t>
      </w:r>
      <w:r>
        <w:rPr>
          <w:rFonts w:ascii="Arial" w:hAnsi="Arial" w:cs="Arial" w:eastAsia="Arial"/>
          <w:sz w:val="9"/>
          <w:szCs w:val="9"/>
          <w:color w:val="464646"/>
          <w:spacing w:val="0"/>
          <w:w w:val="109"/>
          <w:b/>
          <w:bCs/>
          <w:position w:val="1"/>
        </w:rPr>
        <w:t>"'Mrt</w:t>
      </w:r>
      <w:r>
        <w:rPr>
          <w:rFonts w:ascii="Arial" w:hAnsi="Arial" w:cs="Arial" w:eastAsia="Arial"/>
          <w:sz w:val="9"/>
          <w:szCs w:val="9"/>
          <w:color w:val="464646"/>
          <w:spacing w:val="0"/>
          <w:w w:val="110"/>
          <w:b/>
          <w:bCs/>
          <w:position w:val="1"/>
        </w:rPr>
        <w:t>)</w:t>
      </w:r>
      <w:r>
        <w:rPr>
          <w:rFonts w:ascii="Arial" w:hAnsi="Arial" w:cs="Arial" w:eastAsia="Arial"/>
          <w:sz w:val="9"/>
          <w:szCs w:val="9"/>
          <w:color w:val="464646"/>
          <w:spacing w:val="0"/>
          <w:w w:val="109"/>
          <w:b/>
          <w:bCs/>
          <w:position w:val="1"/>
        </w:rPr>
        <w:t>"I'JfpDII</w:t>
      </w:r>
      <w:r>
        <w:rPr>
          <w:rFonts w:ascii="Arial" w:hAnsi="Arial" w:cs="Arial" w:eastAsia="Arial"/>
          <w:sz w:val="9"/>
          <w:szCs w:val="9"/>
          <w:color w:val="464646"/>
          <w:spacing w:val="0"/>
          <w:w w:val="110"/>
          <w:b/>
          <w:bCs/>
          <w:position w:val="1"/>
        </w:rPr>
        <w:t>U</w:t>
      </w:r>
      <w:r>
        <w:rPr>
          <w:rFonts w:ascii="Arial" w:hAnsi="Arial" w:cs="Arial" w:eastAsia="Arial"/>
          <w:sz w:val="9"/>
          <w:szCs w:val="9"/>
          <w:color w:val="464646"/>
          <w:spacing w:val="-1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595959"/>
          <w:spacing w:val="0"/>
          <w:w w:val="113"/>
          <w:b/>
          <w:bCs/>
          <w:position w:val="1"/>
        </w:rPr>
        <w:t>COL</w:t>
      </w:r>
      <w:r>
        <w:rPr>
          <w:rFonts w:ascii="Arial" w:hAnsi="Arial" w:cs="Arial" w:eastAsia="Arial"/>
          <w:sz w:val="9"/>
          <w:szCs w:val="9"/>
          <w:color w:val="595959"/>
          <w:spacing w:val="0"/>
          <w:w w:val="113"/>
          <w:b/>
          <w:bCs/>
          <w:position w:val="1"/>
        </w:rPr>
        <w:t>(</w:t>
      </w:r>
      <w:r>
        <w:rPr>
          <w:rFonts w:ascii="Arial" w:hAnsi="Arial" w:cs="Arial" w:eastAsia="Arial"/>
          <w:sz w:val="9"/>
          <w:szCs w:val="9"/>
          <w:color w:val="595959"/>
          <w:spacing w:val="0"/>
          <w:w w:val="113"/>
          <w:b/>
          <w:bCs/>
          <w:position w:val="1"/>
        </w:rPr>
        <w:t>IfjMtn</w:t>
      </w:r>
      <w:r>
        <w:rPr>
          <w:rFonts w:ascii="Arial" w:hAnsi="Arial" w:cs="Arial" w:eastAsia="Arial"/>
          <w:sz w:val="9"/>
          <w:szCs w:val="9"/>
          <w:color w:val="595959"/>
          <w:spacing w:val="0"/>
          <w:w w:val="113"/>
          <w:b/>
          <w:bCs/>
          <w:position w:val="1"/>
        </w:rPr>
        <w:t>t</w:t>
      </w:r>
      <w:r>
        <w:rPr>
          <w:rFonts w:ascii="Arial" w:hAnsi="Arial" w:cs="Arial" w:eastAsia="Arial"/>
          <w:sz w:val="9"/>
          <w:szCs w:val="9"/>
          <w:color w:val="595959"/>
          <w:spacing w:val="0"/>
          <w:w w:val="113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595959"/>
          <w:spacing w:val="0"/>
          <w:w w:val="113"/>
          <w:b/>
          <w:bCs/>
          <w:position w:val="1"/>
        </w:rPr>
        <w:t>llOrtpiUIOCII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7" w:after="0" w:line="158" w:lineRule="exact"/>
        <w:ind w:left="159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6.39994pt;width:50.616162pt;height:8.5pt;mso-position-horizontal-relative:page;mso-position-vertical-relative:paragraph;z-index:-21446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9"/>
                      <w:position w:val="1"/>
                    </w:rPr>
                    <w:t>5057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-76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9"/>
                      <w:position w:val="1"/>
                    </w:rPr>
                    <w:t>730000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7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7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7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8"/>
          <w:w w:val="9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97"/>
        </w:rPr>
        <w:t>HAl{lf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6"/>
          <w:w w:val="97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</w:rPr>
        <w:t>nOM01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</w:rPr>
        <w:t>.H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13131"/>
          <w:spacing w:val="0"/>
          <w:w w:val="62"/>
        </w:rPr>
        <w:t>J-1</w:t>
      </w:r>
      <w:r>
        <w:rPr>
          <w:rFonts w:ascii="Arial" w:hAnsi="Arial" w:cs="Arial" w:eastAsia="Arial"/>
          <w:sz w:val="13"/>
          <w:szCs w:val="13"/>
          <w:color w:val="31313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TI'AHCCl&gt;EPJI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1" w:lineRule="exact"/>
        <w:ind w:left="159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64646"/>
          <w:w w:val="95"/>
          <w:i/>
        </w:rPr>
        <w:t>(5058</w:t>
      </w:r>
      <w:r>
        <w:rPr>
          <w:rFonts w:ascii="Arial" w:hAnsi="Arial" w:cs="Arial" w:eastAsia="Arial"/>
          <w:sz w:val="13"/>
          <w:szCs w:val="13"/>
          <w:color w:val="464646"/>
          <w:spacing w:val="-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464646"/>
          <w:spacing w:val="10"/>
          <w:w w:val="92"/>
        </w:rPr>
        <w:t>+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92"/>
          <w:i/>
        </w:rPr>
        <w:t>5061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92"/>
          <w:i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94"/>
        </w:rPr>
        <w:t>+</w:t>
      </w:r>
      <w:r>
        <w:rPr>
          <w:rFonts w:ascii="Arial" w:hAnsi="Arial" w:cs="Arial" w:eastAsia="Arial"/>
          <w:sz w:val="17"/>
          <w:szCs w:val="17"/>
          <w:color w:val="595959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2"/>
        </w:rPr>
        <w:t>5066)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4" w:after="0" w:line="240" w:lineRule="auto"/>
        <w:ind w:left="159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5.749924pt;width:50.616162pt;height:8.5pt;mso-position-horizontal-relative:page;mso-position-vertical-relative:paragraph;z-index:-21445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8"/>
                      <w:position w:val="1"/>
                    </w:rPr>
                    <w:t>5058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8"/>
                      <w:position w:val="1"/>
                    </w:rPr>
                    <w:t>731000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w w:val="85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w w:val="84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w w:val="85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9"/>
          <w:w w:val="8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4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0"/>
          <w:w w:val="142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7"/>
          <w:w w:val="9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2"/>
        </w:rPr>
        <w:t>UJIJ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3"/>
        </w:rPr>
        <w:t>0.!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3"/>
        </w:rPr>
        <w:t>{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99"/>
        </w:rPr>
        <w:t>IHI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</w:rPr>
        <w:t>OC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"/>
          <w:w w:val="99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99"/>
        </w:rPr>
        <w:t>I'AH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4"/>
          <w:w w:val="99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.I(I')J(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9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7" w:lineRule="exact"/>
        <w:ind w:left="159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0"/>
        </w:rPr>
        <w:t>(5059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94"/>
        </w:rPr>
        <w:t>+</w:t>
      </w:r>
      <w:r>
        <w:rPr>
          <w:rFonts w:ascii="Arial" w:hAnsi="Arial" w:cs="Arial" w:eastAsia="Arial"/>
          <w:sz w:val="17"/>
          <w:szCs w:val="17"/>
          <w:color w:val="595959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2"/>
        </w:rPr>
        <w:t>5060)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1" w:after="0" w:line="240" w:lineRule="auto"/>
        <w:ind w:left="463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80"/>
        </w:rPr>
        <w:t>5059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80"/>
        </w:rPr>
        <w:t>731100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21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0"/>
        </w:rPr>
        <w:t>TeKYht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22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2"/>
        </w:rPr>
        <w:t>A0118UHje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8"/>
          <w:w w:val="68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95959"/>
          <w:spacing w:val="0"/>
          <w:w w:val="100"/>
        </w:rPr>
        <w:t>HHOCTpliiHX</w:t>
      </w:r>
      <w:r>
        <w:rPr>
          <w:rFonts w:ascii="Times New Roman" w:hAnsi="Times New Roman" w:cs="Times New Roman" w:eastAsia="Times New Roman"/>
          <w:sz w:val="10"/>
          <w:szCs w:val="10"/>
          <w:color w:val="59595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3"/>
        </w:rPr>
        <w:t>Jll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4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3"/>
        </w:rPr>
        <w:t>l«ft&amp;a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4" w:after="0" w:line="240" w:lineRule="auto"/>
        <w:ind w:left="463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9"/>
        </w:rPr>
        <w:t>5060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9"/>
        </w:rPr>
        <w:t>731200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37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9"/>
          <w:position w:val="1"/>
        </w:rPr>
        <w:t>KanHTaJine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15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3"/>
          <w:position w:val="1"/>
        </w:rPr>
        <w:t>JIOA8UHje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0"/>
          <w:position w:val="1"/>
        </w:rPr>
        <w:t>0.11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3"/>
          <w:w w:val="6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6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6"/>
          <w:w w:val="96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9"/>
          <w:position w:val="1"/>
        </w:rPr>
        <w:t>ocrpanJI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90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1"/>
        </w:rPr>
        <w:t>apl«8aa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left="159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8.799925pt;width:50.616162pt;height:8.5pt;mso-position-horizontal-relative:page;mso-position-vertical-relative:paragraph;z-index:-21444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9"/>
                      <w:position w:val="1"/>
                    </w:rPr>
                    <w:t>50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-24"/>
                      <w:w w:val="79"/>
                      <w:position w:val="1"/>
                    </w:rPr>
                    <w:t>6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1F1F1F"/>
                      <w:spacing w:val="0"/>
                      <w:w w:val="79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1F1F1F"/>
                      <w:spacing w:val="-74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1F1F1F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1F1F1F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9"/>
                      <w:position w:val="1"/>
                    </w:rPr>
                    <w:t>732000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0"/>
        </w:rPr>
        <w:t>.ll.O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"/>
          <w:w w:val="9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4"/>
          <w:w w:val="9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0"/>
        </w:rPr>
        <w:t>AU:HJE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11"/>
        </w:rPr>
        <w:t>llOMOlllt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9"/>
        </w:rPr>
        <w:t>0,!1.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6"/>
        </w:rPr>
        <w:t>MEl\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6"/>
          <w:w w:val="107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15"/>
        </w:rPr>
        <w:t>il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4"/>
          <w:w w:val="11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0"/>
          <w:w w:val="108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92"/>
        </w:rPr>
        <w:t>O,ll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3"/>
          <w:w w:val="9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18"/>
          <w:w w:val="12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7"/>
        </w:rPr>
        <w:t>IX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160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261047pt;margin-top:1.295562pt;width:8.098560pt;height:19pt;mso-position-horizontal-relative:page;mso-position-vertical-relative:paragraph;z-index:-21449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595959"/>
                      <w:spacing w:val="0"/>
                      <w:w w:val="64"/>
                    </w:rPr>
                    <w:t>·-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w w:val="119"/>
        </w:rPr>
        <w:t>0Pf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6"/>
          <w:w w:val="11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10"/>
          <w:w w:val="75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7"/>
        </w:rPr>
        <w:t>Ut3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"/>
          <w:w w:val="10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99"/>
        </w:rPr>
        <w:t>UHJA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(on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</w:rPr>
        <w:t>5062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5"/>
        </w:rPr>
        <w:t>5065)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73"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0"/>
        </w:rPr>
        <w:t>5062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43"/>
          <w:w w:val="7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0"/>
        </w:rPr>
        <w:t>732100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21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0"/>
          <w:position w:val="1"/>
        </w:rPr>
        <w:t>TCK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3"/>
          <w:w w:val="70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0"/>
          <w:position w:val="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0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3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0"/>
          <w:position w:val="1"/>
        </w:rPr>
        <w:t>I;OHR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3"/>
          <w:w w:val="70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0"/>
          <w:position w:val="1"/>
        </w:rPr>
        <w:t>lljC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13"/>
          <w:w w:val="7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464646"/>
          <w:spacing w:val="0"/>
          <w:w w:val="100"/>
          <w:position w:val="1"/>
        </w:rPr>
        <w:t>Oi</w:t>
      </w:r>
      <w:r>
        <w:rPr>
          <w:rFonts w:ascii="Arial" w:hAnsi="Arial" w:cs="Arial" w:eastAsia="Arial"/>
          <w:sz w:val="11"/>
          <w:szCs w:val="11"/>
          <w:color w:val="464646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1"/>
          <w:szCs w:val="11"/>
          <w:color w:val="464646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8"/>
          <w:position w:val="1"/>
        </w:rPr>
        <w:t>MC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20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8"/>
          <w:position w:val="1"/>
        </w:rPr>
        <w:t>ynnp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4"/>
          <w:w w:val="78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8"/>
          <w:position w:val="1"/>
        </w:rPr>
        <w:t>AI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4"/>
          <w:w w:val="78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8"/>
          <w:position w:val="1"/>
        </w:rPr>
        <w:t>IIX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2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7"/>
          <w:w w:val="74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4"/>
          <w:position w:val="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5"/>
          <w:w w:val="94"/>
          <w:position w:val="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0"/>
          <w:position w:val="1"/>
        </w:rPr>
        <w:t>rf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2"/>
          <w:w w:val="79"/>
          <w:position w:val="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87"/>
          <w:position w:val="1"/>
        </w:rPr>
        <w:t>lll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5"/>
          <w:w w:val="87"/>
          <w:position w:val="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1"/>
          <w:position w:val="1"/>
        </w:rPr>
        <w:t>381H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3"/>
          <w:position w:val="1"/>
        </w:rPr>
        <w:t>ja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left="160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7.873759pt;width:50.481808pt;height:8.5pt;mso-position-horizontal-relative:page;mso-position-vertical-relative:paragraph;z-index:-21443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4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7"/>
                      <w:position w:val="1"/>
                    </w:rPr>
                    <w:t>5063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-70"/>
                      <w:w w:val="77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95959"/>
                      <w:spacing w:val="0"/>
                      <w:w w:val="77"/>
                      <w:position w:val="1"/>
                    </w:rPr>
                    <w:t>732200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9"/>
        </w:rPr>
        <w:t>KanHTMHC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2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4"/>
        </w:rPr>
        <w:t>AOIIBUIUC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6"/>
          <w:w w:val="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4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11"/>
          <w:w w:val="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4"/>
        </w:rPr>
        <w:t>MC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1"/>
          <w:w w:val="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5"/>
        </w:rPr>
        <w:t>Y118pOA1111X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160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00"/>
        </w:rPr>
        <w:t>oprann:JauJtja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5" w:after="0" w:line="240" w:lineRule="auto"/>
        <w:ind w:left="473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66"/>
        </w:rPr>
        <w:t>5064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-22"/>
          <w:w w:val="6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66"/>
          <w:position w:val="1"/>
        </w:rPr>
        <w:t>732300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66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54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6"/>
          <w:position w:val="1"/>
        </w:rPr>
        <w:t>TeK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3"/>
          <w:w w:val="66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6"/>
          <w:position w:val="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6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22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6"/>
          <w:position w:val="1"/>
        </w:rPr>
        <w:t>DO&gt;IOII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6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4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  <w:position w:val="1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00"/>
          <w:position w:val="1"/>
        </w:rPr>
        <w:t>EY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4" w:after="0" w:line="250" w:lineRule="auto"/>
        <w:ind w:left="1600" w:right="6379" w:firstLine="-1127"/>
        <w:jc w:val="left"/>
        <w:tabs>
          <w:tab w:pos="10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649849pt;margin-top:18.814224pt;width:50.616162pt;height:8.5pt;mso-position-horizontal-relative:page;mso-position-vertical-relative:paragraph;z-index:-2144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8"/>
                      <w:position w:val="1"/>
                    </w:rPr>
                    <w:t>5066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8"/>
                      <w:position w:val="1"/>
                    </w:rPr>
                    <w:t>733000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00"/>
          <w:i/>
        </w:rPr>
        <w:t>5065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00"/>
          <w:i/>
        </w:rPr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83"/>
        </w:rPr>
        <w:t>732400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3"/>
          <w:position w:val="1"/>
        </w:rPr>
        <w:t>KanHTaJiue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1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  <w:position w:val="1"/>
        </w:rPr>
        <w:t>nouoii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2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0"/>
          <w:position w:val="1"/>
        </w:rPr>
        <w:t>0.11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1"/>
        </w:rPr>
        <w:t>EY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1"/>
          <w:position w:val="0"/>
        </w:rPr>
        <w:t>TI'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6"/>
          <w:w w:val="102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2"/>
          <w:w w:val="90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2"/>
          <w:w w:val="114"/>
          <w:position w:val="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7"/>
          <w:position w:val="0"/>
        </w:rPr>
        <w:t>CI&gt;EP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78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88"/>
          <w:position w:val="0"/>
        </w:rPr>
        <w:t>O.L{.l{PYrH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88"/>
          <w:position w:val="0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3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  <w:position w:val="0"/>
        </w:rPr>
        <w:t>lUfOOA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161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64646"/>
          <w:w w:val="95"/>
        </w:rPr>
        <w:t>BJIACTJ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w w:val="9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</w:rPr>
        <w:t>15067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11"/>
          <w:w w:val="94"/>
        </w:rPr>
        <w:t>+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5"/>
        </w:rPr>
        <w:t>5068)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3" w:after="0" w:line="240" w:lineRule="auto"/>
        <w:ind w:left="473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77"/>
        </w:rPr>
        <w:t>5067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-66"/>
          <w:w w:val="77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7"/>
        </w:rPr>
        <w:t>733100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42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7"/>
        </w:rPr>
        <w:t>TcKYh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77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3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7"/>
        </w:rPr>
        <w:t>TPRHc4lep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7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2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3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0"/>
          <w:w w:val="82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4"/>
          <w:strike/>
        </w:rPr>
        <w:t>JIPYrll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4"/>
          <w:strike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4"/>
          <w:strike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0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4"/>
        </w:rPr>
        <w:t>IIHIIO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4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nnacm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left="473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</w:rPr>
        <w:t>5068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6"/>
        </w:rPr>
        <w:t>733200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5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159"/>
          <w:position w:val="1"/>
        </w:rPr>
        <w:t>·</w:t>
      </w:r>
      <w:r>
        <w:rPr>
          <w:rFonts w:ascii="Arial" w:hAnsi="Arial" w:cs="Arial" w:eastAsia="Arial"/>
          <w:sz w:val="12"/>
          <w:szCs w:val="12"/>
          <w:color w:val="828282"/>
          <w:spacing w:val="-26"/>
          <w:w w:val="159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90"/>
          <w:b/>
          <w:bCs/>
          <w:position w:val="1"/>
        </w:rPr>
        <w:t>Knn1tTMII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91"/>
          <w:b/>
          <w:bCs/>
          <w:position w:val="1"/>
        </w:rPr>
        <w:t>H</w:t>
      </w:r>
      <w:r>
        <w:rPr>
          <w:rFonts w:ascii="Arial" w:hAnsi="Arial" w:cs="Arial" w:eastAsia="Arial"/>
          <w:sz w:val="12"/>
          <w:szCs w:val="12"/>
          <w:color w:val="464646"/>
          <w:spacing w:val="-15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79"/>
          <w:b/>
          <w:bCs/>
          <w:position w:val="1"/>
        </w:rPr>
        <w:t>Tpaucct&gt;epu</w:t>
      </w:r>
      <w:r>
        <w:rPr>
          <w:rFonts w:ascii="Arial" w:hAnsi="Arial" w:cs="Arial" w:eastAsia="Arial"/>
          <w:sz w:val="12"/>
          <w:szCs w:val="12"/>
          <w:color w:val="464646"/>
          <w:spacing w:val="-4"/>
          <w:w w:val="79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76"/>
          <w:b/>
          <w:bCs/>
          <w:position w:val="1"/>
        </w:rPr>
        <w:t>O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77"/>
          <w:b/>
          <w:bCs/>
          <w:position w:val="1"/>
        </w:rPr>
        <w:t>A</w:t>
      </w:r>
      <w:r>
        <w:rPr>
          <w:rFonts w:ascii="Arial" w:hAnsi="Arial" w:cs="Arial" w:eastAsia="Arial"/>
          <w:sz w:val="12"/>
          <w:szCs w:val="12"/>
          <w:color w:val="464646"/>
          <w:spacing w:val="-17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595959"/>
          <w:spacing w:val="0"/>
          <w:w w:val="86"/>
          <w:b/>
          <w:bCs/>
          <w:position w:val="1"/>
        </w:rPr>
        <w:t>Jlpyru</w:t>
      </w:r>
      <w:r>
        <w:rPr>
          <w:rFonts w:ascii="Arial" w:hAnsi="Arial" w:cs="Arial" w:eastAsia="Arial"/>
          <w:sz w:val="12"/>
          <w:szCs w:val="12"/>
          <w:color w:val="595959"/>
          <w:spacing w:val="0"/>
          <w:w w:val="86"/>
          <w:b/>
          <w:bCs/>
          <w:position w:val="1"/>
        </w:rPr>
        <w:t>x</w:t>
      </w:r>
      <w:r>
        <w:rPr>
          <w:rFonts w:ascii="Arial" w:hAnsi="Arial" w:cs="Arial" w:eastAsia="Arial"/>
          <w:sz w:val="12"/>
          <w:szCs w:val="12"/>
          <w:color w:val="595959"/>
          <w:spacing w:val="25"/>
          <w:w w:val="86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86"/>
          <w:b/>
          <w:bCs/>
          <w:position w:val="1"/>
        </w:rPr>
        <w:t>1mno</w:t>
      </w:r>
      <w:r>
        <w:rPr>
          <w:rFonts w:ascii="Arial" w:hAnsi="Arial" w:cs="Arial" w:eastAsia="Arial"/>
          <w:sz w:val="12"/>
          <w:szCs w:val="12"/>
          <w:color w:val="464646"/>
          <w:spacing w:val="0"/>
          <w:w w:val="86"/>
          <w:b/>
          <w:bCs/>
          <w:position w:val="1"/>
        </w:rPr>
        <w:t>a</w:t>
      </w:r>
      <w:r>
        <w:rPr>
          <w:rFonts w:ascii="Arial" w:hAnsi="Arial" w:cs="Arial" w:eastAsia="Arial"/>
          <w:sz w:val="12"/>
          <w:szCs w:val="12"/>
          <w:color w:val="464646"/>
          <w:spacing w:val="-7"/>
          <w:w w:val="86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3"/>
          <w:b/>
          <w:bCs/>
          <w:position w:val="1"/>
        </w:rPr>
        <w:t>anac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8"/>
          <w:w w:val="104"/>
          <w:b/>
          <w:bCs/>
          <w:position w:val="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8"/>
          <w:b/>
          <w:bCs/>
          <w:position w:val="1"/>
        </w:rPr>
        <w:t>{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7" w:after="0" w:line="91" w:lineRule="exact"/>
        <w:ind w:left="1600" w:right="-20"/>
        <w:jc w:val="left"/>
        <w:tabs>
          <w:tab w:pos="65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64646"/>
          <w:w w:val="67"/>
          <w:position w:val="-6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67"/>
          <w:position w:val="-6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7"/>
          <w:w w:val="108"/>
          <w:position w:val="-6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9"/>
          <w:position w:val="-6"/>
        </w:rPr>
        <w:t>YrH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5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  <w:position w:val="-6"/>
        </w:rPr>
        <w:t>lll'HXO,llH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  <w:position w:val="-6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6"/>
          <w:position w:val="-13"/>
        </w:rPr>
        <w:t>19,639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-31" w:right="1115"/>
        <w:jc w:val="center"/>
        <w:tabs>
          <w:tab w:pos="8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79"/>
          <w:position w:val="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4"/>
          <w:w w:val="79"/>
          <w:position w:val="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9"/>
          <w:position w:val="1"/>
        </w:rPr>
        <w:t>()M.Of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6"/>
          <w:w w:val="79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79"/>
          <w:position w:val="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63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1"/>
          <w:w w:val="63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7"/>
          <w:position w:val="0"/>
        </w:rPr>
        <w:t>3tl0JlR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151" w:right="1256"/>
        <w:jc w:val="center"/>
        <w:tabs>
          <w:tab w:pos="10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7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80" w:h="11980" w:orient="landscape"/>
          <w:pgMar w:top="1580" w:bottom="280" w:left="1220" w:right="2420"/>
          <w:cols w:num="2" w:equalWidth="0">
            <w:col w:w="10171" w:space="562"/>
            <w:col w:w="2507"/>
          </w:cols>
        </w:sectPr>
      </w:pPr>
      <w:rPr/>
    </w:p>
    <w:p>
      <w:pPr>
        <w:spacing w:before="0" w:after="0" w:line="195" w:lineRule="exact"/>
        <w:ind w:left="473" w:right="-67"/>
        <w:jc w:val="left"/>
        <w:tabs>
          <w:tab w:pos="100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8"/>
          <w:position w:val="1"/>
        </w:rPr>
        <w:t>5069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75"/>
          <w:w w:val="78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8"/>
          <w:position w:val="2"/>
        </w:rPr>
        <w:t>740000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1" w:after="0" w:line="192" w:lineRule="exact"/>
        <w:ind w:right="-66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0"/>
          <w:position w:val="-1"/>
        </w:rPr>
        <w:t>(5070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94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95959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1"/>
        </w:rPr>
        <w:t>5077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94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95959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1"/>
        </w:rPr>
        <w:t>5082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11"/>
          <w:w w:val="100"/>
          <w:position w:val="-1"/>
        </w:rPr>
        <w:t>+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0"/>
          <w:position w:val="-1"/>
        </w:rPr>
        <w:t>5089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94"/>
          <w:position w:val="-1"/>
        </w:rPr>
        <w:t>+</w:t>
      </w:r>
      <w:r>
        <w:rPr>
          <w:rFonts w:ascii="Arial" w:hAnsi="Arial" w:cs="Arial" w:eastAsia="Arial"/>
          <w:sz w:val="17"/>
          <w:szCs w:val="17"/>
          <w:color w:val="595959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5"/>
          <w:position w:val="-1"/>
        </w:rPr>
        <w:t>5092)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right="-20"/>
        <w:jc w:val="left"/>
        <w:tabs>
          <w:tab w:pos="60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  <w:position w:val="1"/>
        </w:rPr>
        <w:t>60</w:t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84"/>
          <w:position w:val="2"/>
        </w:rPr>
        <w:t>1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-37"/>
          <w:w w:val="84"/>
          <w:position w:val="2"/>
        </w:rPr>
        <w:t>9</w:t>
      </w:r>
      <w:r>
        <w:rPr>
          <w:rFonts w:ascii="Courier New" w:hAnsi="Courier New" w:cs="Courier New" w:eastAsia="Courier New"/>
          <w:sz w:val="17"/>
          <w:szCs w:val="17"/>
          <w:color w:val="919191"/>
          <w:spacing w:val="-43"/>
          <w:w w:val="82"/>
          <w:position w:val="2"/>
        </w:rPr>
        <w:t>,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87"/>
          <w:position w:val="2"/>
        </w:rPr>
        <w:t>579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20" w:right="2420"/>
          <w:cols w:num="3" w:equalWidth="0">
            <w:col w:w="1486" w:space="124"/>
            <w:col w:w="1953" w:space="7667"/>
            <w:col w:w="2010"/>
          </w:cols>
        </w:sectPr>
      </w:pPr>
      <w:rPr/>
    </w:p>
    <w:p>
      <w:pPr>
        <w:spacing w:before="16" w:after="0" w:line="240" w:lineRule="auto"/>
        <w:ind w:left="473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78"/>
        </w:rPr>
        <w:t>5070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8"/>
        </w:rPr>
        <w:t>741000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44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6"/>
          <w:position w:val="1"/>
        </w:rPr>
        <w:t>llPHXO,ll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6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1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96"/>
          <w:position w:val="1"/>
        </w:rPr>
        <w:t>O,ll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11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6"/>
          <w:position w:val="1"/>
        </w:rPr>
        <w:t>HMO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2"/>
          <w:w w:val="96"/>
          <w:position w:val="1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4"/>
          <w:w w:val="96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6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6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2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82"/>
          <w:position w:val="1"/>
        </w:rPr>
        <w:t>(oA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7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0"/>
          <w:w w:val="100"/>
          <w:position w:val="1"/>
        </w:rPr>
        <w:t>5071</w:t>
      </w:r>
      <w:r>
        <w:rPr>
          <w:rFonts w:ascii="Times New Roman" w:hAnsi="Times New Roman" w:cs="Times New Roman" w:eastAsia="Times New Roman"/>
          <w:sz w:val="13"/>
          <w:szCs w:val="13"/>
          <w:color w:val="595959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68"/>
          <w:position w:val="1"/>
        </w:rPr>
        <w:t>AO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105"/>
          <w:position w:val="1"/>
        </w:rPr>
        <w:t>5076)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473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6"/>
        </w:rPr>
        <w:t>5071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6"/>
        </w:rPr>
        <w:t>7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-24"/>
          <w:w w:val="76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6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3"/>
          <w:w w:val="76"/>
        </w:rPr>
        <w:t>1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6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73"/>
          <w:w w:val="7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9"/>
          <w:position w:val="1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3"/>
          <w:w w:val="88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4"/>
          <w:w w:val="64"/>
          <w:position w:val="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3"/>
          <w:position w:val="1"/>
        </w:rPr>
        <w:t>aTC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483" w:right="-20"/>
        <w:jc w:val="left"/>
        <w:tabs>
          <w:tab w:pos="10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84"/>
        </w:rPr>
        <w:t>5072</w:t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9595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-24"/>
          <w:w w:val="84"/>
        </w:rPr>
        <w:t>7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-18"/>
          <w:w w:val="84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84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44"/>
          <w:w w:val="84"/>
        </w:rPr>
        <w:t>2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84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74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92"/>
        </w:rPr>
        <w:t>,l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15"/>
          <w:w w:val="9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5"/>
        </w:rPr>
        <w:t>iiDI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7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5"/>
          <w:w w:val="65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7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77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5"/>
        </w:rPr>
        <w:t>AC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20" w:right="2420"/>
        </w:sectPr>
      </w:pPr>
      <w:rPr/>
    </w:p>
    <w:p>
      <w:pPr>
        <w:spacing w:before="75" w:after="0" w:line="262" w:lineRule="exact"/>
        <w:ind w:left="2918" w:right="-20"/>
        <w:jc w:val="left"/>
        <w:tabs>
          <w:tab w:pos="534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77.902611pt;margin-top:41.903370pt;width:599.244771pt;height:410.898406pt;mso-position-horizontal-relative:page;mso-position-vertical-relative:paragraph;z-index:-21440" coordorigin="1558,838" coordsize="11985,8218">
            <v:group style="position:absolute;left:1591;top:852;width:2;height:8189" coordorigin="1591,852" coordsize="2,8189">
              <v:shape style="position:absolute;left:1591;top:852;width:2;height:8189" coordorigin="1591,852" coordsize="0,8189" path="m1591,9042l1591,852e" filled="f" stroked="t" strokeweight="1.431317pt" strokecolor="#343434">
                <v:path arrowok="t"/>
              </v:shape>
            </v:group>
            <v:group style="position:absolute;left:2111;top:852;width:2;height:8189" coordorigin="2111,852" coordsize="2,8189">
              <v:shape style="position:absolute;left:2111;top:852;width:2;height:8189" coordorigin="2111,852" coordsize="0,8189" path="m2111,9042l2111,852e" filled="f" stroked="t" strokeweight=".954211pt" strokecolor="#3B3B3F">
                <v:path arrowok="t"/>
              </v:shape>
            </v:group>
            <v:group style="position:absolute;left:5990;top:881;width:2;height:399" coordorigin="5990,881" coordsize="2,399">
              <v:shape style="position:absolute;left:5990;top:881;width:2;height:399" coordorigin="5990,881" coordsize="0,399" path="m5990,1280l5990,881e" filled="f" stroked="t" strokeweight=".954211pt" strokecolor="#343434">
                <v:path arrowok="t"/>
              </v:shape>
            </v:group>
            <v:group style="position:absolute;left:5952;top:890;width:4762;height:2" coordorigin="5952,890" coordsize="4762,2">
              <v:shape style="position:absolute;left:5952;top:890;width:4762;height:2" coordorigin="5952,890" coordsize="4762,0" path="m5952,890l10714,890e" filled="f" stroked="t" strokeweight="1.431317pt" strokecolor="#282828">
                <v:path arrowok="t"/>
              </v:shape>
            </v:group>
            <v:group style="position:absolute;left:7102;top:881;width:2;height:3943" coordorigin="7102,881" coordsize="2,3943">
              <v:shape style="position:absolute;left:7102;top:881;width:2;height:3943" coordorigin="7102,881" coordsize="0,3943" path="m7102,4824l7102,881e" filled="f" stroked="t" strokeweight=".954211pt" strokecolor="#4B4B4B">
                <v:path arrowok="t"/>
              </v:shape>
            </v:group>
            <v:group style="position:absolute;left:7088;top:1071;width:1193;height:2" coordorigin="7088,1071" coordsize="1193,2">
              <v:shape style="position:absolute;left:7088;top:1071;width:1193;height:2" coordorigin="7088,1071" coordsize="1193,0" path="m7088,1071l8280,1071e" filled="f" stroked="t" strokeweight=".954211pt" strokecolor="#4B4B4B">
                <v:path arrowok="t"/>
              </v:shape>
            </v:group>
            <v:group style="position:absolute;left:8214;top:909;width:5315;height:2" coordorigin="8214,909" coordsize="5315,2">
              <v:shape style="position:absolute;left:8214;top:909;width:5315;height:2" coordorigin="8214,909" coordsize="5315,0" path="m8214,909l13529,909e" filled="f" stroked="t" strokeweight="1.431317pt" strokecolor="#2B2B2B">
                <v:path arrowok="t"/>
              </v:shape>
            </v:group>
            <v:group style="position:absolute;left:8214;top:1080;width:3578;height:2" coordorigin="8214,1080" coordsize="3578,2">
              <v:shape style="position:absolute;left:8214;top:1080;width:3578;height:2" coordorigin="8214,1080" coordsize="3578,0" path="m8214,1080l11792,1080e" filled="f" stroked="t" strokeweight="1.431317pt" strokecolor="#484848">
                <v:path arrowok="t"/>
              </v:shape>
            </v:group>
            <v:group style="position:absolute;left:9626;top:933;width:3903;height:2" coordorigin="9626,933" coordsize="3903,2">
              <v:shape style="position:absolute;left:9626;top:933;width:3903;height:2" coordorigin="9626,933" coordsize="3903,0" path="m9626,933l13529,933e" filled="f" stroked="t" strokeweight=".954211pt" strokecolor="#282828">
                <v:path arrowok="t"/>
              </v:shape>
            </v:group>
            <v:group style="position:absolute;left:11735;top:1114;width:735;height:2" coordorigin="11735,1114" coordsize="735,2">
              <v:shape style="position:absolute;left:11735;top:1114;width:735;height:2" coordorigin="11735,1114" coordsize="735,0" path="m11735,1114l12469,1114e" filled="f" stroked="t" strokeweight=".477106pt" strokecolor="#444444">
                <v:path arrowok="t"/>
              </v:shape>
            </v:group>
            <v:group style="position:absolute;left:12431;top:1080;width:1069;height:2" coordorigin="12431,1080" coordsize="1069,2">
              <v:shape style="position:absolute;left:12431;top:1080;width:1069;height:2" coordorigin="12431,1080" coordsize="1069,0" path="m12431,1080l13500,1080e" filled="f" stroked="t" strokeweight=".477106pt" strokecolor="#030303">
                <v:path arrowok="t"/>
              </v:shape>
            </v:group>
            <v:group style="position:absolute;left:13514;top:938;width:2;height:6042" coordorigin="13514,938" coordsize="2,6042">
              <v:shape style="position:absolute;left:13514;top:938;width:2;height:6042" coordorigin="13514,938" coordsize="0,6042" path="m13514,6980l13514,938e" filled="f" stroked="t" strokeweight="1.431317pt" strokecolor="#2B2B2B">
                <v:path arrowok="t"/>
              </v:shape>
            </v:group>
            <v:group style="position:absolute;left:8247;top:1061;width:2;height:342" coordorigin="8247,1061" coordsize="2,342">
              <v:shape style="position:absolute;left:8247;top:1061;width:2;height:342" coordorigin="8247,1061" coordsize="0,342" path="m8247,1403l8247,1061e" filled="f" stroked="t" strokeweight=".477106pt" strokecolor="#1C1C1F">
                <v:path arrowok="t"/>
              </v:shape>
            </v:group>
            <v:group style="position:absolute;left:8242;top:1251;width:3531;height:2" coordorigin="8242,1251" coordsize="3531,2">
              <v:shape style="position:absolute;left:8242;top:1251;width:3531;height:2" coordorigin="8242,1251" coordsize="3531,0" path="m8242,1251l11773,1251e" filled="f" stroked="t" strokeweight=".954211pt" strokecolor="#444444">
                <v:path arrowok="t"/>
              </v:shape>
            </v:group>
            <v:group style="position:absolute;left:11768;top:1109;width:2;height:295" coordorigin="11768,1109" coordsize="2,295">
              <v:shape style="position:absolute;left:11768;top:1109;width:2;height:295" coordorigin="11768,1109" coordsize="0,295" path="m11768,1403l11768,1109e" filled="f" stroked="t" strokeweight=".477106pt" strokecolor="#131313">
                <v:path arrowok="t"/>
              </v:shape>
            </v:group>
            <v:group style="position:absolute;left:12646;top:1118;width:2;height:7904" coordorigin="12646,1118" coordsize="2,7904">
              <v:shape style="position:absolute;left:12646;top:1118;width:2;height:7904" coordorigin="12646,1118" coordsize="0,7904" path="m12646,9023l12646,1118e" filled="f" stroked="t" strokeweight=".954211pt" strokecolor="#545454">
                <v:path arrowok="t"/>
              </v:shape>
            </v:group>
            <v:group style="position:absolute;left:13514;top:1052;width:2;height:352" coordorigin="13514,1052" coordsize="2,352">
              <v:shape style="position:absolute;left:13514;top:1052;width:2;height:352" coordorigin="13514,1052" coordsize="0,352" path="m13514,1403l13514,1052e" filled="f" stroked="t" strokeweight="1.431317pt" strokecolor="#131313">
                <v:path arrowok="t"/>
              </v:shape>
            </v:group>
            <v:group style="position:absolute;left:5995;top:1223;width:2;height:181" coordorigin="5995,1223" coordsize="2,181">
              <v:shape style="position:absolute;left:5995;top:1223;width:2;height:181" coordorigin="5995,1223" coordsize="0,181" path="m5995,1403l5995,1223e" filled="f" stroked="t" strokeweight=".477106pt" strokecolor="#181818">
                <v:path arrowok="t"/>
              </v:shape>
            </v:group>
            <v:group style="position:absolute;left:9120;top:1137;width:2;height:7866" coordorigin="9120,1137" coordsize="2,7866">
              <v:shape style="position:absolute;left:9120;top:1137;width:2;height:7866" coordorigin="9120,1137" coordsize="0,7866" path="m9120,9004l9120,1137e" filled="f" stroked="t" strokeweight=".954211pt" strokecolor="#4B4B4B">
                <v:path arrowok="t"/>
              </v:shape>
            </v:group>
            <v:group style="position:absolute;left:10022;top:1213;width:2;height:1083" coordorigin="10022,1213" coordsize="2,1083">
              <v:shape style="position:absolute;left:10022;top:1213;width:2;height:1083" coordorigin="10022,1213" coordsize="0,1083" path="m10022,2296l10022,1213e" filled="f" stroked="t" strokeweight=".954211pt" strokecolor="#4F4F4F">
                <v:path arrowok="t"/>
              </v:shape>
            </v:group>
            <v:group style="position:absolute;left:10900;top:1166;width:2;height:7857" coordorigin="10900,1166" coordsize="2,7857">
              <v:shape style="position:absolute;left:10900;top:1166;width:2;height:7857" coordorigin="10900,1166" coordsize="0,7857" path="m10900,9023l10900,1166e" filled="f" stroked="t" strokeweight=".954211pt" strokecolor="#4B4B4B">
                <v:path arrowok="t"/>
              </v:shape>
            </v:group>
            <v:group style="position:absolute;left:8252;top:1337;width:2;height:1872" coordorigin="8252,1337" coordsize="2,1872">
              <v:shape style="position:absolute;left:8252;top:1337;width:2;height:1872" coordorigin="8252,1337" coordsize="0,1872" path="m8252,3208l8252,1337e" filled="f" stroked="t" strokeweight=".954211pt" strokecolor="#4B4B4B">
                <v:path arrowok="t"/>
              </v:shape>
            </v:group>
            <v:group style="position:absolute;left:11768;top:1337;width:2;height:162" coordorigin="11768,1337" coordsize="2,162">
              <v:shape style="position:absolute;left:11768;top:1337;width:2;height:162" coordorigin="11768,1337" coordsize="0,162" path="m11768,1498l11768,1337e" filled="f" stroked="t" strokeweight=".477106pt" strokecolor="#282828">
                <v:path arrowok="t"/>
              </v:shape>
            </v:group>
            <v:group style="position:absolute;left:2808;top:1052;width:2;height:2337" coordorigin="2808,1052" coordsize="2,2337">
              <v:shape style="position:absolute;left:2808;top:1052;width:2;height:2337" coordorigin="2808,1052" coordsize="0,2337" path="m2808,3389l2808,1052e" filled="f" stroked="t" strokeweight=".954211pt" strokecolor="#444444">
                <v:path arrowok="t"/>
              </v:shape>
            </v:group>
            <v:group style="position:absolute;left:1572;top:1584;width:5563;height:2" coordorigin="1572,1584" coordsize="5563,2">
              <v:shape style="position:absolute;left:1572;top:1584;width:5563;height:2" coordorigin="1572,1584" coordsize="5563,0" path="m1572,1584l7135,1584e" filled="f" stroked="t" strokeweight=".954211pt" strokecolor="#3F3F3F">
                <v:path arrowok="t"/>
              </v:shape>
            </v:group>
            <v:group style="position:absolute;left:6925;top:1608;width:3130;height:2" coordorigin="6925,1608" coordsize="3130,2">
              <v:shape style="position:absolute;left:6925;top:1608;width:3130;height:2" coordorigin="6925,1608" coordsize="3130,0" path="m6925,1608l10055,1608e" filled="f" stroked="t" strokeweight=".954211pt" strokecolor="#444444">
                <v:path arrowok="t"/>
              </v:shape>
            </v:group>
            <v:group style="position:absolute;left:9979;top:1631;width:1651;height:2" coordorigin="9979,1631" coordsize="1651,2">
              <v:shape style="position:absolute;left:9979;top:1631;width:1651;height:2" coordorigin="9979,1631" coordsize="1651,0" path="m9979,1631l11630,1631e" filled="f" stroked="t" strokeweight=".477106pt" strokecolor="#4B4B4B">
                <v:path arrowok="t"/>
              </v:shape>
            </v:group>
            <v:group style="position:absolute;left:11773;top:1441;width:2;height:1948" coordorigin="11773,1441" coordsize="2,1948">
              <v:shape style="position:absolute;left:11773;top:1441;width:2;height:1948" coordorigin="11773,1441" coordsize="0,1948" path="m11773,3389l11773,1441e" filled="f" stroked="t" strokeweight=".954211pt" strokecolor="#575757">
                <v:path arrowok="t"/>
              </v:shape>
            </v:group>
            <v:group style="position:absolute;left:11754;top:1603;width:1746;height:2" coordorigin="11754,1603" coordsize="1746,2">
              <v:shape style="position:absolute;left:11754;top:1603;width:1746;height:2" coordorigin="11754,1603" coordsize="1746,0" path="m11754,1603l13500,1603e" filled="f" stroked="t" strokeweight=".477106pt" strokecolor="#484848">
                <v:path arrowok="t"/>
              </v:shape>
            </v:group>
            <v:group style="position:absolute;left:1572;top:1764;width:4466;height:2" coordorigin="1572,1764" coordsize="4466,2">
              <v:shape style="position:absolute;left:1572;top:1764;width:4466;height:2" coordorigin="1572,1764" coordsize="4466,0" path="m1572,1764l6038,1764e" filled="f" stroked="t" strokeweight="1.431317pt" strokecolor="#282828">
                <v:path arrowok="t"/>
              </v:shape>
            </v:group>
            <v:group style="position:absolute;left:5952;top:1798;width:4103;height:2" coordorigin="5952,1798" coordsize="4103,2">
              <v:shape style="position:absolute;left:5952;top:1798;width:4103;height:2" coordorigin="5952,1798" coordsize="4103,0" path="m5952,1798l10055,1798e" filled="f" stroked="t" strokeweight="1.431317pt" strokecolor="#282828">
                <v:path arrowok="t"/>
              </v:shape>
            </v:group>
            <v:group style="position:absolute;left:9979;top:1817;width:954;height:2" coordorigin="9979,1817" coordsize="954,2">
              <v:shape style="position:absolute;left:9979;top:1817;width:954;height:2" coordorigin="9979,1817" coordsize="954,0" path="m9979,1817l10933,1817e" filled="f" stroked="t" strokeweight=".954211pt" strokecolor="#2B2B2B">
                <v:path arrowok="t"/>
              </v:shape>
            </v:group>
            <v:group style="position:absolute;left:10876;top:1783;width:2624;height:2" coordorigin="10876,1783" coordsize="2624,2">
              <v:shape style="position:absolute;left:10876;top:1783;width:2624;height:2" coordorigin="10876,1783" coordsize="2624,0" path="m10876,1783l13500,1783e" filled="f" stroked="t" strokeweight=".477106pt" strokecolor="#6B6B6B">
                <v:path arrowok="t"/>
              </v:shape>
            </v:group>
            <v:group style="position:absolute;left:1572;top:2011;width:1412;height:2" coordorigin="1572,2011" coordsize="1412,2">
              <v:shape style="position:absolute;left:1572;top:2011;width:1412;height:2" coordorigin="1572,2011" coordsize="1412,0" path="m1572,2011l2985,2011e" filled="f" stroked="t" strokeweight=".954211pt" strokecolor="#484848">
                <v:path arrowok="t"/>
              </v:shape>
            </v:group>
            <v:group style="position:absolute;left:2765;top:2026;width:3273;height:2" coordorigin="2765,2026" coordsize="3273,2">
              <v:shape style="position:absolute;left:2765;top:2026;width:3273;height:2" coordorigin="2765,2026" coordsize="3273,0" path="m2765,2026l6038,2026e" filled="f" stroked="t" strokeweight=".954211pt" strokecolor="#3F3F44">
                <v:path arrowok="t"/>
              </v:shape>
            </v:group>
            <v:group style="position:absolute;left:5952;top:2049;width:4103;height:2" coordorigin="5952,2049" coordsize="4103,2">
              <v:shape style="position:absolute;left:5952;top:2049;width:4103;height:2" coordorigin="5952,2049" coordsize="4103,0" path="m5952,2049l10055,2049e" filled="f" stroked="t" strokeweight=".954211pt" strokecolor="#484848">
                <v:path arrowok="t"/>
              </v:shape>
            </v:group>
            <v:group style="position:absolute;left:9979;top:2068;width:1393;height:2" coordorigin="9979,2068" coordsize="1393,2">
              <v:shape style="position:absolute;left:9979;top:2068;width:1393;height:2" coordorigin="9979,2068" coordsize="1393,0" path="m9979,2068l11372,2068e" filled="f" stroked="t" strokeweight=".477106pt" strokecolor="#4F4F4F">
                <v:path arrowok="t"/>
              </v:shape>
            </v:group>
            <v:group style="position:absolute;left:11754;top:2040;width:687;height:2" coordorigin="11754,2040" coordsize="687,2">
              <v:shape style="position:absolute;left:11754;top:2040;width:687;height:2" coordorigin="11754,2040" coordsize="687,0" path="m11754,2040l12441,2040e" filled="f" stroked="t" strokeweight=".477106pt" strokecolor="#545454">
                <v:path arrowok="t"/>
              </v:shape>
            </v:group>
            <v:group style="position:absolute;left:12431;top:2040;width:1069;height:2" coordorigin="12431,2040" coordsize="1069,2">
              <v:shape style="position:absolute;left:12431;top:2040;width:1069;height:2" coordorigin="12431,2040" coordsize="1069,0" path="m12431,2040l13500,2040e" filled="f" stroked="t" strokeweight=".477106pt" strokecolor="#747474">
                <v:path arrowok="t"/>
              </v:shape>
            </v:group>
            <v:group style="position:absolute;left:12651;top:1707;width:2;height:418" coordorigin="12651,1707" coordsize="2,418">
              <v:shape style="position:absolute;left:12651;top:1707;width:2;height:418" coordorigin="12651,1707" coordsize="0,418" path="m12651,2125l12651,1707e" filled="f" stroked="t" strokeweight=".954211pt" strokecolor="#6B6B6B">
                <v:path arrowok="t"/>
              </v:shape>
            </v:group>
            <v:group style="position:absolute;left:1582;top:2415;width:4456;height:2" coordorigin="1582,2415" coordsize="4456,2">
              <v:shape style="position:absolute;left:1582;top:2415;width:4456;height:2" coordorigin="1582,2415" coordsize="4456,0" path="m1582,2415l6038,2415e" filled="f" stroked="t" strokeweight=".954211pt" strokecolor="#444444">
                <v:path arrowok="t"/>
              </v:shape>
            </v:group>
            <v:group style="position:absolute;left:5952;top:2439;width:4103;height:2" coordorigin="5952,2439" coordsize="4103,2">
              <v:shape style="position:absolute;left:5952;top:2439;width:4103;height:2" coordorigin="5952,2439" coordsize="4103,0" path="m5952,2439l10055,2439e" filled="f" stroked="t" strokeweight=".954211pt" strokecolor="#484848">
                <v:path arrowok="t"/>
              </v:shape>
            </v:group>
            <v:group style="position:absolute;left:10022;top:2239;width:2;height:228" coordorigin="10022,2239" coordsize="2,228">
              <v:shape style="position:absolute;left:10022;top:2239;width:2;height:228" coordorigin="10022,2239" coordsize="0,228" path="m10022,2467l10022,2239e" filled="f" stroked="t" strokeweight=".477106pt" strokecolor="#1F1F1F">
                <v:path arrowok="t"/>
              </v:shape>
            </v:group>
            <v:group style="position:absolute;left:9979;top:2453;width:954;height:2" coordorigin="9979,2453" coordsize="954,2">
              <v:shape style="position:absolute;left:9979;top:2453;width:954;height:2" coordorigin="9979,2453" coordsize="954,0" path="m9979,2453l10933,2453e" filled="f" stroked="t" strokeweight=".954211pt" strokecolor="#484848">
                <v:path arrowok="t"/>
              </v:shape>
            </v:group>
            <v:group style="position:absolute;left:10847;top:2463;width:792;height:2" coordorigin="10847,2463" coordsize="792,2">
              <v:shape style="position:absolute;left:10847;top:2463;width:792;height:2" coordorigin="10847,2463" coordsize="792,0" path="m10847,2463l11639,2463e" filled="f" stroked="t" strokeweight=".477106pt" strokecolor="#545454">
                <v:path arrowok="t"/>
              </v:shape>
            </v:group>
            <v:group style="position:absolute;left:11754;top:2429;width:687;height:2" coordorigin="11754,2429" coordsize="687,2">
              <v:shape style="position:absolute;left:11754;top:2429;width:687;height:2" coordorigin="11754,2429" coordsize="687,0" path="m11754,2429l12441,2429e" filled="f" stroked="t" strokeweight=".477106pt" strokecolor="#4F4F4F">
                <v:path arrowok="t"/>
              </v:shape>
            </v:group>
            <v:group style="position:absolute;left:12431;top:2429;width:1069;height:2" coordorigin="12431,2429" coordsize="1069,2">
              <v:shape style="position:absolute;left:12431;top:2429;width:1069;height:2" coordorigin="12431,2429" coordsize="1069,0" path="m12431,2429l13500,2429e" filled="f" stroked="t" strokeweight=".477106pt" strokecolor="#080808">
                <v:path arrowok="t"/>
              </v:shape>
            </v:group>
            <v:group style="position:absolute;left:12646;top:2239;width:2;height:228" coordorigin="12646,2239" coordsize="2,228">
              <v:shape style="position:absolute;left:12646;top:2239;width:2;height:228" coordorigin="12646,2239" coordsize="0,228" path="m12646,2467l12646,2239e" filled="f" stroked="t" strokeweight=".477106pt" strokecolor="#0C0C0C">
                <v:path arrowok="t"/>
              </v:shape>
            </v:group>
            <v:group style="position:absolute;left:1572;top:2634;width:4466;height:2" coordorigin="1572,2634" coordsize="4466,2">
              <v:shape style="position:absolute;left:1572;top:2634;width:4466;height:2" coordorigin="1572,2634" coordsize="4466,0" path="m1572,2634l6038,2634e" filled="f" stroked="t" strokeweight=".954211pt" strokecolor="#484848">
                <v:path arrowok="t"/>
              </v:shape>
            </v:group>
            <v:group style="position:absolute;left:5952;top:2653;width:4103;height:2" coordorigin="5952,2653" coordsize="4103,2">
              <v:shape style="position:absolute;left:5952;top:2653;width:4103;height:2" coordorigin="5952,2653" coordsize="4103,0" path="m5952,2653l10055,2653e" filled="f" stroked="t" strokeweight=".954211pt" strokecolor="#484848">
                <v:path arrowok="t"/>
              </v:shape>
            </v:group>
            <v:group style="position:absolute;left:10027;top:2382;width:2;height:513" coordorigin="10027,2382" coordsize="2,513">
              <v:shape style="position:absolute;left:10027;top:2382;width:2;height:513" coordorigin="10027,2382" coordsize="0,513" path="m10027,2895l10027,2382e" filled="f" stroked="t" strokeweight=".477106pt" strokecolor="#3F3F3F">
                <v:path arrowok="t"/>
              </v:shape>
            </v:group>
            <v:group style="position:absolute;left:9979;top:2672;width:954;height:2" coordorigin="9979,2672" coordsize="954,2">
              <v:shape style="position:absolute;left:9979;top:2672;width:954;height:2" coordorigin="9979,2672" coordsize="954,0" path="m9979,2672l10933,2672e" filled="f" stroked="t" strokeweight=".954211pt" strokecolor="#4B4B4B">
                <v:path arrowok="t"/>
              </v:shape>
            </v:group>
            <v:group style="position:absolute;left:10847;top:2681;width:954;height:2" coordorigin="10847,2681" coordsize="954,2">
              <v:shape style="position:absolute;left:10847;top:2681;width:954;height:2" coordorigin="10847,2681" coordsize="954,0" path="m10847,2681l11802,2681e" filled="f" stroked="t" strokeweight=".477106pt" strokecolor="#575757">
                <v:path arrowok="t"/>
              </v:shape>
            </v:group>
            <v:group style="position:absolute;left:11754;top:2648;width:687;height:2" coordorigin="11754,2648" coordsize="687,2">
              <v:shape style="position:absolute;left:11754;top:2648;width:687;height:2" coordorigin="11754,2648" coordsize="687,0" path="m11754,2648l12441,2648e" filled="f" stroked="t" strokeweight=".477106pt" strokecolor="#4F4F4F">
                <v:path arrowok="t"/>
              </v:shape>
            </v:group>
            <v:group style="position:absolute;left:12431;top:2648;width:219;height:2" coordorigin="12431,2648" coordsize="219,2">
              <v:shape style="position:absolute;left:12431;top:2648;width:219;height:2" coordorigin="12431,2648" coordsize="219,0" path="m12431,2648l12651,2648e" filled="f" stroked="t" strokeweight=".477106pt" strokecolor="#282828">
                <v:path arrowok="t"/>
              </v:shape>
            </v:group>
            <v:group style="position:absolute;left:12622;top:2648;width:878;height:2" coordorigin="12622,2648" coordsize="878,2">
              <v:shape style="position:absolute;left:12622;top:2648;width:878;height:2" coordorigin="12622,2648" coordsize="878,0" path="m12622,2648l13500,2648e" filled="f" stroked="t" strokeweight=".477106pt" strokecolor="#606060">
                <v:path arrowok="t"/>
              </v:shape>
            </v:group>
            <v:group style="position:absolute;left:1582;top:3009;width:4456;height:2" coordorigin="1582,3009" coordsize="4456,2">
              <v:shape style="position:absolute;left:1582;top:3009;width:4456;height:2" coordorigin="1582,3009" coordsize="4456,0" path="m1582,3009l6038,3009e" filled="f" stroked="t" strokeweight=".954211pt" strokecolor="#444444">
                <v:path arrowok="t"/>
              </v:shape>
            </v:group>
            <v:group style="position:absolute;left:2813;top:2800;width:2;height:257" coordorigin="2813,2800" coordsize="2,257">
              <v:shape style="position:absolute;left:2813;top:2800;width:2;height:257" coordorigin="2813,2800" coordsize="0,257" path="m2813,3056l2813,2800e" filled="f" stroked="t" strokeweight=".954211pt" strokecolor="#575757">
                <v:path arrowok="t"/>
              </v:shape>
            </v:group>
            <v:group style="position:absolute;left:6005;top:871;width:2;height:8161" coordorigin="6005,871" coordsize="2,8161">
              <v:shape style="position:absolute;left:6005;top:871;width:2;height:8161" coordorigin="6005,871" coordsize="0,8161" path="m6005,9032l6005,871e" filled="f" stroked="t" strokeweight=".954211pt" strokecolor="#484848">
                <v:path arrowok="t"/>
              </v:shape>
            </v:group>
            <v:group style="position:absolute;left:4597;top:3023;width:5458;height:2" coordorigin="4597,3023" coordsize="5458,2">
              <v:shape style="position:absolute;left:4597;top:3023;width:5458;height:2" coordorigin="4597,3023" coordsize="5458,0" path="m4597,3023l10055,3023e" filled="f" stroked="t" strokeweight=".954211pt" strokecolor="#4B4B4B">
                <v:path arrowok="t"/>
              </v:shape>
            </v:group>
            <v:group style="position:absolute;left:10027;top:2809;width:2;height:2936" coordorigin="10027,2809" coordsize="2,2936">
              <v:shape style="position:absolute;left:10027;top:2809;width:2;height:2936" coordorigin="10027,2809" coordsize="0,2936" path="m10027,5745l10027,2809e" filled="f" stroked="t" strokeweight=".954211pt" strokecolor="#545454">
                <v:path arrowok="t"/>
              </v:shape>
            </v:group>
            <v:group style="position:absolute;left:9855;top:3042;width:1947;height:2" coordorigin="9855,3042" coordsize="1947,2">
              <v:shape style="position:absolute;left:9855;top:3042;width:1947;height:2" coordorigin="9855,3042" coordsize="1947,0" path="m9855,3042l11802,3042e" filled="f" stroked="t" strokeweight=".954211pt" strokecolor="#545454">
                <v:path arrowok="t"/>
              </v:shape>
            </v:group>
            <v:group style="position:absolute;left:11725;top:3052;width:706;height:2" coordorigin="11725,3052" coordsize="706,2">
              <v:shape style="position:absolute;left:11725;top:3052;width:706;height:2" coordorigin="11725,3052" coordsize="706,0" path="m11725,3052l12431,3052e" filled="f" stroked="t" strokeweight=".477106pt" strokecolor="#4F4F4F">
                <v:path arrowok="t"/>
              </v:shape>
            </v:group>
            <v:group style="position:absolute;left:12431;top:3018;width:1069;height:2" coordorigin="12431,3018" coordsize="1069,2">
              <v:shape style="position:absolute;left:12431;top:3018;width:1069;height:2" coordorigin="12431,3018" coordsize="1069,0" path="m12431,3018l13500,3018e" filled="f" stroked="t" strokeweight=".477106pt" strokecolor="#606060">
                <v:path arrowok="t"/>
              </v:shape>
            </v:group>
            <v:group style="position:absolute;left:1582;top:3351;width:5277;height:2" coordorigin="1582,3351" coordsize="5277,2">
              <v:shape style="position:absolute;left:1582;top:3351;width:5277;height:2" coordorigin="1582,3351" coordsize="5277,0" path="m1582,3351l6859,3351e" filled="f" stroked="t" strokeweight=".954211pt" strokecolor="#484848">
                <v:path arrowok="t"/>
              </v:shape>
            </v:group>
            <v:group style="position:absolute;left:5952;top:3365;width:4103;height:2" coordorigin="5952,3365" coordsize="4103,2">
              <v:shape style="position:absolute;left:5952;top:3365;width:4103;height:2" coordorigin="5952,3365" coordsize="4103,0" path="m5952,3365l10055,3365e" filled="f" stroked="t" strokeweight=".954211pt" strokecolor="#484848">
                <v:path arrowok="t"/>
              </v:shape>
            </v:group>
            <v:group style="position:absolute;left:8257;top:3151;width:2;height:1017" coordorigin="8257,3151" coordsize="2,1017">
              <v:shape style="position:absolute;left:8257;top:3151;width:2;height:1017" coordorigin="8257,3151" coordsize="0,1017" path="m8257,4168l8257,3151e" filled="f" stroked="t" strokeweight=".477106pt" strokecolor="#1F1F1F">
                <v:path arrowok="t"/>
              </v:shape>
            </v:group>
            <v:group style="position:absolute;left:9979;top:3379;width:1823;height:2" coordorigin="9979,3379" coordsize="1823,2">
              <v:shape style="position:absolute;left:9979;top:3379;width:1823;height:2" coordorigin="9979,3379" coordsize="1823,0" path="m9979,3379l11802,3379e" filled="f" stroked="t" strokeweight=".477106pt" strokecolor="#4B4B4B">
                <v:path arrowok="t"/>
              </v:shape>
            </v:group>
            <v:group style="position:absolute;left:11754;top:3351;width:1746;height:2" coordorigin="11754,3351" coordsize="1746,2">
              <v:shape style="position:absolute;left:11754;top:3351;width:1746;height:2" coordorigin="11754,3351" coordsize="1746,0" path="m11754,3351l13500,3351e" filled="f" stroked="t" strokeweight=".477106pt" strokecolor="#606060">
                <v:path arrowok="t"/>
              </v:shape>
            </v:group>
            <v:group style="position:absolute;left:1582;top:3831;width:563;height:2" coordorigin="1582,3831" coordsize="563,2">
              <v:shape style="position:absolute;left:1582;top:3831;width:563;height:2" coordorigin="1582,3831" coordsize="563,0" path="m1582,3831l2145,3831e" filled="f" stroked="t" strokeweight=".477106pt" strokecolor="#232323">
                <v:path arrowok="t"/>
              </v:shape>
            </v:group>
            <v:group style="position:absolute;left:2069;top:3840;width:7987;height:2" coordorigin="2069,3840" coordsize="7987,2">
              <v:shape style="position:absolute;left:2069;top:3840;width:7987;height:2" coordorigin="2069,3840" coordsize="7987,0" path="m2069,3840l10055,3840e" filled="f" stroked="t" strokeweight=".954211pt" strokecolor="#484848">
                <v:path arrowok="t"/>
              </v:shape>
            </v:group>
            <v:group style="position:absolute;left:2813;top:3313;width:2;height:561" coordorigin="2813,3313" coordsize="2,561">
              <v:shape style="position:absolute;left:2813;top:3313;width:2;height:561" coordorigin="2813,3313" coordsize="0,561" path="m2813,3874l2813,3313e" filled="f" stroked="t" strokeweight=".954211pt" strokecolor="#2F2F2F">
                <v:path arrowok="t"/>
              </v:shape>
            </v:group>
            <v:group style="position:absolute;left:10900;top:3313;width:2;height:561" coordorigin="10900,3313" coordsize="2,561">
              <v:shape style="position:absolute;left:10900;top:3313;width:2;height:561" coordorigin="10900,3313" coordsize="0,561" path="m10900,3874l10900,3313e" filled="f" stroked="t" strokeweight=".477106pt" strokecolor="#282828">
                <v:path arrowok="t"/>
              </v:shape>
            </v:group>
            <v:group style="position:absolute;left:11773;top:3322;width:2;height:551" coordorigin="11773,3322" coordsize="2,551">
              <v:shape style="position:absolute;left:11773;top:3322;width:2;height:551" coordorigin="11773,3322" coordsize="0,551" path="m11773,3874l11773,3322e" filled="f" stroked="t" strokeweight=".477106pt" strokecolor="#3B3B3B">
                <v:path arrowok="t"/>
              </v:shape>
            </v:group>
            <v:group style="position:absolute;left:9912;top:3859;width:1889;height:2" coordorigin="9912,3859" coordsize="1889,2">
              <v:shape style="position:absolute;left:9912;top:3859;width:1889;height:2" coordorigin="9912,3859" coordsize="1889,0" path="m9912,3859l11802,3859e" filled="f" stroked="t" strokeweight=".954211pt" strokecolor="#4B4B4B">
                <v:path arrowok="t"/>
              </v:shape>
            </v:group>
            <v:group style="position:absolute;left:11725;top:3869;width:744;height:2" coordorigin="11725,3869" coordsize="744,2">
              <v:shape style="position:absolute;left:11725;top:3869;width:744;height:2" coordorigin="11725,3869" coordsize="744,0" path="m11725,3869l12469,3869e" filled="f" stroked="t" strokeweight=".477106pt" strokecolor="#484848">
                <v:path arrowok="t"/>
              </v:shape>
            </v:group>
            <v:group style="position:absolute;left:12403;top:3869;width:267;height:2" coordorigin="12403,3869" coordsize="267,2">
              <v:shape style="position:absolute;left:12403;top:3869;width:267;height:2" coordorigin="12403,3869" coordsize="267,0" path="m12403,3869l12670,3869e" filled="f" stroked="t" strokeweight=".477106pt" strokecolor="#5B5B5B">
                <v:path arrowok="t"/>
              </v:shape>
            </v:group>
            <v:group style="position:absolute;left:12622;top:3836;width:878;height:2" coordorigin="12622,3836" coordsize="878,2">
              <v:shape style="position:absolute;left:12622;top:3836;width:878;height:2" coordorigin="12622,3836" coordsize="878,0" path="m12622,3836l13500,3836e" filled="f" stroked="t" strokeweight=".477106pt" strokecolor="#545454">
                <v:path arrowok="t"/>
              </v:shape>
            </v:group>
            <v:group style="position:absolute;left:1582;top:4135;width:8473;height:2" coordorigin="1582,4135" coordsize="8473,2">
              <v:shape style="position:absolute;left:1582;top:4135;width:8473;height:2" coordorigin="1582,4135" coordsize="8473,0" path="m1582,4135l10055,4135e" filled="f" stroked="t" strokeweight=".954211pt" strokecolor="#444444">
                <v:path arrowok="t"/>
              </v:shape>
            </v:group>
            <v:group style="position:absolute;left:2813;top:3798;width:2;height:1026" coordorigin="2813,3798" coordsize="2,1026">
              <v:shape style="position:absolute;left:2813;top:3798;width:2;height:1026" coordorigin="2813,3798" coordsize="0,1026" path="m2813,4824l2813,3798e" filled="f" stroked="t" strokeweight=".954211pt" strokecolor="#4B4B4B">
                <v:path arrowok="t"/>
              </v:shape>
            </v:group>
            <v:group style="position:absolute;left:9979;top:4154;width:1880;height:2" coordorigin="9979,4154" coordsize="1880,2">
              <v:shape style="position:absolute;left:9979;top:4154;width:1880;height:2" coordorigin="9979,4154" coordsize="1880,0" path="m9979,4154l11859,4154e" filled="f" stroked="t" strokeweight=".954211pt" strokecolor="#4F4F4F">
                <v:path arrowok="t"/>
              </v:shape>
            </v:group>
            <v:group style="position:absolute;left:11773;top:3807;width:2;height:580" coordorigin="11773,3807" coordsize="2,580">
              <v:shape style="position:absolute;left:11773;top:3807;width:2;height:580" coordorigin="11773,3807" coordsize="0,580" path="m11773,4387l11773,3807e" filled="f" stroked="t" strokeweight=".954211pt" strokecolor="#606060">
                <v:path arrowok="t"/>
              </v:shape>
            </v:group>
            <v:group style="position:absolute;left:11725;top:4163;width:1288;height:2" coordorigin="11725,4163" coordsize="1288,2">
              <v:shape style="position:absolute;left:11725;top:4163;width:1288;height:2" coordorigin="11725,4163" coordsize="1288,0" path="m11725,4163l13013,4163e" filled="f" stroked="t" strokeweight=".477106pt" strokecolor="#4B4B4B">
                <v:path arrowok="t"/>
              </v:shape>
            </v:group>
            <v:group style="position:absolute;left:1582;top:4553;width:8473;height:2" coordorigin="1582,4553" coordsize="8473,2">
              <v:shape style="position:absolute;left:1582;top:4553;width:8473;height:2" coordorigin="1582,4553" coordsize="8473,0" path="m1582,4553l10055,4553e" filled="f" stroked="t" strokeweight=".954211pt" strokecolor="#484848">
                <v:path arrowok="t"/>
              </v:shape>
            </v:group>
            <v:group style="position:absolute;left:8261;top:4083;width:2;height:2898" coordorigin="8261,4083" coordsize="2,2898">
              <v:shape style="position:absolute;left:8261;top:4083;width:2;height:2898" coordorigin="8261,4083" coordsize="0,2898" path="m8261,6980l8261,4083e" filled="f" stroked="t" strokeweight=".954211pt" strokecolor="#4B4B4B">
                <v:path arrowok="t"/>
              </v:shape>
            </v:group>
            <v:group style="position:absolute;left:6009;top:4159;width:2;height:2603" coordorigin="6009,4159" coordsize="2,2603">
              <v:shape style="position:absolute;left:6009;top:4159;width:2;height:2603" coordorigin="6009,4159" coordsize="0,2603" path="m6009,6762l6009,4159e" filled="f" stroked="t" strokeweight=".954211pt" strokecolor="#5B5B5B">
                <v:path arrowok="t"/>
              </v:shape>
            </v:group>
            <v:group style="position:absolute;left:9979;top:4572;width:2700;height:2" coordorigin="9979,4572" coordsize="2700,2">
              <v:shape style="position:absolute;left:9979;top:4572;width:2700;height:2" coordorigin="9979,4572" coordsize="2700,0" path="m9979,4572l12679,4572e" filled="f" stroked="t" strokeweight=".954211pt" strokecolor="#4F4F4F">
                <v:path arrowok="t"/>
              </v:shape>
            </v:group>
            <v:group style="position:absolute;left:10900;top:4320;width:2;height:846" coordorigin="10900,4320" coordsize="2,846">
              <v:shape style="position:absolute;left:10900;top:4320;width:2;height:846" coordorigin="10900,4320" coordsize="0,846" path="m10900,5166l10900,4320e" filled="f" stroked="t" strokeweight=".477106pt" strokecolor="#282828">
                <v:path arrowok="t"/>
              </v:shape>
            </v:group>
            <v:group style="position:absolute;left:11778;top:4320;width:2;height:266" coordorigin="11778,4320" coordsize="2,266">
              <v:shape style="position:absolute;left:11778;top:4320;width:2;height:266" coordorigin="11778,4320" coordsize="0,266" path="m11778,4586l11778,4320e" filled="f" stroked="t" strokeweight=".477106pt" strokecolor="#343434">
                <v:path arrowok="t"/>
              </v:shape>
            </v:group>
            <v:group style="position:absolute;left:12594;top:4581;width:935;height:2" coordorigin="12594,4581" coordsize="935,2">
              <v:shape style="position:absolute;left:12594;top:4581;width:935;height:2" coordorigin="12594,4581" coordsize="935,0" path="m12594,4581l13529,4581e" filled="f" stroked="t" strokeweight=".477106pt" strokecolor="#3F3F3F">
                <v:path arrowok="t"/>
              </v:shape>
            </v:group>
            <v:group style="position:absolute;left:1582;top:4795;width:9351;height:2" coordorigin="1582,4795" coordsize="9351,2">
              <v:shape style="position:absolute;left:1582;top:4795;width:9351;height:2" coordorigin="1582,4795" coordsize="9351,0" path="m1582,4795l10933,4795e" filled="f" stroked="t" strokeweight=".954211pt" strokecolor="#444448">
                <v:path arrowok="t"/>
              </v:shape>
            </v:group>
            <v:group style="position:absolute;left:10847;top:4809;width:2681;height:2" coordorigin="10847,4809" coordsize="2681,2">
              <v:shape style="position:absolute;left:10847;top:4809;width:2681;height:2" coordorigin="10847,4809" coordsize="2681,0" path="m10847,4809l13529,4809e" filled="f" stroked="t" strokeweight=".954211pt" strokecolor="#484848">
                <v:path arrowok="t"/>
              </v:shape>
            </v:group>
            <v:group style="position:absolute;left:11778;top:4510;width:2;height:656" coordorigin="11778,4510" coordsize="2,656">
              <v:shape style="position:absolute;left:11778;top:4510;width:2;height:656" coordorigin="11778,4510" coordsize="0,656" path="m11778,5166l11778,4510e" filled="f" stroked="t" strokeweight=".477106pt" strokecolor="#1C1C1C">
                <v:path arrowok="t"/>
              </v:shape>
            </v:group>
            <v:group style="position:absolute;left:2121;top:4738;width:2;height:428" coordorigin="2121,4738" coordsize="2,428">
              <v:shape style="position:absolute;left:2121;top:4738;width:2;height:428" coordorigin="2121,4738" coordsize="0,428" path="m2121,5166l2121,4738e" filled="f" stroked="t" strokeweight=".477106pt" strokecolor="#1C1C1C">
                <v:path arrowok="t"/>
              </v:shape>
            </v:group>
            <v:group style="position:absolute;left:2813;top:4738;width:2;height:428" coordorigin="2813,4738" coordsize="2,428">
              <v:shape style="position:absolute;left:2813;top:4738;width:2;height:428" coordorigin="2813,4738" coordsize="0,428" path="m2813,5166l2813,4738e" filled="f" stroked="t" strokeweight=".954211pt" strokecolor="#2F2F34">
                <v:path arrowok="t"/>
              </v:shape>
            </v:group>
            <v:group style="position:absolute;left:7107;top:4738;width:2;height:428" coordorigin="7107,4738" coordsize="2,428">
              <v:shape style="position:absolute;left:7107;top:4738;width:2;height:428" coordorigin="7107,4738" coordsize="0,428" path="m7107,5166l7107,4738e" filled="f" stroked="t" strokeweight=".954211pt" strokecolor="#343434">
                <v:path arrowok="t"/>
              </v:shape>
            </v:group>
            <v:group style="position:absolute;left:1582;top:5137;width:8473;height:2" coordorigin="1582,5137" coordsize="8473,2">
              <v:shape style="position:absolute;left:1582;top:5137;width:8473;height:2" coordorigin="1582,5137" coordsize="8473,0" path="m1582,5137l10055,5137e" filled="f" stroked="t" strokeweight=".954211pt" strokecolor="#484848">
                <v:path arrowok="t"/>
              </v:shape>
            </v:group>
            <v:group style="position:absolute;left:9979;top:5151;width:2700;height:2" coordorigin="9979,5151" coordsize="2700,2">
              <v:shape style="position:absolute;left:9979;top:5151;width:2700;height:2" coordorigin="9979,5151" coordsize="2700,0" path="m9979,5151l12679,5151e" filled="f" stroked="t" strokeweight=".954211pt" strokecolor="#4F4F4F">
                <v:path arrowok="t"/>
              </v:shape>
            </v:group>
            <v:group style="position:absolute;left:12594;top:5161;width:935;height:2" coordorigin="12594,5161" coordsize="935,2">
              <v:shape style="position:absolute;left:12594;top:5161;width:935;height:2" coordorigin="12594,5161" coordsize="935,0" path="m12594,5161l13529,5161e" filled="f" stroked="t" strokeweight=".477106pt" strokecolor="#444444">
                <v:path arrowok="t"/>
              </v:shape>
            </v:group>
            <v:group style="position:absolute;left:2131;top:5090;width:2;height:3268" coordorigin="2131,5090" coordsize="2,3268">
              <v:shape style="position:absolute;left:2131;top:5090;width:2;height:3268" coordorigin="2131,5090" coordsize="0,3268" path="m2131,8358l2131,5090e" filled="f" stroked="t" strokeweight=".954211pt" strokecolor="#3F3F3F">
                <v:path arrowok="t"/>
              </v:shape>
            </v:group>
            <v:group style="position:absolute;left:2813;top:5090;width:2;height:1093" coordorigin="2813,5090" coordsize="2,1093">
              <v:shape style="position:absolute;left:2813;top:5090;width:2;height:1093" coordorigin="2813,5090" coordsize="0,1093" path="m2813,6182l2813,5090e" filled="f" stroked="t" strokeweight=".954211pt" strokecolor="#484848">
                <v:path arrowok="t"/>
              </v:shape>
            </v:group>
            <v:group style="position:absolute;left:7112;top:5090;width:2;height:808" coordorigin="7112,5090" coordsize="2,808">
              <v:shape style="position:absolute;left:7112;top:5090;width:2;height:808" coordorigin="7112,5090" coordsize="0,808" path="m7112,5897l7112,5090e" filled="f" stroked="t" strokeweight=".954211pt" strokecolor="#4B4B4B">
                <v:path arrowok="t"/>
              </v:shape>
            </v:group>
            <v:group style="position:absolute;left:1582;top:5451;width:8473;height:2" coordorigin="1582,5451" coordsize="8473,2">
              <v:shape style="position:absolute;left:1582;top:5451;width:8473;height:2" coordorigin="1582,5451" coordsize="8473,0" path="m1582,5451l10055,5451e" filled="f" stroked="t" strokeweight=".954211pt" strokecolor="#484848">
                <v:path arrowok="t"/>
              </v:shape>
            </v:group>
            <v:group style="position:absolute;left:9120;top:5004;width:2;height:475" coordorigin="9120,5004" coordsize="2,475">
              <v:shape style="position:absolute;left:9120;top:5004;width:2;height:475" coordorigin="9120,5004" coordsize="0,475" path="m9120,5479l9120,5004e" filled="f" stroked="t" strokeweight=".954211pt" strokecolor="#545454">
                <v:path arrowok="t"/>
              </v:shape>
            </v:group>
            <v:group style="position:absolute;left:9979;top:5465;width:2700;height:2" coordorigin="9979,5465" coordsize="2700,2">
              <v:shape style="position:absolute;left:9979;top:5465;width:2700;height:2" coordorigin="9979,5465" coordsize="2700,0" path="m9979,5465l12679,5465e" filled="f" stroked="t" strokeweight=".954211pt" strokecolor="#4F4F4F">
                <v:path arrowok="t"/>
              </v:shape>
            </v:group>
            <v:group style="position:absolute;left:11782;top:5090;width:2;height:808" coordorigin="11782,5090" coordsize="2,808">
              <v:shape style="position:absolute;left:11782;top:5090;width:2;height:808" coordorigin="11782,5090" coordsize="0,808" path="m11782,5897l11782,5090e" filled="f" stroked="t" strokeweight=".954211pt" strokecolor="#545454">
                <v:path arrowok="t"/>
              </v:shape>
            </v:group>
            <v:group style="position:absolute;left:12594;top:5474;width:935;height:2" coordorigin="12594,5474" coordsize="935,2">
              <v:shape style="position:absolute;left:12594;top:5474;width:935;height:2" coordorigin="12594,5474" coordsize="935,0" path="m12594,5474l13529,5474e" filled="f" stroked="t" strokeweight=".477106pt" strokecolor="#444444">
                <v:path arrowok="t"/>
              </v:shape>
            </v:group>
            <v:group style="position:absolute;left:1601;top:5308;width:2;height:1330" coordorigin="1601,5308" coordsize="2,1330">
              <v:shape style="position:absolute;left:1601;top:5308;width:2;height:1330" coordorigin="1601,5308" coordsize="0,1330" path="m1601,6638l1601,5308e" filled="f" stroked="t" strokeweight="1.908423pt" strokecolor="#484848">
                <v:path arrowok="t"/>
              </v:shape>
            </v:group>
            <v:group style="position:absolute;left:10905;top:5299;width:2;height:447" coordorigin="10905,5299" coordsize="2,447">
              <v:shape style="position:absolute;left:10905;top:5299;width:2;height:447" coordorigin="10905,5299" coordsize="0,447" path="m10905,5745l10905,5299e" filled="f" stroked="t" strokeweight=".954211pt" strokecolor="#606060">
                <v:path arrowok="t"/>
              </v:shape>
            </v:group>
            <v:group style="position:absolute;left:1582;top:5864;width:9351;height:2" coordorigin="1582,5864" coordsize="9351,2">
              <v:shape style="position:absolute;left:1582;top:5864;width:9351;height:2" coordorigin="1582,5864" coordsize="9351,0" path="m1582,5864l10933,5864e" filled="f" stroked="t" strokeweight=".954211pt" strokecolor="#484848">
                <v:path arrowok="t"/>
              </v:shape>
            </v:group>
            <v:group style="position:absolute;left:10031;top:5679;width:2;height:504" coordorigin="10031,5679" coordsize="2,504">
              <v:shape style="position:absolute;left:10031;top:5679;width:2;height:504" coordorigin="10031,5679" coordsize="0,504" path="m10031,6182l10031,5679e" filled="f" stroked="t" strokeweight=".477106pt" strokecolor="#282828">
                <v:path arrowok="t"/>
              </v:shape>
            </v:group>
            <v:group style="position:absolute;left:10847;top:5878;width:1832;height:2" coordorigin="10847,5878" coordsize="1832,2">
              <v:shape style="position:absolute;left:10847;top:5878;width:1832;height:2" coordorigin="10847,5878" coordsize="1832,0" path="m10847,5878l12679,5878e" filled="f" stroked="t" strokeweight=".954211pt" strokecolor="#545454">
                <v:path arrowok="t"/>
              </v:shape>
            </v:group>
            <v:group style="position:absolute;left:12656;top:5679;width:2;height:779" coordorigin="12656,5679" coordsize="2,779">
              <v:shape style="position:absolute;left:12656;top:5679;width:2;height:779" coordorigin="12656,5679" coordsize="0,779" path="m12656,6458l12656,5679e" filled="f" stroked="t" strokeweight=".477106pt" strokecolor="#282828">
                <v:path arrowok="t"/>
              </v:shape>
            </v:group>
            <v:group style="position:absolute;left:12594;top:5888;width:935;height:2" coordorigin="12594,5888" coordsize="935,2">
              <v:shape style="position:absolute;left:12594;top:5888;width:935;height:2" coordorigin="12594,5888" coordsize="935,0" path="m12594,5888l13529,5888e" filled="f" stroked="t" strokeweight=".477106pt" strokecolor="#3F3F3F">
                <v:path arrowok="t"/>
              </v:shape>
            </v:group>
            <v:group style="position:absolute;left:1582;top:6154;width:6708;height:2" coordorigin="1582,6154" coordsize="6708,2">
              <v:shape style="position:absolute;left:1582;top:6154;width:6708;height:2" coordorigin="1582,6154" coordsize="6708,0" path="m1582,6154l8290,6154e" filled="f" stroked="t" strokeweight=".954211pt" strokecolor="#484848">
                <v:path arrowok="t"/>
              </v:shape>
            </v:group>
            <v:group style="position:absolute;left:7112;top:5812;width:2;height:371" coordorigin="7112,5812" coordsize="2,371">
              <v:shape style="position:absolute;left:7112;top:5812;width:2;height:371" coordorigin="7112,5812" coordsize="0,371" path="m7112,6182l7112,5812e" filled="f" stroked="t" strokeweight=".477106pt" strokecolor="#232323">
                <v:path arrowok="t"/>
              </v:shape>
            </v:group>
            <v:group style="position:absolute;left:8204;top:6139;width:1851;height:2" coordorigin="8204,6139" coordsize="1851,2">
              <v:shape style="position:absolute;left:8204;top:6139;width:1851;height:2" coordorigin="8204,6139" coordsize="1851,0" path="m8204,6139l10055,6139e" filled="f" stroked="t" strokeweight=".954211pt" strokecolor="#484848">
                <v:path arrowok="t"/>
              </v:shape>
            </v:group>
            <v:group style="position:absolute;left:9979;top:6158;width:3550;height:2" coordorigin="9979,6158" coordsize="3550,2">
              <v:shape style="position:absolute;left:9979;top:6158;width:3550;height:2" coordorigin="9979,6158" coordsize="3550,0" path="m9979,6158l13529,6158e" filled="f" stroked="t" strokeweight=".954211pt" strokecolor="#4B4B4B">
                <v:path arrowok="t"/>
              </v:shape>
            </v:group>
            <v:group style="position:absolute;left:10905;top:5812;width:2;height:371" coordorigin="10905,5812" coordsize="2,371">
              <v:shape style="position:absolute;left:10905;top:5812;width:2;height:371" coordorigin="10905,5812" coordsize="0,371" path="m10905,6182l10905,5812e" filled="f" stroked="t" strokeweight=".954211pt" strokecolor="#383838">
                <v:path arrowok="t"/>
              </v:shape>
            </v:group>
            <v:group style="position:absolute;left:11782;top:5812;width:2;height:646" coordorigin="11782,5812" coordsize="2,646">
              <v:shape style="position:absolute;left:11782;top:5812;width:2;height:646" coordorigin="11782,5812" coordsize="0,646" path="m11782,6458l11782,5812e" filled="f" stroked="t" strokeweight=".954211pt" strokecolor="#3F3F3F">
                <v:path arrowok="t"/>
              </v:shape>
            </v:group>
            <v:group style="position:absolute;left:2818;top:6097;width:2;height:361" coordorigin="2818,6097" coordsize="2,361">
              <v:shape style="position:absolute;left:2818;top:6097;width:2;height:361" coordorigin="2818,6097" coordsize="0,361" path="m2818,6458l2818,6097e" filled="f" stroked="t" strokeweight=".477106pt" strokecolor="#2B2B2B">
                <v:path arrowok="t"/>
              </v:shape>
            </v:group>
            <v:group style="position:absolute;left:7121;top:6097;width:2;height:2917" coordorigin="7121,6097" coordsize="2,2917">
              <v:shape style="position:absolute;left:7121;top:6097;width:2;height:2917" coordorigin="7121,6097" coordsize="0,2917" path="m7121,9013l7121,6097e" filled="f" stroked="t" strokeweight=".954211pt" strokecolor="#3B3B3B">
                <v:path arrowok="t"/>
              </v:shape>
            </v:group>
            <v:group style="position:absolute;left:1582;top:6429;width:10888;height:2" coordorigin="1582,6429" coordsize="10888,2">
              <v:shape style="position:absolute;left:1582;top:6429;width:10888;height:2" coordorigin="1582,6429" coordsize="10888,0" path="m1582,6429l12469,6429e" filled="f" stroked="t" strokeweight=".954211pt" strokecolor="#484848">
                <v:path arrowok="t"/>
              </v:shape>
            </v:group>
            <v:group style="position:absolute;left:10027;top:6097;width:2;height:361" coordorigin="10027,6097" coordsize="2,361">
              <v:shape style="position:absolute;left:10027;top:6097;width:2;height:361" coordorigin="10027,6097" coordsize="0,361" path="m10027,6458l10027,6097e" filled="f" stroked="t" strokeweight=".954211pt" strokecolor="#444444">
                <v:path arrowok="t"/>
              </v:shape>
            </v:group>
            <v:group style="position:absolute;left:12345;top:6448;width:1183;height:2" coordorigin="12345,6448" coordsize="1183,2">
              <v:shape style="position:absolute;left:12345;top:6448;width:1183;height:2" coordorigin="12345,6448" coordsize="1183,0" path="m12345,6448l13529,6448e" filled="f" stroked="t" strokeweight=".954211pt" strokecolor="#545454">
                <v:path arrowok="t"/>
              </v:shape>
            </v:group>
            <v:group style="position:absolute;left:1591;top:6705;width:1603;height:2" coordorigin="1591,6705" coordsize="1603,2">
              <v:shape style="position:absolute;left:1591;top:6705;width:1603;height:2" coordorigin="1591,6705" coordsize="1603,0" path="m1591,6705l3195,6705e" filled="f" stroked="t" strokeweight=".954211pt" strokecolor="#4B4B4B">
                <v:path arrowok="t"/>
              </v:shape>
            </v:group>
            <v:group style="position:absolute;left:2822;top:6382;width:2;height:599" coordorigin="2822,6382" coordsize="2,599">
              <v:shape style="position:absolute;left:2822;top:6382;width:2;height:599" coordorigin="2822,6382" coordsize="0,599" path="m2822,6980l2822,6382e" filled="f" stroked="t" strokeweight=".954211pt" strokecolor="#3F3F3F">
                <v:path arrowok="t"/>
              </v:shape>
            </v:group>
            <v:group style="position:absolute;left:2765;top:6695;width:8168;height:2" coordorigin="2765,6695" coordsize="8168,2">
              <v:shape style="position:absolute;left:2765;top:6695;width:8168;height:2" coordorigin="2765,6695" coordsize="8168,0" path="m2765,6695l10933,6695e" filled="f" stroked="t" strokeweight=".954211pt" strokecolor="#484848">
                <v:path arrowok="t"/>
              </v:shape>
            </v:group>
            <v:group style="position:absolute;left:10036;top:1251;width:2;height:7762" coordorigin="10036,1251" coordsize="2,7762">
              <v:shape style="position:absolute;left:10036;top:1251;width:2;height:7762" coordorigin="10036,1251" coordsize="0,7762" path="m10036,9013l10036,1251e" filled="f" stroked="t" strokeweight=".954211pt" strokecolor="#4F4F4F">
                <v:path arrowok="t"/>
              </v:shape>
            </v:group>
            <v:group style="position:absolute;left:10418;top:6709;width:3111;height:2" coordorigin="10418,6709" coordsize="3111,2">
              <v:shape style="position:absolute;left:10418;top:6709;width:3111;height:2" coordorigin="10418,6709" coordsize="3111,0" path="m10418,6709l13529,6709e" filled="f" stroked="t" strokeweight=".954211pt" strokecolor="#4B4B4B">
                <v:path arrowok="t"/>
              </v:shape>
            </v:group>
            <v:group style="position:absolute;left:11782;top:6325;width:2;height:789" coordorigin="11782,6325" coordsize="2,789">
              <v:shape style="position:absolute;left:11782;top:6325;width:2;height:789" coordorigin="11782,6325" coordsize="0,789" path="m11782,7113l11782,6325e" filled="f" stroked="t" strokeweight=".954211pt" strokecolor="#5B5B5B">
                <v:path arrowok="t"/>
              </v:shape>
            </v:group>
            <v:group style="position:absolute;left:12355;top:6714;width:324;height:2" coordorigin="12355,6714" coordsize="324,2">
              <v:shape style="position:absolute;left:12355;top:6714;width:324;height:2" coordorigin="12355,6714" coordsize="324,0" path="m12355,6714l12679,6714e" filled="f" stroked="t" strokeweight=".954211pt" strokecolor="#606060">
                <v:path arrowok="t"/>
              </v:shape>
            </v:group>
            <v:group style="position:absolute;left:12660;top:6382;width:2;height:1710" coordorigin="12660,6382" coordsize="2,1710">
              <v:shape style="position:absolute;left:12660;top:6382;width:2;height:1710" coordorigin="12660,6382" coordsize="0,1710" path="m12660,8092l12660,6382e" filled="f" stroked="t" strokeweight=".954211pt" strokecolor="#575757">
                <v:path arrowok="t"/>
              </v:shape>
            </v:group>
            <v:group style="position:absolute;left:1611;top:6648;width:2;height:2394" coordorigin="1611,6648" coordsize="2,2394">
              <v:shape style="position:absolute;left:1611;top:6648;width:2;height:2394" coordorigin="1611,6648" coordsize="0,2394" path="m1611,9042l1611,6648e" filled="f" stroked="t" strokeweight="1.431317pt" strokecolor="#282828">
                <v:path arrowok="t"/>
              </v:shape>
            </v:group>
            <v:group style="position:absolute;left:6014;top:6648;width:2;height:333" coordorigin="6014,6648" coordsize="2,333">
              <v:shape style="position:absolute;left:6014;top:6648;width:2;height:333" coordorigin="6014,6648" coordsize="0,333" path="m6014,6980l6014,6648e" filled="f" stroked="t" strokeweight=".477106pt" strokecolor="#484848">
                <v:path arrowok="t"/>
              </v:shape>
            </v:group>
            <v:group style="position:absolute;left:1591;top:7094;width:2576;height:2" coordorigin="1591,7094" coordsize="2576,2">
              <v:shape style="position:absolute;left:1591;top:7094;width:2576;height:2" coordorigin="1591,7094" coordsize="2576,0" path="m1591,7094l4168,7094e" filled="f" stroked="t" strokeweight=".954211pt" strokecolor="#444444">
                <v:path arrowok="t"/>
              </v:shape>
            </v:group>
            <v:group style="position:absolute;left:2822;top:6914;width:2;height:770" coordorigin="2822,6914" coordsize="2,770">
              <v:shape style="position:absolute;left:2822;top:6914;width:2;height:770" coordorigin="2822,6914" coordsize="0,770" path="m2822,7683l2822,6914e" filled="f" stroked="t" strokeweight=".954211pt" strokecolor="#2B2B2B">
                <v:path arrowok="t"/>
              </v:shape>
            </v:group>
            <v:group style="position:absolute;left:6014;top:6914;width:2;height:399" coordorigin="6014,6914" coordsize="2,399">
              <v:shape style="position:absolute;left:6014;top:6914;width:2;height:399" coordorigin="6014,6914" coordsize="0,399" path="m6014,7313l6014,6914e" filled="f" stroked="t" strokeweight=".477106pt" strokecolor="#181818">
                <v:path arrowok="t"/>
              </v:shape>
            </v:group>
            <v:group style="position:absolute;left:8266;top:6914;width:2;height:580" coordorigin="8266,6914" coordsize="2,580">
              <v:shape style="position:absolute;left:8266;top:6914;width:2;height:580" coordorigin="8266,6914" coordsize="0,580" path="m8266,7493l8266,6914e" filled="f" stroked="t" strokeweight=".477106pt" strokecolor="#181818">
                <v:path arrowok="t"/>
              </v:shape>
            </v:group>
            <v:group style="position:absolute;left:2765;top:7085;width:10764;height:2" coordorigin="2765,7085" coordsize="10764,2">
              <v:shape style="position:absolute;left:2765;top:7085;width:10764;height:2" coordorigin="2765,7085" coordsize="10764,0" path="m2765,7085l13529,7085e" filled="f" stroked="t" strokeweight=".954211pt" strokecolor="#484848">
                <v:path arrowok="t"/>
              </v:shape>
            </v:group>
            <v:group style="position:absolute;left:13524;top:6914;width:2;height:399" coordorigin="13524,6914" coordsize="2,399">
              <v:shape style="position:absolute;left:13524;top:6914;width:2;height:399" coordorigin="13524,6914" coordsize="0,399" path="m13524,7313l13524,6914e" filled="f" stroked="t" strokeweight=".954211pt" strokecolor="#131313">
                <v:path arrowok="t"/>
              </v:shape>
            </v:group>
            <v:group style="position:absolute;left:11782;top:7028;width:2;height:285" coordorigin="11782,7028" coordsize="2,285">
              <v:shape style="position:absolute;left:11782;top:7028;width:2;height:285" coordorigin="11782,7028" coordsize="0,285" path="m11782,7313l11782,7028e" filled="f" stroked="t" strokeweight=".954211pt" strokecolor="#383838">
                <v:path arrowok="t"/>
              </v:shape>
            </v:group>
            <v:group style="position:absolute;left:6014;top:7256;width:2;height:238" coordorigin="6014,7256" coordsize="2,238">
              <v:shape style="position:absolute;left:6014;top:7256;width:2;height:238" coordorigin="6014,7256" coordsize="0,238" path="m6014,7493l6014,7256e" filled="f" stroked="t" strokeweight=".477106pt" strokecolor="#2B2B2B">
                <v:path arrowok="t"/>
              </v:shape>
            </v:group>
            <v:group style="position:absolute;left:11787;top:7256;width:2;height:238" coordorigin="11787,7256" coordsize="2,238">
              <v:shape style="position:absolute;left:11787;top:7256;width:2;height:238" coordorigin="11787,7256" coordsize="0,238" path="m11787,7493l11787,7256e" filled="f" stroked="t" strokeweight=".477106pt" strokecolor="#0C0C0C">
                <v:path arrowok="t"/>
              </v:shape>
            </v:group>
            <v:group style="position:absolute;left:1591;top:7659;width:6699;height:2" coordorigin="1591,7659" coordsize="6699,2">
              <v:shape style="position:absolute;left:1591;top:7659;width:6699;height:2" coordorigin="1591,7659" coordsize="6699,0" path="m1591,7659l8290,7659e" filled="f" stroked="t" strokeweight=".954211pt" strokecolor="#444444">
                <v:path arrowok="t"/>
              </v:shape>
            </v:group>
            <v:group style="position:absolute;left:6019;top:7427;width:2;height:665" coordorigin="6019,7427" coordsize="2,665">
              <v:shape style="position:absolute;left:6019;top:7427;width:2;height:665" coordorigin="6019,7427" coordsize="0,665" path="m6019,8092l6019,7427e" filled="f" stroked="t" strokeweight=".954211pt" strokecolor="#5B5B5B">
                <v:path arrowok="t"/>
              </v:shape>
            </v:group>
            <v:group style="position:absolute;left:8266;top:7427;width:2;height:257" coordorigin="8266,7427" coordsize="2,257">
              <v:shape style="position:absolute;left:8266;top:7427;width:2;height:257" coordorigin="8266,7427" coordsize="0,257" path="m8266,7683l8266,7427e" filled="f" stroked="t" strokeweight=".477106pt" strokecolor="#343434">
                <v:path arrowok="t"/>
              </v:shape>
            </v:group>
            <v:group style="position:absolute;left:8204;top:7640;width:1851;height:2" coordorigin="8204,7640" coordsize="1851,2">
              <v:shape style="position:absolute;left:8204;top:7640;width:1851;height:2" coordorigin="8204,7640" coordsize="1851,0" path="m8204,7640l10055,7640e" filled="f" stroked="t" strokeweight=".954211pt" strokecolor="#484848">
                <v:path arrowok="t"/>
              </v:shape>
            </v:group>
            <v:group style="position:absolute;left:9979;top:7655;width:2490;height:2" coordorigin="9979,7655" coordsize="2490,2">
              <v:shape style="position:absolute;left:9979;top:7655;width:2490;height:2" coordorigin="9979,7655" coordsize="2490,0" path="m9979,7655l12469,7655e" filled="f" stroked="t" strokeweight=".954211pt" strokecolor="#4B4B4B">
                <v:path arrowok="t"/>
              </v:shape>
            </v:group>
            <v:group style="position:absolute;left:10909;top:7427;width:2;height:257" coordorigin="10909,7427" coordsize="2,257">
              <v:shape style="position:absolute;left:10909;top:7427;width:2;height:257" coordorigin="10909,7427" coordsize="0,257" path="m10909,7683l10909,7427e" filled="f" stroked="t" strokeweight=".477106pt" strokecolor="#282828">
                <v:path arrowok="t"/>
              </v:shape>
            </v:group>
            <v:group style="position:absolute;left:11787;top:7427;width:2;height:257" coordorigin="11787,7427" coordsize="2,257">
              <v:shape style="position:absolute;left:11787;top:7427;width:2;height:257" coordorigin="11787,7427" coordsize="0,257" path="m11787,7683l11787,7427e" filled="f" stroked="t" strokeweight=".477106pt" strokecolor="#232323">
                <v:path arrowok="t"/>
              </v:shape>
            </v:group>
            <v:group style="position:absolute;left:12403;top:7659;width:277;height:2" coordorigin="12403,7659" coordsize="277,2">
              <v:shape style="position:absolute;left:12403;top:7659;width:277;height:2" coordorigin="12403,7659" coordsize="277,0" path="m12403,7659l12679,7659e" filled="f" stroked="t" strokeweight=".954211pt" strokecolor="#606060">
                <v:path arrowok="t"/>
              </v:shape>
            </v:group>
            <v:group style="position:absolute;left:12517;top:7664;width:1002;height:2" coordorigin="12517,7664" coordsize="1002,2">
              <v:shape style="position:absolute;left:12517;top:7664;width:1002;height:2" coordorigin="12517,7664" coordsize="1002,0" path="m12517,7664l13519,7664e" filled="f" stroked="t" strokeweight=".954211pt" strokecolor="#484848">
                <v:path arrowok="t"/>
              </v:shape>
            </v:group>
            <v:group style="position:absolute;left:2827;top:7598;width:2;height:1406" coordorigin="2827,7598" coordsize="2,1406">
              <v:shape style="position:absolute;left:2827;top:7598;width:2;height:1406" coordorigin="2827,7598" coordsize="0,1406" path="m2827,9004l2827,7598e" filled="f" stroked="t" strokeweight=".954211pt" strokecolor="#484848">
                <v:path arrowok="t"/>
              </v:shape>
            </v:group>
            <v:group style="position:absolute;left:8271;top:7598;width:2;height:817" coordorigin="8271,7598" coordsize="2,817">
              <v:shape style="position:absolute;left:8271;top:7598;width:2;height:817" coordorigin="8271,7598" coordsize="0,817" path="m8271,8415l8271,7598e" filled="f" stroked="t" strokeweight=".954211pt" strokecolor="#545454">
                <v:path arrowok="t"/>
              </v:shape>
            </v:group>
            <v:group style="position:absolute;left:10914;top:7598;width:2;height:1416" coordorigin="10914,7598" coordsize="2,1416">
              <v:shape style="position:absolute;left:10914;top:7598;width:2;height:1416" coordorigin="10914,7598" coordsize="0,1416" path="m10914,9013l10914,7598e" filled="f" stroked="t" strokeweight=".954211pt" strokecolor="#484848">
                <v:path arrowok="t"/>
              </v:shape>
            </v:group>
            <v:group style="position:absolute;left:11792;top:7598;width:2;height:1416" coordorigin="11792,7598" coordsize="2,1416">
              <v:shape style="position:absolute;left:11792;top:7598;width:2;height:1416" coordorigin="11792,7598" coordsize="0,1416" path="m11792,9013l11792,7598e" filled="f" stroked="t" strokeweight=".954211pt" strokecolor="#4F4F4F">
                <v:path arrowok="t"/>
              </v:shape>
            </v:group>
            <v:group style="position:absolute;left:1601;top:8068;width:6689;height:2" coordorigin="1601,8068" coordsize="6689,2">
              <v:shape style="position:absolute;left:1601;top:8068;width:6689;height:2" coordorigin="1601,8068" coordsize="6689,0" path="m1601,8068l8290,8068e" filled="f" stroked="t" strokeweight=".954211pt" strokecolor="#444444">
                <v:path arrowok="t"/>
              </v:shape>
            </v:group>
            <v:group style="position:absolute;left:8204;top:8049;width:2729;height:2" coordorigin="8204,8049" coordsize="2729,2">
              <v:shape style="position:absolute;left:8204;top:8049;width:2729;height:2" coordorigin="8204,8049" coordsize="2729,0" path="m8204,8049l10933,8049e" filled="f" stroked="t" strokeweight=".954211pt" strokecolor="#444444">
                <v:path arrowok="t"/>
              </v:shape>
            </v:group>
            <v:group style="position:absolute;left:9139;top:1137;width:2;height:7866" coordorigin="9139,1137" coordsize="2,7866">
              <v:shape style="position:absolute;left:9139;top:1137;width:2;height:7866" coordorigin="9139,1137" coordsize="0,7866" path="m9139,9004l9139,1137e" filled="f" stroked="t" strokeweight=".954211pt" strokecolor="#484848">
                <v:path arrowok="t"/>
              </v:shape>
            </v:group>
            <v:group style="position:absolute;left:10685;top:8063;width:2834;height:2" coordorigin="10685,8063" coordsize="2834,2">
              <v:shape style="position:absolute;left:10685;top:8063;width:2834;height:2" coordorigin="10685,8063" coordsize="2834,0" path="m10685,8063l13519,8063e" filled="f" stroked="t" strokeweight=".954211pt" strokecolor="#4B4B4B">
                <v:path arrowok="t"/>
              </v:shape>
            </v:group>
            <v:group style="position:absolute;left:6024;top:8006;width:2;height:352" coordorigin="6024,8006" coordsize="2,352">
              <v:shape style="position:absolute;left:6024;top:8006;width:2;height:352" coordorigin="6024,8006" coordsize="0,352" path="m6024,8358l6024,8006e" filled="f" stroked="t" strokeweight=".477106pt" strokecolor="#3B3B3B">
                <v:path arrowok="t"/>
              </v:shape>
            </v:group>
            <v:group style="position:absolute;left:12665;top:8006;width:2;height:352" coordorigin="12665,8006" coordsize="2,352">
              <v:shape style="position:absolute;left:12665;top:8006;width:2;height:352" coordorigin="12665,8006" coordsize="0,352" path="m12665,8358l12665,8006e" filled="f" stroked="t" strokeweight=".477106pt" strokecolor="#343434">
                <v:path arrowok="t"/>
              </v:shape>
            </v:group>
            <v:group style="position:absolute;left:12603;top:8457;width:916;height:2" coordorigin="12603,8457" coordsize="916,2">
              <v:shape style="position:absolute;left:12603;top:8457;width:916;height:2" coordorigin="12603,8457" coordsize="916,0" path="m12603,8457l13519,8457e" filled="f" stroked="t" strokeweight=".477106pt" strokecolor="#383838">
                <v:path arrowok="t"/>
              </v:shape>
            </v:group>
            <v:group style="position:absolute;left:2135;top:8291;width:2;height:485" coordorigin="2135,8291" coordsize="2,485">
              <v:shape style="position:absolute;left:2135;top:8291;width:2;height:485" coordorigin="2135,8291" coordsize="0,485" path="m2135,8776l2135,8291e" filled="f" stroked="t" strokeweight=".954211pt" strokecolor="#2F2B2F">
                <v:path arrowok="t"/>
              </v:shape>
            </v:group>
            <v:group style="position:absolute;left:1601;top:8467;width:4437;height:2" coordorigin="1601,8467" coordsize="4437,2">
              <v:shape style="position:absolute;left:1601;top:8467;width:4437;height:2" coordorigin="1601,8467" coordsize="4437,0" path="m1601,8467l6038,8467e" filled="f" stroked="t" strokeweight=".954211pt" strokecolor="#3F3F3F">
                <v:path arrowok="t"/>
              </v:shape>
            </v:group>
            <v:group style="position:absolute;left:6024;top:8291;width:2;height:485" coordorigin="6024,8291" coordsize="2,485">
              <v:shape style="position:absolute;left:6024;top:8291;width:2;height:485" coordorigin="6024,8291" coordsize="0,485" path="m6024,8776l6024,8291e" filled="f" stroked="t" strokeweight=".477106pt" strokecolor="#1F1F1F">
                <v:path arrowok="t"/>
              </v:shape>
            </v:group>
            <v:group style="position:absolute;left:8271;top:8291;width:2;height:722" coordorigin="8271,8291" coordsize="2,722">
              <v:shape style="position:absolute;left:8271;top:8291;width:2;height:722" coordorigin="8271,8291" coordsize="0,722" path="m8271,9013l8271,8291e" filled="f" stroked="t" strokeweight=".477106pt" strokecolor="#383838">
                <v:path arrowok="t"/>
              </v:shape>
            </v:group>
            <v:group style="position:absolute;left:3462;top:8453;width:9218;height:2" coordorigin="3462,8453" coordsize="9218,2">
              <v:shape style="position:absolute;left:3462;top:8453;width:9218;height:2" coordorigin="3462,8453" coordsize="9218,0" path="m3462,8453l12679,8453e" filled="f" stroked="t" strokeweight=".954211pt" strokecolor="#484848">
                <v:path arrowok="t"/>
              </v:shape>
            </v:group>
            <v:group style="position:absolute;left:12665;top:8291;width:2;height:190" coordorigin="12665,8291" coordsize="2,190">
              <v:shape style="position:absolute;left:12665;top:8291;width:2;height:190" coordorigin="12665,8291" coordsize="0,190" path="m12665,8481l12665,8291e" filled="f" stroked="t" strokeweight=".477106pt" strokecolor="#1C1C1C">
                <v:path arrowok="t"/>
              </v:shape>
            </v:group>
            <v:group style="position:absolute;left:1601;top:8766;width:1240;height:2" coordorigin="1601,8766" coordsize="1240,2">
              <v:shape style="position:absolute;left:1601;top:8766;width:1240;height:2" coordorigin="1601,8766" coordsize="1240,0" path="m1601,8766l2841,8766e" filled="f" stroked="t" strokeweight=".954211pt" strokecolor="#484848">
                <v:path arrowok="t"/>
              </v:shape>
            </v:group>
            <v:group style="position:absolute;left:2765;top:8752;width:5649;height:2" coordorigin="2765,8752" coordsize="5649,2">
              <v:shape style="position:absolute;left:2765;top:8752;width:5649;height:2" coordorigin="2765,8752" coordsize="5649,0" path="m2765,8752l8414,8752e" filled="f" stroked="t" strokeweight=".954211pt" strokecolor="#484848">
                <v:path arrowok="t"/>
              </v:shape>
            </v:group>
            <v:group style="position:absolute;left:8214;top:8738;width:2720;height:2" coordorigin="8214,8738" coordsize="2720,2">
              <v:shape style="position:absolute;left:8214;top:8738;width:2720;height:2" coordorigin="8214,8738" coordsize="2720,0" path="m8214,8738l10933,8738e" filled="f" stroked="t" strokeweight=".954211pt" strokecolor="#484848">
                <v:path arrowok="t"/>
              </v:shape>
            </v:group>
            <v:group style="position:absolute;left:10342;top:8747;width:3178;height:2" coordorigin="10342,8747" coordsize="3178,2">
              <v:shape style="position:absolute;left:10342;top:8747;width:3178;height:2" coordorigin="10342,8747" coordsize="3178,0" path="m10342,8747l13519,8747e" filled="f" stroked="t" strokeweight=".954211pt" strokecolor="#484848">
                <v:path arrowok="t"/>
              </v:shape>
            </v:group>
            <v:group style="position:absolute;left:12670;top:8405;width:2;height:371" coordorigin="12670,8405" coordsize="2,371">
              <v:shape style="position:absolute;left:12670;top:8405;width:2;height:371" coordorigin="12670,8405" coordsize="0,371" path="m12670,8776l12670,8405e" filled="f" stroked="t" strokeweight=".954211pt" strokecolor="#3B3B3B">
                <v:path arrowok="t"/>
              </v:shape>
            </v:group>
            <v:group style="position:absolute;left:2135;top:8700;width:2;height:304" coordorigin="2135,8700" coordsize="2,304">
              <v:shape style="position:absolute;left:2135;top:8700;width:2;height:304" coordorigin="2135,8700" coordsize="0,304" path="m2135,9004l2135,8700e" filled="f" stroked="t" strokeweight=".954211pt" strokecolor="#444448">
                <v:path arrowok="t"/>
              </v:shape>
            </v:group>
            <v:group style="position:absolute;left:2765;top:9004;width:5525;height:2" coordorigin="2765,9004" coordsize="5525,2">
              <v:shape style="position:absolute;left:2765;top:9004;width:5525;height:2" coordorigin="2765,9004" coordsize="5525,0" path="m2765,9004l8290,9004e" filled="f" stroked="t" strokeweight=".954211pt" strokecolor="#232323">
                <v:path arrowok="t"/>
              </v:shape>
            </v:group>
            <v:group style="position:absolute;left:6024;top:8700;width:2;height:314" coordorigin="6024,8700" coordsize="2,314">
              <v:shape style="position:absolute;left:6024;top:8700;width:2;height:314" coordorigin="6024,8700" coordsize="0,314" path="m6024,9013l6024,8700e" filled="f" stroked="t" strokeweight=".477106pt" strokecolor="#343434">
                <v:path arrowok="t"/>
              </v:shape>
            </v:group>
            <v:group style="position:absolute;left:8214;top:8994;width:3588;height:2" coordorigin="8214,8994" coordsize="3588,2">
              <v:shape style="position:absolute;left:8214;top:8994;width:3588;height:2" coordorigin="8214,8994" coordsize="3588,0" path="m8214,8994l11802,8994e" filled="f" stroked="t" strokeweight="1.431317pt" strokecolor="#2B2B2B">
                <v:path arrowok="t"/>
              </v:shape>
            </v:group>
            <v:group style="position:absolute;left:11735;top:9004;width:1784;height:2" coordorigin="11735,9004" coordsize="1784,2">
              <v:shape style="position:absolute;left:11735;top:9004;width:1784;height:2" coordorigin="11735,9004" coordsize="1784,0" path="m11735,9004l13519,9004e" filled="f" stroked="t" strokeweight=".954211pt" strokecolor="#232323">
                <v:path arrowok="t"/>
              </v:shape>
            </v:group>
            <v:group style="position:absolute;left:12670;top:8700;width:2;height:314" coordorigin="12670,8700" coordsize="2,314">
              <v:shape style="position:absolute;left:12670;top:8700;width:2;height:314" coordorigin="12670,8700" coordsize="0,314" path="m12670,9013l12670,8700e" filled="f" stroked="t" strokeweight=".954211pt" strokecolor="#57575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9"/>
          <w:szCs w:val="9"/>
          <w:spacing w:val="-17"/>
          <w:w w:val="105"/>
        </w:rPr>
        <w:t>.</w:t>
      </w:r>
      <w:r>
        <w:rPr>
          <w:rFonts w:ascii="Arial" w:hAnsi="Arial" w:cs="Arial" w:eastAsia="Arial"/>
          <w:sz w:val="22"/>
          <w:szCs w:val="22"/>
          <w:color w:val="B8BAB5"/>
          <w:spacing w:val="0"/>
          <w:w w:val="139"/>
        </w:rPr>
        <w:t>.._..</w:t>
      </w:r>
      <w:r>
        <w:rPr>
          <w:rFonts w:ascii="Arial" w:hAnsi="Arial" w:cs="Arial" w:eastAsia="Arial"/>
          <w:sz w:val="22"/>
          <w:szCs w:val="22"/>
          <w:color w:val="B8BAB5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B8BAB5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CAC8C8"/>
          <w:spacing w:val="0"/>
          <w:w w:val="83"/>
          <w:position w:val="-2"/>
        </w:rPr>
        <w:t>.....</w:t>
      </w:r>
      <w:r>
        <w:rPr>
          <w:rFonts w:ascii="Arial" w:hAnsi="Arial" w:cs="Arial" w:eastAsia="Arial"/>
          <w:sz w:val="19"/>
          <w:szCs w:val="19"/>
          <w:color w:val="CAC8C8"/>
          <w:spacing w:val="0"/>
          <w:w w:val="83"/>
          <w:u w:val="single" w:color="C9C7C7"/>
          <w:position w:val="-2"/>
        </w:rPr>
        <w:t>  </w:t>
      </w:r>
      <w:r>
        <w:rPr>
          <w:rFonts w:ascii="Arial" w:hAnsi="Arial" w:cs="Arial" w:eastAsia="Arial"/>
          <w:sz w:val="19"/>
          <w:szCs w:val="19"/>
          <w:color w:val="CAC8C8"/>
          <w:spacing w:val="26"/>
          <w:w w:val="83"/>
          <w:u w:val="single" w:color="C9C7C7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CAC8C8"/>
          <w:spacing w:val="-25"/>
          <w:w w:val="83"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CAC8C8"/>
          <w:spacing w:val="0"/>
          <w:w w:val="83"/>
          <w:position w:val="-2"/>
        </w:rPr>
        <w:t>..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footer="0" w:header="0" w:top="40" w:bottom="280" w:left="0" w:right="2420"/>
          <w:footerReference w:type="default" r:id="rId50"/>
          <w:pgSz w:w="16880" w:h="11980" w:orient="landscape"/>
        </w:sectPr>
      </w:pPr>
      <w:rPr/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735" w:right="-47" w:firstLine="-115"/>
        <w:jc w:val="left"/>
        <w:tabs>
          <w:tab w:pos="22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139.449249pt;margin-top:-6.740077pt;width:.954211pt;height:.1pt;mso-position-horizontal-relative:page;mso-position-vertical-relative:paragraph;z-index:-21439" coordorigin="2789,-135" coordsize="19,2">
            <v:shape style="position:absolute;left:2789;top:-135;width:19;height:2" coordorigin="2789,-135" coordsize="19,0" path="m2789,-135l2808,-135e" filled="f" stroked="t" strokeweight="1.900079pt" strokecolor="#38383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0"/>
          <w:w w:val="79"/>
          <w:position w:val="2"/>
        </w:rPr>
        <w:t>03naJ&lt;a</w:t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0"/>
          <w:w w:val="94"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9"/>
          <w:position w:val="0"/>
        </w:rPr>
        <w:t>l&gt;poj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76"/>
          <w:position w:val="0"/>
        </w:rPr>
        <w:t>on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79"/>
          <w:position w:val="0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3"/>
          <w:w w:val="79"/>
          <w:position w:val="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51515"/>
          <w:spacing w:val="0"/>
          <w:w w:val="95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51515"/>
          <w:spacing w:val="-7"/>
          <w:w w:val="95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87"/>
          <w:position w:val="0"/>
        </w:rPr>
        <w:t>TR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left="525" w:right="-49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"/>
          <w:szCs w:val="6"/>
          <w:color w:val="151515"/>
          <w:spacing w:val="0"/>
          <w:w w:val="600"/>
        </w:rPr>
        <w:t>--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25"/>
        </w:rPr>
        <w:t>Onnc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9" w:after="0" w:line="240" w:lineRule="auto"/>
        <w:ind w:left="191" w:right="-20"/>
        <w:jc w:val="left"/>
        <w:tabs>
          <w:tab w:pos="29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6"/>
        </w:rPr>
        <w:t>.I'IJIIOC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86"/>
          <w:position w:val="0"/>
        </w:rPr>
        <w:t>11JIIO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86"/>
          <w:position w:val="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15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86"/>
          <w:position w:val="0"/>
        </w:rPr>
        <w:t>OCTDRPCIIII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86"/>
          <w:position w:val="0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5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86"/>
          <w:position w:val="0"/>
        </w:rPr>
        <w:t>OpiiX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-13"/>
          <w:w w:val="86"/>
          <w:position w:val="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86"/>
          <w:position w:val="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86"/>
          <w:position w:val="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9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86"/>
          <w:position w:val="0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9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4"/>
          <w:position w:val="0"/>
        </w:rPr>
        <w:t>OP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-16"/>
          <w:w w:val="104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87"/>
          <w:position w:val="0"/>
        </w:rPr>
        <w:t>IM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7"/>
          <w:w w:val="66"/>
          <w:position w:val="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23"/>
          <w:position w:val="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2"/>
          <w:w w:val="124"/>
          <w:position w:val="0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66"/>
          <w:position w:val="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right="-20"/>
        <w:jc w:val="left"/>
        <w:tabs>
          <w:tab w:pos="1260" w:val="left"/>
          <w:tab w:pos="2840" w:val="left"/>
          <w:tab w:pos="6040" w:val="left"/>
          <w:tab w:pos="6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85"/>
          <w:position w:val="6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4"/>
          <w:w w:val="85"/>
          <w:position w:val="6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-3"/>
          <w:w w:val="85"/>
          <w:position w:val="6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85"/>
          <w:position w:val="6"/>
        </w:rPr>
        <w:t>I81111pRIIIIX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-23"/>
          <w:w w:val="85"/>
          <w:position w:val="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-3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1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-3"/>
        </w:rPr>
        <w:t>ey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-3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-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-6"/>
          <w:w w:val="128"/>
          <w:position w:val="-3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28"/>
          <w:position w:val="-3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38"/>
          <w:position w:val="3"/>
        </w:rPr>
        <w:t>no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8"/>
          <w:w w:val="138"/>
          <w:position w:val="3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75"/>
          <w:position w:val="3"/>
        </w:rPr>
        <w:t>XO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-5"/>
          <w:w w:val="75"/>
          <w:position w:val="3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95"/>
          <w:position w:val="3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00"/>
          <w:position w:val="3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-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3"/>
        </w:rPr>
        <w:t>IIOII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3"/>
        </w:rPr>
        <w:t>tnlbR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1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79"/>
          <w:position w:val="3"/>
        </w:rPr>
        <w:t>113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-1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3"/>
        </w:rPr>
        <w:t>6VUC1'a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84"/>
          <w:position w:val="1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151515"/>
          <w:spacing w:val="-45"/>
          <w:w w:val="339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84"/>
          <w:position w:val="1"/>
        </w:rPr>
        <w:t>h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67" w:right="-20"/>
        <w:jc w:val="left"/>
        <w:tabs>
          <w:tab w:pos="1160" w:val="left"/>
          <w:tab w:pos="2180" w:val="left"/>
          <w:tab w:pos="4960" w:val="left"/>
          <w:tab w:pos="5680" w:val="left"/>
          <w:tab w:pos="66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4"/>
        </w:rPr>
        <w:t>npiiXOAa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-1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00"/>
          <w:position w:val="4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0"/>
          <w:w w:val="85"/>
          <w:position w:val="-6"/>
        </w:rPr>
        <w:t>(o.n6110</w:t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8"/>
          <w:w w:val="85"/>
          <w:position w:val="-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00"/>
          <w:position w:val="-6"/>
        </w:rPr>
        <w:t>11)</w:t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-14"/>
          <w:w w:val="118"/>
          <w:position w:val="-4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18"/>
          <w:position w:val="-4"/>
        </w:rPr>
        <w:t>eny6nn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4"/>
          <w:w w:val="118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-4"/>
        </w:rPr>
        <w:t>ee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-4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1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5"/>
        </w:rPr>
        <w:t>AyroHOMIIe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5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22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36"/>
          <w:position w:val="3"/>
        </w:rPr>
        <w:t>Onwnme/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24"/>
          <w:szCs w:val="24"/>
          <w:color w:val="484849"/>
          <w:spacing w:val="0"/>
          <w:w w:val="100"/>
          <w:position w:val="-8"/>
        </w:rPr>
        <w:t>ooco</w:t>
      </w:r>
      <w:r>
        <w:rPr>
          <w:rFonts w:ascii="Times New Roman" w:hAnsi="Times New Roman" w:cs="Times New Roman" w:eastAsia="Times New Roman"/>
          <w:sz w:val="24"/>
          <w:szCs w:val="24"/>
          <w:color w:val="484849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484849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80"/>
          <w:position w:val="-1"/>
        </w:rPr>
        <w:t>ll.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-18"/>
          <w:w w:val="80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80"/>
          <w:position w:val="-1"/>
        </w:rPr>
        <w:t>1131111jR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22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-1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-2"/>
        </w:rPr>
        <w:t>OCTRmiX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0" w:right="2420"/>
          <w:cols w:num="3" w:equalWidth="0">
            <w:col w:w="2643" w:space="1592"/>
            <w:col w:w="959" w:space="959"/>
            <w:col w:w="8307"/>
          </w:cols>
        </w:sectPr>
      </w:pPr>
      <w:rPr/>
    </w:p>
    <w:p>
      <w:pPr>
        <w:spacing w:before="99" w:after="0" w:line="240" w:lineRule="auto"/>
        <w:ind w:left="1797" w:right="945"/>
        <w:jc w:val="center"/>
        <w:tabs>
          <w:tab w:pos="2380" w:val="left"/>
          <w:tab w:pos="43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4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</w:rPr>
        <w:t>2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-88"/>
          <w:w w:val="10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484849"/>
          <w:spacing w:val="0"/>
          <w:w w:val="135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5" w:after="0" w:line="240" w:lineRule="auto"/>
        <w:ind w:left="1706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6"/>
          <w:position w:val="2"/>
        </w:rPr>
        <w:t>5073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6"/>
          <w:position w:val="1"/>
        </w:rPr>
        <w:t>741300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48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7"/>
          <w:position w:val="0"/>
        </w:rPr>
        <w:t>noana'!eu.e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0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1"/>
          <w:position w:val="0"/>
        </w:rPr>
        <w:t>npHXOIUI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8"/>
          <w:w w:val="7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8"/>
          <w:position w:val="0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  <w:position w:val="0"/>
        </w:rPr>
        <w:t>"""""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1"/>
          <w:position w:val="0"/>
        </w:rPr>
        <w:t>xopnopa111tja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6" w:after="0" w:line="225" w:lineRule="exact"/>
        <w:ind w:left="1706" w:right="-20"/>
        <w:jc w:val="left"/>
        <w:tabs>
          <w:tab w:pos="28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2.015671pt;margin-top:7.363559pt;width:23.256001pt;height:8.5pt;mso-position-horizontal-relative:page;mso-position-vertical-relative:paragraph;z-index:-21437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0"/>
                      <w:w w:val="76"/>
                      <w:position w:val="1"/>
                    </w:rPr>
                    <w:t>741400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0"/>
          <w:position w:val="-3"/>
        </w:rPr>
        <w:t>5074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4"/>
          <w:position w:val="5"/>
        </w:rPr>
        <w:t>np11XOA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22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2"/>
          <w:position w:val="5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2"/>
          <w:position w:val="5"/>
        </w:rPr>
        <w:t>llMOBilllC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15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2"/>
          <w:position w:val="5"/>
        </w:rPr>
        <w:t>KOjll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7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2"/>
          <w:position w:val="5"/>
        </w:rPr>
        <w:t>ITplfDMl!llMBOI1Jftdft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left="284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9"/>
          <w:position w:val="1"/>
        </w:rPr>
        <w:t>D01ff!C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9"/>
          <w:position w:val="1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1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8"/>
          <w:position w:val="1"/>
        </w:rPr>
        <w:t>OCIII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9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8"/>
          <w:position w:val="1"/>
        </w:rPr>
        <w:t>'pftlba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1706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1"/>
        </w:rPr>
        <w:t>5075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81"/>
        </w:rPr>
        <w:t>741500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13"/>
          <w:w w:val="8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81"/>
          <w:b/>
          <w:bCs/>
        </w:rPr>
        <w:t>3AK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81"/>
          <w:b/>
          <w:bCs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81"/>
          <w:b/>
          <w:bCs/>
        </w:rPr>
        <w:t>'ll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81"/>
          <w:b/>
          <w:bCs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81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84849"/>
          <w:spacing w:val="0"/>
          <w:w w:val="100"/>
          <w:b/>
          <w:bCs/>
        </w:rPr>
        <w:t>HCnp0113DCI\</w:t>
      </w:r>
      <w:r>
        <w:rPr>
          <w:rFonts w:ascii="Times New Roman" w:hAnsi="Times New Roman" w:cs="Times New Roman" w:eastAsia="Times New Roman"/>
          <w:sz w:val="9"/>
          <w:szCs w:val="9"/>
          <w:color w:val="484849"/>
          <w:spacing w:val="0"/>
          <w:w w:val="100"/>
          <w:b/>
          <w:bCs/>
        </w:rPr>
        <w:t>CIIC</w:t>
      </w:r>
      <w:r>
        <w:rPr>
          <w:rFonts w:ascii="Times New Roman" w:hAnsi="Times New Roman" w:cs="Times New Roman" w:eastAsia="Times New Roman"/>
          <w:sz w:val="9"/>
          <w:szCs w:val="9"/>
          <w:color w:val="484849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84849"/>
          <w:spacing w:val="0"/>
          <w:w w:val="101"/>
          <w:b/>
          <w:bCs/>
        </w:rPr>
        <w:t>JtMODlfllC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55" w:after="0" w:line="222" w:lineRule="exact"/>
        <w:ind w:left="1706" w:right="-20"/>
        <w:jc w:val="left"/>
        <w:tabs>
          <w:tab w:pos="224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1"/>
          <w:position w:val="-1"/>
        </w:rPr>
        <w:t>5076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1"/>
          <w:position w:val="-1"/>
        </w:rPr>
        <w:t>741600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13"/>
          <w:w w:val="81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81"/>
          <w:b/>
          <w:bCs/>
          <w:position w:val="7"/>
        </w:rPr>
        <w:t>&lt;I&gt;unancnjck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81"/>
          <w:b/>
          <w:bCs/>
          <w:position w:val="7"/>
        </w:rPr>
        <w:t>e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81"/>
          <w:b/>
          <w:bCs/>
          <w:position w:val="7"/>
        </w:rPr>
        <w:t> </w:t>
      </w:r>
      <w:r>
        <w:rPr>
          <w:rFonts w:ascii="Arial" w:hAnsi="Arial" w:cs="Arial" w:eastAsia="Arial"/>
          <w:sz w:val="12"/>
          <w:szCs w:val="12"/>
          <w:color w:val="5E5E5E"/>
          <w:spacing w:val="5"/>
          <w:w w:val="81"/>
          <w:b/>
          <w:bCs/>
          <w:position w:val="7"/>
        </w:rPr>
        <w:t> 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81"/>
          <w:b/>
          <w:bCs/>
          <w:position w:val="7"/>
        </w:rPr>
        <w:t>npoMeu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81"/>
          <w:b/>
          <w:bCs/>
          <w:position w:val="7"/>
        </w:rPr>
        <w:t>e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81"/>
          <w:b/>
          <w:bCs/>
          <w:position w:val="7"/>
        </w:rPr>
        <w:t> </w:t>
      </w:r>
      <w:r>
        <w:rPr>
          <w:rFonts w:ascii="Arial" w:hAnsi="Arial" w:cs="Arial" w:eastAsia="Arial"/>
          <w:sz w:val="12"/>
          <w:szCs w:val="12"/>
          <w:color w:val="5E5E5E"/>
          <w:spacing w:val="9"/>
          <w:w w:val="81"/>
          <w:b/>
          <w:bCs/>
          <w:position w:val="7"/>
        </w:rPr>
        <w:t> 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100"/>
          <w:b/>
          <w:bCs/>
          <w:position w:val="7"/>
        </w:rPr>
        <w:t>u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100"/>
          <w:b/>
          <w:bCs/>
          <w:position w:val="7"/>
        </w:rPr>
        <w:t>a</w:t>
      </w:r>
      <w:r>
        <w:rPr>
          <w:rFonts w:ascii="Arial" w:hAnsi="Arial" w:cs="Arial" w:eastAsia="Arial"/>
          <w:sz w:val="12"/>
          <w:szCs w:val="12"/>
          <w:color w:val="5E5E5E"/>
          <w:spacing w:val="9"/>
          <w:w w:val="100"/>
          <w:b/>
          <w:bCs/>
          <w:position w:val="7"/>
        </w:rPr>
        <w:t> 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100"/>
          <w:b/>
          <w:bCs/>
          <w:position w:val="7"/>
        </w:rPr>
        <w:t>untutcHjCkHM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71" w:lineRule="exact"/>
        <w:ind w:left="2805" w:right="1997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5E5E5E"/>
          <w:spacing w:val="0"/>
          <w:w w:val="102"/>
          <w:b/>
          <w:bCs/>
        </w:rPr>
        <w:t>nH3HH3H.Mft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1" w:after="0" w:line="162" w:lineRule="exact"/>
        <w:ind w:left="2832" w:right="342" w:firstLine="1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297752pt;margin-top:6.583373pt;width:50.58592pt;height:8.975022pt;mso-position-horizontal-relative:page;mso-position-vertical-relative:paragraph;z-index:-21435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-35"/>
                      <w:w w:val="111"/>
                      <w:position w:val="2"/>
                    </w:rPr>
                    <w:t>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63636"/>
                      <w:spacing w:val="0"/>
                      <w:w w:val="82"/>
                      <w:position w:val="2"/>
                    </w:rPr>
                    <w:t>077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63636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63636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0"/>
                      <w:w w:val="78"/>
                      <w:position w:val="1"/>
                    </w:rPr>
                    <w:t>742000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3"/>
          <w:w w:val="9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0"/>
        </w:rPr>
        <w:t>PlfXO.Il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7"/>
          <w:w w:val="90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61"/>
        </w:rPr>
        <w:t>0.11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6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1"/>
          <w:w w:val="6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4"/>
          <w:w w:val="11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98"/>
        </w:rPr>
        <w:t>PO.IlAJ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4"/>
          <w:w w:val="99"/>
        </w:rPr>
        <w:t>£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8"/>
        </w:rPr>
        <w:t>.IJ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9"/>
          <w:w w:val="67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97"/>
        </w:rPr>
        <w:t>OSAPA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</w:rPr>
        <w:t>YCJIYr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1"/>
        </w:rPr>
        <w:t>(OA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3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7"/>
          <w:i/>
        </w:rPr>
        <w:t>5018110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8"/>
          <w:w w:val="87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5081)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4" w:after="0" w:line="225" w:lineRule="exact"/>
        <w:ind w:left="2203" w:right="-5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297752pt;margin-top:8.263551pt;width:16.116001pt;height:8.5pt;mso-position-horizontal-relative:page;mso-position-vertical-relative:paragraph;z-index:-21438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9"/>
                      <w:position w:val="1"/>
                    </w:rPr>
                    <w:t>5078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484849"/>
          <w:w w:val="78"/>
          <w:position w:val="-3"/>
        </w:rPr>
        <w:t>74210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3"/>
          <w:w w:val="78"/>
          <w:position w:val="-3"/>
        </w:rPr>
        <w:t>0</w:t>
      </w:r>
      <w:r>
        <w:rPr>
          <w:rFonts w:ascii="Courier New" w:hAnsi="Courier New" w:cs="Courier New" w:eastAsia="Courier New"/>
          <w:sz w:val="17"/>
          <w:szCs w:val="17"/>
          <w:color w:val="AAAAAC"/>
          <w:spacing w:val="0"/>
          <w:w w:val="75"/>
          <w:position w:val="-3"/>
        </w:rPr>
        <w:t>.</w:t>
      </w:r>
      <w:r>
        <w:rPr>
          <w:rFonts w:ascii="Courier New" w:hAnsi="Courier New" w:cs="Courier New" w:eastAsia="Courier New"/>
          <w:sz w:val="17"/>
          <w:szCs w:val="17"/>
          <w:color w:val="AAAAAC"/>
          <w:spacing w:val="-5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7"/>
          <w:position w:val="5"/>
        </w:rPr>
        <w:t>npm&lt;OJI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7"/>
          <w:position w:val="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4"/>
          <w:w w:val="77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3"/>
          <w:position w:val="5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18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2"/>
          <w:position w:val="5"/>
        </w:rPr>
        <w:t>npOARjC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1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7"/>
          <w:position w:val="5"/>
        </w:rPr>
        <w:t>A06apa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6"/>
          <w:w w:val="87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70"/>
          <w:position w:val="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2"/>
          <w:w w:val="7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4"/>
          <w:position w:val="5"/>
        </w:rPr>
        <w:t>ycnyra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12"/>
          <w:w w:val="94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79"/>
          <w:position w:val="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42"/>
          <w:w w:val="79"/>
          <w:position w:val="5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3"/>
          <w:position w:val="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2"/>
          <w:w w:val="63"/>
          <w:position w:val="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63"/>
          <w:position w:val="5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17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  <w:position w:val="5"/>
        </w:rPr>
        <w:t>38Ky0ft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left="283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E5E5E"/>
          <w:w w:val="73"/>
          <w:position w:val="1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4"/>
          <w:position w:val="1"/>
        </w:rPr>
        <w:t>c·rpa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90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89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7"/>
          <w:position w:val="1"/>
        </w:rPr>
        <w:t>'!p)f(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7"/>
          <w:position w:val="1"/>
        </w:rPr>
        <w:t>lfWifll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7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8"/>
          <w:position w:val="1"/>
        </w:rPr>
        <w:t>opr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8"/>
          <w:w w:val="97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83"/>
          <w:position w:val="1"/>
        </w:rPr>
        <w:t>tnf3nuHja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706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8"/>
        </w:rPr>
        <w:t>5079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8"/>
        </w:rPr>
        <w:t>742200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34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5"/>
        </w:rPr>
        <w:t>TaKce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3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7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0"/>
        </w:rPr>
        <w:t>lf8XII8AC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3" w:after="0" w:line="240" w:lineRule="auto"/>
        <w:ind w:left="284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297752pt;margin-top:9.213552pt;width:50.58592pt;height:8.5pt;mso-position-horizontal-relative:page;mso-position-vertical-relative:paragraph;z-index:-21434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8"/>
                      <w:position w:val="1"/>
                    </w:rPr>
                    <w:t>5080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8"/>
                      <w:position w:val="1"/>
                    </w:rPr>
                    <w:t>742300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4"/>
        </w:rPr>
        <w:t>Cnoi!CAKC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9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1"/>
        </w:rPr>
        <w:t>npoAtje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7"/>
        </w:rPr>
        <w:t>Ao6apa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3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0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3"/>
        </w:rPr>
        <w:t>yenyra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3"/>
        </w:rPr>
        <w:t>xoje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opwe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8" w:after="0" w:line="240" w:lineRule="auto"/>
        <w:ind w:left="2832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5E5E5E"/>
          <w:spacing w:val="0"/>
          <w:w w:val="70"/>
          <w:b/>
          <w:bCs/>
        </w:rPr>
        <w:t>AP</w:t>
      </w:r>
      <w:r>
        <w:rPr>
          <w:rFonts w:ascii="Arial" w:hAnsi="Arial" w:cs="Arial" w:eastAsia="Arial"/>
          <w:sz w:val="11"/>
          <w:szCs w:val="11"/>
          <w:color w:val="5E5E5E"/>
          <w:spacing w:val="0"/>
          <w:w w:val="70"/>
          <w:b/>
          <w:bCs/>
        </w:rPr>
        <w:t>)</w:t>
      </w:r>
      <w:r>
        <w:rPr>
          <w:rFonts w:ascii="Arial" w:hAnsi="Arial" w:cs="Arial" w:eastAsia="Arial"/>
          <w:sz w:val="11"/>
          <w:szCs w:val="11"/>
          <w:color w:val="5E5E5E"/>
          <w:spacing w:val="0"/>
          <w:w w:val="70"/>
          <w:b/>
          <w:bCs/>
        </w:rPr>
        <w:t>I</w:t>
      </w:r>
      <w:r>
        <w:rPr>
          <w:rFonts w:ascii="Arial" w:hAnsi="Arial" w:cs="Arial" w:eastAsia="Arial"/>
          <w:sz w:val="11"/>
          <w:szCs w:val="11"/>
          <w:color w:val="5E5E5E"/>
          <w:spacing w:val="0"/>
          <w:w w:val="70"/>
          <w:b/>
          <w:bCs/>
        </w:rPr>
        <w:t>(</w:t>
      </w:r>
      <w:r>
        <w:rPr>
          <w:rFonts w:ascii="Arial" w:hAnsi="Arial" w:cs="Arial" w:eastAsia="Arial"/>
          <w:sz w:val="11"/>
          <w:szCs w:val="11"/>
          <w:color w:val="5E5E5E"/>
          <w:spacing w:val="0"/>
          <w:w w:val="70"/>
          <w:b/>
          <w:bCs/>
        </w:rPr>
        <w:t>'ft_BJI</w:t>
      </w:r>
      <w:r>
        <w:rPr>
          <w:rFonts w:ascii="Arial" w:hAnsi="Arial" w:cs="Arial" w:eastAsia="Arial"/>
          <w:sz w:val="11"/>
          <w:szCs w:val="11"/>
          <w:color w:val="5E5E5E"/>
          <w:spacing w:val="0"/>
          <w:w w:val="70"/>
          <w:b/>
          <w:bCs/>
        </w:rPr>
        <w:t>C</w:t>
      </w:r>
      <w:r>
        <w:rPr>
          <w:rFonts w:ascii="Arial" w:hAnsi="Arial" w:cs="Arial" w:eastAsia="Arial"/>
          <w:sz w:val="11"/>
          <w:szCs w:val="11"/>
          <w:color w:val="5E5E5E"/>
          <w:spacing w:val="7"/>
          <w:w w:val="7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484849"/>
          <w:spacing w:val="0"/>
          <w:w w:val="107"/>
          <w:b/>
          <w:bCs/>
        </w:rPr>
        <w:t>uerp*KWit</w:t>
      </w:r>
      <w:r>
        <w:rPr>
          <w:rFonts w:ascii="Arial" w:hAnsi="Arial" w:cs="Arial" w:eastAsia="Arial"/>
          <w:sz w:val="11"/>
          <w:szCs w:val="11"/>
          <w:color w:val="484849"/>
          <w:spacing w:val="0"/>
          <w:w w:val="108"/>
          <w:b/>
          <w:bCs/>
        </w:rPr>
        <w:t>c</w:t>
      </w:r>
      <w:r>
        <w:rPr>
          <w:rFonts w:ascii="Arial" w:hAnsi="Arial" w:cs="Arial" w:eastAsia="Arial"/>
          <w:sz w:val="11"/>
          <w:szCs w:val="11"/>
          <w:color w:val="484849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5E5E5E"/>
          <w:spacing w:val="0"/>
          <w:w w:val="100"/>
          <w:b/>
          <w:bCs/>
        </w:rPr>
        <w:t>jeAHttn•te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82" w:after="0" w:line="264" w:lineRule="auto"/>
        <w:ind w:left="2841" w:right="123" w:firstLine="-1136"/>
        <w:jc w:val="left"/>
        <w:tabs>
          <w:tab w:pos="22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0pt;margin-top:7.906488pt;width:1.3503pt;height:85.440002pt;mso-position-horizontal-relative:page;mso-position-vertical-relative:paragraph;z-index:-21441" type="#_x0000_t75">
            <v:imagedata r:id="rId5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297752pt;margin-top:20.130272pt;width:50.58592pt;height:8.5pt;mso-position-horizontal-relative:page;mso-position-vertical-relative:paragraph;z-index:-21433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0"/>
                      <w:w w:val="79"/>
                      <w:position w:val="1"/>
                    </w:rPr>
                    <w:t>5082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-76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63636"/>
                      <w:spacing w:val="0"/>
                      <w:w w:val="79"/>
                      <w:position w:val="1"/>
                    </w:rPr>
                    <w:t>743000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5E5E5E"/>
          <w:w w:val="81"/>
        </w:rPr>
        <w:t>50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25"/>
          <w:w w:val="81"/>
        </w:rPr>
        <w:t>8</w:t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60"/>
        </w:rPr>
        <w:t>1</w:t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82"/>
        </w:rPr>
        <w:t>742400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2"/>
        </w:rPr>
        <w:t>HMnyn•paHc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14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0"/>
        </w:rPr>
        <w:t>npo11aj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8"/>
          <w:w w:val="8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1"/>
        </w:rPr>
        <w:t>1106ap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3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1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</w:rPr>
        <w:t>ycnyra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-9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OBliARE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91"/>
        </w:rPr>
        <w:t>.ICAlHE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OAY3ETA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4"/>
          <w:w w:val="9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5"/>
        </w:rPr>
        <w:t>MO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1"/>
          <w:w w:val="95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-5"/>
          <w:w w:val="9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95"/>
        </w:rPr>
        <w:t>HCK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9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-9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2"/>
        </w:rPr>
        <w:t>(on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2"/>
        </w:rPr>
        <w:t>5083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3"/>
        </w:rPr>
        <w:t>AO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8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</w:rPr>
        <w:t>5088)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9" w:after="0" w:line="240" w:lineRule="auto"/>
        <w:ind w:left="1706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69"/>
        </w:rPr>
        <w:t>5083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30"/>
          <w:w w:val="6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69"/>
          <w:position w:val="1"/>
        </w:rPr>
        <w:t>743100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69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28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9"/>
          <w:position w:val="1"/>
        </w:rPr>
        <w:t>Dp11XOAII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9"/>
          <w:position w:val="1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8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9"/>
          <w:position w:val="1"/>
        </w:rPr>
        <w:t>IIOB'lftlfH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9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3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9"/>
          <w:position w:val="1"/>
        </w:rPr>
        <w:t>Kl31m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4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0"/>
          <w:w w:val="100"/>
          <w:position w:val="1"/>
        </w:rPr>
        <w:t>:1a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5"/>
          <w:position w:val="1"/>
        </w:rPr>
        <w:t>KpKBII'lffa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2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3"/>
          <w:position w:val="1"/>
        </w:rPr>
        <w:t>Aena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3" w:after="0" w:line="240" w:lineRule="auto"/>
        <w:ind w:left="1715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073334pt;margin-top:13.627788pt;width:25.055241pt;height:7pt;mso-position-horizontal-relative:page;mso-position-vertical-relative:paragraph;z-index:-21436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84849"/>
                      <w:spacing w:val="0"/>
                      <w:w w:val="85"/>
                    </w:rPr>
                    <w:t>npeCTyne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6"/>
          <w:position w:val="-9"/>
        </w:rPr>
        <w:t>5084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73"/>
          <w:w w:val="76"/>
          <w:position w:val="-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-9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6"/>
          <w:position w:val="-9"/>
        </w:rPr>
        <w:t>743200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48"/>
          <w:w w:val="76"/>
          <w:position w:val="-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6"/>
          <w:position w:val="0"/>
        </w:rPr>
        <w:t>npHXOAII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2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0"/>
          <w:position w:val="0"/>
        </w:rPr>
        <w:t>0/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1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0"/>
          <w:position w:val="0"/>
        </w:rPr>
        <w:t>HOB'lfti!H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0"/>
          <w:position w:val="0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3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59"/>
          <w:position w:val="0"/>
        </w:rPr>
        <w:t>Kll31111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0"/>
          <w:w w:val="126"/>
          <w:position w:val="0"/>
        </w:rPr>
        <w:t>3a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-8"/>
          <w:w w:val="126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5"/>
          <w:position w:val="0"/>
        </w:rPr>
        <w:t>npiiBpCAHC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715" w:right="-20"/>
        <w:jc w:val="left"/>
        <w:tabs>
          <w:tab w:pos="224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6"/>
        </w:rPr>
        <w:t>5085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6"/>
          <w:position w:val="1"/>
        </w:rPr>
        <w:t>743300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48"/>
          <w:w w:val="76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484849"/>
          <w:spacing w:val="0"/>
          <w:w w:val="113"/>
          <w:b/>
          <w:bCs/>
          <w:position w:val="1"/>
        </w:rPr>
        <w:t>npttXOJl</w:t>
      </w:r>
      <w:r>
        <w:rPr>
          <w:rFonts w:ascii="Arial" w:hAnsi="Arial" w:cs="Arial" w:eastAsia="Arial"/>
          <w:sz w:val="9"/>
          <w:szCs w:val="9"/>
          <w:color w:val="484849"/>
          <w:spacing w:val="0"/>
          <w:w w:val="113"/>
          <w:b/>
          <w:bCs/>
          <w:position w:val="1"/>
        </w:rPr>
        <w:t>H</w:t>
      </w:r>
      <w:r>
        <w:rPr>
          <w:rFonts w:ascii="Arial" w:hAnsi="Arial" w:cs="Arial" w:eastAsia="Arial"/>
          <w:sz w:val="9"/>
          <w:szCs w:val="9"/>
          <w:color w:val="484849"/>
          <w:spacing w:val="-5"/>
          <w:w w:val="113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484849"/>
          <w:spacing w:val="0"/>
          <w:w w:val="100"/>
          <w:b/>
          <w:bCs/>
          <w:position w:val="1"/>
        </w:rPr>
        <w:t>0Jt</w:t>
      </w:r>
      <w:r>
        <w:rPr>
          <w:rFonts w:ascii="Arial" w:hAnsi="Arial" w:cs="Arial" w:eastAsia="Arial"/>
          <w:sz w:val="9"/>
          <w:szCs w:val="9"/>
          <w:color w:val="484849"/>
          <w:spacing w:val="5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242424"/>
          <w:spacing w:val="-16"/>
          <w:w w:val="106"/>
          <w:b/>
          <w:bCs/>
          <w:position w:val="1"/>
        </w:rPr>
        <w:t>H</w:t>
      </w:r>
      <w:r>
        <w:rPr>
          <w:rFonts w:ascii="Arial" w:hAnsi="Arial" w:cs="Arial" w:eastAsia="Arial"/>
          <w:sz w:val="9"/>
          <w:szCs w:val="9"/>
          <w:color w:val="484849"/>
          <w:spacing w:val="0"/>
          <w:w w:val="106"/>
          <w:b/>
          <w:bCs/>
          <w:position w:val="1"/>
        </w:rPr>
        <w:t>0Dtlft1UfX</w:t>
      </w:r>
      <w:r>
        <w:rPr>
          <w:rFonts w:ascii="Arial" w:hAnsi="Arial" w:cs="Arial" w:eastAsia="Arial"/>
          <w:sz w:val="9"/>
          <w:szCs w:val="9"/>
          <w:color w:val="484849"/>
          <w:spacing w:val="6"/>
          <w:w w:val="106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484849"/>
          <w:spacing w:val="0"/>
          <w:w w:val="83"/>
          <w:b/>
          <w:bCs/>
          <w:position w:val="1"/>
        </w:rPr>
        <w:t>KR3tm</w:t>
      </w:r>
      <w:r>
        <w:rPr>
          <w:rFonts w:ascii="Arial" w:hAnsi="Arial" w:cs="Arial" w:eastAsia="Arial"/>
          <w:sz w:val="12"/>
          <w:szCs w:val="12"/>
          <w:color w:val="484849"/>
          <w:spacing w:val="-18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484849"/>
          <w:spacing w:val="0"/>
          <w:w w:val="100"/>
          <w:b/>
          <w:bCs/>
          <w:position w:val="1"/>
        </w:rPr>
        <w:t>38</w:t>
      </w:r>
      <w:r>
        <w:rPr>
          <w:rFonts w:ascii="Arial" w:hAnsi="Arial" w:cs="Arial" w:eastAsia="Arial"/>
          <w:sz w:val="9"/>
          <w:szCs w:val="9"/>
          <w:color w:val="484849"/>
          <w:spacing w:val="2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82"/>
          <w:b/>
          <w:bCs/>
          <w:position w:val="1"/>
        </w:rPr>
        <w:t>npetcptun</w:t>
      </w:r>
      <w:r>
        <w:rPr>
          <w:rFonts w:ascii="Arial" w:hAnsi="Arial" w:cs="Arial" w:eastAsia="Arial"/>
          <w:sz w:val="12"/>
          <w:szCs w:val="12"/>
          <w:color w:val="363636"/>
          <w:spacing w:val="-6"/>
          <w:w w:val="82"/>
          <w:b/>
          <w:bCs/>
          <w:position w:val="1"/>
        </w:rPr>
        <w:t>j</w:t>
      </w:r>
      <w:r>
        <w:rPr>
          <w:rFonts w:ascii="Arial" w:hAnsi="Arial" w:cs="Arial" w:eastAsia="Arial"/>
          <w:sz w:val="12"/>
          <w:szCs w:val="12"/>
          <w:color w:val="5E5E5E"/>
          <w:spacing w:val="0"/>
          <w:w w:val="98"/>
          <w:b/>
          <w:bCs/>
          <w:position w:val="1"/>
        </w:rPr>
        <w:t>c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82" w:after="0" w:line="240" w:lineRule="auto"/>
        <w:ind w:left="1715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69"/>
        </w:rPr>
        <w:t>5086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42"/>
          <w:w w:val="6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69"/>
          <w:position w:val="1"/>
        </w:rPr>
        <w:t>743400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69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28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9"/>
          <w:position w:val="2"/>
        </w:rPr>
        <w:t>DpHXO)Uf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5"/>
          <w:w w:val="6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9"/>
          <w:position w:val="2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1"/>
          <w:w w:val="6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4"/>
          <w:position w:val="2"/>
        </w:rPr>
        <w:t>DCI!Mft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3" w:after="0" w:line="240" w:lineRule="auto"/>
        <w:ind w:left="1715" w:right="-20"/>
        <w:jc w:val="left"/>
        <w:tabs>
          <w:tab w:pos="22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68"/>
        </w:rPr>
        <w:t>5087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33"/>
          <w:w w:val="6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68"/>
        </w:rPr>
        <w:t>743500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6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36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8"/>
          <w:position w:val="1"/>
        </w:rPr>
        <w:t>DpiiXO.Al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8"/>
          <w:position w:val="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5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8"/>
          <w:position w:val="1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7"/>
          <w:position w:val="1"/>
        </w:rPr>
        <w:t>OJIY=C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3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9"/>
          <w:position w:val="1"/>
        </w:rPr>
        <w:t>I!MOitflfCKC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0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9"/>
          <w:position w:val="1"/>
        </w:rPr>
        <w:t>KOpllC'111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4" w:after="0" w:line="240" w:lineRule="auto"/>
        <w:ind w:left="2841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774857pt;margin-top:7.825334pt;width:49.973919pt;height:8.5pt;mso-position-horizontal-relative:page;mso-position-vertical-relative:paragraph;z-index:-2143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7"/>
                      <w:position w:val="1"/>
                    </w:rPr>
                    <w:t>5088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-70"/>
                      <w:w w:val="77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7"/>
                      <w:position w:val="1"/>
                    </w:rPr>
                    <w:t>743900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72"/>
          <w:b/>
          <w:bCs/>
        </w:rPr>
        <w:t>OcTaJT</w:t>
      </w:r>
      <w:r>
        <w:rPr>
          <w:rFonts w:ascii="Arial" w:hAnsi="Arial" w:cs="Arial" w:eastAsia="Arial"/>
          <w:sz w:val="13"/>
          <w:szCs w:val="13"/>
          <w:color w:val="5E5E5E"/>
          <w:spacing w:val="0"/>
          <w:w w:val="72"/>
          <w:b/>
          <w:bCs/>
        </w:rPr>
        <w:t>e</w:t>
      </w:r>
      <w:r>
        <w:rPr>
          <w:rFonts w:ascii="Arial" w:hAnsi="Arial" w:cs="Arial" w:eastAsia="Arial"/>
          <w:sz w:val="13"/>
          <w:szCs w:val="13"/>
          <w:color w:val="5E5E5E"/>
          <w:spacing w:val="-2"/>
          <w:w w:val="72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5E5E5E"/>
          <w:spacing w:val="0"/>
          <w:w w:val="100"/>
          <w:b/>
          <w:bCs/>
        </w:rPr>
        <w:t>ttOB'tau</w:t>
      </w:r>
      <w:r>
        <w:rPr>
          <w:rFonts w:ascii="Arial" w:hAnsi="Arial" w:cs="Arial" w:eastAsia="Arial"/>
          <w:sz w:val="10"/>
          <w:szCs w:val="10"/>
          <w:color w:val="5E5E5E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0"/>
          <w:szCs w:val="10"/>
          <w:color w:val="5E5E5E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5E5E5E"/>
          <w:spacing w:val="-7"/>
          <w:w w:val="89"/>
          <w:b/>
          <w:bCs/>
        </w:rPr>
        <w:t>K</w:t>
      </w:r>
      <w:r>
        <w:rPr>
          <w:rFonts w:ascii="Arial" w:hAnsi="Arial" w:cs="Arial" w:eastAsia="Arial"/>
          <w:sz w:val="10"/>
          <w:szCs w:val="10"/>
          <w:color w:val="808080"/>
          <w:spacing w:val="-4"/>
          <w:w w:val="184"/>
          <w:b/>
          <w:bCs/>
        </w:rPr>
        <w:t>U</w:t>
      </w:r>
      <w:r>
        <w:rPr>
          <w:rFonts w:ascii="Arial" w:hAnsi="Arial" w:cs="Arial" w:eastAsia="Arial"/>
          <w:sz w:val="10"/>
          <w:szCs w:val="10"/>
          <w:color w:val="484849"/>
          <w:spacing w:val="0"/>
          <w:w w:val="97"/>
          <w:b/>
          <w:bCs/>
        </w:rPr>
        <w:t>HC</w:t>
      </w:r>
      <w:r>
        <w:rPr>
          <w:rFonts w:ascii="Arial" w:hAnsi="Arial" w:cs="Arial" w:eastAsia="Arial"/>
          <w:sz w:val="10"/>
          <w:szCs w:val="10"/>
          <w:color w:val="484849"/>
          <w:spacing w:val="0"/>
          <w:w w:val="96"/>
          <w:b/>
          <w:bCs/>
        </w:rPr>
        <w:t>,</w:t>
      </w:r>
      <w:r>
        <w:rPr>
          <w:rFonts w:ascii="Arial" w:hAnsi="Arial" w:cs="Arial" w:eastAsia="Arial"/>
          <w:sz w:val="10"/>
          <w:szCs w:val="10"/>
          <w:color w:val="484849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5E5E5E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10"/>
          <w:szCs w:val="10"/>
          <w:color w:val="5E5E5E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10"/>
          <w:szCs w:val="10"/>
          <w:color w:val="363636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10"/>
          <w:szCs w:val="10"/>
          <w:color w:val="5E5E5E"/>
          <w:spacing w:val="0"/>
          <w:w w:val="100"/>
          <w:b/>
          <w:bCs/>
        </w:rPr>
        <w:t>an:</w:t>
      </w:r>
      <w:r>
        <w:rPr>
          <w:rFonts w:ascii="Arial" w:hAnsi="Arial" w:cs="Arial" w:eastAsia="Arial"/>
          <w:sz w:val="10"/>
          <w:szCs w:val="10"/>
          <w:color w:val="5E5E5E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10"/>
          <w:szCs w:val="10"/>
          <w:color w:val="5E5E5E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484849"/>
          <w:spacing w:val="7"/>
          <w:w w:val="181"/>
          <w:b/>
          <w:bCs/>
        </w:rPr>
        <w:t>"</w:t>
      </w:r>
      <w:r>
        <w:rPr>
          <w:rFonts w:ascii="Arial" w:hAnsi="Arial" w:cs="Arial" w:eastAsia="Arial"/>
          <w:sz w:val="13"/>
          <w:szCs w:val="13"/>
          <w:color w:val="484849"/>
          <w:spacing w:val="0"/>
          <w:w w:val="67"/>
          <w:b/>
          <w:bCs/>
        </w:rPr>
        <w:t>rrpwco.a;J</w:t>
      </w:r>
      <w:r>
        <w:rPr>
          <w:rFonts w:ascii="Arial" w:hAnsi="Arial" w:cs="Arial" w:eastAsia="Arial"/>
          <w:sz w:val="13"/>
          <w:szCs w:val="13"/>
          <w:color w:val="484849"/>
          <w:spacing w:val="0"/>
          <w:w w:val="68"/>
          <w:b/>
          <w:bCs/>
        </w:rPr>
        <w:t>t</w:t>
      </w:r>
      <w:r>
        <w:rPr>
          <w:rFonts w:ascii="Arial" w:hAnsi="Arial" w:cs="Arial" w:eastAsia="Arial"/>
          <w:sz w:val="13"/>
          <w:szCs w:val="13"/>
          <w:color w:val="484849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5E5E5E"/>
          <w:spacing w:val="0"/>
          <w:w w:val="100"/>
          <w:b/>
          <w:bCs/>
        </w:rPr>
        <w:t>OA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3" w:after="0" w:line="240" w:lineRule="auto"/>
        <w:ind w:left="284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7"/>
        </w:rPr>
        <w:t>OJzy:ICTe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7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67"/>
        </w:rPr>
        <w:t>IIMOBHIICKC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2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9"/>
        </w:rPr>
        <w:t>KOpi!Cnt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9" w:after="0" w:line="192" w:lineRule="exact"/>
        <w:ind w:left="284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0"/>
          <w:position w:val="-1"/>
        </w:rPr>
        <w:t>.U:OS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9"/>
          <w:w w:val="90"/>
          <w:position w:val="-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0"/>
          <w:position w:val="-1"/>
        </w:rPr>
        <w:t>OBOJLHJ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0"/>
          <w:position w:val="-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8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5"/>
          <w:position w:val="-1"/>
        </w:rPr>
        <w:t>TP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5"/>
          <w:w w:val="95"/>
          <w:position w:val="-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0"/>
          <w:w w:val="95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-9"/>
          <w:w w:val="95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9"/>
          <w:w w:val="95"/>
          <w:position w:val="-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5"/>
          <w:position w:val="-1"/>
        </w:rPr>
        <w:t>I!&gt;EP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5"/>
          <w:position w:val="-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42424"/>
          <w:spacing w:val="0"/>
          <w:w w:val="58"/>
          <w:position w:val="-1"/>
        </w:rPr>
        <w:t>0.11: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-35" w:right="1099"/>
        <w:jc w:val="center"/>
        <w:tabs>
          <w:tab w:pos="2940" w:val="left"/>
          <w:tab w:pos="4000" w:val="left"/>
          <w:tab w:pos="5680" w:val="left"/>
          <w:tab w:pos="656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3"/>
        </w:rPr>
        <w:t>IIDIIM31hR</w:t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63636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2"/>
        </w:rPr>
        <w:t>IIOKORiJIIIC</w:t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84849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0"/>
          <w:w w:val="89"/>
          <w:position w:val="0"/>
        </w:rPr>
        <w:t>roa</w:t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3"/>
          <w:w w:val="89"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0"/>
          <w:w w:val="89"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-36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84849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484849"/>
          <w:spacing w:val="0"/>
          <w:w w:val="100"/>
          <w:position w:val="-3"/>
        </w:rPr>
        <w:t>110</w:t>
      </w:r>
      <w:r>
        <w:rPr>
          <w:rFonts w:ascii="Times New Roman" w:hAnsi="Times New Roman" w:cs="Times New Roman" w:eastAsia="Times New Roman"/>
          <w:sz w:val="11"/>
          <w:szCs w:val="11"/>
          <w:color w:val="484849"/>
          <w:spacing w:val="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84849"/>
          <w:spacing w:val="0"/>
          <w:w w:val="100"/>
          <w:position w:val="-3"/>
        </w:rPr>
        <w:t>10111</w:t>
      </w:r>
      <w:r>
        <w:rPr>
          <w:rFonts w:ascii="Times New Roman" w:hAnsi="Times New Roman" w:cs="Times New Roman" w:eastAsia="Times New Roman"/>
          <w:sz w:val="11"/>
          <w:szCs w:val="11"/>
          <w:color w:val="484849"/>
          <w:spacing w:val="-2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848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84849"/>
          <w:spacing w:val="0"/>
          <w:w w:val="100"/>
          <w:position w:val="-3"/>
        </w:rPr>
      </w:r>
      <w:r>
        <w:rPr>
          <w:rFonts w:ascii="Arial" w:hAnsi="Arial" w:cs="Arial" w:eastAsia="Arial"/>
          <w:sz w:val="11"/>
          <w:szCs w:val="11"/>
          <w:color w:val="484849"/>
          <w:spacing w:val="0"/>
          <w:w w:val="91"/>
          <w:position w:val="-4"/>
        </w:rPr>
        <w:t>11380113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30" w:right="1216"/>
        <w:jc w:val="center"/>
        <w:tabs>
          <w:tab w:pos="1340" w:val="left"/>
          <w:tab w:pos="2340" w:val="left"/>
          <w:tab w:pos="3240" w:val="left"/>
          <w:tab w:pos="4120" w:val="left"/>
          <w:tab w:pos="5000" w:val="left"/>
          <w:tab w:pos="5860" w:val="left"/>
          <w:tab w:pos="67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  <w:position w:val="7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-82"/>
          <w:w w:val="100"/>
          <w:position w:val="7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  <w:position w:val="7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  <w:position w:val="7"/>
        </w:rPr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6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6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-32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6"/>
        </w:rPr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5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98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3"/>
        </w:rPr>
        <w:t>8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82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2"/>
        </w:rPr>
        <w:t>9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83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0"/>
          <w:position w:val="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1"/>
        </w:rPr>
      </w:r>
      <w:r>
        <w:rPr>
          <w:rFonts w:ascii="Arial" w:hAnsi="Arial" w:cs="Arial" w:eastAsia="Arial"/>
          <w:sz w:val="15"/>
          <w:szCs w:val="15"/>
          <w:color w:val="5E5E5E"/>
          <w:spacing w:val="0"/>
          <w:w w:val="246"/>
          <w:position w:val="-1"/>
        </w:rPr>
        <w:t>ll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80" w:h="11980" w:orient="landscape"/>
          <w:pgMar w:top="1580" w:bottom="280" w:left="0" w:right="2420"/>
          <w:cols w:num="2" w:equalWidth="0">
            <w:col w:w="5468" w:space="780"/>
            <w:col w:w="8212"/>
          </w:cols>
        </w:sectPr>
      </w:pPr>
      <w:rPr/>
    </w:p>
    <w:p>
      <w:pPr>
        <w:spacing w:before="0" w:after="0" w:line="185" w:lineRule="exact"/>
        <w:ind w:left="1715" w:right="-20"/>
        <w:jc w:val="left"/>
        <w:tabs>
          <w:tab w:pos="2240" w:val="left"/>
          <w:tab w:pos="7780" w:val="left"/>
          <w:tab w:pos="12460" w:val="left"/>
          <w:tab w:pos="130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8"/>
        </w:rPr>
        <w:t>5089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363636"/>
          <w:spacing w:val="0"/>
          <w:w w:val="78"/>
        </w:rPr>
        <w:t>744000</w:t>
      </w:r>
      <w:r>
        <w:rPr>
          <w:rFonts w:ascii="Courier New" w:hAnsi="Courier New" w:cs="Courier New" w:eastAsia="Courier New"/>
          <w:sz w:val="17"/>
          <w:szCs w:val="17"/>
          <w:color w:val="363636"/>
          <w:spacing w:val="44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95"/>
          <w:position w:val="2"/>
        </w:rPr>
        <w:t>G&gt;li3JI'J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2"/>
          <w:w w:val="95"/>
          <w:position w:val="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0"/>
          <w:w w:val="95"/>
          <w:position w:val="2"/>
        </w:rPr>
        <w:t>IIX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-3"/>
          <w:w w:val="95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96"/>
          <w:position w:val="2"/>
        </w:rPr>
        <w:t>flP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6"/>
          <w:w w:val="96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0"/>
          <w:w w:val="96"/>
          <w:position w:val="2"/>
        </w:rPr>
        <w:t>BJI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5"/>
          <w:w w:val="96"/>
          <w:position w:val="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6"/>
          <w:position w:val="2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6"/>
          <w:w w:val="96"/>
          <w:position w:val="2"/>
        </w:rPr>
        <w:t> 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100"/>
          <w:position w:val="2"/>
        </w:rPr>
        <w:t>JIHI.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100"/>
          <w:position w:val="2"/>
        </w:rPr>
        <w:t>(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2"/>
          <w:szCs w:val="12"/>
          <w:color w:val="363636"/>
          <w:spacing w:val="-18"/>
          <w:w w:val="100"/>
          <w:position w:val="2"/>
        </w:rPr>
        <w:t> 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3"/>
          <w:position w:val="2"/>
        </w:rPr>
        <w:t>13,761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0"/>
        </w:rPr>
        <w:t>60</w:t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85"/>
          <w:position w:val="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-36"/>
          <w:w w:val="85"/>
          <w:position w:val="1"/>
        </w:rPr>
        <w:t>3</w:t>
      </w:r>
      <w:r>
        <w:rPr>
          <w:rFonts w:ascii="Courier New" w:hAnsi="Courier New" w:cs="Courier New" w:eastAsia="Courier New"/>
          <w:sz w:val="17"/>
          <w:szCs w:val="17"/>
          <w:color w:val="808080"/>
          <w:spacing w:val="-45"/>
          <w:w w:val="82"/>
          <w:position w:val="1"/>
        </w:rPr>
        <w:t>,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81"/>
          <w:position w:val="1"/>
        </w:rPr>
        <w:t>701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851" w:right="-20"/>
        <w:jc w:val="left"/>
        <w:tabs>
          <w:tab w:pos="1350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84849"/>
          <w:w w:val="94"/>
        </w:rPr>
        <w:t>(5090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849"/>
          <w:spacing w:val="0"/>
          <w:w w:val="94"/>
        </w:rPr>
        <w:t>+</w:t>
      </w:r>
      <w:r>
        <w:rPr>
          <w:rFonts w:ascii="Arial" w:hAnsi="Arial" w:cs="Arial" w:eastAsia="Arial"/>
          <w:sz w:val="17"/>
          <w:szCs w:val="17"/>
          <w:color w:val="484849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5091)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000000"/>
          <w:spacing w:val="0"/>
          <w:w w:val="155"/>
        </w:rPr>
        <w:t>i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61" w:after="0" w:line="240" w:lineRule="auto"/>
        <w:ind w:left="285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251961pt;margin-top:8.088572pt;width:49.973919pt;height:8.5pt;mso-position-horizontal-relative:page;mso-position-vertical-relative:paragraph;z-index:-2143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7"/>
                      <w:position w:val="1"/>
                    </w:rPr>
                    <w:t>5090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-70"/>
                      <w:w w:val="77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7"/>
                      <w:position w:val="1"/>
                    </w:rPr>
                    <w:t>744100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E5E5E"/>
          <w:w w:val="85"/>
        </w:rPr>
        <w:t>TtKyl'lll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3"/>
        </w:rPr>
        <w:t>Ao6poii0Jlo11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3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"/>
          <w:w w:val="7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TJl8ffC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1"/>
        </w:rPr>
        <w:t>0JIIj!H3H'OOI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20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240" w:lineRule="auto"/>
        <w:ind w:left="285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0"/>
        </w:rPr>
        <w:t>npaB!fflXJli!Uil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6" w:after="0" w:line="225" w:lineRule="exact"/>
        <w:ind w:left="2861" w:right="-20"/>
        <w:jc w:val="left"/>
        <w:tabs>
          <w:tab w:pos="7800" w:val="left"/>
          <w:tab w:pos="130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251961pt;margin-top:8.363565pt;width:547.421pt;height:8.975037pt;mso-position-horizontal-relative:page;mso-position-vertical-relative:paragraph;z-index:-21430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tabs>
                      <w:tab w:pos="520" w:val="left"/>
                      <w:tab w:pos="1074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5"/>
                      <w:position w:val="1"/>
                    </w:rPr>
                    <w:t>5091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0"/>
                      <w:w w:val="75"/>
                      <w:position w:val="1"/>
                    </w:rPr>
                    <w:t>744200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-70"/>
                      <w:w w:val="75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9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2"/>
                    </w:rPr>
                    <w:t>60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6"/>
          <w:position w:val="5"/>
        </w:rPr>
        <w:t>KamfT8JtHi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6"/>
          <w:position w:val="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13"/>
          <w:w w:val="76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0"/>
          <w:position w:val="5"/>
        </w:rPr>
        <w:t>Ao6poeo.n.II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1"/>
          <w:position w:val="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2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3"/>
          <w:position w:val="5"/>
        </w:rPr>
        <w:t>TJIRHc4Jep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3"/>
          <w:position w:val="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5"/>
          <w:w w:val="73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3"/>
          <w:position w:val="5"/>
        </w:rPr>
        <w:t>OAijiiOII'IKIIX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6"/>
          <w:w w:val="73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3"/>
          <w:position w:val="-3"/>
        </w:rPr>
        <w:t>13,761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5"/>
          <w:position w:val="-3"/>
        </w:rPr>
        <w:t>1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41"/>
          <w:w w:val="85"/>
          <w:position w:val="-3"/>
        </w:rPr>
        <w:t>3</w:t>
      </w:r>
      <w:r>
        <w:rPr>
          <w:rFonts w:ascii="Courier New" w:hAnsi="Courier New" w:cs="Courier New" w:eastAsia="Courier New"/>
          <w:sz w:val="17"/>
          <w:szCs w:val="17"/>
          <w:color w:val="808080"/>
          <w:spacing w:val="-45"/>
          <w:w w:val="82"/>
          <w:position w:val="-3"/>
        </w:rPr>
        <w:t>,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81"/>
          <w:position w:val="-3"/>
        </w:rPr>
        <w:t>701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left="285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4"/>
          <w:position w:val="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13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4"/>
          <w:position w:val="1"/>
        </w:rPr>
        <w:t>npRDIIII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4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4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75"/>
          <w:position w:val="1"/>
        </w:rPr>
        <w:t>nHI.l8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3" w:after="0" w:line="240" w:lineRule="auto"/>
        <w:ind w:left="1725" w:right="-20"/>
        <w:jc w:val="left"/>
        <w:tabs>
          <w:tab w:pos="2240" w:val="left"/>
          <w:tab w:pos="7860" w:val="left"/>
          <w:tab w:pos="131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7"/>
        </w:rPr>
        <w:t>5092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7"/>
          <w:position w:val="1"/>
        </w:rPr>
        <w:t>745000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42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  <w:position w:val="2"/>
        </w:rPr>
        <w:t>MEWOBHT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  <w:position w:val="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80"/>
          <w:position w:val="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7"/>
          <w:w w:val="8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87"/>
          <w:position w:val="2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7"/>
          <w:position w:val="2"/>
        </w:rPr>
        <w:t>EOAPE'I\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6"/>
          <w:w w:val="97"/>
          <w:position w:val="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7"/>
          <w:position w:val="2"/>
        </w:rPr>
        <w:t>JIH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7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3"/>
          <w:position w:val="2"/>
        </w:rPr>
        <w:t>flP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2"/>
          <w:w w:val="104"/>
          <w:position w:val="2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98"/>
          <w:position w:val="2"/>
        </w:rPr>
        <w:t>XO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4"/>
          <w:w w:val="98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0"/>
          <w:w w:val="95"/>
          <w:position w:val="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151515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  <w:position w:val="2"/>
        </w:rPr>
        <w:t>{5093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  <w:position w:val="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76"/>
          <w:position w:val="3"/>
        </w:rPr>
        <w:t>5,878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9"/>
          <w:spacing w:val="-32"/>
          <w:w w:val="111"/>
          <w:position w:val="3"/>
        </w:rPr>
        <w:t>5</w:t>
      </w:r>
      <w:r>
        <w:rPr>
          <w:rFonts w:ascii="Courier New" w:hAnsi="Courier New" w:cs="Courier New" w:eastAsia="Courier New"/>
          <w:sz w:val="17"/>
          <w:szCs w:val="17"/>
          <w:color w:val="808080"/>
          <w:spacing w:val="-47"/>
          <w:w w:val="82"/>
          <w:position w:val="3"/>
        </w:rPr>
        <w:t>,</w:t>
      </w:r>
      <w:r>
        <w:rPr>
          <w:rFonts w:ascii="Courier New" w:hAnsi="Courier New" w:cs="Courier New" w:eastAsia="Courier New"/>
          <w:sz w:val="17"/>
          <w:szCs w:val="17"/>
          <w:color w:val="484849"/>
          <w:spacing w:val="0"/>
          <w:w w:val="89"/>
          <w:position w:val="3"/>
        </w:rPr>
        <w:t>878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3" w:after="0" w:line="240" w:lineRule="auto"/>
        <w:ind w:left="1725" w:right="-20"/>
        <w:jc w:val="left"/>
        <w:tabs>
          <w:tab w:pos="2240" w:val="left"/>
          <w:tab w:pos="7860" w:val="left"/>
          <w:tab w:pos="131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8"/>
        </w:rPr>
        <w:t>5093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8"/>
        </w:rPr>
        <w:t>745100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44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  <w:position w:val="1"/>
        </w:rPr>
        <w:t>McwoaHTi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  <w:position w:val="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3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171"/>
          <w:position w:val="1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0"/>
          <w:position w:val="1"/>
        </w:rPr>
        <w:t>fftOJll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0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0"/>
          <w:position w:val="1"/>
        </w:rPr>
        <w:t>tl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0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0"/>
          <w:position w:val="1"/>
        </w:rPr>
        <w:t>eu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0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9"/>
          <w:spacing w:val="2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0"/>
          <w:position w:val="1"/>
        </w:rPr>
        <w:t>npKXOAII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0"/>
          <w:position w:val="2"/>
        </w:rPr>
        <w:t>5,878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84849"/>
          <w:spacing w:val="-41"/>
          <w:w w:val="111"/>
          <w:position w:val="2"/>
        </w:rPr>
        <w:t>5</w:t>
      </w:r>
      <w:r>
        <w:rPr>
          <w:rFonts w:ascii="Courier New" w:hAnsi="Courier New" w:cs="Courier New" w:eastAsia="Courier New"/>
          <w:sz w:val="17"/>
          <w:szCs w:val="17"/>
          <w:color w:val="808080"/>
          <w:spacing w:val="-47"/>
          <w:w w:val="82"/>
          <w:position w:val="2"/>
        </w:rPr>
        <w:t>,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9"/>
          <w:position w:val="2"/>
        </w:rPr>
        <w:t>878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0" w:right="2420"/>
        </w:sectPr>
      </w:pPr>
      <w:rPr/>
    </w:p>
    <w:p>
      <w:pPr>
        <w:spacing w:before="81" w:after="0" w:line="261" w:lineRule="exact"/>
        <w:ind w:left="108" w:right="-20"/>
        <w:jc w:val="left"/>
        <w:tabs>
          <w:tab w:pos="540" w:val="left"/>
          <w:tab w:pos="33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9"/>
          <w:szCs w:val="19"/>
          <w:color w:val="BFBFBD"/>
          <w:spacing w:val="0"/>
          <w:w w:val="100"/>
          <w:position w:val="3"/>
        </w:rPr>
        <w:t>.</w:t>
      </w:r>
      <w:r>
        <w:rPr>
          <w:rFonts w:ascii="Arial" w:hAnsi="Arial" w:cs="Arial" w:eastAsia="Arial"/>
          <w:sz w:val="19"/>
          <w:szCs w:val="19"/>
          <w:color w:val="BFBFBD"/>
          <w:spacing w:val="-1"/>
          <w:w w:val="100"/>
          <w:u w:val="single" w:color="BEBEBC"/>
          <w:position w:val="3"/>
        </w:rPr>
        <w:t> </w:t>
      </w:r>
      <w:r>
        <w:rPr>
          <w:rFonts w:ascii="Arial" w:hAnsi="Arial" w:cs="Arial" w:eastAsia="Arial"/>
          <w:sz w:val="19"/>
          <w:szCs w:val="19"/>
          <w:color w:val="BFBFBD"/>
          <w:spacing w:val="0"/>
          <w:w w:val="100"/>
          <w:u w:val="single" w:color="BEBEBC"/>
          <w:position w:val="3"/>
        </w:rPr>
        <w:tab/>
      </w:r>
      <w:r>
        <w:rPr>
          <w:rFonts w:ascii="Arial" w:hAnsi="Arial" w:cs="Arial" w:eastAsia="Arial"/>
          <w:sz w:val="19"/>
          <w:szCs w:val="19"/>
          <w:color w:val="BFBFBD"/>
          <w:spacing w:val="0"/>
          <w:w w:val="100"/>
          <w:u w:val="single" w:color="BEBEBC"/>
          <w:position w:val="3"/>
        </w:rPr>
      </w:r>
      <w:r>
        <w:rPr>
          <w:rFonts w:ascii="Arial" w:hAnsi="Arial" w:cs="Arial" w:eastAsia="Arial"/>
          <w:sz w:val="19"/>
          <w:szCs w:val="19"/>
          <w:color w:val="BFBFBD"/>
          <w:spacing w:val="0"/>
          <w:w w:val="100"/>
          <w:position w:val="3"/>
        </w:rPr>
      </w:r>
      <w:r>
        <w:rPr>
          <w:rFonts w:ascii="Arial" w:hAnsi="Arial" w:cs="Arial" w:eastAsia="Arial"/>
          <w:sz w:val="19"/>
          <w:szCs w:val="19"/>
          <w:color w:val="BFBFBD"/>
          <w:spacing w:val="0"/>
          <w:w w:val="100"/>
          <w:position w:val="3"/>
        </w:rPr>
        <w:t>.</w:t>
      </w:r>
      <w:r>
        <w:rPr>
          <w:rFonts w:ascii="Arial" w:hAnsi="Arial" w:cs="Arial" w:eastAsia="Arial"/>
          <w:sz w:val="19"/>
          <w:szCs w:val="19"/>
          <w:color w:val="BFBFBD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9"/>
          <w:szCs w:val="19"/>
          <w:color w:val="BFBFBD"/>
          <w:spacing w:val="0"/>
          <w:w w:val="100"/>
          <w:position w:val="3"/>
        </w:rPr>
      </w:r>
      <w:r>
        <w:rPr>
          <w:rFonts w:ascii="Arial" w:hAnsi="Arial" w:cs="Arial" w:eastAsia="Arial"/>
          <w:sz w:val="12"/>
          <w:szCs w:val="12"/>
          <w:color w:val="BFBFBD"/>
          <w:spacing w:val="0"/>
          <w:w w:val="214"/>
          <w:position w:val="-3"/>
        </w:rPr>
        <w:t>-----'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footer="0" w:header="0" w:top="80" w:bottom="280" w:left="420" w:right="2420"/>
          <w:footerReference w:type="default" r:id="rId52"/>
          <w:pgSz w:w="16880" w:h="11980" w:orient="landscape"/>
        </w:sectPr>
      </w:pPr>
      <w:rPr/>
    </w:p>
    <w:p>
      <w:pPr>
        <w:spacing w:before="52" w:after="0" w:line="240" w:lineRule="auto"/>
        <w:ind w:right="-20"/>
        <w:jc w:val="right"/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pict>
          <v:group style="position:absolute;margin-left:76.291046pt;margin-top:2.779695pt;width:599.923033pt;height:419.257611pt;mso-position-horizontal-relative:page;mso-position-vertical-relative:paragraph;z-index:-21428" coordorigin="1526,56" coordsize="11998,8385">
            <v:group style="position:absolute;left:1559;top:70;width:2;height:8352" coordorigin="1559,70" coordsize="2,8352">
              <v:shape style="position:absolute;left:1559;top:70;width:2;height:8352" coordorigin="1559,70" coordsize="0,8352" path="m1559,8422l1559,70e" filled="f" stroked="t" strokeweight="1.432937pt" strokecolor="#2F2F2F">
                <v:path arrowok="t"/>
              </v:shape>
            </v:group>
            <v:group style="position:absolute;left:1540;top:732;width:363;height:2" coordorigin="1540,732" coordsize="363,2">
              <v:shape style="position:absolute;left:1540;top:732;width:363;height:2" coordorigin="1540,732" coordsize="363,0" path="m1540,732l1903,732e" filled="f" stroked="t" strokeweight=".477646pt" strokecolor="#4B4B4B">
                <v:path arrowok="t"/>
              </v:shape>
            </v:group>
            <v:group style="position:absolute;left:1554;top:670;width:2;height:152" coordorigin="1554,670" coordsize="2,152">
              <v:shape style="position:absolute;left:1554;top:670;width:2;height:152" coordorigin="1554,670" coordsize="0,152" path="m1554,822l1554,670e" filled="f" stroked="t" strokeweight="1.432937pt" strokecolor="#1C1C1C">
                <v:path arrowok="t"/>
              </v:shape>
            </v:group>
            <v:group style="position:absolute;left:2075;top:70;width:2;height:924" coordorigin="2075,70" coordsize="2,924">
              <v:shape style="position:absolute;left:2075;top:70;width:2;height:924" coordorigin="2075,70" coordsize="0,924" path="m2075,994l2075,70e" filled="f" stroked="t" strokeweight=".955291pt" strokecolor="#2F2F2F">
                <v:path arrowok="t"/>
              </v:shape>
            </v:group>
            <v:group style="position:absolute;left:2768;top:70;width:2;height:267" coordorigin="2768,70" coordsize="2,267">
              <v:shape style="position:absolute;left:2768;top:70;width:2;height:267" coordorigin="2768,70" coordsize="0,267" path="m2768,337l2768,70e" filled="f" stroked="t" strokeweight=".955291pt" strokecolor="#4F4F4F">
                <v:path arrowok="t"/>
              </v:shape>
            </v:group>
            <v:group style="position:absolute;left:2768;top:260;width:2;height:248" coordorigin="2768,260" coordsize="2,248">
              <v:shape style="position:absolute;left:2768;top:260;width:2;height:248" coordorigin="2768,260" coordsize="0,248" path="m2768,508l2768,260e" filled="f" stroked="t" strokeweight=".477646pt" strokecolor="#3B3B3B">
                <v:path arrowok="t"/>
              </v:shape>
            </v:group>
            <v:group style="position:absolute;left:2768;top:451;width:2;height:219" coordorigin="2768,451" coordsize="2,219">
              <v:shape style="position:absolute;left:2768;top:451;width:2;height:219" coordorigin="2768,451" coordsize="0,219" path="m2768,670l2768,451e" filled="f" stroked="t" strokeweight=".477646pt" strokecolor="#131313">
                <v:path arrowok="t"/>
              </v:shape>
            </v:group>
            <v:group style="position:absolute;left:2056;top:698;width:2159;height:2" coordorigin="2056,698" coordsize="2159,2">
              <v:shape style="position:absolute;left:2056;top:698;width:2159;height:2" coordorigin="2056,698" coordsize="2159,0" path="m2056,698l4215,698e" filled="f" stroked="t" strokeweight=".477646pt" strokecolor="#444444">
                <v:path arrowok="t"/>
              </v:shape>
            </v:group>
            <v:group style="position:absolute;left:2772;top:603;width:2;height:1743" coordorigin="2772,603" coordsize="2,1743">
              <v:shape style="position:absolute;left:2772;top:603;width:2;height:1743" coordorigin="2772,603" coordsize="0,1743" path="m2772,2346l2772,603e" filled="f" stroked="t" strokeweight=".955291pt" strokecolor="#444448">
                <v:path arrowok="t"/>
              </v:shape>
            </v:group>
            <v:group style="position:absolute;left:4177;top:108;width:2942;height:2" coordorigin="4177,108" coordsize="2942,2">
              <v:shape style="position:absolute;left:4177;top:108;width:2942;height:2" coordorigin="4177,108" coordsize="2942,0" path="m4177,108l7119,108e" filled="f" stroked="t" strokeweight=".955291pt" strokecolor="#232323">
                <v:path arrowok="t"/>
              </v:shape>
            </v:group>
            <v:group style="position:absolute;left:5963;top:79;width:2;height:429" coordorigin="5963,79" coordsize="2,429">
              <v:shape style="position:absolute;left:5963;top:79;width:2;height:429" coordorigin="5963,79" coordsize="0,429" path="m5963,508l5963,79e" filled="f" stroked="t" strokeweight=".955291pt" strokecolor="#444444">
                <v:path arrowok="t"/>
              </v:shape>
            </v:group>
            <v:group style="position:absolute;left:7076;top:89;width:2;height:8323" coordorigin="7076,89" coordsize="2,8323">
              <v:shape style="position:absolute;left:7076;top:89;width:2;height:8323" coordorigin="7076,89" coordsize="0,8323" path="m7076,8412l7076,89e" filled="f" stroked="t" strokeweight=".955291pt" strokecolor="#3F3F3F">
                <v:path arrowok="t"/>
              </v:shape>
            </v:group>
            <v:group style="position:absolute;left:7024;top:113;width:3487;height:2" coordorigin="7024,113" coordsize="3487,2">
              <v:shape style="position:absolute;left:7024;top:113;width:3487;height:2" coordorigin="7024,113" coordsize="3487,0" path="m7024,113l10510,113e" filled="f" stroked="t" strokeweight="1.432937pt" strokecolor="#2B2B2B">
                <v:path arrowok="t"/>
              </v:shape>
            </v:group>
            <v:group style="position:absolute;left:9956;top:146;width:3554;height:2" coordorigin="9956,146" coordsize="3554,2">
              <v:shape style="position:absolute;left:9956;top:146;width:3554;height:2" coordorigin="9956,146" coordsize="3554,0" path="m9956,146l13510,146e" filled="f" stroked="t" strokeweight="1.432937pt" strokecolor="#2B2B2F">
                <v:path arrowok="t"/>
              </v:shape>
            </v:group>
            <v:group style="position:absolute;left:10090;top:160;width:3420;height:2" coordorigin="10090,160" coordsize="3420,2">
              <v:shape style="position:absolute;left:10090;top:160;width:3420;height:2" coordorigin="10090,160" coordsize="3420,0" path="m10090,160l13510,160e" filled="f" stroked="t" strokeweight=".955291pt" strokecolor="#2B2B2B">
                <v:path arrowok="t"/>
              </v:shape>
            </v:group>
            <v:group style="position:absolute;left:7062;top:279;width:1232;height:2" coordorigin="7062,279" coordsize="1232,2">
              <v:shape style="position:absolute;left:7062;top:279;width:1232;height:2" coordorigin="7062,279" coordsize="1232,0" path="m7062,279l8294,279e" filled="f" stroked="t" strokeweight=".955291pt" strokecolor="#4B4B4B">
                <v:path arrowok="t"/>
              </v:shape>
            </v:group>
            <v:group style="position:absolute;left:8189;top:289;width:5235;height:2" coordorigin="8189,289" coordsize="5235,2">
              <v:shape style="position:absolute;left:8189;top:289;width:5235;height:2" coordorigin="8189,289" coordsize="5235,0" path="m8189,289l13424,289e" filled="f" stroked="t" strokeweight=".955291pt" strokecolor="#4B4B4B">
                <v:path arrowok="t"/>
              </v:shape>
            </v:group>
            <v:group style="position:absolute;left:11704;top:327;width:1786;height:2" coordorigin="11704,327" coordsize="1786,2">
              <v:shape style="position:absolute;left:11704;top:327;width:1786;height:2" coordorigin="11704,327" coordsize="1786,0" path="m11704,327l13491,327e" filled="f" stroked="t" strokeweight=".477646pt" strokecolor="#545454">
                <v:path arrowok="t"/>
              </v:shape>
            </v:group>
            <v:group style="position:absolute;left:13496;top:260;width:2;height:76" coordorigin="13496,260" coordsize="2,76">
              <v:shape style="position:absolute;left:13496;top:260;width:2;height:76" coordorigin="13496,260" coordsize="0,76" path="m13496,337l13496,260e" filled="f" stroked="t" strokeweight="1.432937pt" strokecolor="#282828">
                <v:path arrowok="t"/>
              </v:shape>
            </v:group>
            <v:group style="position:absolute;left:8222;top:270;width:2;height:8133" coordorigin="8222,270" coordsize="2,8133">
              <v:shape style="position:absolute;left:8222;top:270;width:2;height:8133" coordorigin="8222,270" coordsize="0,8133" path="m8222,8403l8222,270e" filled="f" stroked="t" strokeweight=".955291pt" strokecolor="#484848">
                <v:path arrowok="t"/>
              </v:shape>
            </v:group>
            <v:group style="position:absolute;left:8218;top:465;width:3535;height:2" coordorigin="8218,465" coordsize="3535,2">
              <v:shape style="position:absolute;left:8218;top:465;width:3535;height:2" coordorigin="8218,465" coordsize="3535,0" path="m8218,465l11752,465e" filled="f" stroked="t" strokeweight=".955291pt" strokecolor="#4B4B4B">
                <v:path arrowok="t"/>
              </v:shape>
            </v:group>
            <v:group style="position:absolute;left:11747;top:308;width:2;height:8085" coordorigin="11747,308" coordsize="2,8085">
              <v:shape style="position:absolute;left:11747;top:308;width:2;height:8085" coordorigin="11747,308" coordsize="0,8085" path="m11747,8393l11747,308e" filled="f" stroked="t" strokeweight=".955291pt" strokecolor="#484848">
                <v:path arrowok="t"/>
              </v:shape>
            </v:group>
            <v:group style="position:absolute;left:12622;top:318;width:2;height:1676" coordorigin="12622,318" coordsize="2,1676">
              <v:shape style="position:absolute;left:12622;top:318;width:2;height:1676" coordorigin="12622,318" coordsize="0,1676" path="m12622,1994l12622,318e" filled="f" stroked="t" strokeweight=".955291pt" strokecolor="#606060">
                <v:path arrowok="t"/>
              </v:shape>
            </v:group>
            <v:group style="position:absolute;left:13491;top:260;width:2;height:724" coordorigin="13491,260" coordsize="2,724">
              <v:shape style="position:absolute;left:13491;top:260;width:2;height:724" coordorigin="13491,260" coordsize="0,724" path="m13491,984l13491,260e" filled="f" stroked="t" strokeweight=".955291pt" strokecolor="#1C1C1C">
                <v:path arrowok="t"/>
              </v:shape>
            </v:group>
            <v:group style="position:absolute;left:5973;top:451;width:2;height:543" coordorigin="5973,451" coordsize="2,543">
              <v:shape style="position:absolute;left:5973;top:451;width:2;height:543" coordorigin="5973,451" coordsize="0,543" path="m5973,994l5973,451e" filled="f" stroked="t" strokeweight=".477646pt" strokecolor="#282828">
                <v:path arrowok="t"/>
              </v:shape>
            </v:group>
            <v:group style="position:absolute;left:8222;top:451;width:2;height:286" coordorigin="8222,451" coordsize="2,286">
              <v:shape style="position:absolute;left:8222;top:451;width:2;height:286" coordorigin="8222,451" coordsize="0,286" path="m8222,737l8222,451e" filled="f" stroked="t" strokeweight=".477646pt" strokecolor="#0F0F0F">
                <v:path arrowok="t"/>
              </v:shape>
            </v:group>
            <v:group style="position:absolute;left:9087;top:451;width:2;height:1314" coordorigin="9087,451" coordsize="2,1314">
              <v:shape style="position:absolute;left:9087;top:451;width:2;height:1314" coordorigin="9087,451" coordsize="0,1314" path="m9087,1765l9087,451e" filled="f" stroked="t" strokeweight=".955291pt" strokecolor="#4F4F4F">
                <v:path arrowok="t"/>
              </v:shape>
            </v:group>
            <v:group style="position:absolute;left:9999;top:451;width:2;height:7942" coordorigin="9999,451" coordsize="2,7942">
              <v:shape style="position:absolute;left:9999;top:451;width:2;height:7942" coordorigin="9999,451" coordsize="0,7942" path="m9999,8393l9999,451e" filled="f" stroked="t" strokeweight=".955291pt" strokecolor="#4B4B4B">
                <v:path arrowok="t"/>
              </v:shape>
            </v:group>
            <v:group style="position:absolute;left:10864;top:470;width:2;height:905" coordorigin="10864,470" coordsize="2,905">
              <v:shape style="position:absolute;left:10864;top:470;width:2;height:905" coordorigin="10864,470" coordsize="0,905" path="m10864,1375l10864,470e" filled="f" stroked="t" strokeweight=".955291pt" strokecolor="#383838">
                <v:path arrowok="t"/>
              </v:shape>
            </v:group>
            <v:group style="position:absolute;left:4205;top:698;width:1777;height:2" coordorigin="4205,698" coordsize="1777,2">
              <v:shape style="position:absolute;left:4205;top:698;width:1777;height:2" coordorigin="4205,698" coordsize="1777,0" path="m4205,698l5982,698e" filled="f" stroked="t" strokeweight=".477646pt" strokecolor="#0C0C0C">
                <v:path arrowok="t"/>
              </v:shape>
            </v:group>
            <v:group style="position:absolute;left:5954;top:698;width:3143;height:2" coordorigin="5954,698" coordsize="3143,2">
              <v:shape style="position:absolute;left:5954;top:698;width:3143;height:2" coordorigin="5954,698" coordsize="3143,0" path="m5954,698l9097,698e" filled="f" stroked="t" strokeweight=".477646pt" strokecolor="#383838">
                <v:path arrowok="t"/>
              </v:shape>
            </v:group>
            <v:group style="position:absolute;left:10845;top:698;width:908;height:2" coordorigin="10845,698" coordsize="908,2">
              <v:shape style="position:absolute;left:10845;top:698;width:908;height:2" coordorigin="10845,698" coordsize="908,0" path="m10845,698l11752,698e" filled="f" stroked="t" strokeweight=".477646pt" strokecolor="#5B5B60">
                <v:path arrowok="t"/>
              </v:shape>
            </v:group>
            <v:group style="position:absolute;left:11743;top:603;width:2;height:133" coordorigin="11743,603" coordsize="2,133">
              <v:shape style="position:absolute;left:11743;top:603;width:2;height:133" coordorigin="11743,603" coordsize="0,133" path="m11743,737l11743,603e" filled="f" stroked="t" strokeweight=".477646pt" strokecolor="#2B2B2B">
                <v:path arrowok="t"/>
              </v:shape>
            </v:group>
            <v:group style="position:absolute;left:11724;top:698;width:908;height:2" coordorigin="11724,698" coordsize="908,2">
              <v:shape style="position:absolute;left:11724;top:698;width:908;height:2" coordorigin="11724,698" coordsize="908,0" path="m11724,698l12631,698e" filled="f" stroked="t" strokeweight=".477646pt" strokecolor="#3B3B3B">
                <v:path arrowok="t"/>
              </v:shape>
            </v:group>
            <v:group style="position:absolute;left:12602;top:698;width:869;height:2" coordorigin="12602,698" coordsize="869,2">
              <v:shape style="position:absolute;left:12602;top:698;width:869;height:2" coordorigin="12602,698" coordsize="869,0" path="m12602,698l13472,698e" filled="f" stroked="t" strokeweight=".477646pt" strokecolor="#606060">
                <v:path arrowok="t"/>
              </v:shape>
            </v:group>
            <v:group style="position:absolute;left:13453;top:698;width:29;height:2" coordorigin="13453,698" coordsize="29,2">
              <v:shape style="position:absolute;left:13453;top:698;width:29;height:2" coordorigin="13453,698" coordsize="29,0" path="m13453,698l13481,698e" filled="f" stroked="t" strokeweight=".477646pt" strokecolor="#131313">
                <v:path arrowok="t"/>
              </v:shape>
            </v:group>
            <v:group style="position:absolute;left:1540;top:946;width:5569;height:2" coordorigin="1540,946" coordsize="5569,2">
              <v:shape style="position:absolute;left:1540;top:946;width:5569;height:2" coordorigin="1540,946" coordsize="5569,0" path="m1540,946l7109,946e" filled="f" stroked="t" strokeweight="1.432937pt" strokecolor="#2B2B2B">
                <v:path arrowok="t"/>
              </v:shape>
            </v:group>
            <v:group style="position:absolute;left:7024;top:960;width:2102;height:2" coordorigin="7024,960" coordsize="2102,2">
              <v:shape style="position:absolute;left:7024;top:960;width:2102;height:2" coordorigin="7024,960" coordsize="2102,0" path="m7024,960l9125,960e" filled="f" stroked="t" strokeweight="1.432937pt" strokecolor="#232323">
                <v:path arrowok="t"/>
              </v:shape>
            </v:group>
            <v:group style="position:absolute;left:8222;top:765;width:2;height:210" coordorigin="8222,765" coordsize="2,210">
              <v:shape style="position:absolute;left:8222;top:765;width:2;height:210" coordorigin="8222,765" coordsize="0,210" path="m8222,975l8222,765e" filled="f" stroked="t" strokeweight=".955291pt" strokecolor="#1C1C1C">
                <v:path arrowok="t"/>
              </v:shape>
            </v:group>
            <v:group style="position:absolute;left:9039;top:965;width:1118;height:2" coordorigin="9039,965" coordsize="1118,2">
              <v:shape style="position:absolute;left:9039;top:965;width:1118;height:2" coordorigin="9039,965" coordsize="1118,0" path="m9039,965l10157,965e" filled="f" stroked="t" strokeweight="1.432937pt" strokecolor="#383838">
                <v:path arrowok="t"/>
              </v:shape>
            </v:group>
            <v:group style="position:absolute;left:9947;top:975;width:1710;height:2" coordorigin="9947,975" coordsize="1710,2">
              <v:shape style="position:absolute;left:9947;top:975;width:1710;height:2" coordorigin="9947,975" coordsize="1710,0" path="m9947,975l11657,975e" filled="f" stroked="t" strokeweight=".477646pt" strokecolor="#282328">
                <v:path arrowok="t"/>
              </v:shape>
            </v:group>
            <v:group style="position:absolute;left:11743;top:765;width:2;height:248" coordorigin="11743,765" coordsize="2,248">
              <v:shape style="position:absolute;left:11743;top:765;width:2;height:248" coordorigin="11743,765" coordsize="0,248" path="m11743,1013l11743,765e" filled="f" stroked="t" strokeweight=".955291pt" strokecolor="#343434">
                <v:path arrowok="t"/>
              </v:shape>
            </v:group>
            <v:group style="position:absolute;left:11724;top:946;width:1748;height:2" coordorigin="11724,946" coordsize="1748,2">
              <v:shape style="position:absolute;left:11724;top:946;width:1748;height:2" coordorigin="11724,946" coordsize="1748,0" path="m11724,946l13472,946e" filled="f" stroked="t" strokeweight=".477646pt" strokecolor="#545454">
                <v:path arrowok="t"/>
              </v:shape>
            </v:group>
            <v:group style="position:absolute;left:13453;top:946;width:29;height:2" coordorigin="13453,946" coordsize="29,2">
              <v:shape style="position:absolute;left:13453;top:946;width:29;height:2" coordorigin="13453,946" coordsize="29,0" path="m13453,946l13481,946e" filled="f" stroked="t" strokeweight=".477646pt" strokecolor="#232323">
                <v:path arrowok="t"/>
              </v:shape>
            </v:group>
            <v:group style="position:absolute;left:1540;top:1332;width:4499;height:2" coordorigin="1540,1332" coordsize="4499,2">
              <v:shape style="position:absolute;left:1540;top:1332;width:4499;height:2" coordorigin="1540,1332" coordsize="4499,0" path="m1540,1332l6040,1332e" filled="f" stroked="t" strokeweight=".955291pt" strokecolor="#484848">
                <v:path arrowok="t"/>
              </v:shape>
            </v:group>
            <v:group style="position:absolute;left:2075;top:784;width:2;height:981" coordorigin="2075,784" coordsize="2,981">
              <v:shape style="position:absolute;left:2075;top:784;width:2;height:981" coordorigin="2075,784" coordsize="0,981" path="m2075,1765l2075,784e" filled="f" stroked="t" strokeweight=".955291pt" strokecolor="#4B4B4B">
                <v:path arrowok="t"/>
              </v:shape>
            </v:group>
            <v:group style="position:absolute;left:5973;top:870;width:2;height:1305" coordorigin="5973,870" coordsize="2,1305">
              <v:shape style="position:absolute;left:5973;top:870;width:2;height:1305" coordorigin="5973,870" coordsize="0,1305" path="m5973,2175l5973,870e" filled="f" stroked="t" strokeweight=".955291pt" strokecolor="#4F4F4F">
                <v:path arrowok="t"/>
              </v:shape>
            </v:group>
            <v:group style="position:absolute;left:5925;top:1351;width:4175;height:2" coordorigin="5925,1351" coordsize="4175,2">
              <v:shape style="position:absolute;left:5925;top:1351;width:4175;height:2" coordorigin="5925,1351" coordsize="4175,0" path="m5925,1351l10100,1351e" filled="f" stroked="t" strokeweight=".955291pt" strokecolor="#4B4B4B">
                <v:path arrowok="t"/>
              </v:shape>
            </v:group>
            <v:group style="position:absolute;left:7071;top:1108;width:2;height:657" coordorigin="7071,1108" coordsize="2,657">
              <v:shape style="position:absolute;left:7071;top:1108;width:2;height:657" coordorigin="7071,1108" coordsize="0,657" path="m7071,1765l7071,1108e" filled="f" stroked="t" strokeweight=".955291pt" strokecolor="#545454">
                <v:path arrowok="t"/>
              </v:shape>
            </v:group>
            <v:group style="position:absolute;left:9947;top:1365;width:955;height:2" coordorigin="9947,1365" coordsize="955,2">
              <v:shape style="position:absolute;left:9947;top:1365;width:955;height:2" coordorigin="9947,1365" coordsize="955,0" path="m9947,1365l10902,1365e" filled="f" stroked="t" strokeweight=".477646pt" strokecolor="#444444">
                <v:path arrowok="t"/>
              </v:shape>
            </v:group>
            <v:group style="position:absolute;left:10816;top:1370;width:726;height:2" coordorigin="10816,1370" coordsize="726,2">
              <v:shape style="position:absolute;left:10816;top:1370;width:726;height:2" coordorigin="10816,1370" coordsize="726,0" path="m10816,1370l11542,1370e" filled="f" stroked="t" strokeweight=".477646pt" strokecolor="#575757">
                <v:path arrowok="t"/>
              </v:shape>
            </v:group>
            <v:group style="position:absolute;left:11747;top:1108;width:2;height:267" coordorigin="11747,1108" coordsize="2,267">
              <v:shape style="position:absolute;left:11747;top:1108;width:2;height:267" coordorigin="11747,1108" coordsize="0,267" path="m11747,1375l11747,1108e" filled="f" stroked="t" strokeweight=".477646pt" strokecolor="#343434">
                <v:path arrowok="t"/>
              </v:shape>
            </v:group>
            <v:group style="position:absolute;left:11724;top:1336;width:1758;height:2" coordorigin="11724,1336" coordsize="1758,2">
              <v:shape style="position:absolute;left:11724;top:1336;width:1758;height:2" coordorigin="11724,1336" coordsize="1758,0" path="m11724,1336l13481,1336e" filled="f" stroked="t" strokeweight=".477646pt" strokecolor="#575757">
                <v:path arrowok="t"/>
              </v:shape>
            </v:group>
            <v:group style="position:absolute;left:1540;top:1727;width:5569;height:2" coordorigin="1540,1727" coordsize="5569,2">
              <v:shape style="position:absolute;left:1540;top:1727;width:5569;height:2" coordorigin="1540,1727" coordsize="5569,0" path="m1540,1727l7109,1727e" filled="f" stroked="t" strokeweight=".955291pt" strokecolor="#484848">
                <v:path arrowok="t"/>
              </v:shape>
            </v:group>
            <v:group style="position:absolute;left:10873;top:1298;width:2;height:695" coordorigin="10873,1298" coordsize="2,695">
              <v:shape style="position:absolute;left:10873;top:1298;width:2;height:695" coordorigin="10873,1298" coordsize="0,695" path="m10873,1994l10873,1298e" filled="f" stroked="t" strokeweight=".955291pt" strokecolor="#606060">
                <v:path arrowok="t"/>
              </v:shape>
            </v:group>
            <v:group style="position:absolute;left:6670;top:1736;width:3353;height:2" coordorigin="6670,1736" coordsize="3353,2">
              <v:shape style="position:absolute;left:6670;top:1736;width:3353;height:2" coordorigin="6670,1736" coordsize="3353,0" path="m6670,1736l10023,1736e" filled="f" stroked="t" strokeweight=".955291pt" strokecolor="#444444">
                <v:path arrowok="t"/>
              </v:shape>
            </v:group>
            <v:group style="position:absolute;left:9947;top:1751;width:1834;height:2" coordorigin="9947,1751" coordsize="1834,2">
              <v:shape style="position:absolute;left:9947;top:1751;width:1834;height:2" coordorigin="9947,1751" coordsize="1834,0" path="m9947,1751l11781,1751e" filled="f" stroked="t" strokeweight=".955291pt" strokecolor="#4B4B4B">
                <v:path arrowok="t"/>
              </v:shape>
            </v:group>
            <v:group style="position:absolute;left:11752;top:1413;width:2;height:733" coordorigin="11752,1413" coordsize="2,733">
              <v:shape style="position:absolute;left:11752;top:1413;width:2;height:733" coordorigin="11752,1413" coordsize="0,733" path="m11752,2146l11752,1413e" filled="f" stroked="t" strokeweight=".955291pt" strokecolor="#646464">
                <v:path arrowok="t"/>
              </v:shape>
            </v:group>
            <v:group style="position:absolute;left:11695;top:1760;width:459;height:2" coordorigin="11695,1760" coordsize="459,2">
              <v:shape style="position:absolute;left:11695;top:1760;width:459;height:2" coordorigin="11695,1760" coordsize="459,0" path="m11695,1760l12153,1760e" filled="f" stroked="t" strokeweight=".477646pt" strokecolor="#444444">
                <v:path arrowok="t"/>
              </v:shape>
            </v:group>
            <v:group style="position:absolute;left:12602;top:1727;width:879;height:2" coordorigin="12602,1727" coordsize="879,2">
              <v:shape style="position:absolute;left:12602;top:1727;width:879;height:2" coordorigin="12602,1727" coordsize="879,0" path="m12602,1727l13481,1727e" filled="f" stroked="t" strokeweight=".477646pt" strokecolor="#676767">
                <v:path arrowok="t"/>
              </v:shape>
            </v:group>
            <v:group style="position:absolute;left:1540;top:1955;width:8483;height:2" coordorigin="1540,1955" coordsize="8483,2">
              <v:shape style="position:absolute;left:1540;top:1955;width:8483;height:2" coordorigin="1540,1955" coordsize="8483,0" path="m1540,1955l10023,1955e" filled="f" stroked="t" strokeweight=".955291pt" strokecolor="#484848">
                <v:path arrowok="t"/>
              </v:shape>
            </v:group>
            <v:group style="position:absolute;left:2080;top:1689;width:2;height:305" coordorigin="2080,1689" coordsize="2,305">
              <v:shape style="position:absolute;left:2080;top:1689;width:2;height:305" coordorigin="2080,1689" coordsize="0,305" path="m2080,1994l2080,1689e" filled="f" stroked="t" strokeweight=".477646pt" strokecolor="#38383B">
                <v:path arrowok="t"/>
              </v:shape>
            </v:group>
            <v:group style="position:absolute;left:9092;top:1689;width:2;height:486" coordorigin="9092,1689" coordsize="2,486">
              <v:shape style="position:absolute;left:9092;top:1689;width:2;height:486" coordorigin="9092,1689" coordsize="0,486" path="m9092,2175l9092,1689e" filled="f" stroked="t" strokeweight=".477646pt" strokecolor="#2F2F2F">
                <v:path arrowok="t"/>
              </v:shape>
            </v:group>
            <v:group style="position:absolute;left:9947;top:1979;width:1834;height:2" coordorigin="9947,1979" coordsize="1834,2">
              <v:shape style="position:absolute;left:9947;top:1979;width:1834;height:2" coordorigin="9947,1979" coordsize="1834,0" path="m9947,1979l11781,1979e" filled="f" stroked="t" strokeweight=".955291pt" strokecolor="#444444">
                <v:path arrowok="t"/>
              </v:shape>
            </v:group>
            <v:group style="position:absolute;left:11695;top:1989;width:688;height:2" coordorigin="11695,1989" coordsize="688,2">
              <v:shape style="position:absolute;left:11695;top:1989;width:688;height:2" coordorigin="11695,1989" coordsize="688,0" path="m11695,1989l12383,1989e" filled="f" stroked="t" strokeweight=".477646pt" strokecolor="#484848">
                <v:path arrowok="t"/>
              </v:shape>
            </v:group>
            <v:group style="position:absolute;left:12602;top:1955;width:860;height:2" coordorigin="12602,1955" coordsize="860,2">
              <v:shape style="position:absolute;left:12602;top:1955;width:860;height:2" coordorigin="12602,1955" coordsize="860,0" path="m12602,1955l13462,1955e" filled="f" stroked="t" strokeweight=".477646pt" strokecolor="#383838">
                <v:path arrowok="t"/>
              </v:shape>
            </v:group>
            <v:group style="position:absolute;left:13453;top:1955;width:29;height:2" coordorigin="13453,1955" coordsize="29,2">
              <v:shape style="position:absolute;left:13453;top:1955;width:29;height:2" coordorigin="13453,1955" coordsize="29,0" path="m13453,1955l13481,1955e" filled="f" stroked="t" strokeweight=".477646pt" strokecolor="#707070">
                <v:path arrowok="t"/>
              </v:shape>
            </v:group>
            <v:group style="position:absolute;left:1559;top:1746;width:2;height:609" coordorigin="1559,1746" coordsize="2,609">
              <v:shape style="position:absolute;left:1559;top:1746;width:2;height:609" coordorigin="1559,1746" coordsize="0,609" path="m1559,2355l1559,1746e" filled="f" stroked="t" strokeweight="1.910583pt" strokecolor="#444444">
                <v:path arrowok="t"/>
              </v:shape>
            </v:group>
            <v:group style="position:absolute;left:2080;top:1908;width:2;height:267" coordorigin="2080,1908" coordsize="2,267">
              <v:shape style="position:absolute;left:2080;top:1908;width:2;height:267" coordorigin="2080,1908" coordsize="0,267" path="m2080,2175l2080,1908e" filled="f" stroked="t" strokeweight=".477646pt" strokecolor="#282828">
                <v:path arrowok="t"/>
              </v:shape>
            </v:group>
            <v:group style="position:absolute;left:10873;top:1908;width:2;height:267" coordorigin="10873,1908" coordsize="2,267">
              <v:shape style="position:absolute;left:10873;top:1908;width:2;height:267" coordorigin="10873,1908" coordsize="0,267" path="m10873,2175l10873,1908e" filled="f" stroked="t" strokeweight=".477646pt" strokecolor="#484848">
                <v:path arrowok="t"/>
              </v:shape>
            </v:group>
            <v:group style="position:absolute;left:2080;top:2108;width:2;height:238" coordorigin="2080,2108" coordsize="2,238">
              <v:shape style="position:absolute;left:2080;top:2108;width:2;height:238" coordorigin="2080,2108" coordsize="0,238" path="m2080,2346l2080,2108e" filled="f" stroked="t" strokeweight=".477646pt" strokecolor="#131313">
                <v:path arrowok="t"/>
              </v:shape>
            </v:group>
            <v:group style="position:absolute;left:5973;top:2108;width:2;height:667" coordorigin="5973,2108" coordsize="2,667">
              <v:shape style="position:absolute;left:5973;top:2108;width:2;height:667" coordorigin="5973,2108" coordsize="0,667" path="m5973,2774l5973,2108e" filled="f" stroked="t" strokeweight=".955291pt" strokecolor="#343434">
                <v:path arrowok="t"/>
              </v:shape>
            </v:group>
            <v:group style="position:absolute;left:7076;top:2108;width:2;height:238" coordorigin="7076,2108" coordsize="2,238">
              <v:shape style="position:absolute;left:7076;top:2108;width:2;height:238" coordorigin="7076,2108" coordsize="0,238" path="m7076,2346l7076,2108e" filled="f" stroked="t" strokeweight=".477646pt" strokecolor="#0F0F0F">
                <v:path arrowok="t"/>
              </v:shape>
            </v:group>
            <v:group style="position:absolute;left:9092;top:2108;width:2;height:429" coordorigin="9092,2108" coordsize="2,429">
              <v:shape style="position:absolute;left:9092;top:2108;width:2;height:429" coordorigin="9092,2108" coordsize="0,429" path="m9092,2536l9092,2108e" filled="f" stroked="t" strokeweight=".477646pt" strokecolor="#1C1C1C">
                <v:path arrowok="t"/>
              </v:shape>
            </v:group>
            <v:group style="position:absolute;left:10869;top:2108;width:2;height:667" coordorigin="10869,2108" coordsize="2,667">
              <v:shape style="position:absolute;left:10869;top:2108;width:2;height:667" coordorigin="10869,2108" coordsize="0,667" path="m10869,2774l10869,2108e" filled="f" stroked="t" strokeweight=".477646pt" strokecolor="#181818">
                <v:path arrowok="t"/>
              </v:shape>
            </v:group>
            <v:group style="position:absolute;left:11752;top:2108;width:2;height:238" coordorigin="11752,2108" coordsize="2,238">
              <v:shape style="position:absolute;left:11752;top:2108;width:2;height:238" coordorigin="11752,2108" coordsize="0,238" path="m11752,2346l11752,2108e" filled="f" stroked="t" strokeweight=".477646pt" strokecolor="#343434">
                <v:path arrowok="t"/>
              </v:shape>
            </v:group>
            <v:group style="position:absolute;left:1540;top:2503;width:5569;height:2" coordorigin="1540,2503" coordsize="5569,2">
              <v:shape style="position:absolute;left:1540;top:2503;width:5569;height:2" coordorigin="1540,2503" coordsize="5569,0" path="m1540,2503l7109,2503e" filled="f" stroked="t" strokeweight=".955291pt" strokecolor="#3F3F3F">
                <v:path arrowok="t"/>
              </v:shape>
            </v:group>
            <v:group style="position:absolute;left:2075;top:2279;width:2;height:648" coordorigin="2075,2279" coordsize="2,648">
              <v:shape style="position:absolute;left:2075;top:2279;width:2;height:648" coordorigin="2075,2279" coordsize="0,648" path="m2075,2927l2075,2279e" filled="f" stroked="t" strokeweight=".477646pt" strokecolor="#282828">
                <v:path arrowok="t"/>
              </v:shape>
            </v:group>
            <v:group style="position:absolute;left:2772;top:2279;width:2;height:495" coordorigin="2772,2279" coordsize="2,495">
              <v:shape style="position:absolute;left:2772;top:2279;width:2;height:495" coordorigin="2772,2279" coordsize="0,495" path="m2772,2774l2772,2279e" filled="f" stroked="t" strokeweight=".955291pt" strokecolor="#282828">
                <v:path arrowok="t"/>
              </v:shape>
            </v:group>
            <v:group style="position:absolute;left:7024;top:2517;width:3878;height:2" coordorigin="7024,2517" coordsize="3878,2">
              <v:shape style="position:absolute;left:7024;top:2517;width:3878;height:2" coordorigin="7024,2517" coordsize="3878,0" path="m7024,2517l10902,2517e" filled="f" stroked="t" strokeweight=".955291pt" strokecolor="#444444">
                <v:path arrowok="t"/>
              </v:shape>
            </v:group>
            <v:group style="position:absolute;left:10816;top:2527;width:1844;height:2" coordorigin="10816,2527" coordsize="1844,2">
              <v:shape style="position:absolute;left:10816;top:2527;width:1844;height:2" coordorigin="10816,2527" coordsize="1844,0" path="m10816,2527l12660,2527e" filled="f" stroked="t" strokeweight=".477646pt" strokecolor="#484848">
                <v:path arrowok="t"/>
              </v:shape>
            </v:group>
            <v:group style="position:absolute;left:12622;top:1917;width:2;height:619" coordorigin="12622,1917" coordsize="2,619">
              <v:shape style="position:absolute;left:12622;top:1917;width:2;height:619" coordorigin="12622,1917" coordsize="0,619" path="m12622,2536l12622,1917e" filled="f" stroked="t" strokeweight=".477646pt" strokecolor="#2F2F2F">
                <v:path arrowok="t"/>
              </v:shape>
            </v:group>
            <v:group style="position:absolute;left:12574;top:2532;width:401;height:2" coordorigin="12574,2532" coordsize="401,2">
              <v:shape style="position:absolute;left:12574;top:2532;width:401;height:2" coordorigin="12574,2532" coordsize="401,0" path="m12574,2532l12975,2532e" filled="f" stroked="t" strokeweight=".477646pt" strokecolor="#5B5B5B">
                <v:path arrowok="t"/>
              </v:shape>
            </v:group>
            <v:group style="position:absolute;left:13453;top:2498;width:29;height:2" coordorigin="13453,2498" coordsize="29,2">
              <v:shape style="position:absolute;left:13453;top:2498;width:29;height:2" coordorigin="13453,2498" coordsize="29,0" path="m13453,2498l13481,2498e" filled="f" stroked="t" strokeweight=".477646pt" strokecolor="#707070">
                <v:path arrowok="t"/>
              </v:shape>
            </v:group>
            <v:group style="position:absolute;left:9087;top:2460;width:2;height:467" coordorigin="9087,2460" coordsize="2,467">
              <v:shape style="position:absolute;left:9087;top:2460;width:2;height:467" coordorigin="9087,2460" coordsize="0,467" path="m9087,2927l9087,2460e" filled="f" stroked="t" strokeweight=".955291pt" strokecolor="#484848">
                <v:path arrowok="t"/>
              </v:shape>
            </v:group>
            <v:group style="position:absolute;left:9994;top:2346;width:2;height:952" coordorigin="9994,2346" coordsize="2,952">
              <v:shape style="position:absolute;left:9994;top:2346;width:2;height:952" coordorigin="9994,2346" coordsize="0,952" path="m9994,3298l9994,2346e" filled="f" stroked="t" strokeweight=".955291pt" strokecolor="#606060">
                <v:path arrowok="t"/>
              </v:shape>
            </v:group>
            <v:group style="position:absolute;left:12622;top:2470;width:2;height:1000" coordorigin="12622,2470" coordsize="2,1000">
              <v:shape style="position:absolute;left:12622;top:2470;width:2;height:1000" coordorigin="12622,2470" coordsize="0,1000" path="m12622,3470l12622,2470e" filled="f" stroked="t" strokeweight=".955291pt" strokecolor="#606060">
                <v:path arrowok="t"/>
              </v:shape>
            </v:group>
            <v:group style="position:absolute;left:1540;top:2894;width:573;height:2" coordorigin="1540,2894" coordsize="573,2">
              <v:shape style="position:absolute;left:1540;top:2894;width:573;height:2" coordorigin="1540,2894" coordsize="573,0" path="m1540,2894l2113,2894e" filled="f" stroked="t" strokeweight=".477646pt" strokecolor="#282828">
                <v:path arrowok="t"/>
              </v:shape>
            </v:group>
            <v:group style="position:absolute;left:2772;top:2717;width:2;height:933" coordorigin="2772,2717" coordsize="2,933">
              <v:shape style="position:absolute;left:2772;top:2717;width:2;height:933" coordorigin="2772,2717" coordsize="0,933" path="m2772,3651l2772,2717e" filled="f" stroked="t" strokeweight=".955291pt" strokecolor="#3F3F3F">
                <v:path arrowok="t"/>
              </v:shape>
            </v:group>
            <v:group style="position:absolute;left:5973;top:2717;width:2;height:1095" coordorigin="5973,2717" coordsize="2,1095">
              <v:shape style="position:absolute;left:5973;top:2717;width:2;height:1095" coordorigin="5973,2717" coordsize="0,1095" path="m5973,3812l5973,2717e" filled="f" stroked="t" strokeweight=".955291pt" strokecolor="#4B4B4B">
                <v:path arrowok="t"/>
              </v:shape>
            </v:group>
            <v:group style="position:absolute;left:2027;top:2894;width:7996;height:2" coordorigin="2027,2894" coordsize="7996,2">
              <v:shape style="position:absolute;left:2027;top:2894;width:7996;height:2" coordorigin="2027,2894" coordsize="7996,0" path="m2027,2894l10023,2894e" filled="f" stroked="t" strokeweight=".955291pt" strokecolor="#484848">
                <v:path arrowok="t"/>
              </v:shape>
            </v:group>
            <v:group style="position:absolute;left:9947;top:2913;width:2713;height:2" coordorigin="9947,2913" coordsize="2713,2">
              <v:shape style="position:absolute;left:9947;top:2913;width:2713;height:2" coordorigin="9947,2913" coordsize="2713,0" path="m9947,2913l12660,2913e" filled="f" stroked="t" strokeweight=".955291pt" strokecolor="#484848">
                <v:path arrowok="t"/>
              </v:shape>
            </v:group>
            <v:group style="position:absolute;left:10869;top:2717;width:2;height:210" coordorigin="10869,2717" coordsize="2,210">
              <v:shape style="position:absolute;left:10869;top:2717;width:2;height:210" coordorigin="10869,2717" coordsize="0,210" path="m10869,2927l10869,2717e" filled="f" stroked="t" strokeweight=".477646pt" strokecolor="#383838">
                <v:path arrowok="t"/>
              </v:shape>
            </v:group>
            <v:group style="position:absolute;left:12574;top:2922;width:793;height:2" coordorigin="12574,2922" coordsize="793,2">
              <v:shape style="position:absolute;left:12574;top:2922;width:793;height:2" coordorigin="12574,2922" coordsize="793,0" path="m12574,2922l13367,2922e" filled="f" stroked="t" strokeweight=".477646pt" strokecolor="#575757">
                <v:path arrowok="t"/>
              </v:shape>
            </v:group>
            <v:group style="position:absolute;left:13496;top:2851;width:2;height:76" coordorigin="13496,2851" coordsize="2,76">
              <v:shape style="position:absolute;left:13496;top:2851;width:2;height:76" coordorigin="13496,2851" coordsize="0,76" path="m13496,2927l13496,2851e" filled="f" stroked="t" strokeweight="1.432937pt" strokecolor="#2B2B2B">
                <v:path arrowok="t"/>
              </v:shape>
            </v:group>
            <v:group style="position:absolute;left:2085;top:2851;width:2;height:962" coordorigin="2085,2851" coordsize="2,962">
              <v:shape style="position:absolute;left:2085;top:2851;width:2;height:962" coordorigin="2085,2851" coordsize="0,962" path="m2085,3812l2085,2851e" filled="f" stroked="t" strokeweight=".955291pt" strokecolor="#444448">
                <v:path arrowok="t"/>
              </v:shape>
            </v:group>
            <v:group style="position:absolute;left:9092;top:2594;width:2;height:1057" coordorigin="9092,2594" coordsize="2,1057">
              <v:shape style="position:absolute;left:9092;top:2594;width:2;height:1057" coordorigin="9092,2594" coordsize="0,1057" path="m9092,3651l9092,2594e" filled="f" stroked="t" strokeweight=".955291pt" strokecolor="#5B5B5B">
                <v:path arrowok="t"/>
              </v:shape>
            </v:group>
            <v:group style="position:absolute;left:10873;top:2851;width:2;height:2419" coordorigin="10873,2851" coordsize="2,2419">
              <v:shape style="position:absolute;left:10873;top:2851;width:2;height:2419" coordorigin="10873,2851" coordsize="0,2419" path="m10873,5270l10873,2851e" filled="f" stroked="t" strokeweight=".955291pt" strokecolor="#575757">
                <v:path arrowok="t"/>
              </v:shape>
            </v:group>
            <v:group style="position:absolute;left:1559;top:3051;width:2;height:295" coordorigin="1559,3051" coordsize="2,295">
              <v:shape style="position:absolute;left:1559;top:3051;width:2;height:295" coordorigin="1559,3051" coordsize="0,295" path="m1559,3346l1559,3051e" filled="f" stroked="t" strokeweight="1.910583pt" strokecolor="#444444">
                <v:path arrowok="t"/>
              </v:shape>
            </v:group>
            <v:group style="position:absolute;left:8227;top:3051;width:2;height:229" coordorigin="8227,3051" coordsize="2,229">
              <v:shape style="position:absolute;left:8227;top:3051;width:2;height:229" coordorigin="8227,3051" coordsize="0,229" path="m8227,3279l8227,3051e" filled="f" stroked="t" strokeweight=".955291pt" strokecolor="#5B5B5B">
                <v:path arrowok="t"/>
              </v:shape>
            </v:group>
            <v:group style="position:absolute;left:11752;top:2946;width:2;height:333" coordorigin="11752,2946" coordsize="2,333">
              <v:shape style="position:absolute;left:11752;top:2946;width:2;height:333" coordorigin="11752,2946" coordsize="0,333" path="m11752,3279l11752,2946e" filled="f" stroked="t" strokeweight=".955291pt" strokecolor="#606060">
                <v:path arrowok="t"/>
              </v:shape>
            </v:group>
            <v:group style="position:absolute;left:1550;top:3436;width:9352;height:2" coordorigin="1550,3436" coordsize="9352,2">
              <v:shape style="position:absolute;left:1550;top:3436;width:9352;height:2" coordorigin="1550,3436" coordsize="9352,0" path="m1550,3436l10902,3436e" filled="f" stroked="t" strokeweight=".955291pt" strokecolor="#444444">
                <v:path arrowok="t"/>
              </v:shape>
            </v:group>
            <v:group style="position:absolute;left:10730;top:3455;width:2780;height:2" coordorigin="10730,3455" coordsize="2780,2">
              <v:shape style="position:absolute;left:10730;top:3455;width:2780;height:2" coordorigin="10730,3455" coordsize="2780,0" path="m10730,3455l13510,3455e" filled="f" stroked="t" strokeweight=".955291pt" strokecolor="#4F4F4F">
                <v:path arrowok="t"/>
              </v:shape>
            </v:group>
            <v:group style="position:absolute;left:9999;top:3384;width:2;height:267" coordorigin="9999,3384" coordsize="2,267">
              <v:shape style="position:absolute;left:9999;top:3384;width:2;height:267" coordorigin="9999,3384" coordsize="0,267" path="m9999,3651l9999,3384e" filled="f" stroked="t" strokeweight=".477646pt" strokecolor="#2F2F2F">
                <v:path arrowok="t"/>
              </v:shape>
            </v:group>
            <v:group style="position:absolute;left:12626;top:3384;width:2;height:990" coordorigin="12626,3384" coordsize="2,990">
              <v:shape style="position:absolute;left:12626;top:3384;width:2;height:990" coordorigin="12626,3384" coordsize="0,990" path="m12626,4374l12626,3384e" filled="f" stroked="t" strokeweight=".477646pt" strokecolor="#282828">
                <v:path arrowok="t"/>
              </v:shape>
            </v:group>
            <v:group style="position:absolute;left:2777;top:3584;width:2;height:409" coordorigin="2777,3584" coordsize="2,409">
              <v:shape style="position:absolute;left:2777;top:3584;width:2;height:409" coordorigin="2777,3584" coordsize="0,409" path="m2777,3993l2777,3584e" filled="f" stroked="t" strokeweight=".477646pt" strokecolor="#181818">
                <v:path arrowok="t"/>
              </v:shape>
            </v:group>
            <v:group style="position:absolute;left:9092;top:3584;width:2;height:229" coordorigin="9092,3584" coordsize="2,229">
              <v:shape style="position:absolute;left:9092;top:3584;width:2;height:229" coordorigin="9092,3584" coordsize="0,229" path="m9092,3812l9092,3584e" filled="f" stroked="t" strokeweight=".477646pt" strokecolor="#383838">
                <v:path arrowok="t"/>
              </v:shape>
            </v:group>
            <v:group style="position:absolute;left:9999;top:3584;width:2;height:657" coordorigin="9999,3584" coordsize="2,657">
              <v:shape style="position:absolute;left:9999;top:3584;width:2;height:657" coordorigin="9999,3584" coordsize="0,657" path="m9999,4241l9999,3584e" filled="f" stroked="t" strokeweight=".477646pt" strokecolor="#181818">
                <v:path arrowok="t"/>
              </v:shape>
            </v:group>
            <v:group style="position:absolute;left:1550;top:3970;width:1251;height:2" coordorigin="1550,3970" coordsize="1251,2">
              <v:shape style="position:absolute;left:1550;top:3970;width:1251;height:2" coordorigin="1550,3970" coordsize="1251,0" path="m1550,3970l2801,3970e" filled="f" stroked="t" strokeweight=".477646pt" strokecolor="#2B2B2B">
                <v:path arrowok="t"/>
              </v:shape>
            </v:group>
            <v:group style="position:absolute;left:2085;top:3746;width:2;height:629" coordorigin="2085,3746" coordsize="2,629">
              <v:shape style="position:absolute;left:2085;top:3746;width:2;height:629" coordorigin="2085,3746" coordsize="0,629" path="m2085,4374l2085,3746e" filled="f" stroked="t" strokeweight=".955291pt" strokecolor="#343434">
                <v:path arrowok="t"/>
              </v:shape>
            </v:group>
            <v:group style="position:absolute;left:2725;top:3970;width:5531;height:2" coordorigin="2725,3970" coordsize="5531,2">
              <v:shape style="position:absolute;left:2725;top:3970;width:5531;height:2" coordorigin="2725,3970" coordsize="5531,0" path="m2725,3970l8256,3970e" filled="f" stroked="t" strokeweight=".955291pt" strokecolor="#484848">
                <v:path arrowok="t"/>
              </v:shape>
            </v:group>
            <v:group style="position:absolute;left:5977;top:3746;width:2;height:629" coordorigin="5977,3746" coordsize="2,629">
              <v:shape style="position:absolute;left:5977;top:3746;width:2;height:629" coordorigin="5977,3746" coordsize="0,629" path="m5977,4374l5977,3746e" filled="f" stroked="t" strokeweight=".477646pt" strokecolor="#232323">
                <v:path arrowok="t"/>
              </v:shape>
            </v:group>
            <v:group style="position:absolute;left:8179;top:3965;width:946;height:2" coordorigin="8179,3965" coordsize="946,2">
              <v:shape style="position:absolute;left:8179;top:3965;width:946;height:2" coordorigin="8179,3965" coordsize="946,0" path="m8179,3965l9125,3965e" filled="f" stroked="t" strokeweight=".477646pt" strokecolor="#343434">
                <v:path arrowok="t"/>
              </v:shape>
            </v:group>
            <v:group style="position:absolute;left:9092;top:3746;width:2;height:248" coordorigin="9092,3746" coordsize="2,248">
              <v:shape style="position:absolute;left:9092;top:3746;width:2;height:248" coordorigin="9092,3746" coordsize="0,248" path="m9092,3993l9092,3746e" filled="f" stroked="t" strokeweight=".477646pt" strokecolor="#1F1F1F">
                <v:path arrowok="t"/>
              </v:shape>
            </v:group>
            <v:group style="position:absolute;left:9039;top:3970;width:1863;height:2" coordorigin="9039,3970" coordsize="1863,2">
              <v:shape style="position:absolute;left:9039;top:3970;width:1863;height:2" coordorigin="9039,3970" coordsize="1863,0" path="m9039,3970l10902,3970e" filled="f" stroked="t" strokeweight=".955291pt" strokecolor="#484848">
                <v:path arrowok="t"/>
              </v:shape>
            </v:group>
            <v:group style="position:absolute;left:10816;top:3984;width:2694;height:2" coordorigin="10816,3984" coordsize="2694,2">
              <v:shape style="position:absolute;left:10816;top:3984;width:2694;height:2" coordorigin="10816,3984" coordsize="2694,0" path="m10816,3984l13510,3984e" filled="f" stroked="t" strokeweight=".955291pt" strokecolor="#4B4B4B">
                <v:path arrowok="t"/>
              </v:shape>
            </v:group>
            <v:group style="position:absolute;left:1564;top:3917;width:2;height:324" coordorigin="1564,3917" coordsize="2,324">
              <v:shape style="position:absolute;left:1564;top:3917;width:2;height:324" coordorigin="1564,3917" coordsize="0,324" path="m1564,4241l1564,3917e" filled="f" stroked="t" strokeweight="1.432937pt" strokecolor="#131313">
                <v:path arrowok="t"/>
              </v:shape>
            </v:group>
            <v:group style="position:absolute;left:2782;top:3917;width:2;height:1352" coordorigin="2782,3917" coordsize="2,1352">
              <v:shape style="position:absolute;left:2782;top:3917;width:2;height:1352" coordorigin="2782,3917" coordsize="0,1352" path="m2782,5270l2782,3917e" filled="f" stroked="t" strokeweight=".955291pt" strokecolor="#4B4B4B">
                <v:path arrowok="t"/>
              </v:shape>
            </v:group>
            <v:group style="position:absolute;left:8242;top:270;width:2;height:8133" coordorigin="8242,270" coordsize="2,8133">
              <v:shape style="position:absolute;left:8242;top:270;width:2;height:8133" coordorigin="8242,270" coordsize="0,8133" path="m8242,8403l8242,270e" filled="f" stroked="t" strokeweight=".955291pt" strokecolor="#484848">
                <v:path arrowok="t"/>
              </v:shape>
            </v:group>
            <v:group style="position:absolute;left:9106;top:3917;width:2;height:4466" coordorigin="9106,3917" coordsize="2,4466">
              <v:shape style="position:absolute;left:9106;top:3917;width:2;height:4466" coordorigin="9106,3917" coordsize="0,4466" path="m9106,8384l9106,3917e" filled="f" stroked="t" strokeweight=".955291pt" strokecolor="#4F4F4F">
                <v:path arrowok="t"/>
              </v:shape>
            </v:group>
            <v:group style="position:absolute;left:1550;top:4351;width:9352;height:2" coordorigin="1550,4351" coordsize="9352,2">
              <v:shape style="position:absolute;left:1550;top:4351;width:9352;height:2" coordorigin="1550,4351" coordsize="9352,0" path="m1550,4351l10902,4351e" filled="f" stroked="t" strokeweight=".955291pt" strokecolor="#484848">
                <v:path arrowok="t"/>
              </v:shape>
            </v:group>
            <v:group style="position:absolute;left:9999;top:4184;width:2;height:190" coordorigin="9999,4184" coordsize="2,190">
              <v:shape style="position:absolute;left:9999;top:4184;width:2;height:190" coordorigin="9999,4184" coordsize="0,190" path="m9999,4374l9999,4184e" filled="f" stroked="t" strokeweight=".477646pt" strokecolor="#2B2B2B">
                <v:path arrowok="t"/>
              </v:shape>
            </v:group>
            <v:group style="position:absolute;left:10816;top:4365;width:2675;height:2" coordorigin="10816,4365" coordsize="2675,2">
              <v:shape style="position:absolute;left:10816;top:4365;width:2675;height:2" coordorigin="10816,4365" coordsize="2675,0" path="m10816,4365l13491,4365e" filled="f" stroked="t" strokeweight=".955291pt" strokecolor="#4F4F4F">
                <v:path arrowok="t"/>
              </v:shape>
            </v:group>
            <v:group style="position:absolute;left:13424;top:4370;width:86;height:2" coordorigin="13424,4370" coordsize="86,2">
              <v:shape style="position:absolute;left:13424;top:4370;width:86;height:2" coordorigin="13424,4370" coordsize="86,0" path="m13424,4370l13510,4370e" filled="f" stroked="t" strokeweight=".477646pt" strokecolor="#282828">
                <v:path arrowok="t"/>
              </v:shape>
            </v:group>
            <v:group style="position:absolute;left:2085;top:4298;width:2;height:1248" coordorigin="2085,4298" coordsize="2,1248">
              <v:shape style="position:absolute;left:2085;top:4298;width:2;height:1248" coordorigin="2085,4298" coordsize="0,1248" path="m2085,5546l2085,4298e" filled="f" stroked="t" strokeweight=".955291pt" strokecolor="#484848">
                <v:path arrowok="t"/>
              </v:shape>
            </v:group>
            <v:group style="position:absolute;left:5982;top:4298;width:2;height:2543" coordorigin="5982,4298" coordsize="2,2543">
              <v:shape style="position:absolute;left:5982;top:4298;width:2;height:2543" coordorigin="5982,4298" coordsize="0,2543" path="m5982,6841l5982,4298e" filled="f" stroked="t" strokeweight=".955291pt" strokecolor="#4B4B4B">
                <v:path arrowok="t"/>
              </v:shape>
            </v:group>
            <v:group style="position:absolute;left:12631;top:4298;width:2;height:2371" coordorigin="12631,4298" coordsize="2,2371">
              <v:shape style="position:absolute;left:12631;top:4298;width:2;height:2371" coordorigin="12631,4298" coordsize="0,2371" path="m12631,6669l12631,4298e" filled="f" stroked="t" strokeweight=".955291pt" strokecolor="#606060">
                <v:path arrowok="t"/>
              </v:shape>
            </v:group>
            <v:group style="position:absolute;left:1550;top:4760;width:9352;height:2" coordorigin="1550,4760" coordsize="9352,2">
              <v:shape style="position:absolute;left:1550;top:4760;width:9352;height:2" coordorigin="1550,4760" coordsize="9352,0" path="m1550,4760l10902,4760e" filled="f" stroked="t" strokeweight=".955291pt" strokecolor="#444444">
                <v:path arrowok="t"/>
              </v:shape>
            </v:group>
            <v:group style="position:absolute;left:10711;top:4774;width:2780;height:2" coordorigin="10711,4774" coordsize="2780,2">
              <v:shape style="position:absolute;left:10711;top:4774;width:2780;height:2" coordorigin="10711,4774" coordsize="2780,0" path="m10711,4774l13491,4774e" filled="f" stroked="t" strokeweight=".955291pt" strokecolor="#4F4F4F">
                <v:path arrowok="t"/>
              </v:shape>
            </v:group>
            <v:group style="position:absolute;left:13424;top:4779;width:86;height:2" coordorigin="13424,4779" coordsize="86,2">
              <v:shape style="position:absolute;left:13424;top:4779;width:86;height:2" coordorigin="13424,4779" coordsize="86,0" path="m13424,4779l13510,4779e" filled="f" stroked="t" strokeweight=".477646pt" strokecolor="#282828">
                <v:path arrowok="t"/>
              </v:shape>
            </v:group>
            <v:group style="position:absolute;left:1550;top:5008;width:564;height:2" coordorigin="1550,5008" coordsize="564,2">
              <v:shape style="position:absolute;left:1550;top:5008;width:564;height:2" coordorigin="1550,5008" coordsize="564,0" path="m1550,5008l2113,5008e" filled="f" stroked="t" strokeweight=".477646pt" strokecolor="#2B2B2B">
                <v:path arrowok="t"/>
              </v:shape>
            </v:group>
            <v:group style="position:absolute;left:2027;top:5003;width:8875;height:2" coordorigin="2027,5003" coordsize="8875,2">
              <v:shape style="position:absolute;left:2027;top:5003;width:8875;height:2" coordorigin="2027,5003" coordsize="8875,0" path="m2027,5003l10902,5003e" filled="f" stroked="t" strokeweight=".955291pt" strokecolor="#3F3F44">
                <v:path arrowok="t"/>
              </v:shape>
            </v:group>
            <v:group style="position:absolute;left:10596;top:5017;width:2914;height:2" coordorigin="10596,5017" coordsize="2914,2">
              <v:shape style="position:absolute;left:10596;top:5017;width:2914;height:2" coordorigin="10596,5017" coordsize="2914,0" path="m10596,5017l13510,5017e" filled="f" stroked="t" strokeweight=".955291pt" strokecolor="#4B4B4B">
                <v:path arrowok="t"/>
              </v:shape>
            </v:group>
            <v:group style="position:absolute;left:1550;top:5246;width:6888;height:2" coordorigin="1550,5246" coordsize="6888,2">
              <v:shape style="position:absolute;left:1550;top:5246;width:6888;height:2" coordorigin="1550,5246" coordsize="6888,0" path="m1550,5246l8437,5246e" filled="f" stroked="t" strokeweight=".955291pt" strokecolor="#484848">
                <v:path arrowok="t"/>
              </v:shape>
            </v:group>
            <v:group style="position:absolute;left:8179;top:5231;width:946;height:2" coordorigin="8179,5231" coordsize="946,2">
              <v:shape style="position:absolute;left:8179;top:5231;width:946;height:2" coordorigin="8179,5231" coordsize="946,0" path="m8179,5231l9125,5231e" filled="f" stroked="t" strokeweight=".955291pt" strokecolor="#3B3B3B">
                <v:path arrowok="t"/>
              </v:shape>
            </v:group>
            <v:group style="position:absolute;left:9039;top:5231;width:984;height:2" coordorigin="9039,5231" coordsize="984,2">
              <v:shape style="position:absolute;left:9039;top:5231;width:984;height:2" coordorigin="9039,5231" coordsize="984,0" path="m9039,5231l10023,5231e" filled="f" stroked="t" strokeweight=".955291pt" strokecolor="#4F4F4F">
                <v:path arrowok="t"/>
              </v:shape>
            </v:group>
            <v:group style="position:absolute;left:9784;top:5246;width:2875;height:2" coordorigin="9784,5246" coordsize="2875,2">
              <v:shape style="position:absolute;left:9784;top:5246;width:2875;height:2" coordorigin="9784,5246" coordsize="2875,0" path="m9784,5246l12660,5246e" filled="f" stroked="t" strokeweight=".955291pt" strokecolor="#484848">
                <v:path arrowok="t"/>
              </v:shape>
            </v:group>
            <v:group style="position:absolute;left:11757;top:4946;width:2;height:324" coordorigin="11757,4946" coordsize="2,324">
              <v:shape style="position:absolute;left:11757;top:4946;width:2;height:324" coordorigin="11757,4946" coordsize="0,324" path="m11757,5270l11757,4946e" filled="f" stroked="t" strokeweight=".477646pt" strokecolor="#444444">
                <v:path arrowok="t"/>
              </v:shape>
            </v:group>
            <v:group style="position:absolute;left:12421;top:5260;width:1070;height:2" coordorigin="12421,5260" coordsize="1070,2">
              <v:shape style="position:absolute;left:12421;top:5260;width:1070;height:2" coordorigin="12421,5260" coordsize="1070,0" path="m12421,5260l13491,5260e" filled="f" stroked="t" strokeweight=".955291pt" strokecolor="#5B5B5B">
                <v:path arrowok="t"/>
              </v:shape>
            </v:group>
            <v:group style="position:absolute;left:13424;top:5260;width:86;height:2" coordorigin="13424,5260" coordsize="86,2">
              <v:shape style="position:absolute;left:13424;top:5260;width:86;height:2" coordorigin="13424,5260" coordsize="86,0" path="m13424,5260l13510,5260e" filled="f" stroked="t" strokeweight=".955291pt" strokecolor="#3F3F3F">
                <v:path arrowok="t"/>
              </v:shape>
            </v:group>
            <v:group style="position:absolute;left:2787;top:5193;width:2;height:2457" coordorigin="2787,5193" coordsize="2,2457">
              <v:shape style="position:absolute;left:2787;top:5193;width:2;height:2457" coordorigin="2787,5193" coordsize="0,2457" path="m2787,7650l2787,5193e" filled="f" stroked="t" strokeweight=".955291pt" strokecolor="#383838">
                <v:path arrowok="t"/>
              </v:shape>
            </v:group>
            <v:group style="position:absolute;left:1550;top:5517;width:9352;height:2" coordorigin="1550,5517" coordsize="9352,2">
              <v:shape style="position:absolute;left:1550;top:5517;width:9352;height:2" coordorigin="1550,5517" coordsize="9352,0" path="m1550,5517l10902,5517e" filled="f" stroked="t" strokeweight=".955291pt" strokecolor="#484848">
                <v:path arrowok="t"/>
              </v:shape>
            </v:group>
            <v:group style="position:absolute;left:10878;top:5193;width:2;height:352" coordorigin="10878,5193" coordsize="2,352">
              <v:shape style="position:absolute;left:10878;top:5193;width:2;height:352" coordorigin="10878,5193" coordsize="0,352" path="m10878,5546l10878,5193e" filled="f" stroked="t" strokeweight=".477646pt" strokecolor="#2B2B2B">
                <v:path arrowok="t"/>
              </v:shape>
            </v:group>
            <v:group style="position:absolute;left:10816;top:5527;width:2675;height:2" coordorigin="10816,5527" coordsize="2675,2">
              <v:shape style="position:absolute;left:10816;top:5527;width:2675;height:2" coordorigin="10816,5527" coordsize="2675,0" path="m10816,5527l13491,5527e" filled="f" stroked="t" strokeweight=".955291pt" strokecolor="#575757">
                <v:path arrowok="t"/>
              </v:shape>
            </v:group>
            <v:group style="position:absolute;left:11757;top:5193;width:2;height:867" coordorigin="11757,5193" coordsize="2,867">
              <v:shape style="position:absolute;left:11757;top:5193;width:2;height:867" coordorigin="11757,5193" coordsize="0,867" path="m11757,6060l11757,5193e" filled="f" stroked="t" strokeweight=".477646pt" strokecolor="#1F1F1F">
                <v:path arrowok="t"/>
              </v:shape>
            </v:group>
            <v:group style="position:absolute;left:13424;top:5531;width:86;height:2" coordorigin="13424,5531" coordsize="86,2">
              <v:shape style="position:absolute;left:13424;top:5531;width:86;height:2" coordorigin="13424,5531" coordsize="86,0" path="m13424,5531l13510,5531e" filled="f" stroked="t" strokeweight=".477646pt" strokecolor="#181818">
                <v:path arrowok="t"/>
              </v:shape>
            </v:group>
            <v:group style="position:absolute;left:1564;top:5460;width:2;height:257" coordorigin="1564,5460" coordsize="2,257">
              <v:shape style="position:absolute;left:1564;top:5460;width:2;height:257" coordorigin="1564,5460" coordsize="0,257" path="m1564,5717l1564,5460e" filled="f" stroked="t" strokeweight="1.432937pt" strokecolor="#1C1C1C">
                <v:path arrowok="t"/>
              </v:shape>
            </v:group>
            <v:group style="position:absolute;left:2085;top:5460;width:2;height:429" coordorigin="2085,5460" coordsize="2,429">
              <v:shape style="position:absolute;left:2085;top:5460;width:2;height:429" coordorigin="2085,5460" coordsize="0,429" path="m2085,5889l2085,5460e" filled="f" stroked="t" strokeweight=".477646pt" strokecolor="#232323">
                <v:path arrowok="t"/>
              </v:shape>
            </v:group>
            <v:group style="position:absolute;left:7095;top:89;width:2;height:8323" coordorigin="7095,89" coordsize="2,8323">
              <v:shape style="position:absolute;left:7095;top:89;width:2;height:8323" coordorigin="7095,89" coordsize="0,8323" path="m7095,8412l7095,89e" filled="f" stroked="t" strokeweight=".477646pt" strokecolor="#3F3F3F">
                <v:path arrowok="t"/>
              </v:shape>
            </v:group>
            <v:group style="position:absolute;left:10878;top:5460;width:2;height:429" coordorigin="10878,5460" coordsize="2,429">
              <v:shape style="position:absolute;left:10878;top:5460;width:2;height:429" coordorigin="10878,5460" coordsize="0,429" path="m10878,5889l10878,5460e" filled="f" stroked="t" strokeweight=".477646pt" strokecolor="#131313">
                <v:path arrowok="t"/>
              </v:shape>
            </v:group>
            <v:group style="position:absolute;left:1550;top:6041;width:564;height:2" coordorigin="1550,6041" coordsize="564,2">
              <v:shape style="position:absolute;left:1550;top:6041;width:564;height:2" coordorigin="1550,6041" coordsize="564,0" path="m1550,6041l2113,6041e" filled="f" stroked="t" strokeweight=".955291pt" strokecolor="#3B3B3B">
                <v:path arrowok="t"/>
              </v:shape>
            </v:group>
            <v:group style="position:absolute;left:2089;top:5831;width:2;height:2152" coordorigin="2089,5831" coordsize="2,2152">
              <v:shape style="position:absolute;left:2089;top:5831;width:2;height:2152" coordorigin="2089,5831" coordsize="0,2152" path="m2089,7984l2089,5831e" filled="f" stroked="t" strokeweight=".955291pt" strokecolor="#3B3B3F">
                <v:path arrowok="t"/>
              </v:shape>
            </v:group>
            <v:group style="position:absolute;left:2027;top:6031;width:8875;height:2" coordorigin="2027,6031" coordsize="8875,2">
              <v:shape style="position:absolute;left:2027;top:6031;width:8875;height:2" coordorigin="2027,6031" coordsize="8875,0" path="m2027,6031l10902,6031e" filled="f" stroked="t" strokeweight=".955291pt" strokecolor="#444444">
                <v:path arrowok="t"/>
              </v:shape>
            </v:group>
            <v:group style="position:absolute;left:10878;top:5831;width:2;height:229" coordorigin="10878,5831" coordsize="2,229">
              <v:shape style="position:absolute;left:10878;top:5831;width:2;height:229" coordorigin="10878,5831" coordsize="0,229" path="m10878,6060l10878,5831e" filled="f" stroked="t" strokeweight=".477646pt" strokecolor="#2B2B2B">
                <v:path arrowok="t"/>
              </v:shape>
            </v:group>
            <v:group style="position:absolute;left:10682;top:6041;width:2809;height:2" coordorigin="10682,6041" coordsize="2809,2">
              <v:shape style="position:absolute;left:10682;top:6041;width:2809;height:2" coordorigin="10682,6041" coordsize="2809,0" path="m10682,6041l13491,6041e" filled="f" stroked="t" strokeweight=".955291pt" strokecolor="#4B4B4B">
                <v:path arrowok="t"/>
              </v:shape>
            </v:group>
            <v:group style="position:absolute;left:13424;top:6050;width:86;height:2" coordorigin="13424,6050" coordsize="86,2">
              <v:shape style="position:absolute;left:13424;top:6050;width:86;height:2" coordorigin="13424,6050" coordsize="86,0" path="m13424,6050l13510,6050e" filled="f" stroked="t" strokeweight=".955291pt" strokecolor="#282828">
                <v:path arrowok="t"/>
              </v:shape>
            </v:group>
            <v:group style="position:absolute;left:1550;top:6460;width:564;height:2" coordorigin="1550,6460" coordsize="564,2">
              <v:shape style="position:absolute;left:1550;top:6460;width:564;height:2" coordorigin="1550,6460" coordsize="564,0" path="m1550,6460l2113,6460e" filled="f" stroked="t" strokeweight=".955291pt" strokecolor="#3F3F3F">
                <v:path arrowok="t"/>
              </v:shape>
            </v:group>
            <v:group style="position:absolute;left:10878;top:5984;width:2;height:295" coordorigin="10878,5984" coordsize="2,295">
              <v:shape style="position:absolute;left:10878;top:5984;width:2;height:295" coordorigin="10878,5984" coordsize="0,295" path="m10878,6279l10878,5984e" filled="f" stroked="t" strokeweight=".477646pt" strokecolor="#3F3F3F">
                <v:path arrowok="t"/>
              </v:shape>
            </v:group>
            <v:group style="position:absolute;left:11762;top:5984;width:2;height:1295" coordorigin="11762,5984" coordsize="2,1295">
              <v:shape style="position:absolute;left:11762;top:5984;width:2;height:1295" coordorigin="11762,5984" coordsize="0,1295" path="m11762,7279l11762,5984e" filled="f" stroked="t" strokeweight=".955291pt" strokecolor="#4F4F4F">
                <v:path arrowok="t"/>
              </v:shape>
            </v:group>
            <v:group style="position:absolute;left:2027;top:6450;width:8875;height:2" coordorigin="2027,6450" coordsize="8875,2">
              <v:shape style="position:absolute;left:2027;top:6450;width:8875;height:2" coordorigin="2027,6450" coordsize="8875,0" path="m2027,6450l10902,6450e" filled="f" stroked="t" strokeweight=".955291pt" strokecolor="#484848">
                <v:path arrowok="t"/>
              </v:shape>
            </v:group>
            <v:group style="position:absolute;left:10883;top:6212;width:2;height:1000" coordorigin="10883,6212" coordsize="2,1000">
              <v:shape style="position:absolute;left:10883;top:6212;width:2;height:1000" coordorigin="10883,6212" coordsize="0,1000" path="m10883,7212l10883,6212e" filled="f" stroked="t" strokeweight=".955291pt" strokecolor="#545454">
                <v:path arrowok="t"/>
              </v:shape>
            </v:group>
            <v:group style="position:absolute;left:10711;top:6460;width:2780;height:2" coordorigin="10711,6460" coordsize="2780,2">
              <v:shape style="position:absolute;left:10711;top:6460;width:2780;height:2" coordorigin="10711,6460" coordsize="2780,0" path="m10711,6460l13491,6460e" filled="f" stroked="t" strokeweight=".955291pt" strokecolor="#4F4F4F">
                <v:path arrowok="t"/>
              </v:shape>
            </v:group>
            <v:group style="position:absolute;left:13424;top:6465;width:86;height:2" coordorigin="13424,6465" coordsize="86,2">
              <v:shape style="position:absolute;left:13424;top:6465;width:86;height:2" coordorigin="13424,6465" coordsize="86,0" path="m13424,6465l13510,6465e" filled="f" stroked="t" strokeweight=".477646pt" strokecolor="#1F1F1F">
                <v:path arrowok="t"/>
              </v:shape>
            </v:group>
            <v:group style="position:absolute;left:1559;top:6822;width:554;height:2" coordorigin="1559,6822" coordsize="554,2">
              <v:shape style="position:absolute;left:1559;top:6822;width:554;height:2" coordorigin="1559,6822" coordsize="554,0" path="m1559,6822l2113,6822e" filled="f" stroked="t" strokeweight=".955291pt" strokecolor="#3B3B3B">
                <v:path arrowok="t"/>
              </v:shape>
            </v:group>
            <v:group style="position:absolute;left:2027;top:6812;width:8875;height:2" coordorigin="2027,6812" coordsize="8875,2">
              <v:shape style="position:absolute;left:2027;top:6812;width:8875;height:2" coordorigin="2027,6812" coordsize="8875,0" path="m2027,6812l10902,6812e" filled="f" stroked="t" strokeweight=".955291pt" strokecolor="#484848">
                <v:path arrowok="t"/>
              </v:shape>
            </v:group>
            <v:group style="position:absolute;left:10014;top:6603;width:2;height:1048" coordorigin="10014,6603" coordsize="2,1048">
              <v:shape style="position:absolute;left:10014;top:6603;width:2;height:1048" coordorigin="10014,6603" coordsize="0,1048" path="m10014,7650l10014,6603e" filled="f" stroked="t" strokeweight=".955291pt" strokecolor="#383838">
                <v:path arrowok="t"/>
              </v:shape>
            </v:group>
            <v:group style="position:absolute;left:10787;top:6822;width:2703;height:2" coordorigin="10787,6822" coordsize="2703,2">
              <v:shape style="position:absolute;left:10787;top:6822;width:2703;height:2" coordorigin="10787,6822" coordsize="2703,0" path="m10787,6822l13491,6822e" filled="f" stroked="t" strokeweight=".955291pt" strokecolor="#4B4B4B">
                <v:path arrowok="t"/>
              </v:shape>
            </v:group>
            <v:group style="position:absolute;left:12636;top:6603;width:2;height:238" coordorigin="12636,6603" coordsize="2,238">
              <v:shape style="position:absolute;left:12636;top:6603;width:2;height:238" coordorigin="12636,6603" coordsize="0,238" path="m12636,6841l12636,6603e" filled="f" stroked="t" strokeweight=".477646pt" strokecolor="#444444">
                <v:path arrowok="t"/>
              </v:shape>
            </v:group>
            <v:group style="position:absolute;left:13424;top:6822;width:86;height:2" coordorigin="13424,6822" coordsize="86,2">
              <v:shape style="position:absolute;left:13424;top:6822;width:86;height:2" coordorigin="13424,6822" coordsize="86,0" path="m13424,6822l13510,6822e" filled="f" stroked="t" strokeweight=".955291pt" strokecolor="#2F2F2F">
                <v:path arrowok="t"/>
              </v:shape>
            </v:group>
            <v:group style="position:absolute;left:1559;top:7055;width:554;height:2" coordorigin="1559,7055" coordsize="554,2">
              <v:shape style="position:absolute;left:1559;top:7055;width:554;height:2" coordorigin="1559,7055" coordsize="554,0" path="m1559,7055l2113,7055e" filled="f" stroked="t" strokeweight=".477646pt" strokecolor="#1F1F1F">
                <v:path arrowok="t"/>
              </v:shape>
            </v:group>
            <v:group style="position:absolute;left:1574;top:6765;width:2;height:886" coordorigin="1574,6765" coordsize="2,886">
              <v:shape style="position:absolute;left:1574;top:6765;width:2;height:886" coordorigin="1574,6765" coordsize="0,886" path="m1574,7650l1574,6765e" filled="f" stroked="t" strokeweight="1.432937pt" strokecolor="#1C1C1C">
                <v:path arrowok="t"/>
              </v:shape>
            </v:group>
            <v:group style="position:absolute;left:2027;top:7055;width:5082;height:2" coordorigin="2027,7055" coordsize="5082,2">
              <v:shape style="position:absolute;left:2027;top:7055;width:5082;height:2" coordorigin="2027,7055" coordsize="5082,0" path="m2027,7055l7109,7055e" filled="f" stroked="t" strokeweight=".955291pt" strokecolor="#3F3F3F">
                <v:path arrowok="t"/>
              </v:shape>
            </v:group>
            <v:group style="position:absolute;left:5992;top:6765;width:2;height:686" coordorigin="5992,6765" coordsize="2,686">
              <v:shape style="position:absolute;left:5992;top:6765;width:2;height:686" coordorigin="5992,6765" coordsize="0,686" path="m5992,7450l5992,6765e" filled="f" stroked="t" strokeweight=".477646pt" strokecolor="#343434">
                <v:path arrowok="t"/>
              </v:shape>
            </v:group>
            <v:group style="position:absolute;left:8242;top:6765;width:2;height:686" coordorigin="8242,6765" coordsize="2,686">
              <v:shape style="position:absolute;left:8242;top:6765;width:2;height:686" coordorigin="8242,6765" coordsize="0,686" path="m8242,7450l8242,6765e" filled="f" stroked="t" strokeweight=".477646pt" strokecolor="#232323">
                <v:path arrowok="t"/>
              </v:shape>
            </v:group>
            <v:group style="position:absolute;left:6727;top:7041;width:3296;height:2" coordorigin="6727,7041" coordsize="3296,2">
              <v:shape style="position:absolute;left:6727;top:7041;width:3296;height:2" coordorigin="6727,7041" coordsize="3296,0" path="m6727,7041l10023,7041e" filled="f" stroked="t" strokeweight=".955291pt" strokecolor="#444444">
                <v:path arrowok="t"/>
              </v:shape>
            </v:group>
            <v:group style="position:absolute;left:9947;top:7041;width:955;height:2" coordorigin="9947,7041" coordsize="955,2">
              <v:shape style="position:absolute;left:9947;top:7041;width:955;height:2" coordorigin="9947,7041" coordsize="955,0" path="m9947,7041l10902,7041e" filled="f" stroked="t" strokeweight=".477646pt" strokecolor="#3F3F3F">
                <v:path arrowok="t"/>
              </v:shape>
            </v:group>
            <v:group style="position:absolute;left:10673;top:7050;width:2818;height:2" coordorigin="10673,7050" coordsize="2818,2">
              <v:shape style="position:absolute;left:10673;top:7050;width:2818;height:2" coordorigin="10673,7050" coordsize="2818,0" path="m10673,7050l13491,7050e" filled="f" stroked="t" strokeweight=".955291pt" strokecolor="#545454">
                <v:path arrowok="t"/>
              </v:shape>
            </v:group>
            <v:group style="position:absolute;left:12645;top:6765;width:2;height:1628" coordorigin="12645,6765" coordsize="2,1628">
              <v:shape style="position:absolute;left:12645;top:6765;width:2;height:1628" coordorigin="12645,6765" coordsize="0,1628" path="m12645,8393l12645,6765e" filled="f" stroked="t" strokeweight=".955291pt" strokecolor="#5B5B5B">
                <v:path arrowok="t"/>
              </v:shape>
            </v:group>
            <v:group style="position:absolute;left:13424;top:7055;width:86;height:2" coordorigin="13424,7055" coordsize="86,2">
              <v:shape style="position:absolute;left:13424;top:7055;width:86;height:2" coordorigin="13424,7055" coordsize="86,0" path="m13424,7055l13510,7055e" filled="f" stroked="t" strokeweight=".477646pt" strokecolor="#131313">
                <v:path arrowok="t"/>
              </v:shape>
            </v:group>
            <v:group style="position:absolute;left:10883;top:6993;width:2;height:257" coordorigin="10883,6993" coordsize="2,257">
              <v:shape style="position:absolute;left:10883;top:6993;width:2;height:257" coordorigin="10883,6993" coordsize="0,257" path="m10883,7250l10883,6993e" filled="f" stroked="t" strokeweight=".955291pt" strokecolor="#3F3F3F">
                <v:path arrowok="t"/>
              </v:shape>
            </v:group>
            <v:group style="position:absolute;left:1559;top:7388;width:6697;height:2" coordorigin="1559,7388" coordsize="6697,2">
              <v:shape style="position:absolute;left:1559;top:7388;width:6697;height:2" coordorigin="1559,7388" coordsize="6697,0" path="m1559,7388l8256,7388e" filled="f" stroked="t" strokeweight=".955291pt" strokecolor="#444444">
                <v:path arrowok="t"/>
              </v:shape>
            </v:group>
            <v:group style="position:absolute;left:8208;top:7412;width:888;height:2" coordorigin="8208,7412" coordsize="888,2">
              <v:shape style="position:absolute;left:8208;top:7412;width:888;height:2" coordorigin="8208,7412" coordsize="888,0" path="m8208,7412l9097,7412e" filled="f" stroked="t" strokeweight=".477646pt" strokecolor="#343434">
                <v:path arrowok="t"/>
              </v:shape>
            </v:group>
            <v:group style="position:absolute;left:9068;top:7412;width:927;height:2" coordorigin="9068,7412" coordsize="927,2">
              <v:shape style="position:absolute;left:9068;top:7412;width:927;height:2" coordorigin="9068,7412" coordsize="927,0" path="m9068,7412l9994,7412e" filled="f" stroked="t" strokeweight=".477646pt" strokecolor="#484848">
                <v:path arrowok="t"/>
              </v:shape>
            </v:group>
            <v:group style="position:absolute;left:10262;top:7384;width:3248;height:2" coordorigin="10262,7384" coordsize="3248,2">
              <v:shape style="position:absolute;left:10262;top:7384;width:3248;height:2" coordorigin="10262,7384" coordsize="3248,0" path="m10262,7384l13510,7384e" filled="f" stroked="t" strokeweight=".477646pt" strokecolor="#4F4F4F">
                <v:path arrowok="t"/>
              </v:shape>
            </v:group>
            <v:group style="position:absolute;left:10888;top:7184;width:2;height:648" coordorigin="10888,7184" coordsize="2,648">
              <v:shape style="position:absolute;left:10888;top:7184;width:2;height:648" coordorigin="10888,7184" coordsize="0,648" path="m10888,7831l10888,7184e" filled="f" stroked="t" strokeweight=".477646pt" strokecolor="#282828">
                <v:path arrowok="t"/>
              </v:shape>
            </v:group>
            <v:group style="position:absolute;left:11762;top:7184;width:2;height:648" coordorigin="11762,7184" coordsize="2,648">
              <v:shape style="position:absolute;left:11762;top:7184;width:2;height:648" coordorigin="11762,7184" coordsize="0,648" path="m11762,7831l11762,7184e" filled="f" stroked="t" strokeweight=".477646pt" strokecolor="#282828">
                <v:path arrowok="t"/>
              </v:shape>
            </v:group>
            <v:group style="position:absolute;left:1559;top:7636;width:4452;height:2" coordorigin="1559,7636" coordsize="4452,2">
              <v:shape style="position:absolute;left:1559;top:7636;width:4452;height:2" coordorigin="1559,7636" coordsize="4452,0" path="m1559,7636l6011,7636e" filled="f" stroked="t" strokeweight=".955291pt" strokecolor="#3F3F3F">
                <v:path arrowok="t"/>
              </v:shape>
            </v:group>
            <v:group style="position:absolute;left:5992;top:7365;width:2;height:1028" coordorigin="5992,7365" coordsize="2,1028">
              <v:shape style="position:absolute;left:5992;top:7365;width:2;height:1028" coordorigin="5992,7365" coordsize="0,1028" path="m5992,8393l5992,7365e" filled="f" stroked="t" strokeweight=".955291pt" strokecolor="#4B4B4B">
                <v:path arrowok="t"/>
              </v:shape>
            </v:group>
            <v:group style="position:absolute;left:3145;top:7622;width:9639;height:2" coordorigin="3145,7622" coordsize="9639,2">
              <v:shape style="position:absolute;left:3145;top:7622;width:9639;height:2" coordorigin="3145,7622" coordsize="9639,0" path="m3145,7622l12784,7622e" filled="f" stroked="t" strokeweight=".955291pt" strokecolor="#484848">
                <v:path arrowok="t"/>
              </v:shape>
            </v:group>
            <v:group style="position:absolute;left:12574;top:7631;width:917;height:2" coordorigin="12574,7631" coordsize="917,2">
              <v:shape style="position:absolute;left:12574;top:7631;width:917;height:2" coordorigin="12574,7631" coordsize="917,0" path="m12574,7631l13491,7631e" filled="f" stroked="t" strokeweight=".477646pt" strokecolor="#484848">
                <v:path arrowok="t"/>
              </v:shape>
            </v:group>
            <v:group style="position:absolute;left:13424;top:7626;width:86;height:2" coordorigin="13424,7626" coordsize="86,2">
              <v:shape style="position:absolute;left:13424;top:7626;width:86;height:2" coordorigin="13424,7626" coordsize="86,0" path="m13424,7626l13510,7626e" filled="f" stroked="t" strokeweight=".477646pt" strokecolor="#181818">
                <v:path arrowok="t"/>
              </v:shape>
            </v:group>
            <v:group style="position:absolute;left:1578;top:7574;width:2;height:848" coordorigin="1578,7574" coordsize="2,848">
              <v:shape style="position:absolute;left:1578;top:7574;width:2;height:848" coordorigin="1578,7574" coordsize="0,848" path="m1578,8422l1578,7574e" filled="f" stroked="t" strokeweight="1.910583pt" strokecolor="#3B3B3B">
                <v:path arrowok="t"/>
              </v:shape>
            </v:group>
            <v:group style="position:absolute;left:2792;top:7574;width:2;height:809" coordorigin="2792,7574" coordsize="2,809">
              <v:shape style="position:absolute;left:2792;top:7574;width:2;height:809" coordorigin="2792,7574" coordsize="0,809" path="m2792,8384l2792,7574e" filled="f" stroked="t" strokeweight=".955291pt" strokecolor="#4B4B4B">
                <v:path arrowok="t"/>
              </v:shape>
            </v:group>
            <v:group style="position:absolute;left:10014;top:7574;width:2;height:686" coordorigin="10014,7574" coordsize="2,686">
              <v:shape style="position:absolute;left:10014;top:7574;width:2;height:686" coordorigin="10014,7574" coordsize="0,686" path="m10014,8260l10014,7574e" filled="f" stroked="t" strokeweight=".955291pt" strokecolor="#545454">
                <v:path arrowok="t"/>
              </v:shape>
            </v:group>
            <v:group style="position:absolute;left:1559;top:7969;width:6697;height:2" coordorigin="1559,7969" coordsize="6697,2">
              <v:shape style="position:absolute;left:1559;top:7969;width:6697;height:2" coordorigin="1559,7969" coordsize="6697,0" path="m1559,7969l8256,7969e" filled="f" stroked="t" strokeweight=".955291pt" strokecolor="#444444">
                <v:path arrowok="t"/>
              </v:shape>
            </v:group>
            <v:group style="position:absolute;left:7969;top:7950;width:3812;height:2" coordorigin="7969,7950" coordsize="3812,2">
              <v:shape style="position:absolute;left:7969;top:7950;width:3812;height:2" coordorigin="7969,7950" coordsize="3812,0" path="m7969,7950l11781,7950e" filled="f" stroked="t" strokeweight=".955291pt" strokecolor="#484848">
                <v:path arrowok="t"/>
              </v:shape>
            </v:group>
            <v:group style="position:absolute;left:10892;top:7774;width:2;height:619" coordorigin="10892,7774" coordsize="2,619">
              <v:shape style="position:absolute;left:10892;top:7774;width:2;height:619" coordorigin="10892,7774" coordsize="0,619" path="m10892,8393l10892,7774e" filled="f" stroked="t" strokeweight=".955291pt" strokecolor="#545454">
                <v:path arrowok="t"/>
              </v:shape>
            </v:group>
            <v:group style="position:absolute;left:11771;top:7774;width:2;height:619" coordorigin="11771,7774" coordsize="2,619">
              <v:shape style="position:absolute;left:11771;top:7774;width:2;height:619" coordorigin="11771,7774" coordsize="0,619" path="m11771,8393l11771,7774e" filled="f" stroked="t" strokeweight=".955291pt" strokecolor="#545454">
                <v:path arrowok="t"/>
              </v:shape>
            </v:group>
            <v:group style="position:absolute;left:11695;top:7965;width:1796;height:2" coordorigin="11695,7965" coordsize="1796,2">
              <v:shape style="position:absolute;left:11695;top:7965;width:1796;height:2" coordorigin="11695,7965" coordsize="1796,0" path="m11695,7965l13491,7965e" filled="f" stroked="t" strokeweight=".477646pt" strokecolor="#3F3F3F">
                <v:path arrowok="t"/>
              </v:shape>
            </v:group>
            <v:group style="position:absolute;left:13424;top:7960;width:86;height:2" coordorigin="13424,7960" coordsize="86,2">
              <v:shape style="position:absolute;left:13424;top:7960;width:86;height:2" coordorigin="13424,7960" coordsize="86,0" path="m13424,7960l13510,7960e" filled="f" stroked="t" strokeweight=".477646pt" strokecolor="#1C1C1C">
                <v:path arrowok="t"/>
              </v:shape>
            </v:group>
            <v:group style="position:absolute;left:2104;top:7917;width:2;height:467" coordorigin="2104,7917" coordsize="2,467">
              <v:shape style="position:absolute;left:2104;top:7917;width:2;height:467" coordorigin="2104,7917" coordsize="0,467" path="m2104,8384l2104,7917e" filled="f" stroked="t" strokeweight=".955291pt" strokecolor="#4F4F4F">
                <v:path arrowok="t"/>
              </v:shape>
            </v:group>
            <v:group style="position:absolute;left:8246;top:7907;width:2;height:352" coordorigin="8246,7907" coordsize="2,352">
              <v:shape style="position:absolute;left:8246;top:7907;width:2;height:352" coordorigin="8246,7907" coordsize="0,352" path="m8246,8260l8246,7907e" filled="f" stroked="t" strokeweight=".955291pt" strokecolor="#5B5B5B">
                <v:path arrowok="t"/>
              </v:shape>
            </v:group>
            <v:group style="position:absolute;left:2734;top:8384;width:5522;height:2" coordorigin="2734,8384" coordsize="5522,2">
              <v:shape style="position:absolute;left:2734;top:8384;width:5522;height:2" coordorigin="2734,8384" coordsize="5522,0" path="m2734,8384l8256,8384e" filled="f" stroked="t" strokeweight=".955291pt" strokecolor="#232323">
                <v:path arrowok="t"/>
              </v:shape>
            </v:group>
            <v:group style="position:absolute;left:8179;top:8374;width:5331;height:2" coordorigin="8179,8374" coordsize="5331,2">
              <v:shape style="position:absolute;left:8179;top:8374;width:5331;height:2" coordorigin="8179,8374" coordsize="5331,0" path="m8179,8374l13510,8374e" filled="f" stroked="t" strokeweight="1.432937pt" strokecolor="#343434">
                <v:path arrowok="t"/>
              </v:shape>
            </v:group>
            <v:group style="position:absolute;left:10018;top:8203;width:2;height:190" coordorigin="10018,8203" coordsize="2,190">
              <v:shape style="position:absolute;left:10018;top:8203;width:2;height:190" coordorigin="10018,8203" coordsize="0,190" path="m10018,8393l10018,8203e" filled="f" stroked="t" strokeweight=".477646pt" strokecolor="#38383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-12"/>
          <w:w w:val="25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7E7E7E"/>
          <w:spacing w:val="0"/>
          <w:w w:val="189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315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70" w:after="0" w:line="175" w:lineRule="exact"/>
        <w:ind w:right="-20"/>
        <w:jc w:val="left"/>
        <w:tabs>
          <w:tab w:pos="2700" w:val="left"/>
          <w:tab w:pos="714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282828"/>
          <w:w w:val="101"/>
          <w:position w:val="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4"/>
          <w:w w:val="101"/>
          <w:position w:val="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6"/>
          <w:position w:val="1"/>
        </w:rPr>
        <w:t>311&lt;X: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1"/>
          <w:position w:val="-5"/>
        </w:rPr>
        <w:t>H3ttOC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10"/>
          <w:w w:val="8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1"/>
          <w:position w:val="-5"/>
        </w:rPr>
        <w:t>OCTDRpCHrt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1"/>
          <w:position w:val="-5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"/>
          <w:w w:val="8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1"/>
          <w:position w:val="-5"/>
        </w:rPr>
        <w:t>RDitXOi1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1"/>
          <w:position w:val="-5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6"/>
          <w:w w:val="8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1"/>
          <w:position w:val="-5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12"/>
          <w:w w:val="8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-5"/>
        </w:rPr>
        <w:t>RPIIMRII,n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-5"/>
        </w:rPr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00"/>
          <w:position w:val="-8"/>
        </w:rPr>
        <w:t>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  <w:cols w:num="2" w:equalWidth="0">
            <w:col w:w="3495" w:space="2401"/>
            <w:col w:w="8144"/>
          </w:cols>
        </w:sectPr>
      </w:pPr>
      <w:rPr/>
    </w:p>
    <w:p>
      <w:pPr>
        <w:spacing w:before="30" w:after="0" w:line="167" w:lineRule="auto"/>
        <w:ind w:left="1808" w:right="-57" w:firstLine="-640"/>
        <w:jc w:val="left"/>
        <w:tabs>
          <w:tab w:pos="1840" w:val="left"/>
          <w:tab w:pos="3780" w:val="left"/>
          <w:tab w:pos="568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27495pt;margin-top:5.498953pt;width:12.508104pt;height:13pt;mso-position-horizontal-relative:page;mso-position-vertical-relative:paragraph;z-index:-21427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3D3D3D"/>
                      <w:spacing w:val="-31"/>
                      <w:w w:val="100"/>
                      <w:position w:val="2"/>
                    </w:rPr>
                    <w:t>o</w:t>
                  </w:r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1A1A1A"/>
                      <w:spacing w:val="0"/>
                      <w:w w:val="100"/>
                      <w:position w:val="2"/>
                    </w:rPr>
                    <w:t>n</w:t>
                  </w:r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3"/>
        </w:rPr>
        <w:t>03naxa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20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3"/>
        </w:rPr>
        <w:tab/>
        <w:tab/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3"/>
        </w:rPr>
        <w:t>l&gt;poj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7"/>
        </w:rPr>
        <w:t>On11c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81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3"/>
          <w:w w:val="81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1"/>
          <w:position w:val="0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6"/>
          <w:w w:val="81"/>
          <w:position w:val="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81"/>
          <w:position w:val="0"/>
        </w:rPr>
        <w:t>IIIIPRIIIIX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8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1"/>
          <w:position w:val="3"/>
        </w:rPr>
        <w:t>KOIITR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3"/>
        </w:rPr>
        <w:tab/>
        <w:tab/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14"/>
          <w:position w:val="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8"/>
          <w:w w:val="82"/>
          <w:position w:val="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4"/>
          <w:w w:val="57"/>
          <w:position w:val="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1"/>
          <w:position w:val="0"/>
        </w:rPr>
        <w:t>liiXOJlR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282828"/>
          <w:spacing w:val="0"/>
          <w:w w:val="204"/>
          <w:position w:val="0"/>
        </w:rPr>
        <w:t>II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59" w:lineRule="exact"/>
        <w:ind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7"/>
        </w:rPr>
        <w:t>Yttyntto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7" w:after="0" w:line="186" w:lineRule="exact"/>
        <w:ind w:right="-20"/>
        <w:jc w:val="left"/>
        <w:tabs>
          <w:tab w:pos="3120" w:val="left"/>
          <w:tab w:pos="3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0"/>
          <w:position w:val="1"/>
        </w:rPr>
        <w:t>DPn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4"/>
          <w:w w:val="90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0"/>
          <w:position w:val="1"/>
        </w:rPr>
        <w:t>OJlll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4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0"/>
          <w:w w:val="100"/>
          <w:position w:val="1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npnMBtba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1"/>
        </w:rPr>
        <w:t>6vuCTn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"/>
        </w:rPr>
        <w:t>113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5"/>
          <w:w w:val="119"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82"/>
          <w:position w:val="-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41" w:lineRule="exact"/>
        <w:ind w:left="191" w:right="-20"/>
        <w:jc w:val="left"/>
        <w:tabs>
          <w:tab w:pos="2820" w:val="left"/>
          <w:tab w:pos="38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2"/>
          <w:position w:val="-8"/>
        </w:rPr>
        <w:t>AYTOilOMIIC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2"/>
          <w:position w:val="-8"/>
        </w:rPr>
        <w:t>    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7"/>
          <w:w w:val="82"/>
          <w:position w:val="-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12"/>
          <w:position w:val="-9"/>
        </w:rPr>
        <w:t>Onutnmc/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-18"/>
          <w:w w:val="112"/>
          <w:position w:val="-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12"/>
          <w:position w:val="-11"/>
        </w:rPr>
        <w:t>JlOna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9"/>
          <w:w w:val="112"/>
          <w:position w:val="-1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12"/>
          <w:position w:val="-11"/>
        </w:rPr>
        <w:t>njnn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9"/>
          <w:position w:val="-12"/>
        </w:rPr>
        <w:t>OCTllJIIIX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  <w:cols w:num="3" w:equalWidth="0">
            <w:col w:w="6497" w:space="479"/>
            <w:col w:w="504" w:space="1082"/>
            <w:col w:w="5478"/>
          </w:cols>
        </w:sectPr>
      </w:pPr>
      <w:rPr/>
    </w:p>
    <w:p>
      <w:pPr>
        <w:spacing w:before="0" w:after="0" w:line="163" w:lineRule="exact"/>
        <w:ind w:left="5285" w:right="-86"/>
        <w:jc w:val="left"/>
        <w:tabs>
          <w:tab w:pos="5780" w:val="left"/>
          <w:tab w:pos="6860" w:val="left"/>
          <w:tab w:pos="7880" w:val="left"/>
          <w:tab w:pos="9820" w:val="left"/>
          <w:tab w:pos="10660" w:val="left"/>
        </w:tabs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Arial" w:hAnsi="Arial" w:cs="Arial" w:eastAsia="Arial"/>
          <w:sz w:val="27"/>
          <w:szCs w:val="27"/>
          <w:color w:val="525252"/>
          <w:spacing w:val="0"/>
          <w:w w:val="100"/>
          <w:position w:val="-4"/>
        </w:rPr>
        <w:t>..</w:t>
      </w:r>
      <w:r>
        <w:rPr>
          <w:rFonts w:ascii="Arial" w:hAnsi="Arial" w:cs="Arial" w:eastAsia="Arial"/>
          <w:sz w:val="27"/>
          <w:szCs w:val="27"/>
          <w:color w:val="525252"/>
          <w:spacing w:val="-57"/>
          <w:w w:val="100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525252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7"/>
          <w:szCs w:val="27"/>
          <w:color w:val="525252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0"/>
          <w:w w:val="164"/>
          <w:position w:val="0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-1"/>
          <w:w w:val="164"/>
          <w:position w:val="0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1A1A1A"/>
          <w:spacing w:val="0"/>
          <w:w w:val="109"/>
          <w:position w:val="0"/>
        </w:rPr>
        <w:t>uo</w:t>
      </w:r>
      <w:r>
        <w:rPr>
          <w:rFonts w:ascii="Times New Roman" w:hAnsi="Times New Roman" w:cs="Times New Roman" w:eastAsia="Times New Roman"/>
          <w:sz w:val="10"/>
          <w:szCs w:val="10"/>
          <w:color w:val="1A1A1A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0"/>
          <w:w w:val="100"/>
          <w:position w:val="0"/>
        </w:rPr>
        <w:t>onOL</w:t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6"/>
        </w:rPr>
        <w:t>(0.!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6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6"/>
        </w:rPr>
        <w:t>6J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6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6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63"/>
          <w:position w:val="6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8"/>
          <w:w w:val="163"/>
          <w:position w:val="6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18"/>
          <w:position w:val="6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8"/>
        </w:rPr>
        <w:t>feny6mtKe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8"/>
        </w:rPr>
        <w:t>   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3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77"/>
          <w:position w:val="-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3"/>
          <w:w w:val="77"/>
          <w:position w:val="-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3"/>
          <w:w w:val="74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7"/>
          <w:w w:val="72"/>
          <w:position w:val="-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9"/>
          <w:position w:val="-2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8"/>
          <w:position w:val="-2"/>
        </w:rPr>
        <w:t>PRi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5"/>
          <w:w w:val="98"/>
          <w:position w:val="-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89"/>
          <w:position w:val="-2"/>
        </w:rPr>
        <w:t>iiiC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79"/>
          <w:position w:val="-4"/>
        </w:rPr>
        <w:t>rnnJJ.n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2"/>
          <w:w w:val="79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  <w:position w:val="-4"/>
        </w:rPr>
      </w:r>
      <w:r>
        <w:rPr>
          <w:rFonts w:ascii="Courier New" w:hAnsi="Courier New" w:cs="Courier New" w:eastAsia="Courier New"/>
          <w:sz w:val="26"/>
          <w:szCs w:val="26"/>
          <w:color w:val="3D3D3D"/>
          <w:spacing w:val="0"/>
          <w:w w:val="79"/>
          <w:position w:val="3"/>
        </w:rPr>
        <w:t>ooco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66" w:after="0" w:line="96" w:lineRule="exact"/>
        <w:ind w:right="-20"/>
        <w:jc w:val="left"/>
        <w:tabs>
          <w:tab w:pos="8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5"/>
        </w:rPr>
        <w:t>fl0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9"/>
          <w:position w:val="-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2"/>
          <w:w w:val="99"/>
          <w:position w:val="-5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14"/>
          <w:w w:val="78"/>
          <w:position w:val="-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13"/>
          <w:position w:val="-5"/>
        </w:rPr>
        <w:t>lll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6"/>
        </w:rPr>
        <w:t>mn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18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77"/>
          <w:position w:val="-6"/>
        </w:rPr>
        <w:t>&gt;n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  <w:cols w:num="2" w:equalWidth="0">
            <w:col w:w="11142" w:space="382"/>
            <w:col w:w="2516"/>
          </w:cols>
        </w:sectPr>
      </w:pPr>
      <w:rPr/>
    </w:p>
    <w:p>
      <w:pPr>
        <w:spacing w:before="0" w:after="0" w:line="223" w:lineRule="exact"/>
        <w:ind w:left="1341" w:right="1221"/>
        <w:jc w:val="center"/>
        <w:tabs>
          <w:tab w:pos="1920" w:val="left"/>
          <w:tab w:pos="3880" w:val="left"/>
          <w:tab w:pos="6020" w:val="left"/>
          <w:tab w:pos="7140" w:val="left"/>
          <w:tab w:pos="8140" w:val="left"/>
          <w:tab w:pos="9040" w:val="left"/>
          <w:tab w:pos="9920" w:val="left"/>
          <w:tab w:pos="10800" w:val="left"/>
          <w:tab w:pos="11640" w:val="left"/>
          <w:tab w:pos="125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.584199pt;margin-top:308.546906pt;width:.1pt;height:49.04372pt;mso-position-horizontal-relative:page;mso-position-vertical-relative:page;z-index:-21429" coordorigin="12,6171" coordsize="2,981">
            <v:shape style="position:absolute;left:12;top:6171;width:2;height:981" coordorigin="12,6171" coordsize="0,981" path="m12,7152l12,6171e" filled="f" stroked="t" strokeweight=".955291pt" strokecolor="#DBDBD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285"/>
          <w:position w:val="6"/>
        </w:rPr>
        <w:t>I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6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-2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5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3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4"/>
        </w:rPr>
        <w:t>4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97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3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91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31"/>
          <w:position w:val="4"/>
        </w:rPr>
        <w:t>6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3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83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33"/>
          <w:position w:val="1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0"/>
        </w:rPr>
        <w:t>9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98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6"/>
          <w:szCs w:val="16"/>
          <w:color w:val="3D3D3D"/>
          <w:spacing w:val="0"/>
          <w:w w:val="100"/>
          <w:position w:val="0"/>
        </w:rPr>
        <w:t>10</w:t>
      </w:r>
      <w:r>
        <w:rPr>
          <w:rFonts w:ascii="Courier New" w:hAnsi="Courier New" w:cs="Courier New" w:eastAsia="Courier New"/>
          <w:sz w:val="16"/>
          <w:szCs w:val="16"/>
          <w:color w:val="3D3D3D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6"/>
          <w:szCs w:val="16"/>
          <w:color w:val="3D3D3D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285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525252"/>
          <w:spacing w:val="-81"/>
          <w:w w:val="285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285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238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216911pt;margin-top:3.39986pt;width:50.616163pt;height:8.5pt;mso-position-horizontal-relative:page;mso-position-vertical-relative:paragraph;z-index:-21424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9"/>
                      <w:position w:val="1"/>
                    </w:rPr>
                    <w:t>5094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-76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9"/>
                      <w:position w:val="1"/>
                    </w:rPr>
                    <w:t>770000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2"/>
        </w:rPr>
        <w:t>MEMOPAII.llYMCICE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9"/>
          <w:w w:val="10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6"/>
          <w:w w:val="12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2"/>
        </w:rPr>
        <w:t>ADK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(J)YJIJJ,AUHJY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238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7"/>
        </w:rPr>
        <w:t>PACXOJJ,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(509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8"/>
          <w:w w:val="10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5097)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7" w:after="0" w:line="255" w:lineRule="auto"/>
        <w:ind w:left="2381" w:right="8524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216911pt;margin-top:7.923751pt;width:50.616163pt;height:8.5pt;mso-position-horizontal-relative:page;mso-position-vertical-relative:paragraph;z-index:-21423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8"/>
                      <w:position w:val="1"/>
                    </w:rPr>
                    <w:t>5095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8"/>
                      <w:position w:val="1"/>
                    </w:rPr>
                    <w:t>771000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D3D3D"/>
          <w:w w:val="97"/>
        </w:rPr>
        <w:t>MEMOPAH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w w:val="98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w w:val="97"/>
        </w:rPr>
        <w:t>lYMCKE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9"/>
        </w:rPr>
        <w:t>CfABK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10"/>
        </w:rPr>
        <w:t>£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JA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2"/>
        </w:rPr>
        <w:t>P£(J)YHJJ,AUHJY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5"/>
          <w:w w:val="9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1"/>
        </w:rPr>
        <w:t>ACXOJJ,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(5096)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6" w:after="0" w:line="286" w:lineRule="auto"/>
        <w:ind w:left="2381" w:right="8524" w:firstLine="-1137"/>
        <w:jc w:val="left"/>
        <w:tabs>
          <w:tab w:pos="17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8"/>
        </w:rPr>
        <w:t>5096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8"/>
        </w:rPr>
        <w:t>771100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44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6"/>
        </w:rPr>
        <w:t>McMopatiJIYMCKe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cnoxe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6"/>
        </w:rPr>
        <w:t>pecjtyiUUIW!j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6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2"/>
          <w:w w:val="7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0"/>
        </w:rPr>
        <w:t>pacxoJUI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3"/>
        </w:rPr>
        <w:t>MEMOPAHJ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3"/>
        </w:rPr>
        <w:t>YMCICE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8"/>
        </w:rPr>
        <w:t>CTABKE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4"/>
        </w:rPr>
        <w:t>P£(J)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3"/>
        </w:rPr>
        <w:t>YHJlAI.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4"/>
        </w:rPr>
        <w:t>(HJY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6" w:lineRule="exact"/>
        <w:ind w:left="1254" w:right="-20"/>
        <w:jc w:val="left"/>
        <w:tabs>
          <w:tab w:pos="17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6"/>
          <w:position w:val="1"/>
        </w:rPr>
        <w:t>5097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73"/>
          <w:w w:val="76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6"/>
          <w:position w:val="1"/>
        </w:rPr>
        <w:t>772000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49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6"/>
          <w:w w:val="89"/>
          <w:position w:val="2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9"/>
          <w:position w:val="2"/>
        </w:rPr>
        <w:t>ACXOJJ,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9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5"/>
          <w:w w:val="8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39"/>
          <w:position w:val="2"/>
        </w:rPr>
        <w:t>03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238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A1A1A"/>
          <w:w w:val="117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2"/>
          <w:w w:val="118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0"/>
        </w:rPr>
        <w:t>ETXO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0"/>
        </w:rPr>
        <w:t>:{HE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6"/>
        </w:rPr>
        <w:t>fO,l{H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4"/>
          <w:w w:val="96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(5098)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7" w:after="0" w:line="241" w:lineRule="auto"/>
        <w:ind w:left="2381" w:right="8996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694557pt;margin-top:7.923744pt;width:50.138517pt;height:8.5pt;mso-position-horizontal-relative:page;mso-position-vertical-relative:paragraph;z-index:-2142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8"/>
                      <w:position w:val="1"/>
                    </w:rPr>
                    <w:t>5098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8"/>
                      <w:position w:val="1"/>
                    </w:rPr>
                    <w:t>772100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7"/>
        </w:rPr>
        <w:t>MCMOp81fAYMCKC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0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2"/>
        </w:rPr>
        <w:t>CTIIOKC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"/>
          <w:w w:val="6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</w:rPr>
        <w:t>pccllyttA8UHj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2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</w:rPr>
        <w:t>p8CXOJUI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5"/>
        </w:rPr>
        <w:t>HJ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4"/>
          <w:w w:val="6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5"/>
        </w:rPr>
        <w:t>IIJ)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5"/>
        </w:rPr>
        <w:t>CTXOAHC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"/>
          <w:w w:val="6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9"/>
        </w:rPr>
        <w:t>fOAHHC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240" w:lineRule="auto"/>
        <w:ind w:left="238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7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AHC&lt;I&gt;EPllllJME'»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J&gt;YIJETCKJIX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03" w:lineRule="auto"/>
        <w:ind w:left="2381" w:right="9523" w:firstLine="-1137"/>
        <w:jc w:val="left"/>
        <w:tabs>
          <w:tab w:pos="17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9"/>
        </w:rPr>
        <w:t>5099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72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9"/>
        </w:rPr>
        <w:t>780000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28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8"/>
          <w:position w:val="1"/>
        </w:rPr>
        <w:t>KO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9"/>
          <w:w w:val="98"/>
          <w:position w:val="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3"/>
          <w:w w:val="179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2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7"/>
          <w:w w:val="103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7"/>
          <w:position w:val="1"/>
        </w:rPr>
        <w:t>itK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8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HA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HCfO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  <w:position w:val="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UDOY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0"/>
        </w:rPr>
        <w:t>(5100)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3" w:after="0" w:line="240" w:lineRule="auto"/>
        <w:ind w:left="238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D3D3D"/>
          <w:w w:val="94"/>
        </w:rPr>
        <w:t>TPAIICcDE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1"/>
          <w:w w:val="95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10"/>
          <w:w w:val="15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7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1"/>
          <w:w w:val="87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BFBFBD"/>
          <w:spacing w:val="-8"/>
          <w:w w:val="6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8"/>
        </w:rPr>
        <w:t>3ME1\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GYUETCKHX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1" w:after="0" w:line="203" w:lineRule="auto"/>
        <w:ind w:left="2381" w:right="9485" w:firstLine="-1127"/>
        <w:jc w:val="left"/>
        <w:tabs>
          <w:tab w:pos="17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</w:rPr>
        <w:t>5100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9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28"/>
          <w:w w:val="79"/>
        </w:rPr>
        <w:t>8</w:t>
      </w:r>
      <w:r>
        <w:rPr>
          <w:rFonts w:ascii="Courier New" w:hAnsi="Courier New" w:cs="Courier New" w:eastAsia="Courier New"/>
          <w:sz w:val="17"/>
          <w:szCs w:val="17"/>
          <w:color w:val="282828"/>
          <w:spacing w:val="0"/>
          <w:w w:val="79"/>
        </w:rPr>
        <w:t>1000</w:t>
      </w:r>
      <w:r>
        <w:rPr>
          <w:rFonts w:ascii="Courier New" w:hAnsi="Courier New" w:cs="Courier New" w:eastAsia="Courier New"/>
          <w:sz w:val="17"/>
          <w:szCs w:val="17"/>
          <w:color w:val="282828"/>
          <w:spacing w:val="51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1"/>
        </w:rPr>
        <w:t>KO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1"/>
          <w:w w:val="100"/>
          <w:position w:val="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8"/>
          <w:w w:val="100"/>
          <w:position w:val="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9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  <w:position w:val="1"/>
        </w:rPr>
        <w:t>HHKA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6"/>
          <w:position w:val="1"/>
        </w:rPr>
        <w:t>HA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9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0"/>
          <w:w w:val="111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11"/>
          <w:position w:val="1"/>
        </w:rPr>
        <w:t>CfO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11"/>
          <w:position w:val="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6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4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  <w:position w:val="1"/>
        </w:rPr>
        <w:t>UID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7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4"/>
          <w:position w:val="0"/>
        </w:rPr>
        <w:t>(5101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6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7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  <w:position w:val="0"/>
        </w:rPr>
        <w:t>102)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2" w:after="0" w:line="242" w:lineRule="exact"/>
        <w:ind w:left="1254" w:right="-20"/>
        <w:jc w:val="left"/>
        <w:tabs>
          <w:tab w:pos="178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7"/>
          <w:position w:val="-2"/>
        </w:rPr>
        <w:t>5101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7"/>
          <w:position w:val="-2"/>
        </w:rPr>
        <w:t>781100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42"/>
          <w:w w:val="77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7"/>
          <w:position w:val="6"/>
        </w:rPr>
        <w:t>TpnuccJ&gt;ep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7"/>
          <w:position w:val="6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25"/>
          <w:w w:val="77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7"/>
          <w:position w:val="6"/>
        </w:rPr>
        <w:t>H5Me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7"/>
          <w:position w:val="6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7"/>
          <w:w w:val="77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7"/>
          <w:position w:val="6"/>
        </w:rPr>
        <w:t>6yuetcxtt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7"/>
          <w:position w:val="6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8"/>
          <w:w w:val="97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8"/>
          <w:position w:val="6"/>
        </w:rPr>
        <w:t>xop11ctmKo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8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2"/>
          <w:w w:val="78"/>
          <w:position w:val="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0"/>
          <w:w w:val="108"/>
          <w:position w:val="6"/>
        </w:rPr>
        <w:t>lift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left="2391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82"/>
          <w:b/>
          <w:bCs/>
          <w:position w:val="1"/>
        </w:rPr>
        <w:t>UCTOM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15"/>
          <w:w w:val="82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D3D3D"/>
          <w:spacing w:val="0"/>
          <w:w w:val="100"/>
          <w:b/>
          <w:bCs/>
          <w:position w:val="1"/>
        </w:rPr>
        <w:t>JlltBOY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95" w:after="0" w:line="152" w:lineRule="exact"/>
        <w:ind w:left="2381" w:right="8635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694557pt;margin-top:8.868603pt;width:50.616163pt;height:8.5pt;mso-position-horizontal-relative:page;mso-position-vertical-relative:paragraph;z-index:-2142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9"/>
                      <w:position w:val="1"/>
                    </w:rPr>
                    <w:t>5102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-76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9"/>
                      <w:position w:val="1"/>
                    </w:rPr>
                    <w:t>781300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0"/>
        </w:rPr>
        <w:t>TpauccJ&gt;ep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6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1"/>
        </w:rPr>
        <w:t>113&gt;tel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1"/>
        </w:rPr>
        <w:t>)y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1"/>
        </w:rPr>
        <w:t>opratt1138Uilja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5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96"/>
        </w:rPr>
        <w:t>o6aeeJuo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coU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jannor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3"/>
        </w:rPr>
        <w:t>oturypat..,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7" w:after="0" w:line="240" w:lineRule="auto"/>
        <w:ind w:left="1254" w:right="-20"/>
        <w:jc w:val="left"/>
        <w:tabs>
          <w:tab w:pos="1780" w:val="left"/>
          <w:tab w:pos="7320" w:val="left"/>
          <w:tab w:pos="99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8"/>
        </w:rPr>
        <w:t>5103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8"/>
        </w:rPr>
        <w:t>790000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44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9"/>
          <w:position w:val="1"/>
        </w:rPr>
        <w:t>OPJIX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8"/>
          <w:w w:val="99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1"/>
          <w:position w:val="1"/>
        </w:rPr>
        <w:t>JI.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5"/>
          <w:w w:val="81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39"/>
          <w:position w:val="1"/>
        </w:rPr>
        <w:t>IIO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0"/>
          <w:position w:val="1"/>
        </w:rPr>
        <w:t>J&gt;YI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3"/>
          <w:w w:val="90"/>
          <w:position w:val="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0"/>
          <w:position w:val="1"/>
        </w:rPr>
        <w:t>ET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0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7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1"/>
        </w:rPr>
        <w:t>(5104)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10"/>
          <w:position w:val="1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6"/>
          <w:w w:val="110"/>
          <w:position w:val="1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-2"/>
          <w:w w:val="82"/>
          <w:position w:val="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12"/>
          <w:position w:val="1"/>
        </w:rPr>
        <w:t>605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4"/>
          <w:position w:val="1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6"/>
          <w:w w:val="104"/>
          <w:position w:val="1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7E7E7E"/>
          <w:spacing w:val="-9"/>
          <w:w w:val="123"/>
          <w:position w:val="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7"/>
          <w:position w:val="1"/>
        </w:rPr>
        <w:t>605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1254" w:right="-20"/>
        <w:jc w:val="left"/>
        <w:tabs>
          <w:tab w:pos="1780" w:val="left"/>
          <w:tab w:pos="7320" w:val="left"/>
          <w:tab w:pos="99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87"/>
          <w:position w:val="1"/>
        </w:rPr>
        <w:t>5104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87"/>
          <w:position w:val="0"/>
        </w:rPr>
        <w:t>791000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20"/>
          <w:w w:val="87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87"/>
          <w:position w:val="2"/>
        </w:rPr>
        <w:t>OP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4"/>
          <w:w w:val="87"/>
          <w:position w:val="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7"/>
          <w:position w:val="2"/>
        </w:rPr>
        <w:t>XOJI.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6"/>
          <w:w w:val="87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87"/>
          <w:position w:val="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87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20"/>
          <w:w w:val="87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45"/>
          <w:position w:val="2"/>
        </w:rPr>
        <w:t>Ill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26"/>
          <w:w w:val="145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2"/>
          <w:w w:val="96"/>
          <w:position w:val="2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6"/>
          <w:position w:val="2"/>
        </w:rPr>
        <w:t>YUET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6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7"/>
          <w:w w:val="96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2"/>
        </w:rPr>
        <w:t>(5105)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position w:val="2"/>
        </w:rPr>
        <w:t>64,605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6"/>
          <w:position w:val="2"/>
        </w:rPr>
        <w:t>64,605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left="1254" w:right="-20"/>
        <w:jc w:val="left"/>
        <w:tabs>
          <w:tab w:pos="1780" w:val="left"/>
          <w:tab w:pos="7320" w:val="left"/>
          <w:tab w:pos="99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7"/>
        </w:rPr>
        <w:t>5105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7"/>
        </w:rPr>
        <w:t>791100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52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8"/>
        </w:rPr>
        <w:t>Jlpuxop.•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3"/>
        </w:rPr>
        <w:t>113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6yuern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position w:val="1"/>
        </w:rPr>
        <w:t>64,605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4"/>
          <w:position w:val="1"/>
        </w:rPr>
        <w:t>64,605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left="239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7"/>
        </w:rPr>
        <w:t>OPHMAfL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1"/>
          <w:w w:val="97"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0"/>
          <w:w w:val="81"/>
        </w:rPr>
        <w:t>0,1:{</w:t>
      </w:r>
      <w:r>
        <w:rPr>
          <w:rFonts w:ascii="Arial" w:hAnsi="Arial" w:cs="Arial" w:eastAsia="Arial"/>
          <w:sz w:val="12"/>
          <w:szCs w:val="12"/>
          <w:color w:val="282828"/>
          <w:spacing w:val="8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OPO)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:{AJE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2" w:lineRule="exact"/>
        <w:ind w:left="1254" w:right="-20"/>
        <w:jc w:val="left"/>
        <w:tabs>
          <w:tab w:pos="1780" w:val="left"/>
          <w:tab w:pos="7520" w:val="left"/>
          <w:tab w:pos="128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-27"/>
          <w:w w:val="11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282828"/>
          <w:spacing w:val="0"/>
          <w:w w:val="77"/>
        </w:rPr>
        <w:t>106</w:t>
      </w:r>
      <w:r>
        <w:rPr>
          <w:rFonts w:ascii="Courier New" w:hAnsi="Courier New" w:cs="Courier New" w:eastAsia="Courier New"/>
          <w:sz w:val="17"/>
          <w:szCs w:val="17"/>
          <w:color w:val="282828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82828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7"/>
        </w:rPr>
        <w:t>800000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42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  <w:position w:val="2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6"/>
          <w:position w:val="2"/>
        </w:rPr>
        <w:t>E&lt;I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5"/>
          <w:w w:val="66"/>
          <w:position w:val="2"/>
        </w:rPr>
        <w:t>&gt;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6"/>
          <w:position w:val="2"/>
        </w:rPr>
        <w:t>IH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7"/>
          <w:w w:val="105"/>
          <w:position w:val="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6"/>
          <w:w w:val="97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6"/>
          <w:position w:val="2"/>
        </w:rPr>
        <w:t>liCHJCKE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  <w:position w:val="2"/>
        </w:rPr>
        <w:t>HMOBHil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position w:val="1"/>
        </w:rPr>
        <w:t>630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9"/>
          <w:position w:val="0"/>
        </w:rPr>
        <w:t>630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239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25252"/>
          <w:w w:val="94"/>
        </w:rPr>
        <w:t>(5107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6"/>
        </w:rPr>
        <w:t>5114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3"/>
        </w:rPr>
        <w:t>5121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25252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525252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5124)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6" w:after="0" w:line="241" w:lineRule="auto"/>
        <w:ind w:left="2391" w:right="9213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7.849925pt;width:50.310162pt;height:8.5pt;mso-position-horizontal-relative:page;mso-position-vertical-relative:paragraph;z-index:-21420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-21"/>
                      <w:w w:val="79"/>
                      <w:position w:val="1"/>
                    </w:rPr>
                    <w:t>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82828"/>
                      <w:spacing w:val="0"/>
                      <w:w w:val="79"/>
                      <w:position w:val="1"/>
                    </w:rPr>
                    <w:t>107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82828"/>
                      <w:spacing w:val="-68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82828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82828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D3D3D"/>
                      <w:spacing w:val="0"/>
                      <w:w w:val="79"/>
                      <w:position w:val="1"/>
                    </w:rPr>
                    <w:t>810000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6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-4"/>
          <w:w w:val="188"/>
        </w:rPr>
        <w:t>0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64"/>
        </w:rPr>
        <w:t>,1:{</w:t>
      </w:r>
      <w:r>
        <w:rPr>
          <w:rFonts w:ascii="Arial" w:hAnsi="Arial" w:cs="Arial" w:eastAsia="Arial"/>
          <w:sz w:val="12"/>
          <w:szCs w:val="12"/>
          <w:color w:val="52525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8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8"/>
        </w:rPr>
        <w:t>OCHOBIDIX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5"/>
        </w:rPr>
        <w:t>CPE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5"/>
        </w:rPr>
        <w:t>I.CfAB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5"/>
        </w:rPr>
        <w:t>(5108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6"/>
        </w:rPr>
        <w:t>5110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34"/>
        </w:rPr>
        <w:t>+Sill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35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41" w:lineRule="auto"/>
        <w:ind w:left="2400" w:right="10010" w:firstLine="-1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8.349925pt;width:50.616162pt;height:8.5pt;mso-position-horizontal-relative:page;mso-position-vertical-relative:paragraph;z-index:-21419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8"/>
                      <w:position w:val="1"/>
                    </w:rPr>
                    <w:t>5108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8"/>
                      <w:position w:val="1"/>
                    </w:rPr>
                    <w:t>811000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9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16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rbA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82828"/>
          <w:spacing w:val="-10"/>
          <w:w w:val="171"/>
        </w:rPr>
        <w:t>0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64"/>
        </w:rPr>
        <w:t>,1:{</w:t>
      </w:r>
      <w:r>
        <w:rPr>
          <w:rFonts w:ascii="Arial" w:hAnsi="Arial" w:cs="Arial" w:eastAsia="Arial"/>
          <w:sz w:val="12"/>
          <w:szCs w:val="12"/>
          <w:color w:val="5252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2"/>
        </w:rPr>
        <w:t>DPO)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1"/>
        </w:rPr>
        <w:t>:{AJE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8"/>
          <w:w w:val="9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3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10"/>
          <w:w w:val="13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4"/>
        </w:rPr>
        <w:t>OKPETIIOCf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(5109)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6" w:after="0" w:line="240" w:lineRule="auto"/>
        <w:ind w:left="1263" w:right="-20"/>
        <w:jc w:val="left"/>
        <w:tabs>
          <w:tab w:pos="18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4"/>
        </w:rPr>
        <w:t>5109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55"/>
          <w:w w:val="7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4"/>
        </w:rPr>
        <w:t>811100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55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4"/>
          <w:position w:val="1"/>
        </w:rPr>
        <w:t>Jlp11M81b8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3"/>
          <w:w w:val="74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00"/>
          <w:i/>
          <w:position w:val="1"/>
        </w:rPr>
        <w:t>)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00"/>
          <w:i/>
          <w:position w:val="1"/>
        </w:rPr>
        <w:t>l.</w:t>
      </w:r>
      <w:r>
        <w:rPr>
          <w:rFonts w:ascii="Arial" w:hAnsi="Arial" w:cs="Arial" w:eastAsia="Arial"/>
          <w:sz w:val="9"/>
          <w:szCs w:val="9"/>
          <w:color w:val="525252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9"/>
          <w:position w:val="1"/>
        </w:rPr>
        <w:t>RpOJUijC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9"/>
          <w:position w:val="1"/>
        </w:rPr>
        <w:t>IICROt&lt;JlC'MIOCtll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1263" w:right="-20"/>
        <w:jc w:val="left"/>
        <w:tabs>
          <w:tab w:pos="18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534393pt;margin-top:9.397045pt;width:17.963751pt;height:7pt;mso-position-horizontal-relative:page;mso-position-vertical-relative:paragraph;z-index:-21426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25252"/>
                      <w:w w:val="125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25252"/>
                      <w:w w:val="124"/>
                    </w:rPr>
                    <w:t>Sill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25252"/>
                      <w:w w:val="125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  <w:position w:val="-10"/>
        </w:rPr>
        <w:t>5110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-29"/>
          <w:w w:val="105"/>
          <w:position w:val="-10"/>
        </w:rPr>
        <w:t>8</w:t>
      </w:r>
      <w:r>
        <w:rPr>
          <w:rFonts w:ascii="Courier New" w:hAnsi="Courier New" w:cs="Courier New" w:eastAsia="Courier New"/>
          <w:sz w:val="17"/>
          <w:szCs w:val="17"/>
          <w:color w:val="1A1A1A"/>
          <w:spacing w:val="-5"/>
          <w:w w:val="75"/>
          <w:position w:val="-10"/>
        </w:rPr>
        <w:t>1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  <w:position w:val="-10"/>
        </w:rPr>
        <w:t>2000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20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3"/>
          <w:w w:val="92"/>
          <w:position w:val="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2"/>
          <w:position w:val="0"/>
        </w:rPr>
        <w:t>PHMA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6"/>
          <w:w w:val="92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92"/>
          <w:position w:val="0"/>
        </w:rPr>
        <w:t>I&gt;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92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2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2"/>
          <w:position w:val="0"/>
        </w:rPr>
        <w:t>O,llllPO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2"/>
          <w:position w:val="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2"/>
          <w:position w:val="0"/>
        </w:rPr>
        <w:t>:{AJE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1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8"/>
          <w:position w:val="0"/>
        </w:rPr>
        <w:t>llO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2"/>
          <w:w w:val="108"/>
          <w:position w:val="0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10"/>
          <w:w w:val="108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8"/>
          <w:position w:val="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9"/>
          <w:w w:val="108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8"/>
          <w:position w:val="0"/>
        </w:rPr>
        <w:t>Ti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2"/>
          <w:w w:val="108"/>
          <w:position w:val="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8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1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  <w:position w:val="0"/>
        </w:rPr>
        <w:t>HMODHi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2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8" w:after="0" w:line="240" w:lineRule="auto"/>
        <w:ind w:left="1263" w:right="-20"/>
        <w:jc w:val="left"/>
        <w:tabs>
          <w:tab w:pos="18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5"/>
        </w:rPr>
        <w:t>5111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5"/>
        </w:rPr>
        <w:t>812100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57"/>
          <w:w w:val="7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b/>
          <w:bCs/>
          <w:position w:val="1"/>
        </w:rPr>
        <w:t>npHMlUb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b/>
          <w:bCs/>
          <w:position w:val="1"/>
        </w:rPr>
        <w:t>&amp;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-6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83"/>
          <w:b/>
          <w:bCs/>
          <w:position w:val="1"/>
        </w:rPr>
        <w:t>0.0.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17"/>
          <w:w w:val="83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83"/>
          <w:b/>
          <w:bCs/>
          <w:position w:val="1"/>
        </w:rPr>
        <w:t>npo.o,aj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83"/>
          <w:b/>
          <w:bCs/>
          <w:position w:val="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3"/>
          <w:w w:val="83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90"/>
          <w:b/>
          <w:bCs/>
          <w:position w:val="1"/>
        </w:rPr>
        <w:t>noKptni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90"/>
          <w:b/>
          <w:bCs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5"/>
          <w:w w:val="9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b/>
          <w:bCs/>
          <w:position w:val="1"/>
        </w:rPr>
        <w:t>llldOBltiiC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8" w:after="0" w:line="241" w:lineRule="auto"/>
        <w:ind w:left="2400" w:right="8513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172203pt;margin-top:5.949894pt;width:50.650994pt;height:8.5pt;mso-position-horizontal-relative:page;mso-position-vertical-relative:paragraph;z-index:-21418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4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80"/>
                      <w:position w:val="1"/>
                    </w:rPr>
                    <w:t>5112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-29"/>
                      <w:w w:val="105"/>
                      <w:position w:val="1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1A1A1A"/>
                      <w:spacing w:val="-24"/>
                      <w:w w:val="89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D3D3D"/>
                      <w:spacing w:val="0"/>
                      <w:w w:val="79"/>
                      <w:position w:val="1"/>
                    </w:rPr>
                    <w:t>3000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1A1A1A"/>
          <w:w w:val="9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PnMArL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D3D3D"/>
          <w:spacing w:val="0"/>
          <w:w w:val="81"/>
        </w:rPr>
        <w:t>0,1:{</w:t>
      </w:r>
      <w:r>
        <w:rPr>
          <w:rFonts w:ascii="Arial" w:hAnsi="Arial" w:cs="Arial" w:eastAsia="Arial"/>
          <w:sz w:val="12"/>
          <w:szCs w:val="12"/>
          <w:color w:val="3D3D3D"/>
          <w:spacing w:val="-2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96"/>
        </w:rPr>
        <w:t>fi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12"/>
          <w:w w:val="96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6"/>
        </w:rPr>
        <w:t>O)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6"/>
        </w:rPr>
        <w:t>:{AJE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6"/>
        </w:rPr>
        <w:t>OCTAJJif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96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OCHODHHX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2"/>
          <w:w w:val="9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7"/>
          <w:w w:val="92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2"/>
        </w:rPr>
        <w:t>EJI.CTAB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(5113)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240" w:lineRule="auto"/>
        <w:ind w:left="1273" w:right="-20"/>
        <w:jc w:val="left"/>
        <w:tabs>
          <w:tab w:pos="18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012039pt;margin-top:12.32318pt;width:27.119261pt;height:7pt;mso-position-horizontal-relative:page;mso-position-vertical-relative:paragraph;z-index:-21425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25252"/>
                      <w:spacing w:val="0"/>
                      <w:w w:val="100"/>
                    </w:rPr>
                    <w:t>cpeAenoa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76"/>
          <w:position w:val="-10"/>
        </w:rPr>
        <w:t>5113</w:t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7"/>
          <w:szCs w:val="17"/>
          <w:color w:val="676767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6"/>
          <w:position w:val="-10"/>
        </w:rPr>
        <w:t>813100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50"/>
          <w:w w:val="76"/>
          <w:position w:val="-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7"/>
          <w:position w:val="0"/>
        </w:rPr>
        <w:t>JlpltMIIL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88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3"/>
          <w:position w:val="0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7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4"/>
          <w:position w:val="0"/>
        </w:rPr>
        <w:t>rtpO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  <w:position w:val="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4"/>
          <w:position w:val="0"/>
        </w:rPr>
        <w:t>l.llje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1"/>
          <w:position w:val="0"/>
        </w:rPr>
        <w:t>OCT8J111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1"/>
          <w:position w:val="0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9"/>
          <w:w w:val="6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0"/>
          <w:w w:val="65"/>
          <w:position w:val="0"/>
        </w:rPr>
        <w:t>OCII081111X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420" w:right="2420"/>
        </w:sectPr>
      </w:pPr>
      <w:rPr/>
    </w:p>
    <w:p>
      <w:pPr>
        <w:spacing w:before="73" w:after="0" w:line="226" w:lineRule="exact"/>
        <w:ind w:left="627" w:right="-20"/>
        <w:jc w:val="left"/>
        <w:tabs>
          <w:tab w:pos="1420" w:val="left"/>
          <w:tab w:pos="1780" w:val="left"/>
          <w:tab w:pos="3840" w:val="left"/>
          <w:tab w:pos="43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75.517082pt;margin-top:41.290405pt;width:601.621957pt;height:397.597851pt;mso-position-horizontal-relative:page;mso-position-vertical-relative:paragraph;z-index:-21416" coordorigin="1510,826" coordsize="12032,7952">
            <v:group style="position:absolute;left:1553;top:840;width:2;height:7914" coordorigin="1553,840" coordsize="2,7914">
              <v:shape style="position:absolute;left:1553;top:840;width:2;height:7914" coordorigin="1553,840" coordsize="0,7914" path="m1553,8754l1553,840e" filled="f" stroked="t" strokeweight="1.431317pt" strokecolor="#2F2F2F">
                <v:path arrowok="t"/>
              </v:shape>
            </v:group>
            <v:group style="position:absolute;left:2078;top:850;width:2;height:3420" coordorigin="2078,850" coordsize="2,3420">
              <v:shape style="position:absolute;left:2078;top:850;width:2;height:3420" coordorigin="2078,850" coordsize="0,3420" path="m2078,4270l2078,850e" filled="f" stroked="t" strokeweight=".954211pt" strokecolor="#444444">
                <v:path arrowok="t"/>
              </v:shape>
            </v:group>
            <v:group style="position:absolute;left:2760;top:840;width:2;height:1330" coordorigin="2760,840" coordsize="2,1330">
              <v:shape style="position:absolute;left:2760;top:840;width:2;height:1330" coordorigin="2760,840" coordsize="0,1330" path="m2760,2170l2760,840e" filled="f" stroked="t" strokeweight=".954211pt" strokecolor="#444444">
                <v:path arrowok="t"/>
              </v:shape>
            </v:group>
            <v:group style="position:absolute;left:1525;top:869;width:11966;height:2" coordorigin="1525,869" coordsize="11966,2">
              <v:shape style="position:absolute;left:1525;top:869;width:11966;height:2" coordorigin="1525,869" coordsize="11966,0" path="m1525,869l13490,869e" filled="f" stroked="t" strokeweight="1.431317pt" strokecolor="#2F2F2F">
                <v:path arrowok="t"/>
              </v:shape>
            </v:group>
            <v:group style="position:absolute;left:5957;top:850;width:2;height:475" coordorigin="5957,850" coordsize="2,475">
              <v:shape style="position:absolute;left:5957;top:850;width:2;height:475" coordorigin="5957,850" coordsize="0,475" path="m5957,1325l5957,850e" filled="f" stroked="t" strokeweight=".477106pt" strokecolor="#181818">
                <v:path arrowok="t"/>
              </v:shape>
            </v:group>
            <v:group style="position:absolute;left:7064;top:850;width:2;height:7885" coordorigin="7064,850" coordsize="2,7885">
              <v:shape style="position:absolute;left:7064;top:850;width:2;height:7885" coordorigin="7064,850" coordsize="0,7885" path="m7064,8735l7064,850e" filled="f" stroked="t" strokeweight=".954211pt" strokecolor="#3F3F3F">
                <v:path arrowok="t"/>
              </v:shape>
            </v:group>
            <v:group style="position:absolute;left:7050;top:1044;width:4504;height:2" coordorigin="7050,1044" coordsize="4504,2">
              <v:shape style="position:absolute;left:7050;top:1044;width:4504;height:2" coordorigin="7050,1044" coordsize="4504,0" path="m7050,1044l11553,1044e" filled="f" stroked="t" strokeweight=".954211pt" strokecolor="#4B4B4B">
                <v:path arrowok="t"/>
              </v:shape>
            </v:group>
            <v:group style="position:absolute;left:9139;top:892;width:4351;height:2" coordorigin="9139,892" coordsize="4351,2">
              <v:shape style="position:absolute;left:9139;top:892;width:4351;height:2" coordorigin="9139,892" coordsize="4351,0" path="m9139,892l13490,892e" filled="f" stroked="t" strokeweight=".954211pt" strokecolor="#2B2B2B">
                <v:path arrowok="t"/>
              </v:shape>
            </v:group>
            <v:group style="position:absolute;left:9301;top:1068;width:3884;height:2" coordorigin="9301,1068" coordsize="3884,2">
              <v:shape style="position:absolute;left:9301;top:1068;width:3884;height:2" coordorigin="9301,1068" coordsize="3884,0" path="m9301,1068l13185,1068e" filled="f" stroked="t" strokeweight=".477106pt" strokecolor="#4F4F4F">
                <v:path arrowok="t"/>
              </v:shape>
            </v:group>
            <v:group style="position:absolute;left:13128;top:902;width:363;height:2" coordorigin="13128,902" coordsize="363,2">
              <v:shape style="position:absolute;left:13128;top:902;width:363;height:2" coordorigin="13128,902" coordsize="363,0" path="m13128,902l13490,902e" filled="f" stroked="t" strokeweight=".477106pt" strokecolor="#131313">
                <v:path arrowok="t"/>
              </v:shape>
            </v:group>
            <v:group style="position:absolute;left:13156;top:1040;width:305;height:2" coordorigin="13156,1040" coordsize="305,2">
              <v:shape style="position:absolute;left:13156;top:1040;width:305;height:2" coordorigin="13156,1040" coordsize="305,0" path="m13156,1040l13462,1040e" filled="f" stroked="t" strokeweight=".477106pt" strokecolor="#030303">
                <v:path arrowok="t"/>
              </v:shape>
            </v:group>
            <v:group style="position:absolute;left:13476;top:897;width:2;height:4589" coordorigin="13476,897" coordsize="2,4589">
              <v:shape style="position:absolute;left:13476;top:897;width:2;height:4589" coordorigin="13476,897" coordsize="0,4589" path="m13476,5486l13476,897e" filled="f" stroked="t" strokeweight="1.431317pt" strokecolor="#343434">
                <v:path arrowok="t"/>
              </v:shape>
            </v:group>
            <v:group style="position:absolute;left:13476;top:992;width:2;height:95" coordorigin="13476,992" coordsize="2,95">
              <v:shape style="position:absolute;left:13476;top:992;width:2;height:95" coordorigin="13476,992" coordsize="0,95" path="m13476,1087l13476,992e" filled="f" stroked="t" strokeweight="1.431317pt" strokecolor="#1F1F1F">
                <v:path arrowok="t"/>
              </v:shape>
            </v:group>
            <v:group style="position:absolute;left:1549;top:1011;width:2;height:314" coordorigin="1549,1011" coordsize="2,314">
              <v:shape style="position:absolute;left:1549;top:1011;width:2;height:314" coordorigin="1549,1011" coordsize="0,314" path="m1549,1325l1549,1011e" filled="f" stroked="t" strokeweight="1.431317pt" strokecolor="#181818">
                <v:path arrowok="t"/>
              </v:shape>
            </v:group>
            <v:group style="position:absolute;left:8209;top:1030;width:2;height:190" coordorigin="8209,1030" coordsize="2,190">
              <v:shape style="position:absolute;left:8209;top:1030;width:2;height:190" coordorigin="8209,1030" coordsize="0,190" path="m8209,1220l8209,1030e" filled="f" stroked="t" strokeweight=".954211pt" strokecolor="#1C1C1C">
                <v:path arrowok="t"/>
              </v:shape>
            </v:group>
            <v:group style="position:absolute;left:8195;top:1296;width:3550;height:2" coordorigin="8195,1296" coordsize="3550,2">
              <v:shape style="position:absolute;left:8195;top:1296;width:3550;height:2" coordorigin="8195,1296" coordsize="3550,0" path="m8195,1296l11744,1296e" filled="f" stroked="t" strokeweight=".477106pt" strokecolor="#3B3B3B">
                <v:path arrowok="t"/>
              </v:shape>
            </v:group>
            <v:group style="position:absolute;left:11730;top:1059;width:2;height:6479" coordorigin="11730,1059" coordsize="2,6479">
              <v:shape style="position:absolute;left:11730;top:1059;width:2;height:6479" coordorigin="11730,1059" coordsize="0,6479" path="m11730,7538l11730,1059e" filled="f" stroked="t" strokeweight=".954211pt" strokecolor="#545454">
                <v:path arrowok="t"/>
              </v:shape>
            </v:group>
            <v:group style="position:absolute;left:12603;top:1068;width:2;height:257" coordorigin="12603,1068" coordsize="2,257">
              <v:shape style="position:absolute;left:12603;top:1068;width:2;height:257" coordorigin="12603,1068" coordsize="0,257" path="m12603,1325l12603,1068e" filled="f" stroked="t" strokeweight=".477106pt" strokecolor="#383838">
                <v:path arrowok="t"/>
              </v:shape>
            </v:group>
            <v:group style="position:absolute;left:5962;top:1258;width:2;height:912" coordorigin="5962,1258" coordsize="2,912">
              <v:shape style="position:absolute;left:5962;top:1258;width:2;height:912" coordorigin="5962,1258" coordsize="0,912" path="m5962,2170l5962,1258e" filled="f" stroked="t" strokeweight=".954211pt" strokecolor="#4B4B4B">
                <v:path arrowok="t"/>
              </v:shape>
            </v:group>
            <v:group style="position:absolute;left:8218;top:1030;width:2;height:7695" coordorigin="8218,1030" coordsize="2,7695">
              <v:shape style="position:absolute;left:8218;top:1030;width:2;height:7695" coordorigin="8218,1030" coordsize="0,7695" path="m8218,8725l8218,1030e" filled="f" stroked="t" strokeweight=".954211pt" strokecolor="#484848">
                <v:path arrowok="t"/>
              </v:shape>
            </v:group>
            <v:group style="position:absolute;left:9072;top:1258;width:2;height:684" coordorigin="9072,1258" coordsize="2,684">
              <v:shape style="position:absolute;left:9072;top:1258;width:2;height:684" coordorigin="9072,1258" coordsize="0,684" path="m9072,1942l9072,1258e" filled="f" stroked="t" strokeweight=".954211pt" strokecolor="#4B4B4B">
                <v:path arrowok="t"/>
              </v:shape>
            </v:group>
            <v:group style="position:absolute;left:10852;top:1258;width:2;height:2841" coordorigin="10852,1258" coordsize="2,2841">
              <v:shape style="position:absolute;left:10852;top:1258;width:2;height:2841" coordorigin="10852,1258" coordsize="0,2841" path="m10852,4099l10852,1258e" filled="f" stroked="t" strokeweight=".954211pt" strokecolor="#575757">
                <v:path arrowok="t"/>
              </v:shape>
            </v:group>
            <v:group style="position:absolute;left:12603;top:1258;width:2;height:684" coordorigin="12603,1258" coordsize="2,684">
              <v:shape style="position:absolute;left:12603;top:1258;width:2;height:684" coordorigin="12603,1258" coordsize="0,684" path="m12603,1942l12603,1258e" filled="f" stroked="t" strokeweight=".954211pt" strokecolor="#575757">
                <v:path arrowok="t"/>
              </v:shape>
            </v:group>
            <v:group style="position:absolute;left:1534;top:1557;width:8617;height:2" coordorigin="1534,1557" coordsize="8617,2">
              <v:shape style="position:absolute;left:1534;top:1557;width:8617;height:2" coordorigin="1534,1557" coordsize="8617,0" path="m1534,1557l10151,1557e" filled="f" stroked="t" strokeweight=".954211pt" strokecolor="#484848">
                <v:path arrowok="t"/>
              </v:shape>
            </v:group>
            <v:group style="position:absolute;left:9984;top:1201;width:2;height:6726" coordorigin="9984,1201" coordsize="2,6726">
              <v:shape style="position:absolute;left:9984;top:1201;width:2;height:6726" coordorigin="9984,1201" coordsize="0,6726" path="m9984,7927l9984,1201e" filled="f" stroked="t" strokeweight=".954211pt" strokecolor="#4B4B4B">
                <v:path arrowok="t"/>
              </v:shape>
            </v:group>
            <v:group style="position:absolute;left:9941;top:1576;width:1975;height:2" coordorigin="9941,1576" coordsize="1975,2">
              <v:shape style="position:absolute;left:9941;top:1576;width:1975;height:2" coordorigin="9941,1576" coordsize="1975,0" path="m9941,1576l11916,1576e" filled="f" stroked="t" strokeweight=".954211pt" strokecolor="#4F4F4F">
                <v:path arrowok="t"/>
              </v:shape>
            </v:group>
            <v:group style="position:absolute;left:11687;top:1591;width:1803;height:2" coordorigin="11687,1591" coordsize="1803,2">
              <v:shape style="position:absolute;left:11687;top:1591;width:1803;height:2" coordorigin="11687,1591" coordsize="1803,0" path="m11687,1591l13490,1591e" filled="f" stroked="t" strokeweight=".954211pt" strokecolor="#4B4B4B">
                <v:path arrowok="t"/>
              </v:shape>
            </v:group>
            <v:group style="position:absolute;left:13476;top:1534;width:2;height:95" coordorigin="13476,1534" coordsize="2,95">
              <v:shape style="position:absolute;left:13476;top:1534;width:2;height:95" coordorigin="13476,1534" coordsize="0,95" path="m13476,1629l13476,1534e" filled="f" stroked="t" strokeweight="1.431317pt" strokecolor="#2F2F2F">
                <v:path arrowok="t"/>
              </v:shape>
            </v:group>
            <v:group style="position:absolute;left:1534;top:1752;width:9361;height:2" coordorigin="1534,1752" coordsize="9361,2">
              <v:shape style="position:absolute;left:1534;top:1752;width:9361;height:2" coordorigin="1534,1752" coordsize="9361,0" path="m1534,1752l10895,1752e" filled="f" stroked="t" strokeweight="1.431317pt" strokecolor="#2B2B2B">
                <v:path arrowok="t"/>
              </v:shape>
            </v:group>
            <v:group style="position:absolute;left:10809;top:1771;width:1832;height:2" coordorigin="10809,1771" coordsize="1832,2">
              <v:shape style="position:absolute;left:10809;top:1771;width:1832;height:2" coordorigin="10809,1771" coordsize="1832,0" path="m10809,1771l12641,1771e" filled="f" stroked="t" strokeweight="1.431317pt" strokecolor="#383838">
                <v:path arrowok="t"/>
              </v:shape>
            </v:group>
            <v:group style="position:absolute;left:12565;top:1776;width:630;height:2" coordorigin="12565,1776" coordsize="630,2">
              <v:shape style="position:absolute;left:12565;top:1776;width:630;height:2" coordorigin="12565,1776" coordsize="630,0" path="m12565,1776l13195,1776e" filled="f" stroked="t" strokeweight=".477106pt" strokecolor="#282828">
                <v:path arrowok="t"/>
              </v:shape>
            </v:group>
            <v:group style="position:absolute;left:13156;top:1743;width:305;height:2" coordorigin="13156,1743" coordsize="305,2">
              <v:shape style="position:absolute;left:13156;top:1743;width:305;height:2" coordorigin="13156,1743" coordsize="305,0" path="m13156,1743l13462,1743e" filled="f" stroked="t" strokeweight=".477106pt" strokecolor="#7C7C7C">
                <v:path arrowok="t"/>
              </v:shape>
            </v:group>
            <v:group style="position:absolute;left:13476;top:1686;width:2;height:114" coordorigin="13476,1686" coordsize="2,114">
              <v:shape style="position:absolute;left:13476;top:1686;width:2;height:114" coordorigin="13476,1686" coordsize="0,114" path="m13476,1800l13476,1686e" filled="f" stroked="t" strokeweight="1.431317pt" strokecolor="#383838">
                <v:path arrowok="t"/>
              </v:shape>
            </v:group>
            <v:group style="position:absolute;left:1534;top:2137;width:8492;height:2" coordorigin="1534,2137" coordsize="8492,2">
              <v:shape style="position:absolute;left:1534;top:2137;width:8492;height:2" coordorigin="1534,2137" coordsize="8492,0" path="m1534,2137l10027,2137e" filled="f" stroked="t" strokeweight=".954211pt" strokecolor="#444444">
                <v:path arrowok="t"/>
              </v:shape>
            </v:group>
            <v:group style="position:absolute;left:9077;top:1885;width:2;height:675" coordorigin="9077,1885" coordsize="2,675">
              <v:shape style="position:absolute;left:9077;top:1885;width:2;height:675" coordorigin="9077,1885" coordsize="0,675" path="m9077,2560l9077,1885e" filled="f" stroked="t" strokeweight=".477106pt" strokecolor="#232323">
                <v:path arrowok="t"/>
              </v:shape>
            </v:group>
            <v:group style="position:absolute;left:9984;top:1885;width:2;height:285" coordorigin="9984,1885" coordsize="2,285">
              <v:shape style="position:absolute;left:9984;top:1885;width:2;height:285" coordorigin="9984,1885" coordsize="0,285" path="m9984,2170l9984,1885e" filled="f" stroked="t" strokeweight=".477106pt" strokecolor="#383838">
                <v:path arrowok="t"/>
              </v:shape>
            </v:group>
            <v:group style="position:absolute;left:9759;top:2156;width:2013;height:2" coordorigin="9759,2156" coordsize="2013,2">
              <v:shape style="position:absolute;left:9759;top:2156;width:2013;height:2" coordorigin="9759,2156" coordsize="2013,0" path="m9759,2156l11773,2156e" filled="f" stroked="t" strokeweight=".954211pt" strokecolor="#4F4F4F">
                <v:path arrowok="t"/>
              </v:shape>
            </v:group>
            <v:group style="position:absolute;left:11687;top:2165;width:716;height:2" coordorigin="11687,2165" coordsize="716,2">
              <v:shape style="position:absolute;left:11687;top:2165;width:716;height:2" coordorigin="11687,2165" coordsize="716,0" path="m11687,2165l12403,2165e" filled="f" stroked="t" strokeweight=".477106pt" strokecolor="#4B4B4B">
                <v:path arrowok="t"/>
              </v:shape>
            </v:group>
            <v:group style="position:absolute;left:12608;top:1885;width:2;height:903" coordorigin="12608,1885" coordsize="2,903">
              <v:shape style="position:absolute;left:12608;top:1885;width:2;height:903" coordorigin="12608,1885" coordsize="0,903" path="m12608,2788l12608,1885e" filled="f" stroked="t" strokeweight=".477106pt" strokecolor="#232323">
                <v:path arrowok="t"/>
              </v:shape>
            </v:group>
            <v:group style="position:absolute;left:12594;top:2132;width:887;height:2" coordorigin="12594,2132" coordsize="887,2">
              <v:shape style="position:absolute;left:12594;top:2132;width:887;height:2" coordorigin="12594,2132" coordsize="887,0" path="m12594,2132l13481,2132e" filled="f" stroked="t" strokeweight=".477106pt" strokecolor="#131313">
                <v:path arrowok="t"/>
              </v:shape>
            </v:group>
            <v:group style="position:absolute;left:1534;top:2526;width:8492;height:2" coordorigin="1534,2526" coordsize="8492,2">
              <v:shape style="position:absolute;left:1534;top:2526;width:8492;height:2" coordorigin="1534,2526" coordsize="8492,0" path="m1534,2526l10027,2526e" filled="f" stroked="t" strokeweight=".954211pt" strokecolor="#484848">
                <v:path arrowok="t"/>
              </v:shape>
            </v:group>
            <v:group style="position:absolute;left:2770;top:2094;width:2;height:466" coordorigin="2770,2094" coordsize="2,466">
              <v:shape style="position:absolute;left:2770;top:2094;width:2;height:466" coordorigin="2770,2094" coordsize="0,466" path="m2770,2560l2770,2094e" filled="f" stroked="t" strokeweight=".477106pt" strokecolor="#1C1C1C">
                <v:path arrowok="t"/>
              </v:shape>
            </v:group>
            <v:group style="position:absolute;left:5967;top:2094;width:2;height:466" coordorigin="5967,2094" coordsize="2,466">
              <v:shape style="position:absolute;left:5967;top:2094;width:2;height:466" coordorigin="5967,2094" coordsize="0,466" path="m5967,2560l5967,2094e" filled="f" stroked="t" strokeweight=".477106pt" strokecolor="#282828">
                <v:path arrowok="t"/>
              </v:shape>
            </v:group>
            <v:group style="position:absolute;left:9984;top:2094;width:2;height:466" coordorigin="9984,2094" coordsize="2,466">
              <v:shape style="position:absolute;left:9984;top:2094;width:2;height:466" coordorigin="9984,2094" coordsize="0,466" path="m9984,2560l9984,2094e" filled="f" stroked="t" strokeweight=".477106pt" strokecolor="#1F1F1F">
                <v:path arrowok="t"/>
              </v:shape>
            </v:group>
            <v:group style="position:absolute;left:9941;top:2545;width:1832;height:2" coordorigin="9941,2545" coordsize="1832,2">
              <v:shape style="position:absolute;left:9941;top:2545;width:1832;height:2" coordorigin="9941,2545" coordsize="1832,0" path="m9941,2545l11773,2545e" filled="f" stroked="t" strokeweight=".954211pt" strokecolor="#4F4F4F">
                <v:path arrowok="t"/>
              </v:shape>
            </v:group>
            <v:group style="position:absolute;left:11687;top:2555;width:1307;height:2" coordorigin="11687,2555" coordsize="1307,2">
              <v:shape style="position:absolute;left:11687;top:2555;width:1307;height:2" coordorigin="11687,2555" coordsize="1307,0" path="m11687,2555l12994,2555e" filled="f" stroked="t" strokeweight=".477106pt" strokecolor="#4F4F4F">
                <v:path arrowok="t"/>
              </v:shape>
            </v:group>
            <v:group style="position:absolute;left:13156;top:2522;width:305;height:2" coordorigin="13156,2522" coordsize="305,2">
              <v:shape style="position:absolute;left:13156;top:2522;width:305;height:2" coordorigin="13156,2522" coordsize="305,0" path="m13156,2522l13462,2522e" filled="f" stroked="t" strokeweight=".477106pt" strokecolor="#878787">
                <v:path arrowok="t"/>
              </v:shape>
            </v:group>
            <v:group style="position:absolute;left:13481;top:2474;width:2;height:95" coordorigin="13481,2474" coordsize="2,95">
              <v:shape style="position:absolute;left:13481;top:2474;width:2;height:95" coordorigin="13481,2474" coordsize="0,95" path="m13481,2569l13481,2474e" filled="f" stroked="t" strokeweight="1.908423pt" strokecolor="#3F3F3F">
                <v:path arrowok="t"/>
              </v:shape>
            </v:group>
            <v:group style="position:absolute;left:1544;top:2764;width:6393;height:2" coordorigin="1544,2764" coordsize="6393,2">
              <v:shape style="position:absolute;left:1544;top:2764;width:6393;height:2" coordorigin="1544,2764" coordsize="6393,0" path="m1544,2764l7937,2764e" filled="f" stroked="t" strokeweight=".954211pt" strokecolor="#484848">
                <v:path arrowok="t"/>
              </v:shape>
            </v:group>
            <v:group style="position:absolute;left:2770;top:2484;width:2;height:304" coordorigin="2770,2484" coordsize="2,304">
              <v:shape style="position:absolute;left:2770;top:2484;width:2;height:304" coordorigin="2770,2484" coordsize="0,304" path="m2770,2788l2770,2484e" filled="f" stroked="t" strokeweight=".477106pt" strokecolor="#2F2F2F">
                <v:path arrowok="t"/>
              </v:shape>
            </v:group>
            <v:group style="position:absolute;left:5971;top:2484;width:2;height:4446" coordorigin="5971,2484" coordsize="2,4446">
              <v:shape style="position:absolute;left:5971;top:2484;width:2;height:4446" coordorigin="5971,2484" coordsize="0,4446" path="m5971,6930l5971,2484e" filled="f" stroked="t" strokeweight=".954211pt" strokecolor="#484848">
                <v:path arrowok="t"/>
              </v:shape>
            </v:group>
            <v:group style="position:absolute;left:7880;top:2764;width:372;height:2" coordorigin="7880,2764" coordsize="372,2">
              <v:shape style="position:absolute;left:7880;top:2764;width:372;height:2" coordorigin="7880,2764" coordsize="372,0" path="m7880,2764l8252,2764e" filled="f" stroked="t" strokeweight=".477106pt" strokecolor="#1C1C1C">
                <v:path arrowok="t"/>
              </v:shape>
            </v:group>
            <v:group style="position:absolute;left:8214;top:2436;width:2;height:627" coordorigin="8214,2436" coordsize="2,627">
              <v:shape style="position:absolute;left:8214;top:2436;width:2;height:627" coordorigin="8214,2436" coordsize="0,627" path="m8214,3063l8214,2436e" filled="f" stroked="t" strokeweight=".954211pt" strokecolor="#606060">
                <v:path arrowok="t"/>
              </v:shape>
            </v:group>
            <v:group style="position:absolute;left:8166;top:2764;width:2729;height:2" coordorigin="8166,2764" coordsize="2729,2">
              <v:shape style="position:absolute;left:8166;top:2764;width:2729;height:2" coordorigin="8166,2764" coordsize="2729,0" path="m8166,2764l10895,2764e" filled="f" stroked="t" strokeweight=".954211pt" strokecolor="#4B4B4B">
                <v:path arrowok="t"/>
              </v:shape>
            </v:group>
            <v:group style="position:absolute;left:9082;top:2484;width:2;height:1948" coordorigin="9082,2484" coordsize="2,1948">
              <v:shape style="position:absolute;left:9082;top:2484;width:2;height:1948" coordorigin="9082,2484" coordsize="0,1948" path="m9082,4431l9082,2484e" filled="f" stroked="t" strokeweight=".954211pt" strokecolor="#4F4F4F">
                <v:path arrowok="t"/>
              </v:shape>
            </v:group>
            <v:group style="position:absolute;left:9984;top:2484;width:2;height:304" coordorigin="9984,2484" coordsize="2,304">
              <v:shape style="position:absolute;left:9984;top:2484;width:2;height:304" coordorigin="9984,2484" coordsize="0,304" path="m9984,2788l9984,2484e" filled="f" stroked="t" strokeweight=".954211pt" strokecolor="#383838">
                <v:path arrowok="t"/>
              </v:shape>
            </v:group>
            <v:group style="position:absolute;left:10809;top:2778;width:2204;height:2" coordorigin="10809,2778" coordsize="2204,2">
              <v:shape style="position:absolute;left:10809;top:2778;width:2204;height:2" coordorigin="10809,2778" coordsize="2204,0" path="m10809,2778l13013,2778e" filled="f" stroked="t" strokeweight=".477106pt" strokecolor="#545454">
                <v:path arrowok="t"/>
              </v:shape>
            </v:group>
            <v:group style="position:absolute;left:13156;top:2750;width:305;height:2" coordorigin="13156,2750" coordsize="305,2">
              <v:shape style="position:absolute;left:13156;top:2750;width:305;height:2" coordorigin="13156,2750" coordsize="305,0" path="m13156,2750l13462,2750e" filled="f" stroked="t" strokeweight=".477106pt" strokecolor="#9C9C9C">
                <v:path arrowok="t"/>
              </v:shape>
            </v:group>
            <v:group style="position:absolute;left:13476;top:2493;width:2;height:627" coordorigin="13476,2493" coordsize="2,627">
              <v:shape style="position:absolute;left:13476;top:2493;width:2;height:627" coordorigin="13476,2493" coordsize="0,627" path="m13476,3120l13476,2493e" filled="f" stroked="t" strokeweight="1.431317pt" strokecolor="#484848">
                <v:path arrowok="t"/>
              </v:shape>
            </v:group>
            <v:group style="position:absolute;left:13481;top:2636;width:2;height:162" coordorigin="13481,2636" coordsize="2,162">
              <v:shape style="position:absolute;left:13481;top:2636;width:2;height:162" coordorigin="13481,2636" coordsize="0,162" path="m13481,2797l13481,2636e" filled="f" stroked="t" strokeweight="1.908423pt" strokecolor="#4F4F4F">
                <v:path arrowok="t"/>
              </v:shape>
            </v:group>
            <v:group style="position:absolute;left:2775;top:2712;width:2;height:637" coordorigin="2775,2712" coordsize="2,637">
              <v:shape style="position:absolute;left:2775;top:2712;width:2;height:637" coordorigin="2775,2712" coordsize="0,637" path="m2775,3348l2775,2712e" filled="f" stroked="t" strokeweight=".954211pt" strokecolor="#484848">
                <v:path arrowok="t"/>
              </v:shape>
            </v:group>
            <v:group style="position:absolute;left:12613;top:2721;width:2;height:1710" coordorigin="12613,2721" coordsize="2,1710">
              <v:shape style="position:absolute;left:12613;top:2721;width:2;height:1710" coordorigin="12613,2721" coordsize="0,1710" path="m12613,4431l12613,2721e" filled="f" stroked="t" strokeweight=".954211pt" strokecolor="#5B5B5B">
                <v:path arrowok="t"/>
              </v:shape>
            </v:group>
            <v:group style="position:absolute;left:1544;top:3087;width:8483;height:2" coordorigin="1544,3087" coordsize="8483,2">
              <v:shape style="position:absolute;left:1544;top:3087;width:8483;height:2" coordorigin="1544,3087" coordsize="8483,0" path="m1544,3087l10027,3087e" filled="f" stroked="t" strokeweight=".954211pt" strokecolor="#484848">
                <v:path arrowok="t"/>
              </v:shape>
            </v:group>
            <v:group style="position:absolute;left:9989;top:2826;width:2;height:523" coordorigin="9989,2826" coordsize="2,523">
              <v:shape style="position:absolute;left:9989;top:2826;width:2;height:523" coordorigin="9989,2826" coordsize="0,523" path="m9989,3348l9989,2826e" filled="f" stroked="t" strokeweight=".954211pt" strokecolor="#606060">
                <v:path arrowok="t"/>
              </v:shape>
            </v:group>
            <v:group style="position:absolute;left:9941;top:3106;width:2700;height:2" coordorigin="9941,3106" coordsize="2700,2">
              <v:shape style="position:absolute;left:9941;top:3106;width:2700;height:2" coordorigin="9941,3106" coordsize="2700,0" path="m9941,3106l12641,3106e" filled="f" stroked="t" strokeweight=".954211pt" strokecolor="#545454">
                <v:path arrowok="t"/>
              </v:shape>
            </v:group>
            <v:group style="position:absolute;left:12565;top:3115;width:926;height:2" coordorigin="12565,3115" coordsize="926,2">
              <v:shape style="position:absolute;left:12565;top:3115;width:926;height:2" coordorigin="12565,3115" coordsize="926,0" path="m12565,3115l13490,3115e" filled="f" stroked="t" strokeweight=".477106pt" strokecolor="#484848">
                <v:path arrowok="t"/>
              </v:shape>
            </v:group>
            <v:group style="position:absolute;left:13486;top:3035;width:2;height:95" coordorigin="13486,3035" coordsize="2,95">
              <v:shape style="position:absolute;left:13486;top:3035;width:2;height:95" coordorigin="13486,3035" coordsize="0,95" path="m13486,3130l13486,3035e" filled="f" stroked="t" strokeweight="1.431317pt" strokecolor="#383838">
                <v:path arrowok="t"/>
              </v:shape>
            </v:group>
            <v:group style="position:absolute;left:1544;top:3320;width:6393;height:2" coordorigin="1544,3320" coordsize="6393,2">
              <v:shape style="position:absolute;left:1544;top:3320;width:6393;height:2" coordorigin="1544,3320" coordsize="6393,0" path="m1544,3320l7937,3320e" filled="f" stroked="t" strokeweight=".954211pt" strokecolor="#484848">
                <v:path arrowok="t"/>
              </v:shape>
            </v:group>
            <v:group style="position:absolute;left:7288;top:3320;width:4370;height:2" coordorigin="7288,3320" coordsize="4370,2">
              <v:shape style="position:absolute;left:7288;top:3320;width:4370;height:2" coordorigin="7288,3320" coordsize="4370,0" path="m7288,3320l11658,3320e" filled="f" stroked="t" strokeweight=".954211pt" strokecolor="#4B4B4B">
                <v:path arrowok="t"/>
              </v:shape>
            </v:group>
            <v:group style="position:absolute;left:10809;top:3334;width:2386;height:2" coordorigin="10809,3334" coordsize="2386,2">
              <v:shape style="position:absolute;left:10809;top:3334;width:2386;height:2" coordorigin="10809,3334" coordsize="2386,0" path="m10809,3334l13195,3334e" filled="f" stroked="t" strokeweight=".954211pt" strokecolor="#4F4F4F">
                <v:path arrowok="t"/>
              </v:shape>
            </v:group>
            <v:group style="position:absolute;left:13128;top:3343;width:363;height:2" coordorigin="13128,3343" coordsize="363,2">
              <v:shape style="position:absolute;left:13128;top:3343;width:363;height:2" coordorigin="13128,3343" coordsize="363,0" path="m13128,3343l13490,3343e" filled="f" stroked="t" strokeweight=".477106pt" strokecolor="#232323">
                <v:path arrowok="t"/>
              </v:shape>
            </v:group>
            <v:group style="position:absolute;left:13486;top:3263;width:2;height:95" coordorigin="13486,3263" coordsize="2,95">
              <v:shape style="position:absolute;left:13486;top:3263;width:2;height:95" coordorigin="13486,3263" coordsize="0,95" path="m13486,3358l13486,3263e" filled="f" stroked="t" strokeweight="1.431317pt" strokecolor="#1F1F1F">
                <v:path arrowok="t"/>
              </v:shape>
            </v:group>
            <v:group style="position:absolute;left:1558;top:3272;width:2;height:409" coordorigin="1558,3272" coordsize="2,409">
              <v:shape style="position:absolute;left:1558;top:3272;width:2;height:409" coordorigin="1558,3272" coordsize="0,409" path="m1558,3681l1558,3272e" filled="f" stroked="t" strokeweight="1.431317pt" strokecolor="#181818">
                <v:path arrowok="t"/>
              </v:shape>
            </v:group>
            <v:group style="position:absolute;left:2775;top:3272;width:2;height:656" coordorigin="2775,3272" coordsize="2,656">
              <v:shape style="position:absolute;left:2775;top:3272;width:2;height:656" coordorigin="2775,3272" coordsize="0,656" path="m2775,3928l2775,3272e" filled="f" stroked="t" strokeweight=".954211pt" strokecolor="#2F2F2F">
                <v:path arrowok="t"/>
              </v:shape>
            </v:group>
            <v:group style="position:absolute;left:13128;top:3676;width:363;height:2" coordorigin="13128,3676" coordsize="363,2">
              <v:shape style="position:absolute;left:13128;top:3676;width:363;height:2" coordorigin="13128,3676" coordsize="363,0" path="m13128,3676l13490,3676e" filled="f" stroked="t" strokeweight=".477106pt" strokecolor="#343434">
                <v:path arrowok="t"/>
              </v:shape>
            </v:group>
            <v:group style="position:absolute;left:13481;top:3282;width:2;height:399" coordorigin="13481,3282" coordsize="2,399">
              <v:shape style="position:absolute;left:13481;top:3282;width:2;height:399" coordorigin="13481,3282" coordsize="0,399" path="m13481,3681l13481,3282e" filled="f" stroked="t" strokeweight="1.431317pt" strokecolor="#181818">
                <v:path arrowok="t"/>
              </v:shape>
            </v:group>
            <v:group style="position:absolute;left:1544;top:3652;width:10134;height:2" coordorigin="1544,3652" coordsize="10134,2">
              <v:shape style="position:absolute;left:1544;top:3652;width:10134;height:2" coordorigin="1544,3652" coordsize="10134,0" path="m1544,3652l11677,3652e" filled="f" stroked="t" strokeweight=".954211pt" strokecolor="#4B4B4B">
                <v:path arrowok="t"/>
              </v:shape>
            </v:group>
            <v:group style="position:absolute;left:10809;top:3666;width:2386;height:2" coordorigin="10809,3666" coordsize="2386,2">
              <v:shape style="position:absolute;left:10809;top:3666;width:2386;height:2" coordorigin="10809,3666" coordsize="2386,0" path="m10809,3666l13195,3666e" filled="f" stroked="t" strokeweight=".954211pt" strokecolor="#4F4F4F">
                <v:path arrowok="t"/>
              </v:shape>
            </v:group>
            <v:group style="position:absolute;left:13467;top:3643;width:38;height:2" coordorigin="13467,3643" coordsize="38,2">
              <v:shape style="position:absolute;left:13467;top:3643;width:38;height:2" coordorigin="13467,3643" coordsize="38,0" path="m13467,3643l13505,3643e" filled="f" stroked="t" strokeweight="3.800159pt" strokecolor="#1F1F1F">
                <v:path arrowok="t"/>
              </v:shape>
            </v:group>
            <v:group style="position:absolute;left:1544;top:3899;width:6393;height:2" coordorigin="1544,3899" coordsize="6393,2">
              <v:shape style="position:absolute;left:1544;top:3899;width:6393;height:2" coordorigin="1544,3899" coordsize="6393,0" path="m1544,3899l7937,3899e" filled="f" stroked="t" strokeweight=".954211pt" strokecolor="#484848">
                <v:path arrowok="t"/>
              </v:shape>
            </v:group>
            <v:group style="position:absolute;left:7355;top:3899;width:4361;height:2" coordorigin="7355,3899" coordsize="4361,2">
              <v:shape style="position:absolute;left:7355;top:3899;width:4361;height:2" coordorigin="7355,3899" coordsize="4361,0" path="m7355,3899l11716,3899e" filled="f" stroked="t" strokeweight=".954211pt" strokecolor="#4B4B4B">
                <v:path arrowok="t"/>
              </v:shape>
            </v:group>
            <v:group style="position:absolute;left:10475;top:3913;width:3015;height:2" coordorigin="10475,3913" coordsize="3015,2">
              <v:shape style="position:absolute;left:10475;top:3913;width:3015;height:2" coordorigin="10475,3913" coordsize="3015,0" path="m10475,3913l13490,3913e" filled="f" stroked="t" strokeweight=".954211pt" strokecolor="#4F4F4F">
                <v:path arrowok="t"/>
              </v:shape>
            </v:group>
            <v:group style="position:absolute;left:13467;top:3890;width:38;height:2" coordorigin="13467,3890" coordsize="38,2">
              <v:shape style="position:absolute;left:13467;top:3890;width:38;height:2" coordorigin="13467,3890" coordsize="38,0" path="m13467,3890l13505,3890e" filled="f" stroked="t" strokeweight="3.800159pt" strokecolor="#343434">
                <v:path arrowok="t"/>
              </v:shape>
            </v:group>
            <v:group style="position:absolute;left:1544;top:4251;width:573;height:2" coordorigin="1544,4251" coordsize="573,2">
              <v:shape style="position:absolute;left:1544;top:4251;width:573;height:2" coordorigin="1544,4251" coordsize="573,0" path="m1544,4251l2116,4251e" filled="f" stroked="t" strokeweight=".954211pt" strokecolor="#4B4B4B">
                <v:path arrowok="t"/>
              </v:shape>
            </v:group>
            <v:group style="position:absolute;left:2775;top:3842;width:2;height:779" coordorigin="2775,3842" coordsize="2,779">
              <v:shape style="position:absolute;left:2775;top:3842;width:2;height:779" coordorigin="2775,3842" coordsize="0,779" path="m2775,4621l2775,3842e" filled="f" stroked="t" strokeweight=".954211pt" strokecolor="#484848">
                <v:path arrowok="t"/>
              </v:shape>
            </v:group>
            <v:group style="position:absolute;left:2030;top:4241;width:9685;height:2" coordorigin="2030,4241" coordsize="9685,2">
              <v:shape style="position:absolute;left:2030;top:4241;width:9685;height:2" coordorigin="2030,4241" coordsize="9685,0" path="m2030,4241l11716,4241e" filled="f" stroked="t" strokeweight=".954211pt" strokecolor="#484848">
                <v:path arrowok="t"/>
              </v:shape>
            </v:group>
            <v:group style="position:absolute;left:10862;top:4042;width:2;height:418" coordorigin="10862,4042" coordsize="2,418">
              <v:shape style="position:absolute;left:10862;top:4042;width:2;height:418" coordorigin="10862,4042" coordsize="0,418" path="m10862,4460l10862,4042e" filled="f" stroked="t" strokeweight=".954211pt" strokecolor="#6B6B6B">
                <v:path arrowok="t"/>
              </v:shape>
            </v:group>
            <v:group style="position:absolute;left:10408;top:4256;width:3082;height:2" coordorigin="10408,4256" coordsize="3082,2">
              <v:shape style="position:absolute;left:10408;top:4256;width:3082;height:2" coordorigin="10408,4256" coordsize="3082,0" path="m10408,4256l13490,4256e" filled="f" stroked="t" strokeweight=".954211pt" strokecolor="#4B4B4B">
                <v:path arrowok="t"/>
              </v:shape>
            </v:group>
            <v:group style="position:absolute;left:11744;top:4042;width:2;height:1881" coordorigin="11744,4042" coordsize="2,1881">
              <v:shape style="position:absolute;left:11744;top:4042;width:2;height:1881" coordorigin="11744,4042" coordsize="0,1881" path="m11744,5923l11744,4042e" filled="f" stroked="t" strokeweight=".954211pt" strokecolor="#575757">
                <v:path arrowok="t"/>
              </v:shape>
            </v:group>
            <v:group style="position:absolute;left:13486;top:4184;width:2;height:95" coordorigin="13486,4184" coordsize="2,95">
              <v:shape style="position:absolute;left:13486;top:4184;width:2;height:95" coordorigin="13486,4184" coordsize="0,95" path="m13486,4279l13486,4184e" filled="f" stroked="t" strokeweight="1.431317pt" strokecolor="#383838">
                <v:path arrowok="t"/>
              </v:shape>
            </v:group>
            <v:group style="position:absolute;left:1544;top:4602;width:573;height:2" coordorigin="1544,4602" coordsize="573,2">
              <v:shape style="position:absolute;left:1544;top:4602;width:573;height:2" coordorigin="1544,4602" coordsize="573,0" path="m1544,4602l2116,4602e" filled="f" stroked="t" strokeweight=".954211pt" strokecolor="#3F3F3F">
                <v:path arrowok="t"/>
              </v:shape>
            </v:group>
            <v:group style="position:absolute;left:2088;top:4108;width:2;height:1815" coordorigin="2088,4108" coordsize="2,1815">
              <v:shape style="position:absolute;left:2088;top:4108;width:2;height:1815" coordorigin="2088,4108" coordsize="0,1815" path="m2088,5923l2088,4108e" filled="f" stroked="t" strokeweight=".954211pt" strokecolor="#484848">
                <v:path arrowok="t"/>
              </v:shape>
            </v:group>
            <v:group style="position:absolute;left:7083;top:850;width:2;height:7885" coordorigin="7083,850" coordsize="2,7885">
              <v:shape style="position:absolute;left:7083;top:850;width:2;height:7885" coordorigin="7083,850" coordsize="0,7885" path="m7083,8735l7083,850e" filled="f" stroked="t" strokeweight=".954211pt" strokecolor="#3F3F3F">
                <v:path arrowok="t"/>
              </v:shape>
            </v:group>
            <v:group style="position:absolute;left:2030;top:4593;width:8865;height:2" coordorigin="2030,4593" coordsize="8865,2">
              <v:shape style="position:absolute;left:2030;top:4593;width:8865;height:2" coordorigin="2030,4593" coordsize="8865,0" path="m2030,4593l10895,4593e" filled="f" stroked="t" strokeweight=".954211pt" strokecolor="#484848">
                <v:path arrowok="t"/>
              </v:shape>
            </v:group>
            <v:group style="position:absolute;left:9087;top:4374;width:2;height:703" coordorigin="9087,4374" coordsize="2,703">
              <v:shape style="position:absolute;left:9087;top:4374;width:2;height:703" coordorigin="9087,4374" coordsize="0,703" path="m9087,5077l9087,4374e" filled="f" stroked="t" strokeweight=".477106pt" strokecolor="#1F1F1F">
                <v:path arrowok="t"/>
              </v:shape>
            </v:group>
            <v:group style="position:absolute;left:10866;top:4374;width:2;height:247" coordorigin="10866,4374" coordsize="2,247">
              <v:shape style="position:absolute;left:10866;top:4374;width:2;height:247" coordorigin="10866,4374" coordsize="0,247" path="m10866,4621l10866,4374e" filled="f" stroked="t" strokeweight=".954211pt" strokecolor="#4B4B4B">
                <v:path arrowok="t"/>
              </v:shape>
            </v:group>
            <v:group style="position:absolute;left:10752;top:4607;width:2739;height:2" coordorigin="10752,4607" coordsize="2739,2">
              <v:shape style="position:absolute;left:10752;top:4607;width:2739;height:2" coordorigin="10752,4607" coordsize="2739,0" path="m10752,4607l13490,4607e" filled="f" stroked="t" strokeweight=".954211pt" strokecolor="#484848">
                <v:path arrowok="t"/>
              </v:shape>
            </v:group>
            <v:group style="position:absolute;left:12617;top:4374;width:2;height:247" coordorigin="12617,4374" coordsize="2,247">
              <v:shape style="position:absolute;left:12617;top:4374;width:2;height:247" coordorigin="12617,4374" coordsize="0,247" path="m12617,4621l12617,4374e" filled="f" stroked="t" strokeweight=".477106pt" strokecolor="#444444">
                <v:path arrowok="t"/>
              </v:shape>
            </v:group>
            <v:group style="position:absolute;left:13424;top:4583;width:86;height:2" coordorigin="13424,4583" coordsize="86,2">
              <v:shape style="position:absolute;left:13424;top:4583;width:86;height:2" coordorigin="13424,4583" coordsize="86,0" path="m13424,4583l13510,4583e" filled="f" stroked="t" strokeweight="1.908423pt" strokecolor="#3B3B3B">
                <v:path arrowok="t"/>
              </v:shape>
            </v:group>
            <v:group style="position:absolute;left:1544;top:4840;width:6393;height:2" coordorigin="1544,4840" coordsize="6393,2">
              <v:shape style="position:absolute;left:1544;top:4840;width:6393;height:2" coordorigin="1544,4840" coordsize="6393,0" path="m1544,4840l7937,4840e" filled="f" stroked="t" strokeweight=".954211pt" strokecolor="#444444">
                <v:path arrowok="t"/>
              </v:shape>
            </v:group>
            <v:group style="position:absolute;left:2775;top:4536;width:2;height:732" coordorigin="2775,4536" coordsize="2,732">
              <v:shape style="position:absolute;left:2775;top:4536;width:2;height:732" coordorigin="2775,4536" coordsize="0,732" path="m2775,5267l2775,4536e" filled="f" stroked="t" strokeweight=".477106pt" strokecolor="#343434">
                <v:path arrowok="t"/>
              </v:shape>
            </v:group>
            <v:group style="position:absolute;left:7880;top:4826;width:3015;height:2" coordorigin="7880,4826" coordsize="3015,2">
              <v:shape style="position:absolute;left:7880;top:4826;width:3015;height:2" coordorigin="7880,4826" coordsize="3015,0" path="m7880,4826l10895,4826e" filled="f" stroked="t" strokeweight=".954211pt" strokecolor="#444444">
                <v:path arrowok="t"/>
              </v:shape>
            </v:group>
            <v:group style="position:absolute;left:10862;top:4536;width:2;height:333" coordorigin="10862,4536" coordsize="2,333">
              <v:shape style="position:absolute;left:10862;top:4536;width:2;height:333" coordorigin="10862,4536" coordsize="0,333" path="m10862,4868l10862,4536e" filled="f" stroked="t" strokeweight=".477106pt" strokecolor="#1F1F1F">
                <v:path arrowok="t"/>
              </v:shape>
            </v:group>
            <v:group style="position:absolute;left:10637;top:4845;width:2853;height:2" coordorigin="10637,4845" coordsize="2853,2">
              <v:shape style="position:absolute;left:10637;top:4845;width:2853;height:2" coordorigin="10637,4845" coordsize="2853,0" path="m10637,4845l13490,4845e" filled="f" stroked="t" strokeweight=".954211pt" strokecolor="#484848">
                <v:path arrowok="t"/>
              </v:shape>
            </v:group>
            <v:group style="position:absolute;left:12617;top:4536;width:2;height:542" coordorigin="12617,4536" coordsize="2,542">
              <v:shape style="position:absolute;left:12617;top:4536;width:2;height:542" coordorigin="12617,4536" coordsize="0,542" path="m12617,5077l12617,4536e" filled="f" stroked="t" strokeweight=".477106pt" strokecolor="#232323">
                <v:path arrowok="t"/>
              </v:shape>
            </v:group>
            <v:group style="position:absolute;left:13467;top:4830;width:38;height:2" coordorigin="13467,4830" coordsize="38,2">
              <v:shape style="position:absolute;left:13467;top:4830;width:38;height:2" coordorigin="13467,4830" coordsize="38,0" path="m13467,4830l13505,4830e" filled="f" stroked="t" strokeweight="3.800159pt" strokecolor="#2F2F2F">
                <v:path arrowok="t"/>
              </v:shape>
            </v:group>
            <v:group style="position:absolute;left:1577;top:1657;width:2;height:7106" coordorigin="1577,1657" coordsize="2,7106">
              <v:shape style="position:absolute;left:1577;top:1657;width:2;height:7106" coordorigin="1577,1657" coordsize="0,7106" path="m1577,8763l1577,1657e" filled="f" stroked="t" strokeweight="1.431317pt" strokecolor="#2F2F2F">
                <v:path arrowok="t"/>
              </v:shape>
            </v:group>
            <v:group style="position:absolute;left:9993;top:4783;width:2;height:485" coordorigin="9993,4783" coordsize="2,485">
              <v:shape style="position:absolute;left:9993;top:4783;width:2;height:485" coordorigin="9993,4783" coordsize="0,485" path="m9993,5267l9993,4783e" filled="f" stroked="t" strokeweight=".477106pt" strokecolor="#2F2F2F">
                <v:path arrowok="t"/>
              </v:shape>
            </v:group>
            <v:group style="position:absolute;left:10866;top:4783;width:2;height:1140" coordorigin="10866,4783" coordsize="2,1140">
              <v:shape style="position:absolute;left:10866;top:4783;width:2;height:1140" coordorigin="10866,4783" coordsize="0,1140" path="m10866,5923l10866,4783e" filled="f" stroked="t" strokeweight=".954211pt" strokecolor="#4F4F4F">
                <v:path arrowok="t"/>
              </v:shape>
            </v:group>
            <v:group style="position:absolute;left:1553;top:5253;width:4447;height:2" coordorigin="1553,5253" coordsize="4447,2">
              <v:shape style="position:absolute;left:1553;top:5253;width:4447;height:2" coordorigin="1553,5253" coordsize="4447,0" path="m1553,5253l6000,5253e" filled="f" stroked="t" strokeweight=".954211pt" strokecolor="#3F3F44">
                <v:path arrowok="t"/>
              </v:shape>
            </v:group>
            <v:group style="position:absolute;left:5924;top:5239;width:4971;height:2" coordorigin="5924,5239" coordsize="4971,2">
              <v:shape style="position:absolute;left:5924;top:5239;width:4971;height:2" coordorigin="5924,5239" coordsize="4971,0" path="m5924,5239l10895,5239e" filled="f" stroked="t" strokeweight=".954211pt" strokecolor="#48484B">
                <v:path arrowok="t"/>
              </v:shape>
            </v:group>
            <v:group style="position:absolute;left:9087;top:5011;width:2;height:257" coordorigin="9087,5011" coordsize="2,257">
              <v:shape style="position:absolute;left:9087;top:5011;width:2;height:257" coordorigin="9087,5011" coordsize="0,257" path="m9087,5267l9087,5011e" filled="f" stroked="t" strokeweight=".477106pt" strokecolor="#3F3F3F">
                <v:path arrowok="t"/>
              </v:shape>
            </v:group>
            <v:group style="position:absolute;left:10752;top:5248;width:2443;height:2" coordorigin="10752,5248" coordsize="2443,2">
              <v:shape style="position:absolute;left:10752;top:5248;width:2443;height:2" coordorigin="10752,5248" coordsize="2443,0" path="m10752,5248l13195,5248e" filled="f" stroked="t" strokeweight=".954211pt" strokecolor="#4B4B4B">
                <v:path arrowok="t"/>
              </v:shape>
            </v:group>
            <v:group style="position:absolute;left:12617;top:5011;width:2;height:257" coordorigin="12617,5011" coordsize="2,257">
              <v:shape style="position:absolute;left:12617;top:5011;width:2;height:257" coordorigin="12617,5011" coordsize="0,257" path="m12617,5267l12617,5011e" filled="f" stroked="t" strokeweight=".477106pt" strokecolor="#3F3F3F">
                <v:path arrowok="t"/>
              </v:shape>
            </v:group>
            <v:group style="position:absolute;left:13128;top:5253;width:363;height:2" coordorigin="13128,5253" coordsize="363,2">
              <v:shape style="position:absolute;left:13128;top:5253;width:363;height:2" coordorigin="13128,5253" coordsize="363,0" path="m13128,5253l13490,5253e" filled="f" stroked="t" strokeweight=".477106pt" strokecolor="#1C1C1C">
                <v:path arrowok="t"/>
              </v:shape>
            </v:group>
            <v:group style="position:absolute;left:13467;top:5229;width:38;height:2" coordorigin="13467,5229" coordsize="38,2">
              <v:shape style="position:absolute;left:13467;top:5229;width:38;height:2" coordorigin="13467,5229" coordsize="38,0" path="m13467,5229l13505,5229e" filled="f" stroked="t" strokeweight="3.800158pt" strokecolor="#2F2F2F">
                <v:path arrowok="t"/>
              </v:shape>
            </v:group>
            <v:group style="position:absolute;left:2789;top:1173;width:2;height:7581" coordorigin="2789,1173" coordsize="2,7581">
              <v:shape style="position:absolute;left:2789;top:1173;width:2;height:7581" coordorigin="2789,1173" coordsize="0,7581" path="m2789,8754l2789,1173e" filled="f" stroked="t" strokeweight=".954211pt" strokecolor="#3F3F3F">
                <v:path arrowok="t"/>
              </v:shape>
            </v:group>
            <v:group style="position:absolute;left:9096;top:5182;width:2;height:3525" coordorigin="9096,5182" coordsize="2,3525">
              <v:shape style="position:absolute;left:9096;top:5182;width:2;height:3525" coordorigin="9096,5182" coordsize="0,3525" path="m9096,8706l9096,5182e" filled="f" stroked="t" strokeweight=".954211pt" strokecolor="#4F4F4F">
                <v:path arrowok="t"/>
              </v:shape>
            </v:group>
            <v:group style="position:absolute;left:10003;top:5182;width:2;height:2803" coordorigin="10003,5182" coordsize="2,2803">
              <v:shape style="position:absolute;left:10003;top:5182;width:2;height:2803" coordorigin="10003,5182" coordsize="0,2803" path="m10003,7984l10003,5182e" filled="f" stroked="t" strokeweight=".954211pt" strokecolor="#4F4F4F">
                <v:path arrowok="t"/>
              </v:shape>
            </v:group>
            <v:group style="position:absolute;left:12627;top:2826;width:2;height:5890" coordorigin="12627,2826" coordsize="2,5890">
              <v:shape style="position:absolute;left:12627;top:2826;width:2;height:5890" coordorigin="12627,2826" coordsize="0,5890" path="m12627,8716l12627,2826e" filled="f" stroked="t" strokeweight=".477106pt" strokecolor="#545454">
                <v:path arrowok="t"/>
              </v:shape>
            </v:group>
            <v:group style="position:absolute;left:1553;top:5662;width:4447;height:2" coordorigin="1553,5662" coordsize="4447,2">
              <v:shape style="position:absolute;left:1553;top:5662;width:4447;height:2" coordorigin="1553,5662" coordsize="4447,0" path="m1553,5662l6000,5662e" filled="f" stroked="t" strokeweight=".954211pt" strokecolor="#444444">
                <v:path arrowok="t"/>
              </v:shape>
            </v:group>
            <v:group style="position:absolute;left:8228;top:5419;width:2;height:257" coordorigin="8228,5419" coordsize="2,257">
              <v:shape style="position:absolute;left:8228;top:5419;width:2;height:257" coordorigin="8228,5419" coordsize="0,257" path="m8228,5676l8228,5419e" filled="f" stroked="t" strokeweight=".477106pt" strokecolor="#3F3F3F">
                <v:path arrowok="t"/>
              </v:shape>
            </v:group>
            <v:group style="position:absolute;left:5752;top:5647;width:5143;height:2" coordorigin="5752,5647" coordsize="5143,2">
              <v:shape style="position:absolute;left:5752;top:5647;width:5143;height:2" coordorigin="5752,5647" coordsize="5143,0" path="m5752,5647l10895,5647e" filled="f" stroked="t" strokeweight=".954211pt" strokecolor="#484848">
                <v:path arrowok="t"/>
              </v:shape>
            </v:group>
            <v:group style="position:absolute;left:10809;top:5657;width:2700;height:2" coordorigin="10809,5657" coordsize="2700,2">
              <v:shape style="position:absolute;left:10809;top:5657;width:2700;height:2" coordorigin="10809,5657" coordsize="2700,0" path="m10809,5657l13510,5657e" filled="f" stroked="t" strokeweight=".954211pt" strokecolor="#4B4B4B">
                <v:path arrowok="t"/>
              </v:shape>
            </v:group>
            <v:group style="position:absolute;left:13486;top:5286;width:2;height:865" coordorigin="13486,5286" coordsize="2,865">
              <v:shape style="position:absolute;left:13486;top:5286;width:2;height:865" coordorigin="13486,5286" coordsize="0,865" path="m13486,6151l13486,5286e" filled="f" stroked="t" strokeweight="1.431317pt" strokecolor="#1C1C1C">
                <v:path arrowok="t"/>
              </v:shape>
            </v:group>
            <v:group style="position:absolute;left:1553;top:5909;width:6384;height:2" coordorigin="1553,5909" coordsize="6384,2">
              <v:shape style="position:absolute;left:1553;top:5909;width:6384;height:2" coordorigin="1553,5909" coordsize="6384,0" path="m1553,5909l7937,5909e" filled="f" stroked="t" strokeweight=".954211pt" strokecolor="#444444">
                <v:path arrowok="t"/>
              </v:shape>
            </v:group>
            <v:group style="position:absolute;left:7880;top:5899;width:372;height:2" coordorigin="7880,5899" coordsize="372,2">
              <v:shape style="position:absolute;left:7880;top:5899;width:372;height:2" coordorigin="7880,5899" coordsize="372,0" path="m7880,5899l8252,5899e" filled="f" stroked="t" strokeweight=".477106pt" strokecolor="#2F2F2F">
                <v:path arrowok="t"/>
              </v:shape>
            </v:group>
            <v:group style="position:absolute;left:8228;top:5600;width:2;height:551" coordorigin="8228,5600" coordsize="2,551">
              <v:shape style="position:absolute;left:8228;top:5600;width:2;height:551" coordorigin="8228,5600" coordsize="0,551" path="m8228,6151l8228,5600e" filled="f" stroked="t" strokeweight=".477106pt" strokecolor="#1C1C1C">
                <v:path arrowok="t"/>
              </v:shape>
            </v:group>
            <v:group style="position:absolute;left:8166;top:5890;width:2729;height:2" coordorigin="8166,5890" coordsize="2729,2">
              <v:shape style="position:absolute;left:8166;top:5890;width:2729;height:2" coordorigin="8166,5890" coordsize="2729,0" path="m8166,5890l10895,5890e" filled="f" stroked="t" strokeweight=".954211pt" strokecolor="#484848">
                <v:path arrowok="t"/>
              </v:shape>
            </v:group>
            <v:group style="position:absolute;left:10809;top:5904;width:2681;height:2" coordorigin="10809,5904" coordsize="2681,2">
              <v:shape style="position:absolute;left:10809;top:5904;width:2681;height:2" coordorigin="10809,5904" coordsize="2681,0" path="m10809,5904l13490,5904e" filled="f" stroked="t" strokeweight=".954211pt" strokecolor="#4F4F4F">
                <v:path arrowok="t"/>
              </v:shape>
            </v:group>
            <v:group style="position:absolute;left:13424;top:5904;width:86;height:2" coordorigin="13424,5904" coordsize="86,2">
              <v:shape style="position:absolute;left:13424;top:5904;width:86;height:2" coordorigin="13424,5904" coordsize="86,0" path="m13424,5904l13510,5904e" filled="f" stroked="t" strokeweight=".954211pt" strokecolor="#3B3B3B">
                <v:path arrowok="t"/>
              </v:shape>
            </v:group>
            <v:group style="position:absolute;left:2092;top:5856;width:2;height:466" coordorigin="2092,5856" coordsize="2,466">
              <v:shape style="position:absolute;left:2092;top:5856;width:2;height:466" coordorigin="2092,5856" coordsize="0,466" path="m2092,6322l2092,5856e" filled="f" stroked="t" strokeweight=".477106pt" strokecolor="#1F1F1F">
                <v:path arrowok="t"/>
              </v:shape>
            </v:group>
            <v:group style="position:absolute;left:10871;top:5847;width:2;height:475" coordorigin="10871,5847" coordsize="2,475">
              <v:shape style="position:absolute;left:10871;top:5847;width:2;height:475" coordorigin="10871,5847" coordsize="0,475" path="m10871,6322l10871,5847e" filled="f" stroked="t" strokeweight=".477106pt" strokecolor="#1F1F1F">
                <v:path arrowok="t"/>
              </v:shape>
            </v:group>
            <v:group style="position:absolute;left:11749;top:5847;width:2;height:475" coordorigin="11749,5847" coordsize="2,475">
              <v:shape style="position:absolute;left:11749;top:5847;width:2;height:475" coordorigin="11749,5847" coordsize="0,475" path="m11749,6322l11749,5847e" filled="f" stroked="t" strokeweight=".477106pt" strokecolor="#1C1C1C">
                <v:path arrowok="t"/>
              </v:shape>
            </v:group>
            <v:group style="position:absolute;left:1553;top:6308;width:4447;height:2" coordorigin="1553,6308" coordsize="4447,2">
              <v:shape style="position:absolute;left:1553;top:6308;width:4447;height:2" coordorigin="1553,6308" coordsize="4447,0" path="m1553,6308l6000,6308e" filled="f" stroked="t" strokeweight=".954211pt" strokecolor="#484848">
                <v:path arrowok="t"/>
              </v:shape>
            </v:group>
            <v:group style="position:absolute;left:8228;top:6084;width:2;height:238" coordorigin="8228,6084" coordsize="2,238">
              <v:shape style="position:absolute;left:8228;top:6084;width:2;height:238" coordorigin="8228,6084" coordsize="0,238" path="m8228,6322l8228,6084e" filled="f" stroked="t" strokeweight=".954211pt" strokecolor="#3F3F3F">
                <v:path arrowok="t"/>
              </v:shape>
            </v:group>
            <v:group style="position:absolute;left:5704;top:6293;width:6937;height:2" coordorigin="5704,6293" coordsize="6937,2">
              <v:shape style="position:absolute;left:5704;top:6293;width:6937;height:2" coordorigin="5704,6293" coordsize="6937,0" path="m5704,6293l12641,6293e" filled="f" stroked="t" strokeweight=".954211pt" strokecolor="#4F4F4F">
                <v:path arrowok="t"/>
              </v:shape>
            </v:group>
            <v:group style="position:absolute;left:12565;top:6303;width:945;height:2" coordorigin="12565,6303" coordsize="945,2">
              <v:shape style="position:absolute;left:12565;top:6303;width:945;height:2" coordorigin="12565,6303" coordsize="945,0" path="m12565,6303l13510,6303e" filled="f" stroked="t" strokeweight=".477106pt" strokecolor="#3F3F3F">
                <v:path arrowok="t"/>
              </v:shape>
            </v:group>
            <v:group style="position:absolute;left:2097;top:6255;width:2;height:874" coordorigin="2097,6255" coordsize="2,874">
              <v:shape style="position:absolute;left:2097;top:6255;width:2;height:874" coordorigin="2097,6255" coordsize="0,874" path="m2097,7129l2097,6255e" filled="f" stroked="t" strokeweight=".954211pt" strokecolor="#3F3F3F">
                <v:path arrowok="t"/>
              </v:shape>
            </v:group>
            <v:group style="position:absolute;left:1553;top:6536;width:5038;height:2" coordorigin="1553,6536" coordsize="5038,2">
              <v:shape style="position:absolute;left:1553;top:6536;width:5038;height:2" coordorigin="1553,6536" coordsize="5038,0" path="m1553,6536l6592,6536e" filled="f" stroked="t" strokeweight=".954211pt" strokecolor="#484848">
                <v:path arrowok="t"/>
              </v:shape>
            </v:group>
            <v:group style="position:absolute;left:8233;top:6208;width:2;height:722" coordorigin="8233,6208" coordsize="2,722">
              <v:shape style="position:absolute;left:8233;top:6208;width:2;height:722" coordorigin="8233,6208" coordsize="0,722" path="m8233,6930l8233,6208e" filled="f" stroked="t" strokeweight=".954211pt" strokecolor="#575757">
                <v:path arrowok="t"/>
              </v:shape>
            </v:group>
            <v:group style="position:absolute;left:4788;top:6521;width:7977;height:2" coordorigin="4788,6521" coordsize="7977,2">
              <v:shape style="position:absolute;left:4788;top:6521;width:7977;height:2" coordorigin="4788,6521" coordsize="7977,0" path="m4788,6521l12765,6521e" filled="f" stroked="t" strokeweight=".954211pt" strokecolor="#4F4F4F">
                <v:path arrowok="t"/>
              </v:shape>
            </v:group>
            <v:group style="position:absolute;left:10871;top:6246;width:2;height:304" coordorigin="10871,6246" coordsize="2,304">
              <v:shape style="position:absolute;left:10871;top:6246;width:2;height:304" coordorigin="10871,6246" coordsize="0,304" path="m10871,6550l10871,6246e" filled="f" stroked="t" strokeweight=".477106pt" strokecolor="#3F3F3F">
                <v:path arrowok="t"/>
              </v:shape>
            </v:group>
            <v:group style="position:absolute;left:11759;top:6246;width:2;height:2204" coordorigin="11759,6246" coordsize="2,2204">
              <v:shape style="position:absolute;left:11759;top:6246;width:2;height:2204" coordorigin="11759,6246" coordsize="0,2204" path="m11759,8450l11759,6246e" filled="f" stroked="t" strokeweight=".954211pt" strokecolor="#4F4F4F">
                <v:path arrowok="t"/>
              </v:shape>
            </v:group>
            <v:group style="position:absolute;left:12565;top:6531;width:945;height:2" coordorigin="12565,6531" coordsize="945,2">
              <v:shape style="position:absolute;left:12565;top:6531;width:945;height:2" coordorigin="12565,6531" coordsize="945,0" path="m12565,6531l13510,6531e" filled="f" stroked="t" strokeweight=".477106pt" strokecolor="#444444">
                <v:path arrowok="t"/>
              </v:shape>
            </v:group>
            <v:group style="position:absolute;left:10881;top:4887;width:2;height:3829" coordorigin="10881,4887" coordsize="2,3829">
              <v:shape style="position:absolute;left:10881;top:4887;width:2;height:3829" coordorigin="10881,4887" coordsize="0,3829" path="m10881,8716l10881,4887e" filled="f" stroked="t" strokeweight=".954211pt" strokecolor="#4B4B4B">
                <v:path arrowok="t"/>
              </v:shape>
            </v:group>
            <v:group style="position:absolute;left:1563;top:6868;width:6374;height:2" coordorigin="1563,6868" coordsize="6374,2">
              <v:shape style="position:absolute;left:1563;top:6868;width:6374;height:2" coordorigin="1563,6868" coordsize="6374,0" path="m1563,6868l7937,6868e" filled="f" stroked="t" strokeweight=".954211pt" strokecolor="#484848">
                <v:path arrowok="t"/>
              </v:shape>
            </v:group>
            <v:group style="position:absolute;left:7880;top:6859;width:372;height:2" coordorigin="7880,6859" coordsize="372,2">
              <v:shape style="position:absolute;left:7880;top:6859;width:372;height:2" coordorigin="7880,6859" coordsize="372,0" path="m7880,6859l8252,6859e" filled="f" stroked="t" strokeweight=".477106pt" strokecolor="#3F3F3F">
                <v:path arrowok="t"/>
              </v:shape>
            </v:group>
            <v:group style="position:absolute;left:8195;top:6892;width:1803;height:2" coordorigin="8195,6892" coordsize="1803,2">
              <v:shape style="position:absolute;left:8195;top:6892;width:1803;height:2" coordorigin="8195,6892" coordsize="1803,0" path="m8195,6892l9998,6892e" filled="f" stroked="t" strokeweight=".477106pt" strokecolor="#3F3F3F">
                <v:path arrowok="t"/>
              </v:shape>
            </v:group>
            <v:group style="position:absolute;left:10513;top:6859;width:2996;height:2" coordorigin="10513,6859" coordsize="2996,2">
              <v:shape style="position:absolute;left:10513;top:6859;width:2996;height:2" coordorigin="10513,6859" coordsize="2996,0" path="m10513,6859l13510,6859e" filled="f" stroked="t" strokeweight=".477106pt" strokecolor="#545454">
                <v:path arrowok="t"/>
              </v:shape>
            </v:group>
            <v:group style="position:absolute;left:1563;top:7120;width:4437;height:2" coordorigin="1563,7120" coordsize="4437,2">
              <v:shape style="position:absolute;left:1563;top:7120;width:4437;height:2" coordorigin="1563,7120" coordsize="4437,0" path="m1563,7120l6000,7120e" filled="f" stroked="t" strokeweight=".477106pt" strokecolor="#3F3F3F">
                <v:path arrowok="t"/>
              </v:shape>
            </v:group>
            <v:group style="position:absolute;left:5990;top:6854;width:2;height:456" coordorigin="5990,6854" coordsize="2,456">
              <v:shape style="position:absolute;left:5990;top:6854;width:2;height:456" coordorigin="5990,6854" coordsize="0,456" path="m5990,7310l5990,6854e" filled="f" stroked="t" strokeweight=".477106pt" strokecolor="#2B2B2B">
                <v:path arrowok="t"/>
              </v:shape>
            </v:group>
            <v:group style="position:absolute;left:8238;top:6863;width:2;height:266" coordorigin="8238,6863" coordsize="2,266">
              <v:shape style="position:absolute;left:8238;top:6863;width:2;height:266" coordorigin="8238,6863" coordsize="0,266" path="m8238,7129l8238,6863e" filled="f" stroked="t" strokeweight=".477106pt" strokecolor="#2B2B2B">
                <v:path arrowok="t"/>
              </v:shape>
            </v:group>
            <v:group style="position:absolute;left:5656;top:7101;width:7853;height:2" coordorigin="5656,7101" coordsize="7853,2">
              <v:shape style="position:absolute;left:5656;top:7101;width:7853;height:2" coordorigin="5656,7101" coordsize="7853,0" path="m5656,7101l13510,7101e" filled="f" stroked="t" strokeweight=".954211pt" strokecolor="#4B4B4B">
                <v:path arrowok="t"/>
              </v:shape>
            </v:group>
            <v:group style="position:absolute;left:2097;top:7063;width:2;height:399" coordorigin="2097,7063" coordsize="2,399">
              <v:shape style="position:absolute;left:2097;top:7063;width:2;height:399" coordorigin="2097,7063" coordsize="0,399" path="m2097,7462l2097,7063e" filled="f" stroked="t" strokeweight=".954211pt" strokecolor="#282828">
                <v:path arrowok="t"/>
              </v:shape>
            </v:group>
            <v:group style="position:absolute;left:7088;top:7053;width:2;height:257" coordorigin="7088,7053" coordsize="2,257">
              <v:shape style="position:absolute;left:7088;top:7053;width:2;height:257" coordorigin="7088,7053" coordsize="0,257" path="m7088,7310l7088,7053e" filled="f" stroked="t" strokeweight=".954211pt" strokecolor="#2B2B2B">
                <v:path arrowok="t"/>
              </v:shape>
            </v:group>
            <v:group style="position:absolute;left:8238;top:7053;width:2;height:409" coordorigin="8238,7053" coordsize="2,409">
              <v:shape style="position:absolute;left:8238;top:7053;width:2;height:409" coordorigin="8238,7053" coordsize="0,409" path="m8238,7462l8238,7053e" filled="f" stroked="t" strokeweight=".477106pt" strokecolor="#181818">
                <v:path arrowok="t"/>
              </v:shape>
            </v:group>
            <v:group style="position:absolute;left:1577;top:7243;width:2;height:219" coordorigin="1577,7243" coordsize="2,219">
              <v:shape style="position:absolute;left:1577;top:7243;width:2;height:219" coordorigin="1577,7243" coordsize="0,219" path="m1577,7462l1577,7243e" filled="f" stroked="t" strokeweight="1.431317pt" strokecolor="#1C1C1C">
                <v:path arrowok="t"/>
              </v:shape>
            </v:group>
            <v:group style="position:absolute;left:5990;top:3690;width:2;height:5045" coordorigin="5990,3690" coordsize="2,5045">
              <v:shape style="position:absolute;left:5990;top:3690;width:2;height:5045" coordorigin="5990,3690" coordsize="0,5045" path="m5990,8735l5990,3690e" filled="f" stroked="t" strokeweight=".477106pt" strokecolor="#3F3F3F">
                <v:path arrowok="t"/>
              </v:shape>
            </v:group>
            <v:group style="position:absolute;left:1563;top:7604;width:1240;height:2" coordorigin="1563,7604" coordsize="1240,2">
              <v:shape style="position:absolute;left:1563;top:7604;width:1240;height:2" coordorigin="1563,7604" coordsize="1240,0" path="m1563,7604l2803,7604e" filled="f" stroked="t" strokeweight=".954211pt" strokecolor="#48484B">
                <v:path arrowok="t"/>
              </v:shape>
            </v:group>
            <v:group style="position:absolute;left:2102;top:7395;width:2;height:589" coordorigin="2102,7395" coordsize="2,589">
              <v:shape style="position:absolute;left:2102;top:7395;width:2;height:589" coordorigin="2102,7395" coordsize="0,589" path="m2102,7984l2102,7395e" filled="f" stroked="t" strokeweight=".954211pt" strokecolor="#484848">
                <v:path arrowok="t"/>
              </v:shape>
            </v:group>
            <v:group style="position:absolute;left:2727;top:7585;width:5601;height:2" coordorigin="2727,7585" coordsize="5601,2">
              <v:shape style="position:absolute;left:2727;top:7585;width:5601;height:2" coordorigin="2727,7585" coordsize="5601,0" path="m2727,7585l8328,7585e" filled="f" stroked="t" strokeweight=".954211pt" strokecolor="#444444">
                <v:path arrowok="t"/>
              </v:shape>
            </v:group>
            <v:group style="position:absolute;left:8238;top:7395;width:2;height:247" coordorigin="8238,7395" coordsize="2,247">
              <v:shape style="position:absolute;left:8238;top:7395;width:2;height:247" coordorigin="8238,7395" coordsize="0,247" path="m8238,7642l8238,7395e" filled="f" stroked="t" strokeweight=".477106pt" strokecolor="#2F2F2F">
                <v:path arrowok="t"/>
              </v:shape>
            </v:group>
            <v:group style="position:absolute;left:8176;top:7571;width:658;height:2" coordorigin="8176,7571" coordsize="658,2">
              <v:shape style="position:absolute;left:8176;top:7571;width:658;height:2" coordorigin="8176,7571" coordsize="658,0" path="m8176,7571l8834,7571e" filled="f" stroked="t" strokeweight=".477106pt" strokecolor="#484848">
                <v:path arrowok="t"/>
              </v:shape>
            </v:group>
            <v:group style="position:absolute;left:9063;top:7604;width:935;height:2" coordorigin="9063,7604" coordsize="935,2">
              <v:shape style="position:absolute;left:9063;top:7604;width:935;height:2" coordorigin="9063,7604" coordsize="935,0" path="m9063,7604l9998,7604e" filled="f" stroked="t" strokeweight=".477106pt" strokecolor="#545454">
                <v:path arrowok="t"/>
              </v:shape>
            </v:group>
            <v:group style="position:absolute;left:9941;top:7576;width:3569;height:2" coordorigin="9941,7576" coordsize="3569,2">
              <v:shape style="position:absolute;left:9941;top:7576;width:3569;height:2" coordorigin="9941,7576" coordsize="3569,0" path="m9941,7576l13510,7576e" filled="f" stroked="t" strokeweight=".477106pt" strokecolor="#484848">
                <v:path arrowok="t"/>
              </v:shape>
            </v:group>
            <v:group style="position:absolute;left:1563;top:7951;width:1240;height:2" coordorigin="1563,7951" coordsize="1240,2">
              <v:shape style="position:absolute;left:1563;top:7951;width:1240;height:2" coordorigin="1563,7951" coordsize="1240,0" path="m1563,7951l2803,7951e" filled="f" stroked="t" strokeweight=".477106pt" strokecolor="#3B3B3B">
                <v:path arrowok="t"/>
              </v:shape>
            </v:group>
            <v:group style="position:absolute;left:8242;top:7557;width:2;height:618" coordorigin="8242,7557" coordsize="2,618">
              <v:shape style="position:absolute;left:8242;top:7557;width:2;height:618" coordorigin="8242,7557" coordsize="0,618" path="m8242,8174l8242,7557e" filled="f" stroked="t" strokeweight=".954211pt" strokecolor="#575757">
                <v:path arrowok="t"/>
              </v:shape>
            </v:group>
            <v:group style="position:absolute;left:2584;top:7937;width:5353;height:2" coordorigin="2584,7937" coordsize="5353,2">
              <v:shape style="position:absolute;left:2584;top:7937;width:5353;height:2" coordorigin="2584,7937" coordsize="5353,0" path="m2584,7937l7937,7937e" filled="f" stroked="t" strokeweight=".954211pt" strokecolor="#484848">
                <v:path arrowok="t"/>
              </v:shape>
            </v:group>
            <v:group style="position:absolute;left:7183;top:7923;width:6326;height:2" coordorigin="7183,7923" coordsize="6326,2">
              <v:shape style="position:absolute;left:7183;top:7923;width:6326;height:2" coordorigin="7183,7923" coordsize="6326,0" path="m7183,7923l13510,7923e" filled="f" stroked="t" strokeweight=".954211pt" strokecolor="#4B4B4B">
                <v:path arrowok="t"/>
              </v:shape>
            </v:group>
            <v:group style="position:absolute;left:2799;top:6825;width:2;height:1929" coordorigin="2799,6825" coordsize="2,1929">
              <v:shape style="position:absolute;left:2799;top:6825;width:2;height:1929" coordorigin="2799,6825" coordsize="0,1929" path="m2799,8754l2799,6825e" filled="f" stroked="t" strokeweight=".954211pt" strokecolor="#3F3F3F">
                <v:path arrowok="t"/>
              </v:shape>
            </v:group>
            <v:group style="position:absolute;left:7092;top:7908;width:2;height:798" coordorigin="7092,7908" coordsize="2,798">
              <v:shape style="position:absolute;left:7092;top:7908;width:2;height:798" coordorigin="7092,7908" coordsize="0,798" path="m7092,8706l7092,7908e" filled="f" stroked="t" strokeweight=".954211pt" strokecolor="#343434">
                <v:path arrowok="t"/>
              </v:shape>
            </v:group>
            <v:group style="position:absolute;left:10017;top:7918;width:2;height:798" coordorigin="10017,7918" coordsize="2,798">
              <v:shape style="position:absolute;left:10017;top:7918;width:2;height:798" coordorigin="10017,7918" coordsize="0,798" path="m10017,8716l10017,7918e" filled="f" stroked="t" strokeweight=".954211pt" strokecolor="#3B3B3B">
                <v:path arrowok="t"/>
              </v:shape>
            </v:group>
            <v:group style="position:absolute;left:1572;top:8293;width:4943;height:2" coordorigin="1572,8293" coordsize="4943,2">
              <v:shape style="position:absolute;left:1572;top:8293;width:4943;height:2" coordorigin="1572,8293" coordsize="4943,0" path="m1572,8293l6515,8293e" filled="f" stroked="t" strokeweight=".954211pt" strokecolor="#444444">
                <v:path arrowok="t"/>
              </v:shape>
            </v:group>
            <v:group style="position:absolute;left:7059;top:8317;width:849;height:2" coordorigin="7059,8317" coordsize="849,2">
              <v:shape style="position:absolute;left:7059;top:8317;width:849;height:2" coordorigin="7059,8317" coordsize="849,0" path="m7059,8317l7908,8317e" filled="f" stroked="t" strokeweight=".477106pt" strokecolor="#383838">
                <v:path arrowok="t"/>
              </v:shape>
            </v:group>
            <v:group style="position:absolute;left:7908;top:8317;width:315;height:2" coordorigin="7908,8317" coordsize="315,2">
              <v:shape style="position:absolute;left:7908;top:8317;width:315;height:2" coordorigin="7908,8317" coordsize="315,0" path="m7908,8317l8223,8317e" filled="f" stroked="t" strokeweight=".477106pt" strokecolor="#000000">
                <v:path arrowok="t"/>
              </v:shape>
            </v:group>
            <v:group style="position:absolute;left:8242;top:8089;width:2;height:266" coordorigin="8242,8089" coordsize="2,266">
              <v:shape style="position:absolute;left:8242;top:8089;width:2;height:266" coordorigin="8242,8089" coordsize="0,266" path="m8242,8355l8242,8089e" filled="f" stroked="t" strokeweight=".954211pt" strokecolor="#3F3F3F">
                <v:path arrowok="t"/>
              </v:shape>
            </v:group>
            <v:group style="position:absolute;left:8204;top:8317;width:878;height:2" coordorigin="8204,8317" coordsize="878,2">
              <v:shape style="position:absolute;left:8204;top:8317;width:878;height:2" coordorigin="8204,8317" coordsize="878,0" path="m8204,8317l9082,8317e" filled="f" stroked="t" strokeweight=".477106pt" strokecolor="#181818">
                <v:path arrowok="t"/>
              </v:shape>
            </v:group>
            <v:group style="position:absolute;left:9072;top:8317;width:4094;height:2" coordorigin="9072,8317" coordsize="4094,2">
              <v:shape style="position:absolute;left:9072;top:8317;width:4094;height:2" coordorigin="9072,8317" coordsize="4094,0" path="m9072,8317l13166,8317e" filled="f" stroked="t" strokeweight=".477106pt" strokecolor="#484848">
                <v:path arrowok="t"/>
              </v:shape>
            </v:group>
            <v:group style="position:absolute;left:13156;top:8317;width:324;height:2" coordorigin="13156,8317" coordsize="324,2">
              <v:shape style="position:absolute;left:13156;top:8317;width:324;height:2" coordorigin="13156,8317" coordsize="324,0" path="m13156,8317l13481,8317e" filled="f" stroked="t" strokeweight=".477106pt" strokecolor="#000000">
                <v:path arrowok="t"/>
              </v:shape>
            </v:group>
            <v:group style="position:absolute;left:2107;top:7899;width:2;height:855" coordorigin="2107,7899" coordsize="2,855">
              <v:shape style="position:absolute;left:2107;top:7899;width:2;height:855" coordorigin="2107,7899" coordsize="0,855" path="m2107,8754l2107,7899e" filled="f" stroked="t" strokeweight=".954211pt" strokecolor="#343434">
                <v:path arrowok="t"/>
              </v:shape>
            </v:group>
            <v:group style="position:absolute;left:8247;top:8279;width:2;height:266" coordorigin="8247,8279" coordsize="2,266">
              <v:shape style="position:absolute;left:8247;top:8279;width:2;height:266" coordorigin="8247,8279" coordsize="0,266" path="m8247,8545l8247,8279e" filled="f" stroked="t" strokeweight=".477106pt" strokecolor="#181818">
                <v:path arrowok="t"/>
              </v:shape>
            </v:group>
            <v:group style="position:absolute;left:11763;top:8279;width:2;height:266" coordorigin="11763,8279" coordsize="2,266">
              <v:shape style="position:absolute;left:11763;top:8279;width:2;height:266" coordorigin="11763,8279" coordsize="0,266" path="m11763,8545l11763,8279e" filled="f" stroked="t" strokeweight=".954211pt" strokecolor="#3B3B3B">
                <v:path arrowok="t"/>
              </v:shape>
            </v:group>
            <v:group style="position:absolute;left:8247;top:8488;width:2;height:219" coordorigin="8247,8488" coordsize="2,219">
              <v:shape style="position:absolute;left:8247;top:8488;width:2;height:219" coordorigin="8247,8488" coordsize="0,219" path="m8247,8706l8247,8488e" filled="f" stroked="t" strokeweight=".477106pt" strokecolor="#343434">
                <v:path arrowok="t"/>
              </v:shape>
            </v:group>
            <v:group style="position:absolute;left:8176;top:8697;width:5334;height:2" coordorigin="8176,8697" coordsize="5334,2">
              <v:shape style="position:absolute;left:8176;top:8697;width:5334;height:2" coordorigin="8176,8697" coordsize="5334,0" path="m8176,8697l13510,8697e" filled="f" stroked="t" strokeweight="1.431317pt" strokecolor="#2B2B2B">
                <v:path arrowok="t"/>
              </v:shape>
            </v:group>
            <v:group style="position:absolute;left:11768;top:8488;width:2;height:228" coordorigin="11768,8488" coordsize="2,228">
              <v:shape style="position:absolute;left:11768;top:8488;width:2;height:228" coordorigin="11768,8488" coordsize="0,228" path="m11768,8716l11768,8488e" filled="f" stroked="t" strokeweight=".477106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C3C3BF"/>
          <w:w w:val="112"/>
          <w:position w:val="-1"/>
        </w:rPr>
        <w:t>......_</w:t>
      </w:r>
      <w:r>
        <w:rPr>
          <w:rFonts w:ascii="Arial" w:hAnsi="Arial" w:cs="Arial" w:eastAsia="Arial"/>
          <w:sz w:val="19"/>
          <w:szCs w:val="19"/>
          <w:color w:val="C3C3BF"/>
          <w:w w:val="100"/>
          <w:position w:val="-1"/>
        </w:rPr>
        <w:tab/>
      </w:r>
      <w:r>
        <w:rPr>
          <w:rFonts w:ascii="Arial" w:hAnsi="Arial" w:cs="Arial" w:eastAsia="Arial"/>
          <w:sz w:val="19"/>
          <w:szCs w:val="19"/>
          <w:color w:val="C3C3BF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C3C3BF"/>
          <w:w w:val="79"/>
          <w:position w:val="-1"/>
        </w:rPr>
        <w:t>..</w:t>
      </w:r>
      <w:r>
        <w:rPr>
          <w:rFonts w:ascii="Arial" w:hAnsi="Arial" w:cs="Arial" w:eastAsia="Arial"/>
          <w:sz w:val="20"/>
          <w:szCs w:val="20"/>
          <w:color w:val="C3C3BF"/>
          <w:w w:val="99"/>
          <w:position w:val="-1"/>
        </w:rPr>
      </w:r>
      <w:r>
        <w:rPr>
          <w:rFonts w:ascii="Arial" w:hAnsi="Arial" w:cs="Arial" w:eastAsia="Arial"/>
          <w:sz w:val="20"/>
          <w:szCs w:val="20"/>
          <w:color w:val="C3C3BF"/>
          <w:w w:val="99"/>
          <w:u w:val="single" w:color="C2C2BE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C3C3BF"/>
          <w:w w:val="100"/>
          <w:u w:val="single" w:color="C2C2BE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C3C3BF"/>
          <w:w w:val="100"/>
          <w:u w:val="single" w:color="C2C2BE"/>
          <w:position w:val="-1"/>
        </w:rPr>
      </w:r>
      <w:r>
        <w:rPr>
          <w:rFonts w:ascii="Arial" w:hAnsi="Arial" w:cs="Arial" w:eastAsia="Arial"/>
          <w:sz w:val="20"/>
          <w:szCs w:val="20"/>
          <w:color w:val="C3C3BF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C3C3BF"/>
          <w:w w:val="79"/>
          <w:position w:val="-1"/>
        </w:rPr>
        <w:t>...</w:t>
      </w:r>
      <w:r>
        <w:rPr>
          <w:rFonts w:ascii="Arial" w:hAnsi="Arial" w:cs="Arial" w:eastAsia="Arial"/>
          <w:sz w:val="20"/>
          <w:szCs w:val="20"/>
          <w:color w:val="C3C3BF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C3C3BF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C3C3BF"/>
          <w:w w:val="85"/>
          <w:position w:val="-1"/>
        </w:rPr>
        <w:t>....</w:t>
      </w:r>
      <w:r>
        <w:rPr>
          <w:rFonts w:ascii="Times New Roman" w:hAnsi="Times New Roman" w:cs="Times New Roman" w:eastAsia="Times New Roman"/>
          <w:sz w:val="18"/>
          <w:szCs w:val="18"/>
          <w:color w:val="C3C3BF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C3C3BF"/>
          <w:w w:val="100"/>
          <w:u w:val="single" w:color="C2C2BE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C3C3BF"/>
          <w:w w:val="100"/>
          <w:u w:val="single" w:color="C2C2BE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C3C3BF"/>
          <w:w w:val="100"/>
          <w:u w:val="single" w:color="C2C2BE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C3C3BF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211" w:lineRule="exact"/>
        <w:ind w:left="4825" w:right="-20"/>
        <w:jc w:val="left"/>
        <w:tabs>
          <w:tab w:pos="75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w w:val="74"/>
          <w:position w:val="4"/>
        </w:rPr>
        <w:t>,I'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6"/>
          <w:w w:val="74"/>
          <w:position w:val="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5"/>
          <w:w w:val="113"/>
          <w:position w:val="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7"/>
          <w:position w:val="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3"/>
          <w:w w:val="77"/>
          <w:position w:val="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7"/>
          <w:position w:val="4"/>
        </w:rPr>
        <w:t>OC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84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38"/>
          <w:w w:val="84"/>
          <w:position w:val="-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4"/>
          <w:position w:val="-1"/>
        </w:rPr>
        <w:t>13nO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4"/>
          <w:position w:val="-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6"/>
          <w:w w:val="84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4"/>
          <w:position w:val="-1"/>
        </w:rPr>
        <w:t>OCTOR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4"/>
          <w:position w:val="-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9"/>
          <w:position w:val="-1"/>
        </w:rPr>
        <w:t>CI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80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7"/>
          <w:position w:val="-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58"/>
          <w:position w:val="-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58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"/>
          <w:w w:val="58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8"/>
          <w:position w:val="-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78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8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5"/>
          <w:w w:val="78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8"/>
          <w:position w:val="-1"/>
        </w:rPr>
        <w:t>XOJI8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6"/>
          <w:w w:val="78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2A2A2A"/>
          <w:spacing w:val="0"/>
          <w:w w:val="204"/>
          <w:position w:val="-1"/>
        </w:rPr>
        <w:t>II</w:t>
      </w:r>
      <w:r>
        <w:rPr>
          <w:rFonts w:ascii="Arial" w:hAnsi="Arial" w:cs="Arial" w:eastAsia="Arial"/>
          <w:sz w:val="10"/>
          <w:szCs w:val="10"/>
          <w:color w:val="2A2A2A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7"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107"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6"/>
          <w:w w:val="89"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7"/>
          <w:position w:val="-1"/>
        </w:rPr>
        <w:t>liiM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8"/>
          <w:position w:val="-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7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0"/>
          <w:position w:val="-1"/>
        </w:rPr>
        <w:t>bR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11" w:lineRule="exact"/>
        <w:ind w:left="102" w:right="-20"/>
        <w:jc w:val="left"/>
        <w:tabs>
          <w:tab w:pos="780" w:val="left"/>
          <w:tab w:pos="2700" w:val="left"/>
          <w:tab w:pos="4620" w:val="left"/>
          <w:tab w:pos="5900" w:val="left"/>
          <w:tab w:pos="7480" w:val="left"/>
          <w:tab w:pos="10580" w:val="left"/>
          <w:tab w:pos="11460" w:val="left"/>
        </w:tabs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-2"/>
        </w:rPr>
        <w:t>03naKa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3"/>
        </w:rPr>
        <w:t>l&gt;poj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3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6"/>
          <w:position w:val="-12"/>
        </w:rPr>
        <w:t>Onnc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7"/>
          <w:position w:val="-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5"/>
          <w:w w:val="77"/>
          <w:position w:val="-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3"/>
          <w:position w:val="-3"/>
        </w:rPr>
        <w:t>JVI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0"/>
          <w:position w:val="-3"/>
        </w:rPr>
        <w:t>IIIIpnnllx</w:t>
        <w:tab/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4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7"/>
          <w:w w:val="100"/>
          <w:position w:val="-1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1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5"/>
          <w:w w:val="100"/>
          <w:position w:val="-1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8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2"/>
        </w:rPr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65"/>
          <w:position w:val="-5"/>
        </w:rPr>
        <w:t>f</w:t>
      </w:r>
      <w:r>
        <w:rPr>
          <w:rFonts w:ascii="Arial" w:hAnsi="Arial" w:cs="Arial" w:eastAsia="Arial"/>
          <w:sz w:val="15"/>
          <w:szCs w:val="15"/>
          <w:color w:val="2A2A2A"/>
          <w:spacing w:val="0"/>
          <w:w w:val="166"/>
          <w:position w:val="-5"/>
        </w:rPr>
        <w:t>i</w:t>
      </w:r>
      <w:r>
        <w:rPr>
          <w:rFonts w:ascii="Arial" w:hAnsi="Arial" w:cs="Arial" w:eastAsia="Arial"/>
          <w:sz w:val="15"/>
          <w:szCs w:val="15"/>
          <w:color w:val="2A2A2A"/>
          <w:spacing w:val="-2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7"/>
          <w:position w:val="-5"/>
        </w:rPr>
        <w:t>JIIXOJ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77"/>
          <w:position w:val="-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7"/>
          <w:position w:val="-5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7"/>
          <w:w w:val="77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7"/>
          <w:position w:val="-5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6"/>
          <w:w w:val="77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7"/>
          <w:position w:val="-5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9"/>
          <w:w w:val="77"/>
          <w:position w:val="-5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0"/>
          <w:position w:val="-5"/>
        </w:rPr>
        <w:t>IIM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9"/>
          <w:w w:val="90"/>
          <w:position w:val="-5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2"/>
          <w:position w:val="-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6"/>
          <w:w w:val="72"/>
          <w:position w:val="-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7"/>
          <w:position w:val="-5"/>
        </w:rPr>
        <w:t>,8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2"/>
          <w:position w:val="-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4"/>
          <w:w w:val="72"/>
          <w:position w:val="-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8"/>
          <w:position w:val="-5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00"/>
          <w:position w:val="-5"/>
        </w:rPr>
        <w:t>6yucra</w:t>
      </w:r>
      <w:r>
        <w:rPr>
          <w:rFonts w:ascii="Arial" w:hAnsi="Arial" w:cs="Arial" w:eastAsia="Arial"/>
          <w:sz w:val="14"/>
          <w:szCs w:val="14"/>
          <w:color w:val="444444"/>
          <w:spacing w:val="-9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100"/>
          <w:position w:val="-6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-23"/>
          <w:w w:val="100"/>
          <w:position w:val="-6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0"/>
          <w:w w:val="100"/>
          <w:position w:val="-6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44444"/>
          <w:spacing w:val="0"/>
          <w:w w:val="100"/>
          <w:position w:val="-6"/>
        </w:rPr>
      </w:r>
      <w:r>
        <w:rPr>
          <w:rFonts w:ascii="Courier New" w:hAnsi="Courier New" w:cs="Courier New" w:eastAsia="Courier New"/>
          <w:sz w:val="18"/>
          <w:szCs w:val="18"/>
          <w:color w:val="444444"/>
          <w:spacing w:val="0"/>
          <w:w w:val="112"/>
          <w:position w:val="-6"/>
        </w:rPr>
        <w:t>b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00" w:bottom="280" w:left="1480" w:right="2420"/>
          <w:footerReference w:type="default" r:id="rId53"/>
          <w:pgSz w:w="16880" w:h="11980" w:orient="landscape"/>
        </w:sectPr>
      </w:pPr>
      <w:rPr/>
    </w:p>
    <w:p>
      <w:pPr>
        <w:spacing w:before="0" w:after="0" w:line="259" w:lineRule="exact"/>
        <w:ind w:left="216" w:right="-79"/>
        <w:jc w:val="left"/>
        <w:tabs>
          <w:tab w:pos="740" w:val="left"/>
          <w:tab w:pos="4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26"/>
          <w:szCs w:val="26"/>
          <w:color w:val="444444"/>
          <w:spacing w:val="0"/>
          <w:w w:val="75"/>
          <w:position w:val="2"/>
        </w:rPr>
        <w:t>on</w:t>
      </w:r>
      <w:r>
        <w:rPr>
          <w:rFonts w:ascii="Courier New" w:hAnsi="Courier New" w:cs="Courier New" w:eastAsia="Courier New"/>
          <w:sz w:val="26"/>
          <w:szCs w:val="26"/>
          <w:color w:val="444444"/>
          <w:spacing w:val="-105"/>
          <w:w w:val="75"/>
          <w:position w:val="2"/>
        </w:rPr>
        <w:t> </w:t>
      </w:r>
      <w:r>
        <w:rPr>
          <w:rFonts w:ascii="Courier New" w:hAnsi="Courier New" w:cs="Courier New" w:eastAsia="Courier New"/>
          <w:sz w:val="26"/>
          <w:szCs w:val="26"/>
          <w:color w:val="44444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6"/>
          <w:szCs w:val="26"/>
          <w:color w:val="444444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5"/>
          <w:position w:val="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75"/>
          <w:position w:val="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5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4"/>
          <w:w w:val="75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5"/>
          <w:position w:val="2"/>
        </w:rPr>
        <w:t>TII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3"/>
          <w:w w:val="75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5"/>
          <w:position w:val="1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9"/>
          <w:w w:val="75"/>
          <w:position w:val="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5"/>
          <w:position w:val="1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5"/>
          <w:position w:val="1"/>
        </w:rPr>
        <w:t>XOJ18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5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5" w:after="0" w:line="204" w:lineRule="exact"/>
        <w:ind w:right="-77"/>
        <w:jc w:val="left"/>
        <w:tabs>
          <w:tab w:pos="10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7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7"/>
        </w:rPr>
        <w:t>oa611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90"/>
          <w:position w:val="-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9"/>
          <w:w w:val="90"/>
          <w:position w:val="-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0"/>
          <w:position w:val="-7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0"/>
          <w:position w:val="-7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-15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"/>
          <w:w w:val="100"/>
          <w:position w:val="-5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5"/>
        </w:rPr>
        <w:t>eny6Jm..:e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5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9"/>
          <w:position w:val="4"/>
        </w:rPr>
        <w:t>AyT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"/>
          <w:w w:val="90"/>
          <w:position w:val="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88"/>
          <w:position w:val="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2"/>
          <w:w w:val="88"/>
          <w:position w:val="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7"/>
          <w:position w:val="4"/>
        </w:rPr>
        <w:t>OMIIC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0" w:after="0" w:line="240" w:lineRule="auto"/>
        <w:ind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6"/>
          <w:w w:val="100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38"/>
        </w:rPr>
        <w:t>c/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2" w:after="0" w:line="166" w:lineRule="exact"/>
        <w:ind w:right="-20"/>
        <w:jc w:val="left"/>
        <w:tabs>
          <w:tab w:pos="700" w:val="left"/>
          <w:tab w:pos="16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6"/>
          <w:szCs w:val="26"/>
          <w:color w:val="444444"/>
          <w:spacing w:val="0"/>
          <w:w w:val="83"/>
          <w:position w:val="-8"/>
        </w:rPr>
        <w:t>ooco</w:t>
      </w:r>
      <w:r>
        <w:rPr>
          <w:rFonts w:ascii="Courier New" w:hAnsi="Courier New" w:cs="Courier New" w:eastAsia="Courier New"/>
          <w:sz w:val="26"/>
          <w:szCs w:val="26"/>
          <w:color w:val="444444"/>
          <w:spacing w:val="0"/>
          <w:w w:val="100"/>
          <w:position w:val="-8"/>
        </w:rPr>
        <w:tab/>
      </w:r>
      <w:r>
        <w:rPr>
          <w:rFonts w:ascii="Courier New" w:hAnsi="Courier New" w:cs="Courier New" w:eastAsia="Courier New"/>
          <w:sz w:val="26"/>
          <w:szCs w:val="26"/>
          <w:color w:val="444444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3"/>
          <w:position w:val="0"/>
        </w:rPr>
        <w:t>JI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"/>
          <w:w w:val="83"/>
          <w:position w:val="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4"/>
          <w:w w:val="83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3"/>
          <w:position w:val="0"/>
        </w:rPr>
        <w:t>Rttlljll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6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3"/>
          <w:position w:val="0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83"/>
          <w:position w:val="0"/>
        </w:rPr>
        <w:t>OCTRJliiX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4" w:equalWidth="0">
            <w:col w:w="5357" w:space="442"/>
            <w:col w:w="2611" w:space="175"/>
            <w:col w:w="703" w:space="308"/>
            <w:col w:w="3384"/>
          </w:cols>
        </w:sectPr>
      </w:pPr>
      <w:rPr/>
    </w:p>
    <w:p>
      <w:pPr>
        <w:spacing w:before="0" w:after="0" w:line="169" w:lineRule="exact"/>
        <w:ind w:left="4730" w:right="-20"/>
        <w:jc w:val="left"/>
        <w:tabs>
          <w:tab w:pos="7700" w:val="left"/>
          <w:tab w:pos="8740" w:val="left"/>
          <w:tab w:pos="10440" w:val="left"/>
          <w:tab w:pos="113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127"/>
          <w:position w:val="1"/>
        </w:rPr>
        <w:t>llniiMBihA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2"/>
        </w:rPr>
        <w:t>no..:oaimre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0"/>
        </w:rPr>
        <w:t>roa11a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2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1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2"/>
        </w:rPr>
        <w:t>rohn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5"/>
          <w:position w:val="-3"/>
        </w:rPr>
        <w:t>113ROOll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left="312" w:right="-20"/>
        <w:jc w:val="left"/>
        <w:tabs>
          <w:tab w:pos="900" w:val="left"/>
          <w:tab w:pos="2840" w:val="left"/>
          <w:tab w:pos="4980" w:val="left"/>
          <w:tab w:pos="6120" w:val="left"/>
          <w:tab w:pos="7100" w:val="left"/>
          <w:tab w:pos="8000" w:val="left"/>
          <w:tab w:pos="8880" w:val="left"/>
          <w:tab w:pos="9760" w:val="left"/>
          <w:tab w:pos="10600" w:val="left"/>
          <w:tab w:pos="114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30"/>
          <w:position w:val="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8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5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9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3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4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8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  <w:position w:val="4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2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30"/>
          <w:position w:val="4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3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8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2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2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9"/>
          <w:position w:val="0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98" w:lineRule="exact"/>
        <w:ind w:left="131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w w:val="92"/>
          <w:position w:val="-4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1"/>
          <w:w w:val="108"/>
          <w:position w:val="-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8"/>
          <w:position w:val="-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8"/>
          <w:w w:val="108"/>
          <w:position w:val="-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8"/>
          <w:position w:val="-4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3"/>
          <w:w w:val="108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8"/>
          <w:position w:val="-4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3"/>
          <w:w w:val="108"/>
          <w:position w:val="-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8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108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6"/>
          <w:w w:val="175"/>
          <w:position w:val="-4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6"/>
          <w:position w:val="-4"/>
        </w:rPr>
        <w:t>)1.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5"/>
          <w:position w:val="-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2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8"/>
          <w:position w:val="-4"/>
        </w:rPr>
        <w:t>PO.Ili\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9"/>
          <w:position w:val="-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8"/>
          <w:position w:val="-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3AJJliXA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46" w:lineRule="exact"/>
        <w:ind w:left="188" w:right="-57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5114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8"/>
        </w:rPr>
        <w:t>820000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8" w:right="-61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7"/>
          <w:w w:val="133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33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3"/>
          <w:w w:val="133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33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46"/>
          <w:w w:val="13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4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3"/>
          <w:w w:val="114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2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3"/>
          <w:w w:val="12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0"/>
        </w:rPr>
        <w:t>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0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5B5B5B"/>
          <w:w w:val="98"/>
        </w:rPr>
        <w:t>(511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8"/>
          <w:w w:val="98"/>
        </w:rPr>
        <w:t>5</w:t>
      </w:r>
      <w:r>
        <w:rPr>
          <w:rFonts w:ascii="Arial" w:hAnsi="Arial" w:cs="Arial" w:eastAsia="Arial"/>
          <w:sz w:val="14"/>
          <w:szCs w:val="14"/>
          <w:color w:val="5B5B5B"/>
          <w:spacing w:val="0"/>
          <w:w w:val="114"/>
        </w:rPr>
        <w:t>+</w:t>
      </w:r>
      <w:r>
        <w:rPr>
          <w:rFonts w:ascii="Arial" w:hAnsi="Arial" w:cs="Arial" w:eastAsia="Arial"/>
          <w:sz w:val="14"/>
          <w:szCs w:val="14"/>
          <w:color w:val="5B5B5B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7"/>
        </w:rPr>
        <w:t>5117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5119)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7" w:after="0" w:line="240" w:lineRule="auto"/>
        <w:ind w:right="-44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OPif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4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2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,ll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0"/>
        </w:rPr>
        <w:t>D'PO.Ili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"/>
          <w:w w:val="9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71"/>
        </w:rPr>
        <w:t>&gt;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4"/>
        </w:rPr>
        <w:t>lll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7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PE3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8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(5116)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6" w:lineRule="exact"/>
        <w:ind w:right="-65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7"/>
          <w:szCs w:val="17"/>
          <w:color w:val="5B5B5B"/>
          <w:spacing w:val="0"/>
          <w:w w:val="100"/>
          <w:position w:val="2"/>
        </w:rPr>
        <w:t>630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1" w:after="0" w:line="240" w:lineRule="auto"/>
        <w:ind w:right="-20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7"/>
          <w:szCs w:val="17"/>
          <w:color w:val="5B5B5B"/>
          <w:spacing w:val="0"/>
          <w:w w:val="100"/>
        </w:rPr>
        <w:t>630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4" w:equalWidth="0">
            <w:col w:w="1180" w:space="134"/>
            <w:col w:w="2181" w:space="2962"/>
            <w:col w:w="276" w:space="4991"/>
            <w:col w:w="1256"/>
          </w:cols>
        </w:sectPr>
      </w:pPr>
      <w:rPr/>
    </w:p>
    <w:p>
      <w:pPr>
        <w:spacing w:before="66" w:after="0" w:line="240" w:lineRule="auto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5116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821100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3"/>
          <w:position w:val="1"/>
        </w:rPr>
        <w:t>Op11Ma1t.a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3"/>
          <w:position w:val="1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86"/>
          <w:position w:val="1"/>
        </w:rPr>
        <w:t>npoiUije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5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86"/>
          <w:position w:val="1"/>
        </w:rPr>
        <w:t>po6onrx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1"/>
        </w:rPr>
        <w:t>pe3epsn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9" w:after="0" w:line="113" w:lineRule="exact"/>
        <w:ind w:left="132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8"/>
          <w:w w:val="100"/>
          <w:position w:val="-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JtMA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"/>
          <w:w w:val="100"/>
          <w:position w:val="-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7"/>
          <w:w w:val="100"/>
          <w:position w:val="-4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O)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9"/>
          <w:position w:val="-4"/>
        </w:rPr>
        <w:t>DPO.Ili\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9"/>
          <w:position w:val="-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6"/>
          <w:position w:val="-4"/>
        </w:rPr>
        <w:t>3AJJ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4"/>
          <w:w w:val="96"/>
          <w:position w:val="-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6"/>
          <w:w w:val="96"/>
          <w:position w:val="-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6"/>
          <w:position w:val="-4"/>
        </w:rPr>
        <w:t>XA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1"/>
          <w:w w:val="96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102"/>
          <w:position w:val="-4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3"/>
          <w:position w:val="-4"/>
        </w:rPr>
        <w:t>IOBO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4"/>
          <w:position w:val="-4"/>
        </w:rPr>
        <w:t>)J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2"/>
          <w:w w:val="94"/>
          <w:position w:val="-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24"/>
          <w:position w:val="-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"/>
          <w:w w:val="125"/>
          <w:position w:val="-4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7"/>
          <w:position w:val="-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43" w:lineRule="exact"/>
        <w:ind w:left="188" w:right="-61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116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7"/>
          <w:w w:val="11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6"/>
        </w:rPr>
        <w:t>17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0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6"/>
        </w:rPr>
        <w:t>822000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147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0"/>
          <w:w w:val="102"/>
        </w:rPr>
        <w:t>(5118)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2" w:equalWidth="0">
            <w:col w:w="1185" w:space="129"/>
            <w:col w:w="11666"/>
          </w:cols>
        </w:sectPr>
      </w:pPr>
      <w:rPr/>
    </w:p>
    <w:p>
      <w:pPr>
        <w:spacing w:before="53" w:after="0" w:line="240" w:lineRule="auto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5118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822100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8"/>
        </w:rPr>
        <w:t>OpHMftlt.a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3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68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84"/>
        </w:rPr>
        <w:t>npoiUije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6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nmoca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2"/>
        </w:rPr>
        <w:t>npoB3BO.AlhC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15" w:lineRule="exact"/>
        <w:ind w:left="72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389328pt;margin-top:6.463597pt;width:590.590817pt;height:9.450027pt;mso-position-horizontal-relative:page;mso-position-vertical-relative:paragraph;z-index:-21415" type="#_x0000_t202" filled="f" stroked="f">
            <v:textbox inset="0,0,0,0">
              <w:txbxContent>
                <w:p>
                  <w:pPr>
                    <w:spacing w:before="0" w:after="0" w:line="189" w:lineRule="exact"/>
                    <w:ind w:right="-68"/>
                    <w:jc w:val="left"/>
                    <w:tabs>
                      <w:tab w:pos="6260" w:val="left"/>
                      <w:tab w:pos="11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44444"/>
                      <w:spacing w:val="-17"/>
                      <w:w w:val="129"/>
                      <w:position w:val="2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A2A2A"/>
                      <w:spacing w:val="0"/>
                      <w:w w:val="129"/>
                      <w:position w:val="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A2A2A"/>
                      <w:spacing w:val="-23"/>
                      <w:w w:val="129"/>
                      <w:position w:val="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44444"/>
                      <w:spacing w:val="0"/>
                      <w:w w:val="129"/>
                      <w:position w:val="2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44444"/>
                      <w:spacing w:val="-45"/>
                      <w:w w:val="129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44444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44444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44444"/>
                      <w:spacing w:val="0"/>
                      <w:w w:val="100"/>
                      <w:position w:val="3"/>
                    </w:rPr>
                    <w:t>630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44444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44444"/>
                      <w:spacing w:val="0"/>
                      <w:w w:val="100"/>
                      <w:position w:val="1"/>
                    </w:rPr>
                    <w:t>630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823000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2"/>
          <w:w w:val="100"/>
          <w:position w:val="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8"/>
          <w:w w:val="100"/>
          <w:position w:val="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4"/>
        </w:rPr>
        <w:t>HMAi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7"/>
          <w:w w:val="100"/>
          <w:position w:val="4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5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2"/>
          <w:position w:val="4"/>
        </w:rPr>
        <w:t>0)1.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"/>
          <w:w w:val="92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9"/>
          <w:position w:val="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4"/>
          <w:w w:val="109"/>
          <w:position w:val="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0"/>
          <w:position w:val="4"/>
        </w:rPr>
        <w:t>&gt;OJJ.A.rE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0"/>
          <w:w w:val="108"/>
          <w:position w:val="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6"/>
          <w:w w:val="105"/>
          <w:position w:val="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3"/>
          <w:position w:val="4"/>
        </w:rPr>
        <w:t>.IlE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6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9"/>
          <w:w w:val="103"/>
          <w:position w:val="4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3"/>
          <w:position w:val="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"/>
          <w:w w:val="103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9"/>
          <w:position w:val="4"/>
        </w:rPr>
        <w:t>JJ.A.Il•Y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left="132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31313"/>
          <w:w w:val="116"/>
          <w:position w:val="1"/>
        </w:rPr>
        <w:t>ni'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8"/>
          <w:w w:val="117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8"/>
          <w:position w:val="1"/>
        </w:rPr>
        <w:t>)J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9"/>
          <w:w w:val="78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2"/>
          <w:position w:val="1"/>
        </w:rPr>
        <w:t>AJY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7"/>
          <w:w w:val="100"/>
          <w:position w:val="1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1"/>
        </w:rPr>
        <w:t>0)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7" w:after="0" w:line="240" w:lineRule="auto"/>
        <w:ind w:left="188" w:right="-20"/>
        <w:jc w:val="left"/>
        <w:tabs>
          <w:tab w:pos="720" w:val="left"/>
          <w:tab w:pos="6440" w:val="left"/>
          <w:tab w:pos="117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-1"/>
        </w:rPr>
        <w:t>5120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"/>
        </w:rPr>
        <w:t>823100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82"/>
          <w:position w:val="0"/>
        </w:rPr>
        <w:t>OpnMBtba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5"/>
          <w:w w:val="82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68"/>
          <w:position w:val="0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5"/>
          <w:w w:val="68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6"/>
          <w:position w:val="0"/>
        </w:rPr>
        <w:t>npoAaje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92"/>
          <w:position w:val="0"/>
        </w:rPr>
        <w:t>po6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1"/>
          <w:w w:val="91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211"/>
          <w:position w:val="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0"/>
          <w:position w:val="0"/>
        </w:rPr>
        <w:t>AIIJbY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0"/>
          <w:position w:val="0"/>
        </w:rPr>
        <w:t>npoAa.iY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8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7"/>
          <w:szCs w:val="17"/>
          <w:color w:val="444444"/>
          <w:spacing w:val="0"/>
          <w:w w:val="100"/>
          <w:position w:val="-1"/>
        </w:rPr>
        <w:t>630</w:t>
      </w:r>
      <w:r>
        <w:rPr>
          <w:rFonts w:ascii="Courier New" w:hAnsi="Courier New" w:cs="Courier New" w:eastAsia="Courier New"/>
          <w:sz w:val="17"/>
          <w:szCs w:val="17"/>
          <w:color w:val="444444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444444"/>
          <w:spacing w:val="0"/>
          <w:w w:val="100"/>
          <w:position w:val="-3"/>
        </w:rPr>
        <w:t>630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ind w:left="132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2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100"/>
          <w:position w:val="-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3"/>
          <w:w w:val="100"/>
          <w:position w:val="-4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MAib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0)).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7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PO)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4"/>
        </w:rPr>
        <w:t>J.AJE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43" w:lineRule="exact"/>
        <w:ind w:left="197" w:right="-61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w w:val="111"/>
        </w:rPr>
        <w:t>51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3"/>
          <w:w w:val="111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5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8"/>
        </w:rPr>
        <w:t>830000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97" w:right="-58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1"/>
        </w:rPr>
        <w:t>5122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9"/>
          <w:position w:val="0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1"/>
          <w:w w:val="119"/>
          <w:position w:val="0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4"/>
          <w:w w:val="156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0"/>
          <w:position w:val="0"/>
        </w:rPr>
        <w:t>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8" w:after="0" w:line="262" w:lineRule="auto"/>
        <w:ind w:right="10026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)J.PArOU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8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OCfl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24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23"/>
        </w:rPr>
        <w:t>Sill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24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0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9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2"/>
        </w:rPr>
        <w:t>O,ll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5"/>
        </w:rPr>
        <w:t>PO,IJ.AJE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4"/>
          <w:w w:val="10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6"/>
          <w:w w:val="108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4"/>
        </w:rPr>
        <w:t>Ar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7"/>
          <w:w w:val="11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1"/>
        </w:rPr>
        <w:t>UEH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3"/>
          <w:w w:val="10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2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2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(5123)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2" w:equalWidth="0">
            <w:col w:w="1186" w:space="128"/>
            <w:col w:w="11666"/>
          </w:cols>
        </w:sectPr>
      </w:pPr>
      <w:rPr/>
    </w:p>
    <w:p>
      <w:pPr>
        <w:spacing w:before="33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0"/>
          <w:w w:val="10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23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831100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4"/>
          <w:position w:val="1"/>
        </w:rPr>
        <w:t>OpHMRILa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5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4"/>
          <w:position w:val="1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9"/>
          <w:position w:val="1"/>
        </w:rPr>
        <w:t>npo11nj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79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0"/>
          <w:position w:val="1"/>
        </w:rPr>
        <w:t>.npnrot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90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6"/>
          <w:w w:val="98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4"/>
          <w:position w:val="1"/>
        </w:rPr>
        <w:t>ocnt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7" w:after="0" w:line="123" w:lineRule="exact"/>
        <w:ind w:left="132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8"/>
          <w:w w:val="100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3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5"/>
          <w:w w:val="100"/>
          <w:position w:val="-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3"/>
        </w:rPr>
        <w:t>MA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3"/>
          <w:w w:val="100"/>
          <w:position w:val="-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2"/>
          <w:w w:val="100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3"/>
        </w:rPr>
        <w:t>,ll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2"/>
          <w:position w:val="-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9"/>
          <w:position w:val="-3"/>
        </w:rPr>
        <w:t>PO,IJ.AJ£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5"/>
          <w:w w:val="89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8"/>
          <w:position w:val="-3"/>
        </w:rPr>
        <w:t>OPJ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5"/>
          <w:w w:val="98"/>
          <w:position w:val="-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1"/>
          <w:w w:val="121"/>
          <w:position w:val="-3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2"/>
          <w:w w:val="105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4"/>
          <w:position w:val="-3"/>
        </w:rPr>
        <w:t>,I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103"/>
          <w:position w:val="-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6"/>
          <w:w w:val="100"/>
          <w:position w:val="-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7"/>
          <w:position w:val="-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43" w:lineRule="exact"/>
        <w:ind w:left="197" w:right="-61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2"/>
          <w:w w:val="116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6"/>
          <w:w w:val="11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6"/>
        </w:rPr>
        <w:t>24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1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6"/>
        </w:rPr>
        <w:t>840000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97" w:right="-61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5125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0"/>
        </w:rPr>
        <w:t>841000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2"/>
          <w:w w:val="11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115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9"/>
          <w:w w:val="11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4"/>
          <w:w w:val="115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5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1"/>
          <w:w w:val="11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5"/>
        </w:rPr>
        <w:t>lE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8"/>
        </w:rPr>
        <w:t>(512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8"/>
          <w:w w:val="98"/>
        </w:rPr>
        <w:t>5</w:t>
      </w:r>
      <w:r>
        <w:rPr>
          <w:rFonts w:ascii="Arial" w:hAnsi="Arial" w:cs="Arial" w:eastAsia="Arial"/>
          <w:sz w:val="14"/>
          <w:szCs w:val="14"/>
          <w:color w:val="5B5B5B"/>
          <w:spacing w:val="0"/>
          <w:w w:val="98"/>
        </w:rPr>
        <w:t>+</w:t>
      </w:r>
      <w:r>
        <w:rPr>
          <w:rFonts w:ascii="Arial" w:hAnsi="Arial" w:cs="Arial" w:eastAsia="Arial"/>
          <w:sz w:val="14"/>
          <w:szCs w:val="14"/>
          <w:color w:val="5B5B5B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7"/>
        </w:rPr>
        <w:t>5127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5129)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6" w:after="0" w:line="269" w:lineRule="auto"/>
        <w:ind w:right="9157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OPHMAlb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2"/>
        </w:rPr>
        <w:t>0)1.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9"/>
          <w:w w:val="11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3"/>
          <w:w w:val="117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7"/>
        </w:rPr>
        <w:t>OMJ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7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3EIIfJb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5"/>
          <w:w w:val="100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(5126)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2" w:equalWidth="0">
            <w:col w:w="1194" w:space="129"/>
            <w:col w:w="11657"/>
          </w:cols>
        </w:sectPr>
      </w:pPr>
      <w:rPr/>
    </w:p>
    <w:p>
      <w:pPr>
        <w:spacing w:before="56" w:after="0" w:line="240" w:lineRule="auto"/>
        <w:ind w:left="19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5126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1"/>
        </w:rPr>
        <w:t>841100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1"/>
          <w:position w:val="2"/>
        </w:rPr>
        <w:t>OpHMatt.a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4"/>
          <w:w w:val="81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68"/>
          <w:position w:val="2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68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5"/>
          <w:position w:val="2"/>
        </w:rPr>
        <w:t>npoAnje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7"/>
          <w:position w:val="2"/>
        </w:rPr>
        <w:t>3CMn.uwTII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7" w:after="0" w:line="142" w:lineRule="exact"/>
        <w:ind w:left="133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3.569092pt;margin-top:8.449141pt;width:1.386385pt;height:3.5pt;mso-position-horizontal-relative:page;mso-position-vertical-relative:paragraph;z-index:-21414" type="#_x0000_t202" filled="f" stroked="f">
            <v:textbox inset="0,0,0,0">
              <w:txbxContent>
                <w:p>
                  <w:pPr>
                    <w:spacing w:before="0" w:after="0" w:line="70" w:lineRule="exact"/>
                    <w:ind w:right="-5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Pr/>
                  <w:r>
                    <w:rPr>
                      <w:rFonts w:ascii="Arial" w:hAnsi="Arial" w:cs="Arial" w:eastAsia="Arial"/>
                      <w:sz w:val="7"/>
                      <w:szCs w:val="7"/>
                      <w:spacing w:val="0"/>
                      <w:w w:val="142"/>
                    </w:rPr>
                    <w:t>I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4"/>
          <w:position w:val="-2"/>
        </w:rPr>
        <w:t>llPH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6"/>
          <w:w w:val="94"/>
          <w:position w:val="-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5"/>
          <w:w w:val="94"/>
          <w:position w:val="-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4"/>
          <w:position w:val="-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5"/>
          <w:w w:val="94"/>
          <w:position w:val="-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4"/>
          <w:position w:val="-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0"/>
          <w:w w:val="94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4"/>
          <w:position w:val="-2"/>
        </w:rPr>
        <w:t>0)1.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0"/>
          <w:w w:val="94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4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9"/>
          <w:w w:val="94"/>
          <w:position w:val="-2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2"/>
          <w:w w:val="94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4"/>
          <w:position w:val="-2"/>
        </w:rPr>
        <w:t>,I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3"/>
          <w:w w:val="94"/>
          <w:position w:val="-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4"/>
          <w:position w:val="-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32"/>
          <w:w w:val="94"/>
          <w:position w:val="-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4"/>
          <w:w w:val="94"/>
          <w:position w:val="-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4"/>
          <w:position w:val="-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11"/>
          <w:w w:val="94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2"/>
          <w:w w:val="100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2"/>
        </w:rPr>
        <w:t>,Il3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100"/>
          <w:position w:val="-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2"/>
        </w:rPr>
        <w:t>MHifX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4"/>
          <w:w w:val="118"/>
          <w:position w:val="6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6"/>
          <w:w w:val="118"/>
          <w:position w:val="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8"/>
          <w:position w:val="6"/>
        </w:rPr>
        <w:t>27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4"/>
          <w:w w:val="118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118"/>
          <w:position w:val="6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9"/>
          <w:w w:val="118"/>
          <w:position w:val="6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8"/>
          <w:position w:val="6"/>
        </w:rPr>
        <w:t>2000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8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9"/>
          <w:w w:val="118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4"/>
          <w:w w:val="81"/>
          <w:position w:val="-1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7"/>
          <w:position w:val="-1"/>
        </w:rPr>
        <w:t>JI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3"/>
          <w:w w:val="97"/>
          <w:position w:val="-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"/>
          <w:w w:val="185"/>
          <w:position w:val="-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"/>
        </w:rPr>
        <w:t>A(5128)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0"/>
          <w:w w:val="10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727274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28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842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4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27274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14"/>
          <w:szCs w:val="14"/>
          <w:color w:val="72727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72727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1"/>
          <w:position w:val="1"/>
        </w:rPr>
        <w:t>Opn&gt;&lt;att.a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4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3"/>
          <w:position w:val="1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6"/>
          <w:position w:val="1"/>
        </w:rPr>
        <w:t>npoJI,IIje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6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6"/>
          <w:position w:val="1"/>
        </w:rPr>
        <w:t>nOJtiCMKit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6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4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  <w:position w:val="1"/>
        </w:rPr>
        <w:t>6narn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9" w:after="0" w:line="113" w:lineRule="exact"/>
        <w:ind w:left="133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4"/>
          <w:w w:val="159"/>
          <w:position w:val="-4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0"/>
          <w:w w:val="108"/>
          <w:position w:val="-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4"/>
          <w:position w:val="-4"/>
        </w:rPr>
        <w:t>itl\1AJL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5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2"/>
          <w:position w:val="-4"/>
        </w:rPr>
        <w:t>0)1.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8"/>
          <w:position w:val="-4"/>
        </w:rPr>
        <w:t>OPO,IJ.AJ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8"/>
          <w:position w:val="-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6"/>
          <w:w w:val="88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88"/>
          <w:position w:val="-4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4"/>
          <w:w w:val="88"/>
          <w:position w:val="-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8"/>
          <w:position w:val="-4"/>
        </w:rPr>
        <w:t>YMA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6"/>
          <w:w w:val="88"/>
          <w:position w:val="-4"/>
        </w:rPr>
        <w:t> </w:t>
      </w:r>
      <w:r>
        <w:rPr>
          <w:rFonts w:ascii="Arial" w:hAnsi="Arial" w:cs="Arial" w:eastAsia="Arial"/>
          <w:sz w:val="12"/>
          <w:szCs w:val="12"/>
          <w:color w:val="444444"/>
          <w:spacing w:val="0"/>
          <w:w w:val="168"/>
          <w:position w:val="-4"/>
        </w:rPr>
        <w:t>l</w:t>
      </w:r>
      <w:r>
        <w:rPr>
          <w:rFonts w:ascii="Arial" w:hAnsi="Arial" w:cs="Arial" w:eastAsia="Arial"/>
          <w:sz w:val="12"/>
          <w:szCs w:val="12"/>
          <w:color w:val="444444"/>
          <w:spacing w:val="0"/>
          <w:w w:val="168"/>
          <w:position w:val="-4"/>
        </w:rPr>
        <w:t>f</w:t>
      </w:r>
      <w:r>
        <w:rPr>
          <w:rFonts w:ascii="Arial" w:hAnsi="Arial" w:cs="Arial" w:eastAsia="Arial"/>
          <w:sz w:val="12"/>
          <w:szCs w:val="12"/>
          <w:color w:val="444444"/>
          <w:spacing w:val="-18"/>
          <w:w w:val="168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3"/>
          <w:position w:val="-4"/>
        </w:rPr>
        <w:t>DOM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52" w:lineRule="exact"/>
        <w:ind w:left="207" w:right="-62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6"/>
          <w:w w:val="132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17"/>
          <w:w w:val="13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32"/>
        </w:rPr>
        <w:t>29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45"/>
          <w:w w:val="13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7"/>
          <w:w w:val="142"/>
          <w:position w:val="1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"/>
          <w:w w:val="106"/>
          <w:position w:val="1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0"/>
          <w:position w:val="1"/>
        </w:rPr>
        <w:t>3000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8" w:after="0" w:line="158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(5130)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2" w:equalWidth="0">
            <w:col w:w="1205" w:space="128"/>
            <w:col w:w="11647"/>
          </w:cols>
        </w:sectPr>
      </w:pPr>
      <w:rPr/>
    </w:p>
    <w:p>
      <w:pPr>
        <w:spacing w:before="60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5130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843100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6"/>
          <w:position w:val="1"/>
        </w:rPr>
        <w:t>0piiMBib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7"/>
          <w:position w:val="1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68"/>
          <w:position w:val="1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8"/>
          <w:position w:val="1"/>
        </w:rPr>
        <w:t>npOMje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63"/>
          <w:position w:val="1"/>
        </w:rPr>
        <w:t>UJYMR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15"/>
          <w:w w:val="63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444444"/>
          <w:spacing w:val="0"/>
          <w:w w:val="199"/>
          <w:position w:val="1"/>
        </w:rPr>
        <w:t>I</w:t>
      </w:r>
      <w:r>
        <w:rPr>
          <w:rFonts w:ascii="Arial" w:hAnsi="Arial" w:cs="Arial" w:eastAsia="Arial"/>
          <w:sz w:val="9"/>
          <w:szCs w:val="9"/>
          <w:color w:val="444444"/>
          <w:spacing w:val="5"/>
          <w:w w:val="199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63"/>
          <w:position w:val="1"/>
        </w:rPr>
        <w:t>DOAB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134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lll'HMAl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2"/>
        </w:rPr>
        <w:t>0)1.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6"/>
        </w:rPr>
        <w:t>lA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6"/>
        </w:rPr>
        <w:t>)J.Y)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3"/>
          <w:w w:val="96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6"/>
        </w:rPr>
        <w:t>ifBAib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181" w:lineRule="exact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27"/>
          <w:position w:val="-1"/>
        </w:rPr>
        <w:t>51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8"/>
          <w:w w:val="127"/>
          <w:position w:val="-1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27"/>
          <w:position w:val="-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43"/>
          <w:w w:val="127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"/>
        </w:rPr>
        <w:t>900000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1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2"/>
          <w:w w:val="88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8"/>
          <w:position w:val="1"/>
        </w:rPr>
        <w:t>POJJ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7"/>
          <w:w w:val="88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88"/>
          <w:position w:val="1"/>
        </w:rPr>
        <w:t>A.I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88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3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79"/>
          <w:position w:val="1"/>
        </w:rPr>
        <w:t>CJlJU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4"/>
          <w:w w:val="80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3"/>
          <w:w w:val="97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2"/>
          <w:position w:val="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1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102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6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6"/>
          <w:position w:val="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9"/>
          <w:w w:val="115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1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9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2"/>
          <w:position w:val="1"/>
        </w:rPr>
        <w:t>HM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8"/>
          <w:w w:val="102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0"/>
          <w:w w:val="102"/>
          <w:position w:val="1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7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4"/>
          <w:w w:val="97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7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138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5132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7"/>
          <w:w w:val="106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7"/>
          <w:w w:val="13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9"/>
        </w:rPr>
        <w:t>51)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23" w:lineRule="exact"/>
        <w:ind w:left="134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"/>
          <w:w w:val="95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5"/>
          <w:position w:val="-3"/>
        </w:rPr>
        <w:t>PHMAJL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5"/>
          <w:position w:val="-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7"/>
          <w:w w:val="95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1"/>
          <w:w w:val="100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  <w:position w:val="-3"/>
        </w:rPr>
        <w:t>,ll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8"/>
          <w:position w:val="-3"/>
        </w:rPr>
        <w:t>3AJXY)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7"/>
          <w:position w:val="-3"/>
        </w:rPr>
        <w:t>Ki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4"/>
          <w:w w:val="88"/>
          <w:position w:val="-3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8"/>
          <w:w w:val="91"/>
          <w:position w:val="-3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97"/>
          <w:position w:val="-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33"/>
          <w:position w:val="-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9"/>
          <w:w w:val="134"/>
          <w:position w:val="-3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7"/>
          <w:position w:val="-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</w:sectPr>
      </w:pPr>
      <w:rPr/>
    </w:p>
    <w:p>
      <w:pPr>
        <w:spacing w:before="0" w:after="0" w:line="143" w:lineRule="exact"/>
        <w:ind w:left="207" w:right="-48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.134381pt;margin-top:224.209351pt;width:.1pt;height:47.501982pt;mso-position-horizontal-relative:page;mso-position-vertical-relative:page;z-index:-21417" coordorigin="3,4484" coordsize="2,950">
            <v:shape style="position:absolute;left:3;top:4484;width:2;height:950" coordorigin="3,4484" coordsize="0,950" path="m3,5434l3,4484e" filled="f" stroked="t" strokeweight="1.431317pt" strokecolor="#D8D8C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5132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7"/>
        </w:rPr>
        <w:t>910000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16" w:right="-61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5"/>
          <w:w w:val="125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7"/>
          <w:w w:val="12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25"/>
        </w:rPr>
        <w:t>33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6"/>
          <w:w w:val="131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8"/>
          <w:w w:val="11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5"/>
        </w:rPr>
        <w:t>000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16" w:right="-61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>5134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10"/>
        </w:rPr>
        <w:t>911100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5B5B5B"/>
          <w:w w:val="96"/>
        </w:rPr>
        <w:t>(5133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B5B5B"/>
          <w:spacing w:val="0"/>
          <w:w w:val="100"/>
        </w:rPr>
        <w:t>+</w:t>
      </w:r>
      <w:r>
        <w:rPr>
          <w:rFonts w:ascii="Arial" w:hAnsi="Arial" w:cs="Arial" w:eastAsia="Arial"/>
          <w:sz w:val="14"/>
          <w:szCs w:val="14"/>
          <w:color w:val="5B5B5B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5143)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4"/>
        </w:rPr>
        <w:t>ii1Alb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2"/>
          <w:w w:val="10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2"/>
        </w:rPr>
        <w:t>,ll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)J.OM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TtlfX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w w:val="84"/>
        </w:rPr>
        <w:t>3A)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w w:val="83"/>
        </w:rPr>
        <w:t>J.Yi!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83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8"/>
          <w:w w:val="97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6"/>
          <w:w w:val="9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"/>
          <w:w w:val="125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1"/>
        </w:rPr>
        <w:t>(OA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2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6"/>
        </w:rPr>
        <w:t>5134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99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100"/>
        </w:rPr>
        <w:t>5141)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254" w:lineRule="auto"/>
        <w:ind w:left="10" w:right="8535" w:firstLine="-1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4"/>
        </w:rPr>
        <w:t>Opi!M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74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3"/>
          <w:w w:val="7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4"/>
        </w:rPr>
        <w:t>LB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9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65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5"/>
          <w:w w:val="6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65"/>
        </w:rPr>
        <w:t>CMIITOORILR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6"/>
          <w:w w:val="6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65"/>
        </w:rPr>
        <w:t>AOMftl\i!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65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7"/>
          <w:w w:val="6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68"/>
        </w:rPr>
        <w:t>XftJlTIUB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0"/>
          <w:w w:val="95"/>
        </w:rPr>
        <w:t>01</w:t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0"/>
          <w:w w:val="95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0"/>
        </w:rPr>
        <w:t>opCAUOCTII,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8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-9"/>
          <w:w w:val="8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20"/>
          <w:w w:val="93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3"/>
        </w:rPr>
        <w:t>ly.IC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0"/>
          <w:w w:val="74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5B5B5B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5"/>
        </w:rPr>
        <w:t>BK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1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5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2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4444"/>
          <w:spacing w:val="0"/>
          <w:w w:val="75"/>
        </w:rPr>
        <w:t>ja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80" w:right="2420"/>
          <w:cols w:num="2" w:equalWidth="0">
            <w:col w:w="1213" w:space="129"/>
            <w:col w:w="11638"/>
          </w:cols>
        </w:sectPr>
      </w:pPr>
      <w:rPr/>
    </w:p>
    <w:p>
      <w:pPr>
        <w:spacing w:before="60" w:after="0" w:line="302" w:lineRule="exact"/>
        <w:ind w:left="115" w:right="-20"/>
        <w:jc w:val="left"/>
        <w:tabs>
          <w:tab w:pos="900" w:val="left"/>
          <w:tab w:pos="17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8"/>
          <w:szCs w:val="8"/>
          <w:color w:val="C4C3BF"/>
          <w:spacing w:val="0"/>
          <w:w w:val="254"/>
          <w:b/>
          <w:bCs/>
          <w:i/>
          <w:position w:val="-2"/>
        </w:rPr>
        <w:t>-----.J</w:t>
      </w:r>
      <w:r>
        <w:rPr>
          <w:rFonts w:ascii="Arial" w:hAnsi="Arial" w:cs="Arial" w:eastAsia="Arial"/>
          <w:sz w:val="8"/>
          <w:szCs w:val="8"/>
          <w:color w:val="C4C3BF"/>
          <w:spacing w:val="0"/>
          <w:w w:val="100"/>
          <w:b/>
          <w:bCs/>
          <w:i/>
          <w:position w:val="-2"/>
        </w:rPr>
        <w:tab/>
      </w:r>
      <w:r>
        <w:rPr>
          <w:rFonts w:ascii="Arial" w:hAnsi="Arial" w:cs="Arial" w:eastAsia="Arial"/>
          <w:sz w:val="8"/>
          <w:szCs w:val="8"/>
          <w:color w:val="C4C3BF"/>
          <w:spacing w:val="0"/>
          <w:w w:val="100"/>
          <w:b/>
          <w:bCs/>
          <w:i/>
          <w:position w:val="-2"/>
        </w:rPr>
      </w:r>
      <w:r>
        <w:rPr>
          <w:rFonts w:ascii="Times New Roman" w:hAnsi="Times New Roman" w:cs="Times New Roman" w:eastAsia="Times New Roman"/>
          <w:sz w:val="13"/>
          <w:szCs w:val="13"/>
          <w:color w:val="C4C3BF"/>
          <w:spacing w:val="0"/>
          <w:w w:val="254"/>
          <w:position w:val="-4"/>
        </w:rPr>
        <w:t>'---'</w:t>
      </w:r>
      <w:r>
        <w:rPr>
          <w:rFonts w:ascii="Times New Roman" w:hAnsi="Times New Roman" w:cs="Times New Roman" w:eastAsia="Times New Roman"/>
          <w:sz w:val="13"/>
          <w:szCs w:val="13"/>
          <w:color w:val="C4C3BF"/>
          <w:spacing w:val="-44"/>
          <w:w w:val="254"/>
          <w:position w:val="-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C4C3BF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C4C3BF"/>
          <w:spacing w:val="0"/>
          <w:w w:val="100"/>
          <w:position w:val="-4"/>
        </w:rPr>
      </w:r>
      <w:r>
        <w:rPr>
          <w:rFonts w:ascii="Arial" w:hAnsi="Arial" w:cs="Arial" w:eastAsia="Arial"/>
          <w:sz w:val="22"/>
          <w:szCs w:val="22"/>
          <w:color w:val="C4C3BF"/>
          <w:spacing w:val="0"/>
          <w:w w:val="115"/>
          <w:position w:val="3"/>
        </w:rPr>
        <w:t>...._.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100" w:bottom="280" w:left="1200" w:right="2420"/>
          <w:footerReference w:type="default" r:id="rId54"/>
          <w:pgSz w:w="16880" w:h="11980" w:orient="landscape"/>
        </w:sectPr>
      </w:pPr>
      <w:rPr/>
    </w:p>
    <w:p>
      <w:pPr>
        <w:spacing w:before="44" w:after="0" w:line="240" w:lineRule="auto"/>
        <w:ind w:left="411" w:right="-58"/>
        <w:jc w:val="left"/>
        <w:tabs>
          <w:tab w:pos="9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77.902611pt;margin-top:4.710822pt;width:599.006218pt;height:409.948367pt;mso-position-horizontal-relative:page;mso-position-vertical-relative:paragraph;z-index:-21412" coordorigin="1558,94" coordsize="11980,8199">
            <v:group style="position:absolute;left:2111;top:109;width:2;height:7752" coordorigin="2111,109" coordsize="2,7752">
              <v:shape style="position:absolute;left:2111;top:109;width:2;height:7752" coordorigin="2111,109" coordsize="0,7752" path="m2111,7861l2111,109e" filled="f" stroked="t" strokeweight=".954211pt" strokecolor="#3B3B3F">
                <v:path arrowok="t"/>
              </v:shape>
            </v:group>
            <v:group style="position:absolute;left:2111;top:451;width:2;height:257" coordorigin="2111,451" coordsize="2,257">
              <v:shape style="position:absolute;left:2111;top:451;width:2;height:257" coordorigin="2111,451" coordsize="0,257" path="m2111,707l2111,451e" filled="f" stroked="t" strokeweight=".477106pt" strokecolor="#1F1F1F">
                <v:path arrowok="t"/>
              </v:shape>
            </v:group>
            <v:group style="position:absolute;left:2765;top:132;width:8034;height:2" coordorigin="2765,132" coordsize="8034,2">
              <v:shape style="position:absolute;left:2765;top:132;width:8034;height:2" coordorigin="2765,132" coordsize="8034,0" path="m2765,132l10800,132e" filled="f" stroked="t" strokeweight="1.431317pt" strokecolor="#2B2B2B">
                <v:path arrowok="t"/>
              </v:shape>
            </v:group>
            <v:group style="position:absolute;left:6005;top:118;width:2;height:8142" coordorigin="6005,118" coordsize="2,8142">
              <v:shape style="position:absolute;left:6005;top:118;width:2;height:8142" coordorigin="6005,118" coordsize="0,8142" path="m6005,8260l6005,118e" filled="f" stroked="t" strokeweight=".954211pt" strokecolor="#444444">
                <v:path arrowok="t"/>
              </v:shape>
            </v:group>
            <v:group style="position:absolute;left:7097;top:128;width:2;height:390" coordorigin="7097,128" coordsize="2,390">
              <v:shape style="position:absolute;left:7097;top:128;width:2;height:390" coordorigin="7097,128" coordsize="0,390" path="m7097,517l7097,128e" filled="f" stroked="t" strokeweight=".954211pt" strokecolor="#3B3B3B">
                <v:path arrowok="t"/>
              </v:shape>
            </v:group>
            <v:group style="position:absolute;left:7088;top:318;width:1298;height:2" coordorigin="7088,318" coordsize="1298,2">
              <v:shape style="position:absolute;left:7088;top:318;width:1298;height:2" coordorigin="7088,318" coordsize="1298,0" path="m7088,318l8385,318e" filled="f" stroked="t" strokeweight=".954211pt" strokecolor="#444444">
                <v:path arrowok="t"/>
              </v:shape>
            </v:group>
            <v:group style="position:absolute;left:8223;top:156;width:4991;height:2" coordorigin="8223,156" coordsize="4991,2">
              <v:shape style="position:absolute;left:8223;top:156;width:4991;height:2" coordorigin="8223,156" coordsize="4991,0" path="m8223,156l13214,156e" filled="f" stroked="t" strokeweight="1.431317pt" strokecolor="#2B282B">
                <v:path arrowok="t"/>
              </v:shape>
            </v:group>
            <v:group style="position:absolute;left:8223;top:327;width:3578;height:2" coordorigin="8223,327" coordsize="3578,2">
              <v:shape style="position:absolute;left:8223;top:327;width:3578;height:2" coordorigin="8223,327" coordsize="3578,0" path="m8223,327l11802,327e" filled="f" stroked="t" strokeweight=".954211pt" strokecolor="#484848">
                <v:path arrowok="t"/>
              </v:shape>
            </v:group>
            <v:group style="position:absolute;left:9454;top:180;width:4074;height:2" coordorigin="9454,180" coordsize="4074,2">
              <v:shape style="position:absolute;left:9454;top:180;width:4074;height:2" coordorigin="9454,180" coordsize="4074,0" path="m9454,180l13529,180e" filled="f" stroked="t" strokeweight=".954211pt" strokecolor="#282828">
                <v:path arrowok="t"/>
              </v:shape>
            </v:group>
            <v:group style="position:absolute;left:11744;top:360;width:1784;height:2" coordorigin="11744,360" coordsize="1784,2">
              <v:shape style="position:absolute;left:11744;top:360;width:1784;height:2" coordorigin="11744,360" coordsize="1784,0" path="m11744,360l13529,360e" filled="f" stroked="t" strokeweight=".954211pt" strokecolor="#484848">
                <v:path arrowok="t"/>
              </v:shape>
            </v:group>
            <v:group style="position:absolute;left:13514;top:175;width:2;height:3506" coordorigin="13514,175" coordsize="2,3506">
              <v:shape style="position:absolute;left:13514;top:175;width:2;height:3506" coordorigin="13514,175" coordsize="0,3506" path="m13514,3681l13514,175e" filled="f" stroked="t" strokeweight="1.431317pt" strokecolor="#2F2F2F">
                <v:path arrowok="t"/>
              </v:shape>
            </v:group>
            <v:group style="position:absolute;left:8252;top:308;width:2;height:941" coordorigin="8252,308" coordsize="2,941">
              <v:shape style="position:absolute;left:8252;top:308;width:2;height:941" coordorigin="8252,308" coordsize="0,941" path="m8252,1249l8252,308e" filled="f" stroked="t" strokeweight=".954211pt" strokecolor="#3F3F44">
                <v:path arrowok="t"/>
              </v:shape>
            </v:group>
            <v:group style="position:absolute;left:8242;top:498;width:3540;height:2" coordorigin="8242,498" coordsize="3540,2">
              <v:shape style="position:absolute;left:8242;top:498;width:3540;height:2" coordorigin="8242,498" coordsize="3540,0" path="m8242,498l11782,498e" filled="f" stroked="t" strokeweight=".477106pt" strokecolor="#4B4B4B">
                <v:path arrowok="t"/>
              </v:shape>
            </v:group>
            <v:group style="position:absolute;left:11768;top:337;width:2;height:190" coordorigin="11768,337" coordsize="2,190">
              <v:shape style="position:absolute;left:11768;top:337;width:2;height:190" coordorigin="11768,337" coordsize="0,190" path="m11768,527l11768,337e" filled="f" stroked="t" strokeweight=".477106pt" strokecolor="#2B2B2B">
                <v:path arrowok="t"/>
              </v:shape>
            </v:group>
            <v:group style="position:absolute;left:12656;top:346;width:2;height:7790" coordorigin="12656,346" coordsize="2,7790">
              <v:shape style="position:absolute;left:12656;top:346;width:2;height:7790" coordorigin="12656,346" coordsize="0,7790" path="m12656,8136l12656,346e" filled="f" stroked="t" strokeweight=".954211pt" strokecolor="#575757">
                <v:path arrowok="t"/>
              </v:shape>
            </v:group>
            <v:group style="position:absolute;left:7102;top:451;width:2;height:257" coordorigin="7102,451" coordsize="2,257">
              <v:shape style="position:absolute;left:7102;top:451;width:2;height:257" coordorigin="7102,451" coordsize="0,257" path="m7102,707l7102,451e" filled="f" stroked="t" strokeweight=".477106pt" strokecolor="#232323">
                <v:path arrowok="t"/>
              </v:shape>
            </v:group>
            <v:group style="position:absolute;left:9115;top:470;width:2;height:238" coordorigin="9115,470" coordsize="2,238">
              <v:shape style="position:absolute;left:9115;top:470;width:2;height:238" coordorigin="9115,470" coordsize="0,238" path="m9115,707l9115,470e" filled="f" stroked="t" strokeweight=".477106pt" strokecolor="#2B2B2B">
                <v:path arrowok="t"/>
              </v:shape>
            </v:group>
            <v:group style="position:absolute;left:10022;top:441;width:2;height:2052" coordorigin="10022,441" coordsize="2,2052">
              <v:shape style="position:absolute;left:10022;top:441;width:2;height:2052" coordorigin="10022,441" coordsize="0,2052" path="m10022,2493l10022,441e" filled="f" stroked="t" strokeweight=".954211pt" strokecolor="#575757">
                <v:path arrowok="t"/>
              </v:shape>
            </v:group>
            <v:group style="position:absolute;left:10900;top:403;width:2;height:7040" coordorigin="10900,403" coordsize="2,7040">
              <v:shape style="position:absolute;left:10900;top:403;width:2;height:7040" coordorigin="10900,403" coordsize="0,7040" path="m10900,7443l10900,403e" filled="f" stroked="t" strokeweight=".954211pt" strokecolor="#4B4B4B">
                <v:path arrowok="t"/>
              </v:shape>
            </v:group>
            <v:group style="position:absolute;left:11773;top:451;width:2;height:798" coordorigin="11773,451" coordsize="2,798">
              <v:shape style="position:absolute;left:11773;top:451;width:2;height:798" coordorigin="11773,451" coordsize="0,798" path="m11773,1249l11773,451e" filled="f" stroked="t" strokeweight=".954211pt" strokecolor="#575757">
                <v:path arrowok="t"/>
              </v:shape>
            </v:group>
            <v:group style="position:absolute;left:12646;top:451;width:2;height:257" coordorigin="12646,451" coordsize="2,257">
              <v:shape style="position:absolute;left:12646;top:451;width:2;height:257" coordorigin="12646,451" coordsize="0,257" path="m12646,707l12646,451e" filled="f" stroked="t" strokeweight=".477106pt" strokecolor="#1F1F1F">
                <v:path arrowok="t"/>
              </v:shape>
            </v:group>
            <v:group style="position:absolute;left:1591;top:850;width:4418;height:2" coordorigin="1591,850" coordsize="4418,2">
              <v:shape style="position:absolute;left:1591;top:850;width:4418;height:2" coordorigin="1591,850" coordsize="4418,0" path="m1591,850l6009,850e" filled="f" stroked="t" strokeweight=".477106pt" strokecolor="#48484B">
                <v:path arrowok="t"/>
              </v:shape>
            </v:group>
            <v:group style="position:absolute;left:1587;top:299;width:2;height:285" coordorigin="1587,299" coordsize="2,285">
              <v:shape style="position:absolute;left:1587;top:299;width:2;height:285" coordorigin="1587,299" coordsize="0,285" path="m1587,584l1587,299e" filled="f" stroked="t" strokeweight="1.431317pt" strokecolor="#181818">
                <v:path arrowok="t"/>
              </v:shape>
            </v:group>
            <v:group style="position:absolute;left:1601;top:109;width:2;height:8170" coordorigin="1601,109" coordsize="2,8170">
              <v:shape style="position:absolute;left:1601;top:109;width:2;height:8170" coordorigin="1601,109" coordsize="0,8170" path="m1601,8279l1601,109e" filled="f" stroked="t" strokeweight="1.431317pt" strokecolor="#2F2F2F">
                <v:path arrowok="t"/>
              </v:shape>
            </v:group>
            <v:group style="position:absolute;left:2803;top:299;width:2;height:409" coordorigin="2803,299" coordsize="2,409">
              <v:shape style="position:absolute;left:2803;top:299;width:2;height:409" coordorigin="2803,299" coordsize="0,409" path="m2803,707l2803,299e" filled="f" stroked="t" strokeweight=".954211pt" strokecolor="#2F2F2F">
                <v:path arrowok="t"/>
              </v:shape>
            </v:group>
            <v:group style="position:absolute;left:2813;top:109;width:2;height:6926" coordorigin="2813,109" coordsize="2,6926">
              <v:shape style="position:absolute;left:2813;top:109;width:2;height:6926" coordorigin="2813,109" coordsize="0,6926" path="m2813,7034l2813,109e" filled="f" stroked="t" strokeweight=".954211pt" strokecolor="#3F3F44">
                <v:path arrowok="t"/>
              </v:shape>
            </v:group>
            <v:group style="position:absolute;left:6639;top:821;width:3426;height:2" coordorigin="6639,821" coordsize="3426,2">
              <v:shape style="position:absolute;left:6639;top:821;width:3426;height:2" coordorigin="6639,821" coordsize="3426,0" path="m6639,821l10065,821e" filled="f" stroked="t" strokeweight=".954211pt" strokecolor="#4B4B4B">
                <v:path arrowok="t"/>
              </v:shape>
            </v:group>
            <v:group style="position:absolute;left:7107;top:641;width:2;height:1853" coordorigin="7107,641" coordsize="2,1853">
              <v:shape style="position:absolute;left:7107;top:641;width:2;height:1853" coordorigin="7107,641" coordsize="0,1853" path="m7107,2493l7107,641e" filled="f" stroked="t" strokeweight=".954211pt" strokecolor="#4F4F4F">
                <v:path arrowok="t"/>
              </v:shape>
            </v:group>
            <v:group style="position:absolute;left:9125;top:375;width:2;height:7866" coordorigin="9125,375" coordsize="2,7866">
              <v:shape style="position:absolute;left:9125;top:375;width:2;height:7866" coordorigin="9125,375" coordsize="0,7866" path="m9125,8241l9125,375e" filled="f" stroked="t" strokeweight=".477106pt" strokecolor="#4B4B4B">
                <v:path arrowok="t"/>
              </v:shape>
            </v:group>
            <v:group style="position:absolute;left:9979;top:835;width:964;height:2" coordorigin="9979,835" coordsize="964,2">
              <v:shape style="position:absolute;left:9979;top:835;width:964;height:2" coordorigin="9979,835" coordsize="964,0" path="m9979,835l10943,835e" filled="f" stroked="t" strokeweight=".954211pt" strokecolor="#484848">
                <v:path arrowok="t"/>
              </v:shape>
            </v:group>
            <v:group style="position:absolute;left:10857;top:859;width:2672;height:2" coordorigin="10857,859" coordsize="2672,2">
              <v:shape style="position:absolute;left:10857;top:859;width:2672;height:2" coordorigin="10857,859" coordsize="2672,0" path="m10857,859l13529,859e" filled="f" stroked="t" strokeweight=".954211pt" strokecolor="#545454">
                <v:path arrowok="t"/>
              </v:shape>
            </v:group>
            <v:group style="position:absolute;left:1572;top:992;width:8492;height:2" coordorigin="1572,992" coordsize="8492,2">
              <v:shape style="position:absolute;left:1572;top:992;width:8492;height:2" coordorigin="1572,992" coordsize="8492,0" path="m1572,992l10065,992e" filled="f" stroked="t" strokeweight="1.431317pt" strokecolor="#2F2F2F">
                <v:path arrowok="t"/>
              </v:shape>
            </v:group>
            <v:group style="position:absolute;left:9979;top:1016;width:1832;height:2" coordorigin="9979,1016" coordsize="1832,2">
              <v:shape style="position:absolute;left:9979;top:1016;width:1832;height:2" coordorigin="9979,1016" coordsize="1832,0" path="m9979,1016l11811,1016e" filled="f" stroked="t" strokeweight=".954211pt" strokecolor="#2B2B2B">
                <v:path arrowok="t"/>
              </v:shape>
            </v:group>
            <v:group style="position:absolute;left:11735;top:1025;width:954;height:2" coordorigin="11735,1025" coordsize="954,2">
              <v:shape style="position:absolute;left:11735;top:1025;width:954;height:2" coordorigin="11735,1025" coordsize="954,0" path="m11735,1025l12689,1025e" filled="f" stroked="t" strokeweight=".477106pt" strokecolor="#232323">
                <v:path arrowok="t"/>
              </v:shape>
            </v:group>
            <v:group style="position:absolute;left:12632;top:992;width:868;height:2" coordorigin="12632,992" coordsize="868,2">
              <v:shape style="position:absolute;left:12632;top:992;width:868;height:2" coordorigin="12632,992" coordsize="868,0" path="m12632,992l13500,992e" filled="f" stroked="t" strokeweight=".477106pt" strokecolor="#606060">
                <v:path arrowok="t"/>
              </v:shape>
            </v:group>
            <v:group style="position:absolute;left:1582;top:1372;width:8483;height:2" coordorigin="1582,1372" coordsize="8483,2">
              <v:shape style="position:absolute;left:1582;top:1372;width:8483;height:2" coordorigin="1582,1372" coordsize="8483,0" path="m1582,1372l10065,1372e" filled="f" stroked="t" strokeweight=".954211pt" strokecolor="#484848">
                <v:path arrowok="t"/>
              </v:shape>
            </v:group>
            <v:group style="position:absolute;left:8257;top:1182;width:2;height:390" coordorigin="8257,1182" coordsize="2,390">
              <v:shape style="position:absolute;left:8257;top:1182;width:2;height:390" coordorigin="8257,1182" coordsize="0,390" path="m8257,1572l8257,1182e" filled="f" stroked="t" strokeweight=".477106pt" strokecolor="#232323">
                <v:path arrowok="t"/>
              </v:shape>
            </v:group>
            <v:group style="position:absolute;left:9979;top:1391;width:1689;height:2" coordorigin="9979,1391" coordsize="1689,2">
              <v:shape style="position:absolute;left:9979;top:1391;width:1689;height:2" coordorigin="9979,1391" coordsize="1689,0" path="m9979,1391l11668,1391e" filled="f" stroked="t" strokeweight=".477106pt" strokecolor="#4F4F4F">
                <v:path arrowok="t"/>
              </v:shape>
            </v:group>
            <v:group style="position:absolute;left:10900;top:1182;width:2;height:219" coordorigin="10900,1182" coordsize="2,219">
              <v:shape style="position:absolute;left:10900;top:1182;width:2;height:219" coordorigin="10900,1182" coordsize="0,219" path="m10900,1401l10900,1182e" filled="f" stroked="t" strokeweight=".477106pt" strokecolor="#2F2F2F">
                <v:path arrowok="t"/>
              </v:shape>
            </v:group>
            <v:group style="position:absolute;left:11778;top:1182;width:2;height:219" coordorigin="11778,1182" coordsize="2,219">
              <v:shape style="position:absolute;left:11778;top:1182;width:2;height:219" coordorigin="11778,1182" coordsize="0,219" path="m11778,1401l11778,1182e" filled="f" stroked="t" strokeweight=".477106pt" strokecolor="#3F3F3F">
                <v:path arrowok="t"/>
              </v:shape>
            </v:group>
            <v:group style="position:absolute;left:11763;top:1363;width:1737;height:2" coordorigin="11763,1363" coordsize="1737,2">
              <v:shape style="position:absolute;left:11763;top:1363;width:1737;height:2" coordorigin="11763,1363" coordsize="1737,0" path="m11763,1363l13500,1363e" filled="f" stroked="t" strokeweight=".477106pt" strokecolor="#4B4B4B">
                <v:path arrowok="t"/>
              </v:shape>
            </v:group>
            <v:group style="position:absolute;left:1582;top:1728;width:8483;height:2" coordorigin="1582,1728" coordsize="8483,2">
              <v:shape style="position:absolute;left:1582;top:1728;width:8483;height:2" coordorigin="1582,1728" coordsize="8483,0" path="m1582,1728l10065,1728e" filled="f" stroked="t" strokeweight=".954211pt" strokecolor="#484848">
                <v:path arrowok="t"/>
              </v:shape>
            </v:group>
            <v:group style="position:absolute;left:2813;top:1325;width:2;height:437" coordorigin="2813,1325" coordsize="2,437">
              <v:shape style="position:absolute;left:2813;top:1325;width:2;height:437" coordorigin="2813,1325" coordsize="0,437" path="m2813,1762l2813,1325e" filled="f" stroked="t" strokeweight=".954211pt" strokecolor="#2B2B2B">
                <v:path arrowok="t"/>
              </v:shape>
            </v:group>
            <v:group style="position:absolute;left:10900;top:1325;width:2;height:437" coordorigin="10900,1325" coordsize="2,437">
              <v:shape style="position:absolute;left:10900;top:1325;width:2;height:437" coordorigin="10900,1325" coordsize="0,437" path="m10900,1762l10900,1325e" filled="f" stroked="t" strokeweight=".477106pt" strokecolor="#1C1C1C">
                <v:path arrowok="t"/>
              </v:shape>
            </v:group>
            <v:group style="position:absolute;left:11778;top:1334;width:2;height:428" coordorigin="11778,1334" coordsize="2,428">
              <v:shape style="position:absolute;left:11778;top:1334;width:2;height:428" coordorigin="11778,1334" coordsize="0,428" path="m11778,1762l11778,1334e" filled="f" stroked="t" strokeweight=".477106pt" strokecolor="#181818">
                <v:path arrowok="t"/>
              </v:shape>
            </v:group>
            <v:group style="position:absolute;left:8261;top:1515;width:2;height:2166" coordorigin="8261,1515" coordsize="2,2166">
              <v:shape style="position:absolute;left:8261;top:1515;width:2;height:2166" coordorigin="8261,1515" coordsize="0,2166" path="m8261,3681l8261,1515e" filled="f" stroked="t" strokeweight=".954211pt" strokecolor="#4B4B4B">
                <v:path arrowok="t"/>
              </v:shape>
            </v:group>
            <v:group style="position:absolute;left:9855;top:1747;width:1956;height:2" coordorigin="9855,1747" coordsize="1956,2">
              <v:shape style="position:absolute;left:9855;top:1747;width:1956;height:2" coordorigin="9855,1747" coordsize="1956,0" path="m9855,1747l11811,1747e" filled="f" stroked="t" strokeweight=".954211pt" strokecolor="#4B4B4B">
                <v:path arrowok="t"/>
              </v:shape>
            </v:group>
            <v:group style="position:absolute;left:11735;top:1757;width:802;height:2" coordorigin="11735,1757" coordsize="802,2">
              <v:shape style="position:absolute;left:11735;top:1757;width:802;height:2" coordorigin="11735,1757" coordsize="802,0" path="m11735,1757l12536,1757e" filled="f" stroked="t" strokeweight=".477106pt" strokecolor="#545454">
                <v:path arrowok="t"/>
              </v:shape>
            </v:group>
            <v:group style="position:absolute;left:12632;top:1724;width:868;height:2" coordorigin="12632,1724" coordsize="868,2">
              <v:shape style="position:absolute;left:12632;top:1724;width:868;height:2" coordorigin="12632,1724" coordsize="868,0" path="m12632,1724l13500,1724e" filled="f" stroked="t" strokeweight=".477106pt" strokecolor="#676767">
                <v:path arrowok="t"/>
              </v:shape>
            </v:group>
            <v:group style="position:absolute;left:1582;top:2118;width:8483;height:2" coordorigin="1582,2118" coordsize="8483,2">
              <v:shape style="position:absolute;left:1582;top:2118;width:8483;height:2" coordorigin="1582,2118" coordsize="8483,0" path="m1582,2118l10065,2118e" filled="f" stroked="t" strokeweight=".954211pt" strokecolor="#444448">
                <v:path arrowok="t"/>
              </v:shape>
            </v:group>
            <v:group style="position:absolute;left:9979;top:2137;width:2710;height:2" coordorigin="9979,2137" coordsize="2710,2">
              <v:shape style="position:absolute;left:9979;top:2137;width:2710;height:2" coordorigin="9979,2137" coordsize="2710,0" path="m9979,2137l12689,2137e" filled="f" stroked="t" strokeweight=".954211pt" strokecolor="#4B4B4B">
                <v:path arrowok="t"/>
              </v:shape>
            </v:group>
            <v:group style="position:absolute;left:11778;top:1695;width:2;height:456" coordorigin="11778,1695" coordsize="2,456">
              <v:shape style="position:absolute;left:11778;top:1695;width:2;height:456" coordorigin="11778,1695" coordsize="0,456" path="m11778,2151l11778,1695e" filled="f" stroked="t" strokeweight=".477106pt" strokecolor="#383838">
                <v:path arrowok="t"/>
              </v:shape>
            </v:group>
            <v:group style="position:absolute;left:12603;top:2146;width:658;height:2" coordorigin="12603,2146" coordsize="658,2">
              <v:shape style="position:absolute;left:12603;top:2146;width:658;height:2" coordorigin="12603,2146" coordsize="658,0" path="m12603,2146l13261,2146e" filled="f" stroked="t" strokeweight=".477106pt" strokecolor="#4B4B4B">
                <v:path arrowok="t"/>
              </v:shape>
            </v:group>
            <v:group style="position:absolute;left:10905;top:2066;width:2;height:428" coordorigin="10905,2066" coordsize="2,428">
              <v:shape style="position:absolute;left:10905;top:2066;width:2;height:428" coordorigin="10905,2066" coordsize="0,428" path="m10905,2493l10905,2066e" filled="f" stroked="t" strokeweight=".954211pt" strokecolor="#646464">
                <v:path arrowok="t"/>
              </v:shape>
            </v:group>
            <v:group style="position:absolute;left:11782;top:2075;width:2;height:2793" coordorigin="11782,2075" coordsize="2,2793">
              <v:shape style="position:absolute;left:11782;top:2075;width:2;height:2793" coordorigin="11782,2075" coordsize="0,2793" path="m11782,4868l11782,2075e" filled="f" stroked="t" strokeweight=".954211pt" strokecolor="#545454">
                <v:path arrowok="t"/>
              </v:shape>
            </v:group>
            <v:group style="position:absolute;left:2121;top:2303;width:2;height:190" coordorigin="2121,2303" coordsize="2,190">
              <v:shape style="position:absolute;left:2121;top:2303;width:2;height:190" coordorigin="2121,2303" coordsize="0,190" path="m2121,2493l2121,2303e" filled="f" stroked="t" strokeweight=".477106pt" strokecolor="#343434">
                <v:path arrowok="t"/>
              </v:shape>
            </v:group>
            <v:group style="position:absolute;left:1582;top:2465;width:8483;height:2" coordorigin="1582,2465" coordsize="8483,2">
              <v:shape style="position:absolute;left:1582;top:2465;width:8483;height:2" coordorigin="1582,2465" coordsize="8483,0" path="m1582,2465l10065,2465e" filled="f" stroked="t" strokeweight=".954211pt" strokecolor="#484848">
                <v:path arrowok="t"/>
              </v:shape>
            </v:group>
            <v:group style="position:absolute;left:9979;top:2479;width:1889;height:2" coordorigin="9979,2479" coordsize="1889,2">
              <v:shape style="position:absolute;left:9979;top:2479;width:1889;height:2" coordorigin="9979,2479" coordsize="1889,0" path="m9979,2479l11868,2479e" filled="f" stroked="t" strokeweight=".954211pt" strokecolor="#4B4B4B">
                <v:path arrowok="t"/>
              </v:shape>
            </v:group>
            <v:group style="position:absolute;left:11735;top:2488;width:1326;height:2" coordorigin="11735,2488" coordsize="1326,2">
              <v:shape style="position:absolute;left:11735;top:2488;width:1326;height:2" coordorigin="11735,2488" coordsize="1326,0" path="m11735,2488l13061,2488e" filled="f" stroked="t" strokeweight=".477106pt" strokecolor="#4B4B4B">
                <v:path arrowok="t"/>
              </v:shape>
            </v:group>
            <v:group style="position:absolute;left:2121;top:2417;width:2;height:637" coordorigin="2121,2417" coordsize="2,637">
              <v:shape style="position:absolute;left:2121;top:2417;width:2;height:637" coordorigin="2121,2417" coordsize="0,637" path="m2121,3054l2121,2417e" filled="f" stroked="t" strokeweight=".477106pt" strokecolor="#1C1C1C">
                <v:path arrowok="t"/>
              </v:shape>
            </v:group>
            <v:group style="position:absolute;left:7112;top:2417;width:2;height:304" coordorigin="7112,2417" coordsize="2,304">
              <v:shape style="position:absolute;left:7112;top:2417;width:2;height:304" coordorigin="7112,2417" coordsize="0,304" path="m7112,2721l7112,2417e" filled="f" stroked="t" strokeweight=".477106pt" strokecolor="#2B2B2B">
                <v:path arrowok="t"/>
              </v:shape>
            </v:group>
            <v:group style="position:absolute;left:12656;top:2427;width:2;height:627" coordorigin="12656,2427" coordsize="2,627">
              <v:shape style="position:absolute;left:12656;top:2427;width:2;height:627" coordorigin="12656,2427" coordsize="0,627" path="m12656,3054l12656,2427e" filled="f" stroked="t" strokeweight=".477106pt" strokecolor="#1F1F1F">
                <v:path arrowok="t"/>
              </v:shape>
            </v:group>
            <v:group style="position:absolute;left:7112;top:2655;width:2;height:399" coordorigin="7112,2655" coordsize="2,399">
              <v:shape style="position:absolute;left:7112;top:2655;width:2;height:399" coordorigin="7112,2655" coordsize="0,399" path="m7112,3054l7112,2655e" filled="f" stroked="t" strokeweight=".477106pt" strokecolor="#131313">
                <v:path arrowok="t"/>
              </v:shape>
            </v:group>
            <v:group style="position:absolute;left:1582;top:2811;width:8483;height:2" coordorigin="1582,2811" coordsize="8483,2">
              <v:shape style="position:absolute;left:1582;top:2811;width:8483;height:2" coordorigin="1582,2811" coordsize="8483,0" path="m1582,2811l10065,2811e" filled="f" stroked="t" strokeweight=".954211pt" strokecolor="#444444">
                <v:path arrowok="t"/>
              </v:shape>
            </v:group>
            <v:group style="position:absolute;left:10027;top:2417;width:2;height:855" coordorigin="10027,2417" coordsize="2,855">
              <v:shape style="position:absolute;left:10027;top:2417;width:2;height:855" coordorigin="10027,2417" coordsize="0,855" path="m10027,3272l10027,2417e" filled="f" stroked="t" strokeweight=".477106pt" strokecolor="#3B3B3B">
                <v:path arrowok="t"/>
              </v:shape>
            </v:group>
            <v:group style="position:absolute;left:9979;top:2830;width:2710;height:2" coordorigin="9979,2830" coordsize="2710,2">
              <v:shape style="position:absolute;left:9979;top:2830;width:2710;height:2" coordorigin="9979,2830" coordsize="2710,0" path="m9979,2830l12689,2830e" filled="f" stroked="t" strokeweight=".954211pt" strokecolor="#4B4B4B">
                <v:path arrowok="t"/>
              </v:shape>
            </v:group>
            <v:group style="position:absolute;left:10905;top:2655;width:2;height:190" coordorigin="10905,2655" coordsize="2,190">
              <v:shape style="position:absolute;left:10905;top:2655;width:2;height:190" coordorigin="10905,2655" coordsize="0,190" path="m10905,2845l10905,2655e" filled="f" stroked="t" strokeweight=".954211pt" strokecolor="#383838">
                <v:path arrowok="t"/>
              </v:shape>
            </v:group>
            <v:group style="position:absolute;left:11782;top:2655;width:2;height:190" coordorigin="11782,2655" coordsize="2,190">
              <v:shape style="position:absolute;left:11782;top:2655;width:2;height:190" coordorigin="11782,2655" coordsize="0,190" path="m11782,2845l11782,2655e" filled="f" stroked="t" strokeweight=".954211pt" strokecolor="#383838">
                <v:path arrowok="t"/>
              </v:shape>
            </v:group>
            <v:group style="position:absolute;left:12603;top:2840;width:926;height:2" coordorigin="12603,2840" coordsize="926,2">
              <v:shape style="position:absolute;left:12603;top:2840;width:926;height:2" coordorigin="12603,2840" coordsize="926,0" path="m12603,2840l13529,2840e" filled="f" stroked="t" strokeweight=".477106pt" strokecolor="#484848">
                <v:path arrowok="t"/>
              </v:shape>
            </v:group>
            <v:group style="position:absolute;left:1582;top:3016;width:8483;height:2" coordorigin="1582,3016" coordsize="8483,2">
              <v:shape style="position:absolute;left:1582;top:3016;width:8483;height:2" coordorigin="1582,3016" coordsize="8483,0" path="m1582,3016l10065,3016e" filled="f" stroked="t" strokeweight=".954211pt" strokecolor="#484848">
                <v:path arrowok="t"/>
              </v:shape>
            </v:group>
            <v:group style="position:absolute;left:9979;top:3030;width:2710;height:2" coordorigin="9979,3030" coordsize="2710,2">
              <v:shape style="position:absolute;left:9979;top:3030;width:2710;height:2" coordorigin="9979,3030" coordsize="2710,0" path="m9979,3030l12689,3030e" filled="f" stroked="t" strokeweight=".954211pt" strokecolor="#4B4B4B">
                <v:path arrowok="t"/>
              </v:shape>
            </v:group>
            <v:group style="position:absolute;left:12546;top:3044;width:983;height:2" coordorigin="12546,3044" coordsize="983,2">
              <v:shape style="position:absolute;left:12546;top:3044;width:983;height:2" coordorigin="12546,3044" coordsize="983,0" path="m12546,3044l13529,3044e" filled="f" stroked="t" strokeweight=".954211pt" strokecolor="#4F4F4F">
                <v:path arrowok="t"/>
              </v:shape>
            </v:group>
            <v:group style="position:absolute;left:1601;top:2911;width:2;height:361" coordorigin="1601,2911" coordsize="2,361">
              <v:shape style="position:absolute;left:1601;top:2911;width:2;height:361" coordorigin="1601,2911" coordsize="0,361" path="m1601,3272l1601,2911e" filled="f" stroked="t" strokeweight="1.908423pt" strokecolor="#444444">
                <v:path arrowok="t"/>
              </v:shape>
            </v:group>
            <v:group style="position:absolute;left:2121;top:2968;width:2;height:304" coordorigin="2121,2968" coordsize="2,304">
              <v:shape style="position:absolute;left:2121;top:2968;width:2;height:304" coordorigin="2121,2968" coordsize="0,304" path="m2121,3272l2121,2968e" filled="f" stroked="t" strokeweight=".954211pt" strokecolor="#2F2F34">
                <v:path arrowok="t"/>
              </v:shape>
            </v:group>
            <v:group style="position:absolute;left:7112;top:2968;width:2;height:304" coordorigin="7112,2968" coordsize="2,304">
              <v:shape style="position:absolute;left:7112;top:2968;width:2;height:304" coordorigin="7112,2968" coordsize="0,304" path="m7112,3272l7112,2968e" filled="f" stroked="t" strokeweight=".477106pt" strokecolor="#2B2B2B">
                <v:path arrowok="t"/>
              </v:shape>
            </v:group>
            <v:group style="position:absolute;left:1582;top:3244;width:8483;height:2" coordorigin="1582,3244" coordsize="8483,2">
              <v:shape style="position:absolute;left:1582;top:3244;width:8483;height:2" coordorigin="1582,3244" coordsize="8483,0" path="m1582,3244l10065,3244e" filled="f" stroked="t" strokeweight=".954211pt" strokecolor="#484848">
                <v:path arrowok="t"/>
              </v:shape>
            </v:group>
            <v:group style="position:absolute;left:9979;top:3258;width:2777;height:2" coordorigin="9979,3258" coordsize="2777,2">
              <v:shape style="position:absolute;left:9979;top:3258;width:2777;height:2" coordorigin="9979,3258" coordsize="2777,0" path="m9979,3258l12756,3258e" filled="f" stroked="t" strokeweight=".954211pt" strokecolor="#544F54">
                <v:path arrowok="t"/>
              </v:shape>
            </v:group>
            <v:group style="position:absolute;left:12656;top:2968;width:2;height:304" coordorigin="12656,2968" coordsize="2,304">
              <v:shape style="position:absolute;left:12656;top:2968;width:2;height:304" coordorigin="12656,2968" coordsize="0,304" path="m12656,3272l12656,2968e" filled="f" stroked="t" strokeweight=".477106pt" strokecolor="#383838">
                <v:path arrowok="t"/>
              </v:shape>
            </v:group>
            <v:group style="position:absolute;left:12603;top:3267;width:926;height:2" coordorigin="12603,3267" coordsize="926,2">
              <v:shape style="position:absolute;left:12603;top:3267;width:926;height:2" coordorigin="12603,3267" coordsize="926,0" path="m12603,3267l13529,3267e" filled="f" stroked="t" strokeweight=".477106pt" strokecolor="#484848">
                <v:path arrowok="t"/>
              </v:shape>
            </v:group>
            <v:group style="position:absolute;left:1591;top:3481;width:5554;height:2" coordorigin="1591,3481" coordsize="5554,2">
              <v:shape style="position:absolute;left:1591;top:3481;width:5554;height:2" coordorigin="1591,3481" coordsize="5554,0" path="m1591,3481l7145,3481e" filled="f" stroked="t" strokeweight=".954211pt" strokecolor="#444444">
                <v:path arrowok="t"/>
              </v:shape>
            </v:group>
            <v:group style="position:absolute;left:2126;top:3196;width:2;height:656" coordorigin="2126,3196" coordsize="2,656">
              <v:shape style="position:absolute;left:2126;top:3196;width:2;height:656" coordorigin="2126,3196" coordsize="0,656" path="m2126,3852l2126,3196e" filled="f" stroked="t" strokeweight=".954211pt" strokecolor="#4B4B4B">
                <v:path arrowok="t"/>
              </v:shape>
            </v:group>
            <v:group style="position:absolute;left:7116;top:3196;width:2;height:1672" coordorigin="7116,3196" coordsize="2,1672">
              <v:shape style="position:absolute;left:7116;top:3196;width:2;height:1672" coordorigin="7116,3196" coordsize="0,1672" path="m7116,4868l7116,3196e" filled="f" stroked="t" strokeweight=".954211pt" strokecolor="#545457">
                <v:path arrowok="t"/>
              </v:shape>
            </v:group>
            <v:group style="position:absolute;left:7030;top:3481;width:4781;height:2" coordorigin="7030,3481" coordsize="4781,2">
              <v:shape style="position:absolute;left:7030;top:3481;width:4781;height:2" coordorigin="7030,3481" coordsize="4781,0" path="m7030,3481l11811,3481e" filled="f" stroked="t" strokeweight=".954211pt" strokecolor="#4B4B4B">
                <v:path arrowok="t"/>
              </v:shape>
            </v:group>
            <v:group style="position:absolute;left:10036;top:489;width:2;height:7762" coordorigin="10036,489" coordsize="2,7762">
              <v:shape style="position:absolute;left:10036;top:489;width:2;height:7762" coordorigin="10036,489" coordsize="0,7762" path="m10036,8250l10036,489e" filled="f" stroked="t" strokeweight=".954211pt" strokecolor="#4F4F4F">
                <v:path arrowok="t"/>
              </v:shape>
            </v:group>
            <v:group style="position:absolute;left:10905;top:3196;width:2;height:485" coordorigin="10905,3196" coordsize="2,485">
              <v:shape style="position:absolute;left:10905;top:3196;width:2;height:485" coordorigin="10905,3196" coordsize="0,485" path="m10905,3681l10905,3196e" filled="f" stroked="t" strokeweight=".954211pt" strokecolor="#606060">
                <v:path arrowok="t"/>
              </v:shape>
            </v:group>
            <v:group style="position:absolute;left:11735;top:3500;width:1794;height:2" coordorigin="11735,3500" coordsize="1794,2">
              <v:shape style="position:absolute;left:11735;top:3500;width:1794;height:2" coordorigin="11735,3500" coordsize="1794,0" path="m11735,3500l13529,3500e" filled="f" stroked="t" strokeweight=".954211pt" strokecolor="#444444">
                <v:path arrowok="t"/>
              </v:shape>
            </v:group>
            <v:group style="position:absolute;left:1591;top:3823;width:5554;height:2" coordorigin="1591,3823" coordsize="5554,2">
              <v:shape style="position:absolute;left:1591;top:3823;width:5554;height:2" coordorigin="1591,3823" coordsize="5554,0" path="m1591,3823l7145,3823e" filled="f" stroked="t" strokeweight=".954211pt" strokecolor="#3F3F44">
                <v:path arrowok="t"/>
              </v:shape>
            </v:group>
            <v:group style="position:absolute;left:2822;top:3405;width:2;height:1862" coordorigin="2822,3405" coordsize="2,1862">
              <v:shape style="position:absolute;left:2822;top:3405;width:2;height:1862" coordorigin="2822,3405" coordsize="0,1862" path="m2822,5267l2822,3405e" filled="f" stroked="t" strokeweight=".954211pt" strokecolor="#484848">
                <v:path arrowok="t"/>
              </v:shape>
            </v:group>
            <v:group style="position:absolute;left:12660;top:3434;width:2;height:247" coordorigin="12660,3434" coordsize="2,247">
              <v:shape style="position:absolute;left:12660;top:3434;width:2;height:247" coordorigin="12660,3434" coordsize="0,247" path="m12660,3681l12660,3434e" filled="f" stroked="t" strokeweight=".954211pt" strokecolor="#6B6B6B">
                <v:path arrowok="t"/>
              </v:shape>
            </v:group>
            <v:group style="position:absolute;left:8266;top:3624;width:2;height:855" coordorigin="8266,3624" coordsize="2,855">
              <v:shape style="position:absolute;left:8266;top:3624;width:2;height:855" coordorigin="8266,3624" coordsize="0,855" path="m8266,4479l8266,3624e" filled="f" stroked="t" strokeweight=".477106pt" strokecolor="#1F1F1F">
                <v:path arrowok="t"/>
              </v:shape>
            </v:group>
            <v:group style="position:absolute;left:7059;top:3823;width:3884;height:2" coordorigin="7059,3823" coordsize="3884,2">
              <v:shape style="position:absolute;left:7059;top:3823;width:3884;height:2" coordorigin="7059,3823" coordsize="3884,0" path="m7059,3823l10943,3823e" filled="f" stroked="t" strokeweight=".954211pt" strokecolor="#4B4B4B">
                <v:path arrowok="t"/>
              </v:shape>
            </v:group>
            <v:group style="position:absolute;left:10031;top:3624;width:2;height:228" coordorigin="10031,3624" coordsize="2,228">
              <v:shape style="position:absolute;left:10031;top:3624;width:2;height:228" coordorigin="10031,3624" coordsize="0,228" path="m10031,3852l10031,3624e" filled="f" stroked="t" strokeweight=".477106pt" strokecolor="#383838">
                <v:path arrowok="t"/>
              </v:shape>
            </v:group>
            <v:group style="position:absolute;left:10561;top:3837;width:2968;height:2" coordorigin="10561,3837" coordsize="2968,2">
              <v:shape style="position:absolute;left:10561;top:3837;width:2968;height:2" coordorigin="10561,3837" coordsize="2968,0" path="m10561,3837l13529,3837e" filled="f" stroked="t" strokeweight=".954211pt" strokecolor="#545454">
                <v:path arrowok="t"/>
              </v:shape>
            </v:group>
            <v:group style="position:absolute;left:13524;top:3624;width:2;height:466" coordorigin="13524,3624" coordsize="2,466">
              <v:shape style="position:absolute;left:13524;top:3624;width:2;height:466" coordorigin="13524,3624" coordsize="0,466" path="m13524,4089l13524,3624e" filled="f" stroked="t" strokeweight=".954211pt" strokecolor="#131313">
                <v:path arrowok="t"/>
              </v:shape>
            </v:group>
            <v:group style="position:absolute;left:1591;top:4279;width:2471;height:2" coordorigin="1591,4279" coordsize="2471,2">
              <v:shape style="position:absolute;left:1591;top:4279;width:2471;height:2" coordorigin="1591,4279" coordsize="2471,0" path="m1591,4279l4063,4279e" filled="f" stroked="t" strokeweight=".954211pt" strokecolor="#484848">
                <v:path arrowok="t"/>
              </v:shape>
            </v:group>
            <v:group style="position:absolute;left:2126;top:3776;width:2;height:523" coordorigin="2126,3776" coordsize="2,523">
              <v:shape style="position:absolute;left:2126;top:3776;width:2;height:523" coordorigin="2126,3776" coordsize="0,523" path="m2126,4298l2126,3776e" filled="f" stroked="t" strokeweight=".954211pt" strokecolor="#2F2F2F">
                <v:path arrowok="t"/>
              </v:shape>
            </v:group>
            <v:group style="position:absolute;left:10031;top:3776;width:2;height:314" coordorigin="10031,3776" coordsize="2,314">
              <v:shape style="position:absolute;left:10031;top:3776;width:2;height:314" coordorigin="10031,3776" coordsize="0,314" path="m10031,4089l10031,3776e" filled="f" stroked="t" strokeweight=".477106pt" strokecolor="#1C1C1C">
                <v:path arrowok="t"/>
              </v:shape>
            </v:group>
            <v:group style="position:absolute;left:6014;top:4023;width:2;height:456" coordorigin="6014,4023" coordsize="2,456">
              <v:shape style="position:absolute;left:6014;top:4023;width:2;height:456" coordorigin="6014,4023" coordsize="0,456" path="m6014,4479l6014,4023e" filled="f" stroked="t" strokeweight=".477106pt" strokecolor="#2B2B2B">
                <v:path arrowok="t"/>
              </v:shape>
            </v:group>
            <v:group style="position:absolute;left:2765;top:4270;width:9246;height:2" coordorigin="2765,4270" coordsize="9246,2">
              <v:shape style="position:absolute;left:2765;top:4270;width:9246;height:2" coordorigin="2765,4270" coordsize="9246,0" path="m2765,4270l12011,4270e" filled="f" stroked="t" strokeweight=".954211pt" strokecolor="#48484B">
                <v:path arrowok="t"/>
              </v:shape>
            </v:group>
            <v:group style="position:absolute;left:11735;top:4289;width:1784;height:2" coordorigin="11735,4289" coordsize="1784,2">
              <v:shape style="position:absolute;left:11735;top:4289;width:1784;height:2" coordorigin="11735,4289" coordsize="1784,0" path="m11735,4289l13519,4289e" filled="f" stroked="t" strokeweight=".954211pt" strokecolor="#4B4B4B">
                <v:path arrowok="t"/>
              </v:shape>
            </v:group>
            <v:group style="position:absolute;left:1591;top:4455;width:563;height:2" coordorigin="1591,4455" coordsize="563,2">
              <v:shape style="position:absolute;left:1591;top:4455;width:563;height:2" coordorigin="1591,4455" coordsize="563,0" path="m1591,4455l2154,4455e" filled="f" stroked="t" strokeweight=".477106pt" strokecolor="#343434">
                <v:path arrowok="t"/>
              </v:shape>
            </v:group>
            <v:group style="position:absolute;left:2126;top:4222;width:2;height:646" coordorigin="2126,4222" coordsize="2,646">
              <v:shape style="position:absolute;left:2126;top:4222;width:2;height:646" coordorigin="2126,4222" coordsize="0,646" path="m2126,4868l2126,4222e" filled="f" stroked="t" strokeweight=".954211pt" strokecolor="#48484B">
                <v:path arrowok="t"/>
              </v:shape>
            </v:group>
            <v:group style="position:absolute;left:2069;top:4450;width:6221;height:2" coordorigin="2069,4450" coordsize="6221,2">
              <v:shape style="position:absolute;left:2069;top:4450;width:6221;height:2" coordorigin="2069,4450" coordsize="6221,0" path="m2069,4450l8290,4450e" filled="f" stroked="t" strokeweight=".954211pt" strokecolor="#484848">
                <v:path arrowok="t"/>
              </v:shape>
            </v:group>
            <v:group style="position:absolute;left:8214;top:4436;width:1851;height:2" coordorigin="8214,4436" coordsize="1851,2">
              <v:shape style="position:absolute;left:8214;top:4436;width:1851;height:2" coordorigin="8214,4436" coordsize="1851,0" path="m8214,4436l10065,4436e" filled="f" stroked="t" strokeweight=".954211pt" strokecolor="#484848">
                <v:path arrowok="t"/>
              </v:shape>
            </v:group>
            <v:group style="position:absolute;left:9979;top:4455;width:3540;height:2" coordorigin="9979,4455" coordsize="3540,2">
              <v:shape style="position:absolute;left:9979;top:4455;width:3540;height:2" coordorigin="9979,4455" coordsize="3540,0" path="m9979,4455l13519,4455e" filled="f" stroked="t" strokeweight=".954211pt" strokecolor="#4B4B4F">
                <v:path arrowok="t"/>
              </v:shape>
            </v:group>
            <v:group style="position:absolute;left:1591;top:4849;width:563;height:2" coordorigin="1591,4849" coordsize="563,2">
              <v:shape style="position:absolute;left:1591;top:4849;width:563;height:2" coordorigin="1591,4849" coordsize="563,0" path="m1591,4849l2154,4849e" filled="f" stroked="t" strokeweight=".954211pt" strokecolor="#3F3F3F">
                <v:path arrowok="t"/>
              </v:shape>
            </v:group>
            <v:group style="position:absolute;left:6024;top:4393;width:2;height:2955" coordorigin="6024,4393" coordsize="2,2955">
              <v:shape style="position:absolute;left:6024;top:4393;width:2;height:2955" coordorigin="6024,4393" coordsize="0,2955" path="m6024,7348l6024,4393e" filled="f" stroked="t" strokeweight=".954211pt" strokecolor="#484848">
                <v:path arrowok="t"/>
              </v:shape>
            </v:group>
            <v:group style="position:absolute;left:8276;top:1980;width:2;height:6270" coordorigin="8276,1980" coordsize="2,6270">
              <v:shape style="position:absolute;left:8276;top:1980;width:2;height:6270" coordorigin="8276,1980" coordsize="0,6270" path="m8276,8250l8276,1980e" filled="f" stroked="t" strokeweight=".477106pt" strokecolor="#444444">
                <v:path arrowok="t"/>
              </v:shape>
            </v:group>
            <v:group style="position:absolute;left:2069;top:4840;width:9742;height:2" coordorigin="2069,4840" coordsize="9742,2">
              <v:shape style="position:absolute;left:2069;top:4840;width:9742;height:2" coordorigin="2069,4840" coordsize="9742,0" path="m2069,4840l11811,4840e" filled="f" stroked="t" strokeweight=".954211pt" strokecolor="#48484B">
                <v:path arrowok="t"/>
              </v:shape>
            </v:group>
            <v:group style="position:absolute;left:11735;top:4849;width:1784;height:2" coordorigin="11735,4849" coordsize="1784,2">
              <v:shape style="position:absolute;left:11735;top:4849;width:1784;height:2" coordorigin="11735,4849" coordsize="1784,0" path="m11735,4849l13519,4849e" filled="f" stroked="t" strokeweight=".954211pt" strokecolor="#4F4F4F">
                <v:path arrowok="t"/>
              </v:shape>
            </v:group>
            <v:group style="position:absolute;left:1611;top:4783;width:2;height:722" coordorigin="1611,4783" coordsize="2,722">
              <v:shape style="position:absolute;left:1611;top:4783;width:2;height:722" coordorigin="1611,4783" coordsize="0,722" path="m1611,5505l1611,4783e" filled="f" stroked="t" strokeweight="1.908423pt" strokecolor="#484848">
                <v:path arrowok="t"/>
              </v:shape>
            </v:group>
            <v:group style="position:absolute;left:2131;top:4783;width:2;height:485" coordorigin="2131,4783" coordsize="2,485">
              <v:shape style="position:absolute;left:2131;top:4783;width:2;height:485" coordorigin="2131,4783" coordsize="0,485" path="m2131,5267l2131,4783e" filled="f" stroked="t" strokeweight=".477106pt" strokecolor="#232328">
                <v:path arrowok="t"/>
              </v:shape>
            </v:group>
            <v:group style="position:absolute;left:7121;top:4783;width:2;height:295" coordorigin="7121,4783" coordsize="2,295">
              <v:shape style="position:absolute;left:7121;top:4783;width:2;height:295" coordorigin="7121,4783" coordsize="0,295" path="m7121,5077l7121,4783e" filled="f" stroked="t" strokeweight=".477106pt" strokecolor="#3F3F3F">
                <v:path arrowok="t"/>
              </v:shape>
            </v:group>
            <v:group style="position:absolute;left:10909;top:4783;width:2;height:485" coordorigin="10909,4783" coordsize="2,485">
              <v:shape style="position:absolute;left:10909;top:4783;width:2;height:485" coordorigin="10909,4783" coordsize="0,485" path="m10909,5267l10909,4783e" filled="f" stroked="t" strokeweight=".477106pt" strokecolor="#1F1F1F">
                <v:path arrowok="t"/>
              </v:shape>
            </v:group>
            <v:group style="position:absolute;left:11787;top:4783;width:2;height:722" coordorigin="11787,4783" coordsize="2,722">
              <v:shape style="position:absolute;left:11787;top:4783;width:2;height:722" coordorigin="11787,4783" coordsize="0,722" path="m11787,5505l11787,4783e" filled="f" stroked="t" strokeweight=".477106pt" strokecolor="#1F1F1F">
                <v:path arrowok="t"/>
              </v:shape>
            </v:group>
            <v:group style="position:absolute;left:1591;top:5243;width:6699;height:2" coordorigin="1591,5243" coordsize="6699,2">
              <v:shape style="position:absolute;left:1591;top:5243;width:6699;height:2" coordorigin="1591,5243" coordsize="6699,0" path="m1591,5243l8290,5243e" filled="f" stroked="t" strokeweight=".954211pt" strokecolor="#444448">
                <v:path arrowok="t"/>
              </v:shape>
            </v:group>
            <v:group style="position:absolute;left:7121;top:5020;width:2;height:485" coordorigin="7121,5020" coordsize="2,485">
              <v:shape style="position:absolute;left:7121;top:5020;width:2;height:485" coordorigin="7121,5020" coordsize="0,485" path="m7121,5505l7121,5020e" filled="f" stroked="t" strokeweight=".477106pt" strokecolor="#181818">
                <v:path arrowok="t"/>
              </v:shape>
            </v:group>
            <v:group style="position:absolute;left:8214;top:5224;width:1851;height:2" coordorigin="8214,5224" coordsize="1851,2">
              <v:shape style="position:absolute;left:8214;top:5224;width:1851;height:2" coordorigin="8214,5224" coordsize="1851,0" path="m8214,5224l10065,5224e" filled="f" stroked="t" strokeweight=".954211pt" strokecolor="#48484B">
                <v:path arrowok="t"/>
              </v:shape>
            </v:group>
            <v:group style="position:absolute;left:9144;top:375;width:2;height:7866" coordorigin="9144,375" coordsize="2,7866">
              <v:shape style="position:absolute;left:9144;top:375;width:2;height:7866" coordorigin="9144,375" coordsize="0,7866" path="m9144,8241l9144,375e" filled="f" stroked="t" strokeweight=".477106pt" strokecolor="#444448">
                <v:path arrowok="t"/>
              </v:shape>
            </v:group>
            <v:group style="position:absolute;left:9979;top:5243;width:3540;height:2" coordorigin="9979,5243" coordsize="3540,2">
              <v:shape style="position:absolute;left:9979;top:5243;width:3540;height:2" coordorigin="9979,5243" coordsize="3540,0" path="m9979,5243l13519,5243e" filled="f" stroked="t" strokeweight=".954211pt" strokecolor="#4B4B4B">
                <v:path arrowok="t"/>
              </v:shape>
            </v:group>
            <v:group style="position:absolute;left:12660;top:5020;width:2;height:608" coordorigin="12660,5020" coordsize="2,608">
              <v:shape style="position:absolute;left:12660;top:5020;width:2;height:608" coordorigin="12660,5020" coordsize="0,608" path="m12660,5628l12660,5020e" filled="f" stroked="t" strokeweight=".954211pt" strokecolor="#3B3B3B">
                <v:path arrowok="t"/>
              </v:shape>
            </v:group>
            <v:group style="position:absolute;left:2135;top:5182;width:2;height:1131" coordorigin="2135,5182" coordsize="2,1131">
              <v:shape style="position:absolute;left:2135;top:5182;width:2;height:1131" coordorigin="2135,5182" coordsize="0,1131" path="m2135,6312l2135,5182e" filled="f" stroked="t" strokeweight=".954211pt" strokecolor="#444448">
                <v:path arrowok="t"/>
              </v:shape>
            </v:group>
            <v:group style="position:absolute;left:2822;top:5182;width:2;height:447" coordorigin="2822,5182" coordsize="2,447">
              <v:shape style="position:absolute;left:2822;top:5182;width:2;height:447" coordorigin="2822,5182" coordsize="0,447" path="m2822,5628l2822,5182e" filled="f" stroked="t" strokeweight=".477106pt" strokecolor="#2F2F34">
                <v:path arrowok="t"/>
              </v:shape>
            </v:group>
            <v:group style="position:absolute;left:10914;top:5182;width:2;height:323" coordorigin="10914,5182" coordsize="2,323">
              <v:shape style="position:absolute;left:10914;top:5182;width:2;height:323" coordorigin="10914,5182" coordsize="0,323" path="m10914,5505l10914,5182e" filled="f" stroked="t" strokeweight=".954211pt" strokecolor="#3B3B3B">
                <v:path arrowok="t"/>
              </v:shape>
            </v:group>
            <v:group style="position:absolute;left:1591;top:5614;width:563;height:2" coordorigin="1591,5614" coordsize="563,2">
              <v:shape style="position:absolute;left:1591;top:5614;width:563;height:2" coordorigin="1591,5614" coordsize="563,0" path="m1591,5614l2154,5614e" filled="f" stroked="t" strokeweight=".477106pt" strokecolor="#343434">
                <v:path arrowok="t"/>
              </v:shape>
            </v:group>
            <v:group style="position:absolute;left:2069;top:5609;width:2185;height:2" coordorigin="2069,5609" coordsize="2185,2">
              <v:shape style="position:absolute;left:2069;top:5609;width:2185;height:2" coordorigin="2069,5609" coordsize="2185,0" path="m2069,5609l4254,5609e" filled="f" stroked="t" strokeweight=".477106pt" strokecolor="#444448">
                <v:path arrowok="t"/>
              </v:shape>
            </v:group>
            <v:group style="position:absolute;left:7121;top:5448;width:2;height:181" coordorigin="7121,5448" coordsize="2,181">
              <v:shape style="position:absolute;left:7121;top:5448;width:2;height:181" coordorigin="7121,5448" coordsize="0,181" path="m7121,5628l7121,5448e" filled="f" stroked="t" strokeweight=".477106pt" strokecolor="#2B2B2B">
                <v:path arrowok="t"/>
              </v:shape>
            </v:group>
            <v:group style="position:absolute;left:2479;top:5600;width:9332;height:2" coordorigin="2479,5600" coordsize="9332,2">
              <v:shape style="position:absolute;left:2479;top:5600;width:9332;height:2" coordorigin="2479,5600" coordsize="9332,0" path="m2479,5600l11811,5600e" filled="f" stroked="t" strokeweight=".954211pt" strokecolor="#484848">
                <v:path arrowok="t"/>
              </v:shape>
            </v:group>
            <v:group style="position:absolute;left:10914;top:5362;width:2;height:827" coordorigin="10914,5362" coordsize="2,827">
              <v:shape style="position:absolute;left:10914;top:5362;width:2;height:827" coordorigin="10914,5362" coordsize="0,827" path="m10914,6189l10914,5362e" filled="f" stroked="t" strokeweight=".954211pt" strokecolor="#575757">
                <v:path arrowok="t"/>
              </v:shape>
            </v:group>
            <v:group style="position:absolute;left:11797;top:527;width:2;height:7724" coordorigin="11797,527" coordsize="2,7724">
              <v:shape style="position:absolute;left:11797;top:527;width:2;height:7724" coordorigin="11797,527" coordsize="0,7724" path="m11797,8250l11797,527e" filled="f" stroked="t" strokeweight=".477106pt" strokecolor="#4B4B4B">
                <v:path arrowok="t"/>
              </v:shape>
            </v:group>
            <v:group style="position:absolute;left:11735;top:5609;width:1784;height:2" coordorigin="11735,5609" coordsize="1784,2">
              <v:shape style="position:absolute;left:11735;top:5609;width:1784;height:2" coordorigin="11735,5609" coordsize="1784,0" path="m11735,5609l13519,5609e" filled="f" stroked="t" strokeweight=".954211pt" strokecolor="#4B4B4B">
                <v:path arrowok="t"/>
              </v:shape>
            </v:group>
            <v:group style="position:absolute;left:1601;top:5942;width:553;height:2" coordorigin="1601,5942" coordsize="553,2">
              <v:shape style="position:absolute;left:1601;top:5942;width:553;height:2" coordorigin="1601,5942" coordsize="553,0" path="m1601,5942l2154,5942e" filled="f" stroked="t" strokeweight=".954211pt" strokecolor="#484848">
                <v:path arrowok="t"/>
              </v:shape>
            </v:group>
            <v:group style="position:absolute;left:2832;top:5552;width:2;height:637" coordorigin="2832,5552" coordsize="2,637">
              <v:shape style="position:absolute;left:2832;top:5552;width:2;height:637" coordorigin="2832,5552" coordsize="0,637" path="m2832,6189l2832,5552e" filled="f" stroked="t" strokeweight=".954211pt" strokecolor="#4B4B4B">
                <v:path arrowok="t"/>
              </v:shape>
            </v:group>
            <v:group style="position:absolute;left:1715;top:5942;width:6575;height:2" coordorigin="1715,5942" coordsize="6575,2">
              <v:shape style="position:absolute;left:1715;top:5942;width:6575;height:2" coordorigin="1715,5942" coordsize="6575,0" path="m1715,5942l8290,5942e" filled="f" stroked="t" strokeweight=".954211pt" strokecolor="#444448">
                <v:path arrowok="t"/>
              </v:shape>
            </v:group>
            <v:group style="position:absolute;left:7126;top:5552;width:2;height:846" coordorigin="7126,5552" coordsize="2,846">
              <v:shape style="position:absolute;left:7126;top:5552;width:2;height:846" coordorigin="7126,5552" coordsize="0,846" path="m7126,6398l7126,5552e" filled="f" stroked="t" strokeweight=".954211pt" strokecolor="#4B4B4B">
                <v:path arrowok="t"/>
              </v:shape>
            </v:group>
            <v:group style="position:absolute;left:8214;top:5918;width:1851;height:2" coordorigin="8214,5918" coordsize="1851,2">
              <v:shape style="position:absolute;left:8214;top:5918;width:1851;height:2" coordorigin="8214,5918" coordsize="1851,0" path="m8214,5918l10065,5918e" filled="f" stroked="t" strokeweight=".954211pt" strokecolor="#444448">
                <v:path arrowok="t"/>
              </v:shape>
            </v:group>
            <v:group style="position:absolute;left:9979;top:5937;width:3540;height:2" coordorigin="9979,5937" coordsize="3540,2">
              <v:shape style="position:absolute;left:9979;top:5937;width:3540;height:2" coordorigin="9979,5937" coordsize="3540,0" path="m9979,5937l13519,5937e" filled="f" stroked="t" strokeweight=".954211pt" strokecolor="#4B4B4B">
                <v:path arrowok="t"/>
              </v:shape>
            </v:group>
            <v:group style="position:absolute;left:11792;top:5552;width:2;height:637" coordorigin="11792,5552" coordsize="2,637">
              <v:shape style="position:absolute;left:11792;top:5552;width:2;height:637" coordorigin="11792,5552" coordsize="0,637" path="m11792,6189l11792,5552e" filled="f" stroked="t" strokeweight=".954211pt" strokecolor="#606060">
                <v:path arrowok="t"/>
              </v:shape>
            </v:group>
            <v:group style="position:absolute;left:12675;top:5552;width:2;height:2698" coordorigin="12675,5552" coordsize="2,2698">
              <v:shape style="position:absolute;left:12675;top:5552;width:2;height:2698" coordorigin="12675,5552" coordsize="0,2698" path="m12675,8250l12675,5552e" filled="f" stroked="t" strokeweight=".954211pt" strokecolor="#676767">
                <v:path arrowok="t"/>
              </v:shape>
            </v:group>
            <v:group style="position:absolute;left:1601;top:6179;width:1250;height:2" coordorigin="1601,6179" coordsize="1250,2">
              <v:shape style="position:absolute;left:1601;top:6179;width:1250;height:2" coordorigin="1601,6179" coordsize="1250,0" path="m1601,6179l2851,6179e" filled="f" stroked="t" strokeweight=".954211pt" strokecolor="#444444">
                <v:path arrowok="t"/>
              </v:shape>
            </v:group>
            <v:group style="position:absolute;left:1620;top:5875;width:2;height:1653" coordorigin="1620,5875" coordsize="2,1653">
              <v:shape style="position:absolute;left:1620;top:5875;width:2;height:1653" coordorigin="1620,5875" coordsize="0,1653" path="m1620,7528l1620,5875e" filled="f" stroked="t" strokeweight="1.431317pt" strokecolor="#2F2F34">
                <v:path arrowok="t"/>
              </v:shape>
            </v:group>
            <v:group style="position:absolute;left:2374;top:6165;width:5916;height:2" coordorigin="2374,6165" coordsize="5916,2">
              <v:shape style="position:absolute;left:2374;top:6165;width:5916;height:2" coordorigin="2374,6165" coordsize="5916,0" path="m2374,6165l8290,6165e" filled="f" stroked="t" strokeweight=".954211pt" strokecolor="#444444">
                <v:path arrowok="t"/>
              </v:shape>
            </v:group>
            <v:group style="position:absolute;left:8276;top:5875;width:2;height:314" coordorigin="8276,5875" coordsize="2,314">
              <v:shape style="position:absolute;left:8276;top:5875;width:2;height:314" coordorigin="8276,5875" coordsize="0,314" path="m8276,6189l8276,5875e" filled="f" stroked="t" strokeweight=".477106pt" strokecolor="#383838">
                <v:path arrowok="t"/>
              </v:shape>
            </v:group>
            <v:group style="position:absolute;left:8214;top:6146;width:1851;height:2" coordorigin="8214,6146" coordsize="1851,2">
              <v:shape style="position:absolute;left:8214;top:6146;width:1851;height:2" coordorigin="8214,6146" coordsize="1851,0" path="m8214,6146l10065,6146e" filled="f" stroked="t" strokeweight=".954211pt" strokecolor="#444448">
                <v:path arrowok="t"/>
              </v:shape>
            </v:group>
            <v:group style="position:absolute;left:9979;top:6165;width:3540;height:2" coordorigin="9979,6165" coordsize="3540,2">
              <v:shape style="position:absolute;left:9979;top:6165;width:3540;height:2" coordorigin="9979,6165" coordsize="3540,0" path="m9979,6165l13519,6165e" filled="f" stroked="t" strokeweight=".954211pt" strokecolor="#484848">
                <v:path arrowok="t"/>
              </v:shape>
            </v:group>
            <v:group style="position:absolute;left:1601;top:6569;width:1250;height:2" coordorigin="1601,6569" coordsize="1250,2">
              <v:shape style="position:absolute;left:1601;top:6569;width:1250;height:2" coordorigin="1601,6569" coordsize="1250,0" path="m1601,6569l2851,6569e" filled="f" stroked="t" strokeweight=".954211pt" strokecolor="#3F3F3F">
                <v:path arrowok="t"/>
              </v:shape>
            </v:group>
            <v:group style="position:absolute;left:2135;top:6113;width:2;height:665" coordorigin="2135,6113" coordsize="2,665">
              <v:shape style="position:absolute;left:2135;top:6113;width:2;height:665" coordorigin="2135,6113" coordsize="0,665" path="m2135,6778l2135,6113e" filled="f" stroked="t" strokeweight=".477106pt" strokecolor="#2B2B2B">
                <v:path arrowok="t"/>
              </v:shape>
            </v:group>
            <v:group style="position:absolute;left:2832;top:6103;width:2;height:675" coordorigin="2832,6103" coordsize="2,675">
              <v:shape style="position:absolute;left:2832;top:6103;width:2;height:675" coordorigin="2832,6103" coordsize="0,675" path="m2832,6778l2832,6103e" filled="f" stroked="t" strokeweight=".954211pt" strokecolor="#342F34">
                <v:path arrowok="t"/>
              </v:shape>
            </v:group>
            <v:group style="position:absolute;left:8276;top:6103;width:2;height:295" coordorigin="8276,6103" coordsize="2,295">
              <v:shape style="position:absolute;left:8276;top:6103;width:2;height:295" coordorigin="8276,6103" coordsize="0,295" path="m8276,6398l8276,6103e" filled="f" stroked="t" strokeweight=".477106pt" strokecolor="#1F1F1F">
                <v:path arrowok="t"/>
              </v:shape>
            </v:group>
            <v:group style="position:absolute;left:10919;top:6103;width:2;height:295" coordorigin="10919,6103" coordsize="2,295">
              <v:shape style="position:absolute;left:10919;top:6103;width:2;height:295" coordorigin="10919,6103" coordsize="0,295" path="m10919,6398l10919,6103e" filled="f" stroked="t" strokeweight=".477106pt" strokecolor="#2F2F2F">
                <v:path arrowok="t"/>
              </v:shape>
            </v:group>
            <v:group style="position:absolute;left:2403;top:6555;width:5887;height:2" coordorigin="2403,6555" coordsize="5887,2">
              <v:shape style="position:absolute;left:2403;top:6555;width:5887;height:2" coordorigin="2403,6555" coordsize="5887,0" path="m2403,6555l8290,6555e" filled="f" stroked="t" strokeweight=".954211pt" strokecolor="#444444">
                <v:path arrowok="t"/>
              </v:shape>
            </v:group>
            <v:group style="position:absolute;left:7126;top:6331;width:2;height:618" coordorigin="7126,6331" coordsize="2,618">
              <v:shape style="position:absolute;left:7126;top:6331;width:2;height:618" coordorigin="7126,6331" coordsize="0,618" path="m7126,6949l7126,6331e" filled="f" stroked="t" strokeweight=".477106pt" strokecolor="#282828">
                <v:path arrowok="t"/>
              </v:shape>
            </v:group>
            <v:group style="position:absolute;left:8214;top:6540;width:2729;height:2" coordorigin="8214,6540" coordsize="2729,2">
              <v:shape style="position:absolute;left:8214;top:6540;width:2729;height:2" coordorigin="8214,6540" coordsize="2729,0" path="m8214,6540l10943,6540e" filled="f" stroked="t" strokeweight=".954211pt" strokecolor="#444444">
                <v:path arrowok="t"/>
              </v:shape>
            </v:group>
            <v:group style="position:absolute;left:10919;top:6331;width:2;height:247" coordorigin="10919,6331" coordsize="2,247">
              <v:shape style="position:absolute;left:10919;top:6331;width:2;height:247" coordorigin="10919,6331" coordsize="0,247" path="m10919,6578l10919,6331e" filled="f" stroked="t" strokeweight=".477106pt" strokecolor="#131313">
                <v:path arrowok="t"/>
              </v:shape>
            </v:group>
            <v:group style="position:absolute;left:10637;top:6550;width:2882;height:2" coordorigin="10637,6550" coordsize="2882,2">
              <v:shape style="position:absolute;left:10637;top:6550;width:2882;height:2" coordorigin="10637,6550" coordsize="2882,0" path="m10637,6550l13519,6550e" filled="f" stroked="t" strokeweight=".954211pt" strokecolor="#444444">
                <v:path arrowok="t"/>
              </v:shape>
            </v:group>
            <v:group style="position:absolute;left:10919;top:6493;width:2;height:285" coordorigin="10919,6493" coordsize="2,285">
              <v:shape style="position:absolute;left:10919;top:6493;width:2;height:285" coordorigin="10919,6493" coordsize="0,285" path="m10919,6778l10919,6493e" filled="f" stroked="t" strokeweight=".477106pt" strokecolor="#282828">
                <v:path arrowok="t"/>
              </v:shape>
            </v:group>
            <v:group style="position:absolute;left:2140;top:6721;width:2;height:228" coordorigin="2140,6721" coordsize="2,228">
              <v:shape style="position:absolute;left:2140;top:6721;width:2;height:228" coordorigin="2140,6721" coordsize="0,228" path="m2140,6949l2140,6721e" filled="f" stroked="t" strokeweight=".477106pt" strokecolor="#3B3B3F">
                <v:path arrowok="t"/>
              </v:shape>
            </v:group>
            <v:group style="position:absolute;left:2837;top:6721;width:2;height:409" coordorigin="2837,6721" coordsize="2,409">
              <v:shape style="position:absolute;left:2837;top:6721;width:2;height:409" coordorigin="2837,6721" coordsize="0,409" path="m2837,7129l2837,6721e" filled="f" stroked="t" strokeweight=".954211pt" strokecolor="#48484B">
                <v:path arrowok="t"/>
              </v:shape>
            </v:group>
            <v:group style="position:absolute;left:9144;top:6721;width:2;height:228" coordorigin="9144,6721" coordsize="2,228">
              <v:shape style="position:absolute;left:9144;top:6721;width:2;height:228" coordorigin="9144,6721" coordsize="0,228" path="m9144,6949l9144,6721e" filled="f" stroked="t" strokeweight=".477106pt" strokecolor="#2B2B2B">
                <v:path arrowok="t"/>
              </v:shape>
            </v:group>
            <v:group style="position:absolute;left:10924;top:6721;width:2;height:808" coordorigin="10924,6721" coordsize="2,808">
              <v:shape style="position:absolute;left:10924;top:6721;width:2;height:808" coordorigin="10924,6721" coordsize="0,808" path="m10924,7528l10924,6721e" filled="f" stroked="t" strokeweight=".954211pt" strokecolor="#575757">
                <v:path arrowok="t"/>
              </v:shape>
            </v:group>
            <v:group style="position:absolute;left:1601;top:7120;width:1250;height:2" coordorigin="1601,7120" coordsize="1250,2">
              <v:shape style="position:absolute;left:1601;top:7120;width:1250;height:2" coordorigin="1601,7120" coordsize="1250,0" path="m1601,7120l2851,7120e" filled="f" stroked="t" strokeweight=".954211pt" strokecolor="#3F3F3F">
                <v:path arrowok="t"/>
              </v:shape>
            </v:group>
            <v:group style="position:absolute;left:2145;top:6892;width:2;height:637" coordorigin="2145,6892" coordsize="2,637">
              <v:shape style="position:absolute;left:2145;top:6892;width:2;height:637" coordorigin="2145,6892" coordsize="0,637" path="m2145,7528l2145,6892e" filled="f" stroked="t" strokeweight=".954211pt" strokecolor="#4F4B4F">
                <v:path arrowok="t"/>
              </v:shape>
            </v:group>
            <v:group style="position:absolute;left:2765;top:7106;width:5525;height:2" coordorigin="2765,7106" coordsize="5525,2">
              <v:shape style="position:absolute;left:2765;top:7106;width:5525;height:2" coordorigin="2765,7106" coordsize="5525,0" path="m2765,7106l8290,7106e" filled="f" stroked="t" strokeweight=".954211pt" strokecolor="#444448">
                <v:path arrowok="t"/>
              </v:shape>
            </v:group>
            <v:group style="position:absolute;left:7135;top:6892;width:2;height:1188" coordorigin="7135,6892" coordsize="2,1188">
              <v:shape style="position:absolute;left:7135;top:6892;width:2;height:1188" coordorigin="7135,6892" coordsize="0,1188" path="m7135,8079l7135,6892e" filled="f" stroked="t" strokeweight=".954211pt" strokecolor="#545454">
                <v:path arrowok="t"/>
              </v:shape>
            </v:group>
            <v:group style="position:absolute;left:8214;top:7087;width:1851;height:2" coordorigin="8214,7087" coordsize="1851,2">
              <v:shape style="position:absolute;left:8214;top:7087;width:1851;height:2" coordorigin="8214,7087" coordsize="1851,0" path="m8214,7087l10065,7087e" filled="f" stroked="t" strokeweight=".954211pt" strokecolor="#484848">
                <v:path arrowok="t"/>
              </v:shape>
            </v:group>
            <v:group style="position:absolute;left:9979;top:7101;width:3540;height:2" coordorigin="9979,7101" coordsize="3540,2">
              <v:shape style="position:absolute;left:9979;top:7101;width:3540;height:2" coordorigin="9979,7101" coordsize="3540,0" path="m9979,7101l13519,7101e" filled="f" stroked="t" strokeweight=".954211pt" strokecolor="#4F4F4F">
                <v:path arrowok="t"/>
              </v:shape>
            </v:group>
            <v:group style="position:absolute;left:1611;top:7519;width:1240;height:2" coordorigin="1611,7519" coordsize="1240,2">
              <v:shape style="position:absolute;left:1611;top:7519;width:1240;height:2" coordorigin="1611,7519" coordsize="1240,0" path="m1611,7519l2851,7519e" filled="f" stroked="t" strokeweight=".954211pt" strokecolor="#3F3F44">
                <v:path arrowok="t"/>
              </v:shape>
            </v:group>
            <v:group style="position:absolute;left:2841;top:7053;width:2;height:475" coordorigin="2841,7053" coordsize="2,475">
              <v:shape style="position:absolute;left:2841;top:7053;width:2;height:475" coordorigin="2841,7053" coordsize="0,475" path="m2841,7528l2841,7053e" filled="f" stroked="t" strokeweight=".954211pt" strokecolor="#383838">
                <v:path arrowok="t"/>
              </v:shape>
            </v:group>
            <v:group style="position:absolute;left:10055;top:859;width:2;height:7382" coordorigin="10055,859" coordsize="2,7382">
              <v:shape style="position:absolute;left:10055;top:859;width:2;height:7382" coordorigin="10055,859" coordsize="0,7382" path="m10055,8241l10055,859e" filled="f" stroked="t" strokeweight=".954211pt" strokecolor="#4F4F4F">
                <v:path arrowok="t"/>
              </v:shape>
            </v:group>
            <v:group style="position:absolute;left:6033;top:7281;width:2;height:447" coordorigin="6033,7281" coordsize="2,447">
              <v:shape style="position:absolute;left:6033;top:7281;width:2;height:447" coordorigin="6033,7281" coordsize="0,447" path="m6033,7728l6033,7281e" filled="f" stroked="t" strokeweight=".477106pt" strokecolor="#28282B">
                <v:path arrowok="t"/>
              </v:shape>
            </v:group>
            <v:group style="position:absolute;left:2765;top:7505;width:5525;height:2" coordorigin="2765,7505" coordsize="5525,2">
              <v:shape style="position:absolute;left:2765;top:7505;width:5525;height:2" coordorigin="2765,7505" coordsize="5525,0" path="m2765,7505l8290,7505e" filled="f" stroked="t" strokeweight=".954211pt" strokecolor="#444448">
                <v:path arrowok="t"/>
              </v:shape>
            </v:group>
            <v:group style="position:absolute;left:8223;top:7486;width:2720;height:2" coordorigin="8223,7486" coordsize="2720,2">
              <v:shape style="position:absolute;left:8223;top:7486;width:2720;height:2" coordorigin="8223,7486" coordsize="2720,0" path="m8223,7486l10943,7486e" filled="f" stroked="t" strokeweight=".954211pt" strokecolor="#48484B">
                <v:path arrowok="t"/>
              </v:shape>
            </v:group>
            <v:group style="position:absolute;left:10857;top:7500;width:2662;height:2" coordorigin="10857,7500" coordsize="2662,2">
              <v:shape style="position:absolute;left:10857;top:7500;width:2662;height:2" coordorigin="10857,7500" coordsize="2662,0" path="m10857,7500l13519,7500e" filled="f" stroked="t" strokeweight=".954211pt" strokecolor="#4F4F4F">
                <v:path arrowok="t"/>
              </v:shape>
            </v:group>
            <v:group style="position:absolute;left:1611;top:7851;width:1240;height:2" coordorigin="1611,7851" coordsize="1240,2">
              <v:shape style="position:absolute;left:1611;top:7851;width:1240;height:2" coordorigin="1611,7851" coordsize="1240,0" path="m1611,7851l2851,7851e" filled="f" stroked="t" strokeweight=".954211pt" strokecolor="#484848">
                <v:path arrowok="t"/>
              </v:shape>
            </v:group>
            <v:group style="position:absolute;left:1625;top:7452;width:2;height:409" coordorigin="1625,7452" coordsize="2,409">
              <v:shape style="position:absolute;left:1625;top:7452;width:2;height:409" coordorigin="1625,7452" coordsize="0,409" path="m1625,7861l1625,7452e" filled="f" stroked="t" strokeweight="1.431317pt" strokecolor="#181818">
                <v:path arrowok="t"/>
              </v:shape>
            </v:group>
            <v:group style="position:absolute;left:2145;top:7452;width:2;height:789" coordorigin="2145,7452" coordsize="2,789">
              <v:shape style="position:absolute;left:2145;top:7452;width:2;height:789" coordorigin="2145,7452" coordsize="0,789" path="m2145,8241l2145,7452e" filled="f" stroked="t" strokeweight=".954211pt" strokecolor="#3B3B3F">
                <v:path arrowok="t"/>
              </v:shape>
            </v:group>
            <v:group style="position:absolute;left:2841;top:7452;width:2;height:409" coordorigin="2841,7452" coordsize="2,409">
              <v:shape style="position:absolute;left:2841;top:7452;width:2;height:409" coordorigin="2841,7452" coordsize="0,409" path="m2841,7861l2841,7452e" filled="f" stroked="t" strokeweight=".954211pt" strokecolor="#232328">
                <v:path arrowok="t"/>
              </v:shape>
            </v:group>
            <v:group style="position:absolute;left:10928;top:7443;width:2;height:418" coordorigin="10928,7443" coordsize="2,418">
              <v:shape style="position:absolute;left:10928;top:7443;width:2;height:418" coordorigin="10928,7443" coordsize="0,418" path="m10928,7861l10928,7443e" filled="f" stroked="t" strokeweight=".477106pt" strokecolor="#1F1F1F">
                <v:path arrowok="t"/>
              </v:shape>
            </v:group>
            <v:group style="position:absolute;left:11806;top:3063;width:2;height:5187" coordorigin="11806,3063" coordsize="2,5187">
              <v:shape style="position:absolute;left:11806;top:3063;width:2;height:5187" coordorigin="11806,3063" coordsize="0,5187" path="m11806,8250l11806,3063e" filled="f" stroked="t" strokeweight=".477106pt" strokecolor="#444444">
                <v:path arrowok="t"/>
              </v:shape>
            </v:group>
            <v:group style="position:absolute;left:6033;top:7671;width:2;height:570" coordorigin="6033,7671" coordsize="2,570">
              <v:shape style="position:absolute;left:6033;top:7671;width:2;height:570" coordorigin="6033,7671" coordsize="0,570" path="m6033,8241l6033,7671e" filled="f" stroked="t" strokeweight=".954211pt" strokecolor="#484448">
                <v:path arrowok="t"/>
              </v:shape>
            </v:group>
            <v:group style="position:absolute;left:2765;top:7837;width:5525;height:2" coordorigin="2765,7837" coordsize="5525,2">
              <v:shape style="position:absolute;left:2765;top:7837;width:5525;height:2" coordorigin="2765,7837" coordsize="5525,0" path="m2765,7837l8290,7837e" filled="f" stroked="t" strokeweight=".954211pt" strokecolor="#484848">
                <v:path arrowok="t"/>
              </v:shape>
            </v:group>
            <v:group style="position:absolute;left:8223;top:7818;width:3588;height:2" coordorigin="8223,7818" coordsize="3588,2">
              <v:shape style="position:absolute;left:8223;top:7818;width:3588;height:2" coordorigin="8223,7818" coordsize="3588,0" path="m8223,7818l11811,7818e" filled="f" stroked="t" strokeweight=".954211pt" strokecolor="#4B4B4B">
                <v:path arrowok="t"/>
              </v:shape>
            </v:group>
            <v:group style="position:absolute;left:11744;top:7828;width:945;height:2" coordorigin="11744,7828" coordsize="945,2">
              <v:shape style="position:absolute;left:11744;top:7828;width:945;height:2" coordorigin="11744,7828" coordsize="945,0" path="m11744,7828l12689,7828e" filled="f" stroked="t" strokeweight=".477106pt" strokecolor="#444444">
                <v:path arrowok="t"/>
              </v:shape>
            </v:group>
            <v:group style="position:absolute;left:12603;top:7828;width:916;height:2" coordorigin="12603,7828" coordsize="916,2">
              <v:shape style="position:absolute;left:12603;top:7828;width:916;height:2" coordorigin="12603,7828" coordsize="916,0" path="m12603,7828l13519,7828e" filled="f" stroked="t" strokeweight=".477106pt" strokecolor="#2B2B2B">
                <v:path arrowok="t"/>
              </v:shape>
            </v:group>
            <v:group style="position:absolute;left:1625;top:7785;width:2;height:494" coordorigin="1625,7785" coordsize="2,494">
              <v:shape style="position:absolute;left:1625;top:7785;width:2;height:494" coordorigin="1625,7785" coordsize="0,494" path="m1625,8279l1625,7785e" filled="f" stroked="t" strokeweight="1.431317pt" strokecolor="#2F2F2F">
                <v:path arrowok="t"/>
              </v:shape>
            </v:group>
            <v:group style="position:absolute;left:2841;top:7785;width:2;height:456" coordorigin="2841,7785" coordsize="2,456">
              <v:shape style="position:absolute;left:2841;top:7785;width:2;height:456" coordorigin="2841,7785" coordsize="0,456" path="m2841,8241l2841,7785e" filled="f" stroked="t" strokeweight=".954211pt" strokecolor="#3F3F3F">
                <v:path arrowok="t"/>
              </v:shape>
            </v:group>
            <v:group style="position:absolute;left:9154;top:7775;width:2;height:466" coordorigin="9154,7775" coordsize="2,466">
              <v:shape style="position:absolute;left:9154;top:7775;width:2;height:466" coordorigin="9154,7775" coordsize="0,466" path="m9154,8241l9154,7775e" filled="f" stroked="t" strokeweight=".477106pt" strokecolor="#3B3B3B">
                <v:path arrowok="t"/>
              </v:shape>
            </v:group>
            <v:group style="position:absolute;left:10928;top:7775;width:2;height:304" coordorigin="10928,7775" coordsize="2,304">
              <v:shape style="position:absolute;left:10928;top:7775;width:2;height:304" coordorigin="10928,7775" coordsize="0,304" path="m10928,8079l10928,7775e" filled="f" stroked="t" strokeweight=".477106pt" strokecolor="#343434">
                <v:path arrowok="t"/>
              </v:shape>
            </v:group>
            <v:group style="position:absolute;left:7135;top:8236;width:10;height:2" coordorigin="7135,8236" coordsize="10,2">
              <v:shape style="position:absolute;left:7135;top:8236;width:10;height:2" coordorigin="7135,8236" coordsize="10,0" path="m7135,8236l7145,8236e" filled="f" stroked="t" strokeweight=".954211pt" strokecolor="#2B2B2B">
                <v:path arrowok="t"/>
              </v:shape>
            </v:group>
            <v:group style="position:absolute;left:7069;top:8231;width:6450;height:2" coordorigin="7069,8231" coordsize="6450,2">
              <v:shape style="position:absolute;left:7069;top:8231;width:6450;height:2" coordorigin="7069,8231" coordsize="6450,0" path="m7069,8231l13519,8231e" filled="f" stroked="t" strokeweight="1.431317pt" strokecolor="#2F2F2F">
                <v:path arrowok="t"/>
              </v:shape>
            </v:group>
            <v:group style="position:absolute;left:10933;top:8013;width:2;height:238" coordorigin="10933,8013" coordsize="2,238">
              <v:shape style="position:absolute;left:10933;top:8013;width:2;height:238" coordorigin="10933,8013" coordsize="0,238" path="m10933,8250l10933,8013e" filled="f" stroked="t" strokeweight=".954211pt" strokecolor="#4F4F4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"/>
          <w:szCs w:val="6"/>
          <w:color w:val="5D5D5D"/>
          <w:w w:val="189"/>
          <w:position w:val="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1F1F21"/>
          <w:spacing w:val="-15"/>
          <w:w w:val="314"/>
          <w:position w:val="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380"/>
          <w:position w:val="1"/>
        </w:rPr>
        <w:t>--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10101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1F1F21"/>
          <w:spacing w:val="0"/>
          <w:w w:val="189"/>
          <w:position w:val="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1F1F2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1F1F2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0"/>
          <w:w w:val="413"/>
          <w:position w:val="0"/>
        </w:rPr>
        <w:t>----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33" w:lineRule="exact"/>
        <w:ind w:left="420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23"/>
          <w:position w:val="-1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6"/>
          <w:w w:val="123"/>
          <w:position w:val="-1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23"/>
          <w:position w:val="-1"/>
        </w:rPr>
        <w:t>naKa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-35"/>
          <w:w w:val="123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23"/>
          <w:position w:val="-2"/>
        </w:rPr>
        <w:t>J&gt;poj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73" w:lineRule="exact"/>
        <w:ind w:left="505" w:right="764"/>
        <w:jc w:val="center"/>
        <w:rPr>
          <w:rFonts w:ascii="Courier New" w:hAnsi="Courier New" w:cs="Courier New" w:eastAsia="Courier New"/>
          <w:sz w:val="25"/>
          <w:szCs w:val="25"/>
        </w:rPr>
      </w:pPr>
      <w:rPr/>
      <w:r>
        <w:rPr>
          <w:rFonts w:ascii="Courier New" w:hAnsi="Courier New" w:cs="Courier New" w:eastAsia="Courier New"/>
          <w:sz w:val="25"/>
          <w:szCs w:val="25"/>
          <w:color w:val="484848"/>
          <w:spacing w:val="-17"/>
          <w:w w:val="91"/>
          <w:position w:val="-11"/>
        </w:rPr>
        <w:t>o</w:t>
      </w:r>
      <w:r>
        <w:rPr>
          <w:rFonts w:ascii="Courier New" w:hAnsi="Courier New" w:cs="Courier New" w:eastAsia="Courier New"/>
          <w:sz w:val="25"/>
          <w:szCs w:val="25"/>
          <w:color w:val="1F1F21"/>
          <w:spacing w:val="0"/>
          <w:w w:val="86"/>
          <w:position w:val="-11"/>
        </w:rPr>
        <w:t>n</w:t>
      </w:r>
      <w:r>
        <w:rPr>
          <w:rFonts w:ascii="Courier New" w:hAnsi="Courier New" w:cs="Courier New" w:eastAsia="Courier New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0" w:lineRule="exact"/>
        <w:ind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35"/>
          <w:position w:val="-2"/>
        </w:rPr>
        <w:t>Onuc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left="200" w:right="-20"/>
        <w:jc w:val="left"/>
        <w:tabs>
          <w:tab w:pos="28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13133"/>
          <w:spacing w:val="0"/>
          <w:w w:val="100"/>
          <w:position w:val="6"/>
        </w:rPr>
        <w:t>.tl3110C</w:t>
      </w:r>
      <w:r>
        <w:rPr>
          <w:rFonts w:ascii="Times New Roman" w:hAnsi="Times New Roman" w:cs="Times New Roman" w:eastAsia="Times New Roman"/>
          <w:sz w:val="11"/>
          <w:szCs w:val="11"/>
          <w:color w:val="313133"/>
          <w:spacing w:val="-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13133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13133"/>
          <w:spacing w:val="0"/>
          <w:w w:val="100"/>
          <w:position w:val="6"/>
        </w:rPr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0"/>
        </w:rPr>
        <w:t>)IJIIO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92"/>
          <w:position w:val="0"/>
        </w:rPr>
        <w:t>OCTDRPCIIII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92"/>
          <w:position w:val="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15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92"/>
          <w:position w:val="0"/>
        </w:rPr>
        <w:t>IIPIIXOJl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92"/>
          <w:position w:val="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17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0"/>
        </w:rPr>
        <w:t>II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4"/>
          <w:position w:val="0"/>
        </w:rPr>
        <w:t>llPIIMRibR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6" w:after="0" w:line="175" w:lineRule="exact"/>
        <w:ind w:left="1269" w:right="-20"/>
        <w:jc w:val="left"/>
        <w:tabs>
          <w:tab w:pos="2840" w:val="left"/>
          <w:tab w:pos="5960" w:val="left"/>
          <w:tab w:pos="67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7.628998pt;margin-top:.515674pt;width:39.615733pt;height:6pt;mso-position-horizontal-relative:page;mso-position-vertical-relative:paragraph;z-index:-21411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F1F21"/>
                      <w:w w:val="95"/>
                    </w:rPr>
                    <w:t>IIJIAIIItp8111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1F1F21"/>
                      <w:spacing w:val="-12"/>
                      <w:w w:val="9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484848"/>
                      <w:spacing w:val="0"/>
                      <w:w w:val="79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21"/>
          <w:position w:val="-6"/>
        </w:rPr>
        <w:t>YKy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2"/>
          <w:w w:val="121"/>
          <w:position w:val="-6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6"/>
          <w:w w:val="121"/>
          <w:position w:val="-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21"/>
          <w:position w:val="-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34"/>
          <w:w w:val="121"/>
          <w:position w:val="-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1"/>
        </w:rPr>
        <w:t>flJ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1"/>
        </w:rPr>
        <w:t>ItXOAI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00"/>
          <w:position w:val="1"/>
        </w:rPr>
        <w:t>II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1"/>
        </w:rPr>
        <w:t>IIPIIMAib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73"/>
          <w:position w:val="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2"/>
          <w:w w:val="73"/>
          <w:position w:val="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27"/>
          <w:position w:val="1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1"/>
        </w:rPr>
        <w:t>6VUeTA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313133"/>
          <w:spacing w:val="0"/>
          <w:w w:val="100"/>
          <w:position w:val="-1"/>
        </w:rPr>
        <w:t>HJ</w:t>
      </w:r>
      <w:r>
        <w:rPr>
          <w:rFonts w:ascii="Times New Roman" w:hAnsi="Times New Roman" w:cs="Times New Roman" w:eastAsia="Times New Roman"/>
          <w:sz w:val="16"/>
          <w:szCs w:val="16"/>
          <w:color w:val="31313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13133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1F1F21"/>
          <w:spacing w:val="-40"/>
          <w:w w:val="289"/>
          <w:position w:val="-2"/>
        </w:rPr>
        <w:t>l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212"/>
          <w:position w:val="-2"/>
        </w:rPr>
        <w:t>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  <w:cols w:num="3" w:equalWidth="0">
            <w:col w:w="1615" w:space="1420"/>
            <w:col w:w="354" w:space="1564"/>
            <w:col w:w="8307"/>
          </w:cols>
        </w:sectPr>
      </w:pPr>
      <w:rPr/>
    </w:p>
    <w:p>
      <w:pPr>
        <w:spacing w:before="0" w:after="0" w:line="142" w:lineRule="exact"/>
        <w:ind w:left="1069" w:right="-61"/>
        <w:jc w:val="left"/>
        <w:tabs>
          <w:tab w:pos="50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2"/>
        </w:rPr>
        <w:t>KOIITA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0"/>
          <w:position w:val="0"/>
        </w:rPr>
        <w:t>npiiXOJla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83"/>
          <w:position w:val="0"/>
        </w:rPr>
        <w:t>11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69" w:after="0" w:line="111" w:lineRule="exact"/>
        <w:ind w:right="-61"/>
        <w:jc w:val="left"/>
        <w:tabs>
          <w:tab w:pos="10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93"/>
          <w:position w:val="-4"/>
        </w:rPr>
        <w:t>(0116110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5"/>
          <w:w w:val="93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21"/>
          <w:spacing w:val="0"/>
          <w:w w:val="133"/>
          <w:position w:val="-4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1F1F21"/>
          <w:spacing w:val="-2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21"/>
          <w:position w:val="-4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40"/>
          <w:w w:val="121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21"/>
          <w:position w:val="-2"/>
        </w:rPr>
        <w:t>Pcny6mtKC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right="-61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1"/>
        </w:rPr>
        <w:t>AyrOIIOMIIC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1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36"/>
          <w:position w:val="0"/>
        </w:rPr>
        <w:t>OnwTune/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25" w:after="0" w:line="156" w:lineRule="exact"/>
        <w:ind w:right="-20"/>
        <w:jc w:val="left"/>
        <w:tabs>
          <w:tab w:pos="700" w:val="left"/>
          <w:tab w:pos="16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5"/>
          <w:szCs w:val="25"/>
          <w:color w:val="484848"/>
          <w:spacing w:val="0"/>
          <w:w w:val="76"/>
          <w:position w:val="-8"/>
        </w:rPr>
        <w:t>ooco</w:t>
      </w:r>
      <w:r>
        <w:rPr>
          <w:rFonts w:ascii="Courier New" w:hAnsi="Courier New" w:cs="Courier New" w:eastAsia="Courier New"/>
          <w:sz w:val="25"/>
          <w:szCs w:val="25"/>
          <w:color w:val="484848"/>
          <w:spacing w:val="0"/>
          <w:w w:val="100"/>
          <w:position w:val="-8"/>
        </w:rPr>
        <w:tab/>
      </w:r>
      <w:r>
        <w:rPr>
          <w:rFonts w:ascii="Courier New" w:hAnsi="Courier New" w:cs="Courier New" w:eastAsia="Courier New"/>
          <w:sz w:val="25"/>
          <w:szCs w:val="25"/>
          <w:color w:val="484848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  <w:position w:val="0"/>
        </w:rPr>
        <w:t>JlOliRLUija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0"/>
        </w:rPr>
        <w:t>II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  <w:position w:val="-1"/>
        </w:rPr>
        <w:t>OCTAJlliX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  <w:cols w:num="4" w:equalWidth="0">
            <w:col w:w="5680" w:space="437"/>
            <w:col w:w="1725" w:space="165"/>
            <w:col w:w="1610" w:space="308"/>
            <w:col w:w="3335"/>
          </w:cols>
        </w:sectPr>
      </w:pPr>
      <w:rPr/>
    </w:p>
    <w:p>
      <w:pPr>
        <w:spacing w:before="0" w:after="0" w:line="154" w:lineRule="exact"/>
        <w:ind w:left="8035" w:right="-20"/>
        <w:jc w:val="left"/>
        <w:tabs>
          <w:tab w:pos="9080" w:val="left"/>
          <w:tab w:pos="10760" w:val="left"/>
          <w:tab w:pos="116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500122pt;margin-top:5.706573pt;width:3.774pt;height:8.5pt;mso-position-horizontal-relative:page;mso-position-vertical-relative:paragraph;z-index:-21406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3133"/>
                      <w:spacing w:val="0"/>
                      <w:w w:val="74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28"/>
          <w:position w:val="3"/>
        </w:rPr>
        <w:t>noKpa'une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28"/>
          <w:w w:val="128"/>
          <w:position w:val="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28"/>
          <w:position w:val="1"/>
        </w:rPr>
        <w:t>rpa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28"/>
          <w:position w:val="1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28"/>
          <w:position w:val="1"/>
        </w:rPr>
        <w:t>la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-2"/>
        </w:rPr>
        <w:t>IIOMOftlt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24"/>
          <w:position w:val="-3"/>
        </w:rPr>
        <w:t>n3nona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231" w:right="-20"/>
        <w:jc w:val="left"/>
        <w:tabs>
          <w:tab w:pos="3160" w:val="left"/>
          <w:tab w:pos="5320" w:val="left"/>
          <w:tab w:pos="6440" w:val="left"/>
          <w:tab w:pos="7440" w:val="left"/>
          <w:tab w:pos="8320" w:val="left"/>
          <w:tab w:pos="9220" w:val="left"/>
          <w:tab w:pos="10080" w:val="left"/>
          <w:tab w:pos="10940" w:val="left"/>
          <w:tab w:pos="118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i/>
          <w:position w:val="5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-28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i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84848"/>
          <w:spacing w:val="0"/>
          <w:w w:val="100"/>
          <w:i/>
          <w:position w:val="5"/>
        </w:rPr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45"/>
          <w:position w:val="6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  <w:position w:val="5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3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41"/>
          <w:position w:val="4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4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-2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4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98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3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-2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>9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83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0"/>
          <w:position w:val="2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107"/>
          <w:position w:val="1"/>
        </w:rPr>
        <w:t>11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5" w:after="0" w:line="45" w:lineRule="exact"/>
        <w:ind w:left="1632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5D5D5D"/>
          <w:spacing w:val="0"/>
          <w:w w:val="125"/>
          <w:b/>
          <w:bCs/>
          <w:position w:val="-5"/>
        </w:rPr>
        <w:t>npuMatb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25"/>
          <w:b/>
          <w:bCs/>
          <w:position w:val="-5"/>
        </w:rPr>
        <w:t>a</w:t>
      </w:r>
      <w:r>
        <w:rPr>
          <w:rFonts w:ascii="Arial" w:hAnsi="Arial" w:cs="Arial" w:eastAsia="Arial"/>
          <w:sz w:val="9"/>
          <w:szCs w:val="9"/>
          <w:color w:val="5D5D5D"/>
          <w:spacing w:val="-10"/>
          <w:w w:val="125"/>
          <w:b/>
          <w:bCs/>
          <w:position w:val="-5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0"/>
          <w:b/>
          <w:bCs/>
          <w:position w:val="-5"/>
        </w:rPr>
        <w:t>O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0"/>
          <w:b/>
          <w:bCs/>
          <w:position w:val="-5"/>
        </w:rPr>
        <w:t>A</w:t>
      </w:r>
      <w:r>
        <w:rPr>
          <w:rFonts w:ascii="Arial" w:hAnsi="Arial" w:cs="Arial" w:eastAsia="Arial"/>
          <w:sz w:val="9"/>
          <w:szCs w:val="9"/>
          <w:color w:val="5D5D5D"/>
          <w:spacing w:val="2"/>
          <w:w w:val="100"/>
          <w:b/>
          <w:bCs/>
          <w:position w:val="-5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16"/>
          <w:b/>
          <w:bCs/>
          <w:position w:val="-5"/>
        </w:rPr>
        <w:t>31UlY*IIII8fb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16"/>
          <w:b/>
          <w:bCs/>
          <w:position w:val="-5"/>
        </w:rPr>
        <w:t>8</w:t>
      </w:r>
      <w:r>
        <w:rPr>
          <w:rFonts w:ascii="Arial" w:hAnsi="Arial" w:cs="Arial" w:eastAsia="Arial"/>
          <w:sz w:val="9"/>
          <w:szCs w:val="9"/>
          <w:color w:val="5D5D5D"/>
          <w:spacing w:val="-1"/>
          <w:w w:val="116"/>
          <w:b/>
          <w:bCs/>
          <w:position w:val="-5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0"/>
          <w:b/>
          <w:bCs/>
          <w:position w:val="-5"/>
        </w:rPr>
        <w:t>O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0"/>
          <w:b/>
          <w:bCs/>
          <w:position w:val="-5"/>
        </w:rPr>
        <w:t>A</w:t>
      </w:r>
      <w:r>
        <w:rPr>
          <w:rFonts w:ascii="Arial" w:hAnsi="Arial" w:cs="Arial" w:eastAsia="Arial"/>
          <w:sz w:val="9"/>
          <w:szCs w:val="9"/>
          <w:color w:val="5D5D5D"/>
          <w:spacing w:val="1"/>
          <w:w w:val="100"/>
          <w:b/>
          <w:bCs/>
          <w:position w:val="-5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88"/>
          <w:b/>
          <w:bCs/>
          <w:position w:val="-5"/>
        </w:rPr>
        <w:t>OCT&amp;IUOC.</w:t>
      </w:r>
      <w:r>
        <w:rPr>
          <w:rFonts w:ascii="Arial" w:hAnsi="Arial" w:cs="Arial" w:eastAsia="Arial"/>
          <w:sz w:val="9"/>
          <w:szCs w:val="9"/>
          <w:color w:val="5D5D5D"/>
          <w:spacing w:val="-3"/>
          <w:w w:val="88"/>
          <w:b/>
          <w:bCs/>
          <w:position w:val="-5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15"/>
          <w:b/>
          <w:bCs/>
          <w:position w:val="-5"/>
        </w:rPr>
        <w:t>HHttOI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</w:sectPr>
      </w:pPr>
      <w:rPr/>
    </w:p>
    <w:p>
      <w:pPr>
        <w:spacing w:before="0" w:after="0" w:line="176" w:lineRule="exact"/>
        <w:ind w:left="506" w:right="-66"/>
        <w:jc w:val="left"/>
        <w:tabs>
          <w:tab w:pos="10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2"/>
        </w:rPr>
        <w:t>5135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2"/>
        </w:rPr>
        <w:t>911200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13" w:lineRule="exact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b/>
          <w:bCs/>
        </w:rPr>
        <w:t>BJ18CTH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  <w:cols w:num="2" w:equalWidth="0">
            <w:col w:w="1512" w:space="120"/>
            <w:col w:w="11628"/>
          </w:cols>
        </w:sectPr>
      </w:pPr>
      <w:rPr/>
    </w:p>
    <w:p>
      <w:pPr>
        <w:spacing w:before="77" w:after="0" w:line="215" w:lineRule="exact"/>
        <w:ind w:left="515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-3"/>
        </w:rPr>
        <w:t>5136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77"/>
          <w:position w:val="-3"/>
        </w:rPr>
        <w:t>911300</w:t>
      </w:r>
      <w:r>
        <w:rPr>
          <w:rFonts w:ascii="Courier New" w:hAnsi="Courier New" w:cs="Courier New" w:eastAsia="Courier New"/>
          <w:sz w:val="17"/>
          <w:szCs w:val="17"/>
          <w:color w:val="484848"/>
          <w:spacing w:val="52"/>
          <w:w w:val="77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7"/>
          <w:position w:val="6"/>
        </w:rPr>
        <w:t>OpnM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7"/>
          <w:w w:val="99"/>
          <w:position w:val="6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35"/>
          <w:position w:val="6"/>
        </w:rPr>
        <w:t>••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6"/>
          <w:w w:val="135"/>
          <w:position w:val="6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59"/>
          <w:position w:val="6"/>
        </w:rPr>
        <w:t>0.11.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1"/>
          <w:position w:val="6"/>
        </w:rPr>
        <w:t>38/I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1"/>
          <w:position w:val="6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1"/>
          <w:position w:val="6"/>
        </w:rPr>
        <w:t>'JI&lt;IIDRibft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1"/>
          <w:w w:val="81"/>
          <w:position w:val="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61"/>
          <w:position w:val="6"/>
        </w:rPr>
        <w:t>O.D.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3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03"/>
          <w:position w:val="6"/>
        </w:rPr>
        <w:t>jaoniiX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left="1632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4"/>
          <w:position w:val="1"/>
        </w:rPr>
        <w:t>clmllftiiCHjCKII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4"/>
          <w:position w:val="1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1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4"/>
          <w:position w:val="1"/>
        </w:rPr>
        <w:t>IIIICTII'I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4"/>
          <w:position w:val="1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4"/>
          <w:position w:val="1"/>
        </w:rPr>
        <w:t>'l1Hja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17"/>
          <w:w w:val="84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3"/>
          <w:szCs w:val="13"/>
          <w:color w:val="484848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9"/>
          <w:position w:val="1"/>
        </w:rPr>
        <w:t>3C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6"/>
          <w:w w:val="80"/>
          <w:position w:val="1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1"/>
          <w:w w:val="66"/>
          <w:position w:val="1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9"/>
          <w:position w:val="1"/>
        </w:rPr>
        <w:t>bll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73" w:right="8517"/>
        <w:jc w:val="center"/>
        <w:tabs>
          <w:tab w:pos="10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1"/>
        </w:rPr>
        <w:t>5137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1"/>
        </w:rPr>
        <w:t>911400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23"/>
          <w:w w:val="8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1"/>
        </w:rPr>
        <w:t>Op1tM81&amp;a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6"/>
          <w:w w:val="8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59"/>
        </w:rPr>
        <w:t>0.11.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6"/>
          <w:w w:val="5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6"/>
        </w:rPr>
        <w:t>38JI.Y'I'HU1bf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6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59"/>
        </w:rPr>
        <w:t>0.11.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0"/>
          <w:w w:val="5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0"/>
        </w:rPr>
        <w:t>nocno&amp;HII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6allaKa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100"/>
        </w:rPr>
        <w:t>y</w:t>
      </w:r>
      <w:r>
        <w:rPr>
          <w:rFonts w:ascii="Arial" w:hAnsi="Arial" w:cs="Arial" w:eastAsia="Arial"/>
          <w:sz w:val="13"/>
          <w:szCs w:val="13"/>
          <w:color w:val="5D5D5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8"/>
        </w:rPr>
        <w:t>JCMli&gt;H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4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297752pt;margin-top:3.629987pt;width:50.89192pt;height:8.5pt;mso-position-horizontal-relative:page;mso-position-vertical-relative:paragraph;z-index:-21410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79"/>
                      <w:position w:val="1"/>
                    </w:rPr>
                    <w:t>5138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79"/>
                      <w:position w:val="1"/>
                    </w:rPr>
                    <w:t>911500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0pHMllb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63"/>
        </w:rPr>
        <w:t>0.11.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2"/>
        </w:rPr>
        <w:t>38JI.Y'I'I'Balbl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8"/>
        </w:rPr>
        <w:t>KOA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OCTaniiX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3" w:after="0" w:line="240" w:lineRule="auto"/>
        <w:ind w:left="164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noaepnna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100"/>
        </w:rPr>
        <w:t>y</w:t>
      </w:r>
      <w:r>
        <w:rPr>
          <w:rFonts w:ascii="Arial" w:hAnsi="Arial" w:cs="Arial" w:eastAsia="Arial"/>
          <w:sz w:val="13"/>
          <w:szCs w:val="13"/>
          <w:color w:val="48484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3"/>
        </w:rPr>
        <w:t>JeNJI&gt;H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1" w:after="0" w:line="92" w:lineRule="exact"/>
        <w:ind w:left="164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  <w:position w:val="-5"/>
        </w:rPr>
        <w:t>Op11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7"/>
          <w:position w:val="-5"/>
        </w:rPr>
        <w:t>talb8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1"/>
          <w:w w:val="97"/>
          <w:position w:val="-5"/>
        </w:rPr>
        <w:t> </w:t>
      </w:r>
      <w:r>
        <w:rPr>
          <w:rFonts w:ascii="Arial" w:hAnsi="Arial" w:cs="Arial" w:eastAsia="Arial"/>
          <w:sz w:val="8"/>
          <w:szCs w:val="8"/>
          <w:color w:val="484848"/>
          <w:spacing w:val="0"/>
          <w:w w:val="115"/>
          <w:i/>
          <w:position w:val="-5"/>
        </w:rPr>
        <w:t>0)</w:t>
      </w:r>
      <w:r>
        <w:rPr>
          <w:rFonts w:ascii="Arial" w:hAnsi="Arial" w:cs="Arial" w:eastAsia="Arial"/>
          <w:sz w:val="8"/>
          <w:szCs w:val="8"/>
          <w:color w:val="484848"/>
          <w:spacing w:val="0"/>
          <w:w w:val="114"/>
          <w:i/>
          <w:position w:val="-5"/>
        </w:rPr>
        <w:t>1</w:t>
      </w:r>
      <w:r>
        <w:rPr>
          <w:rFonts w:ascii="Arial" w:hAnsi="Arial" w:cs="Arial" w:eastAsia="Arial"/>
          <w:sz w:val="8"/>
          <w:szCs w:val="8"/>
          <w:color w:val="484848"/>
          <w:spacing w:val="4"/>
          <w:w w:val="114"/>
          <w:i/>
          <w:position w:val="-5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2"/>
          <w:position w:val="-5"/>
        </w:rPr>
        <w:t>38JlYliCIIBftlb8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3"/>
          <w:w w:val="100"/>
          <w:position w:val="-5"/>
        </w:rPr>
        <w:t> </w:t>
      </w:r>
      <w:r>
        <w:rPr>
          <w:rFonts w:ascii="Arial" w:hAnsi="Arial" w:cs="Arial" w:eastAsia="Arial"/>
          <w:sz w:val="8"/>
          <w:szCs w:val="8"/>
          <w:color w:val="5D5D5D"/>
          <w:spacing w:val="0"/>
          <w:w w:val="115"/>
          <w:i/>
          <w:position w:val="-5"/>
        </w:rPr>
        <w:t>0)</w:t>
      </w:r>
      <w:r>
        <w:rPr>
          <w:rFonts w:ascii="Arial" w:hAnsi="Arial" w:cs="Arial" w:eastAsia="Arial"/>
          <w:sz w:val="8"/>
          <w:szCs w:val="8"/>
          <w:color w:val="5D5D5D"/>
          <w:spacing w:val="0"/>
          <w:w w:val="114"/>
          <w:i/>
          <w:position w:val="-5"/>
        </w:rPr>
        <w:t>1</w:t>
      </w:r>
      <w:r>
        <w:rPr>
          <w:rFonts w:ascii="Arial" w:hAnsi="Arial" w:cs="Arial" w:eastAsia="Arial"/>
          <w:sz w:val="8"/>
          <w:szCs w:val="8"/>
          <w:color w:val="5D5D5D"/>
          <w:spacing w:val="4"/>
          <w:w w:val="114"/>
          <w:i/>
          <w:position w:val="-5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9"/>
          <w:position w:val="-5"/>
        </w:rPr>
        <w:t>AOMahHIICTftDR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2"/>
          <w:w w:val="100"/>
          <w:position w:val="-5"/>
        </w:rPr>
        <w:t> </w:t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108"/>
          <w:position w:val="-5"/>
        </w:rPr>
        <w:t>y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</w:sectPr>
      </w:pPr>
      <w:rPr/>
    </w:p>
    <w:p>
      <w:pPr>
        <w:spacing w:before="0" w:after="0" w:line="176" w:lineRule="exact"/>
        <w:ind w:left="515" w:right="-66"/>
        <w:jc w:val="left"/>
        <w:tabs>
          <w:tab w:pos="10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2"/>
        </w:rPr>
        <w:t>5139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77"/>
          <w:position w:val="2"/>
        </w:rPr>
        <w:t>911600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13" w:lineRule="exact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5D5D5D"/>
          <w:w w:val="90"/>
          <w:b/>
          <w:bCs/>
        </w:rPr>
        <w:t>3CMI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4"/>
          <w:w w:val="90"/>
          <w:b/>
          <w:bCs/>
        </w:rPr>
        <w:t>M</w:t>
      </w:r>
      <w:r>
        <w:rPr>
          <w:rFonts w:ascii="Times New Roman" w:hAnsi="Times New Roman" w:cs="Times New Roman" w:eastAsia="Times New Roman"/>
          <w:sz w:val="10"/>
          <w:szCs w:val="10"/>
          <w:color w:val="313133"/>
          <w:spacing w:val="0"/>
          <w:w w:val="83"/>
          <w:b/>
          <w:bCs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  <w:cols w:num="2" w:equalWidth="0">
            <w:col w:w="1522" w:space="120"/>
            <w:col w:w="11618"/>
          </w:cols>
        </w:sectPr>
      </w:pPr>
      <w:rPr/>
    </w:p>
    <w:p>
      <w:pPr>
        <w:spacing w:before="38" w:after="0" w:line="240" w:lineRule="auto"/>
        <w:ind w:left="515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-2"/>
          <w:w w:val="83"/>
        </w:rPr>
        <w:t>5</w:t>
      </w:r>
      <w:r>
        <w:rPr>
          <w:rFonts w:ascii="Courier New" w:hAnsi="Courier New" w:cs="Courier New" w:eastAsia="Courier New"/>
          <w:sz w:val="17"/>
          <w:szCs w:val="17"/>
          <w:color w:val="313133"/>
          <w:spacing w:val="0"/>
          <w:w w:val="75"/>
        </w:rPr>
        <w:t>1</w:t>
      </w:r>
      <w:r>
        <w:rPr>
          <w:rFonts w:ascii="Courier New" w:hAnsi="Courier New" w:cs="Courier New" w:eastAsia="Courier New"/>
          <w:sz w:val="17"/>
          <w:szCs w:val="17"/>
          <w:color w:val="313133"/>
          <w:spacing w:val="-40"/>
          <w:w w:val="7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4"/>
        </w:rPr>
        <w:t>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82"/>
        </w:rPr>
        <w:t>911700</w:t>
      </w:r>
      <w:r>
        <w:rPr>
          <w:rFonts w:ascii="Courier New" w:hAnsi="Courier New" w:cs="Courier New" w:eastAsia="Courier New"/>
          <w:sz w:val="17"/>
          <w:szCs w:val="17"/>
          <w:color w:val="484848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2"/>
        </w:rPr>
        <w:t>OpiiMRI&amp;a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11"/>
          <w:w w:val="8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2"/>
        </w:rPr>
        <w:t>OAAOMRI\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2"/>
        </w:rPr>
        <w:t>IIX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5"/>
          <w:w w:val="8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7"/>
        </w:rPr>
        <w:t>4umallcnjcKH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7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4"/>
        </w:rPr>
        <w:t>nep11nan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6" w:after="0" w:line="240" w:lineRule="auto"/>
        <w:ind w:left="515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4"/>
        </w:rPr>
        <w:t>5141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4"/>
        </w:rPr>
        <w:t>911800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63"/>
          <w:w w:val="7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4"/>
          <w:position w:val="1"/>
        </w:rPr>
        <w:t>0pHM81b8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5"/>
          <w:w w:val="94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5D5D5D"/>
          <w:spacing w:val="0"/>
          <w:w w:val="94"/>
          <w:i/>
          <w:position w:val="1"/>
        </w:rPr>
        <w:t>0)</w:t>
      </w:r>
      <w:r>
        <w:rPr>
          <w:rFonts w:ascii="Arial" w:hAnsi="Arial" w:cs="Arial" w:eastAsia="Arial"/>
          <w:sz w:val="8"/>
          <w:szCs w:val="8"/>
          <w:color w:val="5D5D5D"/>
          <w:spacing w:val="0"/>
          <w:w w:val="94"/>
          <w:i/>
          <w:position w:val="1"/>
        </w:rPr>
        <w:t>1</w:t>
      </w:r>
      <w:r>
        <w:rPr>
          <w:rFonts w:ascii="Arial" w:hAnsi="Arial" w:cs="Arial" w:eastAsia="Arial"/>
          <w:sz w:val="8"/>
          <w:szCs w:val="8"/>
          <w:color w:val="5D5D5D"/>
          <w:spacing w:val="4"/>
          <w:w w:val="94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4"/>
          <w:position w:val="1"/>
        </w:rPr>
        <w:t>llOM8hii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4"/>
          <w:position w:val="1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8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6"/>
          <w:position w:val="1"/>
        </w:rPr>
        <w:t>NC11lll1ft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left="515" w:right="-20"/>
        <w:jc w:val="left"/>
        <w:tabs>
          <w:tab w:pos="10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</w:rPr>
        <w:t>5142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</w:rPr>
        <w:t>911900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41"/>
          <w:w w:val="7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6"/>
        </w:rPr>
        <w:t>HenpaoK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3"/>
        </w:rPr>
        <w:t>ynyTp&amp;WibC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78"/>
        </w:rPr>
        <w:t>P&lt;fT'l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6" w:after="0" w:line="121" w:lineRule="exact"/>
        <w:ind w:left="165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26"/>
          <w:position w:val="-3"/>
        </w:rPr>
        <w:t>nrnMAJL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26"/>
          <w:position w:val="-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-6"/>
          <w:w w:val="126"/>
          <w:position w:val="-3"/>
        </w:rPr>
        <w:t> 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151"/>
          <w:position w:val="-3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29"/>
          <w:position w:val="-3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2"/>
          <w:w w:val="129"/>
          <w:position w:val="-3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16"/>
          <w:position w:val="-3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2"/>
          <w:w w:val="116"/>
          <w:position w:val="-3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5"/>
          <w:position w:val="-3"/>
        </w:rPr>
        <w:t>OCTP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4"/>
          <w:w w:val="116"/>
          <w:position w:val="-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8"/>
          <w:w w:val="128"/>
          <w:position w:val="-3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47"/>
          <w:position w:val="-3"/>
        </w:rPr>
        <w:t>Or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left="515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8"/>
          <w:spacing w:val="-26"/>
          <w:w w:val="100"/>
          <w:position w:val="6"/>
        </w:rPr>
        <w:t>5</w:t>
      </w:r>
      <w:r>
        <w:rPr>
          <w:rFonts w:ascii="Courier New" w:hAnsi="Courier New" w:cs="Courier New" w:eastAsia="Courier New"/>
          <w:sz w:val="17"/>
          <w:szCs w:val="17"/>
          <w:color w:val="1F1F21"/>
          <w:spacing w:val="0"/>
          <w:w w:val="100"/>
          <w:position w:val="6"/>
        </w:rPr>
        <w:t>1</w:t>
      </w:r>
      <w:r>
        <w:rPr>
          <w:rFonts w:ascii="Courier New" w:hAnsi="Courier New" w:cs="Courier New" w:eastAsia="Courier New"/>
          <w:sz w:val="17"/>
          <w:szCs w:val="17"/>
          <w:color w:val="1F1F21"/>
          <w:spacing w:val="-50"/>
          <w:w w:val="100"/>
          <w:position w:val="6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100"/>
          <w:position w:val="6"/>
        </w:rPr>
        <w:t>3</w:t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79"/>
          <w:position w:val="6"/>
        </w:rPr>
        <w:t>912000</w:t>
      </w:r>
      <w:r>
        <w:rPr>
          <w:rFonts w:ascii="Courier New" w:hAnsi="Courier New" w:cs="Courier New" w:eastAsia="Courier New"/>
          <w:sz w:val="17"/>
          <w:szCs w:val="17"/>
          <w:color w:val="484848"/>
          <w:spacing w:val="-7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0A0A1"/>
          <w:spacing w:val="0"/>
          <w:w w:val="147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0A0A1"/>
          <w:spacing w:val="-8"/>
          <w:w w:val="147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4"/>
          <w:position w:val="-1"/>
        </w:rPr>
        <w:t>3AJ(Y'.I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0"/>
          <w:w w:val="104"/>
          <w:position w:val="-1"/>
        </w:rPr>
        <w:t>K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04"/>
          <w:position w:val="-1"/>
        </w:rPr>
        <w:t>HBAI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5"/>
          <w:w w:val="104"/>
          <w:position w:val="-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4"/>
          <w:position w:val="-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5"/>
          <w:w w:val="104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8"/>
          <w:position w:val="-1"/>
        </w:rPr>
        <w:t>(OA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4"/>
          <w:w w:val="88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6"/>
          <w:position w:val="-1"/>
        </w:rPr>
        <w:t>5144no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2"/>
          <w:w w:val="116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6"/>
          <w:position w:val="-1"/>
        </w:rPr>
        <w:t>5150)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99" w:after="0" w:line="240" w:lineRule="auto"/>
        <w:ind w:left="164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774857pt;margin-top:8.579972pt;width:50.279919pt;height:8.5pt;mso-position-horizontal-relative:page;mso-position-vertical-relative:paragraph;z-index:-21409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84"/>
                      <w:position w:val="1"/>
                    </w:rPr>
                    <w:t>51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-46"/>
                      <w:w w:val="84"/>
                      <w:position w:val="1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3133"/>
                      <w:spacing w:val="0"/>
                      <w:w w:val="84"/>
                      <w:position w:val="1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3133"/>
                      <w:spacing w:val="-82"/>
                      <w:w w:val="84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3133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3133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84848"/>
                      <w:spacing w:val="0"/>
                      <w:w w:val="84"/>
                      <w:position w:val="1"/>
                    </w:rPr>
                    <w:t>912100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2"/>
        </w:rPr>
        <w:t>OpiiMRILa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6"/>
          <w:w w:val="92"/>
        </w:rPr>
        <w:t> </w:t>
      </w:r>
      <w:r>
        <w:rPr>
          <w:rFonts w:ascii="Arial" w:hAnsi="Arial" w:cs="Arial" w:eastAsia="Arial"/>
          <w:sz w:val="10"/>
          <w:szCs w:val="10"/>
          <w:color w:val="484848"/>
          <w:spacing w:val="0"/>
          <w:w w:val="100"/>
          <w:i/>
        </w:rPr>
        <w:t>op</w:t>
      </w:r>
      <w:r>
        <w:rPr>
          <w:rFonts w:ascii="Arial" w:hAnsi="Arial" w:cs="Arial" w:eastAsia="Arial"/>
          <w:sz w:val="10"/>
          <w:szCs w:val="10"/>
          <w:color w:val="484848"/>
          <w:spacing w:val="0"/>
          <w:w w:val="100"/>
          <w:i/>
        </w:rPr>
        <w:t>,</w:t>
      </w:r>
      <w:r>
        <w:rPr>
          <w:rFonts w:ascii="Arial" w:hAnsi="Arial" w:cs="Arial" w:eastAsia="Arial"/>
          <w:sz w:val="10"/>
          <w:szCs w:val="10"/>
          <w:color w:val="48484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eNII'rooa••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xapTitia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2"/>
        </w:rPr>
        <w:t>o.n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npenuoCTit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1"/>
        </w:rPr>
        <w:t>IIJYJCD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4" w:after="0" w:line="240" w:lineRule="auto"/>
        <w:ind w:left="164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D5D5D"/>
          <w:w w:val="74"/>
        </w:rPr>
        <w:t>ftK111tjR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w w:val="75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4"/>
        </w:rPr>
        <w:t>118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6"/>
        </w:rPr>
        <w:t>ltHOCTpOIIO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6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15"/>
          <w:w w:val="7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6"/>
        </w:rPr>
        <w:t>&lt;IJHIIRIICHjCkO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6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2"/>
          <w:w w:val="7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TplKJIW'I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)'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79" w:after="0" w:line="240" w:lineRule="auto"/>
        <w:ind w:left="515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6"/>
        </w:rPr>
        <w:t>5145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6"/>
        </w:rPr>
        <w:t>912200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59"/>
          <w:w w:val="76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9"/>
          <w:b/>
          <w:bCs/>
          <w:position w:val="1"/>
        </w:rPr>
        <w:t>npH!rtt8lb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9"/>
          <w:b/>
          <w:bCs/>
          <w:position w:val="1"/>
        </w:rPr>
        <w:t>8</w:t>
      </w:r>
      <w:r>
        <w:rPr>
          <w:rFonts w:ascii="Arial" w:hAnsi="Arial" w:cs="Arial" w:eastAsia="Arial"/>
          <w:sz w:val="9"/>
          <w:szCs w:val="9"/>
          <w:color w:val="5D5D5D"/>
          <w:spacing w:val="-11"/>
          <w:w w:val="109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0"/>
          <w:b/>
          <w:bCs/>
          <w:position w:val="1"/>
        </w:rPr>
        <w:t>O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0"/>
          <w:b/>
          <w:bCs/>
          <w:position w:val="1"/>
        </w:rPr>
        <w:t>A</w:t>
      </w:r>
      <w:r>
        <w:rPr>
          <w:rFonts w:ascii="Arial" w:hAnsi="Arial" w:cs="Arial" w:eastAsia="Arial"/>
          <w:sz w:val="9"/>
          <w:szCs w:val="9"/>
          <w:color w:val="5D5D5D"/>
          <w:spacing w:val="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0"/>
          <w:b/>
          <w:bCs/>
          <w:position w:val="1"/>
        </w:rPr>
        <w:t>Ja.A.Y*.HD81b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100"/>
          <w:b/>
          <w:bCs/>
          <w:position w:val="1"/>
        </w:rPr>
        <w:t>8</w:t>
      </w:r>
      <w:r>
        <w:rPr>
          <w:rFonts w:ascii="Arial" w:hAnsi="Arial" w:cs="Arial" w:eastAsia="Arial"/>
          <w:sz w:val="9"/>
          <w:szCs w:val="9"/>
          <w:color w:val="5D5D5D"/>
          <w:spacing w:val="-1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98"/>
          <w:b/>
          <w:bCs/>
          <w:position w:val="1"/>
        </w:rPr>
        <w:t>OJl</w:t>
      </w:r>
      <w:r>
        <w:rPr>
          <w:rFonts w:ascii="Arial" w:hAnsi="Arial" w:cs="Arial" w:eastAsia="Arial"/>
          <w:sz w:val="9"/>
          <w:szCs w:val="9"/>
          <w:color w:val="5D5D5D"/>
          <w:spacing w:val="-9"/>
          <w:w w:val="98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484848"/>
          <w:spacing w:val="0"/>
          <w:w w:val="100"/>
          <w:b/>
          <w:bCs/>
          <w:position w:val="1"/>
        </w:rPr>
        <w:t>H'HOCTpBIUtX</w:t>
      </w:r>
      <w:r>
        <w:rPr>
          <w:rFonts w:ascii="Arial" w:hAnsi="Arial" w:cs="Arial" w:eastAsia="Arial"/>
          <w:sz w:val="9"/>
          <w:szCs w:val="9"/>
          <w:color w:val="484848"/>
          <w:spacing w:val="3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2"/>
          <w:b/>
          <w:bCs/>
          <w:position w:val="1"/>
        </w:rPr>
        <w:t>JXP*ftU.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1651" w:right="-20"/>
        <w:jc w:val="left"/>
        <w:tabs>
          <w:tab w:pos="1230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774857pt;margin-top:4.976316pt;width:50.891919pt;height:8.975006pt;mso-position-horizontal-relative:page;mso-position-vertical-relative:paragraph;z-index:-21408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79"/>
                      <w:position w:val="1"/>
                    </w:rPr>
                    <w:t>5146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79"/>
                      <w:position w:val="2"/>
                    </w:rPr>
                    <w:t>912300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5D5D5D"/>
          <w:w w:val="87"/>
        </w:rPr>
        <w:t>OpHMa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9"/>
          <w:w w:val="88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70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4"/>
          <w:w w:val="17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3"/>
        </w:rPr>
        <w:t>011.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38JlY*HMt.a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9"/>
          <w:w w:val="90"/>
          <w:i/>
        </w:rPr>
        <w:t>n</w:t>
      </w:r>
      <w:r>
        <w:rPr>
          <w:rFonts w:ascii="Arial" w:hAnsi="Arial" w:cs="Arial" w:eastAsia="Arial"/>
          <w:sz w:val="11"/>
          <w:szCs w:val="11"/>
          <w:color w:val="5D5D5D"/>
          <w:spacing w:val="0"/>
          <w:w w:val="114"/>
        </w:rPr>
        <w:t>..ynnuurrep&amp;llllliX</w:t>
      </w:r>
      <w:r>
        <w:rPr>
          <w:rFonts w:ascii="Arial" w:hAnsi="Arial" w:cs="Arial" w:eastAsia="Arial"/>
          <w:sz w:val="11"/>
          <w:szCs w:val="11"/>
          <w:color w:val="5D5D5D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5D5D5D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108"/>
          <w:position w:val="1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left="165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lntCTH'I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'Illfj&amp;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99" w:after="0" w:line="240" w:lineRule="auto"/>
        <w:ind w:left="165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251961pt;margin-top:8.579972pt;width:50.414815pt;height:8.5pt;mso-position-horizontal-relative:page;mso-position-vertical-relative:paragraph;z-index:-21407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79"/>
                      <w:position w:val="1"/>
                    </w:rPr>
                    <w:t>5147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D5D5D"/>
                      <w:spacing w:val="0"/>
                      <w:w w:val="79"/>
                      <w:position w:val="1"/>
                    </w:rPr>
                    <w:t>912400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9"/>
        </w:rPr>
        <w:t>0pHM81b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9"/>
        </w:rPr>
        <w:t>O.ll38JlY*IIRftlbft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5"/>
        </w:rPr>
        <w:t>0.11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3"/>
          <w:w w:val="7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7"/>
        </w:rPr>
        <w:t>HHOCTp81UfX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3" w:after="0" w:line="240" w:lineRule="auto"/>
        <w:ind w:left="165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84848"/>
          <w:spacing w:val="0"/>
          <w:w w:val="81"/>
          <w:b/>
          <w:bCs/>
        </w:rPr>
        <w:t>nocnosmt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81"/>
          <w:b/>
          <w:bCs/>
        </w:rPr>
        <w:t>x</w:t>
      </w:r>
      <w:r>
        <w:rPr>
          <w:rFonts w:ascii="Arial" w:hAnsi="Arial" w:cs="Arial" w:eastAsia="Arial"/>
          <w:sz w:val="13"/>
          <w:szCs w:val="13"/>
          <w:color w:val="484848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81"/>
          <w:b/>
          <w:bCs/>
        </w:rPr>
        <w:t>6auaKn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79" w:after="0" w:line="82" w:lineRule="exact"/>
        <w:ind w:left="165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5"/>
          <w:position w:val="-5"/>
        </w:rPr>
        <w:t>Op11M81b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5"/>
          <w:position w:val="-5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4"/>
          <w:w w:val="85"/>
          <w:position w:val="-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7"/>
          <w:position w:val="-5"/>
        </w:rPr>
        <w:t>O.ll311JlY"CIIBRIL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8"/>
          <w:position w:val="-5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2"/>
          <w:position w:val="-5"/>
        </w:rPr>
        <w:t>0)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2"/>
          <w:w w:val="102"/>
          <w:position w:val="-5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3"/>
          <w:position w:val="-5"/>
        </w:rPr>
        <w:t>OCTftniiX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</w:sectPr>
      </w:pPr>
      <w:rPr/>
    </w:p>
    <w:p>
      <w:pPr>
        <w:spacing w:before="0" w:after="0" w:line="176" w:lineRule="exact"/>
        <w:ind w:left="525" w:right="-66"/>
        <w:jc w:val="left"/>
        <w:tabs>
          <w:tab w:pos="10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2"/>
        </w:rPr>
        <w:t>5148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77"/>
          <w:position w:val="2"/>
        </w:rPr>
        <w:t>912500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9" w:after="0" w:line="135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tmoCTpamr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7"/>
        </w:rPr>
        <w:t>nooepnna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  <w:cols w:num="2" w:equalWidth="0">
            <w:col w:w="1531" w:space="120"/>
            <w:col w:w="11609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25" w:right="-20"/>
        <w:jc w:val="left"/>
        <w:tabs>
          <w:tab w:pos="10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8"/>
        </w:rPr>
        <w:t>5149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8"/>
        </w:rPr>
        <w:t>912600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34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6"/>
          <w:position w:val="2"/>
        </w:rPr>
        <w:t>OpHMan.a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4"/>
          <w:w w:val="96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1"/>
          <w:position w:val="2"/>
        </w:rPr>
        <w:t>0.11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2"/>
          <w:w w:val="71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1"/>
          <w:position w:val="2"/>
        </w:rPr>
        <w:t>HIIOCTp81111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1"/>
          <w:position w:val="2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1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1"/>
          <w:w w:val="71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8"/>
          <w:position w:val="2"/>
        </w:rPr>
        <w:t>cll•nraucHjcKH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8"/>
          <w:position w:val="2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2"/>
          <w:w w:val="88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0"/>
          <w:w w:val="107"/>
          <w:position w:val="2"/>
        </w:rPr>
        <w:t>AepHnan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83" w:after="0" w:line="240" w:lineRule="auto"/>
        <w:ind w:left="525" w:right="-20"/>
        <w:jc w:val="left"/>
        <w:tabs>
          <w:tab w:pos="10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9"/>
        </w:rPr>
        <w:t>5150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-18"/>
          <w:w w:val="119"/>
        </w:rPr>
        <w:t>9</w:t>
      </w:r>
      <w:r>
        <w:rPr>
          <w:rFonts w:ascii="Courier New" w:hAnsi="Courier New" w:cs="Courier New" w:eastAsia="Courier New"/>
          <w:sz w:val="17"/>
          <w:szCs w:val="17"/>
          <w:color w:val="313133"/>
          <w:spacing w:val="1"/>
          <w:w w:val="60"/>
        </w:rPr>
        <w:t>1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9"/>
        </w:rPr>
        <w:t>2900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9"/>
          <w:position w:val="1"/>
        </w:rPr>
        <w:t>HenpaaKB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9"/>
          <w:w w:val="99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99"/>
          <w:position w:val="1"/>
        </w:rPr>
        <w:t>cnon.110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1"/>
          <w:position w:val="1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78"/>
          <w:position w:val="1"/>
        </w:rPr>
        <w:t>P&lt;fT'l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6" w:after="0" w:line="102" w:lineRule="exact"/>
        <w:ind w:left="166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11"/>
          <w:position w:val="-4"/>
        </w:rPr>
        <w:t>DPHMAIL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11"/>
          <w:position w:val="-4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1"/>
          <w:w w:val="111"/>
          <w:position w:val="-4"/>
        </w:rPr>
        <w:t> </w:t>
      </w:r>
      <w:r>
        <w:rPr>
          <w:rFonts w:ascii="Arial" w:hAnsi="Arial" w:cs="Arial" w:eastAsia="Arial"/>
          <w:sz w:val="13"/>
          <w:szCs w:val="13"/>
          <w:color w:val="313133"/>
          <w:spacing w:val="0"/>
          <w:w w:val="91"/>
          <w:position w:val="-4"/>
        </w:rPr>
        <w:t>0)1</w:t>
      </w:r>
      <w:r>
        <w:rPr>
          <w:rFonts w:ascii="Arial" w:hAnsi="Arial" w:cs="Arial" w:eastAsia="Arial"/>
          <w:sz w:val="13"/>
          <w:szCs w:val="13"/>
          <w:color w:val="313133"/>
          <w:spacing w:val="0"/>
          <w:w w:val="91"/>
          <w:position w:val="-4"/>
        </w:rPr>
        <w:t>,</w:t>
      </w:r>
      <w:r>
        <w:rPr>
          <w:rFonts w:ascii="Arial" w:hAnsi="Arial" w:cs="Arial" w:eastAsia="Arial"/>
          <w:sz w:val="13"/>
          <w:szCs w:val="13"/>
          <w:color w:val="313133"/>
          <w:spacing w:val="-3"/>
          <w:w w:val="91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11"/>
          <w:position w:val="-4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11"/>
          <w:w w:val="111"/>
          <w:position w:val="-4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1"/>
          <w:position w:val="-4"/>
        </w:rPr>
        <w:t>O)J,AJ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1"/>
          <w:position w:val="-4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0"/>
          <w:w w:val="111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96"/>
          <w:position w:val="-4"/>
        </w:rPr>
        <w:t>CIIHIJ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4"/>
          <w:w w:val="97"/>
          <w:position w:val="-4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0"/>
          <w:w w:val="116"/>
          <w:position w:val="-4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1"/>
          <w:w w:val="116"/>
          <w:position w:val="-4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2"/>
          <w:w w:val="119"/>
          <w:position w:val="-4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6"/>
          <w:w w:val="116"/>
          <w:position w:val="-4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21"/>
          <w:position w:val="-4"/>
        </w:rPr>
        <w:t>JCKE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</w:sectPr>
      </w:pPr>
      <w:rPr/>
    </w:p>
    <w:p>
      <w:pPr>
        <w:spacing w:before="0" w:after="0" w:line="176" w:lineRule="exact"/>
        <w:ind w:left="525" w:right="-66"/>
        <w:jc w:val="left"/>
        <w:tabs>
          <w:tab w:pos="10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8"/>
          <w:spacing w:val="-18"/>
          <w:w w:val="111"/>
          <w:position w:val="2"/>
        </w:rPr>
        <w:t>5</w:t>
      </w:r>
      <w:r>
        <w:rPr>
          <w:rFonts w:ascii="Courier New" w:hAnsi="Courier New" w:cs="Courier New" w:eastAsia="Courier New"/>
          <w:sz w:val="17"/>
          <w:szCs w:val="17"/>
          <w:color w:val="1F1F21"/>
          <w:spacing w:val="0"/>
          <w:w w:val="68"/>
          <w:position w:val="2"/>
        </w:rPr>
        <w:t>151</w:t>
      </w:r>
      <w:r>
        <w:rPr>
          <w:rFonts w:ascii="Courier New" w:hAnsi="Courier New" w:cs="Courier New" w:eastAsia="Courier New"/>
          <w:sz w:val="17"/>
          <w:szCs w:val="17"/>
          <w:color w:val="1F1F21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1F1F21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313133"/>
          <w:spacing w:val="0"/>
          <w:w w:val="77"/>
          <w:position w:val="2"/>
        </w:rPr>
        <w:t>920000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3" w:after="0" w:line="210" w:lineRule="atLeast"/>
        <w:ind w:right="8851"/>
        <w:jc w:val="left"/>
        <w:tabs>
          <w:tab w:pos="266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16"/>
        </w:rPr>
        <w:t>HMOBHIIE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17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88"/>
        </w:rPr>
        <w:t>(S</w:t>
      </w:r>
      <w:r>
        <w:rPr>
          <w:rFonts w:ascii="Times New Roman" w:hAnsi="Times New Roman" w:cs="Times New Roman" w:eastAsia="Times New Roman"/>
          <w:sz w:val="14"/>
          <w:szCs w:val="14"/>
          <w:color w:val="1F1F21"/>
          <w:spacing w:val="0"/>
          <w:w w:val="88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0"/>
          <w:w w:val="88"/>
        </w:rPr>
        <w:t>Z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4"/>
          <w:w w:val="88"/>
        </w:rPr>
        <w:t> </w:t>
      </w:r>
      <w:r>
        <w:rPr>
          <w:rFonts w:ascii="Arial" w:hAnsi="Arial" w:cs="Arial" w:eastAsia="Arial"/>
          <w:sz w:val="15"/>
          <w:szCs w:val="15"/>
          <w:color w:val="484848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484848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3"/>
        </w:rPr>
        <w:t>5162)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909090"/>
          <w:spacing w:val="0"/>
          <w:w w:val="14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909090"/>
          <w:spacing w:val="0"/>
          <w:w w:val="14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2"/>
          <w:w w:val="119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20"/>
          <w:w w:val="119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19"/>
        </w:rPr>
        <w:t>HM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4"/>
          <w:w w:val="119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-2"/>
          <w:w w:val="119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19"/>
        </w:rPr>
        <w:t>hA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-14"/>
          <w:w w:val="119"/>
        </w:rPr>
        <w:t> </w:t>
      </w:r>
      <w:r>
        <w:rPr>
          <w:rFonts w:ascii="Arial" w:hAnsi="Arial" w:cs="Arial" w:eastAsia="Arial"/>
          <w:sz w:val="13"/>
          <w:szCs w:val="13"/>
          <w:color w:val="1F1F21"/>
          <w:spacing w:val="-9"/>
          <w:w w:val="173"/>
        </w:rPr>
        <w:t>0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72"/>
        </w:rPr>
        <w:t>)1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71"/>
        </w:rPr>
        <w:t>,</w:t>
      </w:r>
      <w:r>
        <w:rPr>
          <w:rFonts w:ascii="Arial" w:hAnsi="Arial" w:cs="Arial" w:eastAsia="Arial"/>
          <w:sz w:val="13"/>
          <w:szCs w:val="13"/>
          <w:color w:val="48484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11"/>
          <w:w w:val="111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1"/>
        </w:rPr>
        <w:t>O)J.AJ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42"/>
        </w:rPr>
        <w:t>OM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5"/>
          <w:w w:val="142"/>
        </w:rPr>
        <w:t>A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110"/>
        </w:rPr>
        <w:t>1</w:t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109"/>
        </w:rPr>
        <w:t>\E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  <w:cols w:num="2" w:equalWidth="0">
            <w:col w:w="1541" w:space="120"/>
            <w:col w:w="11599"/>
          </w:cols>
        </w:sectPr>
      </w:pPr>
      <w:rPr/>
    </w:p>
    <w:p>
      <w:pPr>
        <w:spacing w:before="21" w:after="0" w:line="226" w:lineRule="auto"/>
        <w:ind w:left="1661" w:right="9779" w:firstLine="-1126"/>
        <w:jc w:val="left"/>
        <w:tabs>
          <w:tab w:pos="10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77"/>
        </w:rPr>
        <w:t>5152</w:t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00"/>
        </w:rPr>
        <w:t>921000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9"/>
          <w:position w:val="2"/>
        </w:rPr>
        <w:t>CIIUH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4"/>
          <w:w w:val="109"/>
          <w:position w:val="2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1F1F21"/>
          <w:spacing w:val="-9"/>
          <w:w w:val="109"/>
          <w:position w:val="2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09"/>
          <w:position w:val="2"/>
        </w:rPr>
        <w:t>CHJCKE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"/>
          <w:w w:val="109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16"/>
          <w:position w:val="2"/>
        </w:rPr>
        <w:t>JlMOBHHE</w:t>
      </w:r>
      <w:r>
        <w:rPr>
          <w:rFonts w:ascii="Times New Roman" w:hAnsi="Times New Roman" w:cs="Times New Roman" w:eastAsia="Times New Roman"/>
          <w:sz w:val="12"/>
          <w:szCs w:val="12"/>
          <w:color w:val="313133"/>
          <w:spacing w:val="0"/>
          <w:w w:val="116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3"/>
          <w:position w:val="0"/>
        </w:rPr>
        <w:t>(OA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5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22"/>
          <w:position w:val="0"/>
        </w:rPr>
        <w:t>SISJ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9"/>
          <w:w w:val="122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68"/>
          <w:position w:val="0"/>
        </w:rPr>
        <w:t>.110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7"/>
          <w:w w:val="68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0"/>
          <w:position w:val="0"/>
        </w:rPr>
        <w:t>5161)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82" w:after="0" w:line="82" w:lineRule="exact"/>
        <w:ind w:left="166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  <w:position w:val="-5"/>
        </w:rPr>
        <w:t>Opt!Mtma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70"/>
          <w:position w:val="-5"/>
        </w:rPr>
        <w:t>0.11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2"/>
          <w:w w:val="70"/>
          <w:position w:val="-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7"/>
          <w:position w:val="-5"/>
        </w:rPr>
        <w:t>npo)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7"/>
          <w:position w:val="-5"/>
        </w:rPr>
        <w:t>l.ftjC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"/>
          <w:w w:val="87"/>
          <w:position w:val="-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6"/>
          <w:position w:val="-5"/>
        </w:rPr>
        <w:t>AOMBIIII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6"/>
          <w:position w:val="-5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4"/>
          <w:w w:val="76"/>
          <w:position w:val="-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111"/>
          <w:position w:val="-5"/>
        </w:rPr>
        <w:t>xavrnja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1"/>
          <w:w w:val="111"/>
          <w:position w:val="-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0"/>
          <w:position w:val="-5"/>
        </w:rPr>
        <w:t>0.11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</w:sectPr>
      </w:pPr>
      <w:rPr/>
    </w:p>
    <w:p>
      <w:pPr>
        <w:spacing w:before="0" w:after="0" w:line="176" w:lineRule="exact"/>
        <w:ind w:left="535" w:right="-53"/>
        <w:jc w:val="left"/>
        <w:tabs>
          <w:tab w:pos="10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v:group style="position:absolute;margin-left:.372934pt;margin-top:242.735138pt;width:.1pt;height:95.478985pt;mso-position-horizontal-relative:page;mso-position-vertical-relative:page;z-index:-21413" coordorigin="7,4855" coordsize="2,1910">
            <v:shape style="position:absolute;left:7;top:4855;width:2;height:1910" coordorigin="7,4855" coordsize="0,1910" path="m7,6764l7,4855e" filled="f" stroked="t" strokeweight=".954211pt" strokecolor="#D8D8D8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2"/>
        </w:rPr>
        <w:t>5153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2"/>
        </w:rPr>
        <w:t>921100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35" w:right="-66"/>
        <w:jc w:val="left"/>
        <w:tabs>
          <w:tab w:pos="10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79"/>
        </w:rPr>
        <w:t>5154</w:t>
      </w:r>
      <w:r>
        <w:rPr>
          <w:rFonts w:ascii="Courier New" w:hAnsi="Courier New" w:cs="Courier New" w:eastAsia="Courier New"/>
          <w:sz w:val="17"/>
          <w:szCs w:val="17"/>
          <w:color w:val="484848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84848"/>
          <w:spacing w:val="0"/>
          <w:w w:val="79"/>
        </w:rPr>
        <w:t>921200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35" w:right="-66"/>
        <w:jc w:val="left"/>
        <w:tabs>
          <w:tab w:pos="10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9"/>
        </w:rPr>
        <w:t>5155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9"/>
        </w:rPr>
        <w:t>921300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89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5D5D5D"/>
          <w:w w:val="81"/>
        </w:rPr>
        <w:t>Bpc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w w:val="82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w w:val="81"/>
        </w:rPr>
        <w:t>I.HOCTil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w w:val="8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5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484848"/>
          <w:spacing w:val="0"/>
          <w:w w:val="93"/>
        </w:rPr>
        <w:t>113Y3C</w:t>
      </w:r>
      <w:r>
        <w:rPr>
          <w:rFonts w:ascii="Arial" w:hAnsi="Arial" w:cs="Arial" w:eastAsia="Arial"/>
          <w:sz w:val="9"/>
          <w:szCs w:val="9"/>
          <w:color w:val="484848"/>
          <w:spacing w:val="0"/>
          <w:w w:val="94"/>
        </w:rPr>
        <w:t>D</w:t>
      </w:r>
      <w:r>
        <w:rPr>
          <w:rFonts w:ascii="Arial" w:hAnsi="Arial" w:cs="Arial" w:eastAsia="Arial"/>
          <w:sz w:val="9"/>
          <w:szCs w:val="9"/>
          <w:color w:val="48484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3"/>
        </w:rPr>
        <w:t>8Kl1Jijft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b/>
          <w:bCs/>
        </w:rPr>
        <w:t>nJllfMtUb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63"/>
          <w:b/>
          <w:bCs/>
        </w:rPr>
        <w:t>O,I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63"/>
          <w:b/>
          <w:bCs/>
        </w:rPr>
        <w:t>X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10"/>
          <w:w w:val="63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484848"/>
          <w:spacing w:val="0"/>
          <w:w w:val="100"/>
          <w:b/>
          <w:bCs/>
        </w:rPr>
        <w:t>OTnniiT</w:t>
      </w:r>
      <w:r>
        <w:rPr>
          <w:rFonts w:ascii="Arial" w:hAnsi="Arial" w:cs="Arial" w:eastAsia="Arial"/>
          <w:sz w:val="9"/>
          <w:szCs w:val="9"/>
          <w:color w:val="48484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48484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48484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84"/>
          <w:b/>
          <w:bCs/>
        </w:rPr>
        <w:t>KpCJ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84"/>
          <w:b/>
          <w:bCs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84"/>
          <w:b/>
          <w:bCs/>
        </w:rPr>
        <w:t>JtT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84"/>
          <w:b/>
          <w:bCs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14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84"/>
          <w:b/>
          <w:bCs/>
        </w:rPr>
        <w:t>ABT1f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84"/>
          <w:b/>
          <w:bCs/>
        </w:rPr>
        <w:t>X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15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84"/>
          <w:b/>
          <w:bCs/>
        </w:rPr>
        <w:t>OCTtU'IItM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-3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100"/>
          <w:b/>
          <w:bCs/>
        </w:rPr>
        <w:t>IIUOOHMR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55" w:after="0" w:line="240" w:lineRule="auto"/>
        <w:ind w:left="10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5D5D5D"/>
          <w:spacing w:val="0"/>
          <w:w w:val="104"/>
          <w:b/>
          <w:bCs/>
        </w:rPr>
        <w:t>6nRCTU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8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D5D5D"/>
          <w:w w:val="86"/>
        </w:rPr>
        <w:t>Oplllo401b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w w:val="87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95"/>
        </w:rPr>
        <w:t>0)1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4"/>
        </w:rPr>
        <w:t>OTJinaTC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3"/>
          <w:w w:val="8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4"/>
        </w:rPr>
        <w:t>Kpc/1JITI\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6"/>
          <w:w w:val="84"/>
        </w:rPr>
        <w:t> </w:t>
      </w:r>
      <w:r>
        <w:rPr>
          <w:rFonts w:ascii="Arial" w:hAnsi="Arial" w:cs="Arial" w:eastAsia="Arial"/>
          <w:sz w:val="8"/>
          <w:szCs w:val="8"/>
          <w:color w:val="484848"/>
          <w:spacing w:val="0"/>
          <w:w w:val="161"/>
        </w:rPr>
        <w:t>)</w:t>
      </w:r>
      <w:r>
        <w:rPr>
          <w:rFonts w:ascii="Arial" w:hAnsi="Arial" w:cs="Arial" w:eastAsia="Arial"/>
          <w:sz w:val="8"/>
          <w:szCs w:val="8"/>
          <w:color w:val="484848"/>
          <w:spacing w:val="0"/>
          <w:w w:val="161"/>
        </w:rPr>
        <w:t>llmiX</w:t>
      </w:r>
      <w:r>
        <w:rPr>
          <w:rFonts w:ascii="Arial" w:hAnsi="Arial" w:cs="Arial" w:eastAsia="Arial"/>
          <w:sz w:val="8"/>
          <w:szCs w:val="8"/>
          <w:color w:val="484848"/>
          <w:spacing w:val="-15"/>
          <w:w w:val="16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64"/>
        </w:rPr>
        <w:t>.D.OMRl111M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3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7"/>
        </w:rPr>
        <w:t>8811Jr&gt;i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14"/>
          <w:w w:val="8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7"/>
        </w:rPr>
        <w:t>ciliOIIHCttjctor&gt;&lt;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"/>
          <w:w w:val="8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HIICTH'I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</w:rPr>
        <w:t>'Illfjiu.a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200" w:right="2420"/>
          <w:cols w:num="2" w:equalWidth="0">
            <w:col w:w="1553" w:space="108"/>
            <w:col w:w="11599"/>
          </w:cols>
        </w:sectPr>
      </w:pPr>
      <w:rPr/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55" w:lineRule="exact"/>
        <w:ind w:left="119" w:right="-62"/>
        <w:jc w:val="left"/>
        <w:tabs>
          <w:tab w:pos="8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27"/>
          <w:position w:val="-1"/>
        </w:rPr>
        <w:t>OJnaKa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-2"/>
        </w:rPr>
        <w:t>l&gt;poj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left="23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D2D2D"/>
          <w:spacing w:val="0"/>
          <w:w w:val="100"/>
          <w:position w:val="-1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0" w:lineRule="exact"/>
        <w:ind w:right="-56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2D2D2D"/>
          <w:w w:val="144"/>
          <w:position w:val="-2"/>
        </w:rPr>
        <w:t>On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6"/>
          <w:w w:val="144"/>
          <w:position w:val="-2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60"/>
          <w:position w:val="-2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90" w:after="0" w:line="240" w:lineRule="auto"/>
        <w:ind w:left="191" w:right="-20"/>
        <w:jc w:val="left"/>
        <w:tabs>
          <w:tab w:pos="2040" w:val="left"/>
          <w:tab w:pos="29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color w:val="2D2D2D"/>
          <w:spacing w:val="0"/>
          <w:w w:val="100"/>
          <w:position w:val="4"/>
        </w:rPr>
        <w:t>J</w:t>
      </w:r>
      <w:r>
        <w:rPr>
          <w:rFonts w:ascii="Arial" w:hAnsi="Arial" w:cs="Arial" w:eastAsia="Arial"/>
          <w:sz w:val="11"/>
          <w:szCs w:val="11"/>
          <w:color w:val="2D2D2D"/>
          <w:spacing w:val="-18"/>
          <w:w w:val="100"/>
          <w:position w:val="4"/>
        </w:rPr>
        <w:t>1</w:t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00"/>
          <w:position w:val="4"/>
        </w:rPr>
        <w:t>3110C</w:t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1"/>
          <w:szCs w:val="11"/>
          <w:color w:val="545454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u w:val="thick" w:color="484848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u w:val="thick" w:color="484848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u w:val="thick" w:color="484848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25"/>
          <w:u w:val="thick" w:color="484848"/>
          <w:position w:val="0"/>
        </w:rPr>
        <w:t>IJIIO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25"/>
          <w:u w:val="thick" w:color="484848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25"/>
          <w:u w:val="thick" w:color="484848"/>
          <w:position w:val="0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1"/>
          <w:w w:val="125"/>
          <w:u w:val="thick" w:color="484848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u w:val="thick" w:color="484848"/>
          <w:position w:val="0"/>
        </w:rPr>
        <w:t>OC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u w:val="thick" w:color="484848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5"/>
          <w:w w:val="100"/>
          <w:u w:val="thick" w:color="484848"/>
          <w:position w:val="0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5"/>
          <w:w w:val="100"/>
          <w:u w:val="thick" w:color="484848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5"/>
          <w:w w:val="100"/>
          <w:u w:val="thick" w:color="484848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  <w:t>BRJlCIIII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  <w:t>RPilXOlJ.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6"/>
          <w:w w:val="100"/>
          <w:u w:val="thick" w:color="484848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u w:val="thick" w:color="484848"/>
          <w:position w:val="0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14"/>
          <w:w w:val="100"/>
          <w:u w:val="thick" w:color="484848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17"/>
          <w:u w:val="thick" w:color="484848"/>
          <w:position w:val="0"/>
        </w:rPr>
        <w:t>IIPIIM81b3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17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16" w:after="0" w:line="196" w:lineRule="exact"/>
        <w:ind w:left="1271" w:right="-20"/>
        <w:jc w:val="left"/>
        <w:tabs>
          <w:tab w:pos="2840" w:val="left"/>
          <w:tab w:pos="5960" w:val="left"/>
          <w:tab w:pos="68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844513pt;margin-top:2.004628pt;width:39.679367pt;height:5.5pt;mso-position-horizontal-relative:page;mso-position-vertical-relative:paragraph;z-index:-21404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6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2D2D2D"/>
                      <w:spacing w:val="-1"/>
                      <w:w w:val="136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545454"/>
                      <w:spacing w:val="0"/>
                      <w:w w:val="136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545454"/>
                      <w:spacing w:val="0"/>
                      <w:w w:val="13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545454"/>
                      <w:spacing w:val="-15"/>
                      <w:w w:val="1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2D2D2D"/>
                      <w:spacing w:val="0"/>
                      <w:w w:val="136"/>
                    </w:rPr>
                    <w:t>mtpaomx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3"/>
          <w:position w:val="-4"/>
        </w:rPr>
        <w:t>YKynuo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11"/>
          <w:position w:val="2"/>
        </w:rPr>
        <w:t>Dpii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6"/>
          <w:w w:val="111"/>
          <w:position w:val="2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11"/>
          <w:position w:val="2"/>
        </w:rPr>
        <w:t>Oll.ll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8"/>
          <w:w w:val="111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00"/>
          <w:position w:val="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21"/>
          <w:position w:val="2"/>
        </w:rPr>
        <w:t>npHMRlba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21"/>
          <w:position w:val="2"/>
        </w:rPr>
        <w:t> </w:t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86"/>
          <w:position w:val="2"/>
        </w:rPr>
        <w:t>113</w:t>
      </w:r>
      <w:r>
        <w:rPr>
          <w:rFonts w:ascii="Arial" w:hAnsi="Arial" w:cs="Arial" w:eastAsia="Arial"/>
          <w:sz w:val="11"/>
          <w:szCs w:val="11"/>
          <w:color w:val="3F3F3F"/>
          <w:spacing w:val="-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35"/>
          <w:position w:val="2"/>
        </w:rPr>
        <w:t>6yuCTa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2"/>
        </w:rPr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35"/>
          <w:position w:val="2"/>
        </w:rPr>
        <w:t>fb</w:t>
      </w:r>
      <w:r>
        <w:rPr>
          <w:rFonts w:ascii="Arial" w:hAnsi="Arial" w:cs="Arial" w:eastAsia="Arial"/>
          <w:sz w:val="15"/>
          <w:szCs w:val="15"/>
          <w:color w:val="3F3F3F"/>
          <w:spacing w:val="-44"/>
          <w:w w:val="135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36"/>
          <w:w w:val="97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3"/>
          <w:position w:val="1"/>
        </w:rPr>
        <w:t>13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900" w:bottom="280" w:left="1440" w:right="2420"/>
          <w:footerReference w:type="default" r:id="rId55"/>
          <w:pgSz w:w="16880" w:h="11980" w:orient="landscape"/>
          <w:cols w:num="3" w:equalWidth="0">
            <w:col w:w="1112" w:space="1624"/>
            <w:col w:w="357" w:space="1563"/>
            <w:col w:w="8364"/>
          </w:cols>
        </w:sectPr>
      </w:pPr>
      <w:rPr/>
    </w:p>
    <w:p>
      <w:pPr>
        <w:spacing w:before="0" w:after="0" w:line="122" w:lineRule="exact"/>
        <w:ind w:left="759" w:right="-56"/>
        <w:jc w:val="left"/>
        <w:tabs>
          <w:tab w:pos="47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-16"/>
          <w:w w:val="100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</w:rPr>
        <w:t>Tft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8"/>
        </w:rPr>
        <w:t>npnxon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8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"/>
          <w:w w:val="13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53" w:after="0" w:line="87" w:lineRule="exact"/>
        <w:ind w:right="-63"/>
        <w:jc w:val="left"/>
        <w:tabs>
          <w:tab w:pos="10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26"/>
          <w:position w:val="-7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26"/>
          <w:position w:val="-7"/>
        </w:rPr>
        <w:t>oA6aoll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26"/>
          <w:position w:val="-7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46"/>
          <w:w w:val="126"/>
          <w:position w:val="-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33"/>
          <w:position w:val="-5"/>
        </w:rPr>
        <w:t>Pcny6mt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3"/>
          <w:w w:val="134"/>
          <w:position w:val="-5"/>
        </w:rPr>
        <w:t>K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1"/>
          <w:position w:val="-5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right="-59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7"/>
          <w:position w:val="2"/>
        </w:rPr>
        <w:t>AyTOIIOMIIC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7"/>
          <w:position w:val="2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28"/>
          <w:w w:val="107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9"/>
          <w:position w:val="0"/>
        </w:rPr>
        <w:t>OnwTomc/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right="-20"/>
        <w:jc w:val="left"/>
        <w:tabs>
          <w:tab w:pos="720" w:val="left"/>
          <w:tab w:pos="17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00"/>
          <w:position w:val="-10"/>
        </w:rPr>
        <w:t>ooco</w:t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43"/>
          <w:position w:val="-2"/>
        </w:rPr>
        <w:t>nonn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4"/>
          <w:w w:val="143"/>
          <w:position w:val="-2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97"/>
          <w:position w:val="-2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4"/>
          <w:w w:val="96"/>
          <w:position w:val="-2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48"/>
          <w:position w:val="-2"/>
        </w:rPr>
        <w:t>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00"/>
          <w:position w:val="-2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8"/>
          <w:position w:val="-2"/>
        </w:rPr>
        <w:t>OCTlll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"/>
          <w:w w:val="108"/>
          <w:position w:val="-2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08"/>
          <w:position w:val="-2"/>
        </w:rPr>
        <w:t>ii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-11"/>
          <w:w w:val="108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74"/>
          <w:position w:val="-2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40" w:right="2420"/>
          <w:cols w:num="4" w:equalWidth="0">
            <w:col w:w="5384" w:space="429"/>
            <w:col w:w="1734" w:space="157"/>
            <w:col w:w="1609" w:space="311"/>
            <w:col w:w="3396"/>
          </w:cols>
        </w:sectPr>
      </w:pPr>
      <w:rPr/>
    </w:p>
    <w:p>
      <w:pPr>
        <w:spacing w:before="0" w:after="0" w:line="180" w:lineRule="exact"/>
        <w:ind w:left="4752" w:right="-20"/>
        <w:jc w:val="left"/>
        <w:tabs>
          <w:tab w:pos="7740" w:val="left"/>
          <w:tab w:pos="8660" w:val="left"/>
          <w:tab w:pos="10460" w:val="left"/>
          <w:tab w:pos="113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0"/>
          <w:w w:val="137"/>
          <w:position w:val="3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-17"/>
          <w:w w:val="137"/>
          <w:position w:val="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0"/>
          <w:w w:val="137"/>
          <w:position w:val="3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-1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0"/>
          <w:w w:val="173"/>
          <w:position w:val="3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6"/>
          <w:w w:val="173"/>
          <w:position w:val="3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0"/>
          <w:w w:val="133"/>
          <w:position w:val="3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-1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-26"/>
          <w:w w:val="137"/>
          <w:position w:val="3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545454"/>
          <w:spacing w:val="0"/>
          <w:w w:val="354"/>
          <w:position w:val="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545454"/>
          <w:spacing w:val="-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0"/>
          <w:w w:val="100"/>
          <w:position w:val="3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-1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79"/>
          <w:position w:val="2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6"/>
          <w:w w:val="79"/>
          <w:position w:val="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2"/>
          <w:w w:val="79"/>
          <w:position w:val="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79"/>
          <w:position w:val="2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79"/>
          <w:position w:val="2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79"/>
          <w:position w:val="2"/>
        </w:rPr>
        <w:t>n_hmc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25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6"/>
          <w:szCs w:val="16"/>
          <w:color w:val="BABABA"/>
          <w:spacing w:val="0"/>
          <w:w w:val="100"/>
          <w:position w:val="0"/>
        </w:rPr>
        <w:t>·</w:t>
      </w:r>
      <w:r>
        <w:rPr>
          <w:rFonts w:ascii="Courier New" w:hAnsi="Courier New" w:cs="Courier New" w:eastAsia="Courier New"/>
          <w:sz w:val="16"/>
          <w:szCs w:val="16"/>
          <w:color w:val="BABABA"/>
          <w:spacing w:val="-36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6"/>
          <w:szCs w:val="16"/>
          <w:color w:val="161616"/>
          <w:spacing w:val="0"/>
          <w:w w:val="80"/>
          <w:position w:val="0"/>
        </w:rPr>
        <w:t>r</w:t>
      </w:r>
      <w:r>
        <w:rPr>
          <w:rFonts w:ascii="Courier New" w:hAnsi="Courier New" w:cs="Courier New" w:eastAsia="Courier New"/>
          <w:sz w:val="16"/>
          <w:szCs w:val="16"/>
          <w:color w:val="161616"/>
          <w:spacing w:val="-18"/>
          <w:w w:val="80"/>
          <w:position w:val="0"/>
        </w:rPr>
        <w:t>o</w:t>
      </w:r>
      <w:r>
        <w:rPr>
          <w:rFonts w:ascii="Courier New" w:hAnsi="Courier New" w:cs="Courier New" w:eastAsia="Courier New"/>
          <w:sz w:val="16"/>
          <w:szCs w:val="16"/>
          <w:color w:val="3F3F3F"/>
          <w:spacing w:val="0"/>
          <w:w w:val="80"/>
          <w:position w:val="0"/>
        </w:rPr>
        <w:t>nan</w:t>
      </w:r>
      <w:r>
        <w:rPr>
          <w:rFonts w:ascii="Courier New" w:hAnsi="Courier New" w:cs="Courier New" w:eastAsia="Courier New"/>
          <w:sz w:val="16"/>
          <w:szCs w:val="16"/>
          <w:color w:val="3F3F3F"/>
          <w:spacing w:val="-76"/>
          <w:w w:val="80"/>
          <w:position w:val="0"/>
        </w:rPr>
        <w:t> </w:t>
      </w:r>
      <w:r>
        <w:rPr>
          <w:rFonts w:ascii="Courier New" w:hAnsi="Courier New" w:cs="Courier New" w:eastAsia="Courier New"/>
          <w:sz w:val="16"/>
          <w:szCs w:val="16"/>
          <w:color w:val="3F3F3F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6"/>
          <w:szCs w:val="16"/>
          <w:color w:val="3F3F3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3"/>
        </w:rPr>
        <w:t>llOM.Ollll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3"/>
        </w:rPr>
        <w:t>11300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38"/>
          <w:position w:val="-3"/>
        </w:rPr>
        <w:t>l8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329" w:right="-20"/>
        <w:jc w:val="left"/>
        <w:tabs>
          <w:tab w:pos="920" w:val="left"/>
          <w:tab w:pos="2860" w:val="left"/>
          <w:tab w:pos="5020" w:val="left"/>
          <w:tab w:pos="6120" w:val="left"/>
          <w:tab w:pos="7140" w:val="left"/>
          <w:tab w:pos="8020" w:val="left"/>
          <w:tab w:pos="8920" w:val="left"/>
          <w:tab w:pos="9800" w:val="left"/>
          <w:tab w:pos="10640" w:val="left"/>
          <w:tab w:pos="115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  <w:position w:val="5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2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5"/>
        </w:rPr>
        <w:t>2</w:t>
      </w:r>
      <w:r>
        <w:rPr>
          <w:rFonts w:ascii="Courier New" w:hAnsi="Courier New" w:cs="Courier New" w:eastAsia="Courier New"/>
          <w:sz w:val="17"/>
          <w:szCs w:val="17"/>
          <w:color w:val="3F3F3F"/>
          <w:spacing w:val="-88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6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24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6"/>
        </w:rPr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3F3F3F"/>
          <w:spacing w:val="-97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4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-91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5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2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5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-83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3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2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100"/>
          <w:position w:val="2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-3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0"/>
          <w:w w:val="107"/>
          <w:position w:val="0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215" w:lineRule="exact"/>
        <w:ind w:left="205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  <w:position w:val="-2"/>
        </w:rPr>
        <w:t>5156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  <w:position w:val="-2"/>
        </w:rPr>
        <w:t>921400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52"/>
          <w:w w:val="77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8"/>
          <w:position w:val="7"/>
        </w:rPr>
        <w:t>OpuMao•a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6"/>
          <w:w w:val="108"/>
          <w:position w:val="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7"/>
          <w:position w:val="7"/>
        </w:rPr>
        <w:t>OA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7"/>
          <w:position w:val="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7"/>
        </w:rPr>
        <w:t>O'Tnnare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9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5"/>
          <w:position w:val="7"/>
        </w:rPr>
        <w:t>I&lt;JlCAIITa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6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7"/>
        </w:rPr>
        <w:t>.AOr.tfthiiM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83" w:lineRule="exact"/>
        <w:ind w:left="133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5"/>
          <w:position w:val="1"/>
        </w:rPr>
        <w:t>nocnoaom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5"/>
          <w:position w:val="1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0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5"/>
          <w:position w:val="1"/>
        </w:rPr>
        <w:t>6auKaMa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15" w:lineRule="exact"/>
        <w:ind w:left="20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  <w:position w:val="-2"/>
        </w:rPr>
        <w:t>5157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  <w:position w:val="-2"/>
        </w:rPr>
        <w:t>921500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42"/>
          <w:w w:val="77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6"/>
          <w:position w:val="7"/>
        </w:rPr>
        <w:t>Op11r.tatLa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3"/>
          <w:w w:val="96"/>
          <w:position w:val="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position w:val="7"/>
        </w:rPr>
        <w:t>01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5"/>
          <w:w w:val="100"/>
          <w:position w:val="7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545454"/>
          <w:spacing w:val="0"/>
          <w:w w:val="100"/>
          <w:position w:val="7"/>
        </w:rPr>
        <w:t>OTIUiltTe</w:t>
      </w:r>
      <w:r>
        <w:rPr>
          <w:rFonts w:ascii="Times New Roman" w:hAnsi="Times New Roman" w:cs="Times New Roman" w:eastAsia="Times New Roman"/>
          <w:sz w:val="10"/>
          <w:szCs w:val="10"/>
          <w:color w:val="545454"/>
          <w:spacing w:val="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8"/>
          <w:position w:val="7"/>
        </w:rPr>
        <w:t>I&lt;JlCJUmlll&amp;TM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8"/>
          <w:position w:val="7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"/>
          <w:w w:val="88"/>
          <w:position w:val="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position w:val="7"/>
        </w:rPr>
        <w:t>IIONallm&lt;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83" w:lineRule="exact"/>
        <w:ind w:left="134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08080"/>
          <w:spacing w:val="-2"/>
          <w:w w:val="175"/>
          <w:position w:val="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22"/>
          <w:position w:val="1"/>
        </w:rPr>
        <w:t>utllt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23"/>
          <w:position w:val="1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  <w:position w:val="1"/>
        </w:rPr>
        <w:t>lle$11111HCHjeKH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  <w:position w:val="1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1"/>
          <w:w w:val="89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>IIHCTHT}'UHj8N8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3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261620pt;margin-top:3.173368pt;width:50.310162pt;height:8.5pt;mso-position-horizontal-relative:page;mso-position-vertical-relative:paragraph;z-index:-2140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45454"/>
                      <w:spacing w:val="-16"/>
                      <w:w w:val="97"/>
                      <w:position w:val="1"/>
                    </w:rPr>
                    <w:t>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D2D2D"/>
                      <w:spacing w:val="-1"/>
                      <w:w w:val="60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45454"/>
                      <w:spacing w:val="0"/>
                      <w:w w:val="85"/>
                      <w:position w:val="1"/>
                    </w:rPr>
                    <w:t>58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45454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45454"/>
                      <w:spacing w:val="0"/>
                      <w:w w:val="77"/>
                      <w:position w:val="1"/>
                    </w:rPr>
                    <w:t>921600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Opi!Mftlbft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4"/>
        </w:rPr>
        <w:t>01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4"/>
          <w:w w:val="94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4"/>
        </w:rPr>
        <w:t>OTnnftTC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</w:rPr>
        <w:t>I&lt;JlCJUITft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4"/>
          <w:w w:val="8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80"/>
        </w:rPr>
        <w:t>,A8TII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80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6"/>
          <w:w w:val="8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</w:rPr>
        <w:t>tj&gt;USII'&lt;KII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5"/>
        </w:rPr>
        <w:t>JDtWIM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5"/>
        </w:rPr>
        <w:t>8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218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6" w:after="0" w:line="240" w:lineRule="auto"/>
        <w:ind w:left="133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5"/>
        </w:rPr>
        <w:t>.AOMRIIItiiCTBIIMB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"/>
          <w:w w:val="8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3eMII&gt;It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60" w:lineRule="auto"/>
        <w:ind w:left="1332" w:right="9681" w:firstLine="-1127"/>
        <w:jc w:val="left"/>
        <w:tabs>
          <w:tab w:pos="13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009781pt;margin-top:1.468641pt;width:23.562001pt;height:8.5pt;mso-position-horizontal-relative:page;mso-position-vertical-relative:paragraph;z-index:-21403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F3F3F"/>
                      <w:spacing w:val="0"/>
                      <w:w w:val="77"/>
                      <w:position w:val="1"/>
                    </w:rPr>
                    <w:t>921700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00"/>
          <w:i/>
          <w:position w:val="-8"/>
        </w:rPr>
        <w:t>5159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00"/>
          <w:i/>
          <w:position w:val="-8"/>
        </w:rPr>
        <w:tab/>
        <w:tab/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00"/>
          <w:i/>
          <w:position w:val="-8"/>
        </w:rPr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2"/>
          <w:position w:val="0"/>
        </w:rPr>
        <w:t>0p11MIIfbf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2"/>
          <w:position w:val="0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4"/>
          <w:w w:val="92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91"/>
          <w:position w:val="0"/>
        </w:rPr>
        <w:t>011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96"/>
          <w:position w:val="0"/>
        </w:rPr>
        <w:t>OTM8TC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6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76"/>
          <w:position w:val="0"/>
        </w:rPr>
        <w:t>I&lt;JlC,AIITB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2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  <w:position w:val="0"/>
        </w:rPr>
        <w:t>.ARTIIX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8"/>
          <w:position w:val="0"/>
        </w:rPr>
        <w:t>YAP)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8"/>
          <w:position w:val="0"/>
        </w:rPr>
        <w:t>'lf&lt;CibliMR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7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15"/>
          <w:position w:val="0"/>
        </w:rPr>
        <w:t>rpaljaua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5"/>
          <w:w w:val="115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0"/>
        </w:rPr>
        <w:t>3CMn.lf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88" w:after="0" w:line="240" w:lineRule="auto"/>
        <w:ind w:left="133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OpiiMRtba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7"/>
        </w:rPr>
        <w:t>OA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29"/>
        </w:rPr>
        <w:t>omnare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4"/>
          <w:w w:val="12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</w:rPr>
        <w:t>Kperorra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ARTIIX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89" w:lineRule="exact"/>
        <w:ind w:left="20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80"/>
          <w:position w:val="1"/>
        </w:rPr>
        <w:t>5160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80"/>
          <w:position w:val="1"/>
        </w:rPr>
        <w:t>921800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21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  <w:position w:val="1"/>
        </w:rPr>
        <w:t>IICci&gt;IIHAIICIIjCI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  <w:position w:val="1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  <w:position w:val="1"/>
        </w:rPr>
        <w:t>I{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  <w:position w:val="1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6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6"/>
          <w:position w:val="1"/>
        </w:rPr>
        <w:t>npKB8Tifii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6"/>
          <w:position w:val="1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8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>Opelly3ChlfNft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0"/>
          <w:w w:val="10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1332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696969"/>
          <w:spacing w:val="0"/>
          <w:w w:val="114"/>
          <w:b/>
          <w:bCs/>
        </w:rPr>
        <w:t>XttU•tt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99" w:after="0" w:line="240" w:lineRule="auto"/>
        <w:ind w:left="205" w:right="-20"/>
        <w:jc w:val="left"/>
        <w:tabs>
          <w:tab w:pos="740" w:val="left"/>
          <w:tab w:pos="1200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76"/>
        </w:rPr>
        <w:t>5161</w:t>
      </w:r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6"/>
        </w:rPr>
        <w:t>921900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59"/>
          <w:w w:val="7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position w:val="1"/>
        </w:rPr>
        <w:t>OpHMfttt.a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3"/>
          <w:position w:val="1"/>
        </w:rPr>
        <w:t>OA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8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>npoJ1l!je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3"/>
          <w:position w:val="1"/>
        </w:rPr>
        <w:t>IIOMallti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3"/>
          <w:position w:val="1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9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93"/>
          <w:position w:val="1"/>
        </w:rPr>
        <w:t>ll&lt;llltja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5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2"/>
          <w:w w:val="184"/>
          <w:position w:val="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5"/>
          <w:position w:val="1"/>
        </w:rPr>
        <w:t>0CT8110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6"/>
          <w:position w:val="1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>Kammutft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7"/>
          <w:position w:val="9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4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7"/>
        </w:rPr>
        <w:t>flPrf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-3"/>
          <w:w w:val="107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5"/>
          <w:w w:val="107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7"/>
        </w:rPr>
        <w:t>JI.A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-6"/>
          <w:w w:val="10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15"/>
        </w:rPr>
        <w:t>O.li;IIPOMJE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15"/>
        </w:rPr>
        <w:t>CfPAHE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" w:after="0" w:line="240" w:lineRule="auto"/>
        <w:ind w:left="205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-27"/>
          <w:w w:val="111"/>
          <w:position w:val="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  <w:position w:val="1"/>
        </w:rPr>
        <w:t>162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77"/>
          <w:position w:val="0"/>
        </w:rPr>
        <w:t>922000</w:t>
      </w:r>
      <w:r>
        <w:rPr>
          <w:rFonts w:ascii="Courier New" w:hAnsi="Courier New" w:cs="Courier New" w:eastAsia="Courier New"/>
          <w:sz w:val="17"/>
          <w:szCs w:val="17"/>
          <w:color w:val="3F3F3F"/>
          <w:spacing w:val="42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59"/>
          <w:position w:val="2"/>
        </w:rPr>
        <w:t>cJ&gt;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4"/>
          <w:position w:val="2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6"/>
          <w:w w:val="104"/>
          <w:position w:val="2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-5"/>
          <w:w w:val="94"/>
          <w:position w:val="2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46"/>
          <w:position w:val="2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2"/>
          <w:w w:val="146"/>
          <w:position w:val="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11"/>
          <w:w w:val="123"/>
          <w:position w:val="2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7"/>
          <w:position w:val="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8"/>
          <w:position w:val="2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2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0"/>
          <w:position w:val="2"/>
        </w:rPr>
        <w:t>JCKE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7"/>
          <w:position w:val="2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7"/>
          <w:w w:val="107"/>
          <w:position w:val="2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2"/>
          <w:position w:val="2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2"/>
          <w:w w:val="102"/>
          <w:position w:val="2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15"/>
          <w:w w:val="129"/>
          <w:position w:val="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16"/>
          <w:position w:val="2"/>
        </w:rPr>
        <w:t>UIE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6" w:lineRule="exact"/>
        <w:ind w:left="134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88"/>
        </w:rPr>
        <w:t>(011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0"/>
        </w:rPr>
        <w:t>S163no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5"/>
        </w:rPr>
        <w:t>5170)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40" w:right="242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15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</w:rPr>
        <w:t>5163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77"/>
        </w:rPr>
        <w:t>922100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15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77"/>
        </w:rPr>
        <w:t>5164</w:t>
      </w:r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</w:rPr>
        <w:t>922200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325" w:lineRule="auto"/>
        <w:ind w:right="9441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Op11wa••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6"/>
          <w:w w:val="100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</w:rPr>
        <w:t>npo}laje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15"/>
        </w:rPr>
        <w:t>crpaom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15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xnpTuja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</w:rPr>
        <w:t>opcJU!OCTII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</w:rPr>
        <w:t>H3Y3eB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8"/>
          <w:w w:val="8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9"/>
          <w:w w:val="136"/>
        </w:rPr>
        <w:t>8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6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90"/>
        </w:rPr>
        <w:t>KUHj8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49" w:after="0" w:line="240" w:lineRule="auto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Optt&gt;lftlba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7"/>
        </w:rPr>
        <w:t>011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2"/>
        </w:rPr>
        <w:t>OTMBTC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</w:rPr>
        <w:t>KpCJU&lt;T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4"/>
          <w:w w:val="8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1"/>
        </w:rPr>
        <w:t>A8TII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1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81"/>
        </w:rPr>
        <w:t>CTp81111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82"/>
        </w:rPr>
        <w:t>)1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45" w:after="0" w:line="124" w:lineRule="exact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11"/>
        </w:rPr>
        <w:t>IIJIWM8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40" w:right="2420"/>
          <w:cols w:num="2" w:equalWidth="0">
            <w:col w:w="1221" w:space="121"/>
            <w:col w:w="11678"/>
          </w:cols>
        </w:sectPr>
      </w:pPr>
      <w:rPr/>
    </w:p>
    <w:p>
      <w:pPr>
        <w:spacing w:before="85" w:after="0" w:line="307" w:lineRule="auto"/>
        <w:ind w:left="1342" w:right="9676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739265pt;margin-top:7.423399pt;width:50.922163pt;height:8.5pt;mso-position-horizontal-relative:page;mso-position-vertical-relative:paragraph;z-index:-2140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96969"/>
                      <w:spacing w:val="0"/>
                      <w:w w:val="79"/>
                      <w:position w:val="1"/>
                    </w:rPr>
                    <w:t>5165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96969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96969"/>
                      <w:spacing w:val="0"/>
                      <w:w w:val="79"/>
                      <w:position w:val="1"/>
                    </w:rPr>
                    <w:t>922300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0pHM8H&gt;a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90"/>
        </w:rPr>
        <w:t>OA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6"/>
          <w:w w:val="9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0"/>
        </w:rPr>
        <w:t>OTnnaTC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0"/>
        </w:rPr>
        <w:t>KpCAJITftll&amp;TMX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</w:rPr>
        <w:t>MC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9"/>
        </w:rPr>
        <w:t>YII8po,A11HM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OprBH113BUHj8M8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20" w:after="0" w:line="92" w:lineRule="exact"/>
        <w:ind w:left="135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6"/>
          <w:position w:val="-5"/>
        </w:rPr>
        <w:t>0p11M81b8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3"/>
          <w:w w:val="96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-5"/>
        </w:rPr>
        <w:t>Oil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-5"/>
        </w:rPr>
        <w:t>0Tnn8TC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71"/>
          <w:position w:val="-5"/>
        </w:rPr>
        <w:t>KJlC,AIITa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1"/>
          <w:w w:val="71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71"/>
          <w:position w:val="-5"/>
        </w:rPr>
        <w:t>J:{RTII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71"/>
          <w:position w:val="-5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71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"/>
          <w:w w:val="71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00"/>
          <w:position w:val="-5"/>
        </w:rPr>
        <w:t>CTp8Hml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15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3"/>
          <w:position w:val="-5"/>
        </w:rPr>
        <w:t>OOCJ10BHIIM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40" w:right="2420"/>
        </w:sectPr>
      </w:pPr>
      <w:rPr/>
    </w:p>
    <w:p>
      <w:pPr>
        <w:spacing w:before="0" w:after="0" w:line="176" w:lineRule="exact"/>
        <w:ind w:left="215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9"/>
          <w:position w:val="2"/>
        </w:rPr>
        <w:t>5166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9"/>
          <w:position w:val="2"/>
        </w:rPr>
        <w:t>922400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15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9"/>
        </w:rPr>
        <w:t>5167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9"/>
        </w:rPr>
        <w:t>922500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4" w:right="-63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</w:rPr>
        <w:t>5168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</w:rPr>
        <w:t>922600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98" w:after="0" w:line="240" w:lineRule="auto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6RIIKRMf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80808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4" w:after="0" w:line="325" w:lineRule="auto"/>
        <w:ind w:left="10" w:right="919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3"/>
        </w:rPr>
        <w:t>Op11Mftlb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3"/>
        </w:rPr>
        <w:t>8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1"/>
        </w:rPr>
        <w:t>011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0Tnn8TC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81"/>
        </w:rPr>
        <w:t>I&lt;JlCII.IITa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5"/>
          <w:w w:val="8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1"/>
        </w:rPr>
        <w:t>,A8TII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1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0"/>
          <w:w w:val="8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0"/>
        </w:rPr>
        <w:t>CTpRIII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6"/>
          <w:w w:val="91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81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87"/>
        </w:rPr>
        <w:t>IICtj&gt;llllftiiCHjCKH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87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2"/>
          <w:w w:val="8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0"/>
          <w:w w:val="100"/>
        </w:rPr>
        <w:t>HHCTII1}'UIQBMO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4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454"/>
          <w:w w:val="99"/>
        </w:rPr>
        <w:t>Opl1Mftlb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w w:val="100"/>
        </w:rPr>
        <w:t>8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8"/>
        </w:rPr>
        <w:t>OA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8"/>
        </w:rPr>
        <w:t>OTnnli'TC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0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69"/>
        </w:rPr>
        <w:t>KJlC,AIITa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7"/>
          <w:w w:val="6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2"/>
        </w:rPr>
        <w:t>JUITH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2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"/>
          <w:w w:val="8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2"/>
        </w:rPr>
        <w:t>CTp811H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2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7"/>
          <w:w w:val="8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2"/>
        </w:rPr>
        <w:t>HCBJ18,AIIHIIM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31" w:after="0" w:line="124" w:lineRule="exact"/>
        <w:ind w:left="10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123"/>
        </w:rPr>
        <w:t>opranuuuujaMa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40" w:right="2420"/>
          <w:cols w:num="2" w:equalWidth="0">
            <w:col w:w="1234" w:space="108"/>
            <w:col w:w="11678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24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79"/>
        </w:rPr>
        <w:t>5169</w:t>
      </w:r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9696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9"/>
        </w:rPr>
        <w:t>922700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37"/>
          <w:w w:val="7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7"/>
          <w:position w:val="1"/>
        </w:rPr>
        <w:t>0pHM81b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7"/>
          <w:position w:val="1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2"/>
          <w:w w:val="107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7"/>
          <w:position w:val="1"/>
        </w:rPr>
        <w:t>OA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3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>npoAOje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7"/>
          <w:position w:val="1"/>
        </w:rPr>
        <w:t>CTpftltH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7"/>
          <w:position w:val="1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5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87"/>
          <w:position w:val="1"/>
        </w:rPr>
        <w:t>lKUMjl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6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>II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86"/>
          <w:position w:val="1"/>
        </w:rPr>
        <w:t>OCT&amp;JlO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86"/>
          <w:position w:val="1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6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  <w:position w:val="1"/>
        </w:rPr>
        <w:t>xa'mmlna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24" w:right="-20"/>
        <w:jc w:val="left"/>
        <w:tabs>
          <w:tab w:pos="74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9"/>
        </w:rPr>
        <w:t>5170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9"/>
        </w:rPr>
        <w:t>922800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37"/>
          <w:w w:val="7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>OpuMfttbft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3"/>
          <w:position w:val="1"/>
        </w:rPr>
        <w:t>OA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8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3"/>
          <w:position w:val="1"/>
        </w:rPr>
        <w:t>npo.AOje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0"/>
          <w:position w:val="1"/>
        </w:rPr>
        <w:t>CTpanc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545454"/>
          <w:spacing w:val="0"/>
          <w:w w:val="83"/>
          <w:position w:val="1"/>
        </w:rPr>
        <w:t>DftllYTC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84" w:after="0" w:line="113" w:lineRule="exact"/>
        <w:ind w:left="1361" w:right="-20"/>
        <w:jc w:val="left"/>
        <w:tabs>
          <w:tab w:pos="6300" w:val="left"/>
          <w:tab w:pos="8940" w:val="left"/>
          <w:tab w:pos="10980" w:val="left"/>
          <w:tab w:pos="115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0"/>
          <w:position w:val="-3"/>
        </w:rPr>
        <w:t>YKYi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4"/>
          <w:w w:val="100"/>
          <w:position w:val="-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0"/>
          <w:position w:val="-3"/>
        </w:rPr>
        <w:t>HH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0"/>
          <w:position w:val="-3"/>
        </w:rPr>
        <w:t>DI'JlXO.ll;ll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0"/>
          <w:position w:val="-3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11"/>
          <w:position w:val="-3"/>
        </w:rPr>
        <w:t>nPHMA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2"/>
          <w:w w:val="111"/>
          <w:position w:val="-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11"/>
          <w:position w:val="-3"/>
        </w:rPr>
        <w:t>t.A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-34"/>
          <w:w w:val="111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77"/>
          <w:position w:val="-11"/>
        </w:rPr>
        <w:t>84,874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-11"/>
        </w:rPr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77"/>
          <w:position w:val="-10"/>
        </w:rPr>
        <w:t>64,605</w:t>
      </w:r>
      <w:r>
        <w:rPr>
          <w:rFonts w:ascii="Courier New" w:hAnsi="Courier New" w:cs="Courier New" w:eastAsia="Courier New"/>
          <w:sz w:val="17"/>
          <w:szCs w:val="17"/>
          <w:color w:val="3F3F3F"/>
          <w:spacing w:val="-72"/>
          <w:w w:val="77"/>
          <w:position w:val="-1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7"/>
          <w:szCs w:val="17"/>
          <w:color w:val="3F3F3F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-11"/>
        </w:rPr>
        <w:t>60</w:t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7"/>
          <w:szCs w:val="17"/>
          <w:color w:val="545454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08"/>
          <w:position w:val="-1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7"/>
          <w:w w:val="108"/>
          <w:position w:val="-1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82"/>
          <w:position w:val="-1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29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04"/>
          <w:position w:val="-10"/>
        </w:rPr>
        <w:t>209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40" w:right="2420"/>
        </w:sectPr>
      </w:pPr>
      <w:rPr/>
    </w:p>
    <w:p>
      <w:pPr>
        <w:spacing w:before="0" w:after="0" w:line="143" w:lineRule="exact"/>
        <w:ind w:left="234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74.380463pt;margin-top:46.661465pt;width:601.833616pt;height:371.640855pt;mso-position-horizontal-relative:page;mso-position-vertical-relative:page;z-index:-21405" coordorigin="1488,933" coordsize="12037,7433">
            <v:group style="position:absolute;left:1535;top:971;width:2;height:7380" coordorigin="1535,971" coordsize="2,7380">
              <v:shape style="position:absolute;left:1535;top:971;width:2;height:7380" coordorigin="1535,971" coordsize="0,7380" path="m1535,8352l1535,971e" filled="f" stroked="t" strokeweight="1.432937pt" strokecolor="#343434">
                <v:path arrowok="t"/>
              </v:shape>
            </v:group>
            <v:group style="position:absolute;left:2051;top:971;width:2;height:6828" coordorigin="2051,971" coordsize="2,6828">
              <v:shape style="position:absolute;left:2051;top:971;width:2;height:6828" coordorigin="2051,971" coordsize="0,6828" path="m2051,7799l2051,971e" filled="f" stroked="t" strokeweight=".955291pt" strokecolor="#444444">
                <v:path arrowok="t"/>
              </v:shape>
            </v:group>
            <v:group style="position:absolute;left:2739;top:971;width:2;height:6276" coordorigin="2739,971" coordsize="2,6276">
              <v:shape style="position:absolute;left:2739;top:971;width:2;height:6276" coordorigin="2739,971" coordsize="0,6276" path="m2739,7247l2739,971e" filled="f" stroked="t" strokeweight=".955291pt" strokecolor="#3F3F3F">
                <v:path arrowok="t"/>
              </v:shape>
            </v:group>
            <v:group style="position:absolute;left:1502;top:981;width:10527;height:2" coordorigin="1502,981" coordsize="10527,2">
              <v:shape style="position:absolute;left:1502;top:981;width:10527;height:2" coordorigin="1502,981" coordsize="10527,0" path="m1502,981l12029,981e" filled="f" stroked="t" strokeweight="1.432937pt" strokecolor="#2B2B2B">
                <v:path arrowok="t"/>
              </v:shape>
            </v:group>
            <v:group style="position:absolute;left:5939;top:971;width:2;height:7361" coordorigin="5939,971" coordsize="2,7361">
              <v:shape style="position:absolute;left:5939;top:971;width:2;height:7361" coordorigin="5939,971" coordsize="0,7361" path="m5939,8333l5939,971e" filled="f" stroked="t" strokeweight=".955291pt" strokecolor="#444444">
                <v:path arrowok="t"/>
              </v:shape>
            </v:group>
            <v:group style="position:absolute;left:7043;top:981;width:2;height:3609" coordorigin="7043,981" coordsize="2,3609">
              <v:shape style="position:absolute;left:7043;top:981;width:2;height:3609" coordorigin="7043,981" coordsize="0,3609" path="m7043,4590l7043,981e" filled="f" stroked="t" strokeweight=".955291pt" strokecolor="#444444">
                <v:path arrowok="t"/>
              </v:shape>
            </v:group>
            <v:group style="position:absolute;left:7033;top:1162;width:1165;height:2" coordorigin="7033,1162" coordsize="1165,2">
              <v:shape style="position:absolute;left:7033;top:1162;width:1165;height:2" coordorigin="7033,1162" coordsize="1165,0" path="m7033,1162l8199,1162e" filled="f" stroked="t" strokeweight=".955291pt" strokecolor="#484848">
                <v:path arrowok="t"/>
              </v:shape>
            </v:group>
            <v:group style="position:absolute;left:11695;top:952;width:1767;height:2" coordorigin="11695,952" coordsize="1767,2">
              <v:shape style="position:absolute;left:11695;top:952;width:1767;height:2" coordorigin="11695,952" coordsize="1767,0" path="m11695,952l13462,952e" filled="f" stroked="t" strokeweight="1.432937pt" strokecolor="#000000">
                <v:path arrowok="t"/>
              </v:shape>
            </v:group>
            <v:group style="position:absolute;left:11695;top:1133;width:1729;height:2" coordorigin="11695,1133" coordsize="1729,2">
              <v:shape style="position:absolute;left:11695;top:1133;width:1729;height:2" coordorigin="11695,1133" coordsize="1729,0" path="m11695,1133l13424,1133e" filled="f" stroked="t" strokeweight=".955291pt" strokecolor="#000000">
                <v:path arrowok="t"/>
              </v:shape>
            </v:group>
            <v:group style="position:absolute;left:13414;top:943;width:2;height:200" coordorigin="13414,943" coordsize="2,200">
              <v:shape style="position:absolute;left:13414;top:943;width:2;height:200" coordorigin="13414,943" coordsize="0,200" path="m13414,1143l13414,943e" filled="f" stroked="t" strokeweight=".955291pt" strokecolor="#181818">
                <v:path arrowok="t"/>
              </v:shape>
            </v:group>
            <v:group style="position:absolute;left:13405;top:1133;width:57;height:2" coordorigin="13405,1133" coordsize="57,2">
              <v:shape style="position:absolute;left:13405;top:1133;width:57;height:2" coordorigin="13405,1133" coordsize="57,0" path="m13405,1133l13462,1133e" filled="f" stroked="t" strokeweight="1.910583pt" strokecolor="#1C1C1C">
                <v:path arrowok="t"/>
              </v:shape>
            </v:group>
            <v:group style="position:absolute;left:2739;top:1095;width:2;height:429" coordorigin="2739,1095" coordsize="2,429">
              <v:shape style="position:absolute;left:2739;top:1095;width:2;height:429" coordorigin="2739,1095" coordsize="0,429" path="m2739,1524l2739,1095e" filled="f" stroked="t" strokeweight=".477646pt" strokecolor="#232323">
                <v:path arrowok="t"/>
              </v:shape>
            </v:group>
            <v:group style="position:absolute;left:5939;top:1095;width:2;height:257" coordorigin="5939,1095" coordsize="2,257">
              <v:shape style="position:absolute;left:5939;top:1095;width:2;height:257" coordorigin="5939,1095" coordsize="0,257" path="m5939,1352l5939,1095e" filled="f" stroked="t" strokeweight=".477646pt" strokecolor="#3B3B3B">
                <v:path arrowok="t"/>
              </v:shape>
            </v:group>
            <v:group style="position:absolute;left:8194;top:1152;width:2;height:200" coordorigin="8194,1152" coordsize="2,200">
              <v:shape style="position:absolute;left:8194;top:1152;width:2;height:200" coordorigin="8194,1152" coordsize="0,200" path="m8194,1352l8194,1152e" filled="f" stroked="t" strokeweight=".477646pt" strokecolor="#2F2F2F">
                <v:path arrowok="t"/>
              </v:shape>
            </v:group>
            <v:group style="position:absolute;left:8189;top:1333;width:2073;height:2" coordorigin="8189,1333" coordsize="2073,2">
              <v:shape style="position:absolute;left:8189;top:1333;width:2073;height:2" coordorigin="8189,1333" coordsize="2073,0" path="m8189,1333l10262,1333e" filled="f" stroked="t" strokeweight=".477646pt" strokecolor="#444444">
                <v:path arrowok="t"/>
              </v:shape>
            </v:group>
            <v:group style="position:absolute;left:10892;top:1352;width:831;height:2" coordorigin="10892,1352" coordsize="831,2">
              <v:shape style="position:absolute;left:10892;top:1352;width:831;height:2" coordorigin="10892,1352" coordsize="831,0" path="m10892,1352l11724,1352e" filled="f" stroked="t" strokeweight=".477646pt" strokecolor="#4F4F4F">
                <v:path arrowok="t"/>
              </v:shape>
            </v:group>
            <v:group style="position:absolute;left:11714;top:1181;width:2;height:343" coordorigin="11714,1181" coordsize="2,343">
              <v:shape style="position:absolute;left:11714;top:1181;width:2;height:343" coordorigin="11714,1181" coordsize="0,343" path="m11714,1524l11714,1181e" filled="f" stroked="t" strokeweight=".955291pt" strokecolor="#4B4B4B">
                <v:path arrowok="t"/>
              </v:shape>
            </v:group>
            <v:group style="position:absolute;left:12660;top:1114;width:2;height:210" coordorigin="12660,1114" coordsize="2,210">
              <v:shape style="position:absolute;left:12660;top:1114;width:2;height:210" coordorigin="12660,1114" coordsize="0,210" path="m12660,1324l12660,1114e" filled="f" stroked="t" strokeweight=".477646pt" strokecolor="#646464">
                <v:path arrowok="t"/>
              </v:shape>
            </v:group>
            <v:group style="position:absolute;left:13414;top:1124;width:2;height:200" coordorigin="13414,1124" coordsize="2,200">
              <v:shape style="position:absolute;left:13414;top:1124;width:2;height:200" coordorigin="13414,1124" coordsize="0,200" path="m13414,1324l13414,1124e" filled="f" stroked="t" strokeweight=".955291pt" strokecolor="#545454">
                <v:path arrowok="t"/>
              </v:shape>
            </v:group>
            <v:group style="position:absolute;left:5939;top:1286;width:2;height:238" coordorigin="5939,1286" coordsize="2,238">
              <v:shape style="position:absolute;left:5939;top:1286;width:2;height:238" coordorigin="5939,1286" coordsize="0,238" path="m5939,1524l5939,1286e" filled="f" stroked="t" strokeweight=".477646pt" strokecolor="#131313">
                <v:path arrowok="t"/>
              </v:shape>
            </v:group>
            <v:group style="position:absolute;left:8194;top:1286;width:2;height:409" coordorigin="8194,1286" coordsize="2,409">
              <v:shape style="position:absolute;left:8194;top:1286;width:2;height:409" coordorigin="8194,1286" coordsize="0,409" path="m8194,1695l8194,1286e" filled="f" stroked="t" strokeweight=".477646pt" strokecolor="#1C1C1C">
                <v:path arrowok="t"/>
              </v:shape>
            </v:group>
            <v:group style="position:absolute;left:9063;top:1190;width:2;height:7123" coordorigin="9063,1190" coordsize="2,7123">
              <v:shape style="position:absolute;left:9063;top:1190;width:2;height:7123" coordorigin="9063,1190" coordsize="0,7123" path="m9063,8314l9063,1190e" filled="f" stroked="t" strokeweight=".955291pt" strokecolor="#4B4B4B">
                <v:path arrowok="t"/>
              </v:shape>
            </v:group>
            <v:group style="position:absolute;left:9966;top:1276;width:2;height:1619" coordorigin="9966,1276" coordsize="2,1619">
              <v:shape style="position:absolute;left:9966;top:1276;width:2;height:1619" coordorigin="9966,1276" coordsize="0,1619" path="m9966,2895l9966,1276e" filled="f" stroked="t" strokeweight=".955291pt" strokecolor="#4F4F4F">
                <v:path arrowok="t"/>
              </v:shape>
            </v:group>
            <v:group style="position:absolute;left:10835;top:1248;width:2;height:448" coordorigin="10835,1248" coordsize="2,448">
              <v:shape style="position:absolute;left:10835;top:1248;width:2;height:448" coordorigin="10835,1248" coordsize="0,448" path="m10835,1695l10835,1248e" filled="f" stroked="t" strokeweight=".955291pt" strokecolor="#444444">
                <v:path arrowok="t"/>
              </v:shape>
            </v:group>
            <v:group style="position:absolute;left:12660;top:1314;width:2;height:352" coordorigin="12660,1314" coordsize="2,352">
              <v:shape style="position:absolute;left:12660;top:1314;width:2;height:352" coordorigin="12660,1314" coordsize="0,352" path="m12660,1667l12660,1314e" filled="f" stroked="t" strokeweight=".477646pt" strokecolor="#000000">
                <v:path arrowok="t"/>
              </v:shape>
            </v:group>
            <v:group style="position:absolute;left:13457;top:1286;width:2;height:238" coordorigin="13457,1286" coordsize="2,238">
              <v:shape style="position:absolute;left:13457;top:1286;width:2;height:238" coordorigin="13457,1286" coordsize="0,238" path="m13457,1524l13457,1286e" filled="f" stroked="t" strokeweight="1.432937pt" strokecolor="#0F0F0F">
                <v:path arrowok="t"/>
              </v:shape>
            </v:group>
            <v:group style="position:absolute;left:1511;top:1667;width:8464;height:2" coordorigin="1511,1667" coordsize="8464,2">
              <v:shape style="position:absolute;left:1511;top:1667;width:8464;height:2" coordorigin="1511,1667" coordsize="8464,0" path="m1511,1667l9975,1667e" filled="f" stroked="t" strokeweight=".955291pt" strokecolor="#444444">
                <v:path arrowok="t"/>
              </v:shape>
            </v:group>
            <v:group style="position:absolute;left:9899;top:1686;width:955;height:2" coordorigin="9899,1686" coordsize="955,2">
              <v:shape style="position:absolute;left:9899;top:1686;width:955;height:2" coordorigin="9899,1686" coordsize="955,0" path="m9899,1686l10854,1686e" filled="f" stroked="t" strokeweight=".477646pt" strokecolor="#3B3B3B">
                <v:path arrowok="t"/>
              </v:shape>
            </v:group>
            <v:group style="position:absolute;left:10778;top:1690;width:707;height:2" coordorigin="10778,1690" coordsize="707,2">
              <v:shape style="position:absolute;left:10778;top:1690;width:707;height:2" coordorigin="10778,1690" coordsize="707,0" path="m10778,1690l11485,1690e" filled="f" stroked="t" strokeweight=".477646pt" strokecolor="#4F4F4F">
                <v:path arrowok="t"/>
              </v:shape>
            </v:group>
            <v:group style="position:absolute;left:11719;top:1467;width:2;height:800" coordorigin="11719,1467" coordsize="2,800">
              <v:shape style="position:absolute;left:11719;top:1467;width:2;height:800" coordorigin="11719,1467" coordsize="0,800" path="m11719,2266l11719,1467e" filled="f" stroked="t" strokeweight=".477646pt" strokecolor="#282828">
                <v:path arrowok="t"/>
              </v:shape>
            </v:group>
            <v:group style="position:absolute;left:11685;top:1657;width:1739;height:2" coordorigin="11685,1657" coordsize="1739,2">
              <v:shape style="position:absolute;left:11685;top:1657;width:1739;height:2" coordorigin="11685,1657" coordsize="1739,0" path="m11685,1657l13424,1657e" filled="f" stroked="t" strokeweight=".955291pt" strokecolor="#343434">
                <v:path arrowok="t"/>
              </v:shape>
            </v:group>
            <v:group style="position:absolute;left:13414;top:1495;width:2;height:562" coordorigin="13414,1495" coordsize="2,562">
              <v:shape style="position:absolute;left:13414;top:1495;width:2;height:562" coordorigin="13414,1495" coordsize="0,562" path="m13414,2057l13414,1495e" filled="f" stroked="t" strokeweight=".955291pt" strokecolor="#181818">
                <v:path arrowok="t"/>
              </v:shape>
            </v:group>
            <v:group style="position:absolute;left:13467;top:1600;width:2;height:114" coordorigin="13467,1600" coordsize="2,114">
              <v:shape style="position:absolute;left:13467;top:1600;width:2;height:114" coordorigin="13467,1600" coordsize="0,114" path="m13467,1714l13467,1600e" filled="f" stroked="t" strokeweight="1.432937pt" strokecolor="#131313">
                <v:path arrowok="t"/>
              </v:shape>
            </v:group>
            <v:group style="position:absolute;left:1511;top:1857;width:9343;height:2" coordorigin="1511,1857" coordsize="9343,2">
              <v:shape style="position:absolute;left:1511;top:1857;width:9343;height:2" coordorigin="1511,1857" coordsize="9343,0" path="m1511,1857l10854,1857e" filled="f" stroked="t" strokeweight="1.432937pt" strokecolor="#282828">
                <v:path arrowok="t"/>
              </v:shape>
            </v:group>
            <v:group style="position:absolute;left:8199;top:1619;width:2;height:1457" coordorigin="8199,1619" coordsize="2,1457">
              <v:shape style="position:absolute;left:8199;top:1619;width:2;height:1457" coordorigin="8199,1619" coordsize="0,1457" path="m8199,3076l8199,1619e" filled="f" stroked="t" strokeweight=".955291pt" strokecolor="#4F4F4F">
                <v:path arrowok="t"/>
              </v:shape>
            </v:group>
            <v:group style="position:absolute;left:10840;top:1619;width:2;height:648" coordorigin="10840,1619" coordsize="2,648">
              <v:shape style="position:absolute;left:10840;top:1619;width:2;height:648" coordorigin="10840,1619" coordsize="0,648" path="m10840,2266l10840,1619e" filled="f" stroked="t" strokeweight=".477646pt" strokecolor="#2B2B2B">
                <v:path arrowok="t"/>
              </v:shape>
            </v:group>
            <v:group style="position:absolute;left:10778;top:1881;width:955;height:2" coordorigin="10778,1881" coordsize="955,2">
              <v:shape style="position:absolute;left:10778;top:1881;width:955;height:2" coordorigin="10778,1881" coordsize="955,0" path="m10778,1881l11733,1881e" filled="f" stroked="t" strokeweight=".477646pt" strokecolor="#1F1F1F">
                <v:path arrowok="t"/>
              </v:shape>
            </v:group>
            <v:group style="position:absolute;left:11685;top:1838;width:984;height:2" coordorigin="11685,1838" coordsize="984,2">
              <v:shape style="position:absolute;left:11685;top:1838;width:984;height:2" coordorigin="11685,1838" coordsize="984,0" path="m11685,1838l12669,1838e" filled="f" stroked="t" strokeweight=".955291pt" strokecolor="#484848">
                <v:path arrowok="t"/>
              </v:shape>
            </v:group>
            <v:group style="position:absolute;left:12660;top:1647;width:2;height:200" coordorigin="12660,1647" coordsize="2,200">
              <v:shape style="position:absolute;left:12660;top:1647;width:2;height:200" coordorigin="12660,1647" coordsize="0,200" path="m12660,1847l12660,1647e" filled="f" stroked="t" strokeweight=".477646pt" strokecolor="#5B5B5B">
                <v:path arrowok="t"/>
              </v:shape>
            </v:group>
            <v:group style="position:absolute;left:12660;top:1838;width:764;height:2" coordorigin="12660,1838" coordsize="764,2">
              <v:shape style="position:absolute;left:12660;top:1838;width:764;height:2" coordorigin="12660,1838" coordsize="764,0" path="m12660,1838l13424,1838e" filled="f" stroked="t" strokeweight="1.432937pt" strokecolor="#4B4B4B">
                <v:path arrowok="t"/>
              </v:shape>
            </v:group>
            <v:group style="position:absolute;left:13467;top:1781;width:2;height:114" coordorigin="13467,1781" coordsize="2,114">
              <v:shape style="position:absolute;left:13467;top:1781;width:2;height:114" coordorigin="13467,1781" coordsize="0,114" path="m13467,1895l13467,1781e" filled="f" stroked="t" strokeweight="1.432937pt" strokecolor="#1C1C1C">
                <v:path arrowok="t"/>
              </v:shape>
            </v:group>
            <v:group style="position:absolute;left:1511;top:2247;width:8464;height:2" coordorigin="1511,2247" coordsize="8464,2">
              <v:shape style="position:absolute;left:1511;top:2247;width:8464;height:2" coordorigin="1511,2247" coordsize="8464,0" path="m1511,2247l9975,2247e" filled="f" stroked="t" strokeweight=".955291pt" strokecolor="#444448">
                <v:path arrowok="t"/>
              </v:shape>
            </v:group>
            <v:group style="position:absolute;left:12660;top:1819;width:2;height:238" coordorigin="12660,1819" coordsize="2,238">
              <v:shape style="position:absolute;left:12660;top:1819;width:2;height:238" coordorigin="12660,1819" coordsize="0,238" path="m12660,2057l12660,1819e" filled="f" stroked="t" strokeweight=".477646pt" strokecolor="#2F2F2F">
                <v:path arrowok="t"/>
              </v:shape>
            </v:group>
            <v:group style="position:absolute;left:9899;top:2262;width:602;height:2" coordorigin="9899,2262" coordsize="602,2">
              <v:shape style="position:absolute;left:9899;top:2262;width:602;height:2" coordorigin="9899,2262" coordsize="602,0" path="m9899,2262l10501,2262e" filled="f" stroked="t" strokeweight=".477646pt" strokecolor="#3F3F3F">
                <v:path arrowok="t"/>
              </v:shape>
            </v:group>
            <v:group style="position:absolute;left:10806;top:2228;width:172;height:2" coordorigin="10806,2228" coordsize="172,2">
              <v:shape style="position:absolute;left:10806;top:2228;width:172;height:2" coordorigin="10806,2228" coordsize="172,0" path="m10806,2228l10978,2228e" filled="f" stroked="t" strokeweight=".955291pt" strokecolor="#2F2F2F">
                <v:path arrowok="t"/>
              </v:shape>
            </v:group>
            <v:group style="position:absolute;left:10969;top:2228;width:736;height:2" coordorigin="10969,2228" coordsize="736,2">
              <v:shape style="position:absolute;left:10969;top:2228;width:736;height:2" coordorigin="10969,2228" coordsize="736,0" path="m10969,2228l11704,2228e" filled="f" stroked="t" strokeweight=".955291pt" strokecolor="#000000">
                <v:path arrowok="t"/>
              </v:shape>
            </v:group>
            <v:group style="position:absolute;left:11685;top:2228;width:984;height:2" coordorigin="11685,2228" coordsize="984,2">
              <v:shape style="position:absolute;left:11685;top:2228;width:984;height:2" coordorigin="11685,2228" coordsize="984,0" path="m11685,2228l12669,2228e" filled="f" stroked="t" strokeweight=".955291pt" strokecolor="#5B5B5B">
                <v:path arrowok="t"/>
              </v:shape>
            </v:group>
            <v:group style="position:absolute;left:12660;top:2047;width:2;height:190" coordorigin="12660,2047" coordsize="2,190">
              <v:shape style="position:absolute;left:12660;top:2047;width:2;height:190" coordorigin="12660,2047" coordsize="0,190" path="m12660,2238l12660,2047e" filled="f" stroked="t" strokeweight=".477646pt" strokecolor="#000000">
                <v:path arrowok="t"/>
              </v:shape>
            </v:group>
            <v:group style="position:absolute;left:12660;top:2228;width:764;height:2" coordorigin="12660,2228" coordsize="764,2">
              <v:shape style="position:absolute;left:12660;top:2228;width:764;height:2" coordorigin="12660,2228" coordsize="764,0" path="m12660,2228l13424,2228e" filled="f" stroked="t" strokeweight=".955291pt" strokecolor="#000000">
                <v:path arrowok="t"/>
              </v:shape>
            </v:group>
            <v:group style="position:absolute;left:13414;top:2047;width:2;height:190" coordorigin="13414,2047" coordsize="2,190">
              <v:shape style="position:absolute;left:13414;top:2047;width:2;height:190" coordorigin="13414,2047" coordsize="0,190" path="m13414,2238l13414,2047e" filled="f" stroked="t" strokeweight=".955291pt" strokecolor="#000000">
                <v:path arrowok="t"/>
              </v:shape>
            </v:group>
            <v:group style="position:absolute;left:13405;top:2228;width:57;height:2" coordorigin="13405,2228" coordsize="57,2">
              <v:shape style="position:absolute;left:13405;top:2228;width:57;height:2" coordorigin="13405,2228" coordsize="57,0" path="m13405,2228l13462,2228e" filled="f" stroked="t" strokeweight=".955291pt" strokecolor="#343434">
                <v:path arrowok="t"/>
              </v:shape>
            </v:group>
            <v:group style="position:absolute;left:1521;top:2647;width:9333;height:2" coordorigin="1521,2647" coordsize="9333,2">
              <v:shape style="position:absolute;left:1521;top:2647;width:9333;height:2" coordorigin="1521,2647" coordsize="9333,0" path="m1521,2647l10854,2647e" filled="f" stroked="t" strokeweight=".955291pt" strokecolor="#444444">
                <v:path arrowok="t"/>
              </v:shape>
            </v:group>
            <v:group style="position:absolute;left:10845;top:2181;width:2;height:2200" coordorigin="10845,2181" coordsize="2,2200">
              <v:shape style="position:absolute;left:10845;top:2181;width:2;height:2200" coordorigin="10845,2181" coordsize="0,2200" path="m10845,4381l10845,2181e" filled="f" stroked="t" strokeweight=".955291pt" strokecolor="#575757">
                <v:path arrowok="t"/>
              </v:shape>
            </v:group>
            <v:group style="position:absolute;left:11724;top:2181;width:2;height:2200" coordorigin="11724,2181" coordsize="2,2200">
              <v:shape style="position:absolute;left:11724;top:2181;width:2;height:2200" coordorigin="11724,2181" coordsize="0,2200" path="m11724,4381l11724,2181e" filled="f" stroked="t" strokeweight=".955291pt" strokecolor="#5B5B5B">
                <v:path arrowok="t"/>
              </v:shape>
            </v:group>
            <v:group style="position:absolute;left:12660;top:2209;width:2;height:248" coordorigin="12660,2209" coordsize="2,248">
              <v:shape style="position:absolute;left:12660;top:2209;width:2;height:248" coordorigin="12660,2209" coordsize="0,248" path="m12660,2457l12660,2209e" filled="f" stroked="t" strokeweight=".477646pt" strokecolor="#606060">
                <v:path arrowok="t"/>
              </v:shape>
            </v:group>
            <v:group style="position:absolute;left:13414;top:2209;width:2;height:248" coordorigin="13414,2209" coordsize="2,248">
              <v:shape style="position:absolute;left:13414;top:2209;width:2;height:248" coordorigin="13414,2209" coordsize="0,248" path="m13414,2457l13414,2209e" filled="f" stroked="t" strokeweight=".955291pt" strokecolor="#444444">
                <v:path arrowok="t"/>
              </v:shape>
            </v:group>
            <v:group style="position:absolute;left:10806;top:2628;width:172;height:2" coordorigin="10806,2628" coordsize="172,2">
              <v:shape style="position:absolute;left:10806;top:2628;width:172;height:2" coordorigin="10806,2628" coordsize="172,0" path="m10806,2628l10978,2628e" filled="f" stroked="t" strokeweight=".955291pt" strokecolor="#646464">
                <v:path arrowok="t"/>
              </v:shape>
            </v:group>
            <v:group style="position:absolute;left:10969;top:2628;width:736;height:2" coordorigin="10969,2628" coordsize="736,2">
              <v:shape style="position:absolute;left:10969;top:2628;width:736;height:2" coordorigin="10969,2628" coordsize="736,0" path="m10969,2628l11704,2628e" filled="f" stroked="t" strokeweight=".955291pt" strokecolor="#000000">
                <v:path arrowok="t"/>
              </v:shape>
            </v:group>
            <v:group style="position:absolute;left:11685;top:2628;width:984;height:2" coordorigin="11685,2628" coordsize="984,2">
              <v:shape style="position:absolute;left:11685;top:2628;width:984;height:2" coordorigin="11685,2628" coordsize="984,0" path="m11685,2628l12669,2628e" filled="f" stroked="t" strokeweight=".955291pt" strokecolor="#545454">
                <v:path arrowok="t"/>
              </v:shape>
            </v:group>
            <v:group style="position:absolute;left:12660;top:2447;width:2;height:190" coordorigin="12660,2447" coordsize="2,190">
              <v:shape style="position:absolute;left:12660;top:2447;width:2;height:190" coordorigin="12660,2447" coordsize="0,190" path="m12660,2638l12660,2447e" filled="f" stroked="t" strokeweight=".477646pt" strokecolor="#000000">
                <v:path arrowok="t"/>
              </v:shape>
            </v:group>
            <v:group style="position:absolute;left:12660;top:2628;width:764;height:2" coordorigin="12660,2628" coordsize="764,2">
              <v:shape style="position:absolute;left:12660;top:2628;width:764;height:2" coordorigin="12660,2628" coordsize="764,0" path="m12660,2628l13424,2628e" filled="f" stroked="t" strokeweight=".955291pt" strokecolor="#000000">
                <v:path arrowok="t"/>
              </v:shape>
            </v:group>
            <v:group style="position:absolute;left:13414;top:2447;width:2;height:829" coordorigin="13414,2447" coordsize="2,829">
              <v:shape style="position:absolute;left:13414;top:2447;width:2;height:829" coordorigin="13414,2447" coordsize="0,829" path="m13414,3276l13414,2447e" filled="f" stroked="t" strokeweight=".477646pt" strokecolor="#131313">
                <v:path arrowok="t"/>
              </v:shape>
            </v:group>
            <v:group style="position:absolute;left:13405;top:2628;width:57;height:2" coordorigin="13405,2628" coordsize="57,2">
              <v:shape style="position:absolute;left:13405;top:2628;width:57;height:2" coordorigin="13405,2628" coordsize="57,0" path="m13405,2628l13462,2628e" filled="f" stroked="t" strokeweight=".477646pt" strokecolor="#343434">
                <v:path arrowok="t"/>
              </v:shape>
            </v:group>
            <v:group style="position:absolute;left:1521;top:3062;width:8454;height:2" coordorigin="1521,3062" coordsize="8454,2">
              <v:shape style="position:absolute;left:1521;top:3062;width:8454;height:2" coordorigin="1521,3062" coordsize="8454,0" path="m1521,3062l9975,3062e" filled="f" stroked="t" strokeweight=".955291pt" strokecolor="#484848">
                <v:path arrowok="t"/>
              </v:shape>
            </v:group>
            <v:group style="position:absolute;left:12660;top:2619;width:2;height:248" coordorigin="12660,2619" coordsize="2,248">
              <v:shape style="position:absolute;left:12660;top:2619;width:2;height:248" coordorigin="12660,2619" coordsize="0,248" path="m12660,2866l12660,2619e" filled="f" stroked="t" strokeweight=".477646pt" strokecolor="#575757">
                <v:path arrowok="t"/>
              </v:shape>
            </v:group>
            <v:group style="position:absolute;left:5949;top:2828;width:2;height:248" coordorigin="5949,2828" coordsize="2,248">
              <v:shape style="position:absolute;left:5949;top:2828;width:2;height:248" coordorigin="5949,2828" coordsize="0,248" path="m5949,3076l5949,2828e" filled="f" stroked="t" strokeweight=".477646pt" strokecolor="#383838">
                <v:path arrowok="t"/>
              </v:shape>
            </v:group>
            <v:group style="position:absolute;left:9971;top:2828;width:2;height:1019" coordorigin="9971,2828" coordsize="2,1019">
              <v:shape style="position:absolute;left:9971;top:2828;width:2;height:1019" coordorigin="9971,2828" coordsize="0,1019" path="m9971,3847l9971,2828e" filled="f" stroked="t" strokeweight=".477646pt" strokecolor="#1F1F1F">
                <v:path arrowok="t"/>
              </v:shape>
            </v:group>
            <v:group style="position:absolute;left:9899;top:3071;width:611;height:2" coordorigin="9899,3071" coordsize="611,2">
              <v:shape style="position:absolute;left:9899;top:3071;width:611;height:2" coordorigin="9899,3071" coordsize="611,0" path="m9899,3071l10510,3071e" filled="f" stroked="t" strokeweight=".477646pt" strokecolor="#3B3B3B">
                <v:path arrowok="t"/>
              </v:shape>
            </v:group>
            <v:group style="position:absolute;left:10806;top:3038;width:172;height:2" coordorigin="10806,3038" coordsize="172,2">
              <v:shape style="position:absolute;left:10806;top:3038;width:172;height:2" coordorigin="10806,3038" coordsize="172,0" path="m10806,3038l10978,3038e" filled="f" stroked="t" strokeweight=".955291pt" strokecolor="#4F4F4F">
                <v:path arrowok="t"/>
              </v:shape>
            </v:group>
            <v:group style="position:absolute;left:10969;top:3038;width:736;height:2" coordorigin="10969,3038" coordsize="736,2">
              <v:shape style="position:absolute;left:10969;top:3038;width:736;height:2" coordorigin="10969,3038" coordsize="736,0" path="m10969,3038l11704,3038e" filled="f" stroked="t" strokeweight=".955291pt" strokecolor="#000000">
                <v:path arrowok="t"/>
              </v:shape>
            </v:group>
            <v:group style="position:absolute;left:11685;top:3038;width:984;height:2" coordorigin="11685,3038" coordsize="984,2">
              <v:shape style="position:absolute;left:11685;top:3038;width:984;height:2" coordorigin="11685,3038" coordsize="984,0" path="m11685,3038l12669,3038e" filled="f" stroked="t" strokeweight=".955291pt" strokecolor="#3F3F3F">
                <v:path arrowok="t"/>
              </v:shape>
            </v:group>
            <v:group style="position:absolute;left:12660;top:2857;width:2;height:190" coordorigin="12660,2857" coordsize="2,190">
              <v:shape style="position:absolute;left:12660;top:2857;width:2;height:190" coordorigin="12660,2857" coordsize="0,190" path="m12660,3047l12660,2857e" filled="f" stroked="t" strokeweight=".477646pt" strokecolor="#000000">
                <v:path arrowok="t"/>
              </v:shape>
            </v:group>
            <v:group style="position:absolute;left:12660;top:3038;width:802;height:2" coordorigin="12660,3038" coordsize="802,2">
              <v:shape style="position:absolute;left:12660;top:3038;width:802;height:2" coordorigin="12660,3038" coordsize="802,0" path="m12660,3038l13462,3038e" filled="f" stroked="t" strokeweight=".955291pt" strokecolor="#030303">
                <v:path arrowok="t"/>
              </v:shape>
            </v:group>
            <v:group style="position:absolute;left:1521;top:3462;width:9333;height:2" coordorigin="1521,3462" coordsize="9333,2">
              <v:shape style="position:absolute;left:1521;top:3462;width:9333;height:2" coordorigin="1521,3462" coordsize="9333,0" path="m1521,3462l10854,3462e" filled="f" stroked="t" strokeweight=".955291pt" strokecolor="#484848">
                <v:path arrowok="t"/>
              </v:shape>
            </v:group>
            <v:group style="position:absolute;left:5949;top:3000;width:2;height:848" coordorigin="5949,3000" coordsize="2,848">
              <v:shape style="position:absolute;left:5949;top:3000;width:2;height:848" coordorigin="5949,3000" coordsize="0,848" path="m5949,3847l5949,3000e" filled="f" stroked="t" strokeweight=".477646pt" strokecolor="#1F1F1F">
                <v:path arrowok="t"/>
              </v:shape>
            </v:group>
            <v:group style="position:absolute;left:8203;top:3000;width:2;height:848" coordorigin="8203,3000" coordsize="2,848">
              <v:shape style="position:absolute;left:8203;top:3000;width:2;height:848" coordorigin="8203,3000" coordsize="0,848" path="m8203,3847l8203,3000e" filled="f" stroked="t" strokeweight=".477646pt" strokecolor="#1F1F1F">
                <v:path arrowok="t"/>
              </v:shape>
            </v:group>
            <v:group style="position:absolute;left:12660;top:3028;width:2;height:248" coordorigin="12660,3028" coordsize="2,248">
              <v:shape style="position:absolute;left:12660;top:3028;width:2;height:248" coordorigin="12660,3028" coordsize="0,248" path="m12660,3276l12660,3028e" filled="f" stroked="t" strokeweight=".477646pt" strokecolor="#5B5B5B">
                <v:path arrowok="t"/>
              </v:shape>
            </v:group>
            <v:group style="position:absolute;left:10778;top:3471;width:1614;height:2" coordorigin="10778,3471" coordsize="1614,2">
              <v:shape style="position:absolute;left:10778;top:3471;width:1614;height:2" coordorigin="10778,3471" coordsize="1614,0" path="m10778,3471l12392,3471e" filled="f" stroked="t" strokeweight=".477646pt" strokecolor="#575757">
                <v:path arrowok="t"/>
              </v:shape>
            </v:group>
            <v:group style="position:absolute;left:12660;top:3266;width:2;height:181" coordorigin="12660,3266" coordsize="2,181">
              <v:shape style="position:absolute;left:12660;top:3266;width:2;height:181" coordorigin="12660,3266" coordsize="0,181" path="m12660,3447l12660,3266e" filled="f" stroked="t" strokeweight=".477646pt" strokecolor="#000000">
                <v:path arrowok="t"/>
              </v:shape>
            </v:group>
            <v:group style="position:absolute;left:12660;top:3438;width:764;height:2" coordorigin="12660,3438" coordsize="764,2">
              <v:shape style="position:absolute;left:12660;top:3438;width:764;height:2" coordorigin="12660,3438" coordsize="764,0" path="m12660,3438l13424,3438e" filled="f" stroked="t" strokeweight=".955291pt" strokecolor="#000000">
                <v:path arrowok="t"/>
              </v:shape>
            </v:group>
            <v:group style="position:absolute;left:13414;top:3266;width:2;height:181" coordorigin="13414,3266" coordsize="2,181">
              <v:shape style="position:absolute;left:13414;top:3266;width:2;height:181" coordorigin="13414,3266" coordsize="0,181" path="m13414,3447l13414,3266e" filled="f" stroked="t" strokeweight=".477646pt" strokecolor="#000000">
                <v:path arrowok="t"/>
              </v:shape>
            </v:group>
            <v:group style="position:absolute;left:13414;top:3438;width:48;height:2" coordorigin="13414,3438" coordsize="48,2">
              <v:shape style="position:absolute;left:13414;top:3438;width:48;height:2" coordorigin="13414,3438" coordsize="48,0" path="m13414,3438l13462,3438e" filled="f" stroked="t" strokeweight=".955291pt" strokecolor="#1C1C1C">
                <v:path arrowok="t"/>
              </v:shape>
            </v:group>
            <v:group style="position:absolute;left:12660;top:3419;width:2;height:219" coordorigin="12660,3419" coordsize="2,219">
              <v:shape style="position:absolute;left:12660;top:3419;width:2;height:219" coordorigin="12660,3419" coordsize="0,219" path="m12660,3638l12660,3419e" filled="f" stroked="t" strokeweight=".477646pt" strokecolor="#707070">
                <v:path arrowok="t"/>
              </v:shape>
            </v:group>
            <v:group style="position:absolute;left:13414;top:3419;width:2;height:219" coordorigin="13414,3419" coordsize="2,219">
              <v:shape style="position:absolute;left:13414;top:3419;width:2;height:219" coordorigin="13414,3419" coordsize="0,219" path="m13414,3638l13414,3419e" filled="f" stroked="t" strokeweight=".477646pt" strokecolor="#484848">
                <v:path arrowok="t"/>
              </v:shape>
            </v:group>
            <v:group style="position:absolute;left:12660;top:3638;width:2;height:324" coordorigin="12660,3638" coordsize="2,324">
              <v:shape style="position:absolute;left:12660;top:3638;width:2;height:324" coordorigin="12660,3638" coordsize="0,324" path="m12660,3962l12660,3638e" filled="f" stroked="t" strokeweight=".477646pt" strokecolor="#000000">
                <v:path arrowok="t"/>
              </v:shape>
            </v:group>
            <v:group style="position:absolute;left:13414;top:3638;width:2;height:324" coordorigin="13414,3638" coordsize="2,324">
              <v:shape style="position:absolute;left:13414;top:3638;width:2;height:324" coordorigin="13414,3638" coordsize="0,324" path="m13414,3962l13414,3638e" filled="f" stroked="t" strokeweight=".477646pt" strokecolor="#000000">
                <v:path arrowok="t"/>
              </v:shape>
            </v:group>
            <v:group style="position:absolute;left:1521;top:3971;width:9333;height:2" coordorigin="1521,3971" coordsize="9333,2">
              <v:shape style="position:absolute;left:1521;top:3971;width:9333;height:2" coordorigin="1521,3971" coordsize="9333,0" path="m1521,3971l10854,3971e" filled="f" stroked="t" strokeweight=".955291pt" strokecolor="#4B4B4B">
                <v:path arrowok="t"/>
              </v:shape>
            </v:group>
            <v:group style="position:absolute;left:2056;top:3790;width:2;height:590" coordorigin="2056,3790" coordsize="2,590">
              <v:shape style="position:absolute;left:2056;top:3790;width:2;height:590" coordorigin="2056,3790" coordsize="0,590" path="m2056,4381l2056,3790e" filled="f" stroked="t" strokeweight=".955291pt" strokecolor="#575757">
                <v:path arrowok="t"/>
              </v:shape>
            </v:group>
            <v:group style="position:absolute;left:5949;top:3790;width:2;height:2152" coordorigin="5949,3790" coordsize="2,2152">
              <v:shape style="position:absolute;left:5949;top:3790;width:2;height:2152" coordorigin="5949,3790" coordsize="0,2152" path="m5949,5942l5949,3790e" filled="f" stroked="t" strokeweight=".955291pt" strokecolor="#4B4B4B">
                <v:path arrowok="t"/>
              </v:shape>
            </v:group>
            <v:group style="position:absolute;left:8203;top:3790;width:2;height:2047" coordorigin="8203,3790" coordsize="2,2047">
              <v:shape style="position:absolute;left:8203;top:3790;width:2;height:2047" coordorigin="8203,3790" coordsize="0,2047" path="m8203,5838l8203,3790e" filled="f" stroked="t" strokeweight=".477646pt" strokecolor="#545454">
                <v:path arrowok="t"/>
              </v:shape>
            </v:group>
            <v:group style="position:absolute;left:9971;top:3790;width:2;height:1895" coordorigin="9971,3790" coordsize="2,1895">
              <v:shape style="position:absolute;left:9971;top:3790;width:2;height:1895" coordorigin="9971,3790" coordsize="0,1895" path="m9971,5685l9971,3790e" filled="f" stroked="t" strokeweight=".477646pt" strokecolor="#4F4F4F">
                <v:path arrowok="t"/>
              </v:shape>
            </v:group>
            <v:group style="position:absolute;left:10396;top:3981;width:2875;height:2" coordorigin="10396,3981" coordsize="2875,2">
              <v:shape style="position:absolute;left:10396;top:3981;width:2875;height:2" coordorigin="10396,3981" coordsize="2875,0" path="m10396,3981l13271,3981e" filled="f" stroked="t" strokeweight=".477646pt" strokecolor="#4F4F4F">
                <v:path arrowok="t"/>
              </v:shape>
            </v:group>
            <v:group style="position:absolute;left:13414;top:3952;width:48;height:2" coordorigin="13414,3952" coordsize="48,2">
              <v:shape style="position:absolute;left:13414;top:3952;width:48;height:2" coordorigin="13414,3952" coordsize="48,0" path="m13414,3952l13462,3952e" filled="f" stroked="t" strokeweight=".955291pt" strokecolor="#444444">
                <v:path arrowok="t"/>
              </v:shape>
            </v:group>
            <v:group style="position:absolute;left:12660;top:3943;width:2;height:143" coordorigin="12660,3943" coordsize="2,143">
              <v:shape style="position:absolute;left:12660;top:3943;width:2;height:143" coordorigin="12660,3943" coordsize="0,143" path="m12660,4085l12660,3943e" filled="f" stroked="t" strokeweight=".477646pt" strokecolor="#646464">
                <v:path arrowok="t"/>
              </v:shape>
            </v:group>
            <v:group style="position:absolute;left:1521;top:4357;width:10212;height:2" coordorigin="1521,4357" coordsize="10212,2">
              <v:shape style="position:absolute;left:1521;top:4357;width:10212;height:2" coordorigin="1521,4357" coordsize="10212,0" path="m1521,4357l11733,4357e" filled="f" stroked="t" strokeweight=".955291pt" strokecolor="#4B4B4B">
                <v:path arrowok="t"/>
              </v:shape>
            </v:group>
            <v:group style="position:absolute;left:11657;top:4371;width:1796;height:2" coordorigin="11657,4371" coordsize="1796,2">
              <v:shape style="position:absolute;left:11657;top:4371;width:1796;height:2" coordorigin="11657,4371" coordsize="1796,0" path="m11657,4371l13453,4371e" filled="f" stroked="t" strokeweight=".955291pt" strokecolor="#4B4B4B">
                <v:path arrowok="t"/>
              </v:shape>
            </v:group>
            <v:group style="position:absolute;left:12660;top:4076;width:2;height:276" coordorigin="12660,4076" coordsize="2,276">
              <v:shape style="position:absolute;left:12660;top:4076;width:2;height:276" coordorigin="12660,4076" coordsize="0,276" path="m12660,4352l12660,4076e" filled="f" stroked="t" strokeweight=".477646pt" strokecolor="#000000">
                <v:path arrowok="t"/>
              </v:shape>
            </v:group>
            <v:group style="position:absolute;left:13414;top:4076;width:2;height:276" coordorigin="13414,4076" coordsize="2,276">
              <v:shape style="position:absolute;left:13414;top:4076;width:2;height:276" coordorigin="13414,4076" coordsize="0,276" path="m13414,4352l13414,4076e" filled="f" stroked="t" strokeweight=".477646pt" strokecolor="#000000">
                <v:path arrowok="t"/>
              </v:shape>
            </v:group>
            <v:group style="position:absolute;left:13386;top:4371;width:105;height:2" coordorigin="13386,4371" coordsize="105,2">
              <v:shape style="position:absolute;left:13386;top:4371;width:105;height:2" coordorigin="13386,4371" coordsize="105,0" path="m13386,4371l13491,4371e" filled="f" stroked="t" strokeweight=".477646pt" strokecolor="#282828">
                <v:path arrowok="t"/>
              </v:shape>
            </v:group>
            <v:group style="position:absolute;left:1540;top:4228;width:2;height:705" coordorigin="1540,4228" coordsize="2,705">
              <v:shape style="position:absolute;left:1540;top:4228;width:2;height:705" coordorigin="1540,4228" coordsize="0,705" path="m1540,4933l1540,4228e" filled="f" stroked="t" strokeweight="1.910583pt" strokecolor="#4B4B4B">
                <v:path arrowok="t"/>
              </v:shape>
            </v:group>
            <v:group style="position:absolute;left:2061;top:4304;width:2;height:286" coordorigin="2061,4304" coordsize="2,286">
              <v:shape style="position:absolute;left:2061;top:4304;width:2;height:286" coordorigin="2061,4304" coordsize="0,286" path="m2061,4590l2061,4304e" filled="f" stroked="t" strokeweight=".477646pt" strokecolor="#2F2F2F">
                <v:path arrowok="t"/>
              </v:shape>
            </v:group>
            <v:group style="position:absolute;left:10849;top:4295;width:2;height:295" coordorigin="10849,4295" coordsize="2,295">
              <v:shape style="position:absolute;left:10849;top:4295;width:2;height:295" coordorigin="10849,4295" coordsize="0,295" path="m10849,4590l10849,4295e" filled="f" stroked="t" strokeweight=".477646pt" strokecolor="#2B2B2B">
                <v:path arrowok="t"/>
              </v:shape>
            </v:group>
            <v:group style="position:absolute;left:11728;top:4295;width:2;height:295" coordorigin="11728,4295" coordsize="2,295">
              <v:shape style="position:absolute;left:11728;top:4295;width:2;height:295" coordorigin="11728,4295" coordsize="0,295" path="m11728,4590l11728,4295e" filled="f" stroked="t" strokeweight=".477646pt" strokecolor="#2B2B2B">
                <v:path arrowok="t"/>
              </v:shape>
            </v:group>
            <v:group style="position:absolute;left:12660;top:4323;width:2;height:238" coordorigin="12660,4323" coordsize="2,238">
              <v:shape style="position:absolute;left:12660;top:4323;width:2;height:238" coordorigin="12660,4323" coordsize="0,238" path="m12660,4562l12660,4323e" filled="f" stroked="t" strokeweight=".477646pt" strokecolor="#606060">
                <v:path arrowok="t"/>
              </v:shape>
            </v:group>
            <v:group style="position:absolute;left:13414;top:4323;width:2;height:238" coordorigin="13414,4323" coordsize="2,238">
              <v:shape style="position:absolute;left:13414;top:4323;width:2;height:238" coordorigin="13414,4323" coordsize="0,238" path="m13414,4562l13414,4323e" filled="f" stroked="t" strokeweight=".477646pt" strokecolor="#2B2B2B">
                <v:path arrowok="t"/>
              </v:shape>
            </v:group>
            <v:group style="position:absolute;left:2061;top:4523;width:2;height:838" coordorigin="2061,4523" coordsize="2,838">
              <v:shape style="position:absolute;left:2061;top:4523;width:2;height:838" coordorigin="2061,4523" coordsize="0,838" path="m2061,5361l2061,4523e" filled="f" stroked="t" strokeweight=".477646pt" strokecolor="#1C1C1C">
                <v:path arrowok="t"/>
              </v:shape>
            </v:group>
            <v:group style="position:absolute;left:7014;top:4552;width:2;height:352" coordorigin="7014,4552" coordsize="2,352">
              <v:shape style="position:absolute;left:7014;top:4552;width:2;height:352" coordorigin="7014,4552" coordsize="0,352" path="m7014,4904l7014,4552e" filled="f" stroked="t" strokeweight=".955291pt" strokecolor="#0C0C0C">
                <v:path arrowok="t"/>
              </v:shape>
            </v:group>
            <v:group style="position:absolute;left:9073;top:4523;width:2;height:238" coordorigin="9073,4523" coordsize="2,238">
              <v:shape style="position:absolute;left:9073;top:4523;width:2;height:238" coordorigin="9073,4523" coordsize="0,238" path="m9073,4762l9073,4523e" filled="f" stroked="t" strokeweight=".477646pt" strokecolor="#232323">
                <v:path arrowok="t"/>
              </v:shape>
            </v:group>
            <v:group style="position:absolute;left:10849;top:4523;width:2;height:648" coordorigin="10849,4523" coordsize="2,648">
              <v:shape style="position:absolute;left:10849;top:4523;width:2;height:648" coordorigin="10849,4523" coordsize="0,648" path="m10849,5171l10849,4523e" filled="f" stroked="t" strokeweight=".477646pt" strokecolor="#181818">
                <v:path arrowok="t"/>
              </v:shape>
            </v:group>
            <v:group style="position:absolute;left:11728;top:4523;width:2;height:648" coordorigin="11728,4523" coordsize="2,648">
              <v:shape style="position:absolute;left:11728;top:4523;width:2;height:648" coordorigin="11728,4523" coordsize="0,648" path="m11728,5171l11728,4523e" filled="f" stroked="t" strokeweight=".477646pt" strokecolor="#131313">
                <v:path arrowok="t"/>
              </v:shape>
            </v:group>
            <v:group style="position:absolute;left:12660;top:4552;width:2;height:352" coordorigin="12660,4552" coordsize="2,352">
              <v:shape style="position:absolute;left:12660;top:4552;width:2;height:352" coordorigin="12660,4552" coordsize="0,352" path="m12660,4904l12660,4552e" filled="f" stroked="t" strokeweight=".477646pt" strokecolor="#000000">
                <v:path arrowok="t"/>
              </v:shape>
            </v:group>
            <v:group style="position:absolute;left:13414;top:4552;width:2;height:352" coordorigin="13414,4552" coordsize="2,352">
              <v:shape style="position:absolute;left:13414;top:4552;width:2;height:352" coordorigin="13414,4552" coordsize="0,352" path="m13414,4904l13414,4552e" filled="f" stroked="t" strokeweight=".477646pt" strokecolor="#000000">
                <v:path arrowok="t"/>
              </v:shape>
            </v:group>
            <v:group style="position:absolute;left:1521;top:4914;width:1232;height:2" coordorigin="1521,4914" coordsize="1232,2">
              <v:shape style="position:absolute;left:1521;top:4914;width:1232;height:2" coordorigin="1521,4914" coordsize="1232,0" path="m1521,4914l2753,4914e" filled="f" stroked="t" strokeweight=".955291pt" strokecolor="#3F3F3F">
                <v:path arrowok="t"/>
              </v:shape>
            </v:group>
            <v:group style="position:absolute;left:2677;top:4904;width:7298;height:2" coordorigin="2677,4904" coordsize="7298,2">
              <v:shape style="position:absolute;left:2677;top:4904;width:7298;height:2" coordorigin="2677,4904" coordsize="7298,0" path="m2677,4904l9975,4904e" filled="f" stroked="t" strokeweight=".955291pt" strokecolor="#484848">
                <v:path arrowok="t"/>
              </v:shape>
            </v:group>
            <v:group style="position:absolute;left:9073;top:1219;width:2;height:7095" coordorigin="9073,1219" coordsize="2,7095">
              <v:shape style="position:absolute;left:9073;top:1219;width:2;height:7095" coordorigin="9073,1219" coordsize="0,7095" path="m9073,8314l9073,1219e" filled="f" stroked="t" strokeweight=".477646pt" strokecolor="#4B4B4B">
                <v:path arrowok="t"/>
              </v:shape>
            </v:group>
            <v:group style="position:absolute;left:9899;top:4919;width:2799;height:2" coordorigin="9899,4919" coordsize="2799,2">
              <v:shape style="position:absolute;left:9899;top:4919;width:2799;height:2" coordorigin="9899,4919" coordsize="2799,0" path="m9899,4919l12698,4919e" filled="f" stroked="t" strokeweight=".955291pt" strokecolor="#484848">
                <v:path arrowok="t"/>
              </v:shape>
            </v:group>
            <v:group style="position:absolute;left:12631;top:4923;width:822;height:2" coordorigin="12631,4923" coordsize="822,2">
              <v:shape style="position:absolute;left:12631;top:4923;width:822;height:2" coordorigin="12631,4923" coordsize="822,0" path="m12631,4923l13453,4923e" filled="f" stroked="t" strokeweight=".955291pt" strokecolor="#5B5B5B">
                <v:path arrowok="t"/>
              </v:shape>
            </v:group>
            <v:group style="position:absolute;left:13386;top:4923;width:105;height:2" coordorigin="13386,4923" coordsize="105,2">
              <v:shape style="position:absolute;left:13386;top:4923;width:105;height:2" coordorigin="13386,4923" coordsize="105,0" path="m13386,4923l13491,4923e" filled="f" stroked="t" strokeweight=".955291pt" strokecolor="#444444">
                <v:path arrowok="t"/>
              </v:shape>
            </v:group>
            <v:group style="position:absolute;left:7014;top:4885;width:2;height:257" coordorigin="7014,4885" coordsize="2,257">
              <v:shape style="position:absolute;left:7014;top:4885;width:2;height:257" coordorigin="7014,4885" coordsize="0,257" path="m7014,5142l7014,4885e" filled="f" stroked="t" strokeweight=".955291pt" strokecolor="#383838">
                <v:path arrowok="t"/>
              </v:shape>
            </v:group>
            <v:group style="position:absolute;left:12660;top:4885;width:2;height:848" coordorigin="12660,4885" coordsize="2,848">
              <v:shape style="position:absolute;left:12660;top:4885;width:2;height:848" coordorigin="12660,4885" coordsize="0,848" path="m12660,5733l12660,4885e" filled="f" stroked="t" strokeweight=".477646pt" strokecolor="#606060">
                <v:path arrowok="t"/>
              </v:shape>
            </v:group>
            <v:group style="position:absolute;left:13414;top:4885;width:2;height:705" coordorigin="13414,4885" coordsize="2,705">
              <v:shape style="position:absolute;left:13414;top:4885;width:2;height:705" coordorigin="13414,4885" coordsize="0,705" path="m13414,5590l13414,4885e" filled="f" stroked="t" strokeweight=".477646pt" strokecolor="#4B4B4B">
                <v:path arrowok="t"/>
              </v:shape>
            </v:group>
            <v:group style="position:absolute;left:1521;top:5338;width:6687;height:2" coordorigin="1521,5338" coordsize="6687,2">
              <v:shape style="position:absolute;left:1521;top:5338;width:6687;height:2" coordorigin="1521,5338" coordsize="6687,0" path="m1521,5338l8208,5338e" filled="f" stroked="t" strokeweight=".955291pt" strokecolor="#3B3B3B">
                <v:path arrowok="t"/>
              </v:shape>
            </v:group>
            <v:group style="position:absolute;left:7014;top:5142;width:2;height:448" coordorigin="7014,5142" coordsize="2,448">
              <v:shape style="position:absolute;left:7014;top:5142;width:2;height:448" coordorigin="7014,5142" coordsize="0,448" path="m7014,5590l7014,5142e" filled="f" stroked="t" strokeweight=".955291pt" strokecolor="#232323">
                <v:path arrowok="t"/>
              </v:shape>
            </v:group>
            <v:group style="position:absolute;left:8132;top:5319;width:1844;height:2" coordorigin="8132,5319" coordsize="1844,2">
              <v:shape style="position:absolute;left:8132;top:5319;width:1844;height:2" coordorigin="8132,5319" coordsize="1844,0" path="m8132,5319l9975,5319e" filled="f" stroked="t" strokeweight=".955291pt" strokecolor="#444444">
                <v:path arrowok="t"/>
              </v:shape>
            </v:group>
            <v:group style="position:absolute;left:9899;top:5338;width:3592;height:2" coordorigin="9899,5338" coordsize="3592,2">
              <v:shape style="position:absolute;left:9899;top:5338;width:3592;height:2" coordorigin="9899,5338" coordsize="3592,0" path="m9899,5338l13491,5338e" filled="f" stroked="t" strokeweight=".955291pt" strokecolor="#4B4B4B">
                <v:path arrowok="t"/>
              </v:shape>
            </v:group>
            <v:group style="position:absolute;left:10849;top:5114;width:2;height:1209" coordorigin="10849,5114" coordsize="2,1209">
              <v:shape style="position:absolute;left:10849;top:5114;width:2;height:1209" coordorigin="10849,5114" coordsize="0,1209" path="m10849,6323l10849,5114e" filled="f" stroked="t" strokeweight=".955291pt" strokecolor="#575757">
                <v:path arrowok="t"/>
              </v:shape>
            </v:group>
            <v:group style="position:absolute;left:11728;top:5114;width:2;height:248" coordorigin="11728,5114" coordsize="2,248">
              <v:shape style="position:absolute;left:11728;top:5114;width:2;height:248" coordorigin="11728,5114" coordsize="0,248" path="m11728,5361l11728,5114e" filled="f" stroked="t" strokeweight=".477646pt" strokecolor="#4B4B4B">
                <v:path arrowok="t"/>
              </v:shape>
            </v:group>
            <v:group style="position:absolute;left:2061;top:5285;width:2;height:1552" coordorigin="2061,5285" coordsize="2,1552">
              <v:shape style="position:absolute;left:2061;top:5285;width:2;height:1552" coordorigin="2061,5285" coordsize="0,1552" path="m2061,6838l2061,5285e" filled="f" stroked="t" strokeweight=".955291pt" strokecolor="#4B4B4B">
                <v:path arrowok="t"/>
              </v:shape>
            </v:group>
            <v:group style="position:absolute;left:2715;top:5314;width:2;height:1171" coordorigin="2715,5314" coordsize="2,1171">
              <v:shape style="position:absolute;left:2715;top:5314;width:2;height:1171" coordorigin="2715,5314" coordsize="0,1171" path="m2715,6485l2715,5314e" filled="f" stroked="t" strokeweight=".955291pt" strokecolor="#575757">
                <v:path arrowok="t"/>
              </v:shape>
            </v:group>
            <v:group style="position:absolute;left:11728;top:5276;width:2;height:1038" coordorigin="11728,5276" coordsize="2,1038">
              <v:shape style="position:absolute;left:11728;top:5276;width:2;height:1038" coordorigin="11728,5276" coordsize="0,1038" path="m11728,6314l11728,5276e" filled="f" stroked="t" strokeweight=".477646pt" strokecolor="#606060">
                <v:path arrowok="t"/>
              </v:shape>
            </v:group>
            <v:group style="position:absolute;left:1531;top:5695;width:4882;height:2" coordorigin="1531,5695" coordsize="4882,2">
              <v:shape style="position:absolute;left:1531;top:5695;width:4882;height:2" coordorigin="1531,5695" coordsize="4882,0" path="m1531,5695l6412,5695e" filled="f" stroked="t" strokeweight=".477646pt" strokecolor="#4B4B4B">
                <v:path arrowok="t"/>
              </v:shape>
            </v:group>
            <v:group style="position:absolute;left:7014;top:5590;width:2;height:143" coordorigin="7014,5590" coordsize="2,143">
              <v:shape style="position:absolute;left:7014;top:5590;width:2;height:143" coordorigin="7014,5590" coordsize="0,143" path="m7014,5733l7014,5590e" filled="f" stroked="t" strokeweight=".955291pt" strokecolor="#383838">
                <v:path arrowok="t"/>
              </v:shape>
            </v:group>
            <v:group style="position:absolute;left:6976;top:5690;width:774;height:2" coordorigin="6976,5690" coordsize="774,2">
              <v:shape style="position:absolute;left:6976;top:5690;width:774;height:2" coordorigin="6976,5690" coordsize="774,0" path="m6976,5690l7750,5690e" filled="f" stroked="t" strokeweight=".477646pt" strokecolor="#4B4B4B">
                <v:path arrowok="t"/>
              </v:shape>
            </v:group>
            <v:group style="position:absolute;left:8160;top:5723;width:2665;height:2" coordorigin="8160,5723" coordsize="2665,2">
              <v:shape style="position:absolute;left:8160;top:5723;width:2665;height:2" coordorigin="8160,5723" coordsize="2665,0" path="m8160,5723l10826,5723e" filled="f" stroked="t" strokeweight=".477646pt" strokecolor="#646464">
                <v:path arrowok="t"/>
              </v:shape>
            </v:group>
            <v:group style="position:absolute;left:10778;top:5690;width:2675;height:2" coordorigin="10778,5690" coordsize="2675,2">
              <v:shape style="position:absolute;left:10778;top:5690;width:2675;height:2" coordorigin="10778,5690" coordsize="2675,0" path="m10778,5690l13453,5690e" filled="f" stroked="t" strokeweight=".477646pt" strokecolor="#4B4B4B">
                <v:path arrowok="t"/>
              </v:shape>
            </v:group>
            <v:group style="position:absolute;left:13414;top:5590;width:2;height:143" coordorigin="13414,5590" coordsize="2,143">
              <v:shape style="position:absolute;left:13414;top:5590;width:2;height:143" coordorigin="13414,5590" coordsize="0,143" path="m13414,5733l13414,5590e" filled="f" stroked="t" strokeweight=".477646pt" strokecolor="#181818">
                <v:path arrowok="t"/>
              </v:shape>
            </v:group>
            <v:group style="position:absolute;left:13386;top:5690;width:105;height:2" coordorigin="13386,5690" coordsize="105,2">
              <v:shape style="position:absolute;left:13386;top:5690;width:105;height:2" coordorigin="13386,5690" coordsize="105,0" path="m13386,5690l13491,5690e" filled="f" stroked="t" strokeweight=".477646pt" strokecolor="#2B2B2B">
                <v:path arrowok="t"/>
              </v:shape>
            </v:group>
            <v:group style="position:absolute;left:1531;top:6085;width:535;height:2" coordorigin="1531,6085" coordsize="535,2">
              <v:shape style="position:absolute;left:1531;top:6085;width:535;height:2" coordorigin="1531,6085" coordsize="535,0" path="m1531,6085l2066,6085e" filled="f" stroked="t" strokeweight=".955291pt" strokecolor="#3F3F3F">
                <v:path arrowok="t"/>
              </v:shape>
            </v:group>
            <v:group style="position:absolute;left:7014;top:5714;width:2;height:200" coordorigin="7014,5714" coordsize="2,200">
              <v:shape style="position:absolute;left:7014;top:5714;width:2;height:200" coordorigin="7014,5714" coordsize="0,200" path="m7014,5914l7014,5714e" filled="f" stroked="t" strokeweight=".955291pt" strokecolor="#000000">
                <v:path arrowok="t"/>
              </v:shape>
            </v:group>
            <v:group style="position:absolute;left:9937;top:5723;width:2;height:190" coordorigin="9937,5723" coordsize="2,190">
              <v:shape style="position:absolute;left:9937;top:5723;width:2;height:190" coordorigin="9937,5723" coordsize="0,190" path="m9937,5914l9937,5723e" filled="f" stroked="t" strokeweight=".955291pt" strokecolor="#000000">
                <v:path arrowok="t"/>
              </v:shape>
            </v:group>
            <v:group style="position:absolute;left:12660;top:5723;width:2;height:190" coordorigin="12660,5723" coordsize="2,190">
              <v:shape style="position:absolute;left:12660;top:5723;width:2;height:190" coordorigin="12660,5723" coordsize="0,190" path="m12660,5914l12660,5723e" filled="f" stroked="t" strokeweight=".477646pt" strokecolor="#000000">
                <v:path arrowok="t"/>
              </v:shape>
            </v:group>
            <v:group style="position:absolute;left:13414;top:5723;width:2;height:190" coordorigin="13414,5723" coordsize="2,190">
              <v:shape style="position:absolute;left:13414;top:5723;width:2;height:190" coordorigin="13414,5723" coordsize="0,190" path="m13414,5914l13414,5723e" filled="f" stroked="t" strokeweight=".477646pt" strokecolor="#000000">
                <v:path arrowok="t"/>
              </v:shape>
            </v:group>
            <v:group style="position:absolute;left:5915;top:5904;width:2;height:390" coordorigin="5915,5904" coordsize="2,390">
              <v:shape style="position:absolute;left:5915;top:5904;width:2;height:390" coordorigin="5915,5904" coordsize="0,390" path="m5915,6295l5915,5904e" filled="f" stroked="t" strokeweight=".955291pt" strokecolor="#575757">
                <v:path arrowok="t"/>
              </v:shape>
            </v:group>
            <v:group style="position:absolute;left:7014;top:5904;width:2;height:390" coordorigin="7014,5904" coordsize="2,390">
              <v:shape style="position:absolute;left:7014;top:5904;width:2;height:390" coordorigin="7014,5904" coordsize="0,390" path="m7014,6295l7014,5904e" filled="f" stroked="t" strokeweight=".955291pt" strokecolor="#343434">
                <v:path arrowok="t"/>
              </v:shape>
            </v:group>
            <v:group style="position:absolute;left:8170;top:5904;width:2;height:581" coordorigin="8170,5904" coordsize="2,581">
              <v:shape style="position:absolute;left:8170;top:5904;width:2;height:581" coordorigin="8170,5904" coordsize="0,581" path="m8170,6485l8170,5904e" filled="f" stroked="t" strokeweight=".477646pt" strokecolor="#545454">
                <v:path arrowok="t"/>
              </v:shape>
            </v:group>
            <v:group style="position:absolute;left:1597;top:6076;width:11100;height:2" coordorigin="1597,6076" coordsize="11100,2">
              <v:shape style="position:absolute;left:1597;top:6076;width:11100;height:2" coordorigin="1597,6076" coordsize="11100,0" path="m1597,6076l12698,6076e" filled="f" stroked="t" strokeweight=".955291pt" strokecolor="#484848">
                <v:path arrowok="t"/>
              </v:shape>
            </v:group>
            <v:group style="position:absolute;left:9937;top:5904;width:2;height:581" coordorigin="9937,5904" coordsize="2,581">
              <v:shape style="position:absolute;left:9937;top:5904;width:2;height:581" coordorigin="9937,5904" coordsize="0,581" path="m9937,6485l9937,5904e" filled="f" stroked="t" strokeweight=".477646pt" strokecolor="#4B4B4B">
                <v:path arrowok="t"/>
              </v:shape>
            </v:group>
            <v:group style="position:absolute;left:12660;top:5904;width:2;height:171" coordorigin="12660,5904" coordsize="2,171">
              <v:shape style="position:absolute;left:12660;top:5904;width:2;height:171" coordorigin="12660,5904" coordsize="0,171" path="m12660,6076l12660,5904e" filled="f" stroked="t" strokeweight=".477646pt" strokecolor="#484848">
                <v:path arrowok="t"/>
              </v:shape>
            </v:group>
            <v:group style="position:absolute;left:12631;top:6085;width:860;height:2" coordorigin="12631,6085" coordsize="860,2">
              <v:shape style="position:absolute;left:12631;top:6085;width:860;height:2" coordorigin="12631,6085" coordsize="860,0" path="m12631,6085l13491,6085e" filled="f" stroked="t" strokeweight=".955291pt" strokecolor="#545454">
                <v:path arrowok="t"/>
              </v:shape>
            </v:group>
            <v:group style="position:absolute;left:13414;top:5904;width:2;height:581" coordorigin="13414,5904" coordsize="2,581">
              <v:shape style="position:absolute;left:13414;top:5904;width:2;height:581" coordorigin="13414,5904" coordsize="0,581" path="m13414,6485l13414,5904e" filled="f" stroked="t" strokeweight=".477646pt" strokecolor="#4B4B4B">
                <v:path arrowok="t"/>
              </v:shape>
            </v:group>
            <v:group style="position:absolute;left:1502;top:6476;width:535;height:2" coordorigin="1502,6476" coordsize="535,2">
              <v:shape style="position:absolute;left:1502;top:6476;width:535;height:2" coordorigin="1502,6476" coordsize="535,0" path="m1502,6476l2037,6476e" filled="f" stroked="t" strokeweight=".955291pt" strokecolor="#0F0F0F">
                <v:path arrowok="t"/>
              </v:shape>
            </v:group>
            <v:group style="position:absolute;left:1545;top:6038;width:2;height:476" coordorigin="1545,6038" coordsize="2,476">
              <v:shape style="position:absolute;left:1545;top:6038;width:2;height:476" coordorigin="1545,6038" coordsize="0,476" path="m1545,6514l1545,6038e" filled="f" stroked="t" strokeweight="1.432937pt" strokecolor="#1C1C1C">
                <v:path arrowok="t"/>
              </v:shape>
            </v:group>
            <v:group style="position:absolute;left:2008;top:6476;width:2140;height:2" coordorigin="2008,6476" coordsize="2140,2">
              <v:shape style="position:absolute;left:2008;top:6476;width:2140;height:2" coordorigin="2008,6476" coordsize="2140,0" path="m2008,6476l4148,6476e" filled="f" stroked="t" strokeweight=".955291pt" strokecolor="#3F3F3F">
                <v:path arrowok="t"/>
              </v:shape>
            </v:group>
            <v:group style="position:absolute;left:12660;top:6057;width:2;height:429" coordorigin="12660,6057" coordsize="2,429">
              <v:shape style="position:absolute;left:12660;top:6057;width:2;height:429" coordorigin="12660,6057" coordsize="0,429" path="m12660,6485l12660,6057e" filled="f" stroked="t" strokeweight=".477646pt" strokecolor="#5B5B5B">
                <v:path arrowok="t"/>
              </v:shape>
            </v:group>
            <v:group style="position:absolute;left:4139;top:6476;width:1786;height:2" coordorigin="4139,6476" coordsize="1786,2">
              <v:shape style="position:absolute;left:4139;top:6476;width:1786;height:2" coordorigin="4139,6476" coordsize="1786,0" path="m4139,6476l5925,6476e" filled="f" stroked="t" strokeweight=".955291pt" strokecolor="#000000">
                <v:path arrowok="t"/>
              </v:shape>
            </v:group>
            <v:group style="position:absolute;left:5915;top:6285;width:2;height:200" coordorigin="5915,6285" coordsize="2,200">
              <v:shape style="position:absolute;left:5915;top:6285;width:2;height:200" coordorigin="5915,6285" coordsize="0,200" path="m5915,6485l5915,6285e" filled="f" stroked="t" strokeweight=".477646pt" strokecolor="#3F3F3F">
                <v:path arrowok="t"/>
              </v:shape>
            </v:group>
            <v:group style="position:absolute;left:5915;top:6476;width:2264;height:2" coordorigin="5915,6476" coordsize="2264,2">
              <v:shape style="position:absolute;left:5915;top:6476;width:2264;height:2" coordorigin="5915,6476" coordsize="2264,0" path="m5915,6476l8179,6476e" filled="f" stroked="t" strokeweight=".477646pt" strokecolor="#383838">
                <v:path arrowok="t"/>
              </v:shape>
            </v:group>
            <v:group style="position:absolute;left:7014;top:6285;width:2;height:371" coordorigin="7014,6285" coordsize="2,371">
              <v:shape style="position:absolute;left:7014;top:6285;width:2;height:371" coordorigin="7014,6285" coordsize="0,371" path="m7014,6657l7014,6285e" filled="f" stroked="t" strokeweight=".477646pt" strokecolor="#0C0C0C">
                <v:path arrowok="t"/>
              </v:shape>
            </v:group>
            <v:group style="position:absolute;left:8170;top:6476;width:879;height:2" coordorigin="8170,6476" coordsize="879,2">
              <v:shape style="position:absolute;left:8170;top:6476;width:879;height:2" coordorigin="8170,6476" coordsize="879,0" path="m8170,6476l9049,6476e" filled="f" stroked="t" strokeweight=".477646pt" strokecolor="#000000">
                <v:path arrowok="t"/>
              </v:shape>
            </v:group>
            <v:group style="position:absolute;left:9030;top:6476;width:1796;height:2" coordorigin="9030,6476" coordsize="1796,2">
              <v:shape style="position:absolute;left:9030;top:6476;width:1796;height:2" coordorigin="9030,6476" coordsize="1796,0" path="m9030,6476l10826,6476e" filled="f" stroked="t" strokeweight=".477646pt" strokecolor="#3F3F3F">
                <v:path arrowok="t"/>
              </v:shape>
            </v:group>
            <v:group style="position:absolute;left:10849;top:6257;width:2;height:257" coordorigin="10849,6257" coordsize="2,257">
              <v:shape style="position:absolute;left:10849;top:6257;width:2;height:257" coordorigin="10849,6257" coordsize="0,257" path="m10849,6514l10849,6257e" filled="f" stroked="t" strokeweight=".955291pt" strokecolor="#3F3F3F">
                <v:path arrowok="t"/>
              </v:shape>
            </v:group>
            <v:group style="position:absolute;left:10806;top:6476;width:172;height:2" coordorigin="10806,6476" coordsize="172,2">
              <v:shape style="position:absolute;left:10806;top:6476;width:172;height:2" coordorigin="10806,6476" coordsize="172,0" path="m10806,6476l10978,6476e" filled="f" stroked="t" strokeweight=".477646pt" strokecolor="#1C1C1C">
                <v:path arrowok="t"/>
              </v:shape>
            </v:group>
            <v:group style="position:absolute;left:10969;top:6476;width:736;height:2" coordorigin="10969,6476" coordsize="736,2">
              <v:shape style="position:absolute;left:10969;top:6476;width:736;height:2" coordorigin="10969,6476" coordsize="736,0" path="m10969,6476l11704,6476e" filled="f" stroked="t" strokeweight=".477646pt" strokecolor="#000000">
                <v:path arrowok="t"/>
              </v:shape>
            </v:group>
            <v:group style="position:absolute;left:11695;top:6285;width:2;height:200" coordorigin="11695,6285" coordsize="2,200">
              <v:shape style="position:absolute;left:11695;top:6285;width:2;height:200" coordorigin="11695,6285" coordsize="0,200" path="m11695,6485l11695,6285e" filled="f" stroked="t" strokeweight=".955291pt" strokecolor="#343434">
                <v:path arrowok="t"/>
              </v:shape>
            </v:group>
            <v:group style="position:absolute;left:11685;top:6476;width:984;height:2" coordorigin="11685,6476" coordsize="984,2">
              <v:shape style="position:absolute;left:11685;top:6476;width:984;height:2" coordorigin="11685,6476" coordsize="984,0" path="m11685,6476l12669,6476e" filled="f" stroked="t" strokeweight=".477646pt" strokecolor="#3F3F3F">
                <v:path arrowok="t"/>
              </v:shape>
            </v:group>
            <v:group style="position:absolute;left:12660;top:6476;width:802;height:2" coordorigin="12660,6476" coordsize="802,2">
              <v:shape style="position:absolute;left:12660;top:6476;width:802;height:2" coordorigin="12660,6476" coordsize="802,0" path="m12660,6476l13462,6476e" filled="f" stroked="t" strokeweight=".477646pt" strokecolor="#000000">
                <v:path arrowok="t"/>
              </v:shape>
            </v:group>
            <v:group style="position:absolute;left:2715;top:6466;width:2;height:343" coordorigin="2715,6466" coordsize="2,343">
              <v:shape style="position:absolute;left:2715;top:6466;width:2;height:343" coordorigin="2715,6466" coordsize="0,343" path="m2715,6809l2715,6466e" filled="f" stroked="t" strokeweight=".477646pt" strokecolor="#2B2B2B">
                <v:path arrowok="t"/>
              </v:shape>
            </v:group>
            <v:group style="position:absolute;left:5915;top:6466;width:2;height:190" coordorigin="5915,6466" coordsize="2,190">
              <v:shape style="position:absolute;left:5915;top:6466;width:2;height:190" coordorigin="5915,6466" coordsize="0,190" path="m5915,6657l5915,6466e" filled="f" stroked="t" strokeweight=".477646pt" strokecolor="#000000">
                <v:path arrowok="t"/>
              </v:shape>
            </v:group>
            <v:group style="position:absolute;left:8170;top:6476;width:2;height:181" coordorigin="8170,6476" coordsize="2,181">
              <v:shape style="position:absolute;left:8170;top:6476;width:2;height:181" coordorigin="8170,6476" coordsize="0,181" path="m8170,6657l8170,6476e" filled="f" stroked="t" strokeweight=".477646pt" strokecolor="#000000">
                <v:path arrowok="t"/>
              </v:shape>
            </v:group>
            <v:group style="position:absolute;left:9937;top:6476;width:2;height:181" coordorigin="9937,6476" coordsize="2,181">
              <v:shape style="position:absolute;left:9937;top:6476;width:2;height:181" coordorigin="9937,6476" coordsize="0,181" path="m9937,6657l9937,6476e" filled="f" stroked="t" strokeweight=".477646pt" strokecolor="#000000">
                <v:path arrowok="t"/>
              </v:shape>
            </v:group>
            <v:group style="position:absolute;left:10816;top:6476;width:2;height:181" coordorigin="10816,6476" coordsize="2,181">
              <v:shape style="position:absolute;left:10816;top:6476;width:2;height:181" coordorigin="10816,6476" coordsize="0,181" path="m10816,6657l10816,6476e" filled="f" stroked="t" strokeweight=".955291pt" strokecolor="#000000">
                <v:path arrowok="t"/>
              </v:shape>
            </v:group>
            <v:group style="position:absolute;left:11695;top:6476;width:2;height:181" coordorigin="11695,6476" coordsize="2,181">
              <v:shape style="position:absolute;left:11695;top:6476;width:2;height:181" coordorigin="11695,6476" coordsize="0,181" path="m11695,6657l11695,6476e" filled="f" stroked="t" strokeweight=".477646pt" strokecolor="#000000">
                <v:path arrowok="t"/>
              </v:shape>
            </v:group>
            <v:group style="position:absolute;left:12660;top:6476;width:2;height:181" coordorigin="12660,6476" coordsize="2,181">
              <v:shape style="position:absolute;left:12660;top:6476;width:2;height:181" coordorigin="12660,6476" coordsize="0,181" path="m12660,6657l12660,6476e" filled="f" stroked="t" strokeweight=".477646pt" strokecolor="#000000">
                <v:path arrowok="t"/>
              </v:shape>
            </v:group>
            <v:group style="position:absolute;left:13414;top:6476;width:2;height:181" coordorigin="13414,6476" coordsize="2,181">
              <v:shape style="position:absolute;left:13414;top:6476;width:2;height:181" coordorigin="13414,6476" coordsize="0,181" path="m13414,6657l13414,6476e" filled="f" stroked="t" strokeweight=".477646pt" strokecolor="#000000">
                <v:path arrowok="t"/>
              </v:shape>
            </v:group>
            <v:group style="position:absolute;left:1531;top:6814;width:4423;height:2" coordorigin="1531,6814" coordsize="4423,2">
              <v:shape style="position:absolute;left:1531;top:6814;width:4423;height:2" coordorigin="1531,6814" coordsize="4423,0" path="m1531,6814l5954,6814e" filled="f" stroked="t" strokeweight=".955291pt" strokecolor="#444444">
                <v:path arrowok="t"/>
              </v:shape>
            </v:group>
            <v:group style="position:absolute;left:5915;top:6647;width:2;height:1543" coordorigin="5915,6647" coordsize="2,1543">
              <v:shape style="position:absolute;left:5915;top:6647;width:2;height:1543" coordorigin="5915,6647" coordsize="0,1543" path="m5915,8190l5915,6647e" filled="f" stroked="t" strokeweight=".477646pt" strokecolor="#4F4F4F">
                <v:path arrowok="t"/>
              </v:shape>
            </v:group>
            <v:group style="position:absolute;left:7014;top:6647;width:2;height:1543" coordorigin="7014,6647" coordsize="2,1543">
              <v:shape style="position:absolute;left:7014;top:6647;width:2;height:1543" coordorigin="7014,6647" coordsize="0,1543" path="m7014,8190l7014,6647e" filled="f" stroked="t" strokeweight=".477646pt" strokecolor="#343434">
                <v:path arrowok="t"/>
              </v:shape>
            </v:group>
            <v:group style="position:absolute;left:8170;top:6647;width:2;height:1276" coordorigin="8170,6647" coordsize="2,1276">
              <v:shape style="position:absolute;left:8170;top:6647;width:2;height:1276" coordorigin="8170,6647" coordsize="0,1276" path="m8170,7923l8170,6647e" filled="f" stroked="t" strokeweight=".477646pt" strokecolor="#4B4B4B">
                <v:path arrowok="t"/>
              </v:shape>
            </v:group>
            <v:group style="position:absolute;left:5648;top:6799;width:6085;height:2" coordorigin="5648,6799" coordsize="6085,2">
              <v:shape style="position:absolute;left:5648;top:6799;width:6085;height:2" coordorigin="5648,6799" coordsize="6085,0" path="m5648,6799l11733,6799e" filled="f" stroked="t" strokeweight=".955291pt" strokecolor="#484848">
                <v:path arrowok="t"/>
              </v:shape>
            </v:group>
            <v:group style="position:absolute;left:9937;top:6647;width:2;height:1543" coordorigin="9937,6647" coordsize="2,1543">
              <v:shape style="position:absolute;left:9937;top:6647;width:2;height:1543" coordorigin="9937,6647" coordsize="0,1543" path="m9937,8190l9937,6647e" filled="f" stroked="t" strokeweight=".477646pt" strokecolor="#4B4B4B">
                <v:path arrowok="t"/>
              </v:shape>
            </v:group>
            <v:group style="position:absolute;left:10816;top:6647;width:2;height:1276" coordorigin="10816,6647" coordsize="2,1276">
              <v:shape style="position:absolute;left:10816;top:6647;width:2;height:1276" coordorigin="10816,6647" coordsize="0,1276" path="m10816,7923l10816,6647e" filled="f" stroked="t" strokeweight=".477646pt" strokecolor="#4F4F4F">
                <v:path arrowok="t"/>
              </v:shape>
            </v:group>
            <v:group style="position:absolute;left:11695;top:6647;width:2;height:409" coordorigin="11695,6647" coordsize="2,409">
              <v:shape style="position:absolute;left:11695;top:6647;width:2;height:409" coordorigin="11695,6647" coordsize="0,409" path="m11695,7057l11695,6647e" filled="f" stroked="t" strokeweight=".477646pt" strokecolor="#181818">
                <v:path arrowok="t"/>
              </v:shape>
            </v:group>
            <v:group style="position:absolute;left:11666;top:6809;width:1825;height:2" coordorigin="11666,6809" coordsize="1825,2">
              <v:shape style="position:absolute;left:11666;top:6809;width:1825;height:2" coordorigin="11666,6809" coordsize="1825,0" path="m11666,6809l13491,6809e" filled="f" stroked="t" strokeweight=".955291pt" strokecolor="#4B4B4B">
                <v:path arrowok="t"/>
              </v:shape>
            </v:group>
            <v:group style="position:absolute;left:12660;top:6647;width:2;height:581" coordorigin="12660,6647" coordsize="2,581">
              <v:shape style="position:absolute;left:12660;top:6647;width:2;height:581" coordorigin="12660,6647" coordsize="0,581" path="m12660,7228l12660,6647e" filled="f" stroked="t" strokeweight=".477646pt" strokecolor="#5B5B5B">
                <v:path arrowok="t"/>
              </v:shape>
            </v:group>
            <v:group style="position:absolute;left:13414;top:6647;width:2;height:971" coordorigin="13414,6647" coordsize="2,971">
              <v:shape style="position:absolute;left:13414;top:6647;width:2;height:971" coordorigin="13414,6647" coordsize="0,971" path="m13414,7618l13414,6647e" filled="f" stroked="t" strokeweight=".477646pt" strokecolor="#4F4F4F">
                <v:path arrowok="t"/>
              </v:shape>
            </v:group>
            <v:group style="position:absolute;left:1531;top:7233;width:1223;height:2" coordorigin="1531,7233" coordsize="1223,2">
              <v:shape style="position:absolute;left:1531;top:7233;width:1223;height:2" coordorigin="1531,7233" coordsize="1223,0" path="m1531,7233l2753,7233e" filled="f" stroked="t" strokeweight=".477646pt" strokecolor="#343434">
                <v:path arrowok="t"/>
              </v:shape>
            </v:group>
            <v:group style="position:absolute;left:2027;top:6799;width:2;height:1495" coordorigin="2027,6799" coordsize="2,1495">
              <v:shape style="position:absolute;left:2027;top:6799;width:2;height:1495" coordorigin="2027,6799" coordsize="0,1495" path="m2027,8295l2027,6799e" filled="f" stroked="t" strokeweight=".477646pt" strokecolor="#2B2B2B">
                <v:path arrowok="t"/>
              </v:shape>
            </v:group>
            <v:group style="position:absolute;left:2715;top:6799;width:2;height:1390" coordorigin="2715,6799" coordsize="2,1390">
              <v:shape style="position:absolute;left:2715;top:6799;width:2;height:1390" coordorigin="2715,6799" coordsize="0,1390" path="m2715,8190l2715,6799e" filled="f" stroked="t" strokeweight=".477646pt" strokecolor="#48484B">
                <v:path arrowok="t"/>
              </v:shape>
            </v:group>
            <v:group style="position:absolute;left:2687;top:7218;width:10766;height:2" coordorigin="2687,7218" coordsize="10766,2">
              <v:shape style="position:absolute;left:2687;top:7218;width:10766;height:2" coordorigin="2687,7218" coordsize="10766,0" path="m2687,7218l13453,7218e" filled="f" stroked="t" strokeweight=".955291pt" strokecolor="#4B4B4B">
                <v:path arrowok="t"/>
              </v:shape>
            </v:group>
            <v:group style="position:absolute;left:9039;top:7047;width:2;height:181" coordorigin="9039,7047" coordsize="2,181">
              <v:shape style="position:absolute;left:9039;top:7047;width:2;height:181" coordorigin="9039,7047" coordsize="0,181" path="m9039,7228l9039,7047e" filled="f" stroked="t" strokeweight=".477646pt" strokecolor="#545454">
                <v:path arrowok="t"/>
              </v:shape>
            </v:group>
            <v:group style="position:absolute;left:11695;top:7047;width:2;height:1143" coordorigin="11695,7047" coordsize="2,1143">
              <v:shape style="position:absolute;left:11695;top:7047;width:2;height:1143" coordorigin="11695,7047" coordsize="0,1143" path="m11695,8190l11695,7047e" filled="f" stroked="t" strokeweight=".477646pt" strokecolor="#3F3F3F">
                <v:path arrowok="t"/>
              </v:shape>
            </v:group>
            <v:group style="position:absolute;left:13386;top:7218;width:105;height:2" coordorigin="13386,7218" coordsize="105,2">
              <v:shape style="position:absolute;left:13386;top:7218;width:105;height:2" coordorigin="13386,7218" coordsize="105,0" path="m13386,7218l13491,7218e" filled="f" stroked="t" strokeweight=".955291pt" strokecolor="#3F3F3F">
                <v:path arrowok="t"/>
              </v:shape>
            </v:group>
            <v:group style="position:absolute;left:1540;top:7618;width:1213;height:2" coordorigin="1540,7618" coordsize="1213,2">
              <v:shape style="position:absolute;left:1540;top:7618;width:1213;height:2" coordorigin="1540,7618" coordsize="1213,0" path="m1540,7618l2753,7618e" filled="f" stroked="t" strokeweight=".955291pt" strokecolor="#3B3B3B">
                <v:path arrowok="t"/>
              </v:shape>
            </v:group>
            <v:group style="position:absolute;left:1550;top:7190;width:2;height:1162" coordorigin="1550,7190" coordsize="2,1162">
              <v:shape style="position:absolute;left:1550;top:7190;width:2;height:1162" coordorigin="1550,7190" coordsize="0,1162" path="m1550,8352l1550,7190e" filled="f" stroked="t" strokeweight=".955291pt" strokecolor="#383838">
                <v:path arrowok="t"/>
              </v:shape>
            </v:group>
            <v:group style="position:absolute;left:2687;top:7599;width:10804;height:2" coordorigin="2687,7599" coordsize="10804,2">
              <v:shape style="position:absolute;left:2687;top:7599;width:10804;height:2" coordorigin="2687,7599" coordsize="10804,0" path="m2687,7599l13491,7599e" filled="f" stroked="t" strokeweight=".955291pt" strokecolor="#484848">
                <v:path arrowok="t"/>
              </v:shape>
            </v:group>
            <v:group style="position:absolute;left:9039;top:7209;width:2;height:409" coordorigin="9039,7209" coordsize="2,409">
              <v:shape style="position:absolute;left:9039;top:7209;width:2;height:409" coordorigin="9039,7209" coordsize="0,409" path="m9039,7618l9039,7209e" filled="f" stroked="t" strokeweight=".477646pt" strokecolor="#383838">
                <v:path arrowok="t"/>
              </v:shape>
            </v:group>
            <v:group style="position:absolute;left:12626;top:7361;width:2;height:286" coordorigin="12626,7361" coordsize="2,286">
              <v:shape style="position:absolute;left:12626;top:7361;width:2;height:286" coordorigin="12626,7361" coordsize="0,286" path="m12626,7647l12626,7361e" filled="f" stroked="t" strokeweight=".477646pt" strokecolor="#676767">
                <v:path arrowok="t"/>
              </v:shape>
            </v:group>
            <v:group style="position:absolute;left:1540;top:7933;width:1213;height:2" coordorigin="1540,7933" coordsize="1213,2">
              <v:shape style="position:absolute;left:1540;top:7933;width:1213;height:2" coordorigin="1540,7933" coordsize="1213,0" path="m1540,7933l2753,7933e" filled="f" stroked="t" strokeweight=".955291pt" strokecolor="#3F3F3F">
                <v:path arrowok="t"/>
              </v:shape>
            </v:group>
            <v:group style="position:absolute;left:2687;top:7918;width:3267;height:2" coordorigin="2687,7918" coordsize="3267,2">
              <v:shape style="position:absolute;left:2687;top:7918;width:3267;height:2" coordorigin="2687,7918" coordsize="3267,0" path="m2687,7918l5954,7918e" filled="f" stroked="t" strokeweight=".955291pt" strokecolor="#444444">
                <v:path arrowok="t"/>
              </v:shape>
            </v:group>
            <v:group style="position:absolute;left:4444;top:7904;width:9047;height:2" coordorigin="4444,7904" coordsize="9047,2">
              <v:shape style="position:absolute;left:4444;top:7904;width:9047;height:2" coordorigin="4444,7904" coordsize="9047,0" path="m4444,7904l13491,7904e" filled="f" stroked="t" strokeweight=".955291pt" strokecolor="#484848">
                <v:path arrowok="t"/>
              </v:shape>
            </v:group>
            <v:group style="position:absolute;left:9039;top:7599;width:2;height:324" coordorigin="9039,7599" coordsize="2,324">
              <v:shape style="position:absolute;left:9039;top:7599;width:2;height:324" coordorigin="9039,7599" coordsize="0,324" path="m9039,7923l9039,7599e" filled="f" stroked="t" strokeweight=".477646pt" strokecolor="#5B5B5B">
                <v:path arrowok="t"/>
              </v:shape>
            </v:group>
            <v:group style="position:absolute;left:12626;top:7571;width:2;height:381" coordorigin="12626,7571" coordsize="2,381">
              <v:shape style="position:absolute;left:12626;top:7571;width:2;height:381" coordorigin="12626,7571" coordsize="0,381" path="m12626,7952l12626,7571e" filled="f" stroked="t" strokeweight=".477646pt" strokecolor="#4F4F4F">
                <v:path arrowok="t"/>
              </v:shape>
            </v:group>
            <v:group style="position:absolute;left:9039;top:7904;width:2;height:400" coordorigin="9039,7904" coordsize="2,400">
              <v:shape style="position:absolute;left:9039;top:7904;width:2;height:400" coordorigin="9039,7904" coordsize="0,400" path="m9039,8304l9039,7904e" filled="f" stroked="t" strokeweight=".477646pt" strokecolor="#484848">
                <v:path arrowok="t"/>
              </v:shape>
            </v:group>
            <v:group style="position:absolute;left:12626;top:7876;width:2;height:343" coordorigin="12626,7876" coordsize="2,343">
              <v:shape style="position:absolute;left:12626;top:7876;width:2;height:343" coordorigin="12626,7876" coordsize="0,343" path="m12626,8218l12626,7876e" filled="f" stroked="t" strokeweight=".477646pt" strokecolor="#343434">
                <v:path arrowok="t"/>
              </v:shape>
            </v:group>
            <v:group style="position:absolute;left:2715;top:8180;width:2;height:114" coordorigin="2715,8180" coordsize="2,114">
              <v:shape style="position:absolute;left:2715;top:8180;width:2;height:114" coordorigin="2715,8180" coordsize="0,114" path="m2715,8295l2715,8180e" filled="f" stroked="t" strokeweight=".477646pt" strokecolor="#000000">
                <v:path arrowok="t"/>
              </v:shape>
            </v:group>
            <v:group style="position:absolute;left:5915;top:8180;width:2;height:114" coordorigin="5915,8180" coordsize="2,114">
              <v:shape style="position:absolute;left:5915;top:8180;width:2;height:114" coordorigin="5915,8180" coordsize="0,114" path="m5915,8295l5915,8180e" filled="f" stroked="t" strokeweight=".477646pt" strokecolor="#000000">
                <v:path arrowok="t"/>
              </v:shape>
            </v:group>
            <v:group style="position:absolute;left:5887;top:8318;width:1165;height:2" coordorigin="5887,8318" coordsize="1165,2">
              <v:shape style="position:absolute;left:5887;top:8318;width:1165;height:2" coordorigin="5887,8318" coordsize="1165,0" path="m5887,8318l7052,8318e" filled="f" stroked="t" strokeweight="1.432937pt" strokecolor="#232323">
                <v:path arrowok="t"/>
              </v:shape>
            </v:group>
            <v:group style="position:absolute;left:7014;top:8180;width:2;height:124" coordorigin="7014,8180" coordsize="2,124">
              <v:shape style="position:absolute;left:7014;top:8180;width:2;height:124" coordorigin="7014,8180" coordsize="0,124" path="m7014,8304l7014,8180e" filled="f" stroked="t" strokeweight=".477646pt" strokecolor="#000000">
                <v:path arrowok="t"/>
              </v:shape>
            </v:group>
            <v:group style="position:absolute;left:6985;top:8304;width:6525;height:2" coordorigin="6985,8304" coordsize="6525,2">
              <v:shape style="position:absolute;left:6985;top:8304;width:6525;height:2" coordorigin="6985,8304" coordsize="6525,0" path="m6985,8304l13510,8304e" filled="f" stroked="t" strokeweight="1.432937pt" strokecolor="#2B2B2B">
                <v:path arrowok="t"/>
              </v:shape>
            </v:group>
            <v:group style="position:absolute;left:9937;top:8180;width:2;height:124" coordorigin="9937,8180" coordsize="2,124">
              <v:shape style="position:absolute;left:9937;top:8180;width:2;height:124" coordorigin="9937,8180" coordsize="0,124" path="m9937,8304l9937,8180e" filled="f" stroked="t" strokeweight=".477646pt" strokecolor="#1C1C1C">
                <v:path arrowok="t"/>
              </v:shape>
            </v:group>
            <v:group style="position:absolute;left:10816;top:8180;width:2;height:124" coordorigin="10816,8180" coordsize="2,124">
              <v:shape style="position:absolute;left:10816;top:8180;width:2;height:124" coordorigin="10816,8180" coordsize="0,124" path="m10816,8304l10816,8180e" filled="f" stroked="t" strokeweight=".477646pt" strokecolor="#131313">
                <v:path arrowok="t"/>
              </v:shape>
            </v:group>
            <v:group style="position:absolute;left:10787;top:8309;width:220;height:2" coordorigin="10787,8309" coordsize="220,2">
              <v:shape style="position:absolute;left:10787;top:8309;width:220;height:2" coordorigin="10787,8309" coordsize="220,0" path="m10787,8309l11007,8309e" filled="f" stroked="t" strokeweight="1.432937pt" strokecolor="#282828">
                <v:path arrowok="t"/>
              </v:shape>
            </v:group>
            <v:group style="position:absolute;left:11695;top:8180;width:2;height:124" coordorigin="11695,8180" coordsize="2,124">
              <v:shape style="position:absolute;left:11695;top:8180;width:2;height:124" coordorigin="11695,8180" coordsize="0,124" path="m11695,8304l11695,8180e" filled="f" stroked="t" strokeweight=".477646pt" strokecolor="#131313">
                <v:path arrowok="t"/>
              </v:shape>
            </v:group>
            <v:group style="position:absolute;left:11666;top:8309;width:1825;height:2" coordorigin="11666,8309" coordsize="1825,2">
              <v:shape style="position:absolute;left:11666;top:8309;width:1825;height:2" coordorigin="11666,8309" coordsize="1825,0" path="m11666,8309l13491,8309e" filled="f" stroked="t" strokeweight="1.432937pt" strokecolor="#232323">
                <v:path arrowok="t"/>
              </v:shape>
            </v:group>
            <v:group style="position:absolute;left:12626;top:8152;width:2;height:171" coordorigin="12626,8152" coordsize="2,171">
              <v:shape style="position:absolute;left:12626;top:8152;width:2;height:171" coordorigin="12626,8152" coordsize="0,171" path="m12626,8323l12626,8152e" filled="f" stroked="t" strokeweight=".477646pt" strokecolor="#18181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106"/>
        </w:rPr>
        <w:t>S171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100"/>
        </w:rPr>
        <w:t>(5001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54545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F3F"/>
          <w:spacing w:val="0"/>
          <w:w w:val="105"/>
        </w:rPr>
        <w:t>5131)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440" w:right="2420"/>
          <w:cols w:num="2" w:equalWidth="0">
            <w:col w:w="540" w:space="822"/>
            <w:col w:w="11658"/>
          </w:cols>
        </w:sectPr>
      </w:pPr>
      <w:rPr/>
    </w:p>
    <w:p>
      <w:pPr>
        <w:spacing w:before="44" w:after="0" w:line="240" w:lineRule="auto"/>
        <w:ind w:left="3756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1.539491pt;margin-top:485.67569pt;width:.1pt;height:98.563593pt;mso-position-horizontal-relative:page;mso-position-vertical-relative:page;z-index:-21400" coordorigin="31,9714" coordsize="2,1971">
            <v:shape style="position:absolute;left:31;top:9714;width:2;height:1971" coordorigin="31,9714" coordsize="0,1971" path="m31,11685l31,9714e" filled="f" stroked="t" strokeweight=".955291pt" strokecolor="#D8D8D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6"/>
          <w:szCs w:val="46"/>
          <w:color w:val="BCBABA"/>
          <w:spacing w:val="0"/>
          <w:w w:val="359"/>
        </w:rPr>
        <w:t>-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left="1578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052223pt;margin-top:17.703789pt;width:599.445388pt;height:374.736594pt;mso-position-horizontal-relative:page;mso-position-vertical-relative:paragraph;z-index:-2139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19" w:hRule="exact"/>
                    </w:trPr>
                    <w:tc>
                      <w:tcPr>
                        <w:tcW w:w="511" w:type="dxa"/>
                        <w:vMerge w:val="restart"/>
                        <w:tcBorders>
                          <w:top w:val="single" w:sz="11.463496" w:space="0" w:color="2B2B2B"/>
                          <w:left w:val="single" w:sz="11.463496" w:space="0" w:color="1F1F1F"/>
                          <w:right w:val="single" w:sz="7.642328" w:space="0" w:color="343434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158" w:lineRule="exact"/>
                          <w:ind w:left="-36" w:right="-33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00"/>
                          </w:rPr>
                          <w:t>0JHaKa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5" w:lineRule="exact"/>
                          <w:ind w:left="81" w:right="53"/>
                          <w:jc w:val="center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3D3D3D"/>
                            <w:spacing w:val="0"/>
                            <w:w w:val="89"/>
                            <w:position w:val="2"/>
                          </w:rPr>
                          <w:t>on</w:t>
                        </w:r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07" w:type="dxa"/>
                        <w:vMerge w:val="restart"/>
                        <w:tcBorders>
                          <w:top w:val="single" w:sz="11.463496" w:space="0" w:color="2B2B2B"/>
                          <w:left w:val="single" w:sz="7.642328" w:space="0" w:color="343434"/>
                          <w:right w:val="single" w:sz="7.642328" w:space="0" w:color="444444"/>
                        </w:tcBorders>
                      </w:tcPr>
                      <w:p>
                        <w:pPr>
                          <w:spacing w:before="6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0"/>
                          </w:rPr>
                          <w:t>Jipoj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0" w:after="0" w:line="240" w:lineRule="auto"/>
                          <w:ind w:left="1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KOIIT8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43" w:type="dxa"/>
                        <w:vMerge w:val="restart"/>
                        <w:tcBorders>
                          <w:top w:val="single" w:sz="11.463496" w:space="0" w:color="2B2B2B"/>
                          <w:left w:val="single" w:sz="7.642328" w:space="0" w:color="444444"/>
                          <w:right w:val="nil" w:sz="6" w:space="0" w:color="auto"/>
                        </w:tcBorders>
                      </w:tcPr>
                      <w:p>
                        <w:pPr>
                          <w:spacing w:before="2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44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53" w:type="dxa"/>
                        <w:vMerge w:val="restart"/>
                        <w:tcBorders>
                          <w:top w:val="single" w:sz="11.463496" w:space="0" w:color="2B2B2B"/>
                          <w:left w:val="nil" w:sz="6" w:space="0" w:color="auto"/>
                          <w:right w:val="single" w:sz="7.642328" w:space="0" w:color="484848"/>
                        </w:tcBorders>
                      </w:tcPr>
                      <w:p>
                        <w:pPr>
                          <w:spacing w:before="2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4"/>
                            <w:w w:val="106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vMerge w:val="restart"/>
                        <w:tcBorders>
                          <w:top w:val="single" w:sz="11.463496" w:space="0" w:color="2B2B2B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>
                          <w:spacing w:before="59" w:after="0" w:line="240" w:lineRule="auto"/>
                          <w:ind w:left="321" w:right="326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lbtooc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240" w:lineRule="auto"/>
                          <w:ind w:left="208" w:right="209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w w:val="76"/>
                          </w:rPr>
                          <w:t>OllOGpel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6"/>
                            <w:w w:val="7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59"/>
                          </w:rPr>
                          <w:t>toX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240" w:lineRule="auto"/>
                          <w:ind w:left="75" w:right="85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w w:val="106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3"/>
                          </w:rPr>
                          <w:t>ponptojounja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429" w:type="dxa"/>
                        <w:gridSpan w:val="9"/>
                        <w:tcBorders>
                          <w:top w:val="single" w:sz="11.463496" w:space="0" w:color="2F2F2F"/>
                          <w:bottom w:val="single" w:sz="3.821168" w:space="0" w:color="545454"/>
                          <w:left w:val="single" w:sz="3.821168" w:space="0" w:color="3B3B3B"/>
                          <w:right w:val="nil" w:sz="6" w:space="0" w:color="auto"/>
                        </w:tcBorders>
                      </w:tcPr>
                      <w:p>
                        <w:pPr>
                          <w:spacing w:before="2" w:after="0" w:line="240" w:lineRule="auto"/>
                          <w:ind w:left="196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7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8"/>
                            <w:w w:val="10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4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</w:rPr>
                          <w:t>u3npw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5"/>
                            <w:w w:val="10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9"/>
                            <w:w w:val="10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9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pacxon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63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7"/>
                            <w:w w:val="6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4"/>
                            <w:w w:val="11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98"/>
                          </w:rPr>
                          <w:t>JnnT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9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4"/>
                            <w:w w:val="7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0"/>
                          </w:rPr>
                          <w:t>cn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33" w:hRule="exact"/>
                    </w:trPr>
                    <w:tc>
                      <w:tcPr>
                        <w:tcW w:w="511" w:type="dxa"/>
                        <w:vMerge/>
                        <w:tcBorders>
                          <w:left w:val="single" w:sz="11.463496" w:space="0" w:color="1F1F1F"/>
                          <w:right w:val="single" w:sz="7.642328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07" w:type="dxa"/>
                        <w:vMerge/>
                        <w:tcBorders>
                          <w:left w:val="single" w:sz="7.642328" w:space="0" w:color="343434"/>
                          <w:right w:val="single" w:sz="7.642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543" w:type="dxa"/>
                        <w:vMerge/>
                        <w:tcBorders>
                          <w:left w:val="single" w:sz="7.642328" w:space="0" w:color="44444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53" w:type="dxa"/>
                        <w:vMerge/>
                        <w:tcBorders>
                          <w:left w:val="nil" w:sz="6" w:space="0" w:color="auto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9" w:type="dxa"/>
                        <w:vMerge/>
                        <w:tcBorders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vMerge w:val="restart"/>
                        <w:tcBorders>
                          <w:top w:val="single" w:sz="3.821168" w:space="0" w:color="545454"/>
                          <w:left w:val="single" w:sz="7.642328" w:space="0" w:color="54545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21" w:after="0" w:line="240" w:lineRule="auto"/>
                          <w:ind w:left="273" w:right="264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4"/>
                          </w:rPr>
                          <w:t>Yrcynuo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0" w:after="0" w:line="240" w:lineRule="auto"/>
                          <w:ind w:left="169" w:right="154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8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81"/>
                          </w:rPr>
                          <w:t>o.a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8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2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25252"/>
                            <w:spacing w:val="0"/>
                            <w:w w:val="10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2525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73"/>
                          </w:rPr>
                          <w:t>AO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1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D3D3D"/>
                            <w:spacing w:val="0"/>
                            <w:w w:val="10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D3D3D"/>
                            <w:spacing w:val="-6"/>
                            <w:w w:val="10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66666"/>
                            <w:spacing w:val="0"/>
                            <w:w w:val="11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63" w:type="dxa"/>
                        <w:gridSpan w:val="2"/>
                        <w:tcBorders>
                          <w:top w:val="single" w:sz="3.821168" w:space="0" w:color="545454"/>
                          <w:bottom w:val="single" w:sz="7.642328" w:space="0" w:color="4F4B4F"/>
                          <w:left w:val="single" w:sz="7.642328" w:space="0" w:color="484848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16" w:lineRule="exact"/>
                          <w:ind w:left="640" w:right="-92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-11"/>
                            <w:w w:val="149"/>
                            <w:position w:val="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2"/>
                            <w:position w:val="1"/>
                          </w:rPr>
                          <w:t>'acxon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3"/>
                            <w:position w:val="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63"/>
                            <w:position w:val="1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19"/>
                            <w:w w:val="63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"/>
                            <w:w w:val="63"/>
                            <w:position w:val="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"/>
                            <w:w w:val="63"/>
                            <w:position w:val="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94"/>
                            <w:position w:val="1"/>
                          </w:rPr>
                          <w:t>JJ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7"/>
                            <w:w w:val="93"/>
                            <w:position w:val="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0"/>
                            <w:position w:val="1"/>
                          </w:rPr>
                          <w:t>nun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758" w:type="dxa"/>
                        <w:gridSpan w:val="2"/>
                        <w:tcBorders>
                          <w:top w:val="single" w:sz="3.821168" w:space="0" w:color="545454"/>
                          <w:bottom w:val="single" w:sz="7.642328" w:space="0" w:color="4F4B4F"/>
                          <w:left w:val="single" w:sz="7.642328" w:space="0" w:color="484848"/>
                          <w:right w:val="single" w:sz="7.642328" w:space="0" w:color="4F4F4F"/>
                        </w:tcBorders>
                      </w:tcPr>
                      <w:p>
                        <w:pPr>
                          <w:spacing w:before="0" w:after="0" w:line="116" w:lineRule="exact"/>
                          <w:ind w:left="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  <w:position w:val="1"/>
                          </w:rPr>
                          <w:t>un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12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0"/>
                            <w:position w:val="1"/>
                          </w:rPr>
                          <w:t>TcpCT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"/>
                            <w:w w:val="9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  <w:position w:val="1"/>
                          </w:rPr>
                          <w:t>6yuCTa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6" w:type="dxa"/>
                        <w:vMerge w:val="restart"/>
                        <w:gridSpan w:val="2"/>
                        <w:tcBorders>
                          <w:top w:val="single" w:sz="3.821168" w:space="0" w:color="545454"/>
                          <w:left w:val="single" w:sz="7.642328" w:space="0" w:color="4F4F4F"/>
                          <w:right w:val="single" w:sz="7.642328" w:space="0" w:color="6B6B6B"/>
                        </w:tcBorders>
                      </w:tcPr>
                      <w:p>
                        <w:pPr>
                          <w:spacing w:before="0" w:after="0" w:line="135" w:lineRule="exact"/>
                          <w:ind w:left="309" w:right="292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5"/>
                            <w:w w:val="14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9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8" w:after="0" w:line="240" w:lineRule="auto"/>
                          <w:ind w:left="24" w:right="31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666666"/>
                            <w:spacing w:val="0"/>
                            <w:w w:val="113"/>
                          </w:rPr>
                          <w:t>.0.0H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666666"/>
                            <w:spacing w:val="2"/>
                            <w:w w:val="11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3D3D3D"/>
                            <w:spacing w:val="0"/>
                            <w:w w:val="113"/>
                          </w:rPr>
                          <w:t>llllj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3D3D3D"/>
                            <w:spacing w:val="0"/>
                            <w:w w:val="113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3D3D3D"/>
                            <w:spacing w:val="0"/>
                            <w:w w:val="1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3D3D3D"/>
                            <w:spacing w:val="4"/>
                            <w:w w:val="1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3D3D3D"/>
                            <w:spacing w:val="0"/>
                            <w:w w:val="113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4" w:after="0" w:line="79" w:lineRule="exact"/>
                          <w:ind w:left="149" w:right="151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D3D3D"/>
                            <w:spacing w:val="0"/>
                            <w:w w:val="118"/>
                            <w:position w:val="-3"/>
                          </w:rPr>
                          <w:t>llOMOfill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6" w:type="dxa"/>
                        <w:vMerge w:val="restart"/>
                        <w:gridSpan w:val="2"/>
                        <w:tcBorders>
                          <w:top w:val="single" w:sz="3.821168" w:space="0" w:color="545454"/>
                          <w:left w:val="single" w:sz="7.642328" w:space="0" w:color="6B6B6B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45" w:lineRule="exact"/>
                          <w:ind w:left="287" w:right="278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3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0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107" w:lineRule="exact"/>
                          <w:ind w:left="168" w:right="188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  <w:position w:val="-5"/>
                          </w:rPr>
                          <w:t>ue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5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7"/>
                            <w:position w:val="-5"/>
                          </w:rPr>
                          <w:t>nona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511" w:type="dxa"/>
                        <w:vMerge/>
                        <w:tcBorders>
                          <w:bottom w:val="single" w:sz="3.821168" w:space="0" w:color="4B4B4B"/>
                          <w:left w:val="single" w:sz="11.463496" w:space="0" w:color="1F1F1F"/>
                          <w:right w:val="single" w:sz="7.642328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07" w:type="dxa"/>
                        <w:vMerge/>
                        <w:tcBorders>
                          <w:bottom w:val="single" w:sz="3.821168" w:space="0" w:color="4B4B4B"/>
                          <w:left w:val="single" w:sz="7.642328" w:space="0" w:color="343434"/>
                          <w:right w:val="single" w:sz="7.642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543" w:type="dxa"/>
                        <w:vMerge/>
                        <w:tcBorders>
                          <w:left w:val="single" w:sz="7.642328" w:space="0" w:color="44444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53" w:type="dxa"/>
                        <w:vMerge/>
                        <w:tcBorders>
                          <w:bottom w:val="single" w:sz="7.642328" w:space="0" w:color="4B4B4B"/>
                          <w:left w:val="nil" w:sz="6" w:space="0" w:color="auto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9" w:type="dxa"/>
                        <w:vMerge/>
                        <w:tcBorders>
                          <w:bottom w:val="single" w:sz="7.642328" w:space="0" w:color="4B4B4B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vMerge/>
                        <w:tcBorders>
                          <w:bottom w:val="single" w:sz="7.642328" w:space="0" w:color="4B4B4B"/>
                          <w:left w:val="single" w:sz="7.642328" w:space="0" w:color="545454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F4B4F"/>
                          <w:bottom w:val="single" w:sz="7.642328" w:space="0" w:color="4B4B4B"/>
                          <w:left w:val="single" w:sz="7.642328" w:space="0" w:color="484848"/>
                          <w:right w:val="single" w:sz="7.642328" w:space="0" w:color="606060"/>
                        </w:tcBorders>
                      </w:tcPr>
                      <w:p>
                        <w:pPr>
                          <w:spacing w:before="55" w:after="0" w:line="240" w:lineRule="auto"/>
                          <w:ind w:left="6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2"/>
                            <w:w w:val="122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6"/>
                          </w:rPr>
                          <w:t>cny6nurcc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F4B4F"/>
                          <w:bottom w:val="single" w:sz="7.642328" w:space="0" w:color="4B4B4B"/>
                          <w:left w:val="single" w:sz="7.642328" w:space="0" w:color="606060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40" w:lineRule="exact"/>
                          <w:ind w:left="7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1"/>
                          </w:rPr>
                          <w:t>AYTOIIOMIIC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154" w:lineRule="exact"/>
                          <w:ind w:left="1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0"/>
                            <w:position w:val="-1"/>
                          </w:rPr>
                          <w:t>norcna'uue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F4B4F"/>
                          <w:bottom w:val="single" w:sz="7.642328" w:space="0" w:color="4B4B4B"/>
                          <w:left w:val="single" w:sz="7.642328" w:space="0" w:color="484848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49" w:lineRule="exact"/>
                          <w:ind w:left="51" w:right="28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w w:val="108"/>
                          </w:rPr>
                          <w:t>OnwTll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4"/>
                            <w:w w:val="109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48"/>
                          </w:rPr>
                          <w:t>c/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145" w:lineRule="exact"/>
                          <w:ind w:left="210"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4"/>
                            <w:position w:val="-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"/>
                            <w:w w:val="114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4"/>
                            <w:position w:val="-1"/>
                          </w:rPr>
                          <w:t>nn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4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34"/>
                            <w:w w:val="114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BCBABA"/>
                            <w:spacing w:val="0"/>
                            <w:w w:val="199"/>
                            <w:position w:val="-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F4B4F"/>
                          <w:bottom w:val="single" w:sz="7.642328" w:space="0" w:color="4B4B4B"/>
                          <w:left w:val="nil" w:sz="6" w:space="0" w:color="auto"/>
                          <w:right w:val="single" w:sz="7.642328" w:space="0" w:color="4F4F4F"/>
                        </w:tcBorders>
                      </w:tcPr>
                      <w:p>
                        <w:pPr>
                          <w:spacing w:before="24" w:after="0" w:line="240" w:lineRule="auto"/>
                          <w:ind w:left="229" w:right="-2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525252"/>
                            <w:spacing w:val="0"/>
                            <w:w w:val="79"/>
                          </w:rPr>
                          <w:t>ooco</w:t>
                        </w:r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6" w:type="dxa"/>
                        <w:vMerge/>
                        <w:gridSpan w:val="2"/>
                        <w:tcBorders>
                          <w:bottom w:val="single" w:sz="7.642328" w:space="0" w:color="545454"/>
                          <w:left w:val="single" w:sz="7.642328" w:space="0" w:color="4F4F4F"/>
                          <w:right w:val="single" w:sz="7.642328" w:space="0" w:color="6B6B6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vMerge/>
                        <w:gridSpan w:val="2"/>
                        <w:tcBorders>
                          <w:bottom w:val="single" w:sz="7.642328" w:space="0" w:color="545454"/>
                          <w:left w:val="single" w:sz="7.642328" w:space="0" w:color="6B6B6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1" w:hRule="exact"/>
                    </w:trPr>
                    <w:tc>
                      <w:tcPr>
                        <w:tcW w:w="511" w:type="dxa"/>
                        <w:tcBorders>
                          <w:top w:val="single" w:sz="3.821168" w:space="0" w:color="4B4B4B"/>
                          <w:bottom w:val="single" w:sz="11.463496" w:space="0" w:color="2B2B2F"/>
                          <w:left w:val="single" w:sz="15.284664" w:space="0" w:color="383838"/>
                          <w:right w:val="single" w:sz="7.642328" w:space="0" w:color="343434"/>
                        </w:tcBorders>
                      </w:tcPr>
                      <w:p>
                        <w:pPr>
                          <w:spacing w:before="0" w:after="0" w:line="111" w:lineRule="exact"/>
                          <w:ind w:left="210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D3D3D"/>
                            <w:spacing w:val="0"/>
                            <w:w w:val="357"/>
                            <w:position w:val="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3.821168" w:space="0" w:color="4B4B4B"/>
                          <w:bottom w:val="single" w:sz="11.463496" w:space="0" w:color="2B2B2F"/>
                          <w:left w:val="single" w:sz="7.642328" w:space="0" w:color="343434"/>
                          <w:right w:val="single" w:sz="7.642328" w:space="0" w:color="444444"/>
                        </w:tcBorders>
                      </w:tcPr>
                      <w:p>
                        <w:pPr>
                          <w:spacing w:before="0" w:after="0" w:line="111" w:lineRule="exact"/>
                          <w:ind w:left="280" w:right="251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  <w:position w:val="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543" w:type="dxa"/>
                        <w:vMerge/>
                        <w:tcBorders>
                          <w:bottom w:val="single" w:sz="11.463496" w:space="0" w:color="2B2B2F"/>
                          <w:left w:val="single" w:sz="7.642328" w:space="0" w:color="44444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53" w:type="dxa"/>
                        <w:tcBorders>
                          <w:top w:val="single" w:sz="7.642328" w:space="0" w:color="4B4B4B"/>
                          <w:bottom w:val="single" w:sz="11.463496" w:space="0" w:color="2B2B2F"/>
                          <w:left w:val="nil" w:sz="6" w:space="0" w:color="auto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30" w:lineRule="exact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4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B4B4B"/>
                          <w:bottom w:val="single" w:sz="11.463496" w:space="0" w:color="2B2B2F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>
                          <w:spacing w:before="0" w:after="0" w:line="140" w:lineRule="exact"/>
                          <w:ind w:left="466" w:right="452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2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B4B4B"/>
                          <w:bottom w:val="single" w:sz="15.284664" w:space="0" w:color="3F3F3F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43" w:lineRule="exact"/>
                          <w:ind w:left="500" w:right="474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B4B4B"/>
                          <w:bottom w:val="single" w:sz="11.463496" w:space="0" w:color="282828"/>
                          <w:left w:val="single" w:sz="7.642328" w:space="0" w:color="484848"/>
                          <w:right w:val="single" w:sz="7.642328" w:space="0" w:color="4B4B4B"/>
                        </w:tcBorders>
                      </w:tcPr>
                      <w:p>
                        <w:pPr>
                          <w:spacing w:before="0" w:after="0" w:line="140" w:lineRule="exact"/>
                          <w:ind w:left="342" w:right="333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4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B4B4B"/>
                          <w:bottom w:val="single" w:sz="15.284664" w:space="0" w:color="38383B"/>
                          <w:left w:val="single" w:sz="7.642328" w:space="0" w:color="4B4B4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43" w:lineRule="exact"/>
                          <w:ind w:left="375" w:right="352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4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B4B4B"/>
                          <w:bottom w:val="single" w:sz="7.642328" w:space="0" w:color="2F2F2F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7" w:after="0" w:line="145" w:lineRule="exact"/>
                          <w:ind w:left="356" w:right="317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43"/>
                            <w:position w:val="-1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B4B4B"/>
                          <w:bottom w:val="single" w:sz="7.642328" w:space="0" w:color="2F2F2F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>
                          <w:spacing w:before="0" w:after="0" w:line="152" w:lineRule="exact"/>
                          <w:ind w:left="360" w:right="330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66666"/>
                            <w:spacing w:val="0"/>
                            <w:w w:val="122"/>
                            <w:position w:val="-2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545454"/>
                          <w:bottom w:val="single" w:sz="3.821168" w:space="0" w:color="1F1F1F"/>
                          <w:left w:val="single" w:sz="7.642328" w:space="0" w:color="4F4F4F"/>
                          <w:right w:val="single" w:sz="7.642328" w:space="0" w:color="6B6B6B"/>
                        </w:tcBorders>
                      </w:tcPr>
                      <w:p>
                        <w:pPr>
                          <w:spacing w:before="17" w:after="0" w:line="140" w:lineRule="exact"/>
                          <w:ind w:left="328" w:right="291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6"/>
                            <w:w w:val="130"/>
                            <w:position w:val="-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8"/>
                            <w:position w:val="-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7.642328" w:space="0" w:color="545454"/>
                          <w:bottom w:val="single" w:sz="3.821168" w:space="0" w:color="444444"/>
                          <w:left w:val="single" w:sz="7.642328" w:space="0" w:color="6B6B6B"/>
                          <w:right w:val="nil" w:sz="6" w:space="0" w:color="auto"/>
                        </w:tcBorders>
                      </w:tcPr>
                      <w:p>
                        <w:pPr>
                          <w:spacing w:before="35" w:after="0" w:line="122" w:lineRule="exact"/>
                          <w:ind w:right="-69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25252"/>
                            <w:spacing w:val="0"/>
                            <w:w w:val="108"/>
                            <w:position w:val="-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78" w:type="dxa"/>
                        <w:vMerge w:val="restart"/>
                        <w:tcBorders>
                          <w:top w:val="single" w:sz="7.642328" w:space="0" w:color="54545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5" w:after="0" w:line="240" w:lineRule="auto"/>
                          <w:ind w:left="49" w:right="-41"/>
                          <w:jc w:val="left"/>
                          <w:tabs>
                            <w:tab w:pos="440" w:val="left"/>
                          </w:tabs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25252"/>
                            <w:w w:val="10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2525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25252"/>
                            <w:spacing w:val="-11"/>
                            <w:w w:val="99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25252"/>
                            <w:spacing w:val="0"/>
                            <w:w w:val="99"/>
                            <w:u w:val="single" w:color="7C7C7C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25252"/>
                            <w:spacing w:val="0"/>
                            <w:w w:val="100"/>
                            <w:u w:val="single" w:color="7C7C7C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25252"/>
                            <w:spacing w:val="0"/>
                            <w:w w:val="100"/>
                            <w:u w:val="single" w:color="7C7C7C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525252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7"/>
                          </w:rPr>
                          <w:t>20,254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511" w:type="dxa"/>
                        <w:tcBorders>
                          <w:top w:val="single" w:sz="11.463496" w:space="0" w:color="2B2B2F"/>
                          <w:bottom w:val="single" w:sz="3.821168" w:space="0" w:color="232328"/>
                          <w:left w:val="single" w:sz="15.284664" w:space="0" w:color="383838"/>
                          <w:right w:val="single" w:sz="7.642328" w:space="0" w:color="343434"/>
                        </w:tcBorders>
                      </w:tcPr>
                      <w:p>
                        <w:pPr>
                          <w:spacing w:before="78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7"/>
                          </w:rPr>
                          <w:t>5172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11.463496" w:space="0" w:color="2B2B2F"/>
                          <w:bottom w:val="single" w:sz="7.642328" w:space="0" w:color="484448"/>
                          <w:left w:val="single" w:sz="7.642328" w:space="0" w:color="343434"/>
                          <w:right w:val="single" w:sz="7.642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11.463496" w:space="0" w:color="2B2B2F"/>
                          <w:bottom w:val="single" w:sz="7.642328" w:space="0" w:color="484448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54" w:lineRule="exact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7"/>
                          </w:rPr>
                          <w:t>TEKYJI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7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7"/>
                          </w:rPr>
                          <w:t>PAC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6"/>
                            <w:w w:val="98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24"/>
                            <w:w w:val="10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6"/>
                          </w:rPr>
                          <w:t>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2"/>
                            <w:w w:val="86"/>
                          </w:rPr>
                          <w:t>{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-10"/>
                            <w:w w:val="14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3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-17"/>
                            <w:w w:val="14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7"/>
                          </w:rPr>
                          <w:t>tJ,!l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6"/>
                            <w:w w:val="9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3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5"/>
                            <w:w w:val="103"/>
                          </w:rPr>
                          <w:t>{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21"/>
                          </w:rPr>
                          <w:t>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1"/>
                          </w:rPr>
                          <w:t>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7"/>
                            <w:w w:val="11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9"/>
                          </w:rPr>
                          <w:t>ECIIIUIAHC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20"/>
                          </w:rPr>
                          <w:t>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3"/>
                            <w:w w:val="12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8"/>
                          </w:rPr>
                          <w:t>CKE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2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MO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4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4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9"/>
                          </w:rPr>
                          <w:t>(517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4"/>
                            <w:w w:val="99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99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14"/>
                            <w:w w:val="9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5341)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11.463496" w:space="0" w:color="2B2B2F"/>
                          <w:bottom w:val="single" w:sz="7.642328" w:space="0" w:color="484448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15.284664" w:space="0" w:color="3F3F3F"/>
                          <w:bottom w:val="single" w:sz="7.642328" w:space="0" w:color="484448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83" w:after="0" w:line="240" w:lineRule="auto"/>
                          <w:ind w:left="664" w:right="-42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9"/>
                          </w:rPr>
                          <w:t>84,859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11.463496" w:space="0" w:color="282828"/>
                          <w:bottom w:val="single" w:sz="7.642328" w:space="0" w:color="484448"/>
                          <w:left w:val="single" w:sz="7.642328" w:space="0" w:color="484848"/>
                          <w:right w:val="single" w:sz="3.82116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15.284664" w:space="0" w:color="38383B"/>
                          <w:bottom w:val="single" w:sz="7.642328" w:space="0" w:color="484448"/>
                          <w:left w:val="single" w:sz="3.821168" w:space="0" w:color="2B2B2B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2F2F2F"/>
                          <w:bottom w:val="single" w:sz="3.821168" w:space="0" w:color="4B4B4B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2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77" w:right="-66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1"/>
                          </w:rPr>
                          <w:t>64,605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2F2F2F"/>
                          <w:bottom w:val="single" w:sz="3.821168" w:space="0" w:color="4B4B4B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3.821168" w:space="0" w:color="1F1F1F"/>
                          <w:bottom w:val="single" w:sz="3.821168" w:space="0" w:color="575757"/>
                          <w:left w:val="single" w:sz="7.642328" w:space="0" w:color="4F4F4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99" w:type="dxa"/>
                        <w:tcBorders>
                          <w:top w:val="single" w:sz="3.821168" w:space="0" w:color="444444"/>
                          <w:bottom w:val="single" w:sz="3.821168" w:space="0" w:color="575757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78" w:type="dxa"/>
                        <w:vMerge/>
                        <w:tcBorders>
                          <w:bottom w:val="single" w:sz="3.821168" w:space="0" w:color="575757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511" w:type="dxa"/>
                        <w:tcBorders>
                          <w:top w:val="single" w:sz="3.821168" w:space="0" w:color="232328"/>
                          <w:bottom w:val="single" w:sz="3.821168" w:space="0" w:color="232323"/>
                          <w:left w:val="single" w:sz="15.284664" w:space="0" w:color="383838"/>
                          <w:right w:val="single" w:sz="7.642328" w:space="0" w:color="343434"/>
                        </w:tcBorders>
                      </w:tcPr>
                      <w:p>
                        <w:pPr>
                          <w:spacing w:before="93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0"/>
                          </w:rPr>
                          <w:t>5173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84448"/>
                          <w:bottom w:val="single" w:sz="7.642328" w:space="0" w:color="444444"/>
                          <w:left w:val="single" w:sz="7.642328" w:space="0" w:color="343434"/>
                          <w:right w:val="single" w:sz="7.642328" w:space="0" w:color="444444"/>
                        </w:tcBorders>
                      </w:tcPr>
                      <w:p>
                        <w:pPr>
                          <w:spacing w:before="88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6"/>
                          </w:rPr>
                          <w:t>400000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84448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2" w:after="0" w:line="240" w:lineRule="auto"/>
                          <w:ind w:left="5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7"/>
                            <w:w w:val="9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6"/>
                            <w:w w:val="9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5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5"/>
                          </w:rPr>
                          <w:t>YJ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5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9"/>
                            <w:w w:val="9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16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6"/>
                            <w:w w:val="10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3"/>
                            <w:w w:val="9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6"/>
                            <w:w w:val="9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3"/>
                            <w:w w:val="10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76"/>
                          </w:rPr>
                          <w:t>,l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9"/>
                            <w:w w:val="76"/>
                          </w:rPr>
                          <w:t>{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48"/>
                          </w:rPr>
                          <w:t>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4"/>
                          </w:rPr>
                          <w:t>(5174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666666"/>
                            <w:spacing w:val="10"/>
                            <w:w w:val="129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6"/>
                          </w:rPr>
                          <w:t>5196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3"/>
                          </w:rPr>
                          <w:t>5241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1"/>
                            <w:w w:val="9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6"/>
                          </w:rPr>
                          <w:t>5256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9"/>
                            <w:w w:val="9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14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w w:val="96"/>
                          </w:rPr>
                          <w:t>5280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5"/>
                          </w:rPr>
                          <w:t>5293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3"/>
                          </w:rPr>
                          <w:t>5309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8"/>
                            <w:w w:val="9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5324)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84448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84448"/>
                          <w:bottom w:val="single" w:sz="7.642328" w:space="0" w:color="444444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98" w:after="0" w:line="240" w:lineRule="auto"/>
                          <w:ind w:left="664" w:right="-41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w w:val="121"/>
                          </w:rPr>
                          <w:t>83,3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5"/>
                            <w:w w:val="12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3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84448"/>
                          <w:bottom w:val="single" w:sz="7.642328" w:space="0" w:color="444444"/>
                          <w:left w:val="single" w:sz="7.642328" w:space="0" w:color="48484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84448"/>
                          <w:bottom w:val="single" w:sz="7.642328" w:space="0" w:color="444444"/>
                          <w:left w:val="nil" w:sz="6" w:space="0" w:color="auto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3.821168" w:space="0" w:color="4B4B4B"/>
                          <w:bottom w:val="single" w:sz="7.642328" w:space="0" w:color="444444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2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77" w:right="-66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21"/>
                          </w:rPr>
                          <w:t>63,488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3.821168" w:space="0" w:color="4B4B4B"/>
                          <w:bottom w:val="single" w:sz="7.642328" w:space="0" w:color="444444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3.821168" w:space="0" w:color="575757"/>
                          <w:bottom w:val="single" w:sz="3.821168" w:space="0" w:color="4B4B4B"/>
                          <w:left w:val="single" w:sz="7.642328" w:space="0" w:color="4F4F4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3.821168" w:space="0" w:color="575757"/>
                          <w:bottom w:val="single" w:sz="3.821168" w:space="0" w:color="34343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99" w:right="-5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20"/>
                          </w:rPr>
                          <w:t>19,833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511" w:type="dxa"/>
                        <w:tcBorders>
                          <w:top w:val="single" w:sz="3.821168" w:space="0" w:color="232323"/>
                          <w:bottom w:val="single" w:sz="7.642328" w:space="0" w:color="444444"/>
                          <w:left w:val="single" w:sz="15.284664" w:space="0" w:color="383838"/>
                          <w:right w:val="single" w:sz="7.642328" w:space="0" w:color="343434"/>
                        </w:tcBorders>
                      </w:tcPr>
                      <w:p>
                        <w:pPr>
                          <w:spacing w:before="98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7"/>
                          </w:rPr>
                          <w:t>5174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343434"/>
                          <w:right w:val="single" w:sz="7.642328" w:space="0" w:color="444444"/>
                        </w:tcBorders>
                      </w:tcPr>
                      <w:p>
                        <w:pPr>
                          <w:spacing w:before="93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6"/>
                          </w:rPr>
                          <w:t>410000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6" w:after="0" w:line="240" w:lineRule="auto"/>
                          <w:ind w:left="5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7"/>
                            <w:w w:val="95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5"/>
                          </w:rPr>
                          <w:t>AC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4"/>
                            <w:w w:val="95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21"/>
                            <w:w w:val="9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1"/>
                            <w:w w:val="9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4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6"/>
                            <w:w w:val="9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37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2"/>
                            <w:w w:val="13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6"/>
                          </w:rPr>
                          <w:t>0CJJ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3"/>
                            <w:w w:val="10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3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20"/>
                            <w:w w:val="103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4"/>
                            <w:w w:val="10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9"/>
                          </w:rPr>
                          <w:t>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D3D3D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7"/>
                          </w:rPr>
                          <w:t>5177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212123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3"/>
                          </w:rPr>
                          <w:t>5181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1"/>
                            <w:w w:val="9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666666"/>
                            <w:spacing w:val="0"/>
                            <w:w w:val="114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518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8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518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9"/>
                            <w:w w:val="10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3"/>
                          </w:rPr>
                          <w:t>5190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0"/>
                            <w:w w:val="1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5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92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25252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5194)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3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40" w:right="-41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1"/>
                          </w:rPr>
                          <w:t>8,392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nil" w:sz="6" w:space="0" w:color="auto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44444"/>
                          <w:bottom w:val="single" w:sz="3.821168" w:space="0" w:color="484848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2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63" w:right="-5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1"/>
                          </w:rPr>
                          <w:t>8,242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44444"/>
                          <w:bottom w:val="single" w:sz="3.821168" w:space="0" w:color="484848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40" w:type="dxa"/>
                        <w:tcBorders>
                          <w:top w:val="single" w:sz="3.821168" w:space="0" w:color="4B4B4B"/>
                          <w:bottom w:val="single" w:sz="3.821168" w:space="0" w:color="484848"/>
                          <w:left w:val="single" w:sz="7.642328" w:space="0" w:color="4F4F4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3.821168" w:space="0" w:color="343434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3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5"/>
                            <w:w w:val="13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27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05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15.284664" w:space="0" w:color="383838"/>
                          <w:right w:val="single" w:sz="7.642328" w:space="0" w:color="484848"/>
                        </w:tcBorders>
                      </w:tcPr>
                      <w:p>
                        <w:pPr>
                          <w:spacing w:before="3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</w:rPr>
                          <w:t>5175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93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6"/>
                          </w:rPr>
                          <w:t>411000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7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7"/>
                          </w:rPr>
                          <w:t>flJJ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6"/>
                            <w:w w:val="9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7"/>
                          </w:rPr>
                          <w:t>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8"/>
                            <w:w w:val="97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7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5"/>
                            <w:w w:val="97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7"/>
                            <w:w w:val="9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7"/>
                          </w:rPr>
                          <w:t>JJ:A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5"/>
                            <w:w w:val="97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7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7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10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4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1"/>
                            <w:w w:val="100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3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AJJ.l: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7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OCJJEffii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4"/>
                          </w:rPr>
                          <w:t>(J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6"/>
                            <w:w w:val="9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5"/>
                            <w:w w:val="9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4"/>
                          </w:rPr>
                          <w:t>AJJ.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7"/>
                            <w:w w:val="9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9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5"/>
                            <w:w w:val="9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(5176)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3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40" w:right="-46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8"/>
                            <w:w w:val="14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808080"/>
                            <w:spacing w:val="-9"/>
                            <w:w w:val="14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5"/>
                          </w:rPr>
                          <w:t>656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nil" w:sz="6" w:space="0" w:color="auto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3.821168" w:space="0" w:color="484848"/>
                          <w:bottom w:val="single" w:sz="7.642328" w:space="0" w:color="3F3F3F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63" w:right="-61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7"/>
                            <w:w w:val="131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808080"/>
                            <w:spacing w:val="-9"/>
                            <w:w w:val="14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0"/>
                          </w:rPr>
                          <w:t>656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3.821168" w:space="0" w:color="484848"/>
                          <w:bottom w:val="single" w:sz="7.642328" w:space="0" w:color="545454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40" w:type="dxa"/>
                        <w:tcBorders>
                          <w:top w:val="single" w:sz="3.821168" w:space="0" w:color="484848"/>
                          <w:bottom w:val="single" w:sz="7.642328" w:space="0" w:color="545454"/>
                          <w:left w:val="single" w:sz="7.642328" w:space="0" w:color="4F4F4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6" w:type="dxa"/>
                        <w:vMerge/>
                        <w:tcBorders>
                          <w:bottom w:val="single" w:sz="7.642328" w:space="0" w:color="54545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nil" w:sz="6" w:space="0" w:color="auto"/>
                          <w:bottom w:val="single" w:sz="7.642328" w:space="0" w:color="54545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44444"/>
                          <w:bottom w:val="single" w:sz="3.821168" w:space="0" w:color="282828"/>
                          <w:left w:val="single" w:sz="15.284664" w:space="0" w:color="383838"/>
                          <w:right w:val="single" w:sz="7.642328" w:space="0" w:color="484848"/>
                        </w:tcBorders>
                      </w:tcPr>
                      <w:p>
                        <w:pPr>
                          <w:spacing w:before="17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1"/>
                          </w:rPr>
                          <w:t>5176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7.642328" w:space="0" w:color="48484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17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</w:rPr>
                          <w:t>411100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82" w:lineRule="exact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66666"/>
                            <w:w w:val="86"/>
                            <w:i/>
                          </w:rPr>
                          <w:t>nnwre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66666"/>
                            <w:w w:val="87"/>
                            <w:i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666666"/>
                            <w:spacing w:val="-27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0"/>
                          </w:rPr>
                          <w:t>AOAIUII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22"/>
                            <w:w w:val="7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7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9"/>
                            <w:w w:val="7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70"/>
                          </w:rPr>
                          <w:t>RaJQI8AC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3"/>
                            <w:w w:val="7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3"/>
                          </w:rPr>
                          <w:t>3800CACIIKX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17" w:after="0" w:line="240" w:lineRule="auto"/>
                          <w:ind w:left="740" w:right="-47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3"/>
                          </w:rPr>
                          <w:t>6,656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7.642328" w:space="0" w:color="484848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7.642328" w:space="0" w:color="575757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3F3F3F"/>
                          <w:bottom w:val="single" w:sz="7.642328" w:space="0" w:color="4B4B4B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36" w:after="0" w:line="240" w:lineRule="auto"/>
                          <w:ind w:left="463" w:right="-51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7"/>
                            <w:w w:val="131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808080"/>
                            <w:spacing w:val="-9"/>
                            <w:w w:val="14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0"/>
                          </w:rPr>
                          <w:t>656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545454"/>
                          <w:bottom w:val="single" w:sz="7.642328" w:space="0" w:color="4B4B4B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545454"/>
                          <w:bottom w:val="single" w:sz="7.642328" w:space="0" w:color="4B4B4B"/>
                          <w:left w:val="single" w:sz="7.642328" w:space="0" w:color="4F4F4F"/>
                          <w:right w:val="single" w:sz="7.642328" w:space="0" w:color="67676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545454"/>
                          <w:bottom w:val="single" w:sz="3.821168" w:space="0" w:color="4F4F4F"/>
                          <w:left w:val="single" w:sz="7.642328" w:space="0" w:color="67676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511" w:type="dxa"/>
                        <w:tcBorders>
                          <w:top w:val="single" w:sz="3.821168" w:space="0" w:color="282828"/>
                          <w:bottom w:val="single" w:sz="7.642328" w:space="0" w:color="444444"/>
                          <w:left w:val="single" w:sz="15.284664" w:space="0" w:color="383838"/>
                          <w:right w:val="single" w:sz="7.642328" w:space="0" w:color="484848"/>
                        </w:tcBorders>
                      </w:tcPr>
                      <w:p>
                        <w:pPr>
                          <w:spacing w:before="98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1"/>
                          </w:rPr>
                          <w:t>5177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8484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93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9"/>
                          </w:rPr>
                          <w:t>412000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59" w:lineRule="exact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w w:val="1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7"/>
                            <w:w w:val="12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1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20"/>
                            <w:w w:val="113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6"/>
                            <w:w w:val="113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86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1"/>
                          </w:rPr>
                          <w:t>JAJl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4"/>
                            <w:w w:val="11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3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1"/>
                          </w:rPr>
                          <w:t>,UOITPJ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7"/>
                            <w:w w:val="9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2"/>
                            <w:w w:val="9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1"/>
                          </w:rPr>
                          <w:t>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11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5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3"/>
                          </w:rPr>
                          <w:t>TEPET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5"/>
                          </w:rPr>
                          <w:t>nOCJJO,U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3"/>
                            <w:w w:val="9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5"/>
                          </w:rPr>
                          <w:t>Dll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0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72"/>
                          </w:rPr>
                          <w:t>(OJI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3"/>
                            <w:w w:val="7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0"/>
                            <w:w w:val="12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6"/>
                            <w:w w:val="13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8"/>
                          </w:rPr>
                          <w:t>78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68"/>
                          </w:rPr>
                          <w:t>AO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6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5180)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83" w:after="0" w:line="240" w:lineRule="auto"/>
                          <w:ind w:left="759" w:right="-66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3"/>
                          </w:rPr>
                          <w:t>1,193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84848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575757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93" w:after="0" w:line="240" w:lineRule="auto"/>
                          <w:ind w:left="473" w:right="-84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6"/>
                            <w:w w:val="13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808080"/>
                            <w:spacing w:val="-10"/>
                            <w:w w:val="14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3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5"/>
                            <w:w w:val="13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4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F4F4F"/>
                          <w:right w:val="single" w:sz="3.82116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3.821168" w:space="0" w:color="4F4F4F"/>
                          <w:bottom w:val="single" w:sz="3.821168" w:space="0" w:color="545454"/>
                          <w:left w:val="single" w:sz="3.82116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15.284664" w:space="0" w:color="383838"/>
                          <w:right w:val="single" w:sz="7.642328" w:space="0" w:color="2F2F2F"/>
                        </w:tcBorders>
                      </w:tcPr>
                      <w:p>
                        <w:pPr>
                          <w:spacing w:before="50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2"/>
                          </w:rPr>
                          <w:t>5178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2F2F2F"/>
                          <w:right w:val="single" w:sz="7.642328" w:space="0" w:color="444444"/>
                        </w:tcBorders>
                      </w:tcPr>
                      <w:p>
                        <w:pPr>
                          <w:spacing w:before="50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9"/>
                          </w:rPr>
                          <w:t>412100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50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w w:val="94"/>
                          </w:rPr>
                          <w:t>Aonpmtoc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55"/>
                          </w:rPr>
                          <w:t>'"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3"/>
                          </w:rPr>
                          <w:t>neH3njcK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6"/>
                            <w:w w:val="8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63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78"/>
                          </w:rPr>
                          <w:t>tmnnmll!CK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7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6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ocmypaH&gt;e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59" w:after="0" w:line="240" w:lineRule="auto"/>
                          <w:ind w:right="-9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22"/>
                          </w:rPr>
                          <w:t>800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575757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69" w:after="0" w:line="240" w:lineRule="auto"/>
                          <w:ind w:right="-9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22"/>
                          </w:rPr>
                          <w:t>800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B4B4B"/>
                          <w:left w:val="single" w:sz="7.642328" w:space="0" w:color="4F4F4F"/>
                          <w:right w:val="single" w:sz="7.642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3.821168" w:space="0" w:color="545454"/>
                          <w:bottom w:val="nil" w:sz="6" w:space="0" w:color="auto"/>
                          <w:left w:val="single" w:sz="7.642328" w:space="0" w:color="3B3B3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44444"/>
                          <w:bottom w:val="single" w:sz="3.821168" w:space="0" w:color="282828"/>
                          <w:left w:val="single" w:sz="15.284664" w:space="0" w:color="383838"/>
                          <w:right w:val="single" w:sz="7.642328" w:space="0" w:color="2F2F2F"/>
                        </w:tcBorders>
                      </w:tcPr>
                      <w:p>
                        <w:pPr>
                          <w:spacing w:before="45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1"/>
                          </w:rPr>
                          <w:t>5179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2F2F2F"/>
                          <w:right w:val="single" w:sz="7.642328" w:space="0" w:color="444444"/>
                        </w:tcBorders>
                      </w:tcPr>
                      <w:p>
                        <w:pPr>
                          <w:spacing w:before="45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</w:rPr>
                          <w:t>412200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45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w w:val="94"/>
                          </w:rPr>
                          <w:t>Aonptmoc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72"/>
                          </w:rPr>
                          <w:t>3D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5"/>
                          </w:rPr>
                          <w:t>3Jlpanc:mcll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00"/>
                          </w:rPr>
                          <w:t>ocmypa•••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45" w:after="0" w:line="240" w:lineRule="auto"/>
                          <w:ind w:right="-13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4"/>
                          </w:rPr>
                          <w:t>343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575757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B4B4B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55" w:after="0" w:line="240" w:lineRule="auto"/>
                          <w:ind w:right="-13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4"/>
                          </w:rPr>
                          <w:t>343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B4B4B"/>
                          <w:bottom w:val="single" w:sz="7.642328" w:space="0" w:color="4F4F4F"/>
                          <w:left w:val="single" w:sz="7.642328" w:space="0" w:color="545454"/>
                          <w:right w:val="single" w:sz="7.642328" w:space="0" w:color="67676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B4B4B"/>
                          <w:bottom w:val="single" w:sz="7.642328" w:space="0" w:color="4F4F4F"/>
                          <w:left w:val="single" w:sz="7.642328" w:space="0" w:color="676767"/>
                          <w:right w:val="single" w:sz="7.642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nil" w:sz="6" w:space="0" w:color="auto"/>
                          <w:bottom w:val="single" w:sz="7.642328" w:space="0" w:color="4F4F4F"/>
                          <w:left w:val="single" w:sz="7.642328" w:space="0" w:color="5B5B5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511" w:type="dxa"/>
                        <w:tcBorders>
                          <w:top w:val="single" w:sz="3.821168" w:space="0" w:color="282828"/>
                          <w:bottom w:val="single" w:sz="7.642328" w:space="0" w:color="484848"/>
                          <w:left w:val="single" w:sz="15.284664" w:space="0" w:color="383838"/>
                          <w:right w:val="single" w:sz="7.642328" w:space="0" w:color="4B4B4B"/>
                        </w:tcBorders>
                      </w:tcPr>
                      <w:p>
                        <w:pPr>
                          <w:spacing w:before="40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0"/>
                          </w:rPr>
                          <w:t>5180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B4B4B"/>
                          <w:right w:val="single" w:sz="7.642328" w:space="0" w:color="444444"/>
                        </w:tcBorders>
                      </w:tcPr>
                      <w:p>
                        <w:pPr>
                          <w:spacing w:before="36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</w:rPr>
                          <w:t>412300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26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w w:val="74"/>
                          </w:rPr>
                          <w:t>J{onp1t110C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0"/>
                          </w:rPr>
                          <w:t>3D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1"/>
                            <w:w w:val="7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70"/>
                          </w:rPr>
                          <w:t>IIC3aiTOCDeiiOCT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36" w:after="0" w:line="240" w:lineRule="auto"/>
                          <w:ind w:right="-7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7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575757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45" w:after="0" w:line="240" w:lineRule="auto"/>
                          <w:ind w:right="-5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9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F4F4F"/>
                          <w:bottom w:val="single" w:sz="7.642328" w:space="0" w:color="545454"/>
                          <w:left w:val="single" w:sz="7.642328" w:space="0" w:color="545454"/>
                          <w:right w:val="single" w:sz="7.642328" w:space="0" w:color="67676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F4F4F"/>
                          <w:bottom w:val="single" w:sz="7.642328" w:space="0" w:color="545454"/>
                          <w:left w:val="single" w:sz="7.642328" w:space="0" w:color="676767"/>
                          <w:right w:val="single" w:sz="7.642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F4F4F"/>
                          <w:bottom w:val="nil" w:sz="6" w:space="0" w:color="auto"/>
                          <w:left w:val="single" w:sz="7.642328" w:space="0" w:color="5B5B5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15.284664" w:space="0" w:color="383838"/>
                          <w:right w:val="single" w:sz="7.642328" w:space="0" w:color="4B4B4B"/>
                        </w:tcBorders>
                      </w:tcPr>
                      <w:p>
                        <w:pPr>
                          <w:spacing w:before="26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2"/>
                          </w:rPr>
                          <w:t>5181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B4B4B"/>
                          <w:right w:val="single" w:sz="7.642328" w:space="0" w:color="444444"/>
                        </w:tcBorders>
                      </w:tcPr>
                      <w:p>
                        <w:pPr>
                          <w:spacing w:before="26" w:after="0" w:line="240" w:lineRule="auto"/>
                          <w:ind w:left="1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2"/>
                            <w:w w:val="10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4"/>
                            <w:w w:val="15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0"/>
                          </w:rPr>
                          <w:t>3000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17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5"/>
                            <w:w w:val="8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8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3"/>
                            <w:w w:val="8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8"/>
                          </w:rPr>
                          <w:t>AJJ.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9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5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ATY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0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03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20"/>
                            <w:w w:val="103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7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9"/>
                            <w:w w:val="9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26" w:after="0" w:line="240" w:lineRule="auto"/>
                          <w:ind w:right="-9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2"/>
                          </w:rPr>
                          <w:t>345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575757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26" w:after="0" w:line="240" w:lineRule="auto"/>
                          <w:ind w:right="-19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7"/>
                          </w:rPr>
                          <w:t>345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545454"/>
                          <w:bottom w:val="single" w:sz="7.642328" w:space="0" w:color="4F4F54"/>
                          <w:left w:val="single" w:sz="7.642328" w:space="0" w:color="545454"/>
                          <w:right w:val="single" w:sz="7.642328" w:space="0" w:color="67676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545454"/>
                          <w:bottom w:val="single" w:sz="7.642328" w:space="0" w:color="4F4F54"/>
                          <w:left w:val="single" w:sz="7.642328" w:space="0" w:color="676767"/>
                          <w:right w:val="single" w:sz="7.642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nil" w:sz="6" w:space="0" w:color="auto"/>
                          <w:bottom w:val="single" w:sz="7.642328" w:space="0" w:color="4F4F54"/>
                          <w:left w:val="single" w:sz="7.642328" w:space="0" w:color="5B5B5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84848"/>
                          <w:bottom w:val="single" w:sz="7.642328" w:space="0" w:color="4B4B4B"/>
                          <w:left w:val="single" w:sz="15.284664" w:space="0" w:color="383838"/>
                          <w:right w:val="single" w:sz="7.642328" w:space="0" w:color="4B4B4B"/>
                        </w:tcBorders>
                      </w:tcPr>
                      <w:p>
                        <w:pPr>
                          <w:spacing w:before="36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1"/>
                          </w:rPr>
                          <w:t>5182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84848"/>
                          <w:bottom w:val="single" w:sz="7.642328" w:space="0" w:color="4B4B4B"/>
                          <w:left w:val="single" w:sz="7.642328" w:space="0" w:color="4B4B4B"/>
                          <w:right w:val="single" w:sz="7.642328" w:space="0" w:color="444444"/>
                        </w:tcBorders>
                      </w:tcPr>
                      <w:p>
                        <w:pPr>
                          <w:spacing w:before="36" w:after="0" w:line="240" w:lineRule="auto"/>
                          <w:ind w:left="1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</w:rPr>
                          <w:t>413100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84848"/>
                          <w:bottom w:val="single" w:sz="7.642328" w:space="0" w:color="4B4B4B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17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6"/>
                          </w:rPr>
                          <w:t>H8KII8A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66666"/>
                            <w:spacing w:val="0"/>
                            <w:w w:val="76"/>
                            <w:i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66666"/>
                            <w:spacing w:val="9"/>
                            <w:w w:val="76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llatypll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84848"/>
                          <w:bottom w:val="single" w:sz="7.642328" w:space="0" w:color="4B4B4B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84848"/>
                          <w:bottom w:val="single" w:sz="7.642328" w:space="0" w:color="4B4B4B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36" w:after="0" w:line="240" w:lineRule="auto"/>
                          <w:ind w:right="-9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2"/>
                          </w:rPr>
                          <w:t>345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84848"/>
                          <w:bottom w:val="single" w:sz="7.642328" w:space="0" w:color="4B4B4B"/>
                          <w:left w:val="single" w:sz="7.642328" w:space="0" w:color="484848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84848"/>
                          <w:bottom w:val="single" w:sz="7.642328" w:space="0" w:color="4B4B4B"/>
                          <w:left w:val="single" w:sz="7.642328" w:space="0" w:color="575757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84848"/>
                          <w:bottom w:val="single" w:sz="7.642328" w:space="0" w:color="4B4B4B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36" w:after="0" w:line="240" w:lineRule="auto"/>
                          <w:ind w:right="-18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2"/>
                          </w:rPr>
                          <w:t>345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F4F54"/>
                          <w:bottom w:val="single" w:sz="7.642328" w:space="0" w:color="4B4B4B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F4F54"/>
                          <w:bottom w:val="single" w:sz="3.821168" w:space="0" w:color="484848"/>
                          <w:left w:val="single" w:sz="7.642328" w:space="0" w:color="4F4F4F"/>
                          <w:right w:val="single" w:sz="7.642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F4F54"/>
                          <w:bottom w:val="nil" w:sz="6" w:space="0" w:color="auto"/>
                          <w:left w:val="single" w:sz="7.642328" w:space="0" w:color="5B5B5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B4B4B"/>
                          <w:bottom w:val="single" w:sz="3.821168" w:space="0" w:color="2B2B2B"/>
                          <w:left w:val="single" w:sz="15.284664" w:space="0" w:color="383838"/>
                          <w:right w:val="single" w:sz="3.821168" w:space="0" w:color="232323"/>
                        </w:tcBorders>
                      </w:tcPr>
                      <w:p>
                        <w:pPr>
                          <w:spacing w:before="88" w:after="0" w:line="240" w:lineRule="auto"/>
                          <w:ind w:left="8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3"/>
                          </w:rPr>
                          <w:t>5183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3.821168" w:space="0" w:color="232323"/>
                          <w:right w:val="single" w:sz="7.642328" w:space="0" w:color="444444"/>
                        </w:tcBorders>
                      </w:tcPr>
                      <w:p>
                        <w:pPr>
                          <w:spacing w:before="88" w:after="0" w:line="240" w:lineRule="auto"/>
                          <w:ind w:left="13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"/>
                            <w:w w:val="10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"/>
                            <w:w w:val="10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9"/>
                          </w:rPr>
                          <w:t>4000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0" w:after="0" w:line="154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w w:val="113"/>
                          </w:rPr>
                          <w:t>C01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9"/>
                            <w:w w:val="114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7"/>
                            <w:w w:val="10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7"/>
                          </w:rPr>
                          <w:t>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7"/>
                            <w:w w:val="87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4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7"/>
                          </w:rPr>
                          <w:t>A,ll,AB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4"/>
                            <w:w w:val="8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6"/>
                            <w:w w:val="14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1"/>
                          </w:rPr>
                          <w:t>bA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4"/>
                          </w:rPr>
                          <w:t>JAnOCJIEIIH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4"/>
                            <w:w w:val="10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7"/>
                          </w:rPr>
                          <w:t>(0115184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6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9"/>
                          </w:rPr>
                          <w:t>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5187)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69" w:after="0" w:line="240" w:lineRule="auto"/>
                          <w:ind w:right="-16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1"/>
                          </w:rPr>
                          <w:t>150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3.821168" w:space="0" w:color="2F2F2F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B4B4B"/>
                          <w:bottom w:val="single" w:sz="7.642328" w:space="0" w:color="444444"/>
                          <w:left w:val="single" w:sz="3.821168" w:space="0" w:color="1C1C1C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3.821168" w:space="0" w:color="484848"/>
                          <w:bottom w:val="single" w:sz="7.642328" w:space="0" w:color="444444"/>
                          <w:left w:val="single" w:sz="7.642328" w:space="0" w:color="4F4F4F"/>
                          <w:right w:val="single" w:sz="7.642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nil" w:sz="6" w:space="0" w:color="auto"/>
                          <w:bottom w:val="single" w:sz="7.642328" w:space="0" w:color="575757"/>
                          <w:left w:val="single" w:sz="7.642328" w:space="0" w:color="5B5B5B"/>
                          <w:right w:val="nil" w:sz="6" w:space="0" w:color="auto"/>
                        </w:tcBorders>
                      </w:tcPr>
                      <w:p>
                        <w:pPr>
                          <w:spacing w:before="98" w:after="0" w:line="240" w:lineRule="auto"/>
                          <w:ind w:right="-7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1"/>
                          </w:rPr>
                          <w:t>150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67" w:hRule="exact"/>
                    </w:trPr>
                    <w:tc>
                      <w:tcPr>
                        <w:tcW w:w="511" w:type="dxa"/>
                        <w:tcBorders>
                          <w:top w:val="single" w:sz="3.821168" w:space="0" w:color="2B2B2B"/>
                          <w:bottom w:val="single" w:sz="7.642328" w:space="0" w:color="484848"/>
                          <w:left w:val="single" w:sz="15.284664" w:space="0" w:color="383838"/>
                          <w:right w:val="single" w:sz="3.821168" w:space="0" w:color="232323"/>
                        </w:tcBorders>
                      </w:tcPr>
                      <w:p>
                        <w:pPr>
                          <w:spacing w:before="0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7"/>
                          </w:rPr>
                          <w:t>5184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3.821168" w:space="0" w:color="232323"/>
                          <w:right w:val="single" w:sz="7.642328" w:space="0" w:color="444444"/>
                        </w:tcBorders>
                      </w:tcPr>
                      <w:p>
                        <w:pPr>
                          <w:spacing w:before="5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w w:val="108"/>
                          </w:rPr>
                          <w:t>41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4"/>
                            <w:w w:val="10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7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0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87" w:after="0" w:line="240" w:lineRule="auto"/>
                          <w:ind w:left="14" w:right="-2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0"/>
                            <w:w w:val="87"/>
                            <w:b/>
                            <w:bCs/>
                          </w:rPr>
                          <w:t>J.iCOJ18Til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4"/>
                            <w:w w:val="87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D3D3D"/>
                            <w:spacing w:val="0"/>
                            <w:w w:val="87"/>
                            <w:b/>
                            <w:bCs/>
                          </w:rPr>
                          <w:t>JI8KIIfUl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D3D3D"/>
                            <w:spacing w:val="0"/>
                            <w:w w:val="87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D3D3D"/>
                            <w:spacing w:val="8"/>
                            <w:w w:val="87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color w:val="3D3D3D"/>
                            <w:spacing w:val="0"/>
                            <w:w w:val="100"/>
                            <w:b/>
                            <w:bCs/>
                          </w:rPr>
                          <w:t>3ft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  <w:color w:val="3D3D3D"/>
                            <w:spacing w:val="1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D3D3D"/>
                            <w:spacing w:val="0"/>
                            <w:w w:val="88"/>
                            <w:b/>
                            <w:bCs/>
                          </w:rPr>
                          <w:t>DpCM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D3D3D"/>
                            <w:spacing w:val="0"/>
                            <w:w w:val="88"/>
                            <w:b/>
                            <w:bCs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D3D3D"/>
                            <w:spacing w:val="3"/>
                            <w:w w:val="88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0"/>
                            <w:w w:val="88"/>
                            <w:b/>
                            <w:bCs/>
                          </w:rPr>
                          <w:t>0JlCyC1'DOIJfUbf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0"/>
                            <w:w w:val="88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2"/>
                            <w:w w:val="88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0"/>
                            <w:w w:val="100"/>
                            <w:b/>
                            <w:bCs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1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D3D3D"/>
                            <w:spacing w:val="0"/>
                            <w:w w:val="107"/>
                            <w:b/>
                            <w:bCs/>
                          </w:rPr>
                          <w:t>flOCna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9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0"/>
                            <w:w w:val="100"/>
                          </w:rPr>
                          <w:t>lift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68"/>
                          </w:rPr>
                          <w:t>TCJlCT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77"/>
                          </w:rPr>
                          <w:t>$oiiJIOBO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3.821168" w:space="0" w:color="3B3B3B"/>
                          <w:right w:val="single" w:sz="7.642328" w:space="0" w:color="484848"/>
                        </w:tcBorders>
                      </w:tcPr>
                      <w:p>
                        <w:pPr>
                          <w:spacing w:before="6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16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21"/>
                          </w:rPr>
                          <w:t>150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3.821168" w:space="0" w:color="1C1C1C"/>
                          <w:right w:val="single" w:sz="7.64232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single" w:sz="7.642328" w:space="0" w:color="2F2F2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44444"/>
                          <w:bottom w:val="single" w:sz="7.642328" w:space="0" w:color="444444"/>
                          <w:left w:val="nil" w:sz="6" w:space="0" w:color="auto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44444"/>
                          <w:bottom w:val="single" w:sz="3.821168" w:space="0" w:color="3F3F3F"/>
                          <w:left w:val="single" w:sz="7.642328" w:space="0" w:color="4F4F4F"/>
                          <w:right w:val="single" w:sz="3.82116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575757"/>
                          <w:bottom w:val="single" w:sz="7.642328" w:space="0" w:color="545454"/>
                          <w:left w:val="single" w:sz="3.821168" w:space="0" w:color="2B2B2B"/>
                          <w:right w:val="nil" w:sz="6" w:space="0" w:color="auto"/>
                        </w:tcBorders>
                      </w:tcPr>
                      <w:p>
                        <w:pPr>
                          <w:spacing w:before="5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7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21"/>
                          </w:rPr>
                          <w:t>150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84848"/>
                          <w:bottom w:val="single" w:sz="7.642328" w:space="0" w:color="3B3B3B"/>
                          <w:left w:val="single" w:sz="15.284664" w:space="0" w:color="383838"/>
                          <w:right w:val="single" w:sz="7.642328" w:space="0" w:color="484848"/>
                        </w:tcBorders>
                      </w:tcPr>
                      <w:p>
                        <w:pPr>
                          <w:spacing w:before="50" w:after="0" w:line="240" w:lineRule="auto"/>
                          <w:ind w:left="9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0"/>
                            <w:w w:val="12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9"/>
                          </w:rPr>
                          <w:t>185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40" w:after="0" w:line="240" w:lineRule="auto"/>
                          <w:ind w:left="1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6"/>
                          </w:rPr>
                          <w:t>414200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40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75"/>
                          </w:rPr>
                          <w:t>PaCXO]lll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3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0"/>
                            <w:w w:val="126"/>
                          </w:rPr>
                          <w:t>3a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-7"/>
                            <w:w w:val="1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4"/>
                          </w:rPr>
                          <w:t>o6pll301181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5"/>
                            <w:w w:val="7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808080"/>
                            <w:spacing w:val="0"/>
                            <w:w w:val="7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808080"/>
                            <w:spacing w:val="7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65"/>
                          </w:rPr>
                          <w:t>ACIIC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8"/>
                            <w:w w:val="6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2"/>
                          </w:rPr>
                          <w:t>3800CACIIHX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F4F4F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545454"/>
                          <w:right w:val="single" w:sz="7.64232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2F2F2F"/>
                          <w:right w:val="single" w:sz="7.642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44444"/>
                          <w:bottom w:val="single" w:sz="7.642328" w:space="0" w:color="4F4F4F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3.821168" w:space="0" w:color="3F3F3F"/>
                          <w:bottom w:val="single" w:sz="7.642328" w:space="0" w:color="4F4F4F"/>
                          <w:left w:val="single" w:sz="7.642328" w:space="0" w:color="4F4F4F"/>
                          <w:right w:val="single" w:sz="3.821168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545454"/>
                          <w:bottom w:val="single" w:sz="7.642328" w:space="0" w:color="4F4F4F"/>
                          <w:left w:val="single" w:sz="3.821168" w:space="0" w:color="2B2B2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3B3B3B"/>
                          <w:bottom w:val="single" w:sz="7.642328" w:space="0" w:color="3F3F3F"/>
                          <w:left w:val="single" w:sz="15.284664" w:space="0" w:color="383838"/>
                          <w:right w:val="single" w:sz="7.642328" w:space="0" w:color="484848"/>
                        </w:tcBorders>
                      </w:tcPr>
                      <w:p>
                        <w:pPr>
                          <w:spacing w:before="69" w:after="0" w:line="240" w:lineRule="auto"/>
                          <w:ind w:left="9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1"/>
                          </w:rPr>
                          <w:t>5186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84848"/>
                          <w:bottom w:val="single" w:sz="7.642328" w:space="0" w:color="3F3F3F"/>
                          <w:left w:val="single" w:sz="7.642328" w:space="0" w:color="48484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69" w:after="0" w:line="240" w:lineRule="auto"/>
                          <w:ind w:left="1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</w:rPr>
                          <w:t>414300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84848"/>
                          <w:bottom w:val="single" w:sz="7.642328" w:space="0" w:color="3F3F3F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59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w w:val="85"/>
                          </w:rPr>
                          <w:t>0mpcMKIIHC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D3D3D"/>
                            <w:spacing w:val="0"/>
                            <w:w w:val="133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D3D3D"/>
                            <w:spacing w:val="-14"/>
                            <w:w w:val="13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67"/>
                          </w:rPr>
                          <w:t>ITO&gt;IOhll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84848"/>
                          <w:bottom w:val="single" w:sz="7.642328" w:space="0" w:color="3F3F3F"/>
                          <w:left w:val="single" w:sz="7.642328" w:space="0" w:color="484848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84848"/>
                          <w:bottom w:val="single" w:sz="7.642328" w:space="0" w:color="3F3F3F"/>
                          <w:left w:val="single" w:sz="7.642328" w:space="0" w:color="4F4F4F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545454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84848"/>
                          <w:bottom w:val="single" w:sz="7.642328" w:space="0" w:color="484848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F4F4F"/>
                          <w:bottom w:val="single" w:sz="7.642328" w:space="0" w:color="4B4B4B"/>
                          <w:left w:val="single" w:sz="7.642328" w:space="0" w:color="545454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F4F4F"/>
                          <w:bottom w:val="single" w:sz="7.642328" w:space="0" w:color="4B4B4B"/>
                          <w:left w:val="single" w:sz="7.642328" w:space="0" w:color="4F4F4F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F4F4F"/>
                          <w:bottom w:val="nil" w:sz="6" w:space="0" w:color="auto"/>
                          <w:left w:val="single" w:sz="7.642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64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3F3F3F"/>
                          <w:bottom w:val="single" w:sz="7.642328" w:space="0" w:color="444444"/>
                          <w:left w:val="single" w:sz="15.284664" w:space="0" w:color="383838"/>
                          <w:right w:val="single" w:sz="7.642328" w:space="0" w:color="484848"/>
                        </w:tcBorders>
                      </w:tcPr>
                      <w:p>
                        <w:pPr>
                          <w:spacing w:before="5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11"/>
                          </w:rPr>
                          <w:t>5187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3F3F3F"/>
                          <w:bottom w:val="single" w:sz="7.642328" w:space="0" w:color="444444"/>
                          <w:left w:val="single" w:sz="7.642328" w:space="0" w:color="48484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5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9"/>
                          </w:rPr>
                          <w:t>414400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3F3F3F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84848"/>
                        </w:tcBorders>
                      </w:tcPr>
                      <w:p>
                        <w:pPr>
                          <w:spacing w:before="5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00"/>
                          </w:rPr>
                          <w:t>nowoh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66666"/>
                            <w:spacing w:val="0"/>
                            <w:w w:val="100"/>
                            <w:i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66666"/>
                            <w:spacing w:val="-14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67"/>
                          </w:rPr>
                          <w:t>MC/UIWU!CKO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67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13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7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1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7"/>
                          </w:rPr>
                          <w:t>Cib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7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7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67"/>
                          </w:rPr>
                          <w:t>381TOC/!CIIO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67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4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79"/>
                          </w:rPr>
                          <w:t>Rl!ll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5"/>
                          </w:rPr>
                          <w:t>•IJiatlooa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5"/>
                            <w:w w:val="8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67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67"/>
                          </w:rPr>
                          <w:t>"'CC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13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4"/>
                          </w:rPr>
                          <w:t>nopoAJtlle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0"/>
                            <w:w w:val="88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25252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9"/>
                          </w:rPr>
                          <w:t>APYr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7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10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nowohn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w w:val="72"/>
                          </w:rPr>
                          <w:t>3ftiiO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5"/>
                            <w:w w:val="72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66"/>
                          </w:rPr>
                          <w:t>JlCIIOM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3F3F3F"/>
                          <w:bottom w:val="single" w:sz="7.642328" w:space="0" w:color="444444"/>
                          <w:left w:val="single" w:sz="7.642328" w:space="0" w:color="484848"/>
                          <w:right w:val="single" w:sz="3.82116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3F3F3F"/>
                          <w:bottom w:val="single" w:sz="7.642328" w:space="0" w:color="444444"/>
                          <w:left w:val="single" w:sz="3.821168" w:space="0" w:color="3B3B3B"/>
                          <w:right w:val="single" w:sz="7.642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84848"/>
                          <w:bottom w:val="single" w:sz="7.642328" w:space="0" w:color="444444"/>
                          <w:left w:val="single" w:sz="7.642328" w:space="0" w:color="4B4B4B"/>
                          <w:right w:val="single" w:sz="7.642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84848"/>
                          <w:bottom w:val="single" w:sz="7.642328" w:space="0" w:color="444444"/>
                          <w:left w:val="single" w:sz="7.642328" w:space="0" w:color="545454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84848"/>
                          <w:bottom w:val="single" w:sz="7.642328" w:space="0" w:color="444444"/>
                          <w:left w:val="single" w:sz="7.642328" w:space="0" w:color="48484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B4B4B"/>
                          <w:bottom w:val="single" w:sz="7.642328" w:space="0" w:color="4B4B4B"/>
                          <w:left w:val="nil" w:sz="6" w:space="0" w:color="auto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B4B4B"/>
                          <w:bottom w:val="single" w:sz="7.642328" w:space="0" w:color="4B4B4B"/>
                          <w:left w:val="single" w:sz="7.642328" w:space="0" w:color="4F4F4F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nil" w:sz="6" w:space="0" w:color="auto"/>
                          <w:bottom w:val="single" w:sz="7.642328" w:space="0" w:color="4B4B4B"/>
                          <w:left w:val="single" w:sz="7.642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44444"/>
                          <w:bottom w:val="single" w:sz="7.642328" w:space="0" w:color="3F3F3F"/>
                          <w:left w:val="single" w:sz="15.284664" w:space="0" w:color="383838"/>
                          <w:right w:val="single" w:sz="3.821168" w:space="0" w:color="181818"/>
                        </w:tcBorders>
                      </w:tcPr>
                      <w:p>
                        <w:pPr>
                          <w:spacing w:before="5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8"/>
                          </w:rPr>
                          <w:t>5188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3.821168" w:space="0" w:color="18181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6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4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w w:val="11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29"/>
                            <w:w w:val="11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10"/>
                          </w:rPr>
                          <w:t>5000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44444"/>
                          <w:right w:val="single" w:sz="7.642328" w:space="0" w:color="3B3B3B"/>
                        </w:tcBorders>
                      </w:tcPr>
                      <w:p>
                        <w:pPr>
                          <w:spacing w:before="40" w:after="0" w:line="255" w:lineRule="auto"/>
                          <w:ind w:left="24" w:right="577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w w:val="9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4"/>
                          </w:rPr>
                          <w:t>AK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-3"/>
                            <w:w w:val="87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7"/>
                          </w:rPr>
                          <w:t>A,l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7"/>
                          </w:rPr>
                          <w:t>(A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6"/>
                            <w:w w:val="8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8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-10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2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3"/>
                            <w:w w:val="100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OB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8"/>
                            <w:w w:val="12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Af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7"/>
                          </w:rPr>
                          <w:t>0CJ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3"/>
                            <w:w w:val="10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4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(5189)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3B3B3B"/>
                          <w:right w:val="single" w:sz="3.821168" w:space="0" w:color="1818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3.821168" w:space="0" w:color="181818"/>
                          <w:right w:val="single" w:sz="7.642328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383838"/>
                          <w:right w:val="single" w:sz="3.821168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3.821168" w:space="0" w:color="1C1C1C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44444"/>
                          <w:bottom w:val="single" w:sz="7.642328" w:space="0" w:color="484848"/>
                          <w:left w:val="single" w:sz="7.642328" w:space="0" w:color="48484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B4B4B"/>
                          <w:bottom w:val="single" w:sz="7.642328" w:space="0" w:color="484848"/>
                          <w:left w:val="nil" w:sz="6" w:space="0" w:color="auto"/>
                          <w:right w:val="single" w:sz="7.642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B4B4B"/>
                          <w:bottom w:val="single" w:sz="7.642328" w:space="0" w:color="484848"/>
                          <w:left w:val="single" w:sz="7.642328" w:space="0" w:color="4F4F4F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B4B4B"/>
                          <w:bottom w:val="nil" w:sz="6" w:space="0" w:color="auto"/>
                          <w:left w:val="single" w:sz="7.642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3F3F3F"/>
                          <w:bottom w:val="single" w:sz="7.642328" w:space="0" w:color="444444"/>
                          <w:left w:val="single" w:sz="15.284664" w:space="0" w:color="38383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50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7"/>
                          </w:rPr>
                          <w:t>5189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84848"/>
                          <w:bottom w:val="single" w:sz="7.642328" w:space="0" w:color="444444"/>
                          <w:left w:val="single" w:sz="7.642328" w:space="0" w:color="444444"/>
                          <w:right w:val="single" w:sz="7.642328" w:space="0" w:color="444444"/>
                        </w:tcBorders>
                      </w:tcPr>
                      <w:p>
                        <w:pPr>
                          <w:spacing w:before="50" w:after="0" w:line="240" w:lineRule="auto"/>
                          <w:ind w:left="13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w w:val="106"/>
                          </w:rPr>
                          <w:t>4151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"/>
                            <w:w w:val="10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1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84848"/>
                          <w:bottom w:val="single" w:sz="7.642328" w:space="0" w:color="48484B"/>
                          <w:left w:val="single" w:sz="7.642328" w:space="0" w:color="444444"/>
                          <w:right w:val="single" w:sz="7.642328" w:space="0" w:color="3B3B3B"/>
                        </w:tcBorders>
                      </w:tcPr>
                      <w:p>
                        <w:pPr>
                          <w:spacing w:before="40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0"/>
                          </w:rPr>
                          <w:t>Hakli8AC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5"/>
                            <w:w w:val="8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82"/>
                          </w:rPr>
                          <w:t>TJlOmxoa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7"/>
                            <w:w w:val="8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0"/>
                            <w:w w:val="15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666666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anocJt.euc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84848"/>
                          <w:bottom w:val="single" w:sz="7.642328" w:space="0" w:color="48484B"/>
                          <w:left w:val="single" w:sz="7.642328" w:space="0" w:color="3B3B3B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84848"/>
                          <w:bottom w:val="single" w:sz="7.642328" w:space="0" w:color="48484B"/>
                          <w:left w:val="single" w:sz="7.642328" w:space="0" w:color="484848"/>
                          <w:right w:val="single" w:sz="7.642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84848"/>
                          <w:bottom w:val="single" w:sz="7.642328" w:space="0" w:color="48484B"/>
                          <w:left w:val="single" w:sz="7.642328" w:space="0" w:color="4B4B4B"/>
                          <w:right w:val="single" w:sz="3.82116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84848"/>
                          <w:bottom w:val="single" w:sz="7.642328" w:space="0" w:color="48484B"/>
                          <w:left w:val="single" w:sz="3.821168" w:space="0" w:color="2F2F2F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84848"/>
                          <w:bottom w:val="single" w:sz="7.642328" w:space="0" w:color="48484B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84848"/>
                          <w:bottom w:val="single" w:sz="7.642328" w:space="0" w:color="48484B"/>
                          <w:left w:val="single" w:sz="7.642328" w:space="0" w:color="545454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84848"/>
                          <w:bottom w:val="single" w:sz="7.642328" w:space="0" w:color="48484B"/>
                          <w:left w:val="single" w:sz="7.642328" w:space="0" w:color="575757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7.642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511" w:type="dxa"/>
                        <w:tcBorders>
                          <w:top w:val="single" w:sz="7.642328" w:space="0" w:color="444444"/>
                          <w:bottom w:val="nil" w:sz="6" w:space="0" w:color="auto"/>
                          <w:left w:val="single" w:sz="15.284664" w:space="0" w:color="383838"/>
                          <w:right w:val="single" w:sz="7.642328" w:space="0" w:color="444444"/>
                        </w:tcBorders>
                      </w:tcPr>
                      <w:p>
                        <w:pPr>
                          <w:spacing w:before="6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25252"/>
                            <w:spacing w:val="-35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212123"/>
                            <w:spacing w:val="-31"/>
                            <w:w w:val="100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25252"/>
                            <w:spacing w:val="0"/>
                            <w:w w:val="100"/>
                          </w:rPr>
                          <w:t>90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single" w:sz="7.642328" w:space="0" w:color="444444"/>
                          <w:bottom w:val="nil" w:sz="6" w:space="0" w:color="auto"/>
                          <w:left w:val="single" w:sz="7.642328" w:space="0" w:color="444444"/>
                          <w:right w:val="single" w:sz="7.642328" w:space="0" w:color="444444"/>
                        </w:tcBorders>
                      </w:tcPr>
                      <w:p>
                        <w:pPr>
                          <w:spacing w:before="6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9"/>
                          </w:rPr>
                          <w:t>416000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195" w:type="dxa"/>
                        <w:gridSpan w:val="2"/>
                        <w:tcBorders>
                          <w:top w:val="single" w:sz="7.642328" w:space="0" w:color="48484B"/>
                          <w:bottom w:val="single" w:sz="7.642328" w:space="0" w:color="232323"/>
                          <w:left w:val="single" w:sz="7.642328" w:space="0" w:color="444444"/>
                          <w:right w:val="single" w:sz="7.642328" w:space="0" w:color="3B3B3B"/>
                        </w:tcBorders>
                      </w:tcPr>
                      <w:p>
                        <w:pPr>
                          <w:spacing w:before="31" w:after="0" w:line="240" w:lineRule="auto"/>
                          <w:ind w:left="24" w:right="-57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w w:val="98"/>
                          </w:rPr>
                          <w:t>JtArPAJ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w w:val="99"/>
                          </w:rPr>
                          <w:t>).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w w:val="9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3"/>
                            <w:w w:val="9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24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2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4"/>
                          </w:rPr>
                          <w:t>OCJJ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4"/>
                            <w:w w:val="9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0"/>
                            <w:w w:val="9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10101"/>
                            <w:spacing w:val="-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9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2"/>
                            <w:w w:val="92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2"/>
                          </w:rPr>
                          <w:t>i\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2"/>
                          </w:rPr>
                          <w:t>1A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6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4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7"/>
                            <w:w w:val="14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100"/>
                          </w:rPr>
                          <w:t>OCfAJ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6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3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-10"/>
                            <w:w w:val="13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96"/>
                          </w:rPr>
                          <w:t>OCE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5"/>
                            <w:w w:val="97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105"/>
                          </w:rPr>
                          <w:t>IDl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0"/>
                            <w:w w:val="89"/>
                          </w:rPr>
                          <w:t>PACXO,IJ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D3D3D"/>
                            <w:spacing w:val="-12"/>
                            <w:w w:val="8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0"/>
                            <w:w w:val="8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212123"/>
                            <w:spacing w:val="1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00"/>
                          </w:rPr>
                          <w:t>(5191)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7.642328" w:space="0" w:color="48484B"/>
                          <w:bottom w:val="single" w:sz="7.642328" w:space="0" w:color="232323"/>
                          <w:left w:val="single" w:sz="7.642328" w:space="0" w:color="3B3B3B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6" w:type="dxa"/>
                        <w:tcBorders>
                          <w:top w:val="single" w:sz="7.642328" w:space="0" w:color="48484B"/>
                          <w:bottom w:val="single" w:sz="7.642328" w:space="0" w:color="232323"/>
                          <w:left w:val="single" w:sz="7.642328" w:space="0" w:color="484848"/>
                          <w:right w:val="single" w:sz="7.642328" w:space="0" w:color="4B4B4B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23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5"/>
                          </w:rPr>
                          <w:t>48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7.642328" w:space="0" w:color="48484B"/>
                          <w:bottom w:val="single" w:sz="11.463496" w:space="0" w:color="383838"/>
                          <w:left w:val="single" w:sz="7.642328" w:space="0" w:color="4B4B4B"/>
                          <w:right w:val="single" w:sz="7.642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single" w:sz="7.642328" w:space="0" w:color="48484B"/>
                          <w:bottom w:val="single" w:sz="11.463496" w:space="0" w:color="383838"/>
                          <w:left w:val="single" w:sz="7.642328" w:space="0" w:color="5B5B5B"/>
                          <w:right w:val="single" w:sz="7.642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4" w:type="dxa"/>
                        <w:tcBorders>
                          <w:top w:val="single" w:sz="7.642328" w:space="0" w:color="48484B"/>
                          <w:bottom w:val="single" w:sz="11.463496" w:space="0" w:color="383838"/>
                          <w:left w:val="single" w:sz="7.642328" w:space="0" w:color="484848"/>
                          <w:right w:val="single" w:sz="7.642328" w:space="0" w:color="545454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-23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25252"/>
                            <w:spacing w:val="0"/>
                            <w:w w:val="125"/>
                          </w:rPr>
                          <w:t>48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7.642328" w:space="0" w:color="48484B"/>
                          <w:bottom w:val="single" w:sz="11.463496" w:space="0" w:color="383838"/>
                          <w:left w:val="single" w:sz="7.642328" w:space="0" w:color="545454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single" w:sz="7.642328" w:space="0" w:color="48484B"/>
                          <w:bottom w:val="single" w:sz="11.463496" w:space="0" w:color="383838"/>
                          <w:left w:val="single" w:sz="7.642328" w:space="0" w:color="575757"/>
                          <w:right w:val="single" w:sz="7.642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top w:val="nil" w:sz="6" w:space="0" w:color="auto"/>
                          <w:bottom w:val="single" w:sz="7.642328" w:space="0" w:color="282828"/>
                          <w:left w:val="single" w:sz="7.642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3D3D3D"/>
          <w:w w:val="109"/>
        </w:rPr>
        <w:t>II.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100"/>
        </w:rPr>
        <w:t>YK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212123"/>
          <w:spacing w:val="0"/>
          <w:w w:val="100"/>
        </w:rPr>
        <w:t>IIliB</w:t>
      </w:r>
      <w:r>
        <w:rPr>
          <w:rFonts w:ascii="Times New Roman" w:hAnsi="Times New Roman" w:cs="Times New Roman" w:eastAsia="Times New Roman"/>
          <w:sz w:val="16"/>
          <w:szCs w:val="16"/>
          <w:color w:val="2121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7"/>
        </w:rPr>
        <w:t>PACXO,li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8"/>
          <w:w w:val="8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12123"/>
          <w:spacing w:val="0"/>
          <w:w w:val="87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12123"/>
          <w:spacing w:val="15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12123"/>
          <w:spacing w:val="-9"/>
          <w:w w:val="9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0"/>
        </w:rPr>
        <w:t>3,li.AII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9"/>
          <w:w w:val="8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12123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1123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66666"/>
          <w:spacing w:val="0"/>
          <w:w w:val="111"/>
        </w:rPr>
        <w:t>ocrnnux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.558325pt;height:42.24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0" w:bottom="280" w:left="0" w:right="2420"/>
          <w:footerReference w:type="default" r:id="rId56"/>
          <w:pgSz w:w="16880" w:h="11980" w:orient="landscape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0.199526pt;height:831.6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0" w:bottom="0" w:left="0" w:right="0"/>
          <w:footerReference w:type="default" r:id="rId58"/>
          <w:pgSz w:w="11980" w:h="16880"/>
        </w:sectPr>
      </w:pPr>
      <w:rPr/>
    </w:p>
    <w:p>
      <w:pPr>
        <w:spacing w:before="78" w:after="0" w:line="161" w:lineRule="exact"/>
        <w:ind w:left="102" w:right="-20"/>
        <w:jc w:val="left"/>
        <w:tabs>
          <w:tab w:pos="4860" w:val="left"/>
          <w:tab w:pos="75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-14"/>
        </w:rPr>
        <w:t>03HaKa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-14"/>
        </w:rPr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  <w:t>lbuoc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5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5"/>
          <w:w w:val="89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9"/>
          <w:position w:val="0"/>
        </w:rPr>
        <w:t>JHO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9"/>
          <w:position w:val="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5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81"/>
          <w:position w:val="0"/>
        </w:rPr>
        <w:t>HJBDWCIIII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81"/>
          <w:position w:val="0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14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1"/>
          <w:position w:val="0"/>
        </w:rPr>
        <w:t>DBCX0Jl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1"/>
          <w:position w:val="0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5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1"/>
          <w:position w:val="0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2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0"/>
        </w:rPr>
        <w:t>113Jl8TliK8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left="216" w:right="-20"/>
        <w:jc w:val="left"/>
        <w:tabs>
          <w:tab w:pos="780" w:val="left"/>
          <w:tab w:pos="2700" w:val="left"/>
          <w:tab w:pos="4740" w:val="left"/>
          <w:tab w:pos="5900" w:val="left"/>
          <w:tab w:pos="7400" w:val="left"/>
          <w:tab w:pos="10620" w:val="left"/>
          <w:tab w:pos="115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3434"/>
          <w:spacing w:val="-1"/>
          <w:w w:val="100"/>
          <w:position w:val="-15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18181A"/>
          <w:spacing w:val="0"/>
          <w:w w:val="100"/>
          <w:position w:val="-15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18181A"/>
          <w:spacing w:val="-33"/>
          <w:w w:val="100"/>
          <w:position w:val="-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8181A"/>
          <w:spacing w:val="0"/>
          <w:w w:val="100"/>
          <w:position w:val="-15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18181A"/>
          <w:spacing w:val="0"/>
          <w:w w:val="100"/>
          <w:position w:val="-15"/>
        </w:rPr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4"/>
        </w:rPr>
        <w:t>I&gt;p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5"/>
          <w:w w:val="100"/>
          <w:position w:val="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00"/>
          <w:position w:val="-6"/>
        </w:rPr>
        <w:t>Omtc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-6"/>
        </w:rPr>
        <w:t>ono6p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4"/>
          <w:w w:val="100"/>
          <w:position w:val="-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  <w:t>unx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6"/>
        </w:rPr>
        <w:t>YK)'nno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1"/>
        </w:rPr>
        <w:t>Pacxon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1"/>
        </w:rPr>
        <w:t>HH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22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1"/>
        </w:rPr>
        <w:t>llB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1"/>
        </w:rPr>
        <w:t>lU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3"/>
          <w:position w:val="1"/>
        </w:rPr>
        <w:t>TepCT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81"/>
          <w:position w:val="1"/>
        </w:rPr>
        <w:t>6yuCTa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80"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165"/>
          <w:position w:val="-2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880" w:bottom="0" w:left="1500" w:right="2420"/>
          <w:footerReference w:type="default" r:id="rId60"/>
          <w:pgSz w:w="16880" w:h="11980" w:orient="landscape"/>
        </w:sectPr>
      </w:pPr>
      <w:rPr/>
    </w:p>
    <w:p>
      <w:pPr>
        <w:spacing w:before="0" w:after="0" w:line="196" w:lineRule="exact"/>
        <w:ind w:left="752" w:right="-78"/>
        <w:jc w:val="left"/>
        <w:tabs>
          <w:tab w:pos="4600" w:val="left"/>
          <w:tab w:pos="5800" w:val="left"/>
          <w:tab w:pos="68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8"/>
          <w:position w:val="4"/>
        </w:rPr>
        <w:t>KOIITD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-3"/>
        </w:rPr>
        <w:t>1np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5"/>
          <w:w w:val="100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3"/>
        </w:rPr>
        <w:t>npnja1.1nja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17"/>
          <w:position w:val="-7"/>
        </w:rPr>
        <w:t>(on6Ao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6"/>
          <w:w w:val="117"/>
          <w:position w:val="-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-7"/>
        </w:rPr>
        <w:t>11)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31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2"/>
          <w:position w:val="-4"/>
        </w:rPr>
        <w:t>Pe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7"/>
          <w:w w:val="92"/>
          <w:position w:val="-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92"/>
          <w:position w:val="-4"/>
        </w:rPr>
        <w:t>y6J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6"/>
          <w:w w:val="92"/>
          <w:position w:val="-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2"/>
          <w:position w:val="-4"/>
        </w:rPr>
        <w:t>IIKC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AYTOIIOMIIe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6"/>
          <w:position w:val="0"/>
        </w:rPr>
        <w:t>Ontl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10"/>
          <w:w w:val="96"/>
          <w:position w:val="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96"/>
          <w:position w:val="0"/>
        </w:rPr>
        <w:t>TIIIIC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0"/>
          <w:w w:val="96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29"/>
          <w:i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0" w:after="0" w:line="166" w:lineRule="exact"/>
        <w:ind w:right="-79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6"/>
          <w:szCs w:val="26"/>
          <w:color w:val="494949"/>
          <w:spacing w:val="0"/>
          <w:w w:val="75"/>
          <w:position w:val="-8"/>
        </w:rPr>
        <w:t>ooco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29" w:after="0" w:line="167" w:lineRule="exact"/>
        <w:ind w:right="-20"/>
        <w:jc w:val="left"/>
        <w:tabs>
          <w:tab w:pos="9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5D5D5D"/>
          <w:w w:val="79"/>
        </w:rPr>
        <w:t>Jl.0113l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2"/>
          <w:w w:val="79"/>
        </w:rPr>
        <w:t>{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13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8"/>
          <w:w w:val="11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27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79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9"/>
          <w:position w:val="-2"/>
        </w:rPr>
        <w:t>OCTilJIIIX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  <w:cols w:num="4" w:equalWidth="0">
            <w:col w:w="7542" w:space="157"/>
            <w:col w:w="1610" w:space="313"/>
            <w:col w:w="469" w:space="249"/>
            <w:col w:w="2620"/>
          </w:cols>
        </w:sectPr>
      </w:pPr>
      <w:rPr/>
    </w:p>
    <w:p>
      <w:pPr>
        <w:spacing w:before="0" w:after="0" w:line="161" w:lineRule="exact"/>
        <w:ind w:left="7738" w:right="-20"/>
        <w:jc w:val="left"/>
        <w:tabs>
          <w:tab w:pos="8780" w:val="left"/>
          <w:tab w:pos="10460" w:val="left"/>
          <w:tab w:pos="113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noKoaliiHC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100"/>
          <w:position w:val="-1"/>
        </w:rPr>
        <w:t>roana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3"/>
        </w:rPr>
        <w:t>noMolln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3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15"/>
          <w:position w:val="-4"/>
        </w:rPr>
        <w:t>11300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5"/>
          <w:w w:val="115"/>
          <w:position w:val="-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27"/>
          <w:position w:val="-4"/>
        </w:rPr>
        <w:t>)8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312" w:right="-20"/>
        <w:jc w:val="left"/>
        <w:tabs>
          <w:tab w:pos="900" w:val="left"/>
          <w:tab w:pos="2840" w:val="left"/>
          <w:tab w:pos="5000" w:val="left"/>
          <w:tab w:pos="6120" w:val="left"/>
          <w:tab w:pos="7120" w:val="left"/>
          <w:tab w:pos="8020" w:val="left"/>
          <w:tab w:pos="8920" w:val="left"/>
          <w:tab w:pos="9800" w:val="left"/>
          <w:tab w:pos="10640" w:val="left"/>
          <w:tab w:pos="115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00"/>
          <w:position w:val="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-29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5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33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  <w:t>3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91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100"/>
          <w:position w:val="4"/>
        </w:rPr>
        <w:t>4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-82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4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91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4"/>
        </w:rPr>
        <w:t>6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83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4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29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100"/>
          <w:position w:val="2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-3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2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-3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1"/>
          <w:position w:val="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108"/>
          <w:position w:val="0"/>
        </w:rPr>
        <w:t>11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left="188" w:right="-20"/>
        <w:jc w:val="left"/>
        <w:tabs>
          <w:tab w:pos="700" w:val="left"/>
          <w:tab w:pos="6460" w:val="left"/>
          <w:tab w:pos="910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  <w:position w:val="5"/>
        </w:rPr>
        <w:t>5216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5"/>
        </w:rPr>
        <w:t>423500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53"/>
          <w:w w:val="77"/>
          <w:position w:val="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D5D5D"/>
          <w:spacing w:val="0"/>
          <w:w w:val="100"/>
          <w:position w:val="5"/>
        </w:rPr>
        <w:t>Crp</w:t>
      </w:r>
      <w:r>
        <w:rPr>
          <w:rFonts w:ascii="Times New Roman" w:hAnsi="Times New Roman" w:cs="Times New Roman" w:eastAsia="Times New Roman"/>
          <w:sz w:val="13"/>
          <w:szCs w:val="13"/>
          <w:color w:val="5D5D5D"/>
          <w:spacing w:val="0"/>
          <w:w w:val="100"/>
          <w:position w:val="5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5D5D5D"/>
          <w:spacing w:val="0"/>
          <w:w w:val="100"/>
          <w:position w:val="5"/>
        </w:rPr>
        <w:t>"mt</w:t>
      </w:r>
      <w:r>
        <w:rPr>
          <w:rFonts w:ascii="Times New Roman" w:hAnsi="Times New Roman" w:cs="Times New Roman" w:eastAsia="Times New Roman"/>
          <w:sz w:val="13"/>
          <w:szCs w:val="13"/>
          <w:color w:val="5D5D5D"/>
          <w:spacing w:val="25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5"/>
        </w:rPr>
        <w:t>yenyrc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3"/>
        </w:rPr>
        <w:t>463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>463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187" w:lineRule="exact"/>
        <w:ind w:left="188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5"/>
          <w:position w:val="1"/>
        </w:rPr>
        <w:t>5217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5"/>
          <w:position w:val="1"/>
        </w:rPr>
        <w:t>423600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5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5"/>
          <w:w w:val="85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5"/>
          <w:position w:val="1"/>
        </w:rPr>
        <w:t>cnyrc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8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  <w:position w:val="1"/>
        </w:rPr>
        <w:t>3f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  <w:position w:val="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4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  <w:position w:val="1"/>
        </w:rPr>
        <w:t>AOMnhtmcTu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7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6"/>
          <w:w w:val="171"/>
          <w:position w:val="1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1"/>
          <w:position w:val="1"/>
        </w:rPr>
        <w:t>yrocTH:I'CJLCT&amp;o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</w:sectPr>
      </w:pPr>
      <w:rPr/>
    </w:p>
    <w:p>
      <w:pPr>
        <w:spacing w:before="61" w:after="0" w:line="240" w:lineRule="auto"/>
        <w:ind w:left="188" w:right="-20"/>
        <w:jc w:val="left"/>
        <w:tabs>
          <w:tab w:pos="720" w:val="left"/>
          <w:tab w:pos="64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  <w:position w:val="2"/>
        </w:rPr>
        <w:t>5218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77"/>
          <w:position w:val="2"/>
        </w:rPr>
        <w:t>4237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-38"/>
          <w:w w:val="77"/>
          <w:position w:val="2"/>
        </w:rPr>
        <w:t>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5"/>
          <w:position w:val="2"/>
        </w:rPr>
        <w:t>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2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7"/>
          <w:position w:val="2"/>
        </w:rPr>
        <w:t>Pcnpc3Ct1Tftl.llljn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0"/>
        </w:rPr>
        <w:t>276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188" w:right="-64"/>
        <w:jc w:val="left"/>
        <w:tabs>
          <w:tab w:pos="720" w:val="left"/>
          <w:tab w:pos="6280" w:val="left"/>
          <w:tab w:pos="89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4"/>
        </w:rPr>
        <w:t>5219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4"/>
        </w:rPr>
        <w:t>423900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4"/>
        </w:rPr>
        <w:t>Ocrnne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1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5"/>
          <w:w w:val="9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5"/>
          <w:w w:val="9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7"/>
        </w:rPr>
        <w:t>TC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7"/>
        </w:rPr>
        <w:t>yCJtyrc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0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-2"/>
        </w:rPr>
        <w:t>18,850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  <w:position w:val="-3"/>
        </w:rPr>
        <w:t>14,393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81" w:lineRule="exact"/>
        <w:ind w:left="188" w:right="-78"/>
        <w:jc w:val="left"/>
        <w:tabs>
          <w:tab w:pos="720" w:val="left"/>
          <w:tab w:pos="6260" w:val="left"/>
          <w:tab w:pos="89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846893pt;margin-top:8.466283pt;width:48.364752pt;height:7pt;mso-position-horizontal-relative:page;mso-position-vertical-relative:paragraph;z-index:-21395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5D5D5D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5D5D5D"/>
                      <w:spacing w:val="0"/>
                      <w:w w:val="100"/>
                    </w:rPr>
                    <w:t>Oil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5D5D5D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D5D5D"/>
                      <w:spacing w:val="0"/>
                      <w:w w:val="111"/>
                    </w:rPr>
                    <w:t>52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D5D5D"/>
                      <w:spacing w:val="-47"/>
                      <w:w w:val="1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343434"/>
                      <w:spacing w:val="0"/>
                      <w:w w:val="1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343434"/>
                      <w:spacing w:val="-15"/>
                      <w:w w:val="1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5D5D5D"/>
                      <w:spacing w:val="0"/>
                      <w:w w:val="100"/>
                    </w:rPr>
                    <w:t>/10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5D5D5D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94949"/>
                      <w:spacing w:val="0"/>
                      <w:w w:val="100"/>
                    </w:rPr>
                    <w:t>5227)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8"/>
          <w:position w:val="2"/>
        </w:rPr>
        <w:t>5220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1"/>
          <w:w w:val="78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78"/>
          <w:position w:val="2"/>
        </w:rPr>
        <w:t>424000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36"/>
          <w:w w:val="78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4"/>
          <w:w w:val="109"/>
          <w:position w:val="1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7"/>
          <w:w w:val="109"/>
          <w:position w:val="1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9"/>
          <w:position w:val="1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2"/>
          <w:w w:val="109"/>
          <w:position w:val="1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109"/>
          <w:position w:val="1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4"/>
          <w:w w:val="109"/>
          <w:position w:val="1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9"/>
          <w:position w:val="10"/>
        </w:rPr>
        <w:t>JAJIItJOB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5"/>
          <w:w w:val="109"/>
          <w:position w:val="1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109"/>
          <w:position w:val="10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14"/>
          <w:w w:val="109"/>
          <w:position w:val="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3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2"/>
          <w:position w:val="10"/>
        </w:rPr>
        <w:t>YCJJ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7"/>
          <w:w w:val="103"/>
          <w:position w:val="1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148"/>
          <w:position w:val="10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18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0"/>
          <w:w w:val="100"/>
          <w:position w:val="1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-20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0"/>
          <w:w w:val="100"/>
          <w:position w:val="1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0"/>
          <w:w w:val="100"/>
          <w:position w:val="1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6"/>
          <w:position w:val="1"/>
        </w:rPr>
        <w:t>40,326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6"/>
          <w:position w:val="0"/>
        </w:rPr>
        <w:t>30,636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0" w:after="0" w:line="187" w:lineRule="exact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4"/>
          <w:position w:val="1"/>
        </w:rPr>
        <w:t>5221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4"/>
          <w:position w:val="1"/>
        </w:rPr>
        <w:t>424100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65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9"/>
          <w:position w:val="1"/>
        </w:rPr>
        <w:t>0on.onp11BpC/IJIC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1"/>
        </w:rPr>
        <w:t>yenyrc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92" w:right="887"/>
        <w:jc w:val="center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6"/>
        </w:rPr>
        <w:t>276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46" w:after="0" w:line="240" w:lineRule="auto"/>
        <w:ind w:left="-33" w:right="892"/>
        <w:jc w:val="center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5"/>
        </w:rPr>
        <w:t>4.457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75" w:after="0" w:line="240" w:lineRule="auto"/>
        <w:ind w:left="-33" w:right="877"/>
        <w:jc w:val="center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8"/>
        </w:rPr>
        <w:t>9,690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80" w:h="11980" w:orient="landscape"/>
          <w:pgMar w:top="1580" w:bottom="280" w:left="1500" w:right="2420"/>
          <w:cols w:num="2" w:equalWidth="0">
            <w:col w:w="9390" w:space="2242"/>
            <w:col w:w="1328"/>
          </w:cols>
        </w:sectPr>
      </w:pPr>
      <w:rPr/>
    </w:p>
    <w:p>
      <w:pPr>
        <w:spacing w:before="33" w:after="0" w:line="240" w:lineRule="auto"/>
        <w:ind w:left="188" w:right="-20"/>
        <w:jc w:val="left"/>
        <w:tabs>
          <w:tab w:pos="720" w:val="left"/>
          <w:tab w:pos="6260" w:val="left"/>
          <w:tab w:pos="8920" w:val="left"/>
          <w:tab w:pos="116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</w:rPr>
        <w:t>5222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</w:rPr>
        <w:t>424200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43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96"/>
        </w:rPr>
        <w:t>Yenyrc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7"/>
        </w:rPr>
        <w:t>o6pll30a&amp;H&gt;a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3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6"/>
        </w:rPr>
        <w:t>KYlTT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6"/>
        </w:rPr>
        <w:t>)'p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6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6"/>
          <w:w w:val="6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19"/>
        </w:rPr>
        <w:t>"enopn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8"/>
          <w:position w:val="-1"/>
        </w:rPr>
        <w:t>26,081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8"/>
          <w:position w:val="-2"/>
        </w:rPr>
        <w:t>1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34"/>
          <w:w w:val="78"/>
          <w:position w:val="-2"/>
        </w:rPr>
        <w:t>9</w:t>
      </w:r>
      <w:r>
        <w:rPr>
          <w:rFonts w:ascii="Courier New" w:hAnsi="Courier New" w:cs="Courier New" w:eastAsia="Courier New"/>
          <w:sz w:val="17"/>
          <w:szCs w:val="17"/>
          <w:color w:val="858587"/>
          <w:spacing w:val="-32"/>
          <w:w w:val="78"/>
          <w:position w:val="-2"/>
        </w:rPr>
        <w:t>,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8"/>
          <w:position w:val="-2"/>
        </w:rPr>
        <w:t>223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54"/>
          <w:w w:val="78"/>
          <w:position w:val="-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-30"/>
          <w:w w:val="119"/>
          <w:position w:val="-3"/>
        </w:rPr>
        <w:t>6</w:t>
      </w:r>
      <w:r>
        <w:rPr>
          <w:rFonts w:ascii="Courier New" w:hAnsi="Courier New" w:cs="Courier New" w:eastAsia="Courier New"/>
          <w:sz w:val="17"/>
          <w:szCs w:val="17"/>
          <w:color w:val="858587"/>
          <w:spacing w:val="-47"/>
          <w:w w:val="82"/>
          <w:position w:val="-3"/>
        </w:rPr>
        <w:t>,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9"/>
          <w:position w:val="-3"/>
        </w:rPr>
        <w:t>858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5"/>
        </w:rPr>
        <w:t>5223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68"/>
          <w:w w:val="7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5"/>
        </w:rPr>
        <w:t>424300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58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  <w:position w:val="1"/>
        </w:rPr>
        <w:t>MCAifllllltCKC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1"/>
        </w:rPr>
        <w:t>yenyrc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8"/>
        </w:rPr>
        <w:t>5224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71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8"/>
        </w:rPr>
        <w:t>424400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36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96"/>
        </w:rPr>
        <w:t>Yenyrc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</w:rPr>
        <w:t>OJXP&gt;Kaaat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5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3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</w:rPr>
        <w:t>ayronyreaa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7" w:after="0" w:line="240" w:lineRule="auto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846893pt;margin-top:11.850524pt;width:28.180881pt;height:7pt;mso-position-horizontal-relative:page;mso-position-vertical-relative:paragraph;z-index:-21394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94949"/>
                      <w:spacing w:val="0"/>
                      <w:w w:val="100"/>
                    </w:rPr>
                    <w:t>noapwuna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  <w:position w:val="-10"/>
        </w:rPr>
        <w:t>5225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  <w:position w:val="-10"/>
        </w:rPr>
        <w:t>424500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43"/>
          <w:w w:val="77"/>
          <w:position w:val="-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96"/>
          <w:position w:val="0"/>
        </w:rPr>
        <w:t>Ycnyrc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8"/>
          <w:position w:val="0"/>
        </w:rPr>
        <w:t>o.ap&gt;Kaaat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8"/>
          <w:position w:val="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7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8"/>
          <w:position w:val="0"/>
        </w:rPr>
        <w:t>naw•onarunt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8"/>
          <w:position w:val="0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4"/>
          <w:w w:val="88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8"/>
          <w:position w:val="0"/>
        </w:rPr>
        <w:t>napKoaa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3"/>
          <w:position w:val="0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10"/>
          <w:w w:val="6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0"/>
        </w:rPr>
        <w:t>npupoA!Inx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6" w:lineRule="auto"/>
        <w:ind w:left="1327" w:right="9259" w:firstLine="-1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388847pt;margin-top:4.587430pt;width:50.661649pt;height:8.5pt;mso-position-horizontal-relative:page;mso-position-vertical-relative:paragraph;z-index:-21393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94949"/>
                      <w:spacing w:val="0"/>
                      <w:w w:val="78"/>
                      <w:position w:val="1"/>
                    </w:rPr>
                    <w:t>5226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94949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94949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94949"/>
                      <w:spacing w:val="0"/>
                      <w:w w:val="78"/>
                      <w:position w:val="1"/>
                    </w:rPr>
                    <w:t>424600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D5D5D"/>
          <w:w w:val="96"/>
        </w:rPr>
        <w:t>Ycnyre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2"/>
        </w:rPr>
        <w:t>o•ryoarbft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3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2"/>
        </w:rPr>
        <w:t>lKIIoonre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7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2"/>
        </w:rPr>
        <w:t>cpen&gt;me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7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72"/>
        </w:rPr>
        <w:t>HBYke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3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5"/>
        </w:rPr>
        <w:t>rCOACTCKC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6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ycnyrc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97" w:right="-20"/>
        <w:jc w:val="left"/>
        <w:tabs>
          <w:tab w:pos="720" w:val="left"/>
          <w:tab w:pos="6280" w:val="left"/>
          <w:tab w:pos="8920" w:val="left"/>
          <w:tab w:pos="116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</w:rPr>
        <w:t>5227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</w:rPr>
        <w:t>424900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38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  <w:position w:val="1"/>
        </w:rPr>
        <w:t>0CTMC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3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0"/>
          <w:position w:val="1"/>
        </w:rPr>
        <w:t>COCI.llljRnH30DRIIC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2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ycnyre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75"/>
          <w:position w:val="1"/>
        </w:rPr>
        <w:t>14,2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-43"/>
          <w:w w:val="75"/>
          <w:position w:val="1"/>
        </w:rPr>
        <w:t>4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11"/>
          <w:position w:val="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75"/>
          <w:position w:val="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-4"/>
          <w:w w:val="75"/>
          <w:position w:val="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5"/>
          <w:position w:val="1"/>
        </w:rPr>
        <w:t>,413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74"/>
          <w:w w:val="75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-26"/>
          <w:w w:val="100"/>
          <w:position w:val="0"/>
        </w:rPr>
        <w:t>2</w:t>
      </w:r>
      <w:r>
        <w:rPr>
          <w:rFonts w:ascii="Courier New" w:hAnsi="Courier New" w:cs="Courier New" w:eastAsia="Courier New"/>
          <w:sz w:val="17"/>
          <w:szCs w:val="17"/>
          <w:color w:val="858587"/>
          <w:spacing w:val="-31"/>
          <w:w w:val="55"/>
          <w:position w:val="0"/>
        </w:rPr>
        <w:t>,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90"/>
          <w:position w:val="0"/>
        </w:rPr>
        <w:t>832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5" w:after="0" w:line="82" w:lineRule="exact"/>
        <w:ind w:left="131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0"/>
          <w:w w:val="114"/>
          <w:position w:val="-6"/>
        </w:rPr>
        <w:t>TEJ\Yl\E</w:t>
      </w:r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-6"/>
          <w:w w:val="114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0"/>
          <w:w w:val="100"/>
          <w:position w:val="-6"/>
        </w:rPr>
        <w:t>UOOPABKE</w:t>
      </w:r>
      <w:r>
        <w:rPr>
          <w:rFonts w:ascii="Times New Roman" w:hAnsi="Times New Roman" w:cs="Times New Roman" w:eastAsia="Times New Roman"/>
          <w:sz w:val="13"/>
          <w:szCs w:val="13"/>
          <w:color w:val="343434"/>
          <w:spacing w:val="17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0"/>
          <w:w w:val="160"/>
          <w:position w:val="-6"/>
        </w:rPr>
        <w:t>ll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24"/>
          <w:w w:val="160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A"/>
          <w:spacing w:val="-19"/>
          <w:w w:val="100"/>
          <w:position w:val="-6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6"/>
        </w:rPr>
        <w:t>JJ.P?ICAnAibE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</w:sectPr>
      </w:pPr>
      <w:rPr/>
    </w:p>
    <w:p>
      <w:pPr>
        <w:spacing w:before="0" w:after="0" w:line="246" w:lineRule="exact"/>
        <w:ind w:left="188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0"/>
          <w:position w:val="6"/>
        </w:rPr>
        <w:t>5228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6"/>
        </w:rPr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77"/>
          <w:position w:val="6"/>
        </w:rPr>
        <w:t>42500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2"/>
          <w:w w:val="77"/>
          <w:position w:val="6"/>
        </w:rPr>
        <w:t>0</w:t>
      </w:r>
      <w:r>
        <w:rPr>
          <w:rFonts w:ascii="Courier New" w:hAnsi="Courier New" w:cs="Courier New" w:eastAsia="Courier New"/>
          <w:sz w:val="17"/>
          <w:szCs w:val="17"/>
          <w:color w:val="B8B8B8"/>
          <w:spacing w:val="5"/>
          <w:w w:val="113"/>
          <w:position w:val="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4"/>
          <w:position w:val="-1"/>
        </w:rPr>
        <w:t>(5229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15"/>
          <w:szCs w:val="15"/>
          <w:color w:val="5D5D5D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-1"/>
        </w:rPr>
        <w:t>5230)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9" w:after="0" w:line="197" w:lineRule="exact"/>
        <w:ind w:left="197" w:right="-67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2"/>
          <w:position w:val="1"/>
        </w:rPr>
        <w:t>5229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57"/>
          <w:w w:val="72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2"/>
          <w:position w:val="2"/>
        </w:rPr>
        <w:t>425100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2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6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2"/>
          <w:position w:val="2"/>
        </w:rPr>
        <w:t>TCKYhC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2"/>
          <w:position w:val="2"/>
        </w:rPr>
        <w:t>00Rpft8KC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13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2"/>
          <w:position w:val="2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11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0"/>
          <w:position w:val="2"/>
        </w:rPr>
        <w:t>OIJPlKOBalbC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3"/>
          <w:w w:val="7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6"/>
          <w:position w:val="2"/>
        </w:rPr>
        <w:t>3rp8A8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6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6"/>
          <w:w w:val="76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6"/>
          <w:position w:val="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5"/>
          <w:w w:val="76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2"/>
          <w:position w:val="2"/>
        </w:rPr>
        <w:t>o6jCKiml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right="-20"/>
        <w:jc w:val="left"/>
        <w:tabs>
          <w:tab w:pos="2640" w:val="left"/>
          <w:tab w:pos="52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>625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>158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>467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  <w:cols w:num="2" w:equalWidth="0">
            <w:col w:w="3980" w:space="2504"/>
            <w:col w:w="6476"/>
          </w:cols>
        </w:sectPr>
      </w:pPr>
      <w:rPr/>
    </w:p>
    <w:p>
      <w:pPr>
        <w:spacing w:before="90" w:after="0" w:line="240" w:lineRule="auto"/>
        <w:ind w:left="197" w:right="-20"/>
        <w:jc w:val="left"/>
        <w:tabs>
          <w:tab w:pos="720" w:val="left"/>
          <w:tab w:pos="6480" w:val="left"/>
          <w:tab w:pos="9140" w:val="left"/>
          <w:tab w:pos="11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v:group style="position:absolute;margin-left:0pt;margin-top:181.275925pt;width:2.106395pt;height:310.244066pt;mso-position-horizontal-relative:page;mso-position-vertical-relative:page;z-index:-21398" coordorigin="0,3626" coordsize="42,6205">
            <v:shape style="position:absolute;left:0;top:8410;width:42;height:1421" type="#_x0000_t75">
              <v:imagedata r:id="rId61" o:title=""/>
            </v:shape>
            <v:group style="position:absolute;left:8;top:3630;width:2;height:6000" coordorigin="8,3630" coordsize="2,6000">
              <v:shape style="position:absolute;left:8;top:3630;width:2;height:6000" coordorigin="8,3630" coordsize="0,6000" path="m8,9630l8,3630e" filled="f" stroked="t" strokeweight=".478458pt" strokecolor="#D8D8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63147pt;margin-top:585.386353pt;width:30.621316pt;height:.1pt;mso-position-horizontal-relative:page;mso-position-vertical-relative:page;z-index:-21397" coordorigin="2913,11708" coordsize="612,2">
            <v:shape style="position:absolute;left:2913;top:11708;width:612;height:2" coordorigin="2913,11708" coordsize="612,0" path="m2913,11708l3525,11708e" filled="f" stroked="t" strokeweight="1.435374pt" strokecolor="#DBDBD4">
              <v:path arrowok="t"/>
            </v:shape>
          </v:group>
          <w10:wrap type="none"/>
        </w:pict>
      </w:r>
      <w:r>
        <w:rPr/>
        <w:pict>
          <v:group style="position:absolute;margin-left:76.494286pt;margin-top:43.944199pt;width:601.18254pt;height:374.497564pt;mso-position-horizontal-relative:page;mso-position-vertical-relative:page;z-index:-21396" coordorigin="1530,879" coordsize="12024,7490">
            <v:group style="position:absolute;left:1544;top:922;width:9808;height:2" coordorigin="1544,922" coordsize="9808,2">
              <v:shape style="position:absolute;left:1544;top:922;width:9808;height:2" coordorigin="1544,922" coordsize="9808,0" path="m1544,922l11353,922e" filled="f" stroked="t" strokeweight="1.435374pt" strokecolor="#282828">
                <v:path arrowok="t"/>
              </v:shape>
            </v:group>
            <v:group style="position:absolute;left:1573;top:898;width:2;height:7452" coordorigin="1573,898" coordsize="2,7452">
              <v:shape style="position:absolute;left:1573;top:898;width:2;height:7452" coordorigin="1573,898" coordsize="0,7452" path="m1573,8350l1573,898e" filled="f" stroked="t" strokeweight="1.913832pt" strokecolor="#383838">
                <v:path arrowok="t"/>
              </v:shape>
            </v:group>
            <v:group style="position:absolute;left:2085;top:898;width:2;height:984" coordorigin="2085,898" coordsize="2,984">
              <v:shape style="position:absolute;left:2085;top:898;width:2;height:984" coordorigin="2085,898" coordsize="0,984" path="m2085,1882l2085,898e" filled="f" stroked="t" strokeweight=".956916pt" strokecolor="#4B4B4B">
                <v:path arrowok="t"/>
              </v:shape>
            </v:group>
            <v:group style="position:absolute;left:2783;top:898;width:2;height:1443" coordorigin="2783,898" coordsize="2,1443">
              <v:shape style="position:absolute;left:2783;top:898;width:2;height:1443" coordorigin="2783,898" coordsize="0,1443" path="m2783,2341l2783,898e" filled="f" stroked="t" strokeweight=".956916pt" strokecolor="#484848">
                <v:path arrowok="t"/>
              </v:shape>
            </v:group>
            <v:group style="position:absolute;left:5984;top:908;width:2;height:554" coordorigin="5984,908" coordsize="2,554">
              <v:shape style="position:absolute;left:5984;top:908;width:2;height:554" coordorigin="5984,908" coordsize="0,554" path="m5984,1462l5984,908e" filled="f" stroked="t" strokeweight=".956916pt" strokecolor="#4F4F4F">
                <v:path arrowok="t"/>
              </v:shape>
            </v:group>
            <v:group style="position:absolute;left:7090;top:917;width:2;height:965" coordorigin="7090,917" coordsize="2,965">
              <v:shape style="position:absolute;left:7090;top:917;width:2;height:965" coordorigin="7090,917" coordsize="0,965" path="m7090,1882l7090,917e" filled="f" stroked="t" strokeweight=".956916pt" strokecolor="#484848">
                <v:path arrowok="t"/>
              </v:shape>
            </v:group>
            <v:group style="position:absolute;left:7075;top:1166;width:4698;height:2" coordorigin="7075,1166" coordsize="4698,2">
              <v:shape style="position:absolute;left:7075;top:1166;width:4698;height:2" coordorigin="7075,1166" coordsize="4698,0" path="m7075,1166l11774,1166e" filled="f" stroked="t" strokeweight=".478458pt" strokecolor="#575757">
                <v:path arrowok="t"/>
              </v:shape>
            </v:group>
            <v:group style="position:absolute;left:8214;top:941;width:5320;height:2" coordorigin="8214,941" coordsize="5320,2">
              <v:shape style="position:absolute;left:8214;top:941;width:5320;height:2" coordorigin="8214,941" coordsize="5320,0" path="m8214,941l13534,941e" filled="f" stroked="t" strokeweight="1.913832pt" strokecolor="#2B2B2B">
                <v:path arrowok="t"/>
              </v:shape>
            </v:group>
            <v:group style="position:absolute;left:11735;top:960;width:1799;height:2" coordorigin="11735,960" coordsize="1799,2">
              <v:shape style="position:absolute;left:11735;top:960;width:1799;height:2" coordorigin="11735,960" coordsize="1799,0" path="m11735,960l13534,960e" filled="f" stroked="t" strokeweight=".956916pt" strokecolor="#232323">
                <v:path arrowok="t"/>
              </v:shape>
            </v:group>
            <v:group style="position:absolute;left:11735;top:1156;width:947;height:2" coordorigin="11735,1156" coordsize="947,2">
              <v:shape style="position:absolute;left:11735;top:1156;width:947;height:2" coordorigin="11735,1156" coordsize="947,0" path="m11735,1156l12683,1156e" filled="f" stroked="t" strokeweight=".956916pt" strokecolor="#3F3F3F">
                <v:path arrowok="t"/>
              </v:shape>
            </v:group>
            <v:group style="position:absolute;left:12616;top:1166;width:919;height:2" coordorigin="12616,1166" coordsize="919,2">
              <v:shape style="position:absolute;left:12616;top:1166;width:919;height:2" coordorigin="12616,1166" coordsize="919,0" path="m12616,1166l13534,1166e" filled="f" stroked="t" strokeweight=".956916pt" strokecolor="#545454">
                <v:path arrowok="t"/>
              </v:shape>
            </v:group>
            <v:group style="position:absolute;left:13525;top:965;width:2;height:5923" coordorigin="13525,965" coordsize="2,5923">
              <v:shape style="position:absolute;left:13525;top:965;width:2;height:5923" coordorigin="13525,965" coordsize="0,5923" path="m13525,6888l13525,965e" filled="f" stroked="t" strokeweight="1.435374pt" strokecolor="#2F2F2F">
                <v:path arrowok="t"/>
              </v:shape>
            </v:group>
            <v:group style="position:absolute;left:8247;top:1099;width:2;height:7222" coordorigin="8247,1099" coordsize="2,7222">
              <v:shape style="position:absolute;left:8247;top:1099;width:2;height:7222" coordorigin="8247,1099" coordsize="0,7222" path="m8247,8321l8247,1099e" filled="f" stroked="t" strokeweight=".956916pt" strokecolor="#4B4B4B">
                <v:path arrowok="t"/>
              </v:shape>
            </v:group>
            <v:group style="position:absolute;left:8233;top:1395;width:3550;height:2" coordorigin="8233,1395" coordsize="3550,2">
              <v:shape style="position:absolute;left:8233;top:1395;width:3550;height:2" coordorigin="8233,1395" coordsize="3550,0" path="m8233,1395l11783,1395e" filled="f" stroked="t" strokeweight=".478458pt" strokecolor="#4F4B4F">
                <v:path arrowok="t"/>
              </v:shape>
            </v:group>
            <v:group style="position:absolute;left:11778;top:1137;width:2;height:7175" coordorigin="11778,1137" coordsize="2,7175">
              <v:shape style="position:absolute;left:11778;top:1137;width:2;height:7175" coordorigin="11778,1137" coordsize="0,7175" path="m11778,8311l11778,1137e" filled="f" stroked="t" strokeweight=".956916pt" strokecolor="#484848">
                <v:path arrowok="t"/>
              </v:shape>
            </v:group>
            <v:group style="position:absolute;left:12659;top:1146;width:2;height:5254" coordorigin="12659,1146" coordsize="2,5254">
              <v:shape style="position:absolute;left:12659;top:1146;width:2;height:5254" coordorigin="12659,1146" coordsize="0,5254" path="m12659,6401l12659,1146e" filled="f" stroked="t" strokeweight=".956916pt" strokecolor="#606060">
                <v:path arrowok="t"/>
              </v:shape>
            </v:group>
            <v:group style="position:absolute;left:9113;top:1357;width:2;height:984" coordorigin="9113,1357" coordsize="2,984">
              <v:shape style="position:absolute;left:9113;top:1357;width:2;height:984" coordorigin="9113,1357" coordsize="0,984" path="m9113,2341l9113,1357e" filled="f" stroked="t" strokeweight=".956916pt" strokecolor="#4B4B4B">
                <v:path arrowok="t"/>
              </v:shape>
            </v:group>
            <v:group style="position:absolute;left:10023;top:1347;width:2;height:2962" coordorigin="10023,1347" coordsize="2,2962">
              <v:shape style="position:absolute;left:10023;top:1347;width:2;height:2962" coordorigin="10023,1347" coordsize="0,2962" path="m10023,4309l10023,1347e" filled="f" stroked="t" strokeweight=".956916pt" strokecolor="#4F4F4F">
                <v:path arrowok="t"/>
              </v:shape>
            </v:group>
            <v:group style="position:absolute;left:10893;top:1357;width:2;height:373" coordorigin="10893,1357" coordsize="2,373">
              <v:shape style="position:absolute;left:10893;top:1357;width:2;height:373" coordorigin="10893,1357" coordsize="0,373" path="m10893,1729l10893,1357e" filled="f" stroked="t" strokeweight=".956916pt" strokecolor="#575757">
                <v:path arrowok="t"/>
              </v:shape>
            </v:group>
            <v:group style="position:absolute;left:11774;top:1357;width:2;height:229" coordorigin="11774,1357" coordsize="2,229">
              <v:shape style="position:absolute;left:11774;top:1357;width:2;height:229" coordorigin="11774,1357" coordsize="0,229" path="m11774,1586l11774,1357e" filled="f" stroked="t" strokeweight=".956916pt" strokecolor="#606060">
                <v:path arrowok="t"/>
              </v:shape>
            </v:group>
            <v:group style="position:absolute;left:6003;top:1404;width:2;height:5484" coordorigin="6003,1404" coordsize="2,5484">
              <v:shape style="position:absolute;left:6003;top:1404;width:2;height:5484" coordorigin="6003,1404" coordsize="0,5484" path="m6003,6888l6003,1404e" filled="f" stroked="t" strokeweight=".956916pt" strokecolor="#444444">
                <v:path arrowok="t"/>
              </v:shape>
            </v:group>
            <v:group style="position:absolute;left:1573;top:1691;width:5531;height:2" coordorigin="1573,1691" coordsize="5531,2">
              <v:shape style="position:absolute;left:1573;top:1691;width:5531;height:2" coordorigin="1573,1691" coordsize="5531,0" path="m1573,1691l7104,1691e" filled="f" stroked="t" strokeweight=".478458pt" strokecolor="#444444">
                <v:path arrowok="t"/>
              </v:shape>
            </v:group>
            <v:group style="position:absolute;left:7075;top:1658;width:1215;height:2" coordorigin="7075,1658" coordsize="1215,2">
              <v:shape style="position:absolute;left:7075;top:1658;width:1215;height:2" coordorigin="7075,1658" coordsize="1215,0" path="m7075,1658l8290,1658e" filled="f" stroked="t" strokeweight=".478458pt" strokecolor="#444444">
                <v:path arrowok="t"/>
              </v:shape>
            </v:group>
            <v:group style="position:absolute;left:8233;top:1691;width:890;height:2" coordorigin="8233,1691" coordsize="890,2">
              <v:shape style="position:absolute;left:8233;top:1691;width:890;height:2" coordorigin="8233,1691" coordsize="890,0" path="m8233,1691l9123,1691e" filled="f" stroked="t" strokeweight=".478458pt" strokecolor="#575757">
                <v:path arrowok="t"/>
              </v:shape>
            </v:group>
            <v:group style="position:absolute;left:9314;top:1658;width:737;height:2" coordorigin="9314,1658" coordsize="737,2">
              <v:shape style="position:absolute;left:9314;top:1658;width:737;height:2" coordorigin="9314,1658" coordsize="737,0" path="m9314,1658l10051,1658e" filled="f" stroked="t" strokeweight=".478458pt" strokecolor="#3B3B3B">
                <v:path arrowok="t"/>
              </v:shape>
            </v:group>
            <v:group style="position:absolute;left:9917;top:1667;width:1196;height:2" coordorigin="9917,1667" coordsize="1196,2">
              <v:shape style="position:absolute;left:9917;top:1667;width:1196;height:2" coordorigin="9917,1667" coordsize="1196,0" path="m9917,1667l11113,1667e" filled="f" stroked="t" strokeweight=".956916pt" strokecolor="#545454">
                <v:path arrowok="t"/>
              </v:shape>
            </v:group>
            <v:group style="position:absolute;left:10845;top:1686;width:1847;height:2" coordorigin="10845,1686" coordsize="1847,2">
              <v:shape style="position:absolute;left:10845;top:1686;width:1847;height:2" coordorigin="10845,1686" coordsize="1847,0" path="m10845,1686l12692,1686e" filled="f" stroked="t" strokeweight=".956916pt" strokecolor="#444444">
                <v:path arrowok="t"/>
              </v:shape>
            </v:group>
            <v:group style="position:absolute;left:12606;top:1696;width:938;height:2" coordorigin="12606,1696" coordsize="938,2">
              <v:shape style="position:absolute;left:12606;top:1696;width:938;height:2" coordorigin="12606,1696" coordsize="938,0" path="m12606,1696l13544,1696e" filled="f" stroked="t" strokeweight=".478458pt" strokecolor="#575757">
                <v:path arrowok="t"/>
              </v:shape>
            </v:group>
            <v:group style="position:absolute;left:1554;top:1815;width:574;height:2" coordorigin="1554,1815" coordsize="574,2">
              <v:shape style="position:absolute;left:1554;top:1815;width:574;height:2" coordorigin="1554,1815" coordsize="574,0" path="m1554,1815l2128,1815e" filled="f" stroked="t" strokeweight="1.913832pt" strokecolor="#2F2F2F">
                <v:path arrowok="t"/>
              </v:shape>
            </v:group>
            <v:group style="position:absolute;left:2042;top:1834;width:8009;height:2" coordorigin="2042,1834" coordsize="8009,2">
              <v:shape style="position:absolute;left:2042;top:1834;width:8009;height:2" coordorigin="2042,1834" coordsize="8009,0" path="m2042,1834l10051,1834e" filled="f" stroked="t" strokeweight="1.435374pt" strokecolor="#2B2B2B">
                <v:path arrowok="t"/>
              </v:shape>
            </v:group>
            <v:group style="position:absolute;left:9975;top:1858;width:957;height:2" coordorigin="9975,1858" coordsize="957,2">
              <v:shape style="position:absolute;left:9975;top:1858;width:957;height:2" coordorigin="9975,1858" coordsize="957,0" path="m9975,1858l10932,1858e" filled="f" stroked="t" strokeweight="1.435374pt" strokecolor="#383838">
                <v:path arrowok="t"/>
              </v:shape>
            </v:group>
            <v:group style="position:absolute;left:10893;top:1643;width:2;height:229" coordorigin="10893,1643" coordsize="2,229">
              <v:shape style="position:absolute;left:10893;top:1643;width:2;height:229" coordorigin="10893,1643" coordsize="0,229" path="m10893,1872l10893,1643e" filled="f" stroked="t" strokeweight=".956916pt" strokecolor="#444444">
                <v:path arrowok="t"/>
              </v:shape>
            </v:group>
            <v:group style="position:absolute;left:10845;top:1863;width:1818;height:2" coordorigin="10845,1863" coordsize="1818,2">
              <v:shape style="position:absolute;left:10845;top:1863;width:1818;height:2" coordorigin="10845,1863" coordsize="1818,0" path="m10845,1863l12664,1863e" filled="f" stroked="t" strokeweight=".956916pt" strokecolor="#232323">
                <v:path arrowok="t"/>
              </v:shape>
            </v:group>
            <v:group style="position:absolute;left:12635;top:1834;width:880;height:2" coordorigin="12635,1834" coordsize="880,2">
              <v:shape style="position:absolute;left:12635;top:1834;width:880;height:2" coordorigin="12635,1834" coordsize="880,0" path="m12635,1834l13515,1834e" filled="f" stroked="t" strokeweight=".478458pt" strokecolor="#545454">
                <v:path arrowok="t"/>
              </v:shape>
            </v:group>
            <v:group style="position:absolute;left:1554;top:2059;width:4603;height:2" coordorigin="1554,2059" coordsize="4603,2">
              <v:shape style="position:absolute;left:1554;top:2059;width:4603;height:2" coordorigin="1554,2059" coordsize="4603,0" path="m1554,2059l6157,2059e" filled="f" stroked="t" strokeweight=".956916pt" strokecolor="#444444">
                <v:path arrowok="t"/>
              </v:shape>
            </v:group>
            <v:group style="position:absolute;left:2099;top:1786;width:2;height:1022" coordorigin="2099,1786" coordsize="2,1022">
              <v:shape style="position:absolute;left:2099;top:1786;width:2;height:1022" coordorigin="2099,1786" coordsize="0,1022" path="m2099,2809l2099,1786e" filled="f" stroked="t" strokeweight=".478458pt" strokecolor="#2B2B2B">
                <v:path arrowok="t"/>
              </v:shape>
            </v:group>
            <v:group style="position:absolute;left:5946;top:2078;width:4163;height:2" coordorigin="5946,2078" coordsize="4163,2">
              <v:shape style="position:absolute;left:5946;top:2078;width:4163;height:2" coordorigin="5946,2078" coordsize="4163,0" path="m5946,2078l10109,2078e" filled="f" stroked="t" strokeweight=".956916pt" strokecolor="#484848">
                <v:path arrowok="t"/>
              </v:shape>
            </v:group>
            <v:group style="position:absolute;left:7109;top:917;width:2;height:7413" coordorigin="7109,917" coordsize="2,7413">
              <v:shape style="position:absolute;left:7109;top:917;width:2;height:7413" coordorigin="7109,917" coordsize="0,7413" path="m7109,8331l7109,917e" filled="f" stroked="t" strokeweight=".956916pt" strokecolor="#3B3B3B">
                <v:path arrowok="t"/>
              </v:shape>
            </v:group>
            <v:group style="position:absolute;left:9975;top:2097;width:1837;height:2" coordorigin="9975,2097" coordsize="1837,2">
              <v:shape style="position:absolute;left:9975;top:2097;width:1837;height:2" coordorigin="9975,2097" coordsize="1837,0" path="m9975,2097l11812,2097e" filled="f" stroked="t" strokeweight=".956916pt" strokecolor="#4B4B4B">
                <v:path arrowok="t"/>
              </v:shape>
            </v:group>
            <v:group style="position:absolute;left:10898;top:1786;width:2;height:1357" coordorigin="10898,1786" coordsize="2,1357">
              <v:shape style="position:absolute;left:10898;top:1786;width:2;height:1357" coordorigin="10898,1786" coordsize="0,1357" path="m10898,3143l10898,1786e" filled="f" stroked="t" strokeweight=".478458pt" strokecolor="#282828">
                <v:path arrowok="t"/>
              </v:shape>
            </v:group>
            <v:group style="position:absolute;left:11726;top:2107;width:794;height:2" coordorigin="11726,2107" coordsize="794,2">
              <v:shape style="position:absolute;left:11726;top:2107;width:794;height:2" coordorigin="11726,2107" coordsize="794,0" path="m11726,2107l12520,2107e" filled="f" stroked="t" strokeweight=".478458pt" strokecolor="#3B3B3B">
                <v:path arrowok="t"/>
              </v:shape>
            </v:group>
            <v:group style="position:absolute;left:12635;top:2073;width:880;height:2" coordorigin="12635,2073" coordsize="880,2">
              <v:shape style="position:absolute;left:12635;top:2073;width:880;height:2" coordorigin="12635,2073" coordsize="880,0" path="m12635,2073l13515,2073e" filled="f" stroked="t" strokeweight=".478458pt" strokecolor="#575757">
                <v:path arrowok="t"/>
              </v:shape>
            </v:group>
            <v:group style="position:absolute;left:1554;top:2302;width:8497;height:2" coordorigin="1554,2302" coordsize="8497,2">
              <v:shape style="position:absolute;left:1554;top:2302;width:8497;height:2" coordorigin="1554,2302" coordsize="8497,0" path="m1554,2302l10051,2302e" filled="f" stroked="t" strokeweight=".956916pt" strokecolor="#444444">
                <v:path arrowok="t"/>
              </v:shape>
            </v:group>
            <v:group style="position:absolute;left:9975;top:2331;width:1837;height:2" coordorigin="9975,2331" coordsize="1837,2">
              <v:shape style="position:absolute;left:9975;top:2331;width:1837;height:2" coordorigin="9975,2331" coordsize="1837,0" path="m9975,2331l11812,2331e" filled="f" stroked="t" strokeweight=".478458pt" strokecolor="#4B4B4B">
                <v:path arrowok="t"/>
              </v:shape>
            </v:group>
            <v:group style="position:absolute;left:11755;top:2302;width:909;height:2" coordorigin="11755,2302" coordsize="909,2">
              <v:shape style="position:absolute;left:11755;top:2302;width:909;height:2" coordorigin="11755,2302" coordsize="909,0" path="m11755,2302l12664,2302e" filled="f" stroked="t" strokeweight=".478458pt" strokecolor="#3B3B3B">
                <v:path arrowok="t"/>
              </v:shape>
            </v:group>
            <v:group style="position:absolute;left:12635;top:2302;width:880;height:2" coordorigin="12635,2302" coordsize="880,2">
              <v:shape style="position:absolute;left:12635;top:2302;width:880;height:2" coordorigin="12635,2302" coordsize="880,0" path="m12635,2302l13515,2302e" filled="f" stroked="t" strokeweight=".478458pt" strokecolor="#4F4F4F">
                <v:path arrowok="t"/>
              </v:shape>
            </v:group>
            <v:group style="position:absolute;left:1554;top:2551;width:8497;height:2" coordorigin="1554,2551" coordsize="8497,2">
              <v:shape style="position:absolute;left:1554;top:2551;width:8497;height:2" coordorigin="1554,2551" coordsize="8497,0" path="m1554,2551l10051,2551e" filled="f" stroked="t" strokeweight=".956916pt" strokecolor="#444444">
                <v:path arrowok="t"/>
              </v:shape>
            </v:group>
            <v:group style="position:absolute;left:2788;top:2264;width:2;height:879" coordorigin="2788,2264" coordsize="2,879">
              <v:shape style="position:absolute;left:2788;top:2264;width:2;height:879" coordorigin="2788,2264" coordsize="0,879" path="m2788,3143l2788,2264e" filled="f" stroked="t" strokeweight=".478458pt" strokecolor="#2B2B2B">
                <v:path arrowok="t"/>
              </v:shape>
            </v:group>
            <v:group style="position:absolute;left:9118;top:2264;width:2;height:1099" coordorigin="9118,2264" coordsize="2,1099">
              <v:shape style="position:absolute;left:9118;top:2264;width:2;height:1099" coordorigin="9118,2264" coordsize="0,1099" path="m9118,3363l9118,2264e" filled="f" stroked="t" strokeweight=".478458pt" strokecolor="#1F1F1F">
                <v:path arrowok="t"/>
              </v:shape>
            </v:group>
            <v:group style="position:absolute;left:9975;top:2575;width:1837;height:2" coordorigin="9975,2575" coordsize="1837,2">
              <v:shape style="position:absolute;left:9975;top:2575;width:1837;height:2" coordorigin="9975,2575" coordsize="1837,0" path="m9975,2575l11812,2575e" filled="f" stroked="t" strokeweight=".956916pt" strokecolor="#4F4F4F">
                <v:path arrowok="t"/>
              </v:shape>
            </v:group>
            <v:group style="position:absolute;left:11726;top:2584;width:966;height:2" coordorigin="11726,2584" coordsize="966,2">
              <v:shape style="position:absolute;left:11726;top:2584;width:966;height:2" coordorigin="11726,2584" coordsize="966,0" path="m11726,2584l12692,2584e" filled="f" stroked="t" strokeweight=".478458pt" strokecolor="#3F3F3F">
                <v:path arrowok="t"/>
              </v:shape>
            </v:group>
            <v:group style="position:absolute;left:12606;top:2584;width:517;height:2" coordorigin="12606,2584" coordsize="517,2">
              <v:shape style="position:absolute;left:12606;top:2584;width:517;height:2" coordorigin="12606,2584" coordsize="517,0" path="m12606,2584l13123,2584e" filled="f" stroked="t" strokeweight=".478458pt" strokecolor="#606060">
                <v:path arrowok="t"/>
              </v:shape>
            </v:group>
            <v:group style="position:absolute;left:1554;top:2766;width:574;height:2" coordorigin="1554,2766" coordsize="574,2">
              <v:shape style="position:absolute;left:1554;top:2766;width:574;height:2" coordorigin="1554,2766" coordsize="574,0" path="m1554,2766l2128,2766e" filled="f" stroked="t" strokeweight=".478458pt" strokecolor="#1F1F1F">
                <v:path arrowok="t"/>
              </v:shape>
            </v:group>
            <v:group style="position:absolute;left:1573;top:2503;width:2;height:640" coordorigin="1573,2503" coordsize="2,640">
              <v:shape style="position:absolute;left:1573;top:2503;width:2;height:640" coordorigin="1573,2503" coordsize="0,640" path="m1573,3143l1573,2503e" filled="f" stroked="t" strokeweight="1.913832pt" strokecolor="#4B4B4B">
                <v:path arrowok="t"/>
              </v:shape>
            </v:group>
            <v:group style="position:absolute;left:2042;top:2775;width:8009;height:2" coordorigin="2042,2775" coordsize="8009,2">
              <v:shape style="position:absolute;left:2042;top:2775;width:8009;height:2" coordorigin="2042,2775" coordsize="8009,0" path="m2042,2775l10051,2775e" filled="f" stroked="t" strokeweight=".956916pt" strokecolor="#484848">
                <v:path arrowok="t"/>
              </v:shape>
            </v:group>
            <v:group style="position:absolute;left:9975;top:2794;width:1837;height:2" coordorigin="9975,2794" coordsize="1837,2">
              <v:shape style="position:absolute;left:9975;top:2794;width:1837;height:2" coordorigin="9975,2794" coordsize="1837,0" path="m9975,2794l11812,2794e" filled="f" stroked="t" strokeweight=".956916pt" strokecolor="#545454">
                <v:path arrowok="t"/>
              </v:shape>
            </v:group>
            <v:group style="position:absolute;left:11726;top:2804;width:966;height:2" coordorigin="11726,2804" coordsize="966,2">
              <v:shape style="position:absolute;left:11726;top:2804;width:966;height:2" coordorigin="11726,2804" coordsize="966,0" path="m11726,2804l12692,2804e" filled="f" stroked="t" strokeweight=".478458pt" strokecolor="#484848">
                <v:path arrowok="t"/>
              </v:shape>
            </v:group>
            <v:group style="position:absolute;left:12606;top:2804;width:670;height:2" coordorigin="12606,2804" coordsize="670,2">
              <v:shape style="position:absolute;left:12606;top:2804;width:670;height:2" coordorigin="12606,2804" coordsize="670,0" path="m12606,2804l13276,2804e" filled="f" stroked="t" strokeweight=".478458pt" strokecolor="#646464">
                <v:path arrowok="t"/>
              </v:shape>
            </v:group>
            <v:group style="position:absolute;left:1554;top:3110;width:5579;height:2" coordorigin="1554,3110" coordsize="5579,2">
              <v:shape style="position:absolute;left:1554;top:3110;width:5579;height:2" coordorigin="1554,3110" coordsize="5579,0" path="m1554,3110l7133,3110e" filled="f" stroked="t" strokeweight=".956916pt" strokecolor="#484848">
                <v:path arrowok="t"/>
              </v:shape>
            </v:group>
            <v:group style="position:absolute;left:2099;top:2723;width:2;height:2169" coordorigin="2099,2723" coordsize="2,2169">
              <v:shape style="position:absolute;left:2099;top:2723;width:2;height:2169" coordorigin="2099,2723" coordsize="0,2169" path="m2099,4891l2099,2723e" filled="f" stroked="t" strokeweight=".956916pt" strokecolor="#484848">
                <v:path arrowok="t"/>
              </v:shape>
            </v:group>
            <v:group style="position:absolute;left:7047;top:3119;width:1244;height:2" coordorigin="7047,3119" coordsize="1244,2">
              <v:shape style="position:absolute;left:7047;top:3119;width:1244;height:2" coordorigin="7047,3119" coordsize="1244,0" path="m7047,3119l8290,3119e" filled="f" stroked="t" strokeweight=".478458pt" strokecolor="#3F3F3F">
                <v:path arrowok="t"/>
              </v:shape>
            </v:group>
            <v:group style="position:absolute;left:9975;top:3129;width:1837;height:2" coordorigin="9975,3129" coordsize="1837,2">
              <v:shape style="position:absolute;left:9975;top:3129;width:1837;height:2" coordorigin="9975,3129" coordsize="1837,0" path="m9975,3129l11812,3129e" filled="f" stroked="t" strokeweight=".956916pt" strokecolor="#575757">
                <v:path arrowok="t"/>
              </v:shape>
            </v:group>
            <v:group style="position:absolute;left:8204;top:3110;width:947;height:2" coordorigin="8204,3110" coordsize="947,2">
              <v:shape style="position:absolute;left:8204;top:3110;width:947;height:2" coordorigin="8204,3110" coordsize="947,0" path="m8204,3110l9152,3110e" filled="f" stroked="t" strokeweight=".956916pt" strokecolor="#4F4F4F">
                <v:path arrowok="t"/>
              </v:shape>
            </v:group>
            <v:group style="position:absolute;left:9066;top:3114;width:986;height:2" coordorigin="9066,3114" coordsize="986,2">
              <v:shape style="position:absolute;left:9066;top:3114;width:986;height:2" coordorigin="9066,3114" coordsize="986,0" path="m9066,3114l10051,3114e" filled="f" stroked="t" strokeweight=".956916pt" strokecolor="#3B3B3B">
                <v:path arrowok="t"/>
              </v:shape>
            </v:group>
            <v:group style="position:absolute;left:11726;top:3138;width:966;height:2" coordorigin="11726,3138" coordsize="966,2">
              <v:shape style="position:absolute;left:11726;top:3138;width:966;height:2" coordorigin="11726,3138" coordsize="966,0" path="m11726,3138l12692,3138e" filled="f" stroked="t" strokeweight=".478458pt" strokecolor="#484848">
                <v:path arrowok="t"/>
              </v:shape>
            </v:group>
            <v:group style="position:absolute;left:12606;top:3138;width:938;height:2" coordorigin="12606,3138" coordsize="938,2">
              <v:shape style="position:absolute;left:12606;top:3138;width:938;height:2" coordorigin="12606,3138" coordsize="938,0" path="m12606,3138l13544,3138e" filled="f" stroked="t" strokeweight=".478458pt" strokecolor="#646464">
                <v:path arrowok="t"/>
              </v:shape>
            </v:group>
            <v:group style="position:absolute;left:1554;top:3329;width:8497;height:2" coordorigin="1554,3329" coordsize="8497,2">
              <v:shape style="position:absolute;left:1554;top:3329;width:8497;height:2" coordorigin="1554,3329" coordsize="8497,0" path="m1554,3329l10051,3329e" filled="f" stroked="t" strokeweight=".956916pt" strokecolor="#484848">
                <v:path arrowok="t"/>
              </v:shape>
            </v:group>
            <v:group style="position:absolute;left:2793;top:3067;width:2;height:1395" coordorigin="2793,3067" coordsize="2,1395">
              <v:shape style="position:absolute;left:2793;top:3067;width:2;height:1395" coordorigin="2793,3067" coordsize="0,1395" path="m2793,4461l2793,3067e" filled="f" stroked="t" strokeweight=".956916pt" strokecolor="#444444">
                <v:path arrowok="t"/>
              </v:shape>
            </v:group>
            <v:group style="position:absolute;left:9975;top:3348;width:2718;height:2" coordorigin="9975,3348" coordsize="2718,2">
              <v:shape style="position:absolute;left:9975;top:3348;width:2718;height:2" coordorigin="9975,3348" coordsize="2718,0" path="m9975,3348l12692,3348e" filled="f" stroked="t" strokeweight=".956916pt" strokecolor="#4F4F4F">
                <v:path arrowok="t"/>
              </v:shape>
            </v:group>
            <v:group style="position:absolute;left:10908;top:3067;width:2;height:4127" coordorigin="10908,3067" coordsize="2,4127">
              <v:shape style="position:absolute;left:10908;top:3067;width:2;height:4127" coordorigin="10908,3067" coordsize="0,4127" path="m10908,7194l10908,3067e" filled="f" stroked="t" strokeweight=".956916pt" strokecolor="#4F4F4F">
                <v:path arrowok="t"/>
              </v:shape>
            </v:group>
            <v:group style="position:absolute;left:12606;top:3358;width:938;height:2" coordorigin="12606,3358" coordsize="938,2">
              <v:shape style="position:absolute;left:12606;top:3358;width:938;height:2" coordorigin="12606,3358" coordsize="938,0" path="m12606,3358l13544,3358e" filled="f" stroked="t" strokeweight=".478458pt" strokecolor="#5B5B5B">
                <v:path arrowok="t"/>
              </v:shape>
            </v:group>
            <v:group style="position:absolute;left:1563;top:3549;width:565;height:2" coordorigin="1563,3549" coordsize="565,2">
              <v:shape style="position:absolute;left:1563;top:3549;width:565;height:2" coordorigin="1563,3549" coordsize="565,0" path="m1563,3549l2128,3549e" filled="f" stroked="t" strokeweight=".478458pt" strokecolor="#181818">
                <v:path arrowok="t"/>
              </v:shape>
            </v:group>
            <v:group style="position:absolute;left:2042;top:3554;width:785;height:2" coordorigin="2042,3554" coordsize="785,2">
              <v:shape style="position:absolute;left:2042;top:3554;width:785;height:2" coordorigin="2042,3554" coordsize="785,0" path="m2042,3554l2827,3554e" filled="f" stroked="t" strokeweight=".956916pt" strokecolor="#383838">
                <v:path arrowok="t"/>
              </v:shape>
            </v:group>
            <v:group style="position:absolute;left:2463;top:3549;width:7588;height:2" coordorigin="2463,3549" coordsize="7588,2">
              <v:shape style="position:absolute;left:2463;top:3549;width:7588;height:2" coordorigin="2463,3549" coordsize="7588,0" path="m2463,3549l10051,3549e" filled="f" stroked="t" strokeweight=".956916pt" strokecolor="#4B4B4B">
                <v:path arrowok="t"/>
              </v:shape>
            </v:group>
            <v:group style="position:absolute;left:9128;top:3286;width:2;height:3372" coordorigin="9128,3286" coordsize="2,3372">
              <v:shape style="position:absolute;left:9128;top:3286;width:2;height:3372" coordorigin="9128,3286" coordsize="0,3372" path="m9128,6659l9128,3286e" filled="f" stroked="t" strokeweight=".956916pt" strokecolor="#4F4F4F">
                <v:path arrowok="t"/>
              </v:shape>
            </v:group>
            <v:group style="position:absolute;left:9975;top:3568;width:2718;height:2" coordorigin="9975,3568" coordsize="2718,2">
              <v:shape style="position:absolute;left:9975;top:3568;width:2718;height:2" coordorigin="9975,3568" coordsize="2718,0" path="m9975,3568l12692,3568e" filled="f" stroked="t" strokeweight=".956916pt" strokecolor="#4F4F4F">
                <v:path arrowok="t"/>
              </v:shape>
            </v:group>
            <v:group style="position:absolute;left:12606;top:3578;width:938;height:2" coordorigin="12606,3578" coordsize="938,2">
              <v:shape style="position:absolute;left:12606;top:3578;width:938;height:2" coordorigin="12606,3578" coordsize="938,0" path="m12606,3578l13544,3578e" filled="f" stroked="t" strokeweight=".478458pt" strokecolor="#5B5B5B">
                <v:path arrowok="t"/>
              </v:shape>
            </v:group>
            <v:group style="position:absolute;left:1563;top:3788;width:1263;height:2" coordorigin="1563,3788" coordsize="1263,2">
              <v:shape style="position:absolute;left:1563;top:3788;width:1263;height:2" coordorigin="1563,3788" coordsize="1263,0" path="m1563,3788l2827,3788e" filled="f" stroked="t" strokeweight=".956916pt" strokecolor="#383838">
                <v:path arrowok="t"/>
              </v:shape>
            </v:group>
            <v:group style="position:absolute;left:2740;top:3793;width:9072;height:2" coordorigin="2740,3793" coordsize="9072,2">
              <v:shape style="position:absolute;left:2740;top:3793;width:9072;height:2" coordorigin="2740,3793" coordsize="9072,0" path="m2740,3793l11812,3793e" filled="f" stroked="t" strokeweight=".956916pt" strokecolor="#4B4B4B">
                <v:path arrowok="t"/>
              </v:shape>
            </v:group>
            <v:group style="position:absolute;left:11726;top:3812;width:966;height:2" coordorigin="11726,3812" coordsize="966,2">
              <v:shape style="position:absolute;left:11726;top:3812;width:966;height:2" coordorigin="11726,3812" coordsize="966,0" path="m11726,3812l12692,3812e" filled="f" stroked="t" strokeweight=".956916pt" strokecolor="#444444">
                <v:path arrowok="t"/>
              </v:shape>
            </v:group>
            <v:group style="position:absolute;left:12185;top:3812;width:1359;height:2" coordorigin="12185,3812" coordsize="1359,2">
              <v:shape style="position:absolute;left:12185;top:3812;width:1359;height:2" coordorigin="12185,3812" coordsize="1359,0" path="m12185,3812l13544,3812e" filled="f" stroked="t" strokeweight=".956916pt" strokecolor="#5B5B5B">
                <v:path arrowok="t"/>
              </v:shape>
            </v:group>
            <v:group style="position:absolute;left:1563;top:4032;width:10421;height:2" coordorigin="1563,4032" coordsize="10421,2">
              <v:shape style="position:absolute;left:1563;top:4032;width:10421;height:2" coordorigin="1563,4032" coordsize="10421,0" path="m1563,4032l11984,4032e" filled="f" stroked="t" strokeweight=".956916pt" strokecolor="#484848">
                <v:path arrowok="t"/>
              </v:shape>
            </v:group>
            <v:group style="position:absolute;left:11726;top:4051;width:966;height:2" coordorigin="11726,4051" coordsize="966,2">
              <v:shape style="position:absolute;left:11726;top:4051;width:966;height:2" coordorigin="11726,4051" coordsize="966,0" path="m11726,4051l12692,4051e" filled="f" stroked="t" strokeweight=".478458pt" strokecolor="#444444">
                <v:path arrowok="t"/>
              </v:shape>
            </v:group>
            <v:group style="position:absolute;left:12290;top:4051;width:1254;height:2" coordorigin="12290,4051" coordsize="1254,2">
              <v:shape style="position:absolute;left:12290;top:4051;width:1254;height:2" coordorigin="12290,4051" coordsize="1254,0" path="m12290,4051l13544,4051e" filled="f" stroked="t" strokeweight=".956916pt" strokecolor="#575757">
                <v:path arrowok="t"/>
              </v:shape>
            </v:group>
            <v:group style="position:absolute;left:1578;top:3974;width:2;height:917" coordorigin="1578,3974" coordsize="2,917">
              <v:shape style="position:absolute;left:1578;top:3974;width:2;height:917" coordorigin="1578,3974" coordsize="0,917" path="m1578,4891l1578,3974e" filled="f" stroked="t" strokeweight="1.435374pt" strokecolor="#1C1C1C">
                <v:path arrowok="t"/>
              </v:shape>
            </v:group>
            <v:group style="position:absolute;left:1563;top:4428;width:565;height:2" coordorigin="1563,4428" coordsize="565,2">
              <v:shape style="position:absolute;left:1563;top:4428;width:565;height:2" coordorigin="1563,4428" coordsize="565,0" path="m1563,4428l2128,4428e" filled="f" stroked="t" strokeweight=".478458pt" strokecolor="#181818">
                <v:path arrowok="t"/>
              </v:shape>
            </v:group>
            <v:group style="position:absolute;left:2042;top:4433;width:785;height:2" coordorigin="2042,4433" coordsize="785,2">
              <v:shape style="position:absolute;left:2042;top:4433;width:785;height:2" coordorigin="2042,4433" coordsize="785,0" path="m2042,4433l2827,4433e" filled="f" stroked="t" strokeweight=".956916pt" strokecolor="#343434">
                <v:path arrowok="t"/>
              </v:shape>
            </v:group>
            <v:group style="position:absolute;left:7047;top:4433;width:1244;height:2" coordorigin="7047,4433" coordsize="1244,2">
              <v:shape style="position:absolute;left:7047;top:4433;width:1244;height:2" coordorigin="7047,4433" coordsize="1244,0" path="m7047,4433l8290,4433e" filled="f" stroked="t" strokeweight=".956916pt" strokecolor="#444444">
                <v:path arrowok="t"/>
              </v:shape>
            </v:group>
            <v:group style="position:absolute;left:8267;top:1099;width:2;height:7222" coordorigin="8267,1099" coordsize="2,7222">
              <v:shape style="position:absolute;left:8267;top:1099;width:2;height:7222" coordorigin="8267,1099" coordsize="0,7222" path="m8267,8321l8267,1099e" filled="f" stroked="t" strokeweight=".956916pt" strokecolor="#4B4B4B">
                <v:path arrowok="t"/>
              </v:shape>
            </v:group>
            <v:group style="position:absolute;left:2425;top:4423;width:6813;height:2" coordorigin="2425,4423" coordsize="6813,2">
              <v:shape style="position:absolute;left:2425;top:4423;width:6813;height:2" coordorigin="2425,4423" coordsize="6813,0" path="m2425,4423l9238,4423e" filled="f" stroked="t" strokeweight=".956916pt" strokecolor="#484848">
                <v:path arrowok="t"/>
              </v:shape>
            </v:group>
            <v:group style="position:absolute;left:9066;top:4423;width:986;height:2" coordorigin="9066,4423" coordsize="986,2">
              <v:shape style="position:absolute;left:9066;top:4423;width:986;height:2" coordorigin="9066,4423" coordsize="986,0" path="m9066,4423l10051,4423e" filled="f" stroked="t" strokeweight=".956916pt" strokecolor="#3B3B3B">
                <v:path arrowok="t"/>
              </v:shape>
            </v:group>
            <v:group style="position:absolute;left:10027;top:4251;width:2;height:439" coordorigin="10027,4251" coordsize="2,439">
              <v:shape style="position:absolute;left:10027;top:4251;width:2;height:439" coordorigin="10027,4251" coordsize="0,439" path="m10027,4691l10027,4251e" filled="f" stroked="t" strokeweight=".478458pt" strokecolor="#232323">
                <v:path arrowok="t"/>
              </v:shape>
            </v:group>
            <v:group style="position:absolute;left:9975;top:4438;width:2718;height:2" coordorigin="9975,4438" coordsize="2718,2">
              <v:shape style="position:absolute;left:9975;top:4438;width:2718;height:2" coordorigin="9975,4438" coordsize="2718,0" path="m9975,4438l12692,4438e" filled="f" stroked="t" strokeweight=".956916pt" strokecolor="#484848">
                <v:path arrowok="t"/>
              </v:shape>
            </v:group>
            <v:group style="position:absolute;left:12606;top:4452;width:938;height:2" coordorigin="12606,4452" coordsize="938,2">
              <v:shape style="position:absolute;left:12606;top:4452;width:938;height:2" coordorigin="12606,4452" coordsize="938,0" path="m12606,4452l13544,4452e" filled="f" stroked="t" strokeweight=".956916pt" strokecolor="#5B5B5B">
                <v:path arrowok="t"/>
              </v:shape>
            </v:group>
            <v:group style="position:absolute;left:1563;top:4872;width:1895;height:2" coordorigin="1563,4872" coordsize="1895,2">
              <v:shape style="position:absolute;left:1563;top:4872;width:1895;height:2" coordorigin="1563,4872" coordsize="1895,0" path="m1563,4872l3458,4872e" filled="f" stroked="t" strokeweight=".956916pt" strokecolor="#3B3B3F">
                <v:path arrowok="t"/>
              </v:shape>
            </v:group>
            <v:group style="position:absolute;left:2798;top:4375;width:2;height:1213" coordorigin="2798,4375" coordsize="2,1213">
              <v:shape style="position:absolute;left:2798;top:4375;width:2;height:1213" coordorigin="2798,4375" coordsize="0,1213" path="m2798,5589l2798,4375e" filled="f" stroked="t" strokeweight=".956916pt" strokecolor="#2B2B2B">
                <v:path arrowok="t"/>
              </v:shape>
            </v:group>
            <v:group style="position:absolute;left:2740;top:4863;width:6564;height:2" coordorigin="2740,4863" coordsize="6564,2">
              <v:shape style="position:absolute;left:2740;top:4863;width:6564;height:2" coordorigin="2740,4863" coordsize="6564,0" path="m2740,4863l9305,4863e" filled="f" stroked="t" strokeweight=".956916pt" strokecolor="#484848">
                <v:path arrowok="t"/>
              </v:shape>
            </v:group>
            <v:group style="position:absolute;left:9066;top:4863;width:986;height:2" coordorigin="9066,4863" coordsize="986,2">
              <v:shape style="position:absolute;left:9066;top:4863;width:986;height:2" coordorigin="9066,4863" coordsize="986,0" path="m9066,4863l10051,4863e" filled="f" stroked="t" strokeweight=".478458pt" strokecolor="#383838">
                <v:path arrowok="t"/>
              </v:shape>
            </v:group>
            <v:group style="position:absolute;left:10032;top:4633;width:2;height:1767" coordorigin="10032,4633" coordsize="2,1767">
              <v:shape style="position:absolute;left:10032;top:4633;width:2;height:1767" coordorigin="10032,4633" coordsize="0,1767" path="m10032,6401l10032,4633e" filled="f" stroked="t" strokeweight=".956916pt" strokecolor="#4B4B4B">
                <v:path arrowok="t"/>
              </v:shape>
            </v:group>
            <v:group style="position:absolute;left:9726;top:4867;width:2297;height:2" coordorigin="9726,4867" coordsize="2297,2">
              <v:shape style="position:absolute;left:9726;top:4867;width:2297;height:2" coordorigin="9726,4867" coordsize="2297,0" path="m9726,4867l12022,4867e" filled="f" stroked="t" strokeweight=".956916pt" strokecolor="#4F4F4F">
                <v:path arrowok="t"/>
              </v:shape>
            </v:group>
            <v:group style="position:absolute;left:11726;top:4877;width:966;height:2" coordorigin="11726,4877" coordsize="966,2">
              <v:shape style="position:absolute;left:11726;top:4877;width:966;height:2" coordorigin="11726,4877" coordsize="966,0" path="m11726,4877l12692,4877e" filled="f" stroked="t" strokeweight=".478458pt" strokecolor="#3B3B3B">
                <v:path arrowok="t"/>
              </v:shape>
            </v:group>
            <v:group style="position:absolute;left:12472;top:4882;width:1072;height:2" coordorigin="12472,4882" coordsize="1072,2">
              <v:shape style="position:absolute;left:12472;top:4882;width:1072;height:2" coordorigin="12472,4882" coordsize="1072,0" path="m12472,4882l13544,4882e" filled="f" stroked="t" strokeweight=".956916pt" strokecolor="#575757">
                <v:path arrowok="t"/>
              </v:shape>
            </v:group>
            <v:group style="position:absolute;left:1563;top:5183;width:1263;height:2" coordorigin="1563,5183" coordsize="1263,2">
              <v:shape style="position:absolute;left:1563;top:5183;width:1263;height:2" coordorigin="1563,5183" coordsize="1263,0" path="m1563,5183l2827,5183e" filled="f" stroked="t" strokeweight=".478458pt" strokecolor="#282828">
                <v:path arrowok="t"/>
              </v:shape>
            </v:group>
            <v:group style="position:absolute;left:2104;top:4815;width:2;height:774" coordorigin="2104,4815" coordsize="2,774">
              <v:shape style="position:absolute;left:2104;top:4815;width:2;height:774" coordorigin="2104,4815" coordsize="0,774" path="m2104,5589l2104,4815e" filled="f" stroked="t" strokeweight=".478458pt" strokecolor="#1F1F1F">
                <v:path arrowok="t"/>
              </v:shape>
            </v:group>
            <v:group style="position:absolute;left:2740;top:5178;width:5550;height:2" coordorigin="2740,5178" coordsize="5550,2">
              <v:shape style="position:absolute;left:2740;top:5178;width:5550;height:2" coordorigin="2740,5178" coordsize="5550,0" path="m2740,5178l8290,5178e" filled="f" stroked="t" strokeweight=".956916pt" strokecolor="#484848">
                <v:path arrowok="t"/>
              </v:shape>
            </v:group>
            <v:group style="position:absolute;left:8204;top:5164;width:1847;height:2" coordorigin="8204,5164" coordsize="1847,2">
              <v:shape style="position:absolute;left:8204;top:5164;width:1847;height:2" coordorigin="8204,5164" coordsize="1847,0" path="m8204,5164l10051,5164e" filled="f" stroked="t" strokeweight=".956916pt" strokecolor="#484848">
                <v:path arrowok="t"/>
              </v:shape>
            </v:group>
            <v:group style="position:absolute;left:9975;top:5178;width:1837;height:2" coordorigin="9975,5178" coordsize="1837,2">
              <v:shape style="position:absolute;left:9975;top:5178;width:1837;height:2" coordorigin="9975,5178" coordsize="1837,0" path="m9975,5178l11812,5178e" filled="f" stroked="t" strokeweight=".956916pt" strokecolor="#4F4F4F">
                <v:path arrowok="t"/>
              </v:shape>
            </v:group>
            <v:group style="position:absolute;left:11726;top:5188;width:966;height:2" coordorigin="11726,5188" coordsize="966,2">
              <v:shape style="position:absolute;left:11726;top:5188;width:966;height:2" coordorigin="11726,5188" coordsize="966,0" path="m11726,5188l12692,5188e" filled="f" stroked="t" strokeweight=".478458pt" strokecolor="#383838">
                <v:path arrowok="t"/>
              </v:shape>
            </v:group>
            <v:group style="position:absolute;left:12424;top:5188;width:1120;height:2" coordorigin="12424,5188" coordsize="1120,2">
              <v:shape style="position:absolute;left:12424;top:5188;width:1120;height:2" coordorigin="12424,5188" coordsize="1120,0" path="m12424,5188l13544,5188e" filled="f" stroked="t" strokeweight=".956916pt" strokecolor="#575757">
                <v:path arrowok="t"/>
              </v:shape>
            </v:group>
            <v:group style="position:absolute;left:1563;top:5579;width:1263;height:2" coordorigin="1563,5579" coordsize="1263,2">
              <v:shape style="position:absolute;left:1563;top:5579;width:1263;height:2" coordorigin="1563,5579" coordsize="1263,0" path="m1563,5579l2827,5579e" filled="f" stroked="t" strokeweight=".478458pt" strokecolor="#343434">
                <v:path arrowok="t"/>
              </v:shape>
            </v:group>
            <v:group style="position:absolute;left:9975;top:5574;width:3569;height:2" coordorigin="9975,5574" coordsize="3569,2">
              <v:shape style="position:absolute;left:9975;top:5574;width:3569;height:2" coordorigin="9975,5574" coordsize="3569,0" path="m9975,5574l13544,5574e" filled="f" stroked="t" strokeweight=".956916pt" strokecolor="#4F4F4F">
                <v:path arrowok="t"/>
              </v:shape>
            </v:group>
            <v:group style="position:absolute;left:2740;top:5570;width:5550;height:2" coordorigin="2740,5570" coordsize="5550,2">
              <v:shape style="position:absolute;left:2740;top:5570;width:5550;height:2" coordorigin="2740,5570" coordsize="5550,0" path="m2740,5570l8290,5570e" filled="f" stroked="t" strokeweight=".956916pt" strokecolor="#484848">
                <v:path arrowok="t"/>
              </v:shape>
            </v:group>
            <v:group style="position:absolute;left:8204;top:5555;width:1847;height:2" coordorigin="8204,5555" coordsize="1847,2">
              <v:shape style="position:absolute;left:8204;top:5555;width:1847;height:2" coordorigin="8204,5555" coordsize="1847,0" path="m8204,5555l10051,5555e" filled="f" stroked="t" strokeweight=".956916pt" strokecolor="#4B4B4B">
                <v:path arrowok="t"/>
              </v:shape>
            </v:group>
            <v:group style="position:absolute;left:2114;top:3353;width:2;height:4996" coordorigin="2114,3353" coordsize="2,4996">
              <v:shape style="position:absolute;left:2114;top:3353;width:2;height:4996" coordorigin="2114,3353" coordsize="0,4996" path="m2114,8350l2114,3353e" filled="f" stroked="t" strokeweight=".956916pt" strokecolor="#3B3B3B">
                <v:path arrowok="t"/>
              </v:shape>
            </v:group>
            <v:group style="position:absolute;left:2803;top:5512;width:2;height:1939" coordorigin="2803,5512" coordsize="2,1939">
              <v:shape style="position:absolute;left:2803;top:5512;width:2;height:1939" coordorigin="2803,5512" coordsize="0,1939" path="m2803,7452l2803,5512e" filled="f" stroked="t" strokeweight=".956916pt" strokecolor="#3F3F3F">
                <v:path arrowok="t"/>
              </v:shape>
            </v:group>
            <v:group style="position:absolute;left:1563;top:5909;width:6727;height:2" coordorigin="1563,5909" coordsize="6727,2">
              <v:shape style="position:absolute;left:1563;top:5909;width:6727;height:2" coordorigin="1563,5909" coordsize="6727,0" path="m1563,5909l8290,5909e" filled="f" stroked="t" strokeweight=".956916pt" strokecolor="#484848">
                <v:path arrowok="t"/>
              </v:shape>
            </v:group>
            <v:group style="position:absolute;left:8204;top:5890;width:1072;height:2" coordorigin="8204,5890" coordsize="1072,2">
              <v:shape style="position:absolute;left:8204;top:5890;width:1072;height:2" coordorigin="8204,5890" coordsize="1072,0" path="m8204,5890l9276,5890e" filled="f" stroked="t" strokeweight=".956916pt" strokecolor="#4F4F4F">
                <v:path arrowok="t"/>
              </v:shape>
            </v:group>
            <v:group style="position:absolute;left:9066;top:5890;width:986;height:2" coordorigin="9066,5890" coordsize="986,2">
              <v:shape style="position:absolute;left:9066;top:5890;width:986;height:2" coordorigin="9066,5890" coordsize="986,0" path="m9066,5890l10051,5890e" filled="f" stroked="t" strokeweight=".478458pt" strokecolor="#383838">
                <v:path arrowok="t"/>
              </v:shape>
            </v:group>
            <v:group style="position:absolute;left:9755;top:5899;width:2938;height:2" coordorigin="9755,5899" coordsize="2938,2">
              <v:shape style="position:absolute;left:9755;top:5899;width:2938;height:2" coordorigin="9755,5899" coordsize="2938,0" path="m9755,5899l12692,5899e" filled="f" stroked="t" strokeweight=".956916pt" strokecolor="#4B4B4B">
                <v:path arrowok="t"/>
              </v:shape>
            </v:group>
            <v:group style="position:absolute;left:12568;top:5914;width:976;height:2" coordorigin="12568,5914" coordsize="976,2">
              <v:shape style="position:absolute;left:12568;top:5914;width:976;height:2" coordorigin="12568,5914" coordsize="976,0" path="m12568,5914l13544,5914e" filled="f" stroked="t" strokeweight=".956916pt" strokecolor="#606060">
                <v:path arrowok="t"/>
              </v:shape>
            </v:group>
            <v:group style="position:absolute;left:1573;top:6152;width:555;height:2" coordorigin="1573,6152" coordsize="555,2">
              <v:shape style="position:absolute;left:1573;top:6152;width:555;height:2" coordorigin="1573,6152" coordsize="555,0" path="m1573,6152l2128,6152e" filled="f" stroked="t" strokeweight=".956916pt" strokecolor="#3B3B3B">
                <v:path arrowok="t"/>
              </v:shape>
            </v:group>
            <v:group style="position:absolute;left:2042;top:6143;width:8009;height:2" coordorigin="2042,6143" coordsize="8009,2">
              <v:shape style="position:absolute;left:2042;top:6143;width:8009;height:2" coordorigin="2042,6143" coordsize="8009,0" path="m2042,6143l10051,6143e" filled="f" stroked="t" strokeweight=".956916pt" strokecolor="#444444">
                <v:path arrowok="t"/>
              </v:shape>
            </v:group>
            <v:group style="position:absolute;left:9975;top:6143;width:1837;height:2" coordorigin="9975,6143" coordsize="1837,2">
              <v:shape style="position:absolute;left:9975;top:6143;width:1837;height:2" coordorigin="9975,6143" coordsize="1837,0" path="m9975,6143l11812,6143e" filled="f" stroked="t" strokeweight=".956916pt" strokecolor="#4F4F4F">
                <v:path arrowok="t"/>
              </v:shape>
            </v:group>
            <v:group style="position:absolute;left:11793;top:5847;width:2;height:1347" coordorigin="11793,5847" coordsize="2,1347">
              <v:shape style="position:absolute;left:11793;top:5847;width:2;height:1347" coordorigin="11793,5847" coordsize="0,1347" path="m11793,7194l11793,5847e" filled="f" stroked="t" strokeweight=".956916pt" strokecolor="#4B4B4B">
                <v:path arrowok="t"/>
              </v:shape>
            </v:group>
            <v:group style="position:absolute;left:11726;top:6148;width:966;height:2" coordorigin="11726,6148" coordsize="966,2">
              <v:shape style="position:absolute;left:11726;top:6148;width:966;height:2" coordorigin="11726,6148" coordsize="966,0" path="m11726,6148l12692,6148e" filled="f" stroked="t" strokeweight=".478458pt" strokecolor="#383838">
                <v:path arrowok="t"/>
              </v:shape>
            </v:group>
            <v:group style="position:absolute;left:12424;top:6152;width:1120;height:2" coordorigin="12424,6152" coordsize="1120,2">
              <v:shape style="position:absolute;left:12424;top:6152;width:1120;height:2" coordorigin="12424,6152" coordsize="1120,0" path="m12424,6152l13544,6152e" filled="f" stroked="t" strokeweight=".956916pt" strokecolor="#545454">
                <v:path arrowok="t"/>
              </v:shape>
            </v:group>
            <v:group style="position:absolute;left:1573;top:6391;width:1254;height:2" coordorigin="1573,6391" coordsize="1254,2">
              <v:shape style="position:absolute;left:1573;top:6391;width:1254;height:2" coordorigin="1573,6391" coordsize="1254,0" path="m1573,6391l2827,6391e" filled="f" stroked="t" strokeweight=".956916pt" strokecolor="#444444">
                <v:path arrowok="t"/>
              </v:shape>
            </v:group>
            <v:group style="position:absolute;left:1597;top:1863;width:2;height:6487" coordorigin="1597,1863" coordsize="2,6487">
              <v:shape style="position:absolute;left:1597;top:1863;width:2;height:6487" coordorigin="1597,1863" coordsize="0,6487" path="m1597,8350l1597,1863e" filled="f" stroked="t" strokeweight="1.435374pt" strokecolor="#2F2F2F">
                <v:path arrowok="t"/>
              </v:shape>
            </v:group>
            <v:group style="position:absolute;left:2740;top:6372;width:9072;height:2" coordorigin="2740,6372" coordsize="9072,2">
              <v:shape style="position:absolute;left:2740;top:6372;width:9072;height:2" coordorigin="2740,6372" coordsize="9072,0" path="m2740,6372l11812,6372e" filled="f" stroked="t" strokeweight=".956916pt" strokecolor="#484848">
                <v:path arrowok="t"/>
              </v:shape>
            </v:group>
            <v:group style="position:absolute;left:11726;top:6382;width:966;height:2" coordorigin="11726,6382" coordsize="966,2">
              <v:shape style="position:absolute;left:11726;top:6382;width:966;height:2" coordorigin="11726,6382" coordsize="966,0" path="m11726,6382l12692,6382e" filled="f" stroked="t" strokeweight=".956916pt" strokecolor="#3F3F3F">
                <v:path arrowok="t"/>
              </v:shape>
            </v:group>
            <v:group style="position:absolute;left:12022;top:6382;width:1521;height:2" coordorigin="12022,6382" coordsize="1521,2">
              <v:shape style="position:absolute;left:12022;top:6382;width:1521;height:2" coordorigin="12022,6382" coordsize="1521,0" path="m12022,6382l13544,6382e" filled="f" stroked="t" strokeweight=".956916pt" strokecolor="#545454">
                <v:path arrowok="t"/>
              </v:shape>
            </v:group>
            <v:group style="position:absolute;left:1573;top:6635;width:6718;height:2" coordorigin="1573,6635" coordsize="6718,2">
              <v:shape style="position:absolute;left:1573;top:6635;width:6718;height:2" coordorigin="1573,6635" coordsize="6718,0" path="m1573,6635l8290,6635e" filled="f" stroked="t" strokeweight=".956916pt" strokecolor="#444444">
                <v:path arrowok="t"/>
              </v:shape>
            </v:group>
            <v:group style="position:absolute;left:8204;top:6616;width:1847;height:2" coordorigin="8204,6616" coordsize="1847,2">
              <v:shape style="position:absolute;left:8204;top:6616;width:1847;height:2" coordorigin="8204,6616" coordsize="1847,0" path="m8204,6616l10051,6616e" filled="f" stroked="t" strokeweight=".956916pt" strokecolor="#444444">
                <v:path arrowok="t"/>
              </v:shape>
            </v:group>
            <v:group style="position:absolute;left:10042;top:6324;width:2;height:1691" coordorigin="10042,6324" coordsize="2,1691">
              <v:shape style="position:absolute;left:10042;top:6324;width:2;height:1691" coordorigin="10042,6324" coordsize="0,1691" path="m10042,8015l10042,6324e" filled="f" stroked="t" strokeweight=".956916pt" strokecolor="#383838">
                <v:path arrowok="t"/>
              </v:shape>
            </v:group>
            <v:group style="position:absolute;left:9975;top:6630;width:2134;height:2" coordorigin="9975,6630" coordsize="2134,2">
              <v:shape style="position:absolute;left:9975;top:6630;width:2134;height:2" coordorigin="9975,6630" coordsize="2134,0" path="m9975,6630l12109,6630e" filled="f" stroked="t" strokeweight=".956916pt" strokecolor="#4F4F4F">
                <v:path arrowok="t"/>
              </v:shape>
            </v:group>
            <v:group style="position:absolute;left:11726;top:6630;width:966;height:2" coordorigin="11726,6630" coordsize="966,2">
              <v:shape style="position:absolute;left:11726;top:6630;width:966;height:2" coordorigin="11726,6630" coordsize="966,0" path="m11726,6630l12692,6630e" filled="f" stroked="t" strokeweight=".478458pt" strokecolor="#3B3B3B">
                <v:path arrowok="t"/>
              </v:shape>
            </v:group>
            <v:group style="position:absolute;left:12664;top:6324;width:2;height:334" coordorigin="12664,6324" coordsize="2,334">
              <v:shape style="position:absolute;left:12664;top:6324;width:2;height:334" coordorigin="12664,6324" coordsize="0,334" path="m12664,6659l12664,6324e" filled="f" stroked="t" strokeweight=".478458pt" strokecolor="#444444">
                <v:path arrowok="t"/>
              </v:shape>
            </v:group>
            <v:group style="position:absolute;left:12577;top:6640;width:966;height:2" coordorigin="12577,6640" coordsize="966,2">
              <v:shape style="position:absolute;left:12577;top:6640;width:966;height:2" coordorigin="12577,6640" coordsize="966,0" path="m12577,6640l13544,6640e" filled="f" stroked="t" strokeweight=".956916pt" strokecolor="#646464">
                <v:path arrowok="t"/>
              </v:shape>
            </v:group>
            <v:group style="position:absolute;left:1573;top:6878;width:1254;height:2" coordorigin="1573,6878" coordsize="1254,2">
              <v:shape style="position:absolute;left:1573;top:6878;width:1254;height:2" coordorigin="1573,6878" coordsize="1254,0" path="m1573,6878l2827,6878e" filled="f" stroked="t" strokeweight=".478458pt" strokecolor="#343434">
                <v:path arrowok="t"/>
              </v:shape>
            </v:group>
            <v:group style="position:absolute;left:8271;top:6573;width:2;height:879" coordorigin="8271,6573" coordsize="2,879">
              <v:shape style="position:absolute;left:8271;top:6573;width:2;height:879" coordorigin="8271,6573" coordsize="0,879" path="m8271,7452l8271,6573e" filled="f" stroked="t" strokeweight=".956916pt" strokecolor="#2F2F2F">
                <v:path arrowok="t"/>
              </v:shape>
            </v:group>
            <v:group style="position:absolute;left:2740;top:6859;width:9952;height:2" coordorigin="2740,6859" coordsize="9952,2">
              <v:shape style="position:absolute;left:2740;top:6859;width:9952;height:2" coordorigin="2740,6859" coordsize="9952,0" path="m2740,6859l12692,6859e" filled="f" stroked="t" strokeweight=".956916pt" strokecolor="#484848">
                <v:path arrowok="t"/>
              </v:shape>
            </v:group>
            <v:group style="position:absolute;left:9133;top:6573;width:2;height:1185" coordorigin="9133,6573" coordsize="2,1185">
              <v:shape style="position:absolute;left:9133;top:6573;width:2;height:1185" coordorigin="9133,6573" coordsize="0,1185" path="m9133,7757l9133,6573e" filled="f" stroked="t" strokeweight=".956916pt" strokecolor="#383838">
                <v:path arrowok="t"/>
              </v:shape>
            </v:group>
            <v:group style="position:absolute;left:12668;top:6573;width:2;height:315" coordorigin="12668,6573" coordsize="2,315">
              <v:shape style="position:absolute;left:12668;top:6573;width:2;height:315" coordorigin="12668,6573" coordsize="0,315" path="m12668,6888l12668,6573e" filled="f" stroked="t" strokeweight=".478458pt" strokecolor="#2F2F2F">
                <v:path arrowok="t"/>
              </v:shape>
            </v:group>
            <v:group style="position:absolute;left:12501;top:6869;width:1043;height:2" coordorigin="12501,6869" coordsize="1043,2">
              <v:shape style="position:absolute;left:12501;top:6869;width:1043;height:2" coordorigin="12501,6869" coordsize="1043,0" path="m12501,6869l13544,6869e" filled="f" stroked="t" strokeweight=".956916pt" strokecolor="#575757">
                <v:path arrowok="t"/>
              </v:shape>
            </v:group>
            <v:group style="position:absolute;left:1573;top:7184;width:1254;height:2" coordorigin="1573,7184" coordsize="1254,2">
              <v:shape style="position:absolute;left:1573;top:7184;width:1254;height:2" coordorigin="1573,7184" coordsize="1254,0" path="m1573,7184l2827,7184e" filled="f" stroked="t" strokeweight=".478458pt" strokecolor="#343434">
                <v:path arrowok="t"/>
              </v:shape>
            </v:group>
            <v:group style="position:absolute;left:6013;top:6668;width:2;height:1347" coordorigin="6013,6668" coordsize="2,1347">
              <v:shape style="position:absolute;left:6013;top:6668;width:2;height:1347" coordorigin="6013,6668" coordsize="0,1347" path="m6013,8015l6013,6668e" filled="f" stroked="t" strokeweight=".956916pt" strokecolor="#2B2B2B">
                <v:path arrowok="t"/>
              </v:shape>
            </v:group>
            <v:group style="position:absolute;left:2740;top:7170;width:5550;height:2" coordorigin="2740,7170" coordsize="5550,2">
              <v:shape style="position:absolute;left:2740;top:7170;width:5550;height:2" coordorigin="2740,7170" coordsize="5550,0" path="m2740,7170l8290,7170e" filled="f" stroked="t" strokeweight=".956916pt" strokecolor="#444444">
                <v:path arrowok="t"/>
              </v:shape>
            </v:group>
            <v:group style="position:absolute;left:8204;top:7151;width:947;height:2" coordorigin="8204,7151" coordsize="947,2">
              <v:shape style="position:absolute;left:8204;top:7151;width:947;height:2" coordorigin="8204,7151" coordsize="947,0" path="m8204,7151l9152,7151e" filled="f" stroked="t" strokeweight=".956916pt" strokecolor="#4B4B4B">
                <v:path arrowok="t"/>
              </v:shape>
            </v:group>
            <v:group style="position:absolute;left:9066;top:7151;width:986;height:2" coordorigin="9066,7151" coordsize="986,2">
              <v:shape style="position:absolute;left:9066;top:7151;width:986;height:2" coordorigin="9066,7151" coordsize="986,0" path="m9066,7151l10051,7151e" filled="f" stroked="t" strokeweight=".478458pt" strokecolor="#343434">
                <v:path arrowok="t"/>
              </v:shape>
            </v:group>
            <v:group style="position:absolute;left:9764;top:7160;width:3780;height:2" coordorigin="9764,7160" coordsize="3780,2">
              <v:shape style="position:absolute;left:9764;top:7160;width:3780;height:2" coordorigin="9764,7160" coordsize="3780,0" path="m9764,7160l13544,7160e" filled="f" stroked="t" strokeweight=".956916pt" strokecolor="#4B4B4B">
                <v:path arrowok="t"/>
              </v:shape>
            </v:group>
            <v:group style="position:absolute;left:12673;top:6802;width:2;height:955" coordorigin="12673,6802" coordsize="2,955">
              <v:shape style="position:absolute;left:12673;top:6802;width:2;height:955" coordorigin="12673,6802" coordsize="0,955" path="m12673,7757l12673,6802e" filled="f" stroked="t" strokeweight=".956916pt" strokecolor="#4F4F4F">
                <v:path arrowok="t"/>
              </v:shape>
            </v:group>
            <v:group style="position:absolute;left:13539;top:6802;width:2;height:650" coordorigin="13539,6802" coordsize="2,650">
              <v:shape style="position:absolute;left:13539;top:6802;width:2;height:650" coordorigin="13539,6802" coordsize="0,650" path="m13539,7452l13539,6802e" filled="f" stroked="t" strokeweight="1.435374pt" strokecolor="#131313">
                <v:path arrowok="t"/>
              </v:shape>
            </v:group>
            <v:group style="position:absolute;left:1583;top:7442;width:1244;height:2" coordorigin="1583,7442" coordsize="1244,2">
              <v:shape style="position:absolute;left:1583;top:7442;width:1244;height:2" coordorigin="1583,7442" coordsize="1244,0" path="m1583,7442l2827,7442e" filled="f" stroked="t" strokeweight=".956916pt" strokecolor="#3B3B3B">
                <v:path arrowok="t"/>
              </v:shape>
            </v:group>
            <v:group style="position:absolute;left:2740;top:7428;width:5550;height:2" coordorigin="2740,7428" coordsize="5550,2">
              <v:shape style="position:absolute;left:2740;top:7428;width:5550;height:2" coordorigin="2740,7428" coordsize="5550,0" path="m2740,7428l8290,7428e" filled="f" stroked="t" strokeweight=".956916pt" strokecolor="#484848">
                <v:path arrowok="t"/>
              </v:shape>
            </v:group>
            <v:group style="position:absolute;left:7118;top:7108;width:2;height:344" coordorigin="7118,7108" coordsize="2,344">
              <v:shape style="position:absolute;left:7118;top:7108;width:2;height:344" coordorigin="7118,7108" coordsize="0,344" path="m7118,7452l7118,7108e" filled="f" stroked="t" strokeweight=".478458pt" strokecolor="#232323">
                <v:path arrowok="t"/>
              </v:shape>
            </v:group>
            <v:group style="position:absolute;left:8204;top:7409;width:947;height:2" coordorigin="8204,7409" coordsize="947,2">
              <v:shape style="position:absolute;left:8204;top:7409;width:947;height:2" coordorigin="8204,7409" coordsize="947,0" path="m8204,7409l9152,7409e" filled="f" stroked="t" strokeweight=".956916pt" strokecolor="#4B4B4B">
                <v:path arrowok="t"/>
              </v:shape>
            </v:group>
            <v:group style="position:absolute;left:9066;top:7409;width:986;height:2" coordorigin="9066,7409" coordsize="986,2">
              <v:shape style="position:absolute;left:9066;top:7409;width:986;height:2" coordorigin="9066,7409" coordsize="986,0" path="m9066,7409l10051,7409e" filled="f" stroked="t" strokeweight=".478458pt" strokecolor="#343434">
                <v:path arrowok="t"/>
              </v:shape>
            </v:group>
            <v:group style="position:absolute;left:9764;top:7413;width:1167;height:2" coordorigin="9764,7413" coordsize="1167,2">
              <v:shape style="position:absolute;left:9764;top:7413;width:1167;height:2" coordorigin="9764,7413" coordsize="1167,0" path="m9764,7413l10932,7413e" filled="f" stroked="t" strokeweight=".956916pt" strokecolor="#545454">
                <v:path arrowok="t"/>
              </v:shape>
            </v:group>
            <v:group style="position:absolute;left:10917;top:7108;width:2;height:344" coordorigin="10917,7108" coordsize="2,344">
              <v:shape style="position:absolute;left:10917;top:7108;width:2;height:344" coordorigin="10917,7108" coordsize="0,344" path="m10917,7452l10917,7108e" filled="f" stroked="t" strokeweight=".478458pt" strokecolor="#1C1C1C">
                <v:path arrowok="t"/>
              </v:shape>
            </v:group>
            <v:group style="position:absolute;left:10845;top:7423;width:1847;height:2" coordorigin="10845,7423" coordsize="1847,2">
              <v:shape style="position:absolute;left:10845;top:7423;width:1847;height:2" coordorigin="10845,7423" coordsize="1847,0" path="m10845,7423l12692,7423e" filled="f" stroked="t" strokeweight=".478458pt" strokecolor="#3B3B3B">
                <v:path arrowok="t"/>
              </v:shape>
            </v:group>
            <v:group style="position:absolute;left:11798;top:7108;width:2;height:344" coordorigin="11798,7108" coordsize="2,344">
              <v:shape style="position:absolute;left:11798;top:7108;width:2;height:344" coordorigin="11798,7108" coordsize="0,344" path="m11798,7452l11798,7108e" filled="f" stroked="t" strokeweight=".478458pt" strokecolor="#181818">
                <v:path arrowok="t"/>
              </v:shape>
            </v:group>
            <v:group style="position:absolute;left:12147;top:7423;width:1397;height:2" coordorigin="12147,7423" coordsize="1397,2">
              <v:shape style="position:absolute;left:12147;top:7423;width:1397;height:2" coordorigin="12147,7423" coordsize="1397,0" path="m12147,7423l13544,7423e" filled="f" stroked="t" strokeweight=".956916pt" strokecolor="#575757">
                <v:path arrowok="t"/>
              </v:shape>
            </v:group>
            <v:group style="position:absolute;left:1583;top:7748;width:1244;height:2" coordorigin="1583,7748" coordsize="1244,2">
              <v:shape style="position:absolute;left:1583;top:7748;width:1244;height:2" coordorigin="1583,7748" coordsize="1244,0" path="m1583,7748l2827,7748e" filled="f" stroked="t" strokeweight=".956916pt" strokecolor="#383838">
                <v:path arrowok="t"/>
              </v:shape>
            </v:group>
            <v:group style="position:absolute;left:2817;top:7433;width:2;height:908" coordorigin="2817,7433" coordsize="2,908">
              <v:shape style="position:absolute;left:2817;top:7433;width:2;height:908" coordorigin="2817,7433" coordsize="0,908" path="m2817,8340l2817,7433e" filled="f" stroked="t" strokeweight="1.435374pt" strokecolor="#444444">
                <v:path arrowok="t"/>
              </v:shape>
            </v:group>
            <v:group style="position:absolute;left:2740;top:7734;width:5550;height:2" coordorigin="2740,7734" coordsize="5550,2">
              <v:shape style="position:absolute;left:2740;top:7734;width:5550;height:2" coordorigin="2740,7734" coordsize="5550,0" path="m2740,7734l8290,7734e" filled="f" stroked="t" strokeweight=".956916pt" strokecolor="#444444">
                <v:path arrowok="t"/>
              </v:shape>
            </v:group>
            <v:group style="position:absolute;left:7123;top:7366;width:2;height:955" coordorigin="7123,7366" coordsize="2,955">
              <v:shape style="position:absolute;left:7123;top:7366;width:2;height:955" coordorigin="7123,7366" coordsize="0,955" path="m7123,8321l7123,7366e" filled="f" stroked="t" strokeweight=".956916pt" strokecolor="#3F3F3F">
                <v:path arrowok="t"/>
              </v:shape>
            </v:group>
            <v:group style="position:absolute;left:8204;top:7714;width:4488;height:2" coordorigin="8204,7714" coordsize="4488,2">
              <v:shape style="position:absolute;left:8204;top:7714;width:4488;height:2" coordorigin="8204,7714" coordsize="4488,0" path="m8204,7714l12692,7714e" filled="f" stroked="t" strokeweight=".956916pt" strokecolor="#444444">
                <v:path arrowok="t"/>
              </v:shape>
            </v:group>
            <v:group style="position:absolute;left:10922;top:7366;width:2;height:946" coordorigin="10922,7366" coordsize="2,946">
              <v:shape style="position:absolute;left:10922;top:7366;width:2;height:946" coordorigin="10922,7366" coordsize="0,946" path="m10922,8311l10922,7366e" filled="f" stroked="t" strokeweight=".956916pt" strokecolor="#484848">
                <v:path arrowok="t"/>
              </v:shape>
            </v:group>
            <v:group style="position:absolute;left:11798;top:7366;width:2;height:392" coordorigin="11798,7366" coordsize="2,392">
              <v:shape style="position:absolute;left:11798;top:7366;width:2;height:392" coordorigin="11798,7366" coordsize="0,392" path="m11798,7757l11798,7366e" filled="f" stroked="t" strokeweight=".478458pt" strokecolor="#2B2B2B">
                <v:path arrowok="t"/>
              </v:shape>
            </v:group>
            <v:group style="position:absolute;left:12606;top:7724;width:928;height:2" coordorigin="12606,7724" coordsize="928,2">
              <v:shape style="position:absolute;left:12606;top:7724;width:928;height:2" coordorigin="12606,7724" coordsize="928,0" path="m12606,7724l13534,7724e" filled="f" stroked="t" strokeweight=".956916pt" strokecolor="#5B5B5B">
                <v:path arrowok="t"/>
              </v:shape>
            </v:group>
            <v:group style="position:absolute;left:1583;top:8006;width:1244;height:2" coordorigin="1583,8006" coordsize="1244,2">
              <v:shape style="position:absolute;left:1583;top:8006;width:1244;height:2" coordorigin="1583,8006" coordsize="1244,0" path="m1583,8006l2827,8006e" filled="f" stroked="t" strokeweight=".956916pt" strokecolor="#3F3F3F">
                <v:path arrowok="t"/>
              </v:shape>
            </v:group>
            <v:group style="position:absolute;left:2740;top:7991;width:5550;height:2" coordorigin="2740,7991" coordsize="5550,2">
              <v:shape style="position:absolute;left:2740;top:7991;width:5550;height:2" coordorigin="2740,7991" coordsize="5550,0" path="m2740,7991l8290,7991e" filled="f" stroked="t" strokeweight=".956916pt" strokecolor="#484848">
                <v:path arrowok="t"/>
              </v:shape>
            </v:group>
            <v:group style="position:absolute;left:8204;top:7972;width:947;height:2" coordorigin="8204,7972" coordsize="947,2">
              <v:shape style="position:absolute;left:8204;top:7972;width:947;height:2" coordorigin="8204,7972" coordsize="947,0" path="m8204,7972l9152,7972e" filled="f" stroked="t" strokeweight=".956916pt" strokecolor="#4F4F4F">
                <v:path arrowok="t"/>
              </v:shape>
            </v:group>
            <v:group style="position:absolute;left:9142;top:7671;width:2;height:592" coordorigin="9142,7671" coordsize="2,592">
              <v:shape style="position:absolute;left:9142;top:7671;width:2;height:592" coordorigin="9142,7671" coordsize="0,592" path="m9142,8264l9142,7671e" filled="f" stroked="t" strokeweight=".956916pt" strokecolor="#4F4F4F">
                <v:path arrowok="t"/>
              </v:shape>
            </v:group>
            <v:group style="position:absolute;left:9066;top:7968;width:986;height:2" coordorigin="9066,7968" coordsize="986,2">
              <v:shape style="position:absolute;left:9066;top:7968;width:986;height:2" coordorigin="9066,7968" coordsize="986,0" path="m9066,7968l10051,7968e" filled="f" stroked="t" strokeweight=".956916pt" strokecolor="#3B3B3B">
                <v:path arrowok="t"/>
              </v:shape>
            </v:group>
            <v:group style="position:absolute;left:9984;top:7977;width:3550;height:2" coordorigin="9984,7977" coordsize="3550,2">
              <v:shape style="position:absolute;left:9984;top:7977;width:3550;height:2" coordorigin="9984,7977" coordsize="3550,0" path="m9984,7977l13534,7977e" filled="f" stroked="t" strokeweight=".956916pt" strokecolor="#4F4F4F">
                <v:path arrowok="t"/>
              </v:shape>
            </v:group>
            <v:group style="position:absolute;left:11802;top:7633;width:2;height:678" coordorigin="11802,7633" coordsize="2,678">
              <v:shape style="position:absolute;left:11802;top:7633;width:2;height:678" coordorigin="11802,7633" coordsize="0,678" path="m11802,8311l11802,7633e" filled="f" stroked="t" strokeweight=".956916pt" strokecolor="#4F4F4F">
                <v:path arrowok="t"/>
              </v:shape>
            </v:group>
            <v:group style="position:absolute;left:12678;top:7671;width:2;height:344" coordorigin="12678,7671" coordsize="2,344">
              <v:shape style="position:absolute;left:12678;top:7671;width:2;height:344" coordorigin="12678,7671" coordsize="0,344" path="m12678,8015l12678,7671e" filled="f" stroked="t" strokeweight=".478458pt" strokecolor="#2F2F2F">
                <v:path arrowok="t"/>
              </v:shape>
            </v:group>
            <v:group style="position:absolute;left:6023;top:7929;width:2;height:392" coordorigin="6023,7929" coordsize="2,392">
              <v:shape style="position:absolute;left:6023;top:7929;width:2;height:392" coordorigin="6023,7929" coordsize="0,392" path="m6023,8321l6023,7929e" filled="f" stroked="t" strokeweight=".956916pt" strokecolor="#484848">
                <v:path arrowok="t"/>
              </v:shape>
            </v:group>
            <v:group style="position:absolute;left:8281;top:7929;width:2;height:392" coordorigin="8281,7929" coordsize="2,392">
              <v:shape style="position:absolute;left:8281;top:7929;width:2;height:392" coordorigin="8281,7929" coordsize="0,392" path="m8281,8321l8281,7929e" filled="f" stroked="t" strokeweight=".478458pt" strokecolor="#383838">
                <v:path arrowok="t"/>
              </v:shape>
            </v:group>
            <v:group style="position:absolute;left:10046;top:7929;width:2;height:382" coordorigin="10046,7929" coordsize="2,382">
              <v:shape style="position:absolute;left:10046;top:7929;width:2;height:382" coordorigin="10046,7929" coordsize="0,382" path="m10046,8311l10046,7929e" filled="f" stroked="t" strokeweight=".956916pt" strokecolor="#4B4B4B">
                <v:path arrowok="t"/>
              </v:shape>
            </v:group>
            <v:group style="position:absolute;left:12683;top:7929;width:2;height:382" coordorigin="12683,7929" coordsize="2,382">
              <v:shape style="position:absolute;left:12683;top:7929;width:2;height:382" coordorigin="12683,7929" coordsize="0,382" path="m12683,8311l12683,7929e" filled="f" stroked="t" strokeweight=".956916pt" strokecolor="#484848">
                <v:path arrowok="t"/>
              </v:shape>
            </v:group>
            <v:group style="position:absolute;left:7056;top:8302;width:3876;height:2" coordorigin="7056,8302" coordsize="3876,2">
              <v:shape style="position:absolute;left:7056;top:8302;width:3876;height:2" coordorigin="7056,8302" coordsize="3876,0" path="m7056,8302l10932,8302e" filled="f" stroked="t" strokeweight="1.435374pt" strokecolor="#2B2B2B">
                <v:path arrowok="t"/>
              </v:shape>
            </v:group>
            <v:group style="position:absolute;left:9075;top:8283;width:77;height:2" coordorigin="9075,8283" coordsize="77,2">
              <v:shape style="position:absolute;left:9075;top:8283;width:77;height:2" coordorigin="9075,8283" coordsize="77,0" path="m9075,8283l9152,8283e" filled="f" stroked="t" strokeweight="1.913832pt" strokecolor="#383838">
                <v:path arrowok="t"/>
              </v:shape>
            </v:group>
            <v:group style="position:absolute;left:10855;top:8297;width:2679;height:2" coordorigin="10855,8297" coordsize="2679,2">
              <v:shape style="position:absolute;left:10855;top:8297;width:2679;height:2" coordorigin="10855,8297" coordsize="2679,0" path="m10855,8297l13534,8297e" filled="f" stroked="t" strokeweight="1.435374pt" strokecolor="#1F1F1F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9"/>
        </w:rPr>
        <w:t>5230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9"/>
        </w:rPr>
        <w:t>425200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29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9"/>
          <w:position w:val="1"/>
        </w:rPr>
        <w:t>TeKYlle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6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9"/>
          <w:position w:val="1"/>
        </w:rPr>
        <w:t>nonpaaKe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54"/>
          <w:position w:val="1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12"/>
          <w:w w:val="5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0"/>
          <w:position w:val="1"/>
        </w:rPr>
        <w:t>o.aplKOaa...e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1"/>
        </w:rPr>
        <w:t>onpewe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>625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>158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0"/>
        </w:rPr>
        <w:t>467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left="197" w:right="-20"/>
        <w:jc w:val="left"/>
        <w:tabs>
          <w:tab w:pos="720" w:val="left"/>
          <w:tab w:pos="6360" w:val="left"/>
          <w:tab w:pos="9120" w:val="left"/>
          <w:tab w:pos="116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</w:rPr>
        <w:t>5231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</w:rPr>
        <w:t>426000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44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5"/>
          <w:position w:val="1"/>
        </w:rPr>
        <w:t>l'ttAT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6"/>
          <w:w w:val="95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3"/>
          <w:w w:val="95"/>
          <w:position w:val="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5"/>
          <w:position w:val="1"/>
        </w:rPr>
        <w:t>rtJAJ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5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23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0"/>
          <w:w w:val="95"/>
          <w:position w:val="1"/>
        </w:rPr>
        <w:t>(OA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-3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5"/>
          <w:position w:val="1"/>
        </w:rPr>
        <w:t>5l32A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6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5240)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-33"/>
          <w:w w:val="128"/>
          <w:position w:val="2"/>
        </w:rPr>
        <w:t>2</w:t>
      </w:r>
      <w:r>
        <w:rPr>
          <w:rFonts w:ascii="Courier New" w:hAnsi="Courier New" w:cs="Courier New" w:eastAsia="Courier New"/>
          <w:sz w:val="17"/>
          <w:szCs w:val="17"/>
          <w:color w:val="858587"/>
          <w:spacing w:val="-12"/>
          <w:w w:val="55"/>
          <w:position w:val="2"/>
        </w:rPr>
        <w:t>,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9"/>
          <w:position w:val="2"/>
        </w:rPr>
        <w:t>145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>647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-6"/>
          <w:w w:val="75"/>
          <w:position w:val="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979797"/>
          <w:spacing w:val="-56"/>
          <w:w w:val="82"/>
          <w:position w:val="1"/>
        </w:rPr>
        <w:t>,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92"/>
          <w:position w:val="1"/>
        </w:rPr>
        <w:t>498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197" w:right="-20"/>
        <w:jc w:val="left"/>
        <w:tabs>
          <w:tab w:pos="720" w:val="left"/>
          <w:tab w:pos="6480" w:val="left"/>
          <w:tab w:pos="9120" w:val="left"/>
          <w:tab w:pos="118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9"/>
        </w:rPr>
        <w:t>5232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9"/>
        </w:rPr>
        <w:t>426100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29"/>
          <w:w w:val="7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D5D5D"/>
          <w:spacing w:val="0"/>
          <w:w w:val="100"/>
          <w:b/>
          <w:bCs/>
          <w:position w:val="1"/>
        </w:rPr>
        <w:t>A/J;H.HUHCTpiTHB'ftl</w:t>
      </w:r>
      <w:r>
        <w:rPr>
          <w:rFonts w:ascii="Times New Roman" w:hAnsi="Times New Roman" w:cs="Times New Roman" w:eastAsia="Times New Roman"/>
          <w:sz w:val="9"/>
          <w:szCs w:val="9"/>
          <w:color w:val="5D5D5D"/>
          <w:spacing w:val="0"/>
          <w:w w:val="100"/>
          <w:b/>
          <w:bCs/>
          <w:position w:val="1"/>
        </w:rPr>
        <w:t>{</w:t>
      </w:r>
      <w:r>
        <w:rPr>
          <w:rFonts w:ascii="Times New Roman" w:hAnsi="Times New Roman" w:cs="Times New Roman" w:eastAsia="Times New Roman"/>
          <w:sz w:val="9"/>
          <w:szCs w:val="9"/>
          <w:color w:val="5D5D5D"/>
          <w:spacing w:val="4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113"/>
          <w:b/>
          <w:bCs/>
          <w:position w:val="1"/>
        </w:rPr>
        <w:t>MflTCpltian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100"/>
          <w:b/>
          <w:bCs/>
          <w:position w:val="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100"/>
          <w:b/>
          <w:bCs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>210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>200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0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2"/>
        </w:rPr>
        <w:t>5233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2"/>
          <w:position w:val="1"/>
        </w:rPr>
        <w:t>426200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17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2"/>
          <w:position w:val="2"/>
        </w:rPr>
        <w:t>MaTtpHjamt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2"/>
          <w:w w:val="8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9"/>
          <w:position w:val="2"/>
        </w:rPr>
        <w:t>3f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9"/>
          <w:position w:val="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17"/>
          <w:w w:val="6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2"/>
          <w:position w:val="2"/>
        </w:rPr>
        <w:t>non.onp1&lt;Bpeny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0"/>
        </w:rPr>
        <w:t>5234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0"/>
        </w:rPr>
        <w:t>426300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22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0"/>
          <w:position w:val="1"/>
        </w:rPr>
        <w:t>MaTCpnjan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0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4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0"/>
          <w:position w:val="1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8"/>
          <w:position w:val="1"/>
        </w:rPr>
        <w:t>o6pll3ooatb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6"/>
          <w:w w:val="88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3"/>
          <w:position w:val="1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8"/>
          <w:position w:val="1"/>
        </w:rPr>
        <w:t>ycaapmaoatbC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0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position w:val="1"/>
        </w:rPr>
        <w:t>3nnocnetmx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4" w:after="0" w:line="240" w:lineRule="auto"/>
        <w:ind w:left="207" w:right="-20"/>
        <w:jc w:val="left"/>
        <w:tabs>
          <w:tab w:pos="740" w:val="left"/>
          <w:tab w:pos="6480" w:val="left"/>
          <w:tab w:pos="117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</w:rPr>
        <w:t>5235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18181A"/>
          <w:spacing w:val="-26"/>
          <w:w w:val="10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6"/>
        </w:rPr>
        <w:t>26400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3"/>
          <w:position w:val="1"/>
        </w:rPr>
        <w:t>MRTepttirum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7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1"/>
          <w:position w:val="1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cno6pahaj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>514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>514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4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0"/>
        </w:rPr>
        <w:t>5236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0"/>
          <w:position w:val="1"/>
        </w:rPr>
        <w:t>426500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22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0"/>
          <w:position w:val="2"/>
        </w:rPr>
        <w:t>MRTepttiMI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0"/>
          <w:position w:val="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24"/>
          <w:w w:val="8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91"/>
          <w:position w:val="2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7"/>
          <w:w w:val="77"/>
          <w:position w:val="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77"/>
          <w:position w:val="2"/>
        </w:rPr>
        <w:t>'I)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77"/>
          <w:position w:val="2"/>
        </w:rPr>
        <w:t>IBal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8"/>
          <w:w w:val="77"/>
          <w:position w:val="2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7"/>
          <w:position w:val="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6"/>
          <w:position w:val="2"/>
        </w:rPr>
        <w:t>lKHBOTIIC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8"/>
          <w:w w:val="66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4"/>
          <w:position w:val="2"/>
        </w:rPr>
        <w:t>CptAfiiiC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25"/>
          <w:w w:val="74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4"/>
          <w:position w:val="2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0"/>
          <w:w w:val="74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4"/>
          <w:position w:val="2"/>
        </w:rPr>
        <w:t>liRYKY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207" w:right="-20"/>
        <w:jc w:val="left"/>
        <w:tabs>
          <w:tab w:pos="740" w:val="left"/>
          <w:tab w:pos="6480" w:val="left"/>
          <w:tab w:pos="117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80"/>
        </w:rPr>
        <w:t>5237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7"/>
        </w:rPr>
        <w:t>42660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17"/>
          <w:w w:val="77"/>
        </w:rPr>
        <w:t>0</w:t>
      </w:r>
      <w:r>
        <w:rPr>
          <w:rFonts w:ascii="Courier New" w:hAnsi="Courier New" w:cs="Courier New" w:eastAsia="Courier New"/>
          <w:sz w:val="17"/>
          <w:szCs w:val="17"/>
          <w:color w:val="858587"/>
          <w:spacing w:val="0"/>
          <w:w w:val="75"/>
        </w:rPr>
        <w:t>.</w:t>
      </w:r>
      <w:r>
        <w:rPr>
          <w:rFonts w:ascii="Courier New" w:hAnsi="Courier New" w:cs="Courier New" w:eastAsia="Courier New"/>
          <w:sz w:val="17"/>
          <w:szCs w:val="17"/>
          <w:color w:val="858587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2"/>
          <w:position w:val="1"/>
        </w:rPr>
        <w:t>Mwrep11jMn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4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100"/>
          <w:position w:val="1"/>
        </w:rPr>
        <w:t>3ft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2"/>
          <w:position w:val="1"/>
        </w:rPr>
        <w:t>o6p830BRit.e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2"/>
          <w:position w:val="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5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0"/>
          <w:position w:val="1"/>
        </w:rPr>
        <w:t>KYnTYP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0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0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cnoPT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>450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  <w:position w:val="3"/>
        </w:rPr>
        <w:t>450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3" w:after="0" w:line="189" w:lineRule="exact"/>
        <w:ind w:left="21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2"/>
        </w:rPr>
        <w:t>5238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-53"/>
          <w:w w:val="7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2"/>
          <w:position w:val="1"/>
        </w:rPr>
        <w:t>426700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0"/>
          <w:w w:val="72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D5D5D"/>
          <w:spacing w:val="15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2"/>
          <w:position w:val="2"/>
        </w:rPr>
        <w:t>MCAfll!IIIICKJt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2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3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1"/>
          <w:w w:val="63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4"/>
          <w:position w:val="2"/>
        </w:rPr>
        <w:t>!'a6opaTOpRjcK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85"/>
          <w:position w:val="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-1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76"/>
          <w:position w:val="2"/>
        </w:rPr>
        <w:t>ldBTCpHjMH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61" w:lineRule="exact"/>
        <w:ind w:left="4967" w:right="7747"/>
        <w:jc w:val="center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spacing w:val="0"/>
          <w:w w:val="295"/>
        </w:rPr>
        <w:t>---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10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123.839991pt;height:4.8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</w:sectPr>
      </w:pPr>
      <w:rPr/>
    </w:p>
    <w:p>
      <w:pPr>
        <w:spacing w:before="77" w:after="0" w:line="226" w:lineRule="exact"/>
        <w:ind w:left="145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6.972748pt;margin-top:42.60548pt;width:601.900227pt;height:373.063763pt;mso-position-horizontal-relative:page;mso-position-vertical-relative:paragraph;z-index:-21391" coordorigin="1539,852" coordsize="12038,7461">
            <v:group style="position:absolute;left:1554;top:890;width:8909;height:2" coordorigin="1554,890" coordsize="8909,2">
              <v:shape style="position:absolute;left:1554;top:890;width:8909;height:2" coordorigin="1554,890" coordsize="8909,0" path="m1554,890l10463,890e" filled="f" stroked="t" strokeweight="1.435374pt" strokecolor="#282828">
                <v:path arrowok="t"/>
              </v:shape>
            </v:group>
            <v:group style="position:absolute;left:1578;top:866;width:2;height:7433" coordorigin="1578,866" coordsize="2,7433">
              <v:shape style="position:absolute;left:1578;top:866;width:2;height:7433" coordorigin="1578,866" coordsize="0,7433" path="m1578,8299l1578,866e" filled="f" stroked="t" strokeweight="1.435374pt" strokecolor="#343434">
                <v:path arrowok="t"/>
              </v:shape>
            </v:group>
            <v:group style="position:absolute;left:2099;top:866;width:2;height:1242" coordorigin="2099,866" coordsize="2,1242">
              <v:shape style="position:absolute;left:2099;top:866;width:2;height:1242" coordorigin="2099,866" coordsize="0,1242" path="m2099,2108l2099,866e" filled="f" stroked="t" strokeweight=".956916pt" strokecolor="#484848">
                <v:path arrowok="t"/>
              </v:shape>
            </v:group>
            <v:group style="position:absolute;left:2793;top:866;width:2;height:936" coordorigin="2793,866" coordsize="2,936">
              <v:shape style="position:absolute;left:2793;top:866;width:2;height:936" coordorigin="2793,866" coordsize="0,936" path="m2793,1803l2793,866e" filled="f" stroked="t" strokeweight=".956916pt" strokecolor="#4B4B4B">
                <v:path arrowok="t"/>
              </v:shape>
            </v:group>
            <v:group style="position:absolute;left:5994;top:876;width:2;height:5197" coordorigin="5994,876" coordsize="2,5197">
              <v:shape style="position:absolute;left:5994;top:876;width:2;height:5197" coordorigin="5994,876" coordsize="0,5197" path="m5994,6073l5994,876e" filled="f" stroked="t" strokeweight=".956916pt" strokecolor="#484848">
                <v:path arrowok="t"/>
              </v:shape>
            </v:group>
            <v:group style="position:absolute;left:7099;top:886;width:2;height:2856" coordorigin="7099,886" coordsize="2,2856">
              <v:shape style="position:absolute;left:7099;top:886;width:2;height:2856" coordorigin="7099,886" coordsize="0,2856" path="m7099,3742l7099,886e" filled="f" stroked="t" strokeweight=".956916pt" strokecolor="#3F3F3F">
                <v:path arrowok="t"/>
              </v:shape>
            </v:group>
            <v:group style="position:absolute;left:7085;top:1077;width:1167;height:2" coordorigin="7085,1077" coordsize="1167,2">
              <v:shape style="position:absolute;left:7085;top:1077;width:1167;height:2" coordorigin="7085,1077" coordsize="1167,0" path="m7085,1077l8252,1077e" filled="f" stroked="t" strokeweight=".956916pt" strokecolor="#484848">
                <v:path arrowok="t"/>
              </v:shape>
            </v:group>
            <v:group style="position:absolute;left:8195;top:895;width:1847;height:2" coordorigin="8195,895" coordsize="1847,2">
              <v:shape style="position:absolute;left:8195;top:895;width:1847;height:2" coordorigin="8195,895" coordsize="1847,0" path="m8195,895l10042,895e" filled="f" stroked="t" strokeweight=".956916pt" strokecolor="#1F1F1F">
                <v:path arrowok="t"/>
              </v:shape>
            </v:group>
            <v:group style="position:absolute;left:8195;top:1086;width:3588;height:2" coordorigin="8195,1086" coordsize="3588,2">
              <v:shape style="position:absolute;left:8195;top:1086;width:3588;height:2" coordorigin="8195,1086" coordsize="3588,0" path="m8195,1086l11783,1086e" filled="f" stroked="t" strokeweight=".956916pt" strokecolor="#4F4F4F">
                <v:path arrowok="t"/>
              </v:shape>
            </v:group>
            <v:group style="position:absolute;left:9764;top:1120;width:2890;height:2" coordorigin="9764,1120" coordsize="2890,2">
              <v:shape style="position:absolute;left:9764;top:1120;width:2890;height:2" coordorigin="9764,1120" coordsize="2890,0" path="m9764,1120l12654,1120e" filled="f" stroked="t" strokeweight=".956916pt" strokecolor="#4B4B4B">
                <v:path arrowok="t"/>
              </v:shape>
            </v:group>
            <v:group style="position:absolute;left:12597;top:1134;width:947;height:2" coordorigin="12597,1134" coordsize="947,2">
              <v:shape style="position:absolute;left:12597;top:1134;width:947;height:2" coordorigin="12597,1134" coordsize="947,0" path="m12597,1134l13544,1134e" filled="f" stroked="t" strokeweight=".956916pt" strokecolor="#5B5B5B">
                <v:path arrowok="t"/>
              </v:shape>
            </v:group>
            <v:group style="position:absolute;left:13530;top:952;width:2;height:1156" coordorigin="13530,952" coordsize="2,1156">
              <v:shape style="position:absolute;left:13530;top:952;width:2;height:1156" coordorigin="13530,952" coordsize="0,1156" path="m13530,2108l13530,952e" filled="f" stroked="t" strokeweight="1.435374pt" strokecolor="#3F3F3F">
                <v:path arrowok="t"/>
              </v:shape>
            </v:group>
            <v:group style="position:absolute;left:8252;top:1067;width:2;height:363" coordorigin="8252,1067" coordsize="2,363">
              <v:shape style="position:absolute;left:8252;top:1067;width:2;height:363" coordorigin="8252,1067" coordsize="0,363" path="m8252,1430l8252,1067e" filled="f" stroked="t" strokeweight="1.435374pt" strokecolor="#646464">
                <v:path arrowok="t"/>
              </v:shape>
            </v:group>
            <v:group style="position:absolute;left:8214;top:1315;width:3550;height:2" coordorigin="8214,1315" coordsize="3550,2">
              <v:shape style="position:absolute;left:8214;top:1315;width:3550;height:2" coordorigin="8214,1315" coordsize="3550,0" path="m8214,1315l11764,1315e" filled="f" stroked="t" strokeweight=".478458pt" strokecolor="#545454">
                <v:path arrowok="t"/>
              </v:shape>
            </v:group>
            <v:group style="position:absolute;left:11783;top:1105;width:2;height:2876" coordorigin="11783,1105" coordsize="2,2876">
              <v:shape style="position:absolute;left:11783;top:1105;width:2;height:2876" coordorigin="11783,1105" coordsize="0,2876" path="m11783,3981l11783,1105e" filled="f" stroked="t" strokeweight=".956916pt" strokecolor="#575757">
                <v:path arrowok="t"/>
              </v:shape>
            </v:group>
            <v:group style="position:absolute;left:12654;top:1124;width:2;height:334" coordorigin="12654,1124" coordsize="2,334">
              <v:shape style="position:absolute;left:12654;top:1124;width:2;height:334" coordorigin="12654,1124" coordsize="0,334" path="m12654,1459l12654,1124e" filled="f" stroked="t" strokeweight=".956916pt" strokecolor="#5B5B5B">
                <v:path arrowok="t"/>
              </v:shape>
            </v:group>
            <v:group style="position:absolute;left:7104;top:1105;width:2;height:353" coordorigin="7104,1105" coordsize="2,353">
              <v:shape style="position:absolute;left:7104;top:1105;width:2;height:353" coordorigin="7104,1105" coordsize="0,353" path="m7104,1459l7104,1105e" filled="f" stroked="t" strokeweight=".956916pt" strokecolor="#545454">
                <v:path arrowok="t"/>
              </v:shape>
            </v:group>
            <v:group style="position:absolute;left:8252;top:1067;width:2;height:7222" coordorigin="8252,1067" coordsize="2,7222">
              <v:shape style="position:absolute;left:8252;top:1067;width:2;height:7222" coordorigin="8252,1067" coordsize="0,7222" path="m8252,8289l8252,1067e" filled="f" stroked="t" strokeweight=".956916pt" strokecolor="#484848">
                <v:path arrowok="t"/>
              </v:shape>
            </v:group>
            <v:group style="position:absolute;left:9123;top:1277;width:2;height:3229" coordorigin="9123,1277" coordsize="2,3229">
              <v:shape style="position:absolute;left:9123;top:1277;width:2;height:3229" coordorigin="9123,1277" coordsize="0,3229" path="m9123,4506l9123,1277e" filled="f" stroked="t" strokeweight=".956916pt" strokecolor="#4F4F4F">
                <v:path arrowok="t"/>
              </v:shape>
            </v:group>
            <v:group style="position:absolute;left:10027;top:1268;width:2;height:7012" coordorigin="10027,1268" coordsize="2,7012">
              <v:shape style="position:absolute;left:10027;top:1268;width:2;height:7012" coordorigin="10027,1268" coordsize="0,7012" path="m10027,8280l10027,1268e" filled="f" stroked="t" strokeweight=".956916pt" strokecolor="#4B4B4B">
                <v:path arrowok="t"/>
              </v:shape>
            </v:group>
            <v:group style="position:absolute;left:10903;top:1277;width:2;height:2704" coordorigin="10903,1277" coordsize="2,2704">
              <v:shape style="position:absolute;left:10903;top:1277;width:2;height:2704" coordorigin="10903,1277" coordsize="0,2704" path="m10903,3981l10903,1277e" filled="f" stroked="t" strokeweight=".956916pt" strokecolor="#4F4F54">
                <v:path arrowok="t"/>
              </v:shape>
            </v:group>
            <v:group style="position:absolute;left:10836;top:1626;width:957;height:2" coordorigin="10836,1626" coordsize="957,2">
              <v:shape style="position:absolute;left:10836;top:1626;width:957;height:2" coordorigin="10836,1626" coordsize="957,0" path="m10836,1626l11793,1626e" filled="f" stroked="t" strokeweight=".478458pt" strokecolor="#4F4F4F">
                <v:path arrowok="t"/>
              </v:shape>
            </v:group>
            <v:group style="position:absolute;left:1563;top:1578;width:4440;height:2" coordorigin="1563,1578" coordsize="4440,2">
              <v:shape style="position:absolute;left:1563;top:1578;width:4440;height:2" coordorigin="1563,1578" coordsize="4440,0" path="m1563,1578l6003,1578e" filled="f" stroked="t" strokeweight=".956916pt" strokecolor="#3F3F44">
                <v:path arrowok="t"/>
              </v:shape>
            </v:group>
            <v:group style="position:absolute;left:5927;top:1597;width:4115;height:2" coordorigin="5927,1597" coordsize="4115,2">
              <v:shape style="position:absolute;left:5927;top:1597;width:4115;height:2" coordorigin="5927,1597" coordsize="4115,0" path="m5927,1597l10042,1597e" filled="f" stroked="t" strokeweight=".956916pt" strokecolor="#484848">
                <v:path arrowok="t"/>
              </v:shape>
            </v:group>
            <v:group style="position:absolute;left:9908;top:1616;width:1005;height:2" coordorigin="9908,1616" coordsize="1005,2">
              <v:shape style="position:absolute;left:9908;top:1616;width:1005;height:2" coordorigin="9908,1616" coordsize="1005,0" path="m9908,1616l10912,1616e" filled="f" stroked="t" strokeweight=".956916pt" strokecolor="#545454">
                <v:path arrowok="t"/>
              </v:shape>
            </v:group>
            <v:group style="position:absolute;left:11735;top:1593;width:1780;height:2" coordorigin="11735,1593" coordsize="1780,2">
              <v:shape style="position:absolute;left:11735;top:1593;width:1780;height:2" coordorigin="11735,1593" coordsize="1780,0" path="m11735,1593l13515,1593e" filled="f" stroked="t" strokeweight=".956916pt" strokecolor="#4B4B4B">
                <v:path arrowok="t"/>
              </v:shape>
            </v:group>
            <v:group style="position:absolute;left:12659;top:1401;width:2;height:1385" coordorigin="12659,1401" coordsize="2,1385">
              <v:shape style="position:absolute;left:12659;top:1401;width:2;height:1385" coordorigin="12659,1401" coordsize="0,1385" path="m12659,2787l12659,1401e" filled="f" stroked="t" strokeweight=".478458pt" strokecolor="#282828">
                <v:path arrowok="t"/>
              </v:shape>
            </v:group>
            <v:group style="position:absolute;left:13477;top:1593;width:57;height:2" coordorigin="13477,1593" coordsize="57,2">
              <v:shape style="position:absolute;left:13477;top:1593;width:57;height:2" coordorigin="13477,1593" coordsize="57,0" path="m13477,1593l13534,1593e" filled="f" stroked="t" strokeweight="1.913832pt" strokecolor="#1F1F1F">
                <v:path arrowok="t"/>
              </v:shape>
            </v:group>
            <v:group style="position:absolute;left:1563;top:1760;width:545;height:2" coordorigin="1563,1760" coordsize="545,2">
              <v:shape style="position:absolute;left:1563;top:1760;width:545;height:2" coordorigin="1563,1760" coordsize="545,0" path="m1563,1760l2109,1760e" filled="f" stroked="t" strokeweight="1.435374pt" strokecolor="#131318">
                <v:path arrowok="t"/>
              </v:shape>
            </v:group>
            <v:group style="position:absolute;left:2023;top:1774;width:5091;height:2" coordorigin="2023,1774" coordsize="5091,2">
              <v:shape style="position:absolute;left:2023;top:1774;width:5091;height:2" coordorigin="2023,1774" coordsize="5091,0" path="m2023,1774l7113,1774e" filled="f" stroked="t" strokeweight="1.913832pt" strokecolor="#2B2B2B">
                <v:path arrowok="t"/>
              </v:shape>
            </v:group>
            <v:group style="position:absolute;left:7027;top:1788;width:928;height:2" coordorigin="7027,1788" coordsize="928,2">
              <v:shape style="position:absolute;left:7027;top:1788;width:928;height:2" coordorigin="7027,1788" coordsize="928,0" path="m7027,1788l7956,1788e" filled="f" stroked="t" strokeweight="1.435374pt" strokecolor="#181818">
                <v:path arrowok="t"/>
              </v:shape>
            </v:group>
            <v:group style="position:absolute;left:7889;top:1784;width:2153;height:2" coordorigin="7889,1784" coordsize="2153,2">
              <v:shape style="position:absolute;left:7889;top:1784;width:2153;height:2" coordorigin="7889,1784" coordsize="2153,0" path="m7889,1784l10042,1784e" filled="f" stroked="t" strokeweight="1.435374pt" strokecolor="#2B2B2B">
                <v:path arrowok="t"/>
              </v:shape>
            </v:group>
            <v:group style="position:absolute;left:10032;top:1545;width:2;height:812" coordorigin="10032,1545" coordsize="2,812">
              <v:shape style="position:absolute;left:10032;top:1545;width:2;height:812" coordorigin="10032,1545" coordsize="0,812" path="m10032,2357l10032,1545e" filled="f" stroked="t" strokeweight=".956916pt" strokecolor="#343434">
                <v:path arrowok="t"/>
              </v:shape>
            </v:group>
            <v:group style="position:absolute;left:9956;top:1793;width:957;height:2" coordorigin="9956,1793" coordsize="957,2">
              <v:shape style="position:absolute;left:9956;top:1793;width:957;height:2" coordorigin="9956,1793" coordsize="957,0" path="m9956,1793l10912,1793e" filled="f" stroked="t" strokeweight=".478458pt" strokecolor="#282828">
                <v:path arrowok="t"/>
              </v:shape>
            </v:group>
            <v:group style="position:absolute;left:10865;top:1755;width:900;height:2" coordorigin="10865,1755" coordsize="900,2">
              <v:shape style="position:absolute;left:10865;top:1755;width:900;height:2" coordorigin="10865,1755" coordsize="900,0" path="m10865,1755l11764,1755e" filled="f" stroked="t" strokeweight=".956916pt" strokecolor="#676767">
                <v:path arrowok="t"/>
              </v:shape>
            </v:group>
            <v:group style="position:absolute;left:11735;top:1755;width:1780;height:2" coordorigin="11735,1755" coordsize="1780,2">
              <v:shape style="position:absolute;left:11735;top:1755;width:1780;height:2" coordorigin="11735,1755" coordsize="1780,0" path="m11735,1755l13515,1755e" filled="f" stroked="t" strokeweight=".478458pt" strokecolor="#484848">
                <v:path arrowok="t"/>
              </v:shape>
            </v:group>
            <v:group style="position:absolute;left:13539;top:1698;width:2;height:115" coordorigin="13539,1698" coordsize="2,115">
              <v:shape style="position:absolute;left:13539;top:1698;width:2;height:115" coordorigin="13539,1698" coordsize="0,115" path="m13539,1812l13539,1698e" filled="f" stroked="t" strokeweight="1.435374pt" strokecolor="#383838">
                <v:path arrowok="t"/>
              </v:shape>
            </v:group>
            <v:group style="position:absolute;left:1563;top:2080;width:4440;height:2" coordorigin="1563,2080" coordsize="4440,2">
              <v:shape style="position:absolute;left:1563;top:2080;width:4440;height:2" coordorigin="1563,2080" coordsize="4440,0" path="m1563,2080l6003,2080e" filled="f" stroked="t" strokeweight=".956916pt" strokecolor="#3B3B3B">
                <v:path arrowok="t"/>
              </v:shape>
            </v:group>
            <v:group style="position:absolute;left:2798;top:1717;width:2;height:1519" coordorigin="2798,1717" coordsize="2,1519">
              <v:shape style="position:absolute;left:2798;top:1717;width:2;height:1519" coordorigin="2798,1717" coordsize="0,1519" path="m2798,3236l2798,1717e" filled="f" stroked="t" strokeweight=".956916pt" strokecolor="#343434">
                <v:path arrowok="t"/>
              </v:shape>
            </v:group>
            <v:group style="position:absolute;left:5927;top:2094;width:4115;height:2" coordorigin="5927,2094" coordsize="4115,2">
              <v:shape style="position:absolute;left:5927;top:2094;width:4115;height:2" coordorigin="5927,2094" coordsize="4115,0" path="m5927,2094l10042,2094e" filled="f" stroked="t" strokeweight=".956916pt" strokecolor="#444444">
                <v:path arrowok="t"/>
              </v:shape>
            </v:group>
            <v:group style="position:absolute;left:9984;top:2070;width:900;height:2" coordorigin="9984,2070" coordsize="900,2">
              <v:shape style="position:absolute;left:9984;top:2070;width:900;height:2" coordorigin="9984,2070" coordsize="900,0" path="m9984,2070l10884,2070e" filled="f" stroked="t" strokeweight=".956916pt" strokecolor="#28282B">
                <v:path arrowok="t"/>
              </v:shape>
            </v:group>
            <v:group style="position:absolute;left:10865;top:2070;width:1770;height:2" coordorigin="10865,2070" coordsize="1770,2">
              <v:shape style="position:absolute;left:10865;top:2070;width:1770;height:2" coordorigin="10865,2070" coordsize="1770,0" path="m10865,2070l12635,2070e" filled="f" stroked="t" strokeweight=".478458pt" strokecolor="#545454">
                <v:path arrowok="t"/>
              </v:shape>
            </v:group>
            <v:group style="position:absolute;left:12616;top:2070;width:900;height:2" coordorigin="12616,2070" coordsize="900,2">
              <v:shape style="position:absolute;left:12616;top:2070;width:900;height:2" coordorigin="12616,2070" coordsize="900,0" path="m12616,2070l13515,2070e" filled="f" stroked="t" strokeweight=".478458pt" strokecolor="#131313">
                <v:path arrowok="t"/>
              </v:shape>
            </v:group>
            <v:group style="position:absolute;left:13477;top:2070;width:57;height:2" coordorigin="13477,2070" coordsize="57,2">
              <v:shape style="position:absolute;left:13477;top:2070;width:57;height:2" coordorigin="13477,2070" coordsize="57,0" path="m13477,2070l13534,2070e" filled="f" stroked="t" strokeweight="1.913832pt" strokecolor="#131313">
                <v:path arrowok="t"/>
              </v:shape>
            </v:group>
            <v:group style="position:absolute;left:1563;top:2328;width:545;height:2" coordorigin="1563,2328" coordsize="545,2">
              <v:shape style="position:absolute;left:1563;top:2328;width:545;height:2" coordorigin="1563,2328" coordsize="545,0" path="m1563,2328l2109,2328e" filled="f" stroked="t" strokeweight=".956916pt" strokecolor="#2F2F2F">
                <v:path arrowok="t"/>
              </v:shape>
            </v:group>
            <v:group style="position:absolute;left:2104;top:2022;width:2;height:334" coordorigin="2104,2022" coordsize="2,334">
              <v:shape style="position:absolute;left:2104;top:2022;width:2;height:334" coordorigin="2104,2022" coordsize="0,334" path="m2104,2357l2104,2022e" filled="f" stroked="t" strokeweight=".478458pt" strokecolor="#232323">
                <v:path arrowok="t"/>
              </v:shape>
            </v:group>
            <v:group style="position:absolute;left:2023;top:2333;width:3981;height:2" coordorigin="2023,2333" coordsize="3981,2">
              <v:shape style="position:absolute;left:2023;top:2333;width:3981;height:2" coordorigin="2023,2333" coordsize="3981,0" path="m2023,2333l6003,2333e" filled="f" stroked="t" strokeweight=".956916pt" strokecolor="#4B4B4F">
                <v:path arrowok="t"/>
              </v:shape>
            </v:group>
            <v:group style="position:absolute;left:5697;top:2347;width:4344;height:2" coordorigin="5697,2347" coordsize="4344,2">
              <v:shape style="position:absolute;left:5697;top:2347;width:4344;height:2" coordorigin="5697,2347" coordsize="4344,0" path="m5697,2347l10042,2347e" filled="f" stroked="t" strokeweight=".956916pt" strokecolor="#444444">
                <v:path arrowok="t"/>
              </v:shape>
            </v:group>
            <v:group style="position:absolute;left:9984;top:2319;width:2651;height:2" coordorigin="9984,2319" coordsize="2651,2">
              <v:shape style="position:absolute;left:9984;top:2319;width:2651;height:2" coordorigin="9984,2319" coordsize="2651,0" path="m9984,2319l12635,2319e" filled="f" stroked="t" strokeweight=".478458pt" strokecolor="#444444">
                <v:path arrowok="t"/>
              </v:shape>
            </v:group>
            <v:group style="position:absolute;left:12616;top:2319;width:890;height:2" coordorigin="12616,2319" coordsize="890,2">
              <v:shape style="position:absolute;left:12616;top:2319;width:890;height:2" coordorigin="12616,2319" coordsize="890,0" path="m12616,2319l13506,2319e" filled="f" stroked="t" strokeweight=".478458pt" strokecolor="#606060">
                <v:path arrowok="t"/>
              </v:shape>
            </v:group>
            <v:group style="position:absolute;left:13530;top:2032;width:2;height:325" coordorigin="13530,2032" coordsize="2,325">
              <v:shape style="position:absolute;left:13530;top:2032;width:2;height:325" coordorigin="13530,2032" coordsize="0,325" path="m13530,2357l13530,2032e" filled="f" stroked="t" strokeweight="1.435374pt" strokecolor="#131313">
                <v:path arrowok="t"/>
              </v:shape>
            </v:group>
            <v:group style="position:absolute;left:13515;top:2271;width:2;height:96" coordorigin="13515,2271" coordsize="2,96">
              <v:shape style="position:absolute;left:13515;top:2271;width:2;height:96" coordorigin="13515,2271" coordsize="0,96" path="m13515,2366l13515,2271e" filled="f" stroked="t" strokeweight="1.913832pt" strokecolor="#383838">
                <v:path arrowok="t"/>
              </v:shape>
            </v:group>
            <v:group style="position:absolute;left:1563;top:2768;width:8478;height:2" coordorigin="1563,2768" coordsize="8478,2">
              <v:shape style="position:absolute;left:1563;top:2768;width:8478;height:2" coordorigin="1563,2768" coordsize="8478,0" path="m1563,2768l10042,2768e" filled="f" stroked="t" strokeweight=".956916pt" strokecolor="#444444">
                <v:path arrowok="t"/>
              </v:shape>
            </v:group>
            <v:group style="position:absolute;left:2104;top:2280;width:2;height:506" coordorigin="2104,2280" coordsize="2,506">
              <v:shape style="position:absolute;left:2104;top:2280;width:2;height:506" coordorigin="2104,2280" coordsize="0,506" path="m2104,2787l2104,2280e" filled="f" stroked="t" strokeweight=".478458pt" strokecolor="#0F0F0F">
                <v:path arrowok="t"/>
              </v:shape>
            </v:group>
            <v:group style="position:absolute;left:13534;top:2185;width:2;height:4567" coordorigin="13534,2185" coordsize="2,4567">
              <v:shape style="position:absolute;left:13534;top:2185;width:2;height:4567" coordorigin="13534,2185" coordsize="0,4567" path="m13534,6751l13534,2185e" filled="f" stroked="t" strokeweight="1.435374pt" strokecolor="#2F2F2F">
                <v:path arrowok="t"/>
              </v:shape>
            </v:group>
            <v:group style="position:absolute;left:9956;top:2782;width:574;height:2" coordorigin="9956,2782" coordsize="574,2">
              <v:shape style="position:absolute;left:9956;top:2782;width:574;height:2" coordorigin="9956,2782" coordsize="574,0" path="m9956,2782l10530,2782e" filled="f" stroked="t" strokeweight=".478458pt" strokecolor="#4F4F4F">
                <v:path arrowok="t"/>
              </v:shape>
            </v:group>
            <v:group style="position:absolute;left:10865;top:2748;width:1770;height:2" coordorigin="10865,2748" coordsize="1770,2">
              <v:shape style="position:absolute;left:10865;top:2748;width:1770;height:2" coordorigin="10865,2748" coordsize="1770,0" path="m10865,2748l12635,2748e" filled="f" stroked="t" strokeweight=".956916pt" strokecolor="#575757">
                <v:path arrowok="t"/>
              </v:shape>
            </v:group>
            <v:group style="position:absolute;left:12616;top:2748;width:900;height:2" coordorigin="12616,2748" coordsize="900,2">
              <v:shape style="position:absolute;left:12616;top:2748;width:900;height:2" coordorigin="12616,2748" coordsize="900,0" path="m12616,2748l13515,2748e" filled="f" stroked="t" strokeweight=".956916pt" strokecolor="#232323">
                <v:path arrowok="t"/>
              </v:shape>
            </v:group>
            <v:group style="position:absolute;left:13477;top:2748;width:57;height:2" coordorigin="13477,2748" coordsize="57,2">
              <v:shape style="position:absolute;left:13477;top:2748;width:57;height:2" coordorigin="13477,2748" coordsize="57,0" path="m13477,2748l13534,2748e" filled="f" stroked="t" strokeweight="1.913832pt" strokecolor="#181818">
                <v:path arrowok="t"/>
              </v:shape>
            </v:group>
            <v:group style="position:absolute;left:1563;top:3221;width:9349;height:2" coordorigin="1563,3221" coordsize="9349,2">
              <v:shape style="position:absolute;left:1563;top:3221;width:9349;height:2" coordorigin="1563,3221" coordsize="9349,0" path="m1563,3221l10912,3221e" filled="f" stroked="t" strokeweight=".956916pt" strokecolor="#444444">
                <v:path arrowok="t"/>
              </v:shape>
            </v:group>
            <v:group style="position:absolute;left:2104;top:2710;width:2;height:525" coordorigin="2104,2710" coordsize="2,525">
              <v:shape style="position:absolute;left:2104;top:2710;width:2;height:525" coordorigin="2104,2710" coordsize="0,525" path="m2104,3236l2104,2710e" filled="f" stroked="t" strokeweight=".478458pt" strokecolor="#232323">
                <v:path arrowok="t"/>
              </v:shape>
            </v:group>
            <v:group style="position:absolute;left:12659;top:2710;width:2;height:315" coordorigin="12659,2710" coordsize="2,315">
              <v:shape style="position:absolute;left:12659;top:2710;width:2;height:315" coordorigin="12659,2710" coordsize="0,315" path="m12659,3026l12659,2710e" filled="f" stroked="t" strokeweight=".478458pt" strokecolor="#3B3B3B">
                <v:path arrowok="t"/>
              </v:shape>
            </v:group>
            <v:group style="position:absolute;left:13530;top:2710;width:2;height:755" coordorigin="13530,2710" coordsize="2,755">
              <v:shape style="position:absolute;left:13530;top:2710;width:2;height:755" coordorigin="13530,2710" coordsize="0,755" path="m13530,3465l13530,2710e" filled="f" stroked="t" strokeweight="1.435374pt" strokecolor="#4B4B4B">
                <v:path arrowok="t"/>
              </v:shape>
            </v:group>
            <v:group style="position:absolute;left:10836;top:3231;width:498;height:2" coordorigin="10836,3231" coordsize="498,2">
              <v:shape style="position:absolute;left:10836;top:3231;width:498;height:2" coordorigin="10836,3231" coordsize="498,0" path="m10836,3231l11333,3231e" filled="f" stroked="t" strokeweight=".478458pt" strokecolor="#545454">
                <v:path arrowok="t"/>
              </v:shape>
            </v:group>
            <v:group style="position:absolute;left:11735;top:3198;width:900;height:2" coordorigin="11735,3198" coordsize="900,2">
              <v:shape style="position:absolute;left:11735;top:3198;width:900;height:2" coordorigin="11735,3198" coordsize="900,0" path="m11735,3198l12635,3198e" filled="f" stroked="t" strokeweight=".956916pt" strokecolor="#5B5B5B">
                <v:path arrowok="t"/>
              </v:shape>
            </v:group>
            <v:group style="position:absolute;left:12659;top:2959;width:2;height:3391" coordorigin="12659,2959" coordsize="2,3391">
              <v:shape style="position:absolute;left:12659;top:2959;width:2;height:3391" coordorigin="12659,2959" coordsize="0,3391" path="m12659,6350l12659,2959e" filled="f" stroked="t" strokeweight=".956916pt" strokecolor="#646464">
                <v:path arrowok="t"/>
              </v:shape>
            </v:group>
            <v:group style="position:absolute;left:12616;top:3198;width:900;height:2" coordorigin="12616,3198" coordsize="900,2">
              <v:shape style="position:absolute;left:12616;top:3198;width:900;height:2" coordorigin="12616,3198" coordsize="900,0" path="m12616,3198l13515,3198e" filled="f" stroked="t" strokeweight=".956916pt" strokecolor="#7C7C7C">
                <v:path arrowok="t"/>
              </v:shape>
            </v:group>
            <v:group style="position:absolute;left:13477;top:3198;width:57;height:2" coordorigin="13477,3198" coordsize="57,2">
              <v:shape style="position:absolute;left:13477;top:3198;width:57;height:2" coordorigin="13477,3198" coordsize="57,0" path="m13477,3198l13534,3198e" filled="f" stroked="t" strokeweight="1.913832pt" strokecolor="#484848">
                <v:path arrowok="t"/>
              </v:shape>
            </v:group>
            <v:group style="position:absolute;left:1563;top:3441;width:545;height:2" coordorigin="1563,3441" coordsize="545,2">
              <v:shape style="position:absolute;left:1563;top:3441;width:545;height:2" coordorigin="1563,3441" coordsize="545,0" path="m1563,3441l2109,3441e" filled="f" stroked="t" strokeweight=".478458pt" strokecolor="#1F1F1F">
                <v:path arrowok="t"/>
              </v:shape>
            </v:group>
            <v:group style="position:absolute;left:2104;top:3169;width:2;height:2904" coordorigin="2104,3169" coordsize="2,2904">
              <v:shape style="position:absolute;left:2104;top:3169;width:2;height:2904" coordorigin="2104,3169" coordsize="0,2904" path="m2104,6073l2104,3169e" filled="f" stroked="t" strokeweight=".478458pt" strokecolor="#3F3F44">
                <v:path arrowok="t"/>
              </v:shape>
            </v:group>
            <v:group style="position:absolute;left:2798;top:3169;width:2;height:812" coordorigin="2798,3169" coordsize="2,812">
              <v:shape style="position:absolute;left:2798;top:3169;width:2;height:812" coordorigin="2798,3169" coordsize="0,812" path="m2798,3981l2798,3169e" filled="f" stroked="t" strokeweight=".956916pt" strokecolor="#484848">
                <v:path arrowok="t"/>
              </v:shape>
            </v:group>
            <v:group style="position:absolute;left:2023;top:3446;width:7110;height:2" coordorigin="2023,3446" coordsize="7110,2">
              <v:shape style="position:absolute;left:2023;top:3446;width:7110;height:2" coordorigin="2023,3446" coordsize="7110,0" path="m2023,3446l9133,3446e" filled="f" stroked="t" strokeweight=".956916pt" strokecolor="#484848">
                <v:path arrowok="t"/>
              </v:shape>
            </v:group>
            <v:group style="position:absolute;left:9046;top:3446;width:995;height:2" coordorigin="9046,3446" coordsize="995,2">
              <v:shape style="position:absolute;left:9046;top:3446;width:995;height:2" coordorigin="9046,3446" coordsize="995,0" path="m9046,3446l10042,3446e" filled="f" stroked="t" strokeweight=".956916pt" strokecolor="#3B3B3B">
                <v:path arrowok="t"/>
              </v:shape>
            </v:group>
            <v:group style="position:absolute;left:9956;top:3455;width:1837;height:2" coordorigin="9956,3455" coordsize="1837,2">
              <v:shape style="position:absolute;left:9956;top:3455;width:1837;height:2" coordorigin="9956,3455" coordsize="1837,0" path="m9956,3455l11793,3455e" filled="f" stroked="t" strokeweight=".478458pt" strokecolor="#4F4F4F">
                <v:path arrowok="t"/>
              </v:shape>
            </v:group>
            <v:group style="position:absolute;left:11735;top:3427;width:900;height:2" coordorigin="11735,3427" coordsize="900,2">
              <v:shape style="position:absolute;left:11735;top:3427;width:900;height:2" coordorigin="11735,3427" coordsize="900,0" path="m11735,3427l12635,3427e" filled="f" stroked="t" strokeweight=".956916pt" strokecolor="#5B5B5B">
                <v:path arrowok="t"/>
              </v:shape>
            </v:group>
            <v:group style="position:absolute;left:12616;top:3427;width:900;height:2" coordorigin="12616,3427" coordsize="900,2">
              <v:shape style="position:absolute;left:12616;top:3427;width:900;height:2" coordorigin="12616,3427" coordsize="900,0" path="m12616,3427l13515,3427e" filled="f" stroked="t" strokeweight=".956916pt" strokecolor="#747474">
                <v:path arrowok="t"/>
              </v:shape>
            </v:group>
            <v:group style="position:absolute;left:13539;top:3379;width:2;height:96" coordorigin="13539,3379" coordsize="2,96">
              <v:shape style="position:absolute;left:13539;top:3379;width:2;height:96" coordorigin="13539,3379" coordsize="0,96" path="m13539,3475l13539,3379e" filled="f" stroked="t" strokeweight="1.435374pt" strokecolor="#3F3F3F">
                <v:path arrowok="t"/>
              </v:shape>
            </v:group>
            <v:group style="position:absolute;left:1563;top:3723;width:6392;height:2" coordorigin="1563,3723" coordsize="6392,2">
              <v:shape style="position:absolute;left:1563;top:3723;width:6392;height:2" coordorigin="1563,3723" coordsize="6392,0" path="m1563,3723l7956,3723e" filled="f" stroked="t" strokeweight=".956916pt" strokecolor="#3F3F44">
                <v:path arrowok="t"/>
              </v:shape>
            </v:group>
            <v:group style="position:absolute;left:7659;top:3718;width:1474;height:2" coordorigin="7659,3718" coordsize="1474,2">
              <v:shape style="position:absolute;left:7659;top:3718;width:1474;height:2" coordorigin="7659,3718" coordsize="1474,0" path="m7659,3718l9133,3718e" filled="f" stroked="t" strokeweight=".956916pt" strokecolor="#545454">
                <v:path arrowok="t"/>
              </v:shape>
            </v:group>
            <v:group style="position:absolute;left:9046;top:3723;width:995;height:2" coordorigin="9046,3723" coordsize="995,2">
              <v:shape style="position:absolute;left:9046;top:3723;width:995;height:2" coordorigin="9046,3723" coordsize="995,0" path="m9046,3723l10042,3723e" filled="f" stroked="t" strokeweight=".478458pt" strokecolor="#383838">
                <v:path arrowok="t"/>
              </v:shape>
            </v:group>
            <v:group style="position:absolute;left:9956;top:3732;width:2488;height:2" coordorigin="9956,3732" coordsize="2488,2">
              <v:shape style="position:absolute;left:9956;top:3732;width:2488;height:2" coordorigin="9956,3732" coordsize="2488,0" path="m9956,3732l12444,3732e" filled="f" stroked="t" strokeweight=".478458pt" strokecolor="#4B4B4B">
                <v:path arrowok="t"/>
              </v:shape>
            </v:group>
            <v:group style="position:absolute;left:12616;top:3704;width:900;height:2" coordorigin="12616,3704" coordsize="900,2">
              <v:shape style="position:absolute;left:12616;top:3704;width:900;height:2" coordorigin="12616,3704" coordsize="900,0" path="m12616,3704l13515,3704e" filled="f" stroked="t" strokeweight=".956916pt" strokecolor="#606060">
                <v:path arrowok="t"/>
              </v:shape>
            </v:group>
            <v:group style="position:absolute;left:13448;top:3747;width:105;height:2" coordorigin="13448,3747" coordsize="105,2">
              <v:shape style="position:absolute;left:13448;top:3747;width:105;height:2" coordorigin="13448,3747" coordsize="105,0" path="m13448,3747l13554,3747e" filled="f" stroked="t" strokeweight=".478458pt" strokecolor="#4B4B4B">
                <v:path arrowok="t"/>
              </v:shape>
            </v:group>
            <v:group style="position:absolute;left:1573;top:3962;width:10220;height:2" coordorigin="1573,3962" coordsize="10220,2">
              <v:shape style="position:absolute;left:1573;top:3962;width:10220;height:2" coordorigin="1573,3962" coordsize="10220,0" path="m1573,3962l11793,3962e" filled="f" stroked="t" strokeweight=".956916pt" strokecolor="#484848">
                <v:path arrowok="t"/>
              </v:shape>
            </v:group>
            <v:group style="position:absolute;left:7109;top:886;width:2;height:7404" coordorigin="7109,886" coordsize="2,7404">
              <v:shape style="position:absolute;left:7109;top:886;width:2;height:7404" coordorigin="7109,886" coordsize="0,7404" path="m7109,8289l7109,886e" filled="f" stroked="t" strokeweight=".956916pt" strokecolor="#3B3B3B">
                <v:path arrowok="t"/>
              </v:shape>
            </v:group>
            <v:group style="position:absolute;left:11707;top:3976;width:957;height:2" coordorigin="11707,3976" coordsize="957,2">
              <v:shape style="position:absolute;left:11707;top:3976;width:957;height:2" coordorigin="11707,3976" coordsize="957,0" path="m11707,3976l12664,3976e" filled="f" stroked="t" strokeweight=".478458pt" strokecolor="#3B3B3B">
                <v:path arrowok="t"/>
              </v:shape>
            </v:group>
            <v:group style="position:absolute;left:12587;top:3981;width:966;height:2" coordorigin="12587,3981" coordsize="966,2">
              <v:shape style="position:absolute;left:12587;top:3981;width:966;height:2" coordorigin="12587,3981" coordsize="966,0" path="m12587,3981l13554,3981e" filled="f" stroked="t" strokeweight=".956916pt" strokecolor="#606060">
                <v:path arrowok="t"/>
              </v:shape>
            </v:group>
            <v:group style="position:absolute;left:1573;top:4382;width:10220;height:2" coordorigin="1573,4382" coordsize="10220,2">
              <v:shape style="position:absolute;left:1573;top:4382;width:10220;height:2" coordorigin="1573,4382" coordsize="10220,0" path="m1573,4382l11793,4382e" filled="f" stroked="t" strokeweight=".956916pt" strokecolor="#444444">
                <v:path arrowok="t"/>
              </v:shape>
            </v:group>
            <v:group style="position:absolute;left:2803;top:3914;width:2;height:1280" coordorigin="2803,3914" coordsize="2,1280">
              <v:shape style="position:absolute;left:2803;top:3914;width:2;height:1280" coordorigin="2803,3914" coordsize="0,1280" path="m2803,5194l2803,3914e" filled="f" stroked="t" strokeweight=".478458pt" strokecolor="#232323">
                <v:path arrowok="t"/>
              </v:shape>
            </v:group>
            <v:group style="position:absolute;left:10908;top:3904;width:2;height:1681" coordorigin="10908,3904" coordsize="2,1681">
              <v:shape style="position:absolute;left:10908;top:3904;width:2;height:1681" coordorigin="10908,3904" coordsize="0,1681" path="m10908,5586l10908,3904e" filled="f" stroked="t" strokeweight=".478458pt" strokecolor="#2B2B2B">
                <v:path arrowok="t"/>
              </v:shape>
            </v:group>
            <v:group style="position:absolute;left:11788;top:3904;width:2;height:296" coordorigin="11788,3904" coordsize="2,296">
              <v:shape style="position:absolute;left:11788;top:3904;width:2;height:296" coordorigin="11788,3904" coordsize="0,296" path="m11788,4201l11788,3904e" filled="f" stroked="t" strokeweight=".478458pt" strokecolor="#444444">
                <v:path arrowok="t"/>
              </v:shape>
            </v:group>
            <v:group style="position:absolute;left:11788;top:4143;width:2;height:1242" coordorigin="11788,4143" coordsize="2,1242">
              <v:shape style="position:absolute;left:11788;top:4143;width:2;height:1242" coordorigin="11788,4143" coordsize="0,1242" path="m11788,5385l11788,4143e" filled="f" stroked="t" strokeweight=".478458pt" strokecolor="#1C1C1C">
                <v:path arrowok="t"/>
              </v:shape>
            </v:group>
            <v:group style="position:absolute;left:11707;top:4396;width:957;height:2" coordorigin="11707,4396" coordsize="957,2">
              <v:shape style="position:absolute;left:11707;top:4396;width:957;height:2" coordorigin="11707,4396" coordsize="957,0" path="m11707,4396l12664,4396e" filled="f" stroked="t" strokeweight=".478458pt" strokecolor="#3B3B3B">
                <v:path arrowok="t"/>
              </v:shape>
            </v:group>
            <v:group style="position:absolute;left:12587;top:4401;width:966;height:2" coordorigin="12587,4401" coordsize="966,2">
              <v:shape style="position:absolute;left:12587;top:4401;width:966;height:2" coordorigin="12587,4401" coordsize="966,0" path="m12587,4401l13554,4401e" filled="f" stroked="t" strokeweight=".956916pt" strokecolor="#575757">
                <v:path arrowok="t"/>
              </v:shape>
            </v:group>
            <v:group style="position:absolute;left:1573;top:4678;width:10220;height:2" coordorigin="1573,4678" coordsize="10220,2">
              <v:shape style="position:absolute;left:1573;top:4678;width:10220;height:2" coordorigin="1573,4678" coordsize="10220,0" path="m1573,4678l11793,4678e" filled="f" stroked="t" strokeweight=".956916pt" strokecolor="#484848">
                <v:path arrowok="t"/>
              </v:shape>
            </v:group>
            <v:group style="position:absolute;left:9123;top:4325;width:2;height:1481" coordorigin="9123,4325" coordsize="2,1481">
              <v:shape style="position:absolute;left:9123;top:4325;width:2;height:1481" coordorigin="9123,4325" coordsize="0,1481" path="m9123,5806l9123,4325e" filled="f" stroked="t" strokeweight=".478458pt" strokecolor="#2F2F2F">
                <v:path arrowok="t"/>
              </v:shape>
            </v:group>
            <v:group style="position:absolute;left:11707;top:4697;width:957;height:2" coordorigin="11707,4697" coordsize="957,2">
              <v:shape style="position:absolute;left:11707;top:4697;width:957;height:2" coordorigin="11707,4697" coordsize="957,0" path="m11707,4697l12664,4697e" filled="f" stroked="t" strokeweight=".956916pt" strokecolor="#3B3B3B">
                <v:path arrowok="t"/>
              </v:shape>
            </v:group>
            <v:group style="position:absolute;left:12166;top:4697;width:1378;height:2" coordorigin="12166,4697" coordsize="1378,2">
              <v:shape style="position:absolute;left:12166;top:4697;width:1378;height:2" coordorigin="12166,4697" coordsize="1378,0" path="m12166,4697l13544,4697e" filled="f" stroked="t" strokeweight=".956916pt" strokecolor="#575757">
                <v:path arrowok="t"/>
              </v:shape>
            </v:group>
            <v:group style="position:absolute;left:13534;top:4325;width:2;height:869" coordorigin="13534,4325" coordsize="2,869">
              <v:shape style="position:absolute;left:13534;top:4325;width:2;height:869" coordorigin="13534,4325" coordsize="0,869" path="m13534,5194l13534,4325e" filled="f" stroked="t" strokeweight="1.435374pt" strokecolor="#181818">
                <v:path arrowok="t"/>
              </v:shape>
            </v:group>
            <v:group style="position:absolute;left:13448;top:4697;width:105;height:2" coordorigin="13448,4697" coordsize="105,2">
              <v:shape style="position:absolute;left:13448;top:4697;width:105;height:2" coordorigin="13448,4697" coordsize="105,0" path="m13448,4697l13554,4697e" filled="f" stroked="t" strokeweight=".956916pt" strokecolor="#444444">
                <v:path arrowok="t"/>
              </v:shape>
            </v:group>
            <v:group style="position:absolute;left:1573;top:4893;width:8469;height:2" coordorigin="1573,4893" coordsize="8469,2">
              <v:shape style="position:absolute;left:1573;top:4893;width:8469;height:2" coordorigin="1573,4893" coordsize="8469,0" path="m1573,4893l10042,4893e" filled="f" stroked="t" strokeweight=".956916pt" strokecolor="#444444">
                <v:path arrowok="t"/>
              </v:shape>
            </v:group>
            <v:group style="position:absolute;left:9956;top:4912;width:3598;height:2" coordorigin="9956,4912" coordsize="3598,2">
              <v:shape style="position:absolute;left:9956;top:4912;width:3598;height:2" coordorigin="9956,4912" coordsize="3598,0" path="m9956,4912l13554,4912e" filled="f" stroked="t" strokeweight=".956916pt" strokecolor="#4F4F4F">
                <v:path arrowok="t"/>
              </v:shape>
            </v:group>
            <v:group style="position:absolute;left:1573;top:5166;width:6383;height:2" coordorigin="1573,5166" coordsize="6383,2">
              <v:shape style="position:absolute;left:1573;top:5166;width:6383;height:2" coordorigin="1573,5166" coordsize="6383,0" path="m1573,5166l7956,5166e" filled="f" stroked="t" strokeweight=".956916pt" strokecolor="#444448">
                <v:path arrowok="t"/>
              </v:shape>
            </v:group>
            <v:group style="position:absolute;left:7161;top:5166;width:3751;height:2" coordorigin="7161,5166" coordsize="3751,2">
              <v:shape style="position:absolute;left:7161;top:5166;width:3751;height:2" coordorigin="7161,5166" coordsize="3751,0" path="m7161,5166l10912,5166e" filled="f" stroked="t" strokeweight=".956916pt" strokecolor="#4B4B4B">
                <v:path arrowok="t"/>
              </v:shape>
            </v:group>
            <v:group style="position:absolute;left:10721;top:5175;width:1072;height:2" coordorigin="10721,5175" coordsize="1072,2">
              <v:shape style="position:absolute;left:10721;top:5175;width:1072;height:2" coordorigin="10721,5175" coordsize="1072,0" path="m10721,5175l11793,5175e" filled="f" stroked="t" strokeweight=".956916pt" strokecolor="#4F4F4F">
                <v:path arrowok="t"/>
              </v:shape>
            </v:group>
            <v:group style="position:absolute;left:11707;top:5175;width:957;height:2" coordorigin="11707,5175" coordsize="957,2">
              <v:shape style="position:absolute;left:11707;top:5175;width:957;height:2" coordorigin="11707,5175" coordsize="957,0" path="m11707,5175l12664,5175e" filled="f" stroked="t" strokeweight=".478458pt" strokecolor="#3B3B3B">
                <v:path arrowok="t"/>
              </v:shape>
            </v:group>
            <v:group style="position:absolute;left:12587;top:5185;width:947;height:2" coordorigin="12587,5185" coordsize="947,2">
              <v:shape style="position:absolute;left:12587;top:5185;width:947;height:2" coordorigin="12587,5185" coordsize="947,0" path="m12587,5185l13534,5185e" filled="f" stroked="t" strokeweight=".956916pt" strokecolor="#5B5B5B">
                <v:path arrowok="t"/>
              </v:shape>
            </v:group>
            <v:group style="position:absolute;left:13448;top:5185;width:105;height:2" coordorigin="13448,5185" coordsize="105,2">
              <v:shape style="position:absolute;left:13448;top:5185;width:105;height:2" coordorigin="13448,5185" coordsize="105,0" path="m13448,5185l13554,5185e" filled="f" stroked="t" strokeweight=".956916pt" strokecolor="#444444">
                <v:path arrowok="t"/>
              </v:shape>
            </v:group>
            <v:group style="position:absolute;left:1573;top:5514;width:421;height:2" coordorigin="1573,5514" coordsize="421,2">
              <v:shape style="position:absolute;left:1573;top:5514;width:421;height:2" coordorigin="1573,5514" coordsize="421,0" path="m1573,5514l1994,5514e" filled="f" stroked="t" strokeweight=".478458pt" strokecolor="#484848">
                <v:path arrowok="t"/>
              </v:shape>
            </v:group>
            <v:group style="position:absolute;left:2262;top:5514;width:545;height:2" coordorigin="2262,5514" coordsize="545,2">
              <v:shape style="position:absolute;left:2262;top:5514;width:545;height:2" coordorigin="2262,5514" coordsize="545,0" path="m2262,5514l2807,5514e" filled="f" stroked="t" strokeweight=".478458pt" strokecolor="#444444">
                <v:path arrowok="t"/>
              </v:shape>
            </v:group>
            <v:group style="position:absolute;left:2803;top:5118;width:2;height:1920" coordorigin="2803,5118" coordsize="2,1920">
              <v:shape style="position:absolute;left:2803;top:5118;width:2;height:1920" coordorigin="2803,5118" coordsize="0,1920" path="m2803,7038l2803,5118e" filled="f" stroked="t" strokeweight=".478458pt" strokecolor="#4B4B4B">
                <v:path arrowok="t"/>
              </v:shape>
            </v:group>
            <v:group style="position:absolute;left:2760;top:5548;width:4325;height:2" coordorigin="2760,5548" coordsize="4325,2">
              <v:shape style="position:absolute;left:2760;top:5548;width:4325;height:2" coordorigin="2760,5548" coordsize="4325,0" path="m2760,5548l7085,5548e" filled="f" stroked="t" strokeweight=".478458pt" strokecolor="#484848">
                <v:path arrowok="t"/>
              </v:shape>
            </v:group>
            <v:group style="position:absolute;left:7027;top:5514;width:297;height:2" coordorigin="7027,5514" coordsize="297,2">
              <v:shape style="position:absolute;left:7027;top:5514;width:297;height:2" coordorigin="7027,5514" coordsize="297,0" path="m7027,5514l7324,5514e" filled="f" stroked="t" strokeweight=".478458pt" strokecolor="#444444">
                <v:path arrowok="t"/>
              </v:shape>
            </v:group>
            <v:group style="position:absolute;left:7917;top:5548;width:316;height:2" coordorigin="7917,5548" coordsize="316,2">
              <v:shape style="position:absolute;left:7917;top:5548;width:316;height:2" coordorigin="7917,5548" coordsize="316,0" path="m7917,5548l8233,5548e" filled="f" stroked="t" strokeweight=".478458pt" strokecolor="#000000">
                <v:path arrowok="t"/>
              </v:shape>
            </v:group>
            <v:group style="position:absolute;left:8214;top:5548;width:890;height:2" coordorigin="8214,5548" coordsize="890,2">
              <v:shape style="position:absolute;left:8214;top:5548;width:890;height:2" coordorigin="8214,5548" coordsize="890,0" path="m8214,5548l9104,5548e" filled="f" stroked="t" strokeweight=".478458pt" strokecolor="#575757">
                <v:path arrowok="t"/>
              </v:shape>
            </v:group>
            <v:group style="position:absolute;left:9075;top:5548;width:938;height:2" coordorigin="9075,5548" coordsize="938,2">
              <v:shape style="position:absolute;left:9075;top:5548;width:938;height:2" coordorigin="9075,5548" coordsize="938,0" path="m9075,5548l10013,5548e" filled="f" stroked="t" strokeweight=".478458pt" strokecolor="#2B2B2B">
                <v:path arrowok="t"/>
              </v:shape>
            </v:group>
            <v:group style="position:absolute;left:10319;top:5514;width:1474;height:2" coordorigin="10319,5514" coordsize="1474,2">
              <v:shape style="position:absolute;left:10319;top:5514;width:1474;height:2" coordorigin="10319,5514" coordsize="1474,0" path="m10319,5514l11793,5514e" filled="f" stroked="t" strokeweight=".478458pt" strokecolor="#545454">
                <v:path arrowok="t"/>
              </v:shape>
            </v:group>
            <v:group style="position:absolute;left:11788;top:5318;width:2;height:487" coordorigin="11788,5318" coordsize="2,487">
              <v:shape style="position:absolute;left:11788;top:5318;width:2;height:487" coordorigin="11788,5318" coordsize="0,487" path="m11788,5806l11788,5318e" filled="f" stroked="t" strokeweight=".478458pt" strokecolor="#3B3B3B">
                <v:path arrowok="t"/>
              </v:shape>
            </v:group>
            <v:group style="position:absolute;left:11707;top:5514;width:957;height:2" coordorigin="11707,5514" coordsize="957,2">
              <v:shape style="position:absolute;left:11707;top:5514;width:957;height:2" coordorigin="11707,5514" coordsize="957,0" path="m11707,5514l12664,5514e" filled="f" stroked="t" strokeweight=".478458pt" strokecolor="#3F3F3F">
                <v:path arrowok="t"/>
              </v:shape>
            </v:group>
            <v:group style="position:absolute;left:12415;top:5519;width:1120;height:2" coordorigin="12415,5519" coordsize="1120,2">
              <v:shape style="position:absolute;left:12415;top:5519;width:1120;height:2" coordorigin="12415,5519" coordsize="1120,0" path="m12415,5519l13534,5519e" filled="f" stroked="t" strokeweight=".956916pt" strokecolor="#606060">
                <v:path arrowok="t"/>
              </v:shape>
            </v:group>
            <v:group style="position:absolute;left:13448;top:5519;width:105;height:2" coordorigin="13448,5519" coordsize="105,2">
              <v:shape style="position:absolute;left:13448;top:5519;width:105;height:2" coordorigin="13448,5519" coordsize="105,0" path="m13448,5519l13554,5519e" filled="f" stroked="t" strokeweight=".956916pt" strokecolor="#484848">
                <v:path arrowok="t"/>
              </v:shape>
            </v:group>
            <v:group style="position:absolute;left:1573;top:5777;width:536;height:2" coordorigin="1573,5777" coordsize="536,2">
              <v:shape style="position:absolute;left:1573;top:5777;width:536;height:2" coordorigin="1573,5777" coordsize="536,0" path="m1573,5777l2109,5777e" filled="f" stroked="t" strokeweight=".956916pt" strokecolor="#3B3B3B">
                <v:path arrowok="t"/>
              </v:shape>
            </v:group>
            <v:group style="position:absolute;left:7109;top:5490;width:2;height:1443" coordorigin="7109,5490" coordsize="2,1443">
              <v:shape style="position:absolute;left:7109;top:5490;width:2;height:1443" coordorigin="7109,5490" coordsize="0,1443" path="m7109,6933l7109,5490e" filled="f" stroked="t" strokeweight=".956916pt" strokecolor="#545454">
                <v:path arrowok="t"/>
              </v:shape>
            </v:group>
            <v:group style="position:absolute;left:2023;top:5767;width:7110;height:2" coordorigin="2023,5767" coordsize="7110,2">
              <v:shape style="position:absolute;left:2023;top:5767;width:7110;height:2" coordorigin="2023,5767" coordsize="7110,0" path="m2023,5767l9133,5767e" filled="f" stroked="t" strokeweight=".956916pt" strokecolor="#484848">
                <v:path arrowok="t"/>
              </v:shape>
            </v:group>
            <v:group style="position:absolute;left:9046;top:5763;width:995;height:2" coordorigin="9046,5763" coordsize="995,2">
              <v:shape style="position:absolute;left:9046;top:5763;width:995;height:2" coordorigin="9046,5763" coordsize="995,0" path="m9046,5763l10042,5763e" filled="f" stroked="t" strokeweight=".478458pt" strokecolor="#3B3B3B">
                <v:path arrowok="t"/>
              </v:shape>
            </v:group>
            <v:group style="position:absolute;left:9783;top:5772;width:2010;height:2" coordorigin="9783,5772" coordsize="2010,2">
              <v:shape style="position:absolute;left:9783;top:5772;width:2010;height:2" coordorigin="9783,5772" coordsize="2010,0" path="m9783,5772l11793,5772e" filled="f" stroked="t" strokeweight=".956916pt" strokecolor="#575757">
                <v:path arrowok="t"/>
              </v:shape>
            </v:group>
            <v:group style="position:absolute;left:10908;top:5519;width:2;height:1519" coordorigin="10908,5519" coordsize="2,1519">
              <v:shape style="position:absolute;left:10908;top:5519;width:2;height:1519" coordorigin="10908,5519" coordsize="0,1519" path="m10908,7038l10908,5519e" filled="f" stroked="t" strokeweight=".478458pt" strokecolor="#545454">
                <v:path arrowok="t"/>
              </v:shape>
            </v:group>
            <v:group style="position:absolute;left:11707;top:5777;width:957;height:2" coordorigin="11707,5777" coordsize="957,2">
              <v:shape style="position:absolute;left:11707;top:5777;width:957;height:2" coordorigin="11707,5777" coordsize="957,0" path="m11707,5777l12664,5777e" filled="f" stroked="t" strokeweight=".478458pt" strokecolor="#3F3F3F">
                <v:path arrowok="t"/>
              </v:shape>
            </v:group>
            <v:group style="position:absolute;left:12539;top:5786;width:995;height:2" coordorigin="12539,5786" coordsize="995,2">
              <v:shape style="position:absolute;left:12539;top:5786;width:995;height:2" coordorigin="12539,5786" coordsize="995,0" path="m12539,5786l13534,5786e" filled="f" stroked="t" strokeweight=".956916pt" strokecolor="#606060">
                <v:path arrowok="t"/>
              </v:shape>
            </v:group>
            <v:group style="position:absolute;left:13448;top:5786;width:105;height:2" coordorigin="13448,5786" coordsize="105,2">
              <v:shape style="position:absolute;left:13448;top:5786;width:105;height:2" coordorigin="13448,5786" coordsize="105,0" path="m13448,5786l13554,5786e" filled="f" stroked="t" strokeweight=".956916pt" strokecolor="#4B4B4B">
                <v:path arrowok="t"/>
              </v:shape>
            </v:group>
            <v:group style="position:absolute;left:1573;top:6044;width:1234;height:2" coordorigin="1573,6044" coordsize="1234,2">
              <v:shape style="position:absolute;left:1573;top:6044;width:1234;height:2" coordorigin="1573,6044" coordsize="1234,0" path="m1573,6044l2807,6044e" filled="f" stroked="t" strokeweight=".956916pt" strokecolor="#3B3B3F">
                <v:path arrowok="t"/>
              </v:shape>
            </v:group>
            <v:group style="position:absolute;left:2731;top:6035;width:6402;height:2" coordorigin="2731,6035" coordsize="6402,2">
              <v:shape style="position:absolute;left:2731;top:6035;width:6402;height:2" coordorigin="2731,6035" coordsize="6402,0" path="m2731,6035l9133,6035e" filled="f" stroked="t" strokeweight=".956916pt" strokecolor="#4B4B4B">
                <v:path arrowok="t"/>
              </v:shape>
            </v:group>
            <v:group style="position:absolute;left:9128;top:5720;width:2;height:1471" coordorigin="9128,5720" coordsize="2,1471">
              <v:shape style="position:absolute;left:9128;top:5720;width:2;height:1471" coordorigin="9128,5720" coordsize="0,1471" path="m9128,7191l9128,5720e" filled="f" stroked="t" strokeweight=".956916pt" strokecolor="#4F4F4F">
                <v:path arrowok="t"/>
              </v:shape>
            </v:group>
            <v:group style="position:absolute;left:9046;top:6030;width:995;height:2" coordorigin="9046,6030" coordsize="995,2">
              <v:shape style="position:absolute;left:9046;top:6030;width:995;height:2" coordorigin="9046,6030" coordsize="995,0" path="m9046,6030l10042,6030e" filled="f" stroked="t" strokeweight=".478458pt" strokecolor="#383838">
                <v:path arrowok="t"/>
              </v:shape>
            </v:group>
            <v:group style="position:absolute;left:9764;top:6040;width:2029;height:2" coordorigin="9764,6040" coordsize="2029,2">
              <v:shape style="position:absolute;left:9764;top:6040;width:2029;height:2" coordorigin="9764,6040" coordsize="2029,0" path="m9764,6040l11793,6040e" filled="f" stroked="t" strokeweight=".956916pt" strokecolor="#545454">
                <v:path arrowok="t"/>
              </v:shape>
            </v:group>
            <v:group style="position:absolute;left:11788;top:5720;width:2;height:1318" coordorigin="11788,5720" coordsize="2,1318">
              <v:shape style="position:absolute;left:11788;top:5720;width:2;height:1318" coordorigin="11788,5720" coordsize="0,1318" path="m11788,7038l11788,5720e" filled="f" stroked="t" strokeweight=".956916pt" strokecolor="#545454">
                <v:path arrowok="t"/>
              </v:shape>
            </v:group>
            <v:group style="position:absolute;left:11707;top:6044;width:957;height:2" coordorigin="11707,6044" coordsize="957,2">
              <v:shape style="position:absolute;left:11707;top:6044;width:957;height:2" coordorigin="11707,6044" coordsize="957,0" path="m11707,6044l12664,6044e" filled="f" stroked="t" strokeweight=".478458pt" strokecolor="#3F3F3F">
                <v:path arrowok="t"/>
              </v:shape>
            </v:group>
            <v:group style="position:absolute;left:12558;top:6054;width:976;height:2" coordorigin="12558,6054" coordsize="976,2">
              <v:shape style="position:absolute;left:12558;top:6054;width:976;height:2" coordorigin="12558,6054" coordsize="976,0" path="m12558,6054l13534,6054e" filled="f" stroked="t" strokeweight=".956916pt" strokecolor="#646464">
                <v:path arrowok="t"/>
              </v:shape>
            </v:group>
            <v:group style="position:absolute;left:13448;top:6054;width:115;height:2" coordorigin="13448,6054" coordsize="115,2">
              <v:shape style="position:absolute;left:13448;top:6054;width:115;height:2" coordorigin="13448,6054" coordsize="115,0" path="m13448,6054l13563,6054e" filled="f" stroked="t" strokeweight=".956916pt" strokecolor="#4F4F4F">
                <v:path arrowok="t"/>
              </v:shape>
            </v:group>
            <v:group style="position:absolute;left:1573;top:6321;width:1234;height:2" coordorigin="1573,6321" coordsize="1234,2">
              <v:shape style="position:absolute;left:1573;top:6321;width:1234;height:2" coordorigin="1573,6321" coordsize="1234,0" path="m1573,6321l2807,6321e" filled="f" stroked="t" strokeweight=".956916pt" strokecolor="#343434">
                <v:path arrowok="t"/>
              </v:shape>
            </v:group>
            <v:group style="position:absolute;left:2104;top:5997;width:2;height:411" coordorigin="2104,5997" coordsize="2,411">
              <v:shape style="position:absolute;left:2104;top:5997;width:2;height:411" coordorigin="2104,5997" coordsize="0,411" path="m2104,6407l2104,5997e" filled="f" stroked="t" strokeweight=".478458pt" strokecolor="#545454">
                <v:path arrowok="t"/>
              </v:shape>
            </v:group>
            <v:group style="position:absolute;left:5965;top:6016;width:2;height:2016" coordorigin="5965,6016" coordsize="2,2016">
              <v:shape style="position:absolute;left:5965;top:6016;width:2;height:2016" coordorigin="5965,6016" coordsize="0,2016" path="m5965,8032l5965,6016e" filled="f" stroked="t" strokeweight=".478458pt" strokecolor="#545454">
                <v:path arrowok="t"/>
              </v:shape>
            </v:group>
            <v:group style="position:absolute;left:2731;top:6307;width:8182;height:2" coordorigin="2731,6307" coordsize="8182,2">
              <v:shape style="position:absolute;left:2731;top:6307;width:8182;height:2" coordorigin="2731,6307" coordsize="8182,0" path="m2731,6307l10912,6307e" filled="f" stroked="t" strokeweight=".956916pt" strokecolor="#484848">
                <v:path arrowok="t"/>
              </v:shape>
            </v:group>
            <v:group style="position:absolute;left:10037;top:5987;width:2;height:2073" coordorigin="10037,5987" coordsize="2,2073">
              <v:shape style="position:absolute;left:10037;top:5987;width:2;height:2073" coordorigin="10037,5987" coordsize="0,2073" path="m10037,8060l10037,5987e" filled="f" stroked="t" strokeweight=".956916pt" strokecolor="#4B4B4B">
                <v:path arrowok="t"/>
              </v:shape>
            </v:group>
            <v:group style="position:absolute;left:10836;top:6321;width:2727;height:2" coordorigin="10836,6321" coordsize="2727,2">
              <v:shape style="position:absolute;left:10836;top:6321;width:2727;height:2" coordorigin="10836,6321" coordsize="2727,0" path="m10836,6321l13563,6321e" filled="f" stroked="t" strokeweight=".956916pt" strokecolor="#4F4F4F">
                <v:path arrowok="t"/>
              </v:shape>
            </v:group>
            <v:group style="position:absolute;left:1573;top:6723;width:1234;height:2" coordorigin="1573,6723" coordsize="1234,2">
              <v:shape style="position:absolute;left:1573;top:6723;width:1234;height:2" coordorigin="1573,6723" coordsize="1234,0" path="m1573,6723l2807,6723e" filled="f" stroked="t" strokeweight=".956916pt" strokecolor="#343434">
                <v:path arrowok="t"/>
              </v:shape>
            </v:group>
            <v:group style="position:absolute;left:1587;top:6274;width:2;height:478" coordorigin="1587,6274" coordsize="2,478">
              <v:shape style="position:absolute;left:1587;top:6274;width:2;height:478" coordorigin="1587,6274" coordsize="0,478" path="m1587,6751l1587,6274e" filled="f" stroked="t" strokeweight="1.435374pt" strokecolor="#444448">
                <v:path arrowok="t"/>
              </v:shape>
            </v:group>
            <v:group style="position:absolute;left:12625;top:6293;width:2;height:1213" coordorigin="12625,6293" coordsize="2,1213">
              <v:shape style="position:absolute;left:12625;top:6293;width:2;height:1213" coordorigin="12625,6293" coordsize="0,1213" path="m12625,7506l12625,6293e" filled="f" stroked="t" strokeweight=".478458pt" strokecolor="#5B5B5B">
                <v:path arrowok="t"/>
              </v:shape>
            </v:group>
            <v:group style="position:absolute;left:8224;top:6541;width:2;height:965" coordorigin="8224,6541" coordsize="2,965">
              <v:shape style="position:absolute;left:8224;top:6541;width:2;height:965" coordorigin="8224,6541" coordsize="0,965" path="m8224,7506l8224,6541e" filled="f" stroked="t" strokeweight=".478458pt" strokecolor="#4B4B4B">
                <v:path arrowok="t"/>
              </v:shape>
            </v:group>
            <v:group style="position:absolute;left:2731;top:6713;width:8182;height:2" coordorigin="2731,6713" coordsize="8182,2">
              <v:shape style="position:absolute;left:2731;top:6713;width:8182;height:2" coordorigin="2731,6713" coordsize="8182,0" path="m2731,6713l10912,6713e" filled="f" stroked="t" strokeweight=".956916pt" strokecolor="#484848">
                <v:path arrowok="t"/>
              </v:shape>
            </v:group>
            <v:group style="position:absolute;left:10836;top:6723;width:1828;height:2" coordorigin="10836,6723" coordsize="1828,2">
              <v:shape style="position:absolute;left:10836;top:6723;width:1828;height:2" coordorigin="10836,6723" coordsize="1828,0" path="m10836,6723l12664,6723e" filled="f" stroked="t" strokeweight=".478458pt" strokecolor="#3F3F3F">
                <v:path arrowok="t"/>
              </v:shape>
            </v:group>
            <v:group style="position:absolute;left:11984;top:6723;width:1579;height:2" coordorigin="11984,6723" coordsize="1579,2">
              <v:shape style="position:absolute;left:11984;top:6723;width:1579;height:2" coordorigin="11984,6723" coordsize="1579,0" path="m11984,6723l13563,6723e" filled="f" stroked="t" strokeweight=".956916pt" strokecolor="#545454">
                <v:path arrowok="t"/>
              </v:shape>
            </v:group>
            <v:group style="position:absolute;left:2071;top:6704;width:2;height:1328" coordorigin="2071,6704" coordsize="2,1328">
              <v:shape style="position:absolute;left:2071;top:6704;width:2;height:1328" coordorigin="2071,6704" coordsize="0,1328" path="m2071,8032l2071,6704e" filled="f" stroked="t" strokeweight=".478458pt" strokecolor="#343434">
                <v:path arrowok="t"/>
              </v:shape>
            </v:group>
            <v:group style="position:absolute;left:1573;top:7005;width:6689;height:2" coordorigin="1573,7005" coordsize="6689,2">
              <v:shape style="position:absolute;left:1573;top:7005;width:6689;height:2" coordorigin="1573,7005" coordsize="6689,0" path="m1573,7005l8262,7005e" filled="f" stroked="t" strokeweight=".956916pt" strokecolor="#3B3B3B">
                <v:path arrowok="t"/>
              </v:shape>
            </v:group>
            <v:group style="position:absolute;left:8195;top:6985;width:1847;height:2" coordorigin="8195,6985" coordsize="1847,2">
              <v:shape style="position:absolute;left:8195;top:6985;width:1847;height:2" coordorigin="8195,6985" coordsize="1847,0" path="m8195,6985l10042,6985e" filled="f" stroked="t" strokeweight=".956916pt" strokecolor="#3F3F3F">
                <v:path arrowok="t"/>
              </v:shape>
            </v:group>
            <v:group style="position:absolute;left:9956;top:7005;width:2708;height:2" coordorigin="9956,7005" coordsize="2708,2">
              <v:shape style="position:absolute;left:9956;top:7005;width:2708;height:2" coordorigin="9956,7005" coordsize="2708,0" path="m9956,7005l12664,7005e" filled="f" stroked="t" strokeweight=".956916pt" strokecolor="#484848">
                <v:path arrowok="t"/>
              </v:shape>
            </v:group>
            <v:group style="position:absolute;left:12405;top:7009;width:1129;height:2" coordorigin="12405,7009" coordsize="1129,2">
              <v:shape style="position:absolute;left:12405;top:7009;width:1129;height:2" coordorigin="12405,7009" coordsize="1129,0" path="m12405,7009l13534,7009e" filled="f" stroked="t" strokeweight=".956916pt" strokecolor="#5B5B5B">
                <v:path arrowok="t"/>
              </v:shape>
            </v:group>
            <v:group style="position:absolute;left:13496;top:6694;width:2;height:726" coordorigin="13496,6694" coordsize="2,726">
              <v:shape style="position:absolute;left:13496;top:6694;width:2;height:726" coordorigin="13496,6694" coordsize="0,726" path="m13496,7420l13496,6694e" filled="f" stroked="t" strokeweight=".478458pt" strokecolor="#646464">
                <v:path arrowok="t"/>
              </v:shape>
            </v:group>
            <v:group style="position:absolute;left:13458;top:7009;width:105;height:2" coordorigin="13458,7009" coordsize="105,2">
              <v:shape style="position:absolute;left:13458;top:7009;width:105;height:2" coordorigin="13458,7009" coordsize="105,0" path="m13458,7009l13563,7009e" filled="f" stroked="t" strokeweight=".956916pt" strokecolor="#444444">
                <v:path arrowok="t"/>
              </v:shape>
            </v:group>
            <v:group style="position:absolute;left:1583;top:7420;width:1225;height:2" coordorigin="1583,7420" coordsize="1225,2">
              <v:shape style="position:absolute;left:1583;top:7420;width:1225;height:2" coordorigin="1583,7420" coordsize="1225,0" path="m1583,7420l2807,7420e" filled="f" stroked="t" strokeweight=".956916pt" strokecolor="#383838">
                <v:path arrowok="t"/>
              </v:shape>
            </v:group>
            <v:group style="position:absolute;left:2769;top:7000;width:2;height:1290" coordorigin="2769,7000" coordsize="2,1290">
              <v:shape style="position:absolute;left:2769;top:7000;width:2;height:1290" coordorigin="2769,7000" coordsize="0,1290" path="m2769,8289l2769,7000e" filled="f" stroked="t" strokeweight=".478458pt" strokecolor="#4B4B4B">
                <v:path arrowok="t"/>
              </v:shape>
            </v:group>
            <v:group style="position:absolute;left:7075;top:6990;width:2;height:516" coordorigin="7075,6990" coordsize="2,516">
              <v:shape style="position:absolute;left:7075;top:6990;width:2;height:516" coordorigin="7075,6990" coordsize="0,516" path="m7075,7506l7075,6990e" filled="f" stroked="t" strokeweight=".478458pt" strokecolor="#343434">
                <v:path arrowok="t"/>
              </v:shape>
            </v:group>
            <v:group style="position:absolute;left:9128;top:6962;width:2;height:306" coordorigin="9128,6962" coordsize="2,306">
              <v:shape style="position:absolute;left:9128;top:6962;width:2;height:306" coordorigin="9128,6962" coordsize="0,306" path="m9128,7267l9128,6962e" filled="f" stroked="t" strokeweight=".956916pt" strokecolor="#383838">
                <v:path arrowok="t"/>
              </v:shape>
            </v:group>
            <v:group style="position:absolute;left:10874;top:6990;width:2;height:516" coordorigin="10874,6990" coordsize="2,516">
              <v:shape style="position:absolute;left:10874;top:6990;width:2;height:516" coordorigin="10874,6990" coordsize="0,516" path="m10874,7506l10874,6990e" filled="f" stroked="t" strokeweight=".478458pt" strokecolor="#545454">
                <v:path arrowok="t"/>
              </v:shape>
            </v:group>
            <v:group style="position:absolute;left:11755;top:6990;width:2;height:248" coordorigin="11755,6990" coordsize="2,248">
              <v:shape style="position:absolute;left:11755;top:6990;width:2;height:248" coordorigin="11755,6990" coordsize="0,248" path="m11755,7239l11755,6990e" filled="f" stroked="t" strokeweight=".478458pt" strokecolor="#2B2B2B">
                <v:path arrowok="t"/>
              </v:shape>
            </v:group>
            <v:group style="position:absolute;left:2740;top:7411;width:6392;height:2" coordorigin="2740,7411" coordsize="6392,2">
              <v:shape style="position:absolute;left:2740;top:7411;width:6392;height:2" coordorigin="2740,7411" coordsize="6392,0" path="m2740,7411l9133,7411e" filled="f" stroked="t" strokeweight=".956916pt" strokecolor="#484848">
                <v:path arrowok="t"/>
              </v:shape>
            </v:group>
            <v:group style="position:absolute;left:9094;top:7229;width:2;height:277" coordorigin="9094,7229" coordsize="2,277">
              <v:shape style="position:absolute;left:9094;top:7229;width:2;height:277" coordorigin="9094,7229" coordsize="0,277" path="m9094,7506l9094,7229e" filled="f" stroked="t" strokeweight=".478458pt" strokecolor="#2F2F2F">
                <v:path arrowok="t"/>
              </v:shape>
            </v:group>
            <v:group style="position:absolute;left:9056;top:7401;width:986;height:2" coordorigin="9056,7401" coordsize="986,2">
              <v:shape style="position:absolute;left:9056;top:7401;width:986;height:2" coordorigin="9056,7401" coordsize="986,0" path="m9056,7401l10042,7401e" filled="f" stroked="t" strokeweight=".956916pt" strokecolor="#38383B">
                <v:path arrowok="t"/>
              </v:shape>
            </v:group>
            <v:group style="position:absolute;left:9965;top:7415;width:3598;height:2" coordorigin="9965,7415" coordsize="3598,2">
              <v:shape style="position:absolute;left:9965;top:7415;width:3598;height:2" coordorigin="9965,7415" coordsize="3598,0" path="m9965,7415l13563,7415e" filled="f" stroked="t" strokeweight=".956916pt" strokecolor="#4B4B4B">
                <v:path arrowok="t"/>
              </v:shape>
            </v:group>
            <v:group style="position:absolute;left:11755;top:7229;width:2;height:277" coordorigin="11755,7229" coordsize="2,277">
              <v:shape style="position:absolute;left:11755;top:7229;width:2;height:277" coordorigin="11755,7229" coordsize="0,277" path="m11755,7506l11755,7229e" filled="f" stroked="t" strokeweight=".478458pt" strokecolor="#3F3F3F">
                <v:path arrowok="t"/>
              </v:shape>
            </v:group>
            <v:group style="position:absolute;left:1587;top:952;width:2;height:7347" coordorigin="1587,952" coordsize="2,7347">
              <v:shape style="position:absolute;left:1587;top:952;width:2;height:7347" coordorigin="1587,952" coordsize="0,7347" path="m1587,8299l1587,952e" filled="f" stroked="t" strokeweight="1.435374pt" strokecolor="#2B2B2B">
                <v:path arrowok="t"/>
              </v:shape>
            </v:group>
            <v:group style="position:absolute;left:1554;top:7821;width:526;height:2" coordorigin="1554,7821" coordsize="526,2">
              <v:shape style="position:absolute;left:1554;top:7821;width:526;height:2" coordorigin="1554,7821" coordsize="526,0" path="m1554,7821l2080,7821e" filled="f" stroked="t" strokeweight=".956916pt" strokecolor="#343434">
                <v:path arrowok="t"/>
              </v:shape>
            </v:group>
            <v:group style="position:absolute;left:2061;top:7821;width:3914;height:2" coordorigin="2061,7821" coordsize="3914,2">
              <v:shape style="position:absolute;left:2061;top:7821;width:3914;height:2" coordorigin="2061,7821" coordsize="3914,0" path="m2061,7821l5975,7821e" filled="f" stroked="t" strokeweight=".956916pt" strokecolor="#4F4F54">
                <v:path arrowok="t"/>
              </v:shape>
            </v:group>
            <v:group style="position:absolute;left:7075;top:7506;width:2;height:124" coordorigin="7075,7506" coordsize="2,124">
              <v:shape style="position:absolute;left:7075;top:7506;width:2;height:124" coordorigin="7075,7506" coordsize="0,124" path="m7075,7630l7075,7506e" filled="f" stroked="t" strokeweight=".478458pt" strokecolor="#000000">
                <v:path arrowok="t"/>
              </v:shape>
            </v:group>
            <v:group style="position:absolute;left:8224;top:7506;width:2;height:124" coordorigin="8224,7506" coordsize="2,124">
              <v:shape style="position:absolute;left:8224;top:7506;width:2;height:124" coordorigin="8224,7506" coordsize="0,124" path="m8224,7630l8224,7506e" filled="f" stroked="t" strokeweight=".478458pt" strokecolor="#000000">
                <v:path arrowok="t"/>
              </v:shape>
            </v:group>
            <v:group style="position:absolute;left:9094;top:7506;width:2;height:124" coordorigin="9094,7506" coordsize="2,124">
              <v:shape style="position:absolute;left:9094;top:7506;width:2;height:124" coordorigin="9094,7506" coordsize="0,124" path="m9094,7630l9094,7506e" filled="f" stroked="t" strokeweight=".478458pt" strokecolor="#000000">
                <v:path arrowok="t"/>
              </v:shape>
            </v:group>
            <v:group style="position:absolute;left:10874;top:7506;width:2;height:124" coordorigin="10874,7506" coordsize="2,124">
              <v:shape style="position:absolute;left:10874;top:7506;width:2;height:124" coordorigin="10874,7506" coordsize="0,124" path="m10874,7630l10874,7506e" filled="f" stroked="t" strokeweight=".478458pt" strokecolor="#000000">
                <v:path arrowok="t"/>
              </v:shape>
            </v:group>
            <v:group style="position:absolute;left:11755;top:7506;width:2;height:124" coordorigin="11755,7506" coordsize="2,124">
              <v:shape style="position:absolute;left:11755;top:7506;width:2;height:124" coordorigin="11755,7506" coordsize="0,124" path="m11755,7630l11755,7506e" filled="f" stroked="t" strokeweight=".478458pt" strokecolor="#000000">
                <v:path arrowok="t"/>
              </v:shape>
            </v:group>
            <v:group style="position:absolute;left:12625;top:7506;width:2;height:124" coordorigin="12625,7506" coordsize="2,124">
              <v:shape style="position:absolute;left:12625;top:7506;width:2;height:124" coordorigin="12625,7506" coordsize="0,124" path="m12625,7630l12625,7506e" filled="f" stroked="t" strokeweight=".478458pt" strokecolor="#000000">
                <v:path arrowok="t"/>
              </v:shape>
            </v:group>
            <v:group style="position:absolute;left:5965;top:7821;width:1120;height:2" coordorigin="5965,7821" coordsize="1120,2">
              <v:shape style="position:absolute;left:5965;top:7821;width:1120;height:2" coordorigin="5965,7821" coordsize="1120,0" path="m5965,7821l7085,7821e" filled="f" stroked="t" strokeweight=".478458pt" strokecolor="#232323">
                <v:path arrowok="t"/>
              </v:shape>
            </v:group>
            <v:group style="position:absolute;left:7075;top:7621;width:2;height:411" coordorigin="7075,7621" coordsize="2,411">
              <v:shape style="position:absolute;left:7075;top:7621;width:2;height:411" coordorigin="7075,7621" coordsize="0,411" path="m7075,8032l7075,7621e" filled="f" stroked="t" strokeweight=".478458pt" strokecolor="#2F2F2F">
                <v:path arrowok="t"/>
              </v:shape>
            </v:group>
            <v:group style="position:absolute;left:7066;top:7821;width:861;height:2" coordorigin="7066,7821" coordsize="861,2">
              <v:shape style="position:absolute;left:7066;top:7821;width:861;height:2" coordorigin="7066,7821" coordsize="861,0" path="m7066,7821l7927,7821e" filled="f" stroked="t" strokeweight=".478458pt" strokecolor="#484848">
                <v:path arrowok="t"/>
              </v:shape>
            </v:group>
            <v:group style="position:absolute;left:7917;top:7821;width:316;height:2" coordorigin="7917,7821" coordsize="316,2">
              <v:shape style="position:absolute;left:7917;top:7821;width:316;height:2" coordorigin="7917,7821" coordsize="316,0" path="m7917,7821l8233,7821e" filled="f" stroked="t" strokeweight=".478458pt" strokecolor="#000000">
                <v:path arrowok="t"/>
              </v:shape>
            </v:group>
            <v:group style="position:absolute;left:8224;top:7621;width:2;height:669" coordorigin="8224,7621" coordsize="2,669">
              <v:shape style="position:absolute;left:8224;top:7621;width:2;height:669" coordorigin="8224,7621" coordsize="0,669" path="m8224,8289l8224,7621e" filled="f" stroked="t" strokeweight=".478458pt" strokecolor="#4B4B4B">
                <v:path arrowok="t"/>
              </v:shape>
            </v:group>
            <v:group style="position:absolute;left:8224;top:7821;width:880;height:2" coordorigin="8224,7821" coordsize="880,2">
              <v:shape style="position:absolute;left:8224;top:7821;width:880;height:2" coordorigin="8224,7821" coordsize="880,0" path="m8224,7821l9104,7821e" filled="f" stroked="t" strokeweight=".478458pt" strokecolor="#444444">
                <v:path arrowok="t"/>
              </v:shape>
            </v:group>
            <v:group style="position:absolute;left:9094;top:7621;width:2;height:669" coordorigin="9094,7621" coordsize="2,669">
              <v:shape style="position:absolute;left:9094;top:7621;width:2;height:669" coordorigin="9094,7621" coordsize="0,669" path="m9094,8289l9094,7621e" filled="f" stroked="t" strokeweight=".478458pt" strokecolor="#3B3B3B">
                <v:path arrowok="t"/>
              </v:shape>
            </v:group>
            <v:group style="position:absolute;left:9085;top:7821;width:928;height:2" coordorigin="9085,7821" coordsize="928,2">
              <v:shape style="position:absolute;left:9085;top:7821;width:928;height:2" coordorigin="9085,7821" coordsize="928,0" path="m9085,7821l10013,7821e" filled="f" stroked="t" strokeweight=".478458pt" strokecolor="#1F1F1F">
                <v:path arrowok="t"/>
              </v:shape>
            </v:group>
            <v:group style="position:absolute;left:9994;top:7821;width:890;height:2" coordorigin="9994,7821" coordsize="890,2">
              <v:shape style="position:absolute;left:9994;top:7821;width:890;height:2" coordorigin="9994,7821" coordsize="890,0" path="m9994,7821l10884,7821e" filled="f" stroked="t" strokeweight=".478458pt" strokecolor="#4B4B4B">
                <v:path arrowok="t"/>
              </v:shape>
            </v:group>
            <v:group style="position:absolute;left:10874;top:7621;width:2;height:678" coordorigin="10874,7621" coordsize="2,678">
              <v:shape style="position:absolute;left:10874;top:7621;width:2;height:678" coordorigin="10874,7621" coordsize="0,678" path="m10874,8299l10874,7621e" filled="f" stroked="t" strokeweight=".478458pt" strokecolor="#4B4B4B">
                <v:path arrowok="t"/>
              </v:shape>
            </v:group>
            <v:group style="position:absolute;left:10874;top:7821;width:1761;height:2" coordorigin="10874,7821" coordsize="1761,2">
              <v:shape style="position:absolute;left:10874;top:7821;width:1761;height:2" coordorigin="10874,7821" coordsize="1761,0" path="m10874,7821l12635,7821e" filled="f" stroked="t" strokeweight=".478458pt" strokecolor="#2B2B2B">
                <v:path arrowok="t"/>
              </v:shape>
            </v:group>
            <v:group style="position:absolute;left:11755;top:7621;width:2;height:210" coordorigin="11755,7621" coordsize="2,210">
              <v:shape style="position:absolute;left:11755;top:7621;width:2;height:210" coordorigin="11755,7621" coordsize="0,210" path="m11755,7831l11755,7621e" filled="f" stroked="t" strokeweight=".478458pt" strokecolor="#444444">
                <v:path arrowok="t"/>
              </v:shape>
            </v:group>
            <v:group style="position:absolute;left:12625;top:7621;width:2;height:210" coordorigin="12625,7621" coordsize="2,210">
              <v:shape style="position:absolute;left:12625;top:7621;width:2;height:210" coordorigin="12625,7621" coordsize="0,210" path="m12625,7831l12625,7621e" filled="f" stroked="t" strokeweight=".478458pt" strokecolor="#444444">
                <v:path arrowok="t"/>
              </v:shape>
            </v:group>
            <v:group style="position:absolute;left:12625;top:7821;width:880;height:2" coordorigin="12625,7821" coordsize="880,2">
              <v:shape style="position:absolute;left:12625;top:7821;width:880;height:2" coordorigin="12625,7821" coordsize="880,0" path="m12625,7821l13506,7821e" filled="f" stroked="t" strokeweight=".478458pt" strokecolor="#747474">
                <v:path arrowok="t"/>
              </v:shape>
            </v:group>
            <v:group style="position:absolute;left:13496;top:7621;width:2;height:210" coordorigin="13496,7621" coordsize="2,210">
              <v:shape style="position:absolute;left:13496;top:7621;width:2;height:210" coordorigin="13496,7621" coordsize="0,210" path="m13496,7831l13496,7621e" filled="f" stroked="t" strokeweight=".478458pt" strokecolor="#484848">
                <v:path arrowok="t"/>
              </v:shape>
            </v:group>
            <v:group style="position:absolute;left:13487;top:7821;width:48;height:2" coordorigin="13487,7821" coordsize="48,2">
              <v:shape style="position:absolute;left:13487;top:7821;width:48;height:2" coordorigin="13487,7821" coordsize="48,0" path="m13487,7821l13534,7821e" filled="f" stroked="t" strokeweight=".478458pt" strokecolor="#383838">
                <v:path arrowok="t"/>
              </v:shape>
            </v:group>
            <v:group style="position:absolute;left:1583;top:8027;width:6373;height:2" coordorigin="1583,8027" coordsize="6373,2">
              <v:shape style="position:absolute;left:1583;top:8027;width:6373;height:2" coordorigin="1583,8027" coordsize="6373,0" path="m1583,8027l7956,8027e" filled="f" stroked="t" strokeweight=".956916pt" strokecolor="#444444">
                <v:path arrowok="t"/>
              </v:shape>
            </v:group>
            <v:group style="position:absolute;left:7889;top:8008;width:3024;height:2" coordorigin="7889,8008" coordsize="3024,2">
              <v:shape style="position:absolute;left:7889;top:8008;width:3024;height:2" coordorigin="7889,8008" coordsize="3024,0" path="m7889,8008l10912,8008e" filled="f" stroked="t" strokeweight=".956916pt" strokecolor="#4B4B4B">
                <v:path arrowok="t"/>
              </v:shape>
            </v:group>
            <v:group style="position:absolute;left:10845;top:8022;width:1818;height:2" coordorigin="10845,8022" coordsize="1818,2">
              <v:shape style="position:absolute;left:10845;top:8022;width:1818;height:2" coordorigin="10845,8022" coordsize="1818,0" path="m10845,8022l12664,8022e" filled="f" stroked="t" strokeweight=".478458pt" strokecolor="#3B3B3B">
                <v:path arrowok="t"/>
              </v:shape>
            </v:group>
            <v:group style="position:absolute;left:11755;top:7821;width:2;height:468" coordorigin="11755,7821" coordsize="2,468">
              <v:shape style="position:absolute;left:11755;top:7821;width:2;height:468" coordorigin="11755,7821" coordsize="0,468" path="m11755,8289l11755,7821e" filled="f" stroked="t" strokeweight=".478458pt" strokecolor="#181818">
                <v:path arrowok="t"/>
              </v:shape>
            </v:group>
            <v:group style="position:absolute;left:12625;top:7821;width:2;height:210" coordorigin="12625,7821" coordsize="2,210">
              <v:shape style="position:absolute;left:12625;top:7821;width:2;height:210" coordorigin="12625,7821" coordsize="0,210" path="m12625,8032l12625,7821e" filled="f" stroked="t" strokeweight=".478458pt" strokecolor="#575757">
                <v:path arrowok="t"/>
              </v:shape>
            </v:group>
            <v:group style="position:absolute;left:12051;top:8022;width:1483;height:2" coordorigin="12051,8022" coordsize="1483,2">
              <v:shape style="position:absolute;left:12051;top:8022;width:1483;height:2" coordorigin="12051,8022" coordsize="1483,0" path="m12051,8022l13534,8022e" filled="f" stroked="t" strokeweight=".956916pt" strokecolor="#575757">
                <v:path arrowok="t"/>
              </v:shape>
            </v:group>
            <v:group style="position:absolute;left:13496;top:7821;width:2;height:210" coordorigin="13496,7821" coordsize="2,210">
              <v:shape style="position:absolute;left:13496;top:7821;width:2;height:210" coordorigin="13496,7821" coordsize="0,210" path="m13496,8032l13496,7821e" filled="f" stroked="t" strokeweight=".478458pt" strokecolor="#5B5B5B">
                <v:path arrowok="t"/>
              </v:shape>
            </v:group>
            <v:group style="position:absolute;left:13458;top:8022;width:105;height:2" coordorigin="13458,8022" coordsize="105,2">
              <v:shape style="position:absolute;left:13458;top:8022;width:105;height:2" coordorigin="13458,8022" coordsize="105,0" path="m13458,8022l13563,8022e" filled="f" stroked="t" strokeweight=".956916pt" strokecolor="#444444">
                <v:path arrowok="t"/>
              </v:shape>
            </v:group>
            <v:group style="position:absolute;left:1583;top:8285;width:1225;height:2" coordorigin="1583,8285" coordsize="1225,2">
              <v:shape style="position:absolute;left:1583;top:8285;width:1225;height:2" coordorigin="1583,8285" coordsize="1225,0" path="m1583,8285l2807,8285e" filled="f" stroked="t" strokeweight="1.435374pt" strokecolor="#181818">
                <v:path arrowok="t"/>
              </v:shape>
            </v:group>
            <v:group style="position:absolute;left:2071;top:8022;width:2;height:267" coordorigin="2071,8022" coordsize="2,267">
              <v:shape style="position:absolute;left:2071;top:8022;width:2;height:267" coordorigin="2071,8022" coordsize="0,267" path="m2071,8289l2071,8022e" filled="f" stroked="t" strokeweight=".478458pt" strokecolor="#1F1F1F">
                <v:path arrowok="t"/>
              </v:shape>
            </v:group>
            <v:group style="position:absolute;left:5965;top:8022;width:2;height:267" coordorigin="5965,8022" coordsize="2,267">
              <v:shape style="position:absolute;left:5965;top:8022;width:2;height:267" coordorigin="5965,8022" coordsize="0,267" path="m5965,8289l5965,8022e" filled="f" stroked="t" strokeweight=".478458pt" strokecolor="#3B3B3B">
                <v:path arrowok="t"/>
              </v:shape>
            </v:group>
            <v:group style="position:absolute;left:7075;top:8012;width:2;height:277" coordorigin="7075,8012" coordsize="2,277">
              <v:shape style="position:absolute;left:7075;top:8012;width:2;height:277" coordorigin="7075,8012" coordsize="0,277" path="m7075,8289l7075,8012e" filled="f" stroked="t" strokeweight=".478458pt" strokecolor="#131313">
                <v:path arrowok="t"/>
              </v:shape>
            </v:group>
            <v:group style="position:absolute;left:2740;top:8266;width:10823;height:2" coordorigin="2740,8266" coordsize="10823,2">
              <v:shape style="position:absolute;left:2740;top:8266;width:10823;height:2" coordorigin="2740,8266" coordsize="10823,0" path="m2740,8266l13563,8266e" filled="f" stroked="t" strokeweight="1.435374pt" strokecolor="#2B2B2B">
                <v:path arrowok="t"/>
              </v:shape>
            </v:group>
            <v:group style="position:absolute;left:10003;top:8012;width:2;height:287" coordorigin="10003,8012" coordsize="2,287">
              <v:shape style="position:absolute;left:10003;top:8012;width:2;height:287" coordorigin="10003,8012" coordsize="0,287" path="m10003,8299l10003,8012e" filled="f" stroked="t" strokeweight=".478458pt" strokecolor="#2F2F2F">
                <v:path arrowok="t"/>
              </v:shape>
            </v:group>
            <v:group style="position:absolute;left:12625;top:8012;width:2;height:277" coordorigin="12625,8012" coordsize="2,277">
              <v:shape style="position:absolute;left:12625;top:8012;width:2;height:277" coordorigin="12625,8012" coordsize="0,277" path="m12625,8289l12625,8012e" filled="f" stroked="t" strokeweight=".478458pt" strokecolor="#3B3B3B">
                <v:path arrowok="t"/>
              </v:shape>
            </v:group>
            <v:group style="position:absolute;left:13496;top:8012;width:2;height:287" coordorigin="13496,8012" coordsize="2,287">
              <v:shape style="position:absolute;left:13496;top:8012;width:2;height:287" coordorigin="13496,8012" coordsize="0,287" path="m13496,8299l13496,8012e" filled="f" stroked="t" strokeweight=".478458pt" strokecolor="#4444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6353pt;margin-top:2.834359pt;width:25.1264pt;height:13.642579pt;mso-position-horizontal-relative:page;mso-position-vertical-relative:paragraph;z-index:-21389" coordorigin="2933,57" coordsize="503,273">
            <v:shape style="position:absolute;left:2933;top:57;width:503;height:273" coordorigin="2933,57" coordsize="503,273" path="m2933,57l3435,57,3435,330,2933,330,2933,57e" filled="t" fillcolor="#E9E9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BDBCBC"/>
          <w:spacing w:val="0"/>
          <w:w w:val="150"/>
          <w:position w:val="-1"/>
        </w:rPr>
        <w:t>.._..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60" w:bottom="280" w:left="1500" w:right="2420"/>
          <w:footerReference w:type="default" r:id="rId63"/>
          <w:pgSz w:w="16880" w:h="11980" w:orient="landscape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63" w:lineRule="exact"/>
        <w:ind w:left="71" w:right="-27"/>
        <w:jc w:val="center"/>
        <w:tabs>
          <w:tab w:pos="7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587.24823pt;margin-top:-8.728003pt;width:89.471656pt;height:.1pt;mso-position-horizontal-relative:page;mso-position-vertical-relative:paragraph;z-index:-21390" coordorigin="11745,-175" coordsize="1789,2">
            <v:shape style="position:absolute;left:11745;top:-175;width:1789;height:2" coordorigin="11745,-175" coordsize="1789,0" path="m11745,-175l13534,-175e" filled="f" stroked="t" strokeweight=".9569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>03HaKa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1"/>
          <w:position w:val="-1"/>
        </w:rPr>
        <w:t>I&gt;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10"/>
          <w:w w:val="92"/>
          <w:position w:val="-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23"/>
          <w:position w:val="-1"/>
        </w:rPr>
        <w:t>oj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left="188" w:right="-58"/>
        <w:jc w:val="center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24"/>
          <w:szCs w:val="24"/>
          <w:color w:val="363638"/>
          <w:spacing w:val="0"/>
          <w:w w:val="100"/>
          <w:position w:val="2"/>
        </w:rPr>
        <w:t>on</w:t>
      </w:r>
      <w:r>
        <w:rPr>
          <w:rFonts w:ascii="Courier New" w:hAnsi="Courier New" w:cs="Courier New" w:eastAsia="Courier New"/>
          <w:sz w:val="24"/>
          <w:szCs w:val="24"/>
          <w:color w:val="3636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4"/>
          <w:szCs w:val="24"/>
          <w:color w:val="363638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4"/>
          <w:position w:val="3"/>
        </w:rPr>
        <w:t>KOIITa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2" w:after="0" w:line="200" w:lineRule="exact"/>
        <w:ind w:left="2153" w:right="-20"/>
        <w:jc w:val="left"/>
        <w:tabs>
          <w:tab w:pos="48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-2"/>
        </w:rPr>
        <w:t>lbt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4"/>
          <w:w w:val="100"/>
          <w:position w:val="-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-2"/>
        </w:rPr>
        <w:t>oc</w:t>
        <w:tab/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10"/>
          <w:w w:val="100"/>
          <w:position w:val="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3"/>
        </w:rPr>
        <w:t>3ttoc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31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7"/>
          <w:position w:val="3"/>
        </w:rPr>
        <w:t>nJBnmenu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7"/>
          <w:position w:val="3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8"/>
          <w:w w:val="107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0"/>
          <w:position w:val="3"/>
        </w:rPr>
        <w:t>nac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6"/>
          <w:w w:val="90"/>
          <w:position w:val="3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90"/>
          <w:position w:val="3"/>
        </w:rPr>
        <w:t>o11n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3"/>
          <w:w w:val="9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72"/>
          <w:position w:val="3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14"/>
          <w:w w:val="72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4"/>
          <w:w w:val="78"/>
          <w:position w:val="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97"/>
          <w:position w:val="3"/>
        </w:rPr>
        <w:t>JIIn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8"/>
          <w:w w:val="96"/>
          <w:position w:val="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  <w:position w:val="3"/>
        </w:rPr>
        <w:t>aKa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right="-20"/>
        <w:jc w:val="left"/>
        <w:tabs>
          <w:tab w:pos="2020" w:val="left"/>
          <w:tab w:pos="3200" w:val="left"/>
          <w:tab w:pos="4680" w:val="left"/>
          <w:tab w:pos="7900" w:val="left"/>
          <w:tab w:pos="87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-1"/>
        </w:rPr>
        <w:t>On11c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-2"/>
        </w:rPr>
        <w:t>ono6penou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2"/>
        </w:rPr>
        <w:t>YKymto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6"/>
          <w:position w:val="4"/>
        </w:rPr>
        <w:t>Pac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7"/>
          <w:w w:val="96"/>
          <w:position w:val="4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6"/>
          <w:position w:val="4"/>
        </w:rPr>
        <w:t>o11n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7"/>
          <w:w w:val="96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6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75"/>
          <w:position w:val="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10"/>
          <w:w w:val="75"/>
          <w:position w:val="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5"/>
          <w:position w:val="4"/>
        </w:rPr>
        <w:t>31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0"/>
          <w:w w:val="75"/>
          <w:position w:val="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75"/>
          <w:position w:val="4"/>
        </w:rPr>
        <w:t>31111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3"/>
          <w:w w:val="75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5"/>
          <w:position w:val="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5"/>
          <w:position w:val="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5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"/>
          <w:w w:val="75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8"/>
          <w:w w:val="100"/>
          <w:position w:val="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4"/>
        </w:rPr>
        <w:t>eneT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4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4"/>
        </w:rPr>
        <w:t>6vueTa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-42"/>
          <w:w w:val="100"/>
          <w:position w:val="3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  <w:position w:val="3"/>
        </w:rPr>
        <w:t>13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-1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46"/>
          <w:position w:val="2"/>
        </w:rPr>
        <w:t>lh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7" w:after="0" w:line="167" w:lineRule="auto"/>
        <w:ind w:left="5024" w:right="1045" w:firstLine="-3129"/>
        <w:jc w:val="left"/>
        <w:tabs>
          <w:tab w:pos="3080" w:val="left"/>
          <w:tab w:pos="4120" w:val="left"/>
          <w:tab w:pos="6060" w:val="left"/>
          <w:tab w:pos="7620" w:val="left"/>
          <w:tab w:pos="86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6.626953pt;margin-top:1.543051pt;width:23.328001pt;height:12pt;mso-position-horizontal-relative:page;mso-position-vertical-relative:paragraph;z-index:-21388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Courier New" w:hAnsi="Courier New" w:cs="Courier New" w:eastAsia="Courier New"/>
                      <w:sz w:val="24"/>
                      <w:szCs w:val="24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4"/>
                      <w:szCs w:val="24"/>
                      <w:color w:val="464646"/>
                      <w:spacing w:val="0"/>
                      <w:w w:val="81"/>
                      <w:position w:val="2"/>
                    </w:rPr>
                    <w:t>ooco</w:t>
                  </w:r>
                  <w:r>
                    <w:rPr>
                      <w:rFonts w:ascii="Courier New" w:hAnsi="Courier New" w:cs="Courier New" w:eastAsia="Courier New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nponpuja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tuja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1"/>
          <w:w w:val="152"/>
          <w:position w:val="-4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1"/>
          <w:position w:val="-4"/>
        </w:rPr>
        <w:t>011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24"/>
          <w:position w:val="-4"/>
        </w:rPr>
        <w:t>6ll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24"/>
          <w:position w:val="-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7"/>
          <w:w w:val="124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4"/>
        </w:rPr>
        <w:t>11)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8"/>
          <w:position w:val="-2"/>
        </w:rPr>
        <w:t>Pcny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8"/>
          <w:w w:val="109"/>
          <w:position w:val="-2"/>
        </w:rPr>
        <w:t>6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2"/>
          <w:w w:val="112"/>
          <w:position w:val="-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63"/>
          <w:position w:val="-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2"/>
          <w:w w:val="63"/>
          <w:position w:val="-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7"/>
          <w:position w:val="-2"/>
        </w:rPr>
        <w:t>Ke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1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0"/>
          <w:position w:val="6"/>
        </w:rPr>
        <w:t>AYTOHOMIIC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0"/>
          <w:position w:val="6"/>
        </w:rPr>
        <w:t>    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1"/>
          <w:w w:val="80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  <w:position w:val="5"/>
        </w:rPr>
        <w:t>OnmTIII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2"/>
          <w:w w:val="100"/>
          <w:position w:val="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79"/>
          <w:position w:val="5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17"/>
          <w:w w:val="100"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129"/>
          <w:i/>
          <w:position w:val="5"/>
        </w:rPr>
        <w:t>I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100"/>
          <w:i/>
          <w:position w:val="5"/>
        </w:rPr>
        <w:tab/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100"/>
          <w:i/>
          <w:position w:val="5"/>
        </w:rPr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78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6"/>
          <w:w w:val="78"/>
          <w:position w:val="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10"/>
          <w:position w:val="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9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6"/>
          <w:position w:val="2"/>
        </w:rPr>
        <w:t>u11j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6"/>
          <w:position w:val="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17"/>
          <w:w w:val="86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  <w:position w:val="1"/>
        </w:rPr>
        <w:t>ocrn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7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5"/>
        </w:rPr>
        <w:t>noKoail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4"/>
          <w:w w:val="100"/>
          <w:position w:val="5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3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3"/>
        </w:rPr>
        <w:t>rnnnn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14"/>
          <w:position w:val="3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1"/>
        </w:rPr>
        <w:t>nOMO!itl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77"/>
          <w:position w:val="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29"/>
          <w:w w:val="77"/>
          <w:position w:val="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114"/>
          <w:position w:val="0"/>
        </w:rPr>
        <w:t>1nonn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  <w:cols w:num="2" w:equalWidth="0">
            <w:col w:w="1139" w:space="1585"/>
            <w:col w:w="10236"/>
          </w:cols>
        </w:sectPr>
      </w:pPr>
      <w:rPr/>
    </w:p>
    <w:p>
      <w:pPr>
        <w:spacing w:before="0" w:after="0" w:line="174" w:lineRule="exact"/>
        <w:ind w:left="312" w:right="-20"/>
        <w:jc w:val="left"/>
        <w:tabs>
          <w:tab w:pos="900" w:val="left"/>
          <w:tab w:pos="2860" w:val="left"/>
          <w:tab w:pos="5020" w:val="left"/>
          <w:tab w:pos="6120" w:val="left"/>
          <w:tab w:pos="7140" w:val="left"/>
          <w:tab w:pos="8020" w:val="left"/>
          <w:tab w:pos="8920" w:val="left"/>
          <w:tab w:pos="9800" w:val="left"/>
          <w:tab w:pos="10640" w:val="left"/>
          <w:tab w:pos="1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63638"/>
          <w:spacing w:val="0"/>
          <w:w w:val="388"/>
          <w:position w:val="7"/>
        </w:rPr>
        <w:t>l</w:t>
      </w:r>
      <w:r>
        <w:rPr>
          <w:rFonts w:ascii="Arial" w:hAnsi="Arial" w:cs="Arial" w:eastAsia="Arial"/>
          <w:sz w:val="14"/>
          <w:szCs w:val="14"/>
          <w:color w:val="363638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4"/>
          <w:szCs w:val="14"/>
          <w:color w:val="363638"/>
          <w:spacing w:val="0"/>
          <w:w w:val="100"/>
          <w:position w:val="7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6"/>
        </w:rPr>
        <w:t>2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88"/>
          <w:w w:val="100"/>
          <w:position w:val="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6"/>
        </w:rPr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  <w:position w:val="7"/>
        </w:rPr>
        <w:t>3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  <w:position w:val="7"/>
        </w:rPr>
        <w:tab/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  <w:position w:val="7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97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5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-91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0"/>
          <w:w w:val="100"/>
          <w:position w:val="5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-2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4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-82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00"/>
          <w:position w:val="3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-3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3"/>
        </w:rPr>
        <w:t>9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-83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2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2"/>
        </w:rPr>
      </w:r>
      <w:r>
        <w:rPr>
          <w:rFonts w:ascii="Arial" w:hAnsi="Arial" w:cs="Arial" w:eastAsia="Arial"/>
          <w:sz w:val="14"/>
          <w:szCs w:val="14"/>
          <w:color w:val="464646"/>
          <w:spacing w:val="0"/>
          <w:w w:val="219"/>
          <w:position w:val="1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left="188" w:right="-20"/>
        <w:jc w:val="left"/>
        <w:tabs>
          <w:tab w:pos="720" w:val="left"/>
          <w:tab w:pos="6460" w:val="left"/>
          <w:tab w:pos="91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8"/>
          <w:position w:val="5"/>
        </w:rPr>
        <w:t>5239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75"/>
          <w:w w:val="78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78"/>
          <w:position w:val="5"/>
        </w:rPr>
        <w:t>426800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45"/>
          <w:w w:val="78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8"/>
          <w:position w:val="4"/>
        </w:rPr>
        <w:t>Ma-repu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7"/>
          <w:w w:val="88"/>
          <w:position w:val="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97"/>
          <w:position w:val="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6"/>
          <w:w w:val="98"/>
          <w:position w:val="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0"/>
          <w:position w:val="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67"/>
          <w:position w:val="4"/>
        </w:rPr>
        <w:t>3f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67"/>
          <w:position w:val="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7"/>
          <w:w w:val="67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67"/>
          <w:position w:val="4"/>
        </w:rPr>
        <w:t>O/I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11"/>
          <w:w w:val="67"/>
          <w:position w:val="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67"/>
          <w:position w:val="4"/>
        </w:rPr>
        <w:t>&gt;KRBft&gt;he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7"/>
          <w:w w:val="67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7"/>
          <w:position w:val="4"/>
        </w:rPr>
        <w:t>XJtntjeHt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2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68"/>
          <w:position w:val="4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"/>
          <w:w w:val="68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9"/>
          <w:position w:val="4"/>
        </w:rPr>
        <w:t>yrot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6"/>
          <w:w w:val="99"/>
          <w:position w:val="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4"/>
          <w:w w:val="72"/>
          <w:position w:val="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65"/>
          <w:position w:val="4"/>
        </w:rPr>
        <w:t>&lt;TCJJ.CToO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2"/>
        </w:rPr>
        <w:t>250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  <w:position w:val="0"/>
        </w:rPr>
        <w:t>250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left="197" w:right="-20"/>
        <w:jc w:val="left"/>
        <w:tabs>
          <w:tab w:pos="720" w:val="left"/>
          <w:tab w:pos="6480" w:val="left"/>
          <w:tab w:pos="9120" w:val="left"/>
          <w:tab w:pos="11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83"/>
        </w:rPr>
        <w:t>5240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83"/>
          <w:position w:val="-1"/>
        </w:rPr>
        <w:t>426900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10"/>
          <w:w w:val="83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3"/>
          <w:position w:val="0"/>
        </w:rPr>
        <w:t>MaTCpHjan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3"/>
          <w:position w:val="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3"/>
          <w:position w:val="0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1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3"/>
          <w:position w:val="0"/>
        </w:rPr>
        <w:t>noce6ue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8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3"/>
          <w:position w:val="0"/>
        </w:rPr>
        <w:t>ttaMeHe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3"/>
          <w:position w:val="-3"/>
        </w:rPr>
        <w:t>721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-3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  <w:position w:val="-5"/>
        </w:rPr>
        <w:t>1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-44"/>
          <w:w w:val="100"/>
          <w:position w:val="-5"/>
        </w:rPr>
        <w:t>9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-5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-5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-7"/>
        </w:rPr>
        <w:t>524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7" w:after="0" w:line="162" w:lineRule="exact"/>
        <w:ind w:left="1327" w:right="8563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67302pt;margin-top:5.382275pt;width:50.355649pt;height:8.5pt;mso-position-horizontal-relative:page;mso-position-vertical-relative:paragraph;z-index:-21386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7"/>
                      <w:position w:val="1"/>
                    </w:rPr>
                    <w:t>5241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62626"/>
                      <w:spacing w:val="0"/>
                      <w:w w:val="77"/>
                      <w:position w:val="1"/>
                    </w:rPr>
                    <w:t>430000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  <w:t>AMOPTHJAliHJ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6"/>
          <w:w w:val="93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11"/>
          <w:w w:val="9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6"/>
          <w:w w:val="9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7"/>
          <w:w w:val="93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3"/>
        </w:rPr>
        <w:t>EJ&gt;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3"/>
        </w:rPr>
        <w:t>CPE.!I.CfAB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14"/>
        </w:rPr>
        <w:t>JA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76"/>
        </w:rPr>
        <w:t>PA,!J.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4"/>
        </w:rPr>
        <w:t>(5242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9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46464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9"/>
          <w:w w:val="100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12"/>
          <w:w w:val="100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64646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4"/>
        </w:rPr>
        <w:t>5248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2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565656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6"/>
        </w:rPr>
        <w:t>5250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9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565656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  <w:t>5254)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6" w:lineRule="auto"/>
        <w:ind w:left="1327" w:right="8777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67302pt;margin-top:5.065107pt;width:50.355649pt;height:8.5pt;mso-position-horizontal-relative:page;mso-position-vertical-relative:paragraph;z-index:-21385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7"/>
                      <w:position w:val="1"/>
                    </w:rPr>
                    <w:t>5242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63638"/>
                      <w:spacing w:val="0"/>
                      <w:w w:val="77"/>
                      <w:position w:val="1"/>
                    </w:rPr>
                    <w:t>431000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AMOPTHJAQ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rJA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1"/>
          <w:w w:val="100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9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</w:rPr>
        <w:t>HHA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5"/>
        </w:rPr>
        <w:t>OllPEME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8"/>
          <w:w w:val="10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64"/>
        </w:rPr>
        <w:t>OJI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</w:rPr>
        <w:t>5243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69"/>
        </w:rPr>
        <w:t>JIO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3"/>
          <w:w w:val="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</w:rPr>
        <w:t>5)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5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77"/>
        </w:rPr>
        <w:t>5243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78"/>
          <w:position w:val="1"/>
        </w:rPr>
        <w:t>43110</w:t>
      </w:r>
      <w:r>
        <w:rPr>
          <w:rFonts w:ascii="Courier New" w:hAnsi="Courier New" w:cs="Courier New" w:eastAsia="Courier New"/>
          <w:sz w:val="17"/>
          <w:szCs w:val="17"/>
          <w:color w:val="646464"/>
          <w:spacing w:val="14"/>
          <w:w w:val="78"/>
          <w:position w:val="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BDBCBC"/>
          <w:spacing w:val="-4"/>
          <w:w w:val="113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72"/>
          <w:position w:val="0"/>
        </w:rPr>
        <w:t>AMOpT1t38UMja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0"/>
          <w:position w:val="0"/>
        </w:rPr>
        <w:t>3tp11M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5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0"/>
          <w:w w:val="80"/>
          <w:position w:val="0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5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0"/>
          <w:position w:val="0"/>
        </w:rPr>
        <w:t>rpal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0"/>
          <w:position w:val="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0"/>
          <w:position w:val="0"/>
        </w:rPr>
        <w:t>eaiiHCKJot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6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0"/>
          <w:position w:val="0"/>
        </w:rPr>
        <w:t>o6jeJ&lt;IITII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5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74"/>
          <w:position w:val="1"/>
        </w:rPr>
        <w:t>5244</w:t>
      </w:r>
      <w:r>
        <w:rPr>
          <w:rFonts w:ascii="Courier New" w:hAnsi="Courier New" w:cs="Courier New" w:eastAsia="Courier New"/>
          <w:sz w:val="17"/>
          <w:szCs w:val="17"/>
          <w:color w:val="646464"/>
          <w:spacing w:val="-63"/>
          <w:w w:val="74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74"/>
          <w:position w:val="0"/>
        </w:rPr>
        <w:t>431200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65"/>
          <w:w w:val="74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74"/>
          <w:position w:val="1"/>
        </w:rPr>
        <w:t>AMOpT1138Ulljl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1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1"/>
          <w:position w:val="1"/>
        </w:rPr>
        <w:t>OnpcMe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86"/>
        </w:rPr>
        <w:t>5245</w:t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6"/>
        </w:rPr>
        <w:t>431300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-21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6"/>
        </w:rPr>
        <w:t>AMopntSII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6"/>
        </w:rPr>
        <w:t>t'lia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5"/>
          <w:w w:val="8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86"/>
        </w:rPr>
        <w:t>OCT8JIHX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20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0"/>
        </w:rPr>
        <w:t>ueKpeTHHua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6"/>
          <w:w w:val="8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98"/>
        </w:rPr>
        <w:t>onp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6"/>
          <w:w w:val="97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"/>
          <w:w w:val="64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6" w:after="0" w:line="242" w:lineRule="auto"/>
        <w:ind w:left="1327" w:right="9418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67302pt;margin-top:7.895854pt;width:50.661649pt;height:8.5pt;mso-position-horizontal-relative:page;mso-position-vertical-relative:paragraph;z-index:-21384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8"/>
                      <w:position w:val="1"/>
                    </w:rPr>
                    <w:t>5246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63638"/>
                      <w:spacing w:val="0"/>
                      <w:w w:val="78"/>
                      <w:position w:val="1"/>
                    </w:rPr>
                    <w:t>432000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AMOPTiflA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9"/>
          <w:w w:val="100"/>
        </w:rPr>
        <w:t>Q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2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63638"/>
          <w:spacing w:val="0"/>
          <w:w w:val="100"/>
        </w:rPr>
        <w:t>K'</w:t>
      </w:r>
      <w:r>
        <w:rPr>
          <w:rFonts w:ascii="Arial" w:hAnsi="Arial" w:cs="Arial" w:eastAsia="Arial"/>
          <w:sz w:val="14"/>
          <w:szCs w:val="14"/>
          <w:color w:val="363638"/>
          <w:spacing w:val="-13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JITHBUCAIIE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8"/>
        </w:rPr>
        <w:t>HMODIHI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</w:rPr>
        <w:t>(5147)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-49"/>
          <w:w w:val="100"/>
        </w:rPr>
        <w:t>2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</w:rPr>
        <w:t>47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63638"/>
          <w:spacing w:val="-27"/>
          <w:w w:val="10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6"/>
        </w:rPr>
        <w:t>3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-23"/>
          <w:w w:val="86"/>
        </w:rPr>
        <w:t>2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-4"/>
          <w:w w:val="60"/>
        </w:rPr>
        <w:t>1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7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1"/>
        </w:rPr>
        <w:t>AMOp1.11381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1"/>
          <w:w w:val="7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71"/>
        </w:rPr>
        <w:t>llj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7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16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1"/>
        </w:rPr>
        <w:t>K)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1"/>
        </w:rPr>
        <w:t>'JlTIIBHCaHe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6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onpeMe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5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79"/>
        </w:rPr>
        <w:t>5248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262626"/>
          <w:spacing w:val="0"/>
          <w:w w:val="79"/>
        </w:rPr>
        <w:t>433000</w:t>
      </w:r>
      <w:r>
        <w:rPr>
          <w:rFonts w:ascii="Courier New" w:hAnsi="Courier New" w:cs="Courier New" w:eastAsia="Courier New"/>
          <w:sz w:val="17"/>
          <w:szCs w:val="17"/>
          <w:color w:val="262626"/>
          <w:spacing w:val="29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0"/>
          <w:position w:val="1"/>
        </w:rPr>
        <w:t>'YIIOTPEJ&gt;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1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76"/>
          <w:position w:val="1"/>
        </w:rPr>
        <w:t>,!J.P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7"/>
          <w:w w:val="76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4"/>
          <w:w w:val="165"/>
          <w:position w:val="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3"/>
          <w:position w:val="1"/>
        </w:rPr>
        <w:t>OQ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5"/>
          <w:w w:val="102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8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1"/>
          <w:w w:val="98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8"/>
          <w:position w:val="1"/>
        </w:rPr>
        <w:t>CT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9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  <w:position w:val="1"/>
        </w:rPr>
        <w:t>(5249)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6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77"/>
        </w:rPr>
        <w:t>5249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77"/>
        </w:rPr>
        <w:t>433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-3"/>
          <w:w w:val="77"/>
        </w:rPr>
        <w:t>1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77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47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8"/>
        </w:rPr>
        <w:t>YnoTp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0"/>
          <w:w w:val="8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93"/>
        </w:rPr>
        <w:t>6nAPnr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5"/>
          <w:w w:val="9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2"/>
        </w:rPr>
        <w:t>uenoeTH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42" w:lineRule="auto"/>
        <w:ind w:left="1327" w:right="9382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67302pt;margin-top:6.965123pt;width:50.661649pt;height:8.5pt;mso-position-horizontal-relative:page;mso-position-vertical-relative:paragraph;z-index:-21383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9"/>
                      <w:position w:val="1"/>
                    </w:rPr>
                    <w:t>5250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-76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64646"/>
                      <w:spacing w:val="0"/>
                      <w:w w:val="79"/>
                      <w:position w:val="1"/>
                    </w:rPr>
                    <w:t>434000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w w:val="81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5"/>
          <w:w w:val="8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11"/>
        </w:rPr>
        <w:t>ilOTI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19"/>
          <w:w w:val="11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8"/>
        </w:rPr>
        <w:t>Eil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91"/>
        </w:rPr>
        <w:t>OP.IPO,!J.H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</w:rPr>
        <w:t>HMODJtJJE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9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8"/>
        </w:rPr>
        <w:t>Oil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98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3"/>
          <w:w w:val="98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8"/>
        </w:rPr>
        <w:t>51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6"/>
        </w:rPr>
        <w:t>/1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6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1"/>
          <w:w w:val="7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0"/>
        </w:rPr>
        <w:t>5253)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6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1"/>
        </w:rPr>
        <w:t>5251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1"/>
        </w:rPr>
        <w:t>434100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15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1"/>
          <w:position w:val="1"/>
        </w:rPr>
        <w:t>YnoTpe6a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12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  <w:position w:val="1"/>
        </w:rPr>
        <w:t>XMn.&gt;mrra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81"/>
        </w:rPr>
        <w:t>5252</w:t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1"/>
        </w:rPr>
        <w:t>434200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15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1"/>
        </w:rPr>
        <w:t>YnOTpt6a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16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>nO-MitO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00"/>
        </w:rPr>
        <w:t>6Jrara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4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2"/>
        </w:rPr>
        <w:t>5253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82"/>
        </w:rPr>
        <w:t>434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34"/>
          <w:w w:val="82"/>
        </w:rPr>
        <w:t>3</w:t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82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646464"/>
          <w:spacing w:val="35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2"/>
          <w:position w:val="1"/>
        </w:rPr>
        <w:t>YnOTpe6a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18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2"/>
          <w:position w:val="1"/>
        </w:rPr>
        <w:t>wyoca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15"/>
          <w:w w:val="82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565656"/>
          <w:spacing w:val="0"/>
          <w:w w:val="170"/>
          <w:position w:val="1"/>
        </w:rPr>
        <w:t>II</w:t>
      </w:r>
      <w:r>
        <w:rPr>
          <w:rFonts w:ascii="Arial" w:hAnsi="Arial" w:cs="Arial" w:eastAsia="Arial"/>
          <w:sz w:val="9"/>
          <w:szCs w:val="9"/>
          <w:color w:val="565656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64"/>
          <w:position w:val="1"/>
        </w:rPr>
        <w:t>BOoM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803802pt;margin-top:12.800524pt;width:17.785727pt;height:7pt;mso-position-horizontal-relative:page;mso-position-vertical-relative:paragraph;z-index:-21387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65656"/>
                      <w:spacing w:val="0"/>
                      <w:w w:val="100"/>
                    </w:rPr>
                    <w:t>(5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65656"/>
                      <w:spacing w:val="-3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464646"/>
                      <w:spacing w:val="0"/>
                      <w:w w:val="100"/>
                    </w:rPr>
                    <w:t>55)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  <w:position w:val="-10"/>
        </w:rPr>
        <w:t>5254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76"/>
          <w:w w:val="79"/>
          <w:position w:val="-1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79"/>
          <w:position w:val="-10"/>
        </w:rPr>
        <w:t>435000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29"/>
          <w:w w:val="79"/>
          <w:position w:val="-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9"/>
          <w:position w:val="0"/>
        </w:rPr>
        <w:t>AI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8"/>
          <w:position w:val="0"/>
        </w:rPr>
        <w:t>\10PT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9"/>
          <w:w w:val="99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9"/>
          <w:position w:val="0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4"/>
          <w:w w:val="99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79"/>
          <w:position w:val="0"/>
        </w:rPr>
        <w:t>I.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5"/>
          <w:w w:val="79"/>
          <w:position w:val="0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5"/>
          <w:position w:val="0"/>
        </w:rPr>
        <w:t>JtJ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6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8"/>
          <w:position w:val="0"/>
        </w:rPr>
        <w:t>HEMATEPHJAJ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5"/>
          <w:w w:val="98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3"/>
          <w:w w:val="98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8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7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10"/>
          <w:w w:val="150"/>
          <w:position w:val="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3"/>
          <w:position w:val="0"/>
        </w:rPr>
        <w:t>fMO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2"/>
          <w:position w:val="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5"/>
          <w:w w:val="90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2"/>
          <w:position w:val="0"/>
        </w:rPr>
        <w:t>Jf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60"/>
          <w:position w:val="0"/>
        </w:rPr>
        <w:t>i'E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68"/>
        </w:rPr>
        <w:t>5255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-33"/>
          <w:w w:val="6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68"/>
        </w:rPr>
        <w:t>435100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6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38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68"/>
          <w:position w:val="1"/>
        </w:rPr>
        <w:t>AMOpT11381t1U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68"/>
          <w:position w:val="1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3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2"/>
          <w:position w:val="1"/>
        </w:rPr>
        <w:t>IICMBTCpHjanue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3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72"/>
          <w:position w:val="1"/>
        </w:rPr>
        <w:t>KMOBKIIC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6" w:after="0" w:line="111" w:lineRule="exact"/>
        <w:ind w:left="133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9"/>
          <w:w w:val="95"/>
          <w:position w:val="-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95"/>
          <w:position w:val="-4"/>
        </w:rPr>
        <w:t>TOJJ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5"/>
          <w:w w:val="95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5"/>
          <w:position w:val="-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5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19"/>
          <w:w w:val="95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5"/>
          <w:position w:val="-4"/>
        </w:rPr>
        <w:t>KAMAT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5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1"/>
          <w:w w:val="95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  <w:position w:val="-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1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97"/>
          <w:position w:val="-4"/>
        </w:rPr>
        <w:t>UPATE'Jl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97"/>
          <w:position w:val="-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12"/>
          <w:w w:val="97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100"/>
          <w:position w:val="-4"/>
        </w:rPr>
        <w:t>TPOWKOBII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</w:sectPr>
      </w:pPr>
      <w:rPr/>
    </w:p>
    <w:p>
      <w:pPr>
        <w:spacing w:before="0" w:after="0" w:line="176" w:lineRule="exact"/>
        <w:ind w:left="207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78"/>
          <w:position w:val="2"/>
        </w:rPr>
        <w:t>5256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-75"/>
          <w:w w:val="78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78"/>
          <w:position w:val="2"/>
        </w:rPr>
        <w:t>440000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96" w:lineRule="exact"/>
        <w:ind w:left="207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79"/>
          <w:position w:val="-6"/>
        </w:rPr>
        <w:t>5257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-76"/>
          <w:w w:val="79"/>
          <w:position w:val="-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-6"/>
        </w:rPr>
        <w:tab/>
      </w:r>
      <w:r>
        <w:rPr>
          <w:rFonts w:ascii="Courier New" w:hAnsi="Courier New" w:cs="Courier New" w:eastAsia="Courier New"/>
          <w:sz w:val="17"/>
          <w:szCs w:val="17"/>
          <w:color w:val="464646"/>
          <w:spacing w:val="0"/>
          <w:w w:val="100"/>
          <w:position w:val="-6"/>
        </w:rPr>
      </w:r>
      <w:r>
        <w:rPr>
          <w:rFonts w:ascii="Courier New" w:hAnsi="Courier New" w:cs="Courier New" w:eastAsia="Courier New"/>
          <w:sz w:val="17"/>
          <w:szCs w:val="17"/>
          <w:color w:val="363638"/>
          <w:spacing w:val="0"/>
          <w:w w:val="79"/>
          <w:position w:val="-6"/>
        </w:rPr>
        <w:t>441000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1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93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13"/>
          <w:w w:val="9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3"/>
        </w:rPr>
        <w:t>)J.YI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"/>
          <w:w w:val="93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3"/>
        </w:rPr>
        <w:t>HDAlb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31313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7"/>
        </w:rPr>
        <w:t>(5157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8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36363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97"/>
        </w:rPr>
        <w:t>5267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63638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36363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0"/>
          <w:w w:val="93"/>
        </w:rPr>
        <w:t>5274</w:t>
      </w:r>
      <w:r>
        <w:rPr>
          <w:rFonts w:ascii="Times New Roman" w:hAnsi="Times New Roman" w:cs="Times New Roman" w:eastAsia="Times New Roman"/>
          <w:sz w:val="14"/>
          <w:szCs w:val="14"/>
          <w:color w:val="262626"/>
          <w:spacing w:val="-7"/>
          <w:w w:val="93"/>
        </w:rPr>
        <w:t> 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464646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  <w:t>5276)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tabs>
          <w:tab w:pos="10680" w:val="left"/>
        </w:tabs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6.241455pt;margin-top:7.95973pt;width:1.39608pt;height:3.5pt;mso-position-horizontal-relative:page;mso-position-vertical-relative:paragraph;z-index:-21382" type="#_x0000_t202" filled="f" stroked="f">
            <v:textbox inset="0,0,0,0">
              <w:txbxContent>
                <w:p>
                  <w:pPr>
                    <w:spacing w:before="0" w:after="0" w:line="70" w:lineRule="exact"/>
                    <w:ind w:right="-5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Pr/>
                  <w:r>
                    <w:rPr>
                      <w:rFonts w:ascii="Arial" w:hAnsi="Arial" w:cs="Arial" w:eastAsia="Arial"/>
                      <w:sz w:val="7"/>
                      <w:szCs w:val="7"/>
                      <w:spacing w:val="0"/>
                      <w:w w:val="143"/>
                    </w:rPr>
                    <w:t>I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  <w:t>OTDJIATE.!I.OMA1\HXKAMATA</w:t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63638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000000"/>
          <w:spacing w:val="0"/>
          <w:w w:val="111"/>
          <w:position w:val="3"/>
        </w:rPr>
        <w:t>I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  <w:cols w:num="2" w:equalWidth="0">
            <w:col w:w="1221" w:space="115"/>
            <w:col w:w="11624"/>
          </w:cols>
        </w:sectPr>
      </w:pPr>
      <w:rPr/>
    </w:p>
    <w:p>
      <w:pPr>
        <w:spacing w:before="0" w:after="0" w:line="143" w:lineRule="exact"/>
        <w:ind w:left="1306" w:right="1061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.137143pt;margin-top:464.296661pt;width:.1pt;height:44.901116pt;mso-position-horizontal-relative:page;mso-position-vertical-relative:page;z-index:-21392" coordorigin="23,9286" coordsize="2,898">
            <v:shape style="position:absolute;left:23;top:9286;width:2;height:898" coordorigin="23,9286" coordsize="0,898" path="m23,10184l23,9286e" filled="f" stroked="t" strokeweight="1.435374pt" strokecolor="#DBDBC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71"/>
        </w:rPr>
        <w:t>(OA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5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4"/>
        </w:rPr>
        <w:t>5258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69"/>
        </w:rPr>
        <w:t>JIO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6"/>
          <w:w w:val="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94"/>
        </w:rPr>
        <w:t>5266)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240" w:lineRule="auto"/>
        <w:ind w:left="21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77"/>
        </w:rPr>
        <w:t>5258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77"/>
        </w:rPr>
        <w:t>441100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43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114"/>
          <w:position w:val="1"/>
        </w:rPr>
        <w:t>0mnrra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3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5"/>
          <w:position w:val="1"/>
        </w:rPr>
        <w:t>XIM8T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6"/>
          <w:position w:val="1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58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"/>
          <w:w w:val="58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96"/>
          <w:position w:val="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76"/>
          <w:position w:val="1"/>
        </w:rPr>
        <w:t>J10Mol\e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4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0"/>
          <w:position w:val="1"/>
        </w:rPr>
        <w:t>X&amp;Jl'fllje</w: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69"/>
          <w:position w:val="1"/>
        </w:rPr>
        <w:t>OADpCAJIOOTII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79"/>
        </w:rPr>
        <w:t>5259</w:t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46464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78"/>
          <w:position w:val="1"/>
        </w:rPr>
        <w:t>441200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-6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DBCBC"/>
          <w:spacing w:val="0"/>
          <w:w w:val="190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DBCBC"/>
          <w:spacing w:val="-41"/>
          <w:w w:val="19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0"/>
          <w:w w:val="83"/>
          <w:b/>
          <w:bCs/>
          <w:position w:val="2"/>
        </w:rPr>
        <w:t>0rnnaTft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3"/>
          <w:w w:val="83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0"/>
          <w:w w:val="83"/>
          <w:b/>
          <w:bCs/>
          <w:position w:val="2"/>
        </w:rPr>
        <w:t>ICI.MIT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0"/>
          <w:w w:val="83"/>
          <w:b/>
          <w:bCs/>
          <w:position w:val="2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0"/>
          <w:w w:val="83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9"/>
          <w:w w:val="83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83"/>
          <w:b/>
          <w:bCs/>
          <w:position w:val="2"/>
        </w:rPr>
        <w:t>OCTIJ1KM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83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4"/>
          <w:w w:val="83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0"/>
          <w:w w:val="87"/>
          <w:b/>
          <w:bCs/>
          <w:position w:val="2"/>
        </w:rPr>
        <w:t>IIKBOKM3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0"/>
          <w:w w:val="87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9"/>
          <w:w w:val="87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87"/>
          <w:b/>
          <w:bCs/>
          <w:position w:val="2"/>
        </w:rPr>
        <w:t>Bnacnc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00" w:right="2420"/>
        </w:sectPr>
      </w:pPr>
      <w:rPr/>
    </w:p>
    <w:p>
      <w:pPr>
        <w:spacing w:before="0" w:after="0" w:line="666" w:lineRule="exact"/>
        <w:ind w:left="1448" w:right="-20"/>
        <w:jc w:val="left"/>
        <w:rPr>
          <w:rFonts w:ascii="Times New Roman" w:hAnsi="Times New Roman" w:cs="Times New Roman" w:eastAsia="Times New Roman"/>
          <w:sz w:val="69"/>
          <w:szCs w:val="69"/>
        </w:rPr>
      </w:pPr>
      <w:rPr/>
      <w:r>
        <w:rPr/>
        <w:pict>
          <v:group style="position:absolute;margin-left:78.463608pt;margin-top:45.008423pt;width:602.822928pt;height:389.278915pt;mso-position-horizontal-relative:page;mso-position-vertical-relative:paragraph;z-index:-21380" coordorigin="1569,900" coordsize="12056,7786">
            <v:group style="position:absolute;left:1588;top:934;width:575;height:2" coordorigin="1588,934" coordsize="575,2">
              <v:shape style="position:absolute;left:1588;top:934;width:575;height:2" coordorigin="1588,934" coordsize="575,0" path="m1588,934l2163,934e" filled="f" stroked="t" strokeweight="1.437003pt" strokecolor="#181818">
                <v:path arrowok="t"/>
              </v:shape>
            </v:group>
            <v:group style="position:absolute;left:1617;top:919;width:2;height:7747" coordorigin="1617,919" coordsize="2,7747">
              <v:shape style="position:absolute;left:1617;top:919;width:2;height:7747" coordorigin="1617,919" coordsize="0,7747" path="m1617,8667l1617,919e" filled="f" stroked="t" strokeweight="1.916005pt" strokecolor="#343434">
                <v:path arrowok="t"/>
              </v:shape>
            </v:group>
            <v:group style="position:absolute;left:2130;top:919;width:2;height:7747" coordorigin="2130,919" coordsize="2,7747">
              <v:shape style="position:absolute;left:2130;top:919;width:2;height:7747" coordorigin="2130,919" coordsize="0,7747" path="m2130,8667l2130,919e" filled="f" stroked="t" strokeweight=".958002pt" strokecolor="#3F3F44">
                <v:path arrowok="t"/>
              </v:shape>
            </v:group>
            <v:group style="position:absolute;left:2087;top:938;width:8018;height:2" coordorigin="2087,938" coordsize="8018,2">
              <v:shape style="position:absolute;left:2087;top:938;width:8018;height:2" coordorigin="2087,938" coordsize="8018,0" path="m2087,938l10105,938e" filled="f" stroked="t" strokeweight="1.437003pt" strokecolor="#2B2B2B">
                <v:path arrowok="t"/>
              </v:shape>
            </v:group>
            <v:group style="position:absolute;left:2834;top:919;width:2;height:7747" coordorigin="2834,919" coordsize="2,7747">
              <v:shape style="position:absolute;left:2834;top:919;width:2;height:7747" coordorigin="2834,919" coordsize="0,7747" path="m2834,8667l2834,919e" filled="f" stroked="t" strokeweight="1.437003pt" strokecolor="#3F3F44">
                <v:path arrowok="t"/>
              </v:shape>
            </v:group>
            <v:group style="position:absolute;left:6034;top:938;width:2;height:7719" coordorigin="6034,938" coordsize="2,7719">
              <v:shape style="position:absolute;left:6034;top:938;width:2;height:7719" coordorigin="6034,938" coordsize="0,7719" path="m6034,8657l6034,938e" filled="f" stroked="t" strokeweight=".958002pt" strokecolor="#444444">
                <v:path arrowok="t"/>
              </v:shape>
            </v:group>
            <v:group style="position:absolute;left:5976;top:967;width:7233;height:2" coordorigin="5976,967" coordsize="7233,2">
              <v:shape style="position:absolute;left:5976;top:967;width:7233;height:2" coordorigin="5976,967" coordsize="7233,0" path="m5976,967l13209,967e" filled="f" stroked="t" strokeweight="1.437003pt" strokecolor="#2B2B2B">
                <v:path arrowok="t"/>
              </v:shape>
            </v:group>
            <v:group style="position:absolute;left:7135;top:948;width:2;height:268" coordorigin="7135,948" coordsize="2,268">
              <v:shape style="position:absolute;left:7135;top:948;width:2;height:268" coordorigin="7135,948" coordsize="0,268" path="m7135,1216l7135,948e" filled="f" stroked="t" strokeweight=".958002pt" strokecolor="#3F3F3F">
                <v:path arrowok="t"/>
              </v:shape>
            </v:group>
            <v:group style="position:absolute;left:11810;top:958;width:1744;height:2" coordorigin="11810,958" coordsize="1744,2">
              <v:shape style="position:absolute;left:11810;top:958;width:1744;height:2" coordorigin="11810,958" coordsize="1744,0" path="m11810,958l13554,958e" filled="f" stroked="t" strokeweight=".479001pt" strokecolor="#000000">
                <v:path arrowok="t"/>
              </v:shape>
            </v:group>
            <v:group style="position:absolute;left:7116;top:1183;width:5614;height:2" coordorigin="7116,1183" coordsize="5614,2">
              <v:shape style="position:absolute;left:7116;top:1183;width:5614;height:2" coordorigin="7116,1183" coordsize="5614,0" path="m7116,1183l12730,1183e" filled="f" stroked="t" strokeweight=".479001pt" strokecolor="#484448">
                <v:path arrowok="t"/>
              </v:shape>
            </v:group>
            <v:group style="position:absolute;left:12663;top:1197;width:920;height:2" coordorigin="12663,1197" coordsize="920,2">
              <v:shape style="position:absolute;left:12663;top:1197;width:920;height:2" coordorigin="12663,1197" coordsize="920,0" path="m12663,1197l13583,1197e" filled="f" stroked="t" strokeweight=".958002pt" strokecolor="#4B4B4B">
                <v:path arrowok="t"/>
              </v:shape>
            </v:group>
            <v:group style="position:absolute;left:13573;top:1015;width:2;height:5956" coordorigin="13573,1015" coordsize="2,5956">
              <v:shape style="position:absolute;left:13573;top:1015;width:2;height:5956" coordorigin="13573,1015" coordsize="0,5956" path="m13573,6972l13573,1015e" filled="f" stroked="t" strokeweight="1.437003pt" strokecolor="#2F2F2F">
                <v:path arrowok="t"/>
              </v:shape>
            </v:group>
            <v:group style="position:absolute;left:8290;top:1149;width:2;height:306" coordorigin="8290,1149" coordsize="2,306">
              <v:shape style="position:absolute;left:8290;top:1149;width:2;height:306" coordorigin="8290,1149" coordsize="0,306" path="m8290,1456l8290,1149e" filled="f" stroked="t" strokeweight=".479001pt" strokecolor="#2B2B2F">
                <v:path arrowok="t"/>
              </v:shape>
            </v:group>
            <v:group style="position:absolute;left:8285;top:1322;width:3545;height:2" coordorigin="8285,1322" coordsize="3545,2">
              <v:shape style="position:absolute;left:8285;top:1322;width:3545;height:2" coordorigin="8285,1322" coordsize="3545,0" path="m8285,1322l11829,1322e" filled="f" stroked="t" strokeweight=".958002pt" strokecolor="#4F4F4F">
                <v:path arrowok="t"/>
              </v:shape>
            </v:group>
            <v:group style="position:absolute;left:11820;top:1168;width:2;height:287" coordorigin="11820,1168" coordsize="2,287">
              <v:shape style="position:absolute;left:11820;top:1168;width:2;height:287" coordorigin="11820,1168" coordsize="0,287" path="m11820,1456l11820,1168e" filled="f" stroked="t" strokeweight=".958002pt" strokecolor="#545454">
                <v:path arrowok="t"/>
              </v:shape>
            </v:group>
            <v:group style="position:absolute;left:12706;top:1178;width:2;height:7479" coordorigin="12706,1178" coordsize="2,7479">
              <v:shape style="position:absolute;left:12706;top:1178;width:2;height:7479" coordorigin="12706,1178" coordsize="0,7479" path="m12706,8657l12706,1178e" filled="f" stroked="t" strokeweight=".958002pt" strokecolor="#545454">
                <v:path arrowok="t"/>
              </v:shape>
            </v:group>
            <v:group style="position:absolute;left:1603;top:1293;width:2;height:163" coordorigin="1603,1293" coordsize="2,163">
              <v:shape style="position:absolute;left:1603;top:1293;width:2;height:163" coordorigin="1603,1293" coordsize="0,163" path="m1603,1456l1603,1293e" filled="f" stroked="t" strokeweight="1.437003pt" strokecolor="#1F1F1F">
                <v:path arrowok="t"/>
              </v:shape>
            </v:group>
            <v:group style="position:absolute;left:9157;top:1302;width:2;height:1791" coordorigin="9157,1302" coordsize="2,1791">
              <v:shape style="position:absolute;left:9157;top:1302;width:2;height:1791" coordorigin="9157,1302" coordsize="0,1791" path="m9157,3093l9157,1302e" filled="f" stroked="t" strokeweight=".958002pt" strokecolor="#606064">
                <v:path arrowok="t"/>
              </v:shape>
            </v:group>
            <v:group style="position:absolute;left:10067;top:1216;width:2;height:2978" coordorigin="10067,1216" coordsize="2,2978">
              <v:shape style="position:absolute;left:10067;top:1216;width:2;height:2978" coordorigin="10067,1216" coordsize="0,2978" path="m10067,4194l10067,1216e" filled="f" stroked="t" strokeweight=".958002pt" strokecolor="#545457">
                <v:path arrowok="t"/>
              </v:shape>
            </v:group>
            <v:group style="position:absolute;left:10953;top:1235;width:2;height:7412" coordorigin="10953,1235" coordsize="2,7412">
              <v:shape style="position:absolute;left:10953;top:1235;width:2;height:7412" coordorigin="10953,1235" coordsize="0,7412" path="m10953,8647l10953,1235e" filled="f" stroked="t" strokeweight=".958002pt" strokecolor="#4F4F4F">
                <v:path arrowok="t"/>
              </v:shape>
            </v:group>
            <v:group style="position:absolute;left:8294;top:1398;width:2;height:2490" coordorigin="8294,1398" coordsize="2,2490">
              <v:shape style="position:absolute;left:8294;top:1398;width:2;height:2490" coordorigin="8294,1398" coordsize="0,2490" path="m8294,3888l8294,1398e" filled="f" stroked="t" strokeweight=".958002pt" strokecolor="#545454">
                <v:path arrowok="t"/>
              </v:shape>
            </v:group>
            <v:group style="position:absolute;left:11825;top:1398;width:2;height:670" coordorigin="11825,1398" coordsize="2,670">
              <v:shape style="position:absolute;left:11825;top:1398;width:2;height:670" coordorigin="11825,1398" coordsize="0,670" path="m11825,2068l11825,1398e" filled="f" stroked="t" strokeweight=".479001pt" strokecolor="#3B3B3B">
                <v:path arrowok="t"/>
              </v:shape>
            </v:group>
            <v:group style="position:absolute;left:1588;top:1705;width:4445;height:2" coordorigin="1588,1705" coordsize="4445,2">
              <v:shape style="position:absolute;left:1588;top:1705;width:4445;height:2" coordorigin="1588,1705" coordsize="4445,0" path="m1588,1705l6034,1705e" filled="f" stroked="t" strokeweight=".479001pt" strokecolor="#3B3B3B">
                <v:path arrowok="t"/>
              </v:shape>
            </v:group>
            <v:group style="position:absolute;left:6005;top:1705;width:1140;height:2" coordorigin="6005,1705" coordsize="1140,2">
              <v:shape style="position:absolute;left:6005;top:1705;width:1140;height:2" coordorigin="6005,1705" coordsize="1140,0" path="m6005,1705l7145,1705e" filled="f" stroked="t" strokeweight=".479001pt" strokecolor="#575757">
                <v:path arrowok="t"/>
              </v:shape>
            </v:group>
            <v:group style="position:absolute;left:7135;top:1006;width:2;height:2088" coordorigin="7135,1006" coordsize="2,2088">
              <v:shape style="position:absolute;left:7135;top:1006;width:2;height:2088" coordorigin="7135,1006" coordsize="0,2088" path="m7135,3093l7135,1006e" filled="f" stroked="t" strokeweight=".958002pt" strokecolor="#57575B">
                <v:path arrowok="t"/>
              </v:shape>
            </v:group>
            <v:group style="position:absolute;left:7547;top:1671;width:776;height:2" coordorigin="7547,1671" coordsize="776,2">
              <v:shape style="position:absolute;left:7547;top:1671;width:776;height:2" coordorigin="7547,1671" coordsize="776,0" path="m7547,1671l8323,1671e" filled="f" stroked="t" strokeweight=".479001pt" strokecolor="#3F3F3F">
                <v:path arrowok="t"/>
              </v:shape>
            </v:group>
            <v:group style="position:absolute;left:8266;top:1705;width:901;height:2" coordorigin="8266,1705" coordsize="901,2">
              <v:shape style="position:absolute;left:8266;top:1705;width:901;height:2" coordorigin="8266,1705" coordsize="901,0" path="m8266,1705l9166,1705e" filled="f" stroked="t" strokeweight=".479001pt" strokecolor="#646467">
                <v:path arrowok="t"/>
              </v:shape>
            </v:group>
            <v:group style="position:absolute;left:9147;top:1681;width:1830;height:2" coordorigin="9147,1681" coordsize="1830,2">
              <v:shape style="position:absolute;left:9147;top:1681;width:1830;height:2" coordorigin="9147,1681" coordsize="1830,0" path="m9147,1681l10977,1681e" filled="f" stroked="t" strokeweight=".958002pt" strokecolor="#544F54">
                <v:path arrowok="t"/>
              </v:shape>
            </v:group>
            <v:group style="position:absolute;left:10891;top:1700;width:1849;height:2" coordorigin="10891,1700" coordsize="1849,2">
              <v:shape style="position:absolute;left:10891;top:1700;width:1849;height:2" coordorigin="10891,1700" coordsize="1849,0" path="m10891,1700l12740,1700e" filled="f" stroked="t" strokeweight=".958002pt" strokecolor="#3B3B3F">
                <v:path arrowok="t"/>
              </v:shape>
            </v:group>
            <v:group style="position:absolute;left:12529;top:1714;width:1054;height:2" coordorigin="12529,1714" coordsize="1054,2">
              <v:shape style="position:absolute;left:12529;top:1714;width:1054;height:2" coordorigin="12529,1714" coordsize="1054,0" path="m12529,1714l13583,1714e" filled="f" stroked="t" strokeweight=".479001pt" strokecolor="#545454">
                <v:path arrowok="t"/>
              </v:shape>
            </v:group>
            <v:group style="position:absolute;left:1588;top:1820;width:575;height:2" coordorigin="1588,1820" coordsize="575,2">
              <v:shape style="position:absolute;left:1588;top:1820;width:575;height:2" coordorigin="1588,1820" coordsize="575,0" path="m1588,1820l2163,1820e" filled="f" stroked="t" strokeweight="1.916005pt" strokecolor="#383838">
                <v:path arrowok="t"/>
              </v:shape>
            </v:group>
            <v:group style="position:absolute;left:2087;top:1824;width:776;height:2" coordorigin="2087,1824" coordsize="776,2">
              <v:shape style="position:absolute;left:2087;top:1824;width:776;height:2" coordorigin="2087,1824" coordsize="776,0" path="m2087,1824l2863,1824e" filled="f" stroked="t" strokeweight="1.437003pt" strokecolor="#1C1C1C">
                <v:path arrowok="t"/>
              </v:shape>
            </v:group>
            <v:group style="position:absolute;left:2776;top:1829;width:3286;height:2" coordorigin="2776,1829" coordsize="3286,2">
              <v:shape style="position:absolute;left:2776;top:1829;width:3286;height:2" coordorigin="2776,1829" coordsize="3286,0" path="m2776,1829l6062,1829e" filled="f" stroked="t" strokeweight="1.437003pt" strokecolor="#2F2F2F">
                <v:path arrowok="t"/>
              </v:shape>
            </v:group>
            <v:group style="position:absolute;left:5976;top:1848;width:1198;height:2" coordorigin="5976,1848" coordsize="1198,2">
              <v:shape style="position:absolute;left:5976;top:1848;width:1198;height:2" coordorigin="5976,1848" coordsize="1198,0" path="m5976,1848l7174,1848e" filled="f" stroked="t" strokeweight="1.437003pt" strokecolor="#1C1C1C">
                <v:path arrowok="t"/>
              </v:shape>
            </v:group>
            <v:group style="position:absolute;left:7087;top:1858;width:3410;height:2" coordorigin="7087,1858" coordsize="3410,2">
              <v:shape style="position:absolute;left:7087;top:1858;width:3410;height:2" coordorigin="7087,1858" coordsize="3410,0" path="m7087,1858l10498,1858e" filled="f" stroked="t" strokeweight="1.437003pt" strokecolor="#342F34">
                <v:path arrowok="t"/>
              </v:shape>
            </v:group>
            <v:group style="position:absolute;left:10019;top:1872;width:1839;height:2" coordorigin="10019,1872" coordsize="1839,2">
              <v:shape style="position:absolute;left:10019;top:1872;width:1839;height:2" coordorigin="10019,1872" coordsize="1839,0" path="m10019,1872l11858,1872e" filled="f" stroked="t" strokeweight=".958002pt" strokecolor="#28282B">
                <v:path arrowok="t"/>
              </v:shape>
            </v:group>
            <v:group style="position:absolute;left:11772;top:1882;width:412;height:2" coordorigin="11772,1882" coordsize="412,2">
              <v:shape style="position:absolute;left:11772;top:1882;width:412;height:2" coordorigin="11772,1882" coordsize="412,0" path="m11772,1882l12184,1882e" filled="f" stroked="t" strokeweight=".479001pt" strokecolor="#232323">
                <v:path arrowok="t"/>
              </v:shape>
            </v:group>
            <v:group style="position:absolute;left:12682;top:1848;width:872;height:2" coordorigin="12682,1848" coordsize="872,2">
              <v:shape style="position:absolute;left:12682;top:1848;width:872;height:2" coordorigin="12682,1848" coordsize="872,0" path="m12682,1848l13554,1848e" filled="f" stroked="t" strokeweight=".479001pt" strokecolor="#646464">
                <v:path arrowok="t"/>
              </v:shape>
            </v:group>
            <v:group style="position:absolute;left:1588;top:2236;width:4474;height:2" coordorigin="1588,2236" coordsize="4474,2">
              <v:shape style="position:absolute;left:1588;top:2236;width:4474;height:2" coordorigin="1588,2236" coordsize="4474,0" path="m1588,2236l6062,2236e" filled="f" stroked="t" strokeweight=".958002pt" strokecolor="#484848">
                <v:path arrowok="t"/>
              </v:shape>
            </v:group>
            <v:group style="position:absolute;left:2134;top:1800;width:2;height:1494" coordorigin="2134,1800" coordsize="2,1494">
              <v:shape style="position:absolute;left:2134;top:1800;width:2;height:1494" coordorigin="2134,1800" coordsize="0,1494" path="m2134,3294l2134,1800e" filled="f" stroked="t" strokeweight=".958002pt" strokecolor="#545457">
                <v:path arrowok="t"/>
              </v:shape>
            </v:group>
            <v:group style="position:absolute;left:5765;top:2255;width:2558;height:2" coordorigin="5765,2255" coordsize="2558,2">
              <v:shape style="position:absolute;left:5765;top:2255;width:2558;height:2" coordorigin="5765,2255" coordsize="2558,0" path="m5765,2255l8323,2255e" filled="f" stroked="t" strokeweight=".958002pt" strokecolor="#3F3F3F">
                <v:path arrowok="t"/>
              </v:shape>
            </v:group>
            <v:group style="position:absolute;left:8208;top:2265;width:2002;height:2" coordorigin="8208,2265" coordsize="2002,2">
              <v:shape style="position:absolute;left:8208;top:2265;width:2002;height:2" coordorigin="8208,2265" coordsize="2002,0" path="m8208,2265l10210,2265e" filled="f" stroked="t" strokeweight=".958002pt" strokecolor="#575757">
                <v:path arrowok="t"/>
              </v:shape>
            </v:group>
            <v:group style="position:absolute;left:10019;top:2279;width:1514;height:2" coordorigin="10019,2279" coordsize="1514,2">
              <v:shape style="position:absolute;left:10019;top:2279;width:1514;height:2" coordorigin="10019,2279" coordsize="1514,0" path="m10019,2279l11532,2279e" filled="f" stroked="t" strokeweight=".479001pt" strokecolor="#4B4B4B">
                <v:path arrowok="t"/>
              </v:shape>
            </v:group>
            <v:group style="position:absolute;left:10948;top:1934;width:2;height:1159" coordorigin="10948,1934" coordsize="2,1159">
              <v:shape style="position:absolute;left:10948;top:1934;width:2;height:1159" coordorigin="10948,1934" coordsize="0,1159" path="m10948,3093l10948,1934e" filled="f" stroked="t" strokeweight=".958002pt" strokecolor="#646464">
                <v:path arrowok="t"/>
              </v:shape>
            </v:group>
            <v:group style="position:absolute;left:11829;top:2011;width:2;height:814" coordorigin="11829,2011" coordsize="2,814">
              <v:shape style="position:absolute;left:11829;top:2011;width:2;height:814" coordorigin="11829,2011" coordsize="0,814" path="m11829,2825l11829,2011e" filled="f" stroked="t" strokeweight=".958002pt" strokecolor="#676767">
                <v:path arrowok="t"/>
              </v:shape>
            </v:group>
            <v:group style="position:absolute;left:11801;top:2250;width:1753;height:2" coordorigin="11801,2250" coordsize="1753,2">
              <v:shape style="position:absolute;left:11801;top:2250;width:1753;height:2" coordorigin="11801,2250" coordsize="1753,0" path="m11801,2250l13554,2250e" filled="f" stroked="t" strokeweight=".479001pt" strokecolor="#6B6B6B">
                <v:path arrowok="t"/>
              </v:shape>
            </v:group>
            <v:group style="position:absolute;left:1588;top:2504;width:1274;height:2" coordorigin="1588,2504" coordsize="1274,2">
              <v:shape style="position:absolute;left:1588;top:2504;width:1274;height:2" coordorigin="1588,2504" coordsize="1274,0" path="m1588,2504l2863,2504e" filled="f" stroked="t" strokeweight=".958002pt" strokecolor="#38383B">
                <v:path arrowok="t"/>
              </v:shape>
            </v:group>
            <v:group style="position:absolute;left:2479;top:2514;width:3861;height:2" coordorigin="2479,2514" coordsize="3861,2">
              <v:shape style="position:absolute;left:2479;top:2514;width:3861;height:2" coordorigin="2479,2514" coordsize="3861,0" path="m2479,2514l6340,2514e" filled="f" stroked="t" strokeweight=".958002pt" strokecolor="#4B4B4B">
                <v:path arrowok="t"/>
              </v:shape>
            </v:group>
            <v:group style="position:absolute;left:5976;top:2523;width:2347;height:2" coordorigin="5976,2523" coordsize="2347,2">
              <v:shape style="position:absolute;left:5976;top:2523;width:2347;height:2" coordorigin="5976,2523" coordsize="2347,0" path="m5976,2523l8323,2523e" filled="f" stroked="t" strokeweight=".958002pt" strokecolor="#383838">
                <v:path arrowok="t"/>
              </v:shape>
            </v:group>
            <v:group style="position:absolute;left:8237;top:2533;width:1954;height:2" coordorigin="8237,2533" coordsize="1954,2">
              <v:shape style="position:absolute;left:8237;top:2533;width:1954;height:2" coordorigin="8237,2533" coordsize="1954,0" path="m8237,2533l10191,2533e" filled="f" stroked="t" strokeweight=".958002pt" strokecolor="#575757">
                <v:path arrowok="t"/>
              </v:shape>
            </v:group>
            <v:group style="position:absolute;left:10019;top:2547;width:1562;height:2" coordorigin="10019,2547" coordsize="1562,2">
              <v:shape style="position:absolute;left:10019;top:2547;width:1562;height:2" coordorigin="10019,2547" coordsize="1562,0" path="m10019,2547l11580,2547e" filled="f" stroked="t" strokeweight=".479001pt" strokecolor="#4F4F4F">
                <v:path arrowok="t"/>
              </v:shape>
            </v:group>
            <v:group style="position:absolute;left:11801;top:2519;width:1753;height:2" coordorigin="11801,2519" coordsize="1753,2">
              <v:shape style="position:absolute;left:11801;top:2519;width:1753;height:2" coordorigin="11801,2519" coordsize="1753,0" path="m11801,2519l13554,2519e" filled="f" stroked="t" strokeweight=".479001pt" strokecolor="#707070">
                <v:path arrowok="t"/>
              </v:shape>
            </v:group>
            <v:group style="position:absolute;left:1588;top:2782;width:1274;height:2" coordorigin="1588,2782" coordsize="1274,2">
              <v:shape style="position:absolute;left:1588;top:2782;width:1274;height:2" coordorigin="1588,2782" coordsize="1274,0" path="m1588,2782l2863,2782e" filled="f" stroked="t" strokeweight=".958002pt" strokecolor="#383838">
                <v:path arrowok="t"/>
              </v:shape>
            </v:group>
            <v:group style="position:absolute;left:2776;top:2787;width:3286;height:2" coordorigin="2776,2787" coordsize="3286,2">
              <v:shape style="position:absolute;left:2776;top:2787;width:3286;height:2" coordorigin="2776,2787" coordsize="3286,0" path="m2776,2787l6062,2787e" filled="f" stroked="t" strokeweight=".958002pt" strokecolor="#4F4F4F">
                <v:path arrowok="t"/>
              </v:shape>
            </v:group>
            <v:group style="position:absolute;left:5976;top:2801;width:2529;height:2" coordorigin="5976,2801" coordsize="2529,2">
              <v:shape style="position:absolute;left:5976;top:2801;width:2529;height:2" coordorigin="5976,2801" coordsize="2529,0" path="m5976,2801l8505,2801e" filled="f" stroked="t" strokeweight=".958002pt" strokecolor="#444444">
                <v:path arrowok="t"/>
              </v:shape>
            </v:group>
            <v:group style="position:absolute;left:8237;top:2801;width:1868;height:2" coordorigin="8237,2801" coordsize="1868,2">
              <v:shape style="position:absolute;left:8237;top:2801;width:1868;height:2" coordorigin="8237,2801" coordsize="1868,0" path="m8237,2801l10105,2801e" filled="f" stroked="t" strokeweight=".958002pt" strokecolor="#575757">
                <v:path arrowok="t"/>
              </v:shape>
            </v:group>
            <v:group style="position:absolute;left:10019;top:2815;width:1293;height:2" coordorigin="10019,2815" coordsize="1293,2">
              <v:shape style="position:absolute;left:10019;top:2815;width:1293;height:2" coordorigin="10019,2815" coordsize="1293,0" path="m10019,2815l11312,2815e" filled="f" stroked="t" strokeweight=".479001pt" strokecolor="#4F4F4F">
                <v:path arrowok="t"/>
              </v:shape>
            </v:group>
            <v:group style="position:absolute;left:11801;top:2787;width:1753;height:2" coordorigin="11801,2787" coordsize="1753,2">
              <v:shape style="position:absolute;left:11801;top:2787;width:1753;height:2" coordorigin="11801,2787" coordsize="1753,0" path="m11801,2787l13554,2787e" filled="f" stroked="t" strokeweight=".479001pt" strokecolor="#676767">
                <v:path arrowok="t"/>
              </v:shape>
            </v:group>
            <v:group style="position:absolute;left:1588;top:3036;width:1274;height:2" coordorigin="1588,3036" coordsize="1274,2">
              <v:shape style="position:absolute;left:1588;top:3036;width:1274;height:2" coordorigin="1588,3036" coordsize="1274,0" path="m1588,3036l2863,3036e" filled="f" stroked="t" strokeweight=".958002pt" strokecolor="#383838">
                <v:path arrowok="t"/>
              </v:shape>
            </v:group>
            <v:group style="position:absolute;left:2776;top:3050;width:4397;height:2" coordorigin="2776,3050" coordsize="4397,2">
              <v:shape style="position:absolute;left:2776;top:3050;width:4397;height:2" coordorigin="2776,3050" coordsize="4397,0" path="m2776,3050l7174,3050e" filled="f" stroked="t" strokeweight=".958002pt" strokecolor="#484848">
                <v:path arrowok="t"/>
              </v:shape>
            </v:group>
            <v:group style="position:absolute;left:7087;top:3064;width:1236;height:2" coordorigin="7087,3064" coordsize="1236,2">
              <v:shape style="position:absolute;left:7087;top:3064;width:1236;height:2" coordorigin="7087,3064" coordsize="1236,0" path="m7087,3064l8323,3064e" filled="f" stroked="t" strokeweight=".958002pt" strokecolor="#484848">
                <v:path arrowok="t"/>
              </v:shape>
            </v:group>
            <v:group style="position:absolute;left:8237;top:3060;width:1954;height:2" coordorigin="8237,3060" coordsize="1954,2">
              <v:shape style="position:absolute;left:8237;top:3060;width:1954;height:2" coordorigin="8237,3060" coordsize="1954,0" path="m8237,3060l10191,3060e" filled="f" stroked="t" strokeweight=".958002pt" strokecolor="#57575B">
                <v:path arrowok="t"/>
              </v:shape>
            </v:group>
            <v:group style="position:absolute;left:10019;top:3079;width:1839;height:2" coordorigin="10019,3079" coordsize="1839,2">
              <v:shape style="position:absolute;left:10019;top:3079;width:1839;height:2" coordorigin="10019,3079" coordsize="1839,0" path="m10019,3079l11858,3079e" filled="f" stroked="t" strokeweight=".958002pt" strokecolor="#484848">
                <v:path arrowok="t"/>
              </v:shape>
            </v:group>
            <v:group style="position:absolute;left:11825;top:2758;width:2;height:335" coordorigin="11825,2758" coordsize="2,335">
              <v:shape style="position:absolute;left:11825;top:2758;width:2;height:335" coordorigin="11825,2758" coordsize="0,335" path="m11825,3093l11825,2758e" filled="f" stroked="t" strokeweight=".479001pt" strokecolor="#4B4B4B">
                <v:path arrowok="t"/>
              </v:shape>
            </v:group>
            <v:group style="position:absolute;left:11772;top:3088;width:891;height:2" coordorigin="11772,3088" coordsize="891,2">
              <v:shape style="position:absolute;left:11772;top:3088;width:891;height:2" coordorigin="11772,3088" coordsize="891,0" path="m11772,3088l12663,3088e" filled="f" stroked="t" strokeweight=".479001pt" strokecolor="#383838">
                <v:path arrowok="t"/>
              </v:shape>
            </v:group>
            <v:group style="position:absolute;left:12682;top:3055;width:872;height:2" coordorigin="12682,3055" coordsize="872,2">
              <v:shape style="position:absolute;left:12682;top:3055;width:872;height:2" coordorigin="12682,3055" coordsize="872,0" path="m12682,3055l13554,3055e" filled="f" stroked="t" strokeweight=".479001pt" strokecolor="#676767">
                <v:path arrowok="t"/>
              </v:shape>
            </v:group>
            <v:group style="position:absolute;left:1588;top:3318;width:575;height:2" coordorigin="1588,3318" coordsize="575,2">
              <v:shape style="position:absolute;left:1588;top:3318;width:575;height:2" coordorigin="1588,3318" coordsize="575,0" path="m1588,3318l2163,3318e" filled="f" stroked="t" strokeweight=".479001pt" strokecolor="#232328">
                <v:path arrowok="t"/>
              </v:shape>
            </v:group>
            <v:group style="position:absolute;left:2039;top:3328;width:5135;height:2" coordorigin="2039,3328" coordsize="5135,2">
              <v:shape style="position:absolute;left:2039;top:3328;width:5135;height:2" coordorigin="2039,3328" coordsize="5135,0" path="m2039,3328l7174,3328e" filled="f" stroked="t" strokeweight=".958002pt" strokecolor="#444444">
                <v:path arrowok="t"/>
              </v:shape>
            </v:group>
            <v:group style="position:absolute;left:2829;top:919;width:2;height:7747" coordorigin="2829,919" coordsize="2,7747">
              <v:shape style="position:absolute;left:2829;top:919;width:2;height:7747" coordorigin="2829,919" coordsize="0,7747" path="m2829,8667l2829,919e" filled="f" stroked="t" strokeweight=".958002pt" strokecolor="#3F3F44">
                <v:path arrowok="t"/>
              </v:shape>
            </v:group>
            <v:group style="position:absolute;left:7140;top:3007;width:2;height:1896" coordorigin="7140,3007" coordsize="2,1896">
              <v:shape style="position:absolute;left:7140;top:3007;width:2;height:1896" coordorigin="7140,3007" coordsize="0,1896" path="m7140,4903l7140,3007e" filled="f" stroked="t" strokeweight=".479001pt" strokecolor="#1F1F23">
                <v:path arrowok="t"/>
              </v:shape>
            </v:group>
            <v:group style="position:absolute;left:6848;top:3342;width:1571;height:2" coordorigin="6848,3342" coordsize="1571,2">
              <v:shape style="position:absolute;left:6848;top:3342;width:1571;height:2" coordorigin="6848,3342" coordsize="1571,0" path="m6848,3342l8419,3342e" filled="f" stroked="t" strokeweight=".958002pt" strokecolor="#3B3B3B">
                <v:path arrowok="t"/>
              </v:shape>
            </v:group>
            <v:group style="position:absolute;left:8237;top:3337;width:1868;height:2" coordorigin="8237,3337" coordsize="1868,2">
              <v:shape style="position:absolute;left:8237;top:3337;width:1868;height:2" coordorigin="8237,3337" coordsize="1868,0" path="m8237,3337l10105,3337e" filled="f" stroked="t" strokeweight=".958002pt" strokecolor="#545454">
                <v:path arrowok="t"/>
              </v:shape>
            </v:group>
            <v:group style="position:absolute;left:9161;top:3007;width:2;height:1187" coordorigin="9161,3007" coordsize="2,1187">
              <v:shape style="position:absolute;left:9161;top:3007;width:2;height:1187" coordorigin="9161,3007" coordsize="0,1187" path="m9161,4194l9161,3007e" filled="f" stroked="t" strokeweight=".479001pt" strokecolor="#343434">
                <v:path arrowok="t"/>
              </v:shape>
            </v:group>
            <v:group style="position:absolute;left:10019;top:3352;width:1677;height:2" coordorigin="10019,3352" coordsize="1677,2">
              <v:shape style="position:absolute;left:10019;top:3352;width:1677;height:2" coordorigin="10019,3352" coordsize="1677,0" path="m10019,3352l11695,3352e" filled="f" stroked="t" strokeweight=".479001pt" strokecolor="#4B4B4B">
                <v:path arrowok="t"/>
              </v:shape>
            </v:group>
            <v:group style="position:absolute;left:11825;top:3017;width:2;height:1398" coordorigin="11825,3017" coordsize="2,1398">
              <v:shape style="position:absolute;left:11825;top:3017;width:2;height:1398" coordorigin="11825,3017" coordsize="0,1398" path="m11825,4415l11825,3017e" filled="f" stroked="t" strokeweight=".479001pt" strokecolor="#232323">
                <v:path arrowok="t"/>
              </v:shape>
            </v:group>
            <v:group style="position:absolute;left:11801;top:3323;width:1753;height:2" coordorigin="11801,3323" coordsize="1753,2">
              <v:shape style="position:absolute;left:11801;top:3323;width:1753;height:2" coordorigin="11801,3323" coordsize="1753,0" path="m11801,3323l13554,3323e" filled="f" stroked="t" strokeweight=".479001pt" strokecolor="#4F4F4F">
                <v:path arrowok="t"/>
              </v:shape>
            </v:group>
            <v:group style="position:absolute;left:1588;top:3591;width:8660;height:2" coordorigin="1588,3591" coordsize="8660,2">
              <v:shape style="position:absolute;left:1588;top:3591;width:8660;height:2" coordorigin="1588,3591" coordsize="8660,0" path="m1588,3591l10249,3591e" filled="f" stroked="t" strokeweight=".958002pt" strokecolor="#48484B">
                <v:path arrowok="t"/>
              </v:shape>
            </v:group>
            <v:group style="position:absolute;left:10019;top:3610;width:1839;height:2" coordorigin="10019,3610" coordsize="1839,2">
              <v:shape style="position:absolute;left:10019;top:3610;width:1839;height:2" coordorigin="10019,3610" coordsize="1839,0" path="m10019,3610l11858,3610e" filled="f" stroked="t" strokeweight=".479001pt" strokecolor="#484848">
                <v:path arrowok="t"/>
              </v:shape>
            </v:group>
            <v:group style="position:absolute;left:10943;top:3352;width:2;height:268" coordorigin="10943,3352" coordsize="2,268">
              <v:shape style="position:absolute;left:10943;top:3352;width:2;height:268" coordorigin="10943,3352" coordsize="0,268" path="m10943,3620l10943,3352e" filled="f" stroked="t" strokeweight=".958002pt" strokecolor="#383838">
                <v:path arrowok="t"/>
              </v:shape>
            </v:group>
            <v:group style="position:absolute;left:11801;top:3582;width:910;height:2" coordorigin="11801,3582" coordsize="910,2">
              <v:shape style="position:absolute;left:11801;top:3582;width:910;height:2" coordorigin="11801,3582" coordsize="910,0" path="m11801,3582l12711,3582e" filled="f" stroked="t" strokeweight=".479001pt" strokecolor="#4B4B4B">
                <v:path arrowok="t"/>
              </v:shape>
            </v:group>
            <v:group style="position:absolute;left:12682;top:3582;width:872;height:2" coordorigin="12682,3582" coordsize="872,2">
              <v:shape style="position:absolute;left:12682;top:3582;width:872;height:2" coordorigin="12682,3582" coordsize="872,0" path="m12682,3582l13554,3582e" filled="f" stroked="t" strokeweight=".479001pt" strokecolor="#606060">
                <v:path arrowok="t"/>
              </v:shape>
            </v:group>
            <v:group style="position:absolute;left:1588;top:3840;width:719;height:2" coordorigin="1588,3840" coordsize="719,2">
              <v:shape style="position:absolute;left:1588;top:3840;width:719;height:2" coordorigin="1588,3840" coordsize="719,0" path="m1588,3840l2307,3840e" filled="f" stroked="t" strokeweight=".958002pt" strokecolor="#3B3B3F">
                <v:path arrowok="t"/>
              </v:shape>
            </v:group>
            <v:group style="position:absolute;left:2087;top:3845;width:776;height:2" coordorigin="2087,3845" coordsize="776,2">
              <v:shape style="position:absolute;left:2087;top:3845;width:776;height:2" coordorigin="2087,3845" coordsize="776,0" path="m2087,3845l2863,3845e" filled="f" stroked="t" strokeweight=".479001pt" strokecolor="#2B2B2B">
                <v:path arrowok="t"/>
              </v:shape>
            </v:group>
            <v:group style="position:absolute;left:2776;top:3859;width:8200;height:2" coordorigin="2776,3859" coordsize="8200,2">
              <v:shape style="position:absolute;left:2776;top:3859;width:8200;height:2" coordorigin="2776,3859" coordsize="8200,0" path="m2776,3859l10977,3859e" filled="f" stroked="t" strokeweight=".958002pt" strokecolor="#4B4B4B">
                <v:path arrowok="t"/>
              </v:shape>
            </v:group>
            <v:group style="position:absolute;left:10891;top:3878;width:1849;height:2" coordorigin="10891,3878" coordsize="1849,2">
              <v:shape style="position:absolute;left:10891;top:3878;width:1849;height:2" coordorigin="10891,3878" coordsize="1849,0" path="m10891,3878l12740,3878e" filled="f" stroked="t" strokeweight=".479001pt" strokecolor="#3B3B3B">
                <v:path arrowok="t"/>
              </v:shape>
            </v:group>
            <v:group style="position:absolute;left:12653;top:3883;width:929;height:2" coordorigin="12653,3883" coordsize="929,2">
              <v:shape style="position:absolute;left:12653;top:3883;width:929;height:2" coordorigin="12653,3883" coordsize="929,0" path="m12653,3883l13583,3883e" filled="f" stroked="t" strokeweight=".479001pt" strokecolor="#545454">
                <v:path arrowok="t"/>
              </v:shape>
            </v:group>
            <v:group style="position:absolute;left:1598;top:4156;width:565;height:2" coordorigin="1598,4156" coordsize="565,2">
              <v:shape style="position:absolute;left:1598;top:4156;width:565;height:2" coordorigin="1598,4156" coordsize="565,0" path="m1598,4156l2163,4156e" filled="f" stroked="t" strokeweight=".958002pt" strokecolor="#2F2F34">
                <v:path arrowok="t"/>
              </v:shape>
            </v:group>
            <v:group style="position:absolute;left:2087;top:4161;width:8018;height:2" coordorigin="2087,4161" coordsize="8018,2">
              <v:shape style="position:absolute;left:2087;top:4161;width:8018;height:2" coordorigin="2087,4161" coordsize="8018,0" path="m2087,4161l10105,4161e" filled="f" stroked="t" strokeweight=".958002pt" strokecolor="#484848">
                <v:path arrowok="t"/>
              </v:shape>
            </v:group>
            <v:group style="position:absolute;left:8299;top:3802;width:2;height:2835" coordorigin="8299,3802" coordsize="2,2835">
              <v:shape style="position:absolute;left:8299;top:3802;width:2;height:2835" coordorigin="8299,3802" coordsize="0,2835" path="m8299,6636l8299,3802e" filled="f" stroked="t" strokeweight=".958002pt" strokecolor="#3F3F3F">
                <v:path arrowok="t"/>
              </v:shape>
            </v:group>
            <v:group style="position:absolute;left:10019;top:4175;width:958;height:2" coordorigin="10019,4175" coordsize="958,2">
              <v:shape style="position:absolute;left:10019;top:4175;width:958;height:2" coordorigin="10019,4175" coordsize="958,0" path="m10019,4175l10977,4175e" filled="f" stroked="t" strokeweight=".958002pt" strokecolor="#4F4F4F">
                <v:path arrowok="t"/>
              </v:shape>
            </v:group>
            <v:group style="position:absolute;left:10891;top:4185;width:1849;height:2" coordorigin="10891,4185" coordsize="1849,2">
              <v:shape style="position:absolute;left:10891;top:4185;width:1849;height:2" coordorigin="10891,4185" coordsize="1849,0" path="m10891,4185l12740,4185e" filled="f" stroked="t" strokeweight=".958002pt" strokecolor="#3B3B3B">
                <v:path arrowok="t"/>
              </v:shape>
            </v:group>
            <v:group style="position:absolute;left:12653;top:4190;width:929;height:2" coordorigin="12653,4190" coordsize="929,2">
              <v:shape style="position:absolute;left:12653;top:4190;width:929;height:2" coordorigin="12653,4190" coordsize="929,0" path="m12653,4190l13583,4190e" filled="f" stroked="t" strokeweight=".479001pt" strokecolor="#545454">
                <v:path arrowok="t"/>
              </v:shape>
            </v:group>
            <v:group style="position:absolute;left:1598;top:4601;width:6725;height:2" coordorigin="1598,4601" coordsize="6725,2">
              <v:shape style="position:absolute;left:1598;top:4601;width:6725;height:2" coordorigin="1598,4601" coordsize="6725,0" path="m1598,4601l8323,4601e" filled="f" stroked="t" strokeweight=".958002pt" strokecolor="#3F3F3F">
                <v:path arrowok="t"/>
              </v:shape>
            </v:group>
            <v:group style="position:absolute;left:9161;top:4118;width:2;height:517" coordorigin="9161,4118" coordsize="2,517">
              <v:shape style="position:absolute;left:9161;top:4118;width:2;height:517" coordorigin="9161,4118" coordsize="0,517" path="m9161,4635l9161,4118e" filled="f" stroked="t" strokeweight=".479001pt" strokecolor="#1F1C1F">
                <v:path arrowok="t"/>
              </v:shape>
            </v:group>
            <v:group style="position:absolute;left:10072;top:4118;width:2;height:297" coordorigin="10072,4118" coordsize="2,297">
              <v:shape style="position:absolute;left:10072;top:4118;width:2;height:297" coordorigin="10072,4118" coordsize="0,297" path="m10072,4415l10072,4118e" filled="f" stroked="t" strokeweight=".479001pt" strokecolor="#343434">
                <v:path arrowok="t"/>
              </v:shape>
            </v:group>
            <v:group style="position:absolute;left:8237;top:4597;width:1868;height:2" coordorigin="8237,4597" coordsize="1868,2">
              <v:shape style="position:absolute;left:8237;top:4597;width:1868;height:2" coordorigin="8237,4597" coordsize="1868,0" path="m8237,4597l10105,4597e" filled="f" stroked="t" strokeweight=".958002pt" strokecolor="#4F4F54">
                <v:path arrowok="t"/>
              </v:shape>
            </v:group>
            <v:group style="position:absolute;left:10072;top:4348;width:2;height:1475" coordorigin="10072,4348" coordsize="2,1475">
              <v:shape style="position:absolute;left:10072;top:4348;width:2;height:1475" coordorigin="10072,4348" coordsize="0,1475" path="m10072,5822l10072,4348e" filled="f" stroked="t" strokeweight=".479001pt" strokecolor="#1C1C1C">
                <v:path arrowok="t"/>
              </v:shape>
            </v:group>
            <v:group style="position:absolute;left:10019;top:4611;width:1945;height:2" coordorigin="10019,4611" coordsize="1945,2">
              <v:shape style="position:absolute;left:10019;top:4611;width:1945;height:2" coordorigin="10019,4611" coordsize="1945,0" path="m10019,4611l11964,4611e" filled="f" stroked="t" strokeweight=".958002pt" strokecolor="#444444">
                <v:path arrowok="t"/>
              </v:shape>
            </v:group>
            <v:group style="position:absolute;left:11825;top:4348;width:2;height:287" coordorigin="11825,4348" coordsize="2,287">
              <v:shape style="position:absolute;left:11825;top:4348;width:2;height:287" coordorigin="11825,4348" coordsize="0,287" path="m11825,4635l11825,4348e" filled="f" stroked="t" strokeweight=".479001pt" strokecolor="#0F0F0F">
                <v:path arrowok="t"/>
              </v:shape>
            </v:group>
            <v:group style="position:absolute;left:11772;top:4625;width:1811;height:2" coordorigin="11772,4625" coordsize="1811,2">
              <v:shape style="position:absolute;left:11772;top:4625;width:1811;height:2" coordorigin="11772,4625" coordsize="1811,0" path="m11772,4625l13583,4625e" filled="f" stroked="t" strokeweight=".958002pt" strokecolor="#3F3F3F">
                <v:path arrowok="t"/>
              </v:shape>
            </v:group>
            <v:group style="position:absolute;left:1598;top:4870;width:8699;height:2" coordorigin="1598,4870" coordsize="8699,2">
              <v:shape style="position:absolute;left:1598;top:4870;width:8699;height:2" coordorigin="1598,4870" coordsize="8699,0" path="m1598,4870l10297,4870e" filled="f" stroked="t" strokeweight=".958002pt" strokecolor="#484848">
                <v:path arrowok="t"/>
              </v:shape>
            </v:group>
            <v:group style="position:absolute;left:9166;top:4549;width:2;height:2423" coordorigin="9166,4549" coordsize="2,2423">
              <v:shape style="position:absolute;left:9166;top:4549;width:2;height:2423" coordorigin="9166,4549" coordsize="0,2423" path="m9166,6972l9166,4549e" filled="f" stroked="t" strokeweight=".958002pt" strokecolor="#48484B">
                <v:path arrowok="t"/>
              </v:shape>
            </v:group>
            <v:group style="position:absolute;left:10019;top:4884;width:958;height:2" coordorigin="10019,4884" coordsize="958,2">
              <v:shape style="position:absolute;left:10019;top:4884;width:958;height:2" coordorigin="10019,4884" coordsize="958,0" path="m10019,4884l10977,4884e" filled="f" stroked="t" strokeweight=".958002pt" strokecolor="#484848">
                <v:path arrowok="t"/>
              </v:shape>
            </v:group>
            <v:group style="position:absolute;left:10891;top:4894;width:1849;height:2" coordorigin="10891,4894" coordsize="1849,2">
              <v:shape style="position:absolute;left:10891;top:4894;width:1849;height:2" coordorigin="10891,4894" coordsize="1849,0" path="m10891,4894l12740,4894e" filled="f" stroked="t" strokeweight=".958002pt" strokecolor="#343434">
                <v:path arrowok="t"/>
              </v:shape>
            </v:group>
            <v:group style="position:absolute;left:11829;top:4549;width:2;height:354" coordorigin="11829,4549" coordsize="2,354">
              <v:shape style="position:absolute;left:11829;top:4549;width:2;height:354" coordorigin="11829,4549" coordsize="0,354" path="m11829,4903l11829,4549e" filled="f" stroked="t" strokeweight=".958002pt" strokecolor="#282828">
                <v:path arrowok="t"/>
              </v:shape>
            </v:group>
            <v:group style="position:absolute;left:12653;top:4898;width:929;height:2" coordorigin="12653,4898" coordsize="929,2">
              <v:shape style="position:absolute;left:12653;top:4898;width:929;height:2" coordorigin="12653,4898" coordsize="929,0" path="m12653,4898l13583,4898e" filled="f" stroked="t" strokeweight=".479001pt" strokecolor="#484848">
                <v:path arrowok="t"/>
              </v:shape>
            </v:group>
            <v:group style="position:absolute;left:1598;top:5248;width:1265;height:2" coordorigin="1598,5248" coordsize="1265,2">
              <v:shape style="position:absolute;left:1598;top:5248;width:1265;height:2" coordorigin="1598,5248" coordsize="1265,0" path="m1598,5248l2863,5248e" filled="f" stroked="t" strokeweight=".479001pt" strokecolor="#2B2B2F">
                <v:path arrowok="t"/>
              </v:shape>
            </v:group>
            <v:group style="position:absolute;left:2776;top:5248;width:3286;height:2" coordorigin="2776,5248" coordsize="3286,2">
              <v:shape style="position:absolute;left:2776;top:5248;width:3286;height:2" coordorigin="2776,5248" coordsize="3286,0" path="m2776,5248l6062,5248e" filled="f" stroked="t" strokeweight=".958002pt" strokecolor="#4B4B4F">
                <v:path arrowok="t"/>
              </v:shape>
            </v:group>
            <v:group style="position:absolute;left:6034;top:4817;width:2;height:1283" coordorigin="6034,4817" coordsize="2,1283">
              <v:shape style="position:absolute;left:6034;top:4817;width:2;height:1283" coordorigin="6034,4817" coordsize="0,1283" path="m6034,6100l6034,4817e" filled="f" stroked="t" strokeweight=".479001pt" strokecolor="#2F2F2F">
                <v:path arrowok="t"/>
              </v:shape>
            </v:group>
            <v:group style="position:absolute;left:5976;top:5248;width:2347;height:2" coordorigin="5976,5248" coordsize="2347,2">
              <v:shape style="position:absolute;left:5976;top:5248;width:2347;height:2" coordorigin="5976,5248" coordsize="2347,0" path="m5976,5248l8323,5248e" filled="f" stroked="t" strokeweight=".479001pt" strokecolor="#343434">
                <v:path arrowok="t"/>
              </v:shape>
            </v:group>
            <v:group style="position:absolute;left:7150;top:4817;width:2;height:3783" coordorigin="7150,4817" coordsize="2,3783">
              <v:shape style="position:absolute;left:7150;top:4817;width:2;height:3783" coordorigin="7150,4817" coordsize="0,3783" path="m7150,8600l7150,4817e" filled="f" stroked="t" strokeweight=".958002pt" strokecolor="#4F4F4F">
                <v:path arrowok="t"/>
              </v:shape>
            </v:group>
            <v:group style="position:absolute;left:8237;top:5243;width:1868;height:2" coordorigin="8237,5243" coordsize="1868,2">
              <v:shape style="position:absolute;left:8237;top:5243;width:1868;height:2" coordorigin="8237,5243" coordsize="1868,0" path="m8237,5243l10105,5243e" filled="f" stroked="t" strokeweight=".958002pt" strokecolor="#545454">
                <v:path arrowok="t"/>
              </v:shape>
            </v:group>
            <v:group style="position:absolute;left:10019;top:5257;width:958;height:2" coordorigin="10019,5257" coordsize="958,2">
              <v:shape style="position:absolute;left:10019;top:5257;width:958;height:2" coordorigin="10019,5257" coordsize="958,0" path="m10019,5257l10977,5257e" filled="f" stroked="t" strokeweight=".958002pt" strokecolor="#4B4B4F">
                <v:path arrowok="t"/>
              </v:shape>
            </v:group>
            <v:group style="position:absolute;left:10891;top:5262;width:1849;height:2" coordorigin="10891,5262" coordsize="1849,2">
              <v:shape style="position:absolute;left:10891;top:5262;width:1849;height:2" coordorigin="10891,5262" coordsize="1849,0" path="m10891,5262l12740,5262e" filled="f" stroked="t" strokeweight=".958002pt" strokecolor="#383838">
                <v:path arrowok="t"/>
              </v:shape>
            </v:group>
            <v:group style="position:absolute;left:11834;top:4826;width:2;height:3620" coordorigin="11834,4826" coordsize="2,3620">
              <v:shape style="position:absolute;left:11834;top:4826;width:2;height:3620" coordorigin="11834,4826" coordsize="0,3620" path="m11834,8446l11834,4826e" filled="f" stroked="t" strokeweight=".958002pt" strokecolor="#545454">
                <v:path arrowok="t"/>
              </v:shape>
            </v:group>
            <v:group style="position:absolute;left:12653;top:5272;width:929;height:2" coordorigin="12653,5272" coordsize="929,2">
              <v:shape style="position:absolute;left:12653;top:5272;width:929;height:2" coordorigin="12653,5272" coordsize="929,0" path="m12653,5272l13583,5272e" filled="f" stroked="t" strokeweight=".479001pt" strokecolor="#484848">
                <v:path arrowok="t"/>
              </v:shape>
            </v:group>
            <v:group style="position:absolute;left:1598;top:5516;width:565;height:2" coordorigin="1598,5516" coordsize="565,2">
              <v:shape style="position:absolute;left:1598;top:5516;width:565;height:2" coordorigin="1598,5516" coordsize="565,0" path="m1598,5516l2163,5516e" filled="f" stroked="t" strokeweight=".958002pt" strokecolor="#383838">
                <v:path arrowok="t"/>
              </v:shape>
            </v:group>
            <v:group style="position:absolute;left:2087;top:5511;width:8890;height:2" coordorigin="2087,5511" coordsize="8890,2">
              <v:shape style="position:absolute;left:2087;top:5511;width:8890;height:2" coordorigin="2087,5511" coordsize="8890,0" path="m2087,5511l10977,5511e" filled="f" stroked="t" strokeweight=".958002pt" strokecolor="#4B4B4B">
                <v:path arrowok="t"/>
              </v:shape>
            </v:group>
            <v:group style="position:absolute;left:10852;top:5530;width:2730;height:2" coordorigin="10852,5530" coordsize="2730,2">
              <v:shape style="position:absolute;left:10852;top:5530;width:2730;height:2" coordorigin="10852,5530" coordsize="2730,0" path="m10852,5530l13583,5530e" filled="f" stroked="t" strokeweight=".958002pt" strokecolor="#484848">
                <v:path arrowok="t"/>
              </v:shape>
            </v:group>
            <v:group style="position:absolute;left:12706;top:5267;width:2;height:833" coordorigin="12706,5267" coordsize="2,833">
              <v:shape style="position:absolute;left:12706;top:5267;width:2;height:833" coordorigin="12706,5267" coordsize="0,833" path="m12706,6100l12706,5267e" filled="f" stroked="t" strokeweight=".958002pt" strokecolor="#282828">
                <v:path arrowok="t"/>
              </v:shape>
            </v:group>
            <v:group style="position:absolute;left:13578;top:5210;width:2;height:335" coordorigin="13578,5210" coordsize="2,335">
              <v:shape style="position:absolute;left:13578;top:5210;width:2;height:335" coordorigin="13578,5210" coordsize="0,335" path="m13578,5545l13578,5210e" filled="f" stroked="t" strokeweight=".958002pt" strokecolor="#181818">
                <v:path arrowok="t"/>
              </v:shape>
            </v:group>
            <v:group style="position:absolute;left:1598;top:5798;width:565;height:2" coordorigin="1598,5798" coordsize="565,2">
              <v:shape style="position:absolute;left:1598;top:5798;width:565;height:2" coordorigin="1598,5798" coordsize="565,0" path="m1598,5798l2163,5798e" filled="f" stroked="t" strokeweight=".479001pt" strokecolor="#0F0F0F">
                <v:path arrowok="t"/>
              </v:shape>
            </v:group>
            <v:group style="position:absolute;left:2087;top:5803;width:776;height:2" coordorigin="2087,5803" coordsize="776,2">
              <v:shape style="position:absolute;left:2087;top:5803;width:776;height:2" coordorigin="2087,5803" coordsize="776,0" path="m2087,5803l2863,5803e" filled="f" stroked="t" strokeweight=".479001pt" strokecolor="#2F2F2F">
                <v:path arrowok="t"/>
              </v:shape>
            </v:group>
            <v:group style="position:absolute;left:2776;top:5794;width:3286;height:2" coordorigin="2776,5794" coordsize="3286,2">
              <v:shape style="position:absolute;left:2776;top:5794;width:3286;height:2" coordorigin="2776,5794" coordsize="3286,0" path="m2776,5794l6062,5794e" filled="f" stroked="t" strokeweight=".958002pt" strokecolor="#48484B">
                <v:path arrowok="t"/>
              </v:shape>
            </v:group>
            <v:group style="position:absolute;left:5976;top:5794;width:1198;height:2" coordorigin="5976,5794" coordsize="1198,2">
              <v:shape style="position:absolute;left:5976;top:5794;width:1198;height:2" coordorigin="5976,5794" coordsize="1198,0" path="m5976,5794l7174,5794e" filled="f" stroked="t" strokeweight=".958002pt" strokecolor="#383838">
                <v:path arrowok="t"/>
              </v:shape>
            </v:group>
            <v:group style="position:absolute;left:7030;top:5794;width:4685;height:2" coordorigin="7030,5794" coordsize="4685,2">
              <v:shape style="position:absolute;left:7030;top:5794;width:4685;height:2" coordorigin="7030,5794" coordsize="4685,0" path="m7030,5794l11715,5794e" filled="f" stroked="t" strokeweight=".958002pt" strokecolor="#4B4B4B">
                <v:path arrowok="t"/>
              </v:shape>
            </v:group>
            <v:group style="position:absolute;left:10488;top:5808;width:3094;height:2" coordorigin="10488,5808" coordsize="3094,2">
              <v:shape style="position:absolute;left:10488;top:5808;width:3094;height:2" coordorigin="10488,5808" coordsize="3094,0" path="m10488,5808l13583,5808e" filled="f" stroked="t" strokeweight=".958002pt" strokecolor="#444444">
                <v:path arrowok="t"/>
              </v:shape>
            </v:group>
            <v:group style="position:absolute;left:1598;top:6076;width:5576;height:2" coordorigin="1598,6076" coordsize="5576,2">
              <v:shape style="position:absolute;left:1598;top:6076;width:5576;height:2" coordorigin="1598,6076" coordsize="5576,0" path="m1598,6076l7174,6076e" filled="f" stroked="t" strokeweight=".958002pt" strokecolor="#444444">
                <v:path arrowok="t"/>
              </v:shape>
            </v:group>
            <v:group style="position:absolute;left:7087;top:6076;width:1236;height:2" coordorigin="7087,6076" coordsize="1236,2">
              <v:shape style="position:absolute;left:7087;top:6076;width:1236;height:2" coordorigin="7087,6076" coordsize="1236,0" path="m7087,6076l8323,6076e" filled="f" stroked="t" strokeweight=".479001pt" strokecolor="#2B2B2B">
                <v:path arrowok="t"/>
              </v:shape>
            </v:group>
            <v:group style="position:absolute;left:8237;top:6071;width:3497;height:2" coordorigin="8237,6071" coordsize="3497,2">
              <v:shape style="position:absolute;left:8237;top:6071;width:3497;height:2" coordorigin="8237,6071" coordsize="3497,0" path="m8237,6071l11734,6071e" filled="f" stroked="t" strokeweight=".958002pt" strokecolor="#545454">
                <v:path arrowok="t"/>
              </v:shape>
            </v:group>
            <v:group style="position:absolute;left:10072;top:5736;width:2;height:364" coordorigin="10072,5736" coordsize="2,364">
              <v:shape style="position:absolute;left:10072;top:5736;width:2;height:364" coordorigin="10072,5736" coordsize="0,364" path="m10072,6100l10072,5736e" filled="f" stroked="t" strokeweight=".479001pt" strokecolor="#343438">
                <v:path arrowok="t"/>
              </v:shape>
            </v:group>
            <v:group style="position:absolute;left:10891;top:6081;width:968;height:2" coordorigin="10891,6081" coordsize="968,2">
              <v:shape style="position:absolute;left:10891;top:6081;width:968;height:2" coordorigin="10891,6081" coordsize="968,0" path="m10891,6081l11858,6081e" filled="f" stroked="t" strokeweight=".958002pt" strokecolor="#484848">
                <v:path arrowok="t"/>
              </v:shape>
            </v:group>
            <v:group style="position:absolute;left:11772;top:6086;width:968;height:2" coordorigin="11772,6086" coordsize="968,2">
              <v:shape style="position:absolute;left:11772;top:6086;width:968;height:2" coordorigin="11772,6086" coordsize="968,0" path="m11772,6086l12740,6086e" filled="f" stroked="t" strokeweight=".479001pt" strokecolor="#343434">
                <v:path arrowok="t"/>
              </v:shape>
            </v:group>
            <v:group style="position:absolute;left:12452;top:6091;width:1130;height:2" coordorigin="12452,6091" coordsize="1130,2">
              <v:shape style="position:absolute;left:12452;top:6091;width:1130;height:2" coordorigin="12452,6091" coordsize="1130,0" path="m12452,6091l13583,6091e" filled="f" stroked="t" strokeweight=".958002pt" strokecolor="#545454">
                <v:path arrowok="t"/>
              </v:shape>
            </v:group>
            <v:group style="position:absolute;left:1598;top:6354;width:1265;height:2" coordorigin="1598,6354" coordsize="1265,2">
              <v:shape style="position:absolute;left:1598;top:6354;width:1265;height:2" coordorigin="1598,6354" coordsize="1265,0" path="m1598,6354l2863,6354e" filled="f" stroked="t" strokeweight=".479001pt" strokecolor="#1C1C1C">
                <v:path arrowok="t"/>
              </v:shape>
            </v:group>
            <v:group style="position:absolute;left:2728;top:6349;width:3334;height:2" coordorigin="2728,6349" coordsize="3334,2">
              <v:shape style="position:absolute;left:2728;top:6349;width:3334;height:2" coordorigin="2728,6349" coordsize="3334,0" path="m2728,6349l6062,6349e" filled="f" stroked="t" strokeweight=".958002pt" strokecolor="#4B4B4F">
                <v:path arrowok="t"/>
              </v:shape>
            </v:group>
            <v:group style="position:absolute;left:5976;top:6349;width:2347;height:2" coordorigin="5976,6349" coordsize="2347,2">
              <v:shape style="position:absolute;left:5976;top:6349;width:2347;height:2" coordorigin="5976,6349" coordsize="2347,0" path="m5976,6349l8323,6349e" filled="f" stroked="t" strokeweight=".958002pt" strokecolor="#3B3B3B">
                <v:path arrowok="t"/>
              </v:shape>
            </v:group>
            <v:group style="position:absolute;left:8237;top:6344;width:2740;height:2" coordorigin="8237,6344" coordsize="2740,2">
              <v:shape style="position:absolute;left:8237;top:6344;width:2740;height:2" coordorigin="8237,6344" coordsize="2740,0" path="m8237,6344l10977,6344e" filled="f" stroked="t" strokeweight=".958002pt" strokecolor="#545454">
                <v:path arrowok="t"/>
              </v:shape>
            </v:group>
            <v:group style="position:absolute;left:10081;top:6024;width:2;height:2576" coordorigin="10081,6024" coordsize="2,2576">
              <v:shape style="position:absolute;left:10081;top:6024;width:2;height:2576" coordorigin="10081,6024" coordsize="0,2576" path="m10081,8600l10081,6024e" filled="f" stroked="t" strokeweight=".958002pt" strokecolor="#575757">
                <v:path arrowok="t"/>
              </v:shape>
            </v:group>
            <v:group style="position:absolute;left:10891;top:6354;width:968;height:2" coordorigin="10891,6354" coordsize="968,2">
              <v:shape style="position:absolute;left:10891;top:6354;width:968;height:2" coordorigin="10891,6354" coordsize="968,0" path="m10891,6354l11858,6354e" filled="f" stroked="t" strokeweight=".479001pt" strokecolor="#2B2B2F">
                <v:path arrowok="t"/>
              </v:shape>
            </v:group>
            <v:group style="position:absolute;left:11772;top:6359;width:968;height:2" coordorigin="11772,6359" coordsize="968,2">
              <v:shape style="position:absolute;left:11772;top:6359;width:968;height:2" coordorigin="11772,6359" coordsize="968,0" path="m11772,6359l12740,6359e" filled="f" stroked="t" strokeweight=".958002pt" strokecolor="#3F3F3F">
                <v:path arrowok="t"/>
              </v:shape>
            </v:group>
            <v:group style="position:absolute;left:12098;top:6359;width:1485;height:2" coordorigin="12098,6359" coordsize="1485,2">
              <v:shape style="position:absolute;left:12098;top:6359;width:1485;height:2" coordorigin="12098,6359" coordsize="1485,0" path="m12098,6359l13583,6359e" filled="f" stroked="t" strokeweight=".958002pt" strokecolor="#545454">
                <v:path arrowok="t"/>
              </v:shape>
            </v:group>
            <v:group style="position:absolute;left:1598;top:6608;width:6725;height:2" coordorigin="1598,6608" coordsize="6725,2">
              <v:shape style="position:absolute;left:1598;top:6608;width:6725;height:2" coordorigin="1598,6608" coordsize="6725,0" path="m1598,6608l8323,6608e" filled="f" stroked="t" strokeweight=".958002pt" strokecolor="#3F3F44">
                <v:path arrowok="t"/>
              </v:shape>
            </v:group>
            <v:group style="position:absolute;left:8237;top:6593;width:1868;height:2" coordorigin="8237,6593" coordsize="1868,2">
              <v:shape style="position:absolute;left:8237;top:6593;width:1868;height:2" coordorigin="8237,6593" coordsize="1868,0" path="m8237,6593l10105,6593e" filled="f" stroked="t" strokeweight=".958002pt" strokecolor="#545457">
                <v:path arrowok="t"/>
              </v:shape>
            </v:group>
            <v:group style="position:absolute;left:10019;top:6608;width:1839;height:2" coordorigin="10019,6608" coordsize="1839,2">
              <v:shape style="position:absolute;left:10019;top:6608;width:1839;height:2" coordorigin="10019,6608" coordsize="1839,0" path="m10019,6608l11858,6608e" filled="f" stroked="t" strokeweight=".958002pt" strokecolor="#4B4B4B">
                <v:path arrowok="t"/>
              </v:shape>
            </v:group>
            <v:group style="position:absolute;left:11772;top:6617;width:968;height:2" coordorigin="11772,6617" coordsize="968,2">
              <v:shape style="position:absolute;left:11772;top:6617;width:968;height:2" coordorigin="11772,6617" coordsize="968,0" path="m11772,6617l12740,6617e" filled="f" stroked="t" strokeweight=".479001pt" strokecolor="#383838">
                <v:path arrowok="t"/>
              </v:shape>
            </v:group>
            <v:group style="position:absolute;left:12404;top:6617;width:1178;height:2" coordorigin="12404,6617" coordsize="1178,2">
              <v:shape style="position:absolute;left:12404;top:6617;width:1178;height:2" coordorigin="12404,6617" coordsize="1178,0" path="m12404,6617l13583,6617e" filled="f" stroked="t" strokeweight=".958002pt" strokecolor="#4F4F4F">
                <v:path arrowok="t"/>
              </v:shape>
            </v:group>
            <v:group style="position:absolute;left:1598;top:6952;width:565;height:2" coordorigin="1598,6952" coordsize="565,2">
              <v:shape style="position:absolute;left:1598;top:6952;width:565;height:2" coordorigin="1598,6952" coordsize="565,0" path="m1598,6952l2163,6952e" filled="f" stroked="t" strokeweight=".958002pt" strokecolor="#38383B">
                <v:path arrowok="t"/>
              </v:shape>
            </v:group>
            <v:group style="position:absolute;left:2149;top:919;width:2;height:7747" coordorigin="2149,919" coordsize="2,7747">
              <v:shape style="position:absolute;left:2149;top:919;width:2;height:7747" coordorigin="2149,919" coordsize="0,7747" path="m2149,8667l2149,919e" filled="f" stroked="t" strokeweight=".479001pt" strokecolor="#3F3F44">
                <v:path arrowok="t"/>
              </v:shape>
            </v:group>
            <v:group style="position:absolute;left:8304;top:6550;width:2;height:1484" coordorigin="8304,6550" coordsize="2,1484">
              <v:shape style="position:absolute;left:8304;top:6550;width:2;height:1484" coordorigin="8304,6550" coordsize="0,1484" path="m8304,8035l8304,6550e" filled="f" stroked="t" strokeweight=".958002pt" strokecolor="#545457">
                <v:path arrowok="t"/>
              </v:shape>
            </v:group>
            <v:group style="position:absolute;left:2087;top:6948;width:3976;height:2" coordorigin="2087,6948" coordsize="3976,2">
              <v:shape style="position:absolute;left:2087;top:6948;width:3976;height:2" coordorigin="2087,6948" coordsize="3976,0" path="m2087,6948l6062,6948e" filled="f" stroked="t" strokeweight=".958002pt" strokecolor="#4B4B4B">
                <v:path arrowok="t"/>
              </v:shape>
            </v:group>
            <v:group style="position:absolute;left:5976;top:6948;width:1198;height:2" coordorigin="5976,6948" coordsize="1198,2">
              <v:shape style="position:absolute;left:5976;top:6948;width:1198;height:2" coordorigin="5976,6948" coordsize="1198,0" path="m5976,6948l7174,6948e" filled="f" stroked="t" strokeweight=".479001pt" strokecolor="#2F2F34">
                <v:path arrowok="t"/>
              </v:shape>
            </v:group>
            <v:group style="position:absolute;left:6982;top:6943;width:3995;height:2" coordorigin="6982,6943" coordsize="3995,2">
              <v:shape style="position:absolute;left:6982;top:6943;width:3995;height:2" coordorigin="6982,6943" coordsize="3995,0" path="m6982,6943l10977,6943e" filled="f" stroked="t" strokeweight=".958002pt" strokecolor="#4B4B4B">
                <v:path arrowok="t"/>
              </v:shape>
            </v:group>
            <v:group style="position:absolute;left:10795;top:6957;width:2788;height:2" coordorigin="10795,6957" coordsize="2788,2">
              <v:shape style="position:absolute;left:10795;top:6957;width:2788;height:2" coordorigin="10795,6957" coordsize="2788,0" path="m10795,6957l13583,6957e" filled="f" stroked="t" strokeweight=".958002pt" strokecolor="#484848">
                <v:path arrowok="t"/>
              </v:shape>
            </v:group>
            <v:group style="position:absolute;left:1598;top:7221;width:4464;height:2" coordorigin="1598,7221" coordsize="4464,2">
              <v:shape style="position:absolute;left:1598;top:7221;width:4464;height:2" coordorigin="1598,7221" coordsize="4464,0" path="m1598,7221l6062,7221e" filled="f" stroked="t" strokeweight=".958002pt" strokecolor="#48484B">
                <v:path arrowok="t"/>
              </v:shape>
            </v:group>
            <v:group style="position:absolute;left:5976;top:7211;width:2347;height:2" coordorigin="5976,7211" coordsize="2347,2">
              <v:shape style="position:absolute;left:5976;top:7211;width:2347;height:2" coordorigin="5976,7211" coordsize="2347,0" path="m5976,7211l8323,7211e" filled="f" stroked="t" strokeweight=".479001pt" strokecolor="#383438">
                <v:path arrowok="t"/>
              </v:shape>
            </v:group>
            <v:group style="position:absolute;left:8237;top:7206;width:2740;height:2" coordorigin="8237,7206" coordsize="2740,2">
              <v:shape style="position:absolute;left:8237;top:7206;width:2740;height:2" coordorigin="8237,7206" coordsize="2740,0" path="m8237,7206l10977,7206e" filled="f" stroked="t" strokeweight=".958002pt" strokecolor="#545454">
                <v:path arrowok="t"/>
              </v:shape>
            </v:group>
            <v:group style="position:absolute;left:9171;top:6895;width:2;height:1705" coordorigin="9171,6895" coordsize="2,1705">
              <v:shape style="position:absolute;left:9171;top:6895;width:2;height:1705" coordorigin="9171,6895" coordsize="0,1705" path="m9171,8600l9171,6895e" filled="f" stroked="t" strokeweight=".958002pt" strokecolor="#5B5B5B">
                <v:path arrowok="t"/>
              </v:shape>
            </v:group>
            <v:group style="position:absolute;left:10757;top:7225;width:2817;height:2" coordorigin="10757,7225" coordsize="2817,2">
              <v:shape style="position:absolute;left:10757;top:7225;width:2817;height:2" coordorigin="10757,7225" coordsize="2817,0" path="m10757,7225l13573,7225e" filled="f" stroked="t" strokeweight=".958002pt" strokecolor="#444444">
                <v:path arrowok="t"/>
              </v:shape>
            </v:group>
            <v:group style="position:absolute;left:1598;top:7479;width:565;height:2" coordorigin="1598,7479" coordsize="565,2">
              <v:shape style="position:absolute;left:1598;top:7479;width:565;height:2" coordorigin="1598,7479" coordsize="565,0" path="m1598,7479l2163,7479e" filled="f" stroked="t" strokeweight=".958002pt" strokecolor="#38383B">
                <v:path arrowok="t"/>
              </v:shape>
            </v:group>
            <v:group style="position:absolute;left:2087;top:7474;width:4206;height:2" coordorigin="2087,7474" coordsize="4206,2">
              <v:shape style="position:absolute;left:2087;top:7474;width:4206;height:2" coordorigin="2087,7474" coordsize="4206,0" path="m2087,7474l6292,7474e" filled="f" stroked="t" strokeweight=".958002pt" strokecolor="#4B4B4B">
                <v:path arrowok="t"/>
              </v:shape>
            </v:group>
            <v:group style="position:absolute;left:5976;top:7470;width:2347;height:2" coordorigin="5976,7470" coordsize="2347,2">
              <v:shape style="position:absolute;left:5976;top:7470;width:2347;height:2" coordorigin="5976,7470" coordsize="2347,0" path="m5976,7470l8323,7470e" filled="f" stroked="t" strokeweight=".958002pt" strokecolor="#383838">
                <v:path arrowok="t"/>
              </v:shape>
            </v:group>
            <v:group style="position:absolute;left:8237;top:7465;width:2740;height:2" coordorigin="8237,7465" coordsize="2740,2">
              <v:shape style="position:absolute;left:8237;top:7465;width:2740;height:2" coordorigin="8237,7465" coordsize="2740,0" path="m8237,7465l10977,7465e" filled="f" stroked="t" strokeweight=".958002pt" strokecolor="#4F4F54">
                <v:path arrowok="t"/>
              </v:shape>
            </v:group>
            <v:group style="position:absolute;left:10891;top:7479;width:2682;height:2" coordorigin="10891,7479" coordsize="2682,2">
              <v:shape style="position:absolute;left:10891;top:7479;width:2682;height:2" coordorigin="10891,7479" coordsize="2682,0" path="m10891,7479l13573,7479e" filled="f" stroked="t" strokeweight=".958002pt" strokecolor="#444444">
                <v:path arrowok="t"/>
              </v:shape>
            </v:group>
            <v:group style="position:absolute;left:2843;top:7412;width:2;height:1187" coordorigin="2843,7412" coordsize="2,1187">
              <v:shape style="position:absolute;left:2843;top:7412;width:2;height:1187" coordorigin="2843,7412" coordsize="0,1187" path="m2843,8600l2843,7412e" filled="f" stroked="t" strokeweight=".958002pt" strokecolor="#4B4B4B">
                <v:path arrowok="t"/>
              </v:shape>
            </v:group>
            <v:group style="position:absolute;left:1608;top:7733;width:6716;height:2" coordorigin="1608,7733" coordsize="6716,2">
              <v:shape style="position:absolute;left:1608;top:7733;width:6716;height:2" coordorigin="1608,7733" coordsize="6716,0" path="m1608,7733l8323,7733e" filled="f" stroked="t" strokeweight=".958002pt" strokecolor="#444444">
                <v:path arrowok="t"/>
              </v:shape>
            </v:group>
            <v:group style="position:absolute;left:8237;top:7719;width:2740;height:2" coordorigin="8237,7719" coordsize="2740,2">
              <v:shape style="position:absolute;left:8237;top:7719;width:2740;height:2" coordorigin="8237,7719" coordsize="2740,0" path="m8237,7719l10977,7719e" filled="f" stroked="t" strokeweight=".958002pt" strokecolor="#545457">
                <v:path arrowok="t"/>
              </v:shape>
            </v:group>
            <v:group style="position:absolute;left:10536;top:7728;width:1600;height:2" coordorigin="10536,7728" coordsize="1600,2">
              <v:shape style="position:absolute;left:10536;top:7728;width:1600;height:2" coordorigin="10536,7728" coordsize="1600,0" path="m10536,7728l12136,7728e" filled="f" stroked="t" strokeweight=".958002pt" strokecolor="#444444">
                <v:path arrowok="t"/>
              </v:shape>
            </v:group>
            <v:group style="position:absolute;left:11772;top:7728;width:968;height:2" coordorigin="11772,7728" coordsize="968,2">
              <v:shape style="position:absolute;left:11772;top:7728;width:968;height:2" coordorigin="11772,7728" coordsize="968,0" path="m11772,7728l12740,7728e" filled="f" stroked="t" strokeweight=".479001pt" strokecolor="#2F2F2F">
                <v:path arrowok="t"/>
              </v:shape>
            </v:group>
            <v:group style="position:absolute;left:12653;top:7738;width:920;height:2" coordorigin="12653,7738" coordsize="920,2">
              <v:shape style="position:absolute;left:12653;top:7738;width:920;height:2" coordorigin="12653,7738" coordsize="920,0" path="m12653,7738l13573,7738e" filled="f" stroked="t" strokeweight=".958002pt" strokecolor="#545454">
                <v:path arrowok="t"/>
              </v:shape>
            </v:group>
            <v:group style="position:absolute;left:1608;top:8015;width:1255;height:2" coordorigin="1608,8015" coordsize="1255,2">
              <v:shape style="position:absolute;left:1608;top:8015;width:1255;height:2" coordorigin="1608,8015" coordsize="1255,0" path="m1608,8015l2863,8015e" filled="f" stroked="t" strokeweight=".958002pt" strokecolor="#343434">
                <v:path arrowok="t"/>
              </v:shape>
            </v:group>
            <v:group style="position:absolute;left:2776;top:8011;width:3286;height:2" coordorigin="2776,8011" coordsize="3286,2">
              <v:shape style="position:absolute;left:2776;top:8011;width:3286;height:2" coordorigin="2776,8011" coordsize="3286,0" path="m2776,8011l6062,8011e" filled="f" stroked="t" strokeweight=".958002pt" strokecolor="#4B484B">
                <v:path arrowok="t"/>
              </v:shape>
            </v:group>
            <v:group style="position:absolute;left:5976;top:8006;width:2347;height:2" coordorigin="5976,8006" coordsize="2347,2">
              <v:shape style="position:absolute;left:5976;top:8006;width:2347;height:2" coordorigin="5976,8006" coordsize="2347,0" path="m5976,8006l8323,8006e" filled="f" stroked="t" strokeweight=".958002pt" strokecolor="#383838">
                <v:path arrowok="t"/>
              </v:shape>
            </v:group>
            <v:group style="position:absolute;left:8237;top:7991;width:2740;height:2" coordorigin="8237,7991" coordsize="2740,2">
              <v:shape style="position:absolute;left:8237;top:7991;width:2740;height:2" coordorigin="8237,7991" coordsize="2740,0" path="m8237,7991l10977,7991e" filled="f" stroked="t" strokeweight=".958002pt" strokecolor="#545454">
                <v:path arrowok="t"/>
              </v:shape>
            </v:group>
            <v:group style="position:absolute;left:10737;top:8006;width:2836;height:2" coordorigin="10737,8006" coordsize="2836,2">
              <v:shape style="position:absolute;left:10737;top:8006;width:2836;height:2" coordorigin="10737,8006" coordsize="2836,0" path="m10737,8006l13573,8006e" filled="f" stroked="t" strokeweight=".958002pt" strokecolor="#3F3F3F">
                <v:path arrowok="t"/>
              </v:shape>
            </v:group>
            <v:group style="position:absolute;left:12720;top:1178;width:2;height:7479" coordorigin="12720,1178" coordsize="2,7479">
              <v:shape style="position:absolute;left:12720;top:1178;width:2;height:7479" coordorigin="12720,1178" coordsize="0,7479" path="m12720,8657l12720,1178e" filled="f" stroked="t" strokeweight=".479001pt" strokecolor="#484848">
                <v:path arrowok="t"/>
              </v:shape>
            </v:group>
            <v:group style="position:absolute;left:6053;top:938;width:2;height:7719" coordorigin="6053,938" coordsize="2,7719">
              <v:shape style="position:absolute;left:6053;top:938;width:2;height:7719" coordorigin="6053,938" coordsize="0,7719" path="m6053,8657l6053,938e" filled="f" stroked="t" strokeweight=".958002pt" strokecolor="#3F3F3F">
                <v:path arrowok="t"/>
              </v:shape>
            </v:group>
            <v:group style="position:absolute;left:8314;top:7948;width:2;height:699" coordorigin="8314,7948" coordsize="2,699">
              <v:shape style="position:absolute;left:8314;top:7948;width:2;height:699" coordorigin="8314,7948" coordsize="0,699" path="m8314,8647l8314,7948e" filled="f" stroked="t" strokeweight=".958002pt" strokecolor="#3F3F3F">
                <v:path arrowok="t"/>
              </v:shape>
            </v:group>
            <v:group style="position:absolute;left:10962;top:8207;width:2;height:239" coordorigin="10962,8207" coordsize="2,239">
              <v:shape style="position:absolute;left:10962;top:8207;width:2;height:239" coordorigin="10962,8207" coordsize="0,239" path="m10962,8446l10962,8207e" filled="f" stroked="t" strokeweight=".479001pt" strokecolor="#484848">
                <v:path arrowok="t"/>
              </v:shape>
            </v:group>
            <v:group style="position:absolute;left:12720;top:8054;width:2;height:603" coordorigin="12720,8054" coordsize="2,603">
              <v:shape style="position:absolute;left:12720;top:8054;width:2;height:603" coordorigin="12720,8054" coordsize="0,603" path="m12720,8657l12720,8054e" filled="f" stroked="t" strokeweight=".958002pt" strokecolor="#5B5B5B">
                <v:path arrowok="t"/>
              </v:shape>
            </v:group>
            <v:group style="position:absolute;left:10962;top:8379;width:2;height:268" coordorigin="10962,8379" coordsize="2,268">
              <v:shape style="position:absolute;left:10962;top:8379;width:2;height:268" coordorigin="10962,8379" coordsize="0,268" path="m10962,8647l10962,8379e" filled="f" stroked="t" strokeweight=".479001pt" strokecolor="#232323">
                <v:path arrowok="t"/>
              </v:shape>
            </v:group>
            <v:group style="position:absolute;left:11844;top:8379;width:2;height:220" coordorigin="11844,8379" coordsize="2,220">
              <v:shape style="position:absolute;left:11844;top:8379;width:2;height:220" coordorigin="11844,8379" coordsize="0,220" path="m11844,8600l11844,8379e" filled="f" stroked="t" strokeweight=".479001pt" strokecolor="#444444">
                <v:path arrowok="t"/>
              </v:shape>
            </v:group>
            <v:group style="position:absolute;left:2843;top:8533;width:2;height:134" coordorigin="2843,8533" coordsize="2,134">
              <v:shape style="position:absolute;left:2843;top:8533;width:2;height:134" coordorigin="2843,8533" coordsize="0,134" path="m2843,8667l2843,8533e" filled="f" stroked="t" strokeweight=".958002pt" strokecolor="#2B2B2B">
                <v:path arrowok="t"/>
              </v:shape>
            </v:group>
            <v:group style="position:absolute;left:5986;top:8643;width:1188;height:2" coordorigin="5986,8643" coordsize="1188,2">
              <v:shape style="position:absolute;left:5986;top:8643;width:1188;height:2" coordorigin="5986,8643" coordsize="1188,0" path="m5986,8643l7174,8643e" filled="f" stroked="t" strokeweight="1.437003pt" strokecolor="#1F1F1F">
                <v:path arrowok="t"/>
              </v:shape>
            </v:group>
            <v:group style="position:absolute;left:7154;top:8533;width:2;height:124" coordorigin="7154,8533" coordsize="2,124">
              <v:shape style="position:absolute;left:7154;top:8533;width:2;height:124" coordorigin="7154,8533" coordsize="0,124" path="m7154,8657l7154,8533e" filled="f" stroked="t" strokeweight=".958002pt" strokecolor="#383838">
                <v:path arrowok="t"/>
              </v:shape>
            </v:group>
            <v:group style="position:absolute;left:2776;top:8638;width:10835;height:2" coordorigin="2776,8638" coordsize="10835,2">
              <v:shape style="position:absolute;left:2776;top:8638;width:10835;height:2" coordorigin="2776,8638" coordsize="10835,0" path="m2776,8638l13611,8638e" filled="f" stroked="t" strokeweight="1.437003pt" strokecolor="#2B2B2B">
                <v:path arrowok="t"/>
              </v:shape>
            </v:group>
            <v:group style="position:absolute;left:9176;top:8533;width:2;height:105" coordorigin="9176,8533" coordsize="2,105">
              <v:shape style="position:absolute;left:9176;top:8533;width:2;height:105" coordorigin="9176,8533" coordsize="0,105" path="m9176,8638l9176,8533e" filled="f" stroked="t" strokeweight=".958002pt" strokecolor="#3F3F3F">
                <v:path arrowok="t"/>
              </v:shape>
            </v:group>
            <v:group style="position:absolute;left:10086;top:8533;width:2;height:105" coordorigin="10086,8533" coordsize="2,105">
              <v:shape style="position:absolute;left:10086;top:8533;width:2;height:105" coordorigin="10086,8533" coordsize="0,105" path="m10086,8638l10086,8533e" filled="f" stroked="t" strokeweight=".958002pt" strokecolor="#3B3B3F">
                <v:path arrowok="t"/>
              </v:shape>
            </v:group>
            <v:group style="position:absolute;left:10900;top:8633;width:1839;height:2" coordorigin="10900,8633" coordsize="1839,2">
              <v:shape style="position:absolute;left:10900;top:8633;width:1839;height:2" coordorigin="10900,8633" coordsize="1839,0" path="m10900,8633l12740,8633e" filled="f" stroked="t" strokeweight="1.437003pt" strokecolor="#1F1F23">
                <v:path arrowok="t"/>
              </v:shape>
            </v:group>
            <v:group style="position:absolute;left:11844;top:8533;width:2;height:115" coordorigin="11844,8533" coordsize="2,115">
              <v:shape style="position:absolute;left:11844;top:8533;width:2;height:115" coordorigin="11844,8533" coordsize="0,115" path="m11844,8647l11844,8533e" filled="f" stroked="t" strokeweight=".479001pt" strokecolor="#1F1F1F">
                <v:path arrowok="t"/>
              </v:shape>
            </v:group>
            <v:group style="position:absolute;left:12653;top:8638;width:920;height:2" coordorigin="12653,8638" coordsize="920,2">
              <v:shape style="position:absolute;left:12653;top:8638;width:920;height:2" coordorigin="12653,8638" coordsize="920,0" path="m12653,8638l13573,8638e" filled="f" stroked="t" strokeweight="1.916005pt" strokecolor="#3F3F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983276pt;margin-top:0pt;width:23.89608pt;height:36.435217pt;mso-position-horizontal-relative:page;mso-position-vertical-relative:paragraph;z-index:-21379" coordorigin="2940,0" coordsize="478,729">
            <v:shape style="position:absolute;left:2940;top:0;width:478;height:729" coordorigin="2940,0" coordsize="478,729" path="m2940,0l3418,0,3418,729,2940,729,2940,0e" filled="t" fillcolor="#E6E6E8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69"/>
          <w:szCs w:val="69"/>
          <w:color w:val="BFBFBC"/>
          <w:spacing w:val="0"/>
          <w:w w:val="52"/>
          <w:position w:val="2"/>
        </w:rPr>
        <w:t>----</w:t>
      </w:r>
      <w:r>
        <w:rPr>
          <w:rFonts w:ascii="Times New Roman" w:hAnsi="Times New Roman" w:cs="Times New Roman" w:eastAsia="Times New Roman"/>
          <w:sz w:val="69"/>
          <w:szCs w:val="69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3" w:lineRule="exact"/>
        <w:ind w:left="116" w:right="-20"/>
        <w:jc w:val="left"/>
        <w:tabs>
          <w:tab w:pos="800" w:val="left"/>
          <w:tab w:pos="4880" w:val="left"/>
          <w:tab w:pos="76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73"/>
          <w:position w:val="-11"/>
        </w:rPr>
        <w:t>OJIIDKO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1"/>
        </w:rPr>
        <w:t>J)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1"/>
        </w:rPr>
        <w:t>poj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14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0"/>
          <w:position w:val="-11"/>
        </w:rPr>
      </w:r>
      <w:r>
        <w:rPr>
          <w:rFonts w:ascii="Arial" w:hAnsi="Arial" w:cs="Arial" w:eastAsia="Arial"/>
          <w:sz w:val="10"/>
          <w:szCs w:val="10"/>
          <w:color w:val="3D3D3D"/>
          <w:spacing w:val="-7"/>
          <w:w w:val="171"/>
          <w:position w:val="-5"/>
        </w:rPr>
        <w:t>H</w:t>
      </w:r>
      <w:r>
        <w:rPr>
          <w:rFonts w:ascii="Arial" w:hAnsi="Arial" w:cs="Arial" w:eastAsia="Arial"/>
          <w:sz w:val="10"/>
          <w:szCs w:val="10"/>
          <w:color w:val="606060"/>
          <w:spacing w:val="-18"/>
          <w:w w:val="123"/>
          <w:position w:val="-5"/>
        </w:rPr>
        <w:t>3</w:t>
      </w:r>
      <w:r>
        <w:rPr>
          <w:rFonts w:ascii="Arial" w:hAnsi="Arial" w:cs="Arial" w:eastAsia="Arial"/>
          <w:sz w:val="10"/>
          <w:szCs w:val="10"/>
          <w:color w:val="262626"/>
          <w:spacing w:val="0"/>
          <w:w w:val="82"/>
          <w:position w:val="-5"/>
        </w:rPr>
        <w:t>1</w:t>
      </w:r>
      <w:r>
        <w:rPr>
          <w:rFonts w:ascii="Arial" w:hAnsi="Arial" w:cs="Arial" w:eastAsia="Arial"/>
          <w:sz w:val="10"/>
          <w:szCs w:val="10"/>
          <w:color w:val="262626"/>
          <w:spacing w:val="-8"/>
          <w:w w:val="82"/>
          <w:position w:val="-5"/>
        </w:rPr>
        <w:t>1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96"/>
          <w:position w:val="-5"/>
        </w:rPr>
        <w:t>0C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0"/>
        </w:rPr>
        <w:t>lb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3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0"/>
          <w:position w:val="0"/>
        </w:rPr>
        <w:t>nJopwen11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0"/>
          <w:position w:val="0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2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90"/>
          <w:position w:val="0"/>
        </w:rPr>
        <w:t>oacxona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4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3"/>
          <w:position w:val="0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"/>
          <w:w w:val="63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77"/>
          <w:position w:val="0"/>
        </w:rPr>
        <w:t>113llnTaKa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0" w:bottom="280" w:left="1520" w:right="2420"/>
          <w:footerReference w:type="default" r:id="rId64"/>
          <w:pgSz w:w="16880" w:h="11980" w:orient="landscape"/>
        </w:sectPr>
      </w:pPr>
      <w:rPr/>
    </w:p>
    <w:p>
      <w:pPr>
        <w:spacing w:before="48" w:after="0" w:line="162" w:lineRule="exact"/>
        <w:ind w:left="241" w:right="-76"/>
        <w:jc w:val="left"/>
        <w:tabs>
          <w:tab w:pos="7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00"/>
          <w:position w:val="-9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8"/>
          <w:position w:val="-8"/>
        </w:rPr>
        <w:t>KOIITR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right="-64"/>
        <w:jc w:val="left"/>
        <w:tabs>
          <w:tab w:pos="202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1"/>
        </w:rPr>
        <w:t>Omtc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1"/>
        </w:rPr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3"/>
          <w:position w:val="0"/>
        </w:rPr>
        <w:t>OA06pCHIIX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right="-20"/>
        <w:jc w:val="left"/>
        <w:tabs>
          <w:tab w:pos="1480" w:val="left"/>
          <w:tab w:pos="4720" w:val="left"/>
          <w:tab w:pos="558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81"/>
          <w:position w:val="-4"/>
        </w:rPr>
        <w:t>YKyn11o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2"/>
          <w:w w:val="107"/>
          <w:position w:val="3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67"/>
          <w:position w:val="3"/>
        </w:rPr>
        <w:t>aCXOJ]I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68"/>
          <w:position w:val="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1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3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13"/>
          <w:w w:val="69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4"/>
          <w:w w:val="69"/>
          <w:position w:val="3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69"/>
          <w:position w:val="3"/>
        </w:rPr>
        <w:t>JJ]R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3"/>
          <w:w w:val="69"/>
          <w:position w:val="3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3"/>
        </w:rPr>
        <w:t>II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2"/>
          <w:w w:val="69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9"/>
          <w:position w:val="3"/>
        </w:rPr>
        <w:t>119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3"/>
          <w:w w:val="69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75"/>
          <w:position w:val="3"/>
        </w:rPr>
        <w:t>TCpCT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-1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  <w:position w:val="3"/>
        </w:rPr>
        <w:t>6yuCTn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51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F4F50"/>
          <w:spacing w:val="0"/>
          <w:w w:val="100"/>
          <w:position w:val="1"/>
        </w:rPr>
        <w:t>13</w:t>
      </w:r>
      <w:r>
        <w:rPr>
          <w:rFonts w:ascii="Times New Roman" w:hAnsi="Times New Roman" w:cs="Times New Roman" w:eastAsia="Times New Roman"/>
          <w:sz w:val="17"/>
          <w:szCs w:val="17"/>
          <w:color w:val="4F4F5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F4F5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64"/>
          <w:position w:val="0"/>
        </w:rPr>
        <w:t>113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" w:lineRule="exact"/>
        <w:ind w:left="178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73"/>
          <w:position w:val="-8"/>
        </w:rPr>
        <w:t>AyTOIIOMIIC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73"/>
          <w:position w:val="-8"/>
        </w:rPr>
        <w:t>     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5"/>
          <w:w w:val="73"/>
          <w:position w:val="-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4"/>
          <w:position w:val="-9"/>
        </w:rPr>
        <w:t>On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3"/>
          <w:w w:val="104"/>
          <w:position w:val="-9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3"/>
          <w:w w:val="147"/>
          <w:position w:val="-9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-9"/>
        </w:rPr>
        <w:t>mc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5"/>
          <w:w w:val="100"/>
          <w:position w:val="-9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3"/>
          <w:i/>
          <w:position w:val="-9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3" w:equalWidth="0">
            <w:col w:w="1142" w:space="1599"/>
            <w:col w:w="2622" w:space="577"/>
            <w:col w:w="7000"/>
          </w:cols>
        </w:sectPr>
      </w:pPr>
      <w:rPr/>
    </w:p>
    <w:p>
      <w:pPr>
        <w:spacing w:before="16" w:after="0" w:line="175" w:lineRule="exact"/>
        <w:ind w:left="4638" w:right="-67"/>
        <w:jc w:val="left"/>
        <w:tabs>
          <w:tab w:pos="5820" w:val="left"/>
          <w:tab w:pos="68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0"/>
          <w:szCs w:val="10"/>
          <w:color w:val="4F4F50"/>
          <w:spacing w:val="0"/>
          <w:w w:val="130"/>
          <w:position w:val="1"/>
        </w:rPr>
        <w:t>anponpujauuja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-3"/>
        </w:rPr>
        <w:t>(on6no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2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3"/>
        </w:rPr>
        <w:t>11)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-1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6"/>
          <w:szCs w:val="16"/>
          <w:color w:val="131313"/>
          <w:spacing w:val="-1"/>
          <w:w w:val="95"/>
          <w:position w:val="-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83"/>
          <w:position w:val="-1"/>
        </w:rPr>
        <w:t>cny6n11Kc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69" w:lineRule="exact"/>
        <w:ind w:right="-65"/>
        <w:jc w:val="left"/>
        <w:tabs>
          <w:tab w:pos="10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80"/>
          <w:position w:val="-9"/>
        </w:rPr>
        <w:t>nOKPni11ne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-10"/>
        </w:rPr>
        <w:t>rpana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right="-20"/>
        <w:jc w:val="left"/>
        <w:tabs>
          <w:tab w:pos="700" w:val="left"/>
          <w:tab w:pos="17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00"/>
          <w:position w:val="-5"/>
        </w:rPr>
        <w:t>ooco</w:t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D3D3D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2"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3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2"/>
        </w:rPr>
        <w:t>aunj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63"/>
          <w:position w:val="2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110"/>
          <w:position w:val="2"/>
        </w:rPr>
        <w:t>OCTal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2"/>
          <w:w w:val="110"/>
          <w:position w:val="2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3D3D3D"/>
          <w:spacing w:val="0"/>
          <w:w w:val="110"/>
          <w:position w:val="2"/>
        </w:rPr>
        <w:t>ii</w:t>
      </w:r>
      <w:r>
        <w:rPr>
          <w:rFonts w:ascii="Times New Roman" w:hAnsi="Times New Roman" w:cs="Times New Roman" w:eastAsia="Times New Roman"/>
          <w:sz w:val="11"/>
          <w:szCs w:val="11"/>
          <w:color w:val="3D3D3D"/>
          <w:spacing w:val="-13"/>
          <w:w w:val="11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74"/>
          <w:position w:val="2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3" w:equalWidth="0">
            <w:col w:w="7564" w:space="198"/>
            <w:col w:w="1400" w:space="497"/>
            <w:col w:w="3281"/>
          </w:cols>
        </w:sectPr>
      </w:pPr>
      <w:rPr/>
    </w:p>
    <w:p>
      <w:pPr>
        <w:spacing w:before="72" w:after="0" w:line="240" w:lineRule="auto"/>
        <w:ind w:left="327" w:right="-73"/>
        <w:jc w:val="left"/>
        <w:tabs>
          <w:tab w:pos="920" w:val="left"/>
          <w:tab w:pos="2860" w:val="left"/>
          <w:tab w:pos="5020" w:val="left"/>
          <w:tab w:pos="6160" w:val="left"/>
          <w:tab w:pos="7160" w:val="left"/>
          <w:tab w:pos="8040" w:val="left"/>
          <w:tab w:pos="8940" w:val="left"/>
          <w:tab w:pos="98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3D3D3D"/>
          <w:spacing w:val="0"/>
          <w:w w:val="130"/>
          <w:position w:val="4"/>
        </w:rPr>
        <w:t>1</w:t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4"/>
          <w:szCs w:val="14"/>
          <w:color w:val="3D3D3D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3"/>
        </w:rPr>
        <w:t>2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88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4F4F50"/>
          <w:spacing w:val="0"/>
          <w:w w:val="136"/>
          <w:position w:val="3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4F4F50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F4F50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82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0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1"/>
        </w:rPr>
        <w:t>6</w:t>
        <w:tab/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0"/>
        </w:rPr>
        <w:t>7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-97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-2"/>
        </w:rPr>
        <w:t>8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-97"/>
          <w:w w:val="100"/>
          <w:position w:val="-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0"/>
          <w:w w:val="101"/>
          <w:position w:val="-3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2" w:after="0" w:line="173" w:lineRule="auto"/>
        <w:ind w:left="1333" w:right="5932" w:firstLine="-113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8"/>
          <w:position w:val="-8"/>
        </w:rPr>
        <w:t>5260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-71"/>
          <w:w w:val="78"/>
          <w:position w:val="-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-8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8"/>
          <w:position w:val="-8"/>
        </w:rPr>
        <w:t>441300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37"/>
          <w:w w:val="78"/>
          <w:position w:val="-8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4"/>
          <w:position w:val="0"/>
        </w:rPr>
        <w:t>0mn811l</w:t>
      </w:r>
      <w:r>
        <w:rPr>
          <w:rFonts w:ascii="Arial" w:hAnsi="Arial" w:cs="Arial" w:eastAsia="Arial"/>
          <w:sz w:val="10"/>
          <w:szCs w:val="10"/>
          <w:color w:val="60606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KaMIITII</w:t>
      </w:r>
      <w:r>
        <w:rPr>
          <w:rFonts w:ascii="Arial" w:hAnsi="Arial" w:cs="Arial" w:eastAsia="Arial"/>
          <w:sz w:val="10"/>
          <w:szCs w:val="10"/>
          <w:color w:val="60606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99"/>
          <w:position w:val="0"/>
        </w:rPr>
        <w:t>AOMahH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10"/>
          <w:szCs w:val="10"/>
          <w:color w:val="60606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7"/>
          <w:position w:val="0"/>
        </w:rPr>
        <w:t>jaBIIIII</w:t>
      </w:r>
      <w:r>
        <w:rPr>
          <w:rFonts w:ascii="Arial" w:hAnsi="Arial" w:cs="Arial" w:eastAsia="Arial"/>
          <w:sz w:val="10"/>
          <w:szCs w:val="10"/>
          <w:color w:val="606060"/>
          <w:spacing w:val="-1"/>
          <w:w w:val="127"/>
          <w:position w:val="0"/>
        </w:rPr>
        <w:t>I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2"/>
          <w:position w:val="0"/>
        </w:rPr>
        <w:t>tl&gt;tUtaiiCHjcKHM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7"/>
          <w:position w:val="0"/>
        </w:rPr>
        <w:t>HHCTmylU&lt;jll&gt;lft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6"/>
          <w:position w:val="1"/>
        </w:rPr>
        <w:t>5261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6"/>
          <w:position w:val="0"/>
        </w:rPr>
        <w:t>441400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52"/>
          <w:w w:val="76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7"/>
          <w:position w:val="0"/>
        </w:rPr>
        <w:t>OmniiTIIIW&lt;IITII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7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7"/>
          <w:position w:val="0"/>
        </w:rPr>
        <w:t>AO.,ftiiii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7"/>
          <w:position w:val="0"/>
        </w:rPr>
        <w:t>M</w:t>
      </w:r>
      <w:r>
        <w:rPr>
          <w:rFonts w:ascii="Arial" w:hAnsi="Arial" w:cs="Arial" w:eastAsia="Arial"/>
          <w:sz w:val="10"/>
          <w:szCs w:val="10"/>
          <w:color w:val="606060"/>
          <w:spacing w:val="-15"/>
          <w:w w:val="117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OOCAOIHII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0"/>
          <w:szCs w:val="10"/>
          <w:color w:val="60606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8"/>
          <w:position w:val="0"/>
        </w:rPr>
        <w:t>6altK8M8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  <w:position w:val="1"/>
        </w:rPr>
        <w:t>5262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  <w:position w:val="1"/>
        </w:rPr>
        <w:t>441500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44"/>
          <w:w w:val="77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5"/>
          <w:position w:val="0"/>
        </w:rPr>
        <w:t>0mn811l</w:t>
      </w:r>
      <w:r>
        <w:rPr>
          <w:rFonts w:ascii="Arial" w:hAnsi="Arial" w:cs="Arial" w:eastAsia="Arial"/>
          <w:sz w:val="10"/>
          <w:szCs w:val="10"/>
          <w:color w:val="606060"/>
          <w:spacing w:val="-17"/>
          <w:w w:val="125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5"/>
          <w:position w:val="0"/>
        </w:rPr>
        <w:t>KIMITI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5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OCTIIIH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10"/>
          <w:szCs w:val="10"/>
          <w:color w:val="60606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IIONahH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10"/>
          <w:szCs w:val="10"/>
          <w:color w:val="606060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Kpe.IUI'TOJIIIMI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7"/>
          <w:position w:val="1"/>
        </w:rPr>
        <w:t>5263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  <w:position w:val="1"/>
        </w:rPr>
        <w:t>441600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44"/>
          <w:w w:val="77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2"/>
          <w:position w:val="0"/>
        </w:rPr>
        <w:t>0rnna11l</w:t>
      </w:r>
      <w:r>
        <w:rPr>
          <w:rFonts w:ascii="Arial" w:hAnsi="Arial" w:cs="Arial" w:eastAsia="Arial"/>
          <w:sz w:val="10"/>
          <w:szCs w:val="10"/>
          <w:color w:val="60606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K8N811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0"/>
          <w:szCs w:val="10"/>
          <w:color w:val="60606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0"/>
          <w:position w:val="0"/>
        </w:rPr>
        <w:t>AONahHIICTIIIMI</w:t>
      </w:r>
      <w:r>
        <w:rPr>
          <w:rFonts w:ascii="Arial" w:hAnsi="Arial" w:cs="Arial" w:eastAsia="Arial"/>
          <w:sz w:val="10"/>
          <w:szCs w:val="10"/>
          <w:color w:val="606060"/>
          <w:spacing w:val="-5"/>
          <w:w w:val="11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100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3CNJI&gt;II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7"/>
          <w:position w:val="1"/>
        </w:rPr>
        <w:t>5264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7"/>
          <w:position w:val="1"/>
        </w:rPr>
        <w:t>441700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44"/>
          <w:w w:val="77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40"/>
          <w:position w:val="0"/>
        </w:rPr>
        <w:t>Omrra</w:t>
      </w:r>
      <w:r>
        <w:rPr>
          <w:rFonts w:ascii="Arial" w:hAnsi="Arial" w:cs="Arial" w:eastAsia="Arial"/>
          <w:sz w:val="10"/>
          <w:szCs w:val="10"/>
          <w:color w:val="606060"/>
          <w:spacing w:val="-12"/>
          <w:w w:val="141"/>
          <w:position w:val="0"/>
        </w:rPr>
        <w:t>n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97"/>
          <w:position w:val="0"/>
        </w:rPr>
        <w:t>K8M011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98"/>
          <w:position w:val="0"/>
        </w:rPr>
        <w:t>l</w:t>
      </w:r>
      <w:r>
        <w:rPr>
          <w:rFonts w:ascii="Arial" w:hAnsi="Arial" w:cs="Arial" w:eastAsia="Arial"/>
          <w:sz w:val="10"/>
          <w:szCs w:val="10"/>
          <w:color w:val="60606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95"/>
          <w:position w:val="0"/>
        </w:rPr>
        <w:t>ua</w:t>
      </w:r>
      <w:r>
        <w:rPr>
          <w:rFonts w:ascii="Arial" w:hAnsi="Arial" w:cs="Arial" w:eastAsia="Arial"/>
          <w:sz w:val="13"/>
          <w:szCs w:val="13"/>
          <w:color w:val="606060"/>
          <w:spacing w:val="-10"/>
          <w:w w:val="95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AOMah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0"/>
          <w:szCs w:val="10"/>
          <w:color w:val="60606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tl&gt;&gt;ntallcotjcK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0"/>
          <w:szCs w:val="10"/>
          <w:color w:val="60606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5"/>
          <w:position w:val="0"/>
        </w:rPr>
        <w:t>ACpuuan: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85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7"/>
        </w:rPr>
        <w:t>5265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7"/>
        </w:rPr>
        <w:t>441800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44"/>
          <w:w w:val="77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44"/>
        </w:rPr>
        <w:t>Omna</w:t>
      </w:r>
      <w:r>
        <w:rPr>
          <w:rFonts w:ascii="Arial" w:hAnsi="Arial" w:cs="Arial" w:eastAsia="Arial"/>
          <w:sz w:val="10"/>
          <w:szCs w:val="10"/>
          <w:color w:val="4F4F50"/>
          <w:spacing w:val="-2"/>
          <w:w w:val="145"/>
        </w:rPr>
        <w:t>n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95"/>
        </w:rPr>
        <w:t>K8M81'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96"/>
        </w:rPr>
        <w:t>8</w:t>
      </w:r>
      <w:r>
        <w:rPr>
          <w:rFonts w:ascii="Arial" w:hAnsi="Arial" w:cs="Arial" w:eastAsia="Arial"/>
          <w:sz w:val="10"/>
          <w:szCs w:val="10"/>
          <w:color w:val="4F4F50"/>
          <w:spacing w:val="-5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82"/>
        </w:rPr>
        <w:t>118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82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</w:rPr>
        <w:t>AOMaii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</w:rPr>
        <w:t>C</w:t>
      </w:r>
      <w:r>
        <w:rPr>
          <w:rFonts w:ascii="Arial" w:hAnsi="Arial" w:cs="Arial" w:eastAsia="Arial"/>
          <w:sz w:val="10"/>
          <w:szCs w:val="10"/>
          <w:color w:val="606060"/>
          <w:spacing w:val="-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6"/>
        </w:rPr>
        <w:t>MCIIIIIlC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66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8"/>
        </w:rPr>
        <w:t>5266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8"/>
        </w:rPr>
        <w:t>441900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37"/>
          <w:w w:val="78"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b/>
          <w:bCs/>
        </w:rPr>
        <w:t>&lt;I&gt;Hli81</w:t>
      </w:r>
      <w:r>
        <w:rPr>
          <w:rFonts w:ascii="Arial" w:hAnsi="Arial" w:cs="Arial" w:eastAsia="Arial"/>
          <w:sz w:val="9"/>
          <w:szCs w:val="9"/>
          <w:color w:val="3D3D3D"/>
          <w:spacing w:val="-3"/>
          <w:w w:val="100"/>
          <w:b/>
          <w:bCs/>
        </w:rPr>
        <w:t>1</w:t>
      </w:r>
      <w:r>
        <w:rPr>
          <w:rFonts w:ascii="Arial" w:hAnsi="Arial" w:cs="Arial" w:eastAsia="Arial"/>
          <w:sz w:val="9"/>
          <w:szCs w:val="9"/>
          <w:color w:val="606060"/>
          <w:spacing w:val="-7"/>
          <w:w w:val="100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b/>
          <w:bCs/>
        </w:rPr>
        <w:t>•ticK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3D3D3D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4F4F50"/>
          <w:spacing w:val="0"/>
          <w:w w:val="116"/>
          <w:b/>
          <w:bCs/>
        </w:rPr>
        <w:t>npoMeii</w:t>
      </w:r>
      <w:r>
        <w:rPr>
          <w:rFonts w:ascii="Arial" w:hAnsi="Arial" w:cs="Arial" w:eastAsia="Arial"/>
          <w:sz w:val="9"/>
          <w:szCs w:val="9"/>
          <w:color w:val="4F4F50"/>
          <w:spacing w:val="0"/>
          <w:w w:val="116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4F4F50"/>
          <w:spacing w:val="-1"/>
          <w:w w:val="116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4F4F50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9"/>
          <w:szCs w:val="9"/>
          <w:color w:val="4F4F50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4F4F50"/>
          <w:spacing w:val="0"/>
          <w:w w:val="104"/>
          <w:b/>
          <w:bCs/>
        </w:rPr>
        <w:t>41UIHUIC</w:t>
      </w:r>
      <w:r>
        <w:rPr>
          <w:rFonts w:ascii="Arial" w:hAnsi="Arial" w:cs="Arial" w:eastAsia="Arial"/>
          <w:sz w:val="9"/>
          <w:szCs w:val="9"/>
          <w:color w:val="4F4F50"/>
          <w:spacing w:val="0"/>
          <w:w w:val="105"/>
          <w:b/>
          <w:bCs/>
        </w:rPr>
        <w:t>)</w:t>
      </w:r>
      <w:r>
        <w:rPr>
          <w:rFonts w:ascii="Arial" w:hAnsi="Arial" w:cs="Arial" w:eastAsia="Arial"/>
          <w:sz w:val="9"/>
          <w:szCs w:val="9"/>
          <w:color w:val="4F4F50"/>
          <w:spacing w:val="0"/>
          <w:w w:val="104"/>
          <w:b/>
          <w:bCs/>
        </w:rPr>
        <w:t>tjCKH</w:t>
      </w:r>
      <w:r>
        <w:rPr>
          <w:rFonts w:ascii="Arial" w:hAnsi="Arial" w:cs="Arial" w:eastAsia="Arial"/>
          <w:sz w:val="9"/>
          <w:szCs w:val="9"/>
          <w:color w:val="4F4F50"/>
          <w:spacing w:val="0"/>
          <w:w w:val="105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4F4F5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4F4F50"/>
          <w:spacing w:val="0"/>
          <w:w w:val="117"/>
          <w:b/>
          <w:bCs/>
        </w:rPr>
        <w:t>mtllfll31lMB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4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</w:rPr>
        <w:t>5267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  <w:position w:val="1"/>
        </w:rPr>
        <w:t>442000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30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OTJ1JIAT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8"/>
          <w:position w:val="1"/>
        </w:rPr>
        <w:t>CTPAJUl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8"/>
          <w:position w:val="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10"/>
          <w:w w:val="10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KAMAT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  <w:t>(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  <w:t>OA</w:t>
      </w:r>
      <w:r>
        <w:rPr>
          <w:rFonts w:ascii="Arial" w:hAnsi="Arial" w:cs="Arial" w:eastAsia="Arial"/>
          <w:sz w:val="10"/>
          <w:szCs w:val="10"/>
          <w:color w:val="4F4F5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20"/>
          <w:position w:val="1"/>
        </w:rPr>
        <w:t>5268A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20"/>
          <w:position w:val="1"/>
        </w:rPr>
        <w:t>o</w:t>
      </w:r>
      <w:r>
        <w:rPr>
          <w:rFonts w:ascii="Arial" w:hAnsi="Arial" w:cs="Arial" w:eastAsia="Arial"/>
          <w:sz w:val="10"/>
          <w:szCs w:val="10"/>
          <w:color w:val="3D3D3D"/>
          <w:spacing w:val="-1"/>
          <w:w w:val="12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20"/>
          <w:position w:val="1"/>
        </w:rPr>
        <w:t>5273)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8"/>
          <w:position w:val="-1"/>
        </w:rPr>
        <w:t>5268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71"/>
          <w:w w:val="78"/>
          <w:position w:val="-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-1"/>
        </w:rPr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8"/>
          <w:position w:val="-1"/>
        </w:rPr>
        <w:t>442100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37"/>
          <w:w w:val="78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30"/>
          <w:position w:val="7"/>
        </w:rPr>
        <w:t>0rMRT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30"/>
          <w:position w:val="7"/>
        </w:rPr>
        <w:t>n</w:t>
      </w:r>
      <w:r>
        <w:rPr>
          <w:rFonts w:ascii="Arial" w:hAnsi="Arial" w:cs="Arial" w:eastAsia="Arial"/>
          <w:sz w:val="10"/>
          <w:szCs w:val="10"/>
          <w:color w:val="4F4F50"/>
          <w:spacing w:val="-13"/>
          <w:w w:val="13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94"/>
          <w:position w:val="7"/>
        </w:rPr>
        <w:t>KftMRTB</w:t>
      </w:r>
      <w:r>
        <w:rPr>
          <w:rFonts w:ascii="Arial" w:hAnsi="Arial" w:cs="Arial" w:eastAsia="Arial"/>
          <w:sz w:val="10"/>
          <w:szCs w:val="10"/>
          <w:color w:val="4F4F50"/>
          <w:spacing w:val="-5"/>
          <w:w w:val="94"/>
          <w:position w:val="7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50"/>
          <w:spacing w:val="0"/>
          <w:w w:val="100"/>
          <w:position w:val="7"/>
        </w:rPr>
        <w:t>lift</w:t>
      </w:r>
      <w:r>
        <w:rPr>
          <w:rFonts w:ascii="Times New Roman" w:hAnsi="Times New Roman" w:cs="Times New Roman" w:eastAsia="Times New Roman"/>
          <w:sz w:val="10"/>
          <w:szCs w:val="10"/>
          <w:color w:val="4F4F50"/>
          <w:spacing w:val="14"/>
          <w:w w:val="10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23"/>
          <w:position w:val="7"/>
        </w:rPr>
        <w:t>X8pntj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23"/>
          <w:position w:val="7"/>
        </w:rPr>
        <w:t>c</w:t>
      </w:r>
      <w:r>
        <w:rPr>
          <w:rFonts w:ascii="Arial" w:hAnsi="Arial" w:cs="Arial" w:eastAsia="Arial"/>
          <w:sz w:val="10"/>
          <w:szCs w:val="10"/>
          <w:color w:val="4F4F50"/>
          <w:spacing w:val="-2"/>
          <w:w w:val="123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93"/>
          <w:position w:val="7"/>
        </w:rPr>
        <w:t>011</w:t>
      </w:r>
      <w:r>
        <w:rPr>
          <w:rFonts w:ascii="Arial" w:hAnsi="Arial" w:cs="Arial" w:eastAsia="Arial"/>
          <w:sz w:val="10"/>
          <w:szCs w:val="10"/>
          <w:color w:val="606060"/>
          <w:spacing w:val="-18"/>
          <w:w w:val="10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20"/>
          <w:position w:val="7"/>
        </w:rPr>
        <w:t>o</w:t>
      </w:r>
      <w:r>
        <w:rPr>
          <w:rFonts w:ascii="Arial" w:hAnsi="Arial" w:cs="Arial" w:eastAsia="Arial"/>
          <w:sz w:val="10"/>
          <w:szCs w:val="10"/>
          <w:color w:val="3D3D3D"/>
          <w:spacing w:val="-14"/>
          <w:w w:val="120"/>
          <w:position w:val="7"/>
        </w:rPr>
        <w:t>p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6"/>
          <w:position w:val="7"/>
        </w:rPr>
        <w:t>C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5"/>
          <w:position w:val="7"/>
        </w:rPr>
        <w:t>/l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6"/>
          <w:position w:val="7"/>
        </w:rPr>
        <w:t>i</w:t>
      </w:r>
      <w:r>
        <w:rPr>
          <w:rFonts w:ascii="Arial" w:hAnsi="Arial" w:cs="Arial" w:eastAsia="Arial"/>
          <w:sz w:val="10"/>
          <w:szCs w:val="10"/>
          <w:color w:val="606060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88"/>
          <w:position w:val="7"/>
        </w:rPr>
        <w:t>OC</w:t>
      </w:r>
      <w:r>
        <w:rPr>
          <w:rFonts w:ascii="Arial" w:hAnsi="Arial" w:cs="Arial" w:eastAsia="Arial"/>
          <w:sz w:val="10"/>
          <w:szCs w:val="10"/>
          <w:color w:val="606060"/>
          <w:spacing w:val="-12"/>
          <w:w w:val="88"/>
          <w:position w:val="7"/>
        </w:rPr>
        <w:t>T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79"/>
          <w:position w:val="7"/>
        </w:rPr>
        <w:t>II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94"/>
          <w:position w:val="7"/>
        </w:rPr>
        <w:t>CMIITOORII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95"/>
          <w:position w:val="7"/>
        </w:rPr>
        <w:t>C</w:t>
      </w:r>
      <w:r>
        <w:rPr>
          <w:rFonts w:ascii="Arial" w:hAnsi="Arial" w:cs="Arial" w:eastAsia="Arial"/>
          <w:sz w:val="10"/>
          <w:szCs w:val="10"/>
          <w:color w:val="4F4F50"/>
          <w:spacing w:val="-13"/>
          <w:w w:val="10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82"/>
          <w:position w:val="7"/>
        </w:rPr>
        <w:t>118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left="133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3D3D3D"/>
          <w:w w:val="104"/>
          <w:position w:val="1"/>
        </w:rPr>
        <w:t>IIH</w:t>
      </w:r>
      <w:r>
        <w:rPr>
          <w:rFonts w:ascii="Arial" w:hAnsi="Arial" w:cs="Arial" w:eastAsia="Arial"/>
          <w:sz w:val="10"/>
          <w:szCs w:val="10"/>
          <w:color w:val="3D3D3D"/>
          <w:spacing w:val="-8"/>
          <w:w w:val="104"/>
          <w:position w:val="1"/>
        </w:rPr>
        <w:t>O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4"/>
          <w:position w:val="1"/>
        </w:rPr>
        <w:t>C1p</w:t>
      </w:r>
      <w:r>
        <w:rPr>
          <w:rFonts w:ascii="Arial" w:hAnsi="Arial" w:cs="Arial" w:eastAsia="Arial"/>
          <w:sz w:val="10"/>
          <w:szCs w:val="10"/>
          <w:color w:val="606060"/>
          <w:spacing w:val="-7"/>
          <w:w w:val="104"/>
          <w:position w:val="1"/>
        </w:rPr>
        <w:t>8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70"/>
          <w:position w:val="1"/>
        </w:rPr>
        <w:t>1</w:t>
      </w:r>
      <w:r>
        <w:rPr>
          <w:rFonts w:ascii="Arial" w:hAnsi="Arial" w:cs="Arial" w:eastAsia="Arial"/>
          <w:sz w:val="10"/>
          <w:szCs w:val="10"/>
          <w:color w:val="3D3D3D"/>
          <w:spacing w:val="-4"/>
          <w:w w:val="70"/>
          <w:position w:val="1"/>
        </w:rPr>
        <w:t>1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5"/>
          <w:position w:val="1"/>
        </w:rPr>
        <w:t>0M</w:t>
      </w:r>
      <w:r>
        <w:rPr>
          <w:rFonts w:ascii="Arial" w:hAnsi="Arial" w:cs="Arial" w:eastAsia="Arial"/>
          <w:sz w:val="10"/>
          <w:szCs w:val="10"/>
          <w:color w:val="60606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43"/>
          <w:position w:val="1"/>
        </w:rPr>
        <w:t>IIIIIRI</w:t>
      </w:r>
      <w:r>
        <w:rPr>
          <w:rFonts w:ascii="Arial" w:hAnsi="Arial" w:cs="Arial" w:eastAsia="Arial"/>
          <w:sz w:val="10"/>
          <w:szCs w:val="10"/>
          <w:color w:val="3D3D3D"/>
          <w:spacing w:val="-15"/>
          <w:w w:val="143"/>
          <w:position w:val="1"/>
        </w:rPr>
        <w:t>I</w:t>
      </w:r>
      <w:r>
        <w:rPr>
          <w:rFonts w:ascii="Arial" w:hAnsi="Arial" w:cs="Arial" w:eastAsia="Arial"/>
          <w:sz w:val="10"/>
          <w:szCs w:val="10"/>
          <w:color w:val="606060"/>
          <w:spacing w:val="-13"/>
          <w:w w:val="91"/>
          <w:position w:val="1"/>
        </w:rPr>
        <w:t>C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55"/>
          <w:position w:val="1"/>
        </w:rPr>
        <w:t>II</w:t>
      </w:r>
      <w:r>
        <w:rPr>
          <w:rFonts w:ascii="Arial" w:hAnsi="Arial" w:cs="Arial" w:eastAsia="Arial"/>
          <w:sz w:val="10"/>
          <w:szCs w:val="10"/>
          <w:color w:val="3D3D3D"/>
          <w:spacing w:val="-5"/>
          <w:w w:val="156"/>
          <w:position w:val="1"/>
        </w:rPr>
        <w:t>j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76"/>
          <w:position w:val="1"/>
        </w:rPr>
        <w:t>C</w:t>
      </w:r>
      <w:r>
        <w:rPr>
          <w:rFonts w:ascii="Arial" w:hAnsi="Arial" w:cs="Arial" w:eastAsia="Arial"/>
          <w:sz w:val="10"/>
          <w:szCs w:val="10"/>
          <w:color w:val="3D3D3D"/>
          <w:spacing w:val="-5"/>
          <w:w w:val="96"/>
          <w:position w:val="1"/>
        </w:rPr>
        <w:t>K</w:t>
      </w:r>
      <w:r>
        <w:rPr>
          <w:rFonts w:ascii="Arial" w:hAnsi="Arial" w:cs="Arial" w:eastAsia="Arial"/>
          <w:sz w:val="10"/>
          <w:szCs w:val="10"/>
          <w:color w:val="606060"/>
          <w:spacing w:val="-12"/>
          <w:w w:val="97"/>
          <w:position w:val="1"/>
        </w:rPr>
        <w:t>O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12"/>
          <w:position w:val="1"/>
        </w:rPr>
        <w:t>M</w:t>
      </w:r>
      <w:r>
        <w:rPr>
          <w:rFonts w:ascii="Arial" w:hAnsi="Arial" w:cs="Arial" w:eastAsia="Arial"/>
          <w:sz w:val="10"/>
          <w:szCs w:val="10"/>
          <w:color w:val="3D3D3D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5"/>
          <w:position w:val="1"/>
        </w:rPr>
        <w:t>1p)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4"/>
          <w:position w:val="1"/>
        </w:rPr>
        <w:t>I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5"/>
          <w:position w:val="1"/>
        </w:rPr>
        <w:t>(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4"/>
          <w:position w:val="1"/>
        </w:rPr>
        <w:t>IIU11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5"/>
          <w:position w:val="1"/>
        </w:rPr>
        <w:t>)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4"/>
          <w:position w:val="1"/>
        </w:rPr>
        <w:t>'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8"/>
        </w:rPr>
        <w:t>5269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8"/>
        </w:rPr>
        <w:t>442200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37"/>
          <w:w w:val="78"/>
        </w:rPr>
        <w:t> </w:t>
      </w:r>
      <w:r>
        <w:rPr>
          <w:rFonts w:ascii="Arial" w:hAnsi="Arial" w:cs="Arial" w:eastAsia="Arial"/>
          <w:sz w:val="12"/>
          <w:szCs w:val="12"/>
          <w:color w:val="3D3D3D"/>
          <w:spacing w:val="0"/>
          <w:w w:val="100"/>
          <w:b/>
          <w:bCs/>
          <w:position w:val="1"/>
        </w:rPr>
        <w:t>Omnnrn</w:t>
      </w:r>
      <w:r>
        <w:rPr>
          <w:rFonts w:ascii="Arial" w:hAnsi="Arial" w:cs="Arial" w:eastAsia="Arial"/>
          <w:sz w:val="12"/>
          <w:szCs w:val="12"/>
          <w:color w:val="3D3D3D"/>
          <w:spacing w:val="-1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9"/>
          <w:b/>
          <w:bCs/>
          <w:position w:val="1"/>
        </w:rPr>
        <w:t>KnMaT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9"/>
          <w:b/>
          <w:bCs/>
          <w:position w:val="1"/>
        </w:rPr>
        <w:t>a</w:t>
      </w:r>
      <w:r>
        <w:rPr>
          <w:rFonts w:ascii="Arial" w:hAnsi="Arial" w:cs="Arial" w:eastAsia="Arial"/>
          <w:sz w:val="9"/>
          <w:szCs w:val="9"/>
          <w:color w:val="3D3D3D"/>
          <w:spacing w:val="-7"/>
          <w:w w:val="109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131"/>
          <w:b/>
          <w:bCs/>
          <w:position w:val="1"/>
        </w:rPr>
        <w:t>C</w:t>
      </w:r>
      <w:r>
        <w:rPr>
          <w:rFonts w:ascii="Arial" w:hAnsi="Arial" w:cs="Arial" w:eastAsia="Arial"/>
          <w:sz w:val="9"/>
          <w:szCs w:val="9"/>
          <w:color w:val="606060"/>
          <w:spacing w:val="-16"/>
          <w:w w:val="131"/>
          <w:b/>
          <w:bCs/>
          <w:position w:val="1"/>
        </w:rPr>
        <w:t>t</w:t>
      </w:r>
      <w:r>
        <w:rPr>
          <w:rFonts w:ascii="Arial" w:hAnsi="Arial" w:cs="Arial" w:eastAsia="Arial"/>
          <w:sz w:val="9"/>
          <w:szCs w:val="9"/>
          <w:color w:val="3D3D3D"/>
          <w:spacing w:val="-50"/>
          <w:w w:val="111"/>
          <w:b/>
          <w:bCs/>
          <w:position w:val="1"/>
        </w:rPr>
        <w:t>H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130"/>
          <w:b/>
          <w:bCs/>
          <w:position w:val="1"/>
        </w:rPr>
        <w:t>l</w:t>
      </w:r>
      <w:r>
        <w:rPr>
          <w:rFonts w:ascii="Arial" w:hAnsi="Arial" w:cs="Arial" w:eastAsia="Arial"/>
          <w:sz w:val="9"/>
          <w:szCs w:val="9"/>
          <w:color w:val="606060"/>
          <w:spacing w:val="-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b/>
          <w:bCs/>
          <w:position w:val="1"/>
        </w:rPr>
        <w:t>Hnt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b/>
          <w:bCs/>
          <w:position w:val="1"/>
        </w:rPr>
        <w:t>M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7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81"/>
          <w:b/>
          <w:bCs/>
          <w:position w:val="1"/>
        </w:rPr>
        <w:t>DJJAJI.U</w:t>
      </w:r>
      <w:r>
        <w:rPr>
          <w:rFonts w:ascii="Arial" w:hAnsi="Arial" w:cs="Arial" w:eastAsia="Arial"/>
          <w:sz w:val="9"/>
          <w:szCs w:val="9"/>
          <w:color w:val="3D3D3D"/>
          <w:spacing w:val="-5"/>
          <w:w w:val="82"/>
          <w:b/>
          <w:bCs/>
          <w:position w:val="1"/>
        </w:rPr>
        <w:t>M</w:t>
      </w:r>
      <w:r>
        <w:rPr>
          <w:rFonts w:ascii="Arial" w:hAnsi="Arial" w:cs="Arial" w:eastAsia="Arial"/>
          <w:sz w:val="9"/>
          <w:szCs w:val="9"/>
          <w:color w:val="606060"/>
          <w:spacing w:val="0"/>
          <w:w w:val="99"/>
          <w:b/>
          <w:bCs/>
          <w:position w:val="1"/>
        </w:rPr>
        <w:t>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</w:rPr>
        <w:t>5270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</w:rPr>
        <w:t>442300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30"/>
          <w:w w:val="7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</w:rPr>
        <w:t>Omn8T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00"/>
        </w:rPr>
        <w:t>KaMaT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00"/>
        </w:rPr>
        <w:t>a</w:t>
      </w:r>
      <w:r>
        <w:rPr>
          <w:rFonts w:ascii="Arial" w:hAnsi="Arial" w:cs="Arial" w:eastAsia="Arial"/>
          <w:sz w:val="10"/>
          <w:szCs w:val="10"/>
          <w:color w:val="3D3D3D"/>
          <w:spacing w:val="-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</w:rPr>
        <w:t>MY11Tttnii1"CPMIIII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</w:rPr>
        <w:t>M</w:t>
      </w:r>
      <w:r>
        <w:rPr>
          <w:rFonts w:ascii="Arial" w:hAnsi="Arial" w:cs="Arial" w:eastAsia="Arial"/>
          <w:sz w:val="10"/>
          <w:szCs w:val="10"/>
          <w:color w:val="4F4F50"/>
          <w:spacing w:val="1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</w:rPr>
        <w:t>totiCTII'I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1"/>
        </w:rPr>
        <w:t>)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</w:rPr>
        <w:t>'IliQRMR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w w:val="82"/>
        </w:rPr>
        <w:t>52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-26"/>
          <w:w w:val="82"/>
        </w:rPr>
        <w:t>7</w:t>
      </w:r>
      <w:r>
        <w:rPr>
          <w:rFonts w:ascii="Courier New" w:hAnsi="Courier New" w:cs="Courier New" w:eastAsia="Courier New"/>
          <w:sz w:val="17"/>
          <w:szCs w:val="17"/>
          <w:color w:val="262626"/>
          <w:spacing w:val="0"/>
          <w:w w:val="60"/>
        </w:rPr>
        <w:t>1</w:t>
      </w:r>
      <w:r>
        <w:rPr>
          <w:rFonts w:ascii="Courier New" w:hAnsi="Courier New" w:cs="Courier New" w:eastAsia="Courier New"/>
          <w:sz w:val="17"/>
          <w:szCs w:val="17"/>
          <w:color w:val="26262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62626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F4F50"/>
          <w:spacing w:val="-37"/>
          <w:w w:val="120"/>
        </w:rPr>
        <w:t>4</w:t>
      </w:r>
      <w:r>
        <w:rPr>
          <w:rFonts w:ascii="Courier New" w:hAnsi="Courier New" w:cs="Courier New" w:eastAsia="Courier New"/>
          <w:sz w:val="17"/>
          <w:szCs w:val="17"/>
          <w:color w:val="262626"/>
          <w:spacing w:val="-26"/>
          <w:w w:val="10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7"/>
        </w:rPr>
        <w:t>2400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00"/>
          <w:position w:val="1"/>
        </w:rPr>
        <w:t>0mn8T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00"/>
          <w:position w:val="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  <w:t>KnMaT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0"/>
          <w:szCs w:val="10"/>
          <w:color w:val="4F4F5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18"/>
          <w:position w:val="1"/>
        </w:rPr>
        <w:t>etpatm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18"/>
          <w:position w:val="1"/>
        </w:rPr>
        <w:t>M</w:t>
      </w:r>
      <w:r>
        <w:rPr>
          <w:rFonts w:ascii="Arial" w:hAnsi="Arial" w:cs="Arial" w:eastAsia="Arial"/>
          <w:sz w:val="10"/>
          <w:szCs w:val="10"/>
          <w:color w:val="4F4F50"/>
          <w:spacing w:val="2"/>
          <w:w w:val="118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-7"/>
          <w:w w:val="118"/>
          <w:position w:val="1"/>
        </w:rPr>
        <w:t>n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8"/>
          <w:position w:val="1"/>
        </w:rPr>
        <w:t>ocno</w:t>
      </w:r>
      <w:r>
        <w:rPr>
          <w:rFonts w:ascii="Arial" w:hAnsi="Arial" w:cs="Arial" w:eastAsia="Arial"/>
          <w:sz w:val="10"/>
          <w:szCs w:val="10"/>
          <w:color w:val="606060"/>
          <w:spacing w:val="-2"/>
          <w:w w:val="118"/>
          <w:position w:val="1"/>
        </w:rPr>
        <w:t>o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18"/>
          <w:position w:val="1"/>
        </w:rPr>
        <w:t>mt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18"/>
          <w:position w:val="1"/>
        </w:rPr>
        <w:t>M</w:t>
      </w:r>
      <w:r>
        <w:rPr>
          <w:rFonts w:ascii="Arial" w:hAnsi="Arial" w:cs="Arial" w:eastAsia="Arial"/>
          <w:sz w:val="10"/>
          <w:szCs w:val="10"/>
          <w:color w:val="3D3D3D"/>
          <w:spacing w:val="-3"/>
          <w:w w:val="118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94"/>
          <w:position w:val="1"/>
        </w:rPr>
        <w:t>6</w:t>
      </w:r>
      <w:r>
        <w:rPr>
          <w:rFonts w:ascii="Arial" w:hAnsi="Arial" w:cs="Arial" w:eastAsia="Arial"/>
          <w:sz w:val="10"/>
          <w:szCs w:val="10"/>
          <w:color w:val="606060"/>
          <w:spacing w:val="2"/>
          <w:w w:val="94"/>
          <w:position w:val="1"/>
        </w:rPr>
        <w:t>R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05"/>
          <w:position w:val="1"/>
        </w:rPr>
        <w:t>uKaMa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8"/>
        </w:rPr>
        <w:t>5272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-71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8"/>
        </w:rPr>
        <w:t>442500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37"/>
          <w:w w:val="78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21"/>
        </w:rPr>
        <w:t>0mnll1"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21"/>
        </w:rPr>
        <w:t>8</w:t>
      </w:r>
      <w:r>
        <w:rPr>
          <w:rFonts w:ascii="Arial" w:hAnsi="Arial" w:cs="Arial" w:eastAsia="Arial"/>
          <w:sz w:val="10"/>
          <w:szCs w:val="10"/>
          <w:color w:val="4F4F50"/>
          <w:spacing w:val="-6"/>
          <w:w w:val="12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</w:rPr>
        <w:t>K8M8T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</w:rPr>
        <w:t>8</w:t>
      </w:r>
      <w:r>
        <w:rPr>
          <w:rFonts w:ascii="Arial" w:hAnsi="Arial" w:cs="Arial" w:eastAsia="Arial"/>
          <w:sz w:val="10"/>
          <w:szCs w:val="10"/>
          <w:color w:val="4F4F50"/>
          <w:spacing w:val="-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8"/>
        </w:rPr>
        <w:t>OCT</w:t>
      </w:r>
      <w:r>
        <w:rPr>
          <w:rFonts w:ascii="Arial" w:hAnsi="Arial" w:cs="Arial" w:eastAsia="Arial"/>
          <w:sz w:val="10"/>
          <w:szCs w:val="10"/>
          <w:color w:val="606060"/>
          <w:spacing w:val="-18"/>
          <w:w w:val="108"/>
        </w:rPr>
        <w:t>M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08"/>
        </w:rPr>
        <w:t>II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08"/>
        </w:rPr>
        <w:t>M</w:t>
      </w:r>
      <w:r>
        <w:rPr>
          <w:rFonts w:ascii="Arial" w:hAnsi="Arial" w:cs="Arial" w:eastAsia="Arial"/>
          <w:sz w:val="10"/>
          <w:szCs w:val="10"/>
          <w:color w:val="3D3D3D"/>
          <w:spacing w:val="-2"/>
          <w:w w:val="108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85"/>
        </w:rPr>
        <w:t>C1p81111M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85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</w:rPr>
        <w:t>KpCJUITOp11M8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4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7"/>
        </w:rPr>
        <w:t>5273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7"/>
        </w:rPr>
        <w:t>442600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45"/>
          <w:w w:val="7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00"/>
          <w:position w:val="1"/>
        </w:rPr>
        <w:t>Omn8T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00"/>
          <w:position w:val="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-4"/>
          <w:w w:val="100"/>
          <w:position w:val="1"/>
        </w:rPr>
        <w:t>K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1"/>
        </w:rPr>
        <w:t>8M8T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1"/>
        </w:rPr>
        <w:t>8</w:t>
      </w:r>
      <w:r>
        <w:rPr>
          <w:rFonts w:ascii="Arial" w:hAnsi="Arial" w:cs="Arial" w:eastAsia="Arial"/>
          <w:sz w:val="10"/>
          <w:szCs w:val="10"/>
          <w:color w:val="606060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-7"/>
          <w:w w:val="120"/>
          <w:position w:val="1"/>
        </w:rPr>
        <w:t>u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0"/>
          <w:position w:val="1"/>
        </w:rPr>
        <w:t>a</w:t>
      </w:r>
      <w:r>
        <w:rPr>
          <w:rFonts w:ascii="Arial" w:hAnsi="Arial" w:cs="Arial" w:eastAsia="Arial"/>
          <w:sz w:val="10"/>
          <w:szCs w:val="10"/>
          <w:color w:val="606060"/>
          <w:spacing w:val="-4"/>
          <w:w w:val="12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0"/>
          <w:position w:val="1"/>
        </w:rPr>
        <w:t>ctpatt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0"/>
          <w:position w:val="1"/>
        </w:rPr>
        <w:t>e</w:t>
      </w:r>
      <w:r>
        <w:rPr>
          <w:rFonts w:ascii="Arial" w:hAnsi="Arial" w:cs="Arial" w:eastAsia="Arial"/>
          <w:sz w:val="10"/>
          <w:szCs w:val="10"/>
          <w:color w:val="606060"/>
          <w:spacing w:val="-2"/>
          <w:w w:val="12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  <w:t>cJ&gt;•mnttcttjcK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10"/>
          <w:szCs w:val="10"/>
          <w:color w:val="4F4F50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1"/>
        </w:rPr>
        <w:t>ACpHDftTe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80"/>
        </w:rPr>
        <w:t>5274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8"/>
          <w:position w:val="2"/>
        </w:rPr>
        <w:t>44300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17"/>
          <w:w w:val="78"/>
          <w:position w:val="2"/>
        </w:rPr>
        <w:t>0</w:t>
      </w:r>
      <w:r>
        <w:rPr>
          <w:rFonts w:ascii="Courier New" w:hAnsi="Courier New" w:cs="Courier New" w:eastAsia="Courier New"/>
          <w:sz w:val="17"/>
          <w:szCs w:val="17"/>
          <w:color w:val="A3A3A5"/>
          <w:spacing w:val="0"/>
          <w:w w:val="75"/>
          <w:position w:val="2"/>
        </w:rPr>
        <w:t>.</w:t>
      </w:r>
      <w:r>
        <w:rPr>
          <w:rFonts w:ascii="Courier New" w:hAnsi="Courier New" w:cs="Courier New" w:eastAsia="Courier New"/>
          <w:sz w:val="17"/>
          <w:szCs w:val="17"/>
          <w:color w:val="A3A3A5"/>
          <w:spacing w:val="-7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OTfiJIAT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KAMAT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0"/>
          <w:w w:val="112"/>
          <w:position w:val="1"/>
        </w:rPr>
        <w:t>fi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0"/>
          <w:w w:val="112"/>
          <w:position w:val="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8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12"/>
          <w:position w:val="1"/>
        </w:rPr>
        <w:t>fAPAIIl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2"/>
          <w:w w:val="112"/>
          <w:position w:val="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0"/>
          <w:w w:val="112"/>
          <w:position w:val="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8"/>
          <w:w w:val="112"/>
          <w:position w:val="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12"/>
          <w:position w:val="1"/>
        </w:rPr>
        <w:t>AMA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15"/>
          <w:w w:val="112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-14"/>
          <w:w w:val="162"/>
          <w:position w:val="1"/>
        </w:rPr>
        <w:t>(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21"/>
          <w:position w:val="1"/>
        </w:rPr>
        <w:t>527</w:t>
      </w:r>
      <w:r>
        <w:rPr>
          <w:rFonts w:ascii="Arial" w:hAnsi="Arial" w:cs="Arial" w:eastAsia="Arial"/>
          <w:sz w:val="10"/>
          <w:szCs w:val="10"/>
          <w:color w:val="3D3D3D"/>
          <w:spacing w:val="-13"/>
          <w:w w:val="121"/>
          <w:position w:val="1"/>
        </w:rPr>
        <w:t>5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203"/>
          <w:position w:val="1"/>
        </w:rPr>
        <w:t>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left="203" w:right="-20"/>
        <w:jc w:val="left"/>
        <w:tabs>
          <w:tab w:pos="7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50"/>
          <w:spacing w:val="0"/>
          <w:w w:val="100"/>
          <w:i/>
        </w:rPr>
        <w:t>5215</w:t>
      </w:r>
      <w:r>
        <w:rPr>
          <w:rFonts w:ascii="Times New Roman" w:hAnsi="Times New Roman" w:cs="Times New Roman" w:eastAsia="Times New Roman"/>
          <w:sz w:val="14"/>
          <w:szCs w:val="14"/>
          <w:color w:val="4F4F5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5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F4F50"/>
          <w:spacing w:val="0"/>
          <w:w w:val="100"/>
          <w:i/>
        </w:rPr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8"/>
        </w:rPr>
        <w:t>443100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46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1"/>
        </w:rPr>
        <w:t>0mn8T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00"/>
          <w:position w:val="1"/>
        </w:rPr>
        <w:t>K8M&amp;TI</w:t>
      </w:r>
      <w:r>
        <w:rPr>
          <w:rFonts w:ascii="Arial" w:hAnsi="Arial" w:cs="Arial" w:eastAsia="Arial"/>
          <w:sz w:val="10"/>
          <w:szCs w:val="10"/>
          <w:color w:val="4F4F50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0"/>
          <w:szCs w:val="10"/>
          <w:color w:val="606060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100"/>
          <w:position w:val="1"/>
        </w:rPr>
        <w:t>rapaHUHja..a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8" w:after="0" w:line="92" w:lineRule="exact"/>
        <w:ind w:left="134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5"/>
          <w:position w:val="-5"/>
        </w:rPr>
        <w:t>nPATE'I\l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5"/>
          <w:position w:val="-5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5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4"/>
          <w:w w:val="105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05"/>
          <w:position w:val="-5"/>
        </w:rPr>
        <w:t>TP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-1"/>
          <w:w w:val="105"/>
          <w:position w:val="-5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0"/>
          <w:w w:val="105"/>
          <w:position w:val="-5"/>
        </w:rPr>
        <w:t>lU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-4"/>
          <w:w w:val="105"/>
          <w:position w:val="-5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1"/>
          <w:w w:val="105"/>
          <w:position w:val="-5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0"/>
          <w:w w:val="105"/>
          <w:position w:val="-5"/>
        </w:rPr>
        <w:t>DU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-10"/>
          <w:w w:val="105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-5"/>
        </w:rPr>
        <w:t>3AJ{Y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  <w:position w:val="-5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8"/>
          <w:w w:val="100"/>
          <w:position w:val="-5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0"/>
          <w:w w:val="100"/>
          <w:position w:val="-5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4"/>
          <w:w w:val="100"/>
          <w:position w:val="-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-5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5"/>
          <w:w w:val="100"/>
          <w:position w:val="-5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-6"/>
          <w:w w:val="100"/>
          <w:position w:val="-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-5"/>
        </w:rPr>
        <w:t>LA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5" w:lineRule="exact"/>
        <w:ind w:left="-33" w:right="1053"/>
        <w:jc w:val="center"/>
        <w:tabs>
          <w:tab w:pos="8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</w:rPr>
        <w:t>noMolin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-47"/>
          <w:w w:val="86"/>
          <w:position w:val="-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-15"/>
          <w:w w:val="219"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94"/>
          <w:position w:val="-1"/>
        </w:rPr>
        <w:t>mooa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149" w:right="1166"/>
        <w:jc w:val="center"/>
        <w:tabs>
          <w:tab w:pos="10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81"/>
          <w:position w:val="2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  <w:position w:val="2"/>
        </w:rPr>
      </w:r>
      <w:r>
        <w:rPr>
          <w:rFonts w:ascii="Arial" w:hAnsi="Arial" w:cs="Arial" w:eastAsia="Arial"/>
          <w:sz w:val="14"/>
          <w:szCs w:val="14"/>
          <w:color w:val="4F4F50"/>
          <w:spacing w:val="0"/>
          <w:w w:val="201"/>
          <w:position w:val="1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80" w:h="11980" w:orient="landscape"/>
          <w:pgMar w:top="1580" w:bottom="280" w:left="1520" w:right="2420"/>
          <w:cols w:num="2" w:equalWidth="0">
            <w:col w:w="9912" w:space="589"/>
            <w:col w:w="2439"/>
          </w:cols>
        </w:sectPr>
      </w:pPr>
      <w:rPr/>
    </w:p>
    <w:p>
      <w:pPr>
        <w:spacing w:before="0" w:after="0" w:line="176" w:lineRule="exact"/>
        <w:ind w:left="203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8"/>
          <w:position w:val="2"/>
        </w:rPr>
        <w:t>5276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75"/>
          <w:w w:val="78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8"/>
          <w:position w:val="2"/>
        </w:rPr>
        <w:t>444000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13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06060"/>
          <w:spacing w:val="0"/>
          <w:w w:val="113"/>
        </w:rPr>
        <w:t>(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13"/>
        </w:rPr>
        <w:t>Oi</w:t>
      </w:r>
      <w:r>
        <w:rPr>
          <w:rFonts w:ascii="Arial" w:hAnsi="Arial" w:cs="Arial" w:eastAsia="Arial"/>
          <w:sz w:val="10"/>
          <w:szCs w:val="10"/>
          <w:color w:val="606060"/>
          <w:spacing w:val="-3"/>
          <w:w w:val="113"/>
        </w:rPr>
        <w:t>l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13"/>
        </w:rPr>
        <w:t>5277110</w:t>
      </w:r>
      <w:r>
        <w:rPr>
          <w:rFonts w:ascii="Arial" w:hAnsi="Arial" w:cs="Arial" w:eastAsia="Arial"/>
          <w:sz w:val="10"/>
          <w:szCs w:val="10"/>
          <w:color w:val="4F4F50"/>
          <w:spacing w:val="-12"/>
          <w:w w:val="113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4"/>
        </w:rPr>
        <w:t>5279)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2" w:equalWidth="0">
            <w:col w:w="1220" w:space="122"/>
            <w:col w:w="11598"/>
          </w:cols>
        </w:sectPr>
      </w:pPr>
      <w:rPr/>
    </w:p>
    <w:p>
      <w:pPr>
        <w:spacing w:before="59" w:after="0" w:line="240" w:lineRule="auto"/>
        <w:ind w:left="212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.625925pt;margin-top:487.914459pt;width:.1pt;height:96.721024pt;mso-position-horizontal-relative:page;mso-position-vertical-relative:page;z-index:-21381" coordorigin="13,9758" coordsize="2,1934">
            <v:shape style="position:absolute;left:13;top:9758;width:2;height:1934" coordorigin="13,9758" coordsize="0,1934" path="m13,11693l13,9758e" filled="f" stroked="t" strokeweight=".958002pt" strokecolor="#D8D8CF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</w:rPr>
        <w:t>5277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7"/>
        </w:rPr>
        <w:t>444100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54"/>
          <w:w w:val="77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16"/>
        </w:rPr>
        <w:t>Henmts11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17"/>
        </w:rPr>
        <w:t>e</w:t>
      </w:r>
      <w:r>
        <w:rPr>
          <w:rFonts w:ascii="Arial" w:hAnsi="Arial" w:cs="Arial" w:eastAsia="Arial"/>
          <w:sz w:val="10"/>
          <w:szCs w:val="10"/>
          <w:color w:val="4F4F50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85"/>
        </w:rPr>
        <w:t>IC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85"/>
        </w:rPr>
        <w:t>)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85"/>
        </w:rPr>
        <w:t>'PCII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85"/>
        </w:rPr>
        <w:t>C</w:t>
      </w:r>
      <w:r>
        <w:rPr>
          <w:rFonts w:ascii="Arial" w:hAnsi="Arial" w:cs="Arial" w:eastAsia="Arial"/>
          <w:sz w:val="10"/>
          <w:szCs w:val="10"/>
          <w:color w:val="606060"/>
          <w:spacing w:val="21"/>
          <w:w w:val="85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85"/>
        </w:rPr>
        <w:t>p11311HKC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75" w:after="0" w:line="240" w:lineRule="auto"/>
        <w:ind w:left="212" w:right="-20"/>
        <w:jc w:val="left"/>
        <w:tabs>
          <w:tab w:pos="74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9"/>
        </w:rPr>
        <w:t>5278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9"/>
        </w:rPr>
        <w:t>444200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30"/>
          <w:w w:val="79"/>
        </w:rPr>
        <w:t> 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79"/>
          <w:position w:val="1"/>
        </w:rPr>
        <w:t>K83H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79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606060"/>
          <w:spacing w:val="-2"/>
          <w:w w:val="79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0"/>
          <w:position w:val="1"/>
        </w:rPr>
        <w:t>38</w:t>
      </w:r>
      <w:r>
        <w:rPr>
          <w:rFonts w:ascii="Arial" w:hAnsi="Arial" w:cs="Arial" w:eastAsia="Arial"/>
          <w:sz w:val="10"/>
          <w:szCs w:val="10"/>
          <w:color w:val="606060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6"/>
          <w:position w:val="1"/>
        </w:rPr>
        <w:t>K8Wit.</w:t>
      </w:r>
      <w:r>
        <w:rPr>
          <w:rFonts w:ascii="Arial" w:hAnsi="Arial" w:cs="Arial" w:eastAsia="Arial"/>
          <w:sz w:val="10"/>
          <w:szCs w:val="10"/>
          <w:color w:val="606060"/>
          <w:spacing w:val="-24"/>
          <w:w w:val="107"/>
          <w:position w:val="1"/>
        </w:rPr>
        <w:t>C</w:t>
      </w:r>
      <w:r>
        <w:rPr>
          <w:rFonts w:ascii="Arial" w:hAnsi="Arial" w:cs="Arial" w:eastAsia="Arial"/>
          <w:sz w:val="10"/>
          <w:szCs w:val="10"/>
          <w:color w:val="606060"/>
          <w:spacing w:val="-6"/>
          <w:w w:val="175"/>
          <w:position w:val="1"/>
        </w:rPr>
        <w:t>.</w:t>
      </w:r>
      <w:r>
        <w:rPr>
          <w:rFonts w:ascii="Arial" w:hAnsi="Arial" w:cs="Arial" w:eastAsia="Arial"/>
          <w:sz w:val="10"/>
          <w:szCs w:val="10"/>
          <w:color w:val="606060"/>
          <w:spacing w:val="-6"/>
          <w:w w:val="106"/>
          <w:position w:val="1"/>
        </w:rPr>
        <w:t>I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75"/>
          <w:position w:val="1"/>
        </w:rPr>
        <w:t>..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left="212" w:right="-20"/>
        <w:jc w:val="left"/>
        <w:tabs>
          <w:tab w:pos="74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78"/>
        </w:rPr>
        <w:t>5279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F4F50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8"/>
        </w:rPr>
        <w:t>444300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37"/>
          <w:w w:val="78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45"/>
          <w:position w:val="1"/>
        </w:rPr>
        <w:t>0cnnH</w:t>
      </w:r>
      <w:r>
        <w:rPr>
          <w:rFonts w:ascii="Arial" w:hAnsi="Arial" w:cs="Arial" w:eastAsia="Arial"/>
          <w:sz w:val="10"/>
          <w:szCs w:val="10"/>
          <w:color w:val="606060"/>
          <w:spacing w:val="-20"/>
          <w:w w:val="145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5"/>
          <w:position w:val="1"/>
        </w:rPr>
        <w:t>npan:ll1</w:t>
      </w:r>
      <w:r>
        <w:rPr>
          <w:rFonts w:ascii="Arial" w:hAnsi="Arial" w:cs="Arial" w:eastAsia="Arial"/>
          <w:sz w:val="10"/>
          <w:szCs w:val="10"/>
          <w:color w:val="606060"/>
          <w:spacing w:val="4"/>
          <w:w w:val="105"/>
          <w:position w:val="1"/>
        </w:rPr>
        <w:t>1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05"/>
          <w:position w:val="1"/>
        </w:rPr>
        <w:t>TPQWKOBII</w:t>
      </w:r>
      <w:r>
        <w:rPr>
          <w:rFonts w:ascii="Arial" w:hAnsi="Arial" w:cs="Arial" w:eastAsia="Arial"/>
          <w:sz w:val="10"/>
          <w:szCs w:val="10"/>
          <w:color w:val="606060"/>
          <w:spacing w:val="3"/>
          <w:w w:val="105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234"/>
          <w:position w:val="1"/>
        </w:rPr>
        <w:t>KBitb&amp;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8" w:after="0" w:line="250" w:lineRule="atLeast"/>
        <w:ind w:left="1352" w:right="9017" w:firstLine="-1140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</w:rPr>
        <w:t>5280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9"/>
        </w:rPr>
        <w:t>450000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30"/>
          <w:w w:val="7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11"/>
          <w:position w:val="1"/>
        </w:rPr>
        <w:t>CYliBEHll,llJE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11"/>
          <w:w w:val="111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606060"/>
          <w:spacing w:val="0"/>
          <w:w w:val="126"/>
          <w:position w:val="1"/>
        </w:rPr>
        <w:t>(52</w:t>
      </w:r>
      <w:r>
        <w:rPr>
          <w:rFonts w:ascii="Arial" w:hAnsi="Arial" w:cs="Arial" w:eastAsia="Arial"/>
          <w:sz w:val="10"/>
          <w:szCs w:val="10"/>
          <w:color w:val="606060"/>
          <w:spacing w:val="-9"/>
          <w:w w:val="126"/>
          <w:position w:val="1"/>
        </w:rPr>
        <w:t>8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45"/>
          <w:position w:val="1"/>
        </w:rPr>
        <w:t>1</w:t>
      </w:r>
      <w:r>
        <w:rPr>
          <w:rFonts w:ascii="Arial" w:hAnsi="Arial" w:cs="Arial" w:eastAsia="Arial"/>
          <w:sz w:val="10"/>
          <w:szCs w:val="10"/>
          <w:color w:val="3D3D3D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5"/>
          <w:szCs w:val="15"/>
          <w:color w:val="4F4F50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21"/>
          <w:position w:val="1"/>
        </w:rPr>
        <w:t>5284</w:t>
      </w:r>
      <w:r>
        <w:rPr>
          <w:rFonts w:ascii="Arial" w:hAnsi="Arial" w:cs="Arial" w:eastAsia="Arial"/>
          <w:sz w:val="10"/>
          <w:szCs w:val="10"/>
          <w:color w:val="4F4F50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5"/>
          <w:szCs w:val="15"/>
          <w:color w:val="606060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21"/>
          <w:position w:val="1"/>
        </w:rPr>
        <w:t>5287</w:t>
      </w:r>
      <w:r>
        <w:rPr>
          <w:rFonts w:ascii="Arial" w:hAnsi="Arial" w:cs="Arial" w:eastAsia="Arial"/>
          <w:sz w:val="10"/>
          <w:szCs w:val="10"/>
          <w:color w:val="4F4F50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9"/>
          <w:w w:val="121"/>
          <w:position w:val="1"/>
        </w:rPr>
        <w:t>+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13"/>
          <w:position w:val="1"/>
        </w:rPr>
        <w:t>Sl90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14"/>
          <w:position w:val="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10"/>
          <w:position w:val="0"/>
        </w:rPr>
        <w:t>CYliB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-16"/>
          <w:w w:val="110"/>
          <w:position w:val="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0"/>
          <w:w w:val="110"/>
          <w:position w:val="0"/>
        </w:rPr>
        <w:t>UW</w:t>
      </w:r>
      <w:r>
        <w:rPr>
          <w:rFonts w:ascii="Times New Roman" w:hAnsi="Times New Roman" w:cs="Times New Roman" w:eastAsia="Times New Roman"/>
          <w:sz w:val="13"/>
          <w:szCs w:val="13"/>
          <w:color w:val="262626"/>
          <w:spacing w:val="-4"/>
          <w:w w:val="110"/>
          <w:position w:val="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0"/>
          <w:w w:val="110"/>
          <w:position w:val="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F4F50"/>
          <w:spacing w:val="21"/>
          <w:w w:val="11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10"/>
          <w:position w:val="0"/>
        </w:rPr>
        <w:t>JABIOIM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2" w:after="0" w:line="183" w:lineRule="exact"/>
        <w:ind w:left="212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7"/>
        </w:rPr>
        <w:t>5281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3D3D3D"/>
          <w:spacing w:val="0"/>
          <w:w w:val="77"/>
        </w:rPr>
        <w:t>451000</w:t>
      </w:r>
      <w:r>
        <w:rPr>
          <w:rFonts w:ascii="Courier New" w:hAnsi="Courier New" w:cs="Courier New" w:eastAsia="Courier New"/>
          <w:sz w:val="17"/>
          <w:szCs w:val="17"/>
          <w:color w:val="3D3D3D"/>
          <w:spacing w:val="44"/>
          <w:w w:val="7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2"/>
        </w:rPr>
        <w:t>HECDJIRAHClfJC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1"/>
          <w:w w:val="100"/>
          <w:position w:val="2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0"/>
          <w:w w:val="100"/>
          <w:position w:val="2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-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2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0"/>
          <w:w w:val="100"/>
          <w:position w:val="2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0"/>
          <w:w w:val="100"/>
          <w:position w:val="2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-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2"/>
        </w:rPr>
        <w:t>PE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2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2"/>
        </w:rPr>
        <w:t>I.Y3EllHM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13"/>
          <w:position w:val="2"/>
        </w:rPr>
        <w:t>Jt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1352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8"/>
        </w:rPr>
        <w:t>OPfAUHlAU.HJAM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13"/>
          <w:w w:val="108"/>
        </w:rPr>
        <w:t> </w:t>
      </w:r>
      <w:r>
        <w:rPr>
          <w:rFonts w:ascii="Arial" w:hAnsi="Arial" w:cs="Arial" w:eastAsia="Arial"/>
          <w:sz w:val="10"/>
          <w:szCs w:val="10"/>
          <w:color w:val="4F4F50"/>
          <w:spacing w:val="0"/>
          <w:w w:val="125"/>
        </w:rPr>
        <w:t>(5282</w:t>
      </w:r>
      <w:r>
        <w:rPr>
          <w:rFonts w:ascii="Arial" w:hAnsi="Arial" w:cs="Arial" w:eastAsia="Arial"/>
          <w:sz w:val="10"/>
          <w:szCs w:val="10"/>
          <w:color w:val="4F4F50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3D3D3D"/>
          <w:spacing w:val="-11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3D3D3D"/>
          <w:spacing w:val="0"/>
          <w:w w:val="120"/>
        </w:rPr>
        <w:t>5283)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" w:after="0" w:line="240" w:lineRule="auto"/>
        <w:ind w:left="624"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Arial" w:hAnsi="Arial" w:cs="Arial" w:eastAsia="Arial"/>
          <w:sz w:val="9"/>
          <w:szCs w:val="9"/>
          <w:color w:val="3D3D3D"/>
          <w:spacing w:val="0"/>
          <w:w w:val="135"/>
        </w:rPr>
        <w:t>'--</w:t>
      </w:r>
      <w:r>
        <w:rPr>
          <w:rFonts w:ascii="Arial" w:hAnsi="Arial" w:cs="Arial" w:eastAsia="Arial"/>
          <w:sz w:val="9"/>
          <w:szCs w:val="9"/>
          <w:color w:val="3D3D3D"/>
          <w:spacing w:val="24"/>
          <w:w w:val="135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79"/>
        </w:rPr>
        <w:t>----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658685pt;margin-top:309.531097pt;width:.1pt;height:32.481659pt;mso-position-horizontal-relative:page;mso-position-vertical-relative:page;z-index:-21378" coordorigin="13,6191" coordsize="2,650">
            <v:shape style="position:absolute;left:13;top:6191;width:2;height:650" coordorigin="13,6191" coordsize="0,650" path="m13,6840l13,6191e" filled="f" stroked="t" strokeweight="1.435374pt" strokecolor="#DBDBD4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.690430pt;margin-top:46.094116pt;width:601.900227pt;height:408.411451pt;mso-position-horizontal-relative:page;mso-position-vertical-relative:page;z-index:-2137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10" w:hRule="exact"/>
                    </w:trPr>
                    <w:tc>
                      <w:tcPr>
                        <w:tcW w:w="531" w:type="dxa"/>
                        <w:vMerge w:val="restart"/>
                        <w:tcBorders>
                          <w:top w:val="single" w:sz="11.482992" w:space="0" w:color="2F2F2F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164" w:lineRule="exact"/>
                          <w:ind w:left="-26" w:right="-12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88"/>
                            <w:position w:val="-1"/>
                          </w:rPr>
                          <w:t>03HaKa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40" w:lineRule="exact"/>
                          <w:ind w:left="91" w:right="69"/>
                          <w:jc w:val="center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383838"/>
                            <w:spacing w:val="-30"/>
                            <w:w w:val="96"/>
                            <w:position w:val="2"/>
                          </w:rPr>
                          <w:t>o</w:t>
                        </w:r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181818"/>
                            <w:spacing w:val="0"/>
                            <w:w w:val="98"/>
                            <w:position w:val="2"/>
                          </w:rPr>
                          <w:t>n</w:t>
                        </w:r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89" w:type="dxa"/>
                        <w:vMerge w:val="restart"/>
                        <w:tcBorders>
                          <w:top w:val="single" w:sz="11.482992" w:space="0" w:color="2F2F2F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3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0"/>
                          </w:rPr>
                          <w:t>I&gt;poj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6" w:after="0" w:line="240" w:lineRule="auto"/>
                          <w:ind w:left="1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383838"/>
                            <w:spacing w:val="0"/>
                            <w:w w:val="107"/>
                          </w:rPr>
                          <w:t>KOIITa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vMerge w:val="restart"/>
                        <w:gridSpan w:val="2"/>
                        <w:tcBorders>
                          <w:top w:val="single" w:sz="11.482992" w:space="0" w:color="2F2F2F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18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80" w:right="1375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08"/>
                          </w:rPr>
                          <w:t>Onnc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vMerge w:val="restart"/>
                        <w:tcBorders>
                          <w:top w:val="single" w:sz="11.482992" w:space="0" w:color="2F2F2F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55" w:after="0" w:line="249" w:lineRule="auto"/>
                          <w:ind w:left="84" w:right="73" w:firstLine="-2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-4"/>
                            <w:w w:val="103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4"/>
                          </w:rPr>
                          <w:t>3110c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2"/>
                          </w:rPr>
                          <w:t>OAo6p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4"/>
                            <w:w w:val="8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97"/>
                          </w:rPr>
                          <w:t>unx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9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1"/>
                          </w:rPr>
                          <w:t>anponp11j&amp;1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5"/>
                            <w:w w:val="8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106"/>
                          </w:rPr>
                          <w:t>uja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430" w:type="dxa"/>
                        <w:gridSpan w:val="9"/>
                        <w:tcBorders>
                          <w:top w:val="single" w:sz="11.482992" w:space="0" w:color="2F2F2F"/>
                          <w:bottom w:val="single" w:sz="3.827664" w:space="0" w:color="545454"/>
                          <w:left w:val="single" w:sz="7.655328" w:space="0" w:color="484848"/>
                          <w:right w:val="single" w:sz="11.482992" w:space="0" w:color="3B3B3B"/>
                        </w:tcBorders>
                      </w:tcPr>
                      <w:p>
                        <w:pPr>
                          <w:spacing w:before="0" w:after="0" w:line="166" w:lineRule="exact"/>
                          <w:ind w:left="196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83838"/>
                            <w:spacing w:val="-28"/>
                            <w:w w:val="9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909090"/>
                            <w:spacing w:val="-14"/>
                            <w:w w:val="154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B4B4B"/>
                            <w:spacing w:val="0"/>
                            <w:w w:val="89"/>
                          </w:rPr>
                          <w:t>moc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4B4B4B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0"/>
                          </w:rPr>
                          <w:t>IIJBJ&gt;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3"/>
                            <w:w w:val="9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-4"/>
                            <w:w w:val="9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0"/>
                          </w:rPr>
                          <w:t>mt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9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7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100"/>
                          </w:rPr>
                          <w:t>pacxoaa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59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5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8"/>
                            <w:w w:val="5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100"/>
                          </w:rPr>
                          <w:t>nlll&amp;TllKa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531" w:type="dxa"/>
                        <w:vMerge/>
                        <w:tcBorders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89" w:type="dxa"/>
                        <w:vMerge/>
                        <w:tcBorders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10" w:type="dxa"/>
                        <w:vMerge/>
                        <w:gridSpan w:val="2"/>
                        <w:tcBorders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6" w:type="dxa"/>
                        <w:vMerge/>
                        <w:tcBorders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vMerge w:val="restart"/>
                        <w:tcBorders>
                          <w:top w:val="single" w:sz="3.827664" w:space="0" w:color="444444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>
                          <w:spacing w:before="27" w:after="0" w:line="240" w:lineRule="auto"/>
                          <w:ind w:left="278" w:right="263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99"/>
                          </w:rPr>
                          <w:t>YKynno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8" w:after="0" w:line="240" w:lineRule="auto"/>
                          <w:ind w:left="174" w:right="152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95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95"/>
                          </w:rPr>
                          <w:t>oll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-8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100"/>
                          </w:rPr>
                          <w:t>6Jl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1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18"/>
                            <w:w w:val="1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11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80" w:type="dxa"/>
                        <w:gridSpan w:val="2"/>
                        <w:tcBorders>
                          <w:top w:val="single" w:sz="3.827664" w:space="0" w:color="545454"/>
                          <w:bottom w:val="single" w:sz="7.655328" w:space="0" w:color="545454"/>
                          <w:left w:val="single" w:sz="7.655328" w:space="0" w:color="4B4B4B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23" w:lineRule="exact"/>
                          <w:ind w:left="636" w:right="-72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2"/>
                            <w:position w:val="1"/>
                          </w:rPr>
                          <w:t>PaCXOJlll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6"/>
                            <w:w w:val="82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2"/>
                            <w:position w:val="1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-2"/>
                            <w:w w:val="82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75"/>
                            <w:position w:val="1"/>
                          </w:rPr>
                          <w:t>113/lRUI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76"/>
                            <w:position w:val="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754" w:type="dxa"/>
                        <w:gridSpan w:val="3"/>
                        <w:tcBorders>
                          <w:top w:val="single" w:sz="3.827664" w:space="0" w:color="545454"/>
                          <w:bottom w:val="single" w:sz="7.655328" w:space="0" w:color="545454"/>
                          <w:left w:val="nil" w:sz="6" w:space="0" w:color="auto"/>
                          <w:right w:val="single" w:sz="7.655328" w:space="0" w:color="4F4F4F"/>
                        </w:tcBorders>
                      </w:tcPr>
                      <w:p>
                        <w:pPr>
                          <w:spacing w:before="0" w:after="0" w:line="123" w:lineRule="exact"/>
                          <w:ind w:left="5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73"/>
                            <w:position w:val="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73"/>
                            <w:position w:val="1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-1"/>
                            <w:w w:val="73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80"/>
                            <w:position w:val="1"/>
                          </w:rPr>
                          <w:t>TCJ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81"/>
                            <w:position w:val="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80"/>
                            <w:position w:val="1"/>
                          </w:rPr>
                          <w:t>eT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-18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107"/>
                            <w:position w:val="1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8"/>
                            <w:w w:val="107"/>
                            <w:position w:val="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4"/>
                            <w:w w:val="63"/>
                            <w:position w:val="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75"/>
                            <w:position w:val="1"/>
                          </w:rPr>
                          <w:t>CTll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83" w:type="dxa"/>
                        <w:vMerge w:val="restart"/>
                        <w:gridSpan w:val="2"/>
                        <w:tcBorders>
                          <w:top w:val="single" w:sz="3.827664" w:space="0" w:color="545454"/>
                          <w:left w:val="single" w:sz="7.655328" w:space="0" w:color="4F4F4F"/>
                          <w:right w:val="single" w:sz="7.655328" w:space="0" w:color="575757"/>
                        </w:tcBorders>
                      </w:tcPr>
                      <w:p>
                        <w:pPr>
                          <w:spacing w:before="0" w:after="0" w:line="164" w:lineRule="exact"/>
                          <w:ind w:left="285" w:right="285"/>
                          <w:jc w:val="center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4B4B4B"/>
                            <w:spacing w:val="0"/>
                            <w:w w:val="96"/>
                            <w:position w:val="2"/>
                          </w:rPr>
                          <w:t>lb</w:t>
                        </w:r>
                        <w:r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69" w:lineRule="exact"/>
                          <w:ind w:left="19" w:right="24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8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-3"/>
                            <w:w w:val="8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0"/>
                            <w:w w:val="86"/>
                          </w:rPr>
                          <w:t>nau1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83838"/>
                            <w:spacing w:val="6"/>
                            <w:w w:val="8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0"/>
                            <w:w w:val="86"/>
                          </w:rPr>
                          <w:t>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B5B5D"/>
                            <w:spacing w:val="3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67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6" w:after="0" w:line="67" w:lineRule="exact"/>
                          <w:ind w:left="147" w:right="159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83838"/>
                            <w:spacing w:val="0"/>
                            <w:w w:val="108"/>
                            <w:position w:val="-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83838"/>
                            <w:spacing w:val="3"/>
                            <w:w w:val="108"/>
                            <w:position w:val="-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B5B5D"/>
                            <w:spacing w:val="0"/>
                            <w:w w:val="108"/>
                            <w:position w:val="-4"/>
                          </w:rPr>
                          <w:t>OMOf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B5B5D"/>
                            <w:spacing w:val="0"/>
                            <w:w w:val="108"/>
                            <w:position w:val="-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B5B5D"/>
                            <w:spacing w:val="-12"/>
                            <w:w w:val="108"/>
                            <w:position w:val="-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83838"/>
                            <w:spacing w:val="0"/>
                            <w:w w:val="132"/>
                            <w:position w:val="-4"/>
                          </w:rPr>
                          <w:t>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6" w:type="dxa"/>
                        <w:vMerge w:val="restart"/>
                        <w:tcBorders>
                          <w:top w:val="single" w:sz="3.827664" w:space="0" w:color="545454"/>
                          <w:left w:val="single" w:sz="7.655328" w:space="0" w:color="575757"/>
                          <w:right w:val="single" w:sz="11.482992" w:space="0" w:color="3B3B3B"/>
                        </w:tcBorders>
                      </w:tcPr>
                      <w:p>
                        <w:pPr>
                          <w:spacing w:before="0" w:after="0" w:line="152" w:lineRule="exact"/>
                          <w:ind w:left="279" w:right="24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spacing w:val="-36"/>
                            <w:w w:val="9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104"/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100" w:lineRule="exact"/>
                          <w:ind w:left="161" w:right="137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w w:val="63"/>
                            <w:position w:val="-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-1"/>
                            <w:w w:val="63"/>
                            <w:position w:val="-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8"/>
                            <w:position w:val="-5"/>
                          </w:rPr>
                          <w:t>3ROil8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531" w:type="dxa"/>
                        <w:vMerge/>
                        <w:tcBorders>
                          <w:bottom w:val="single" w:sz="7.655328" w:space="0" w:color="383838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89" w:type="dxa"/>
                        <w:vMerge/>
                        <w:tcBorders>
                          <w:bottom w:val="single" w:sz="7.655328" w:space="0" w:color="38383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10" w:type="dxa"/>
                        <w:vMerge/>
                        <w:gridSpan w:val="2"/>
                        <w:tcBorders>
                          <w:bottom w:val="single" w:sz="7.655328" w:space="0" w:color="4B4B4B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6" w:type="dxa"/>
                        <w:vMerge/>
                        <w:tcBorders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vMerge/>
                        <w:tcBorders>
                          <w:bottom w:val="single" w:sz="7.655328" w:space="0" w:color="444444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545454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>
                          <w:spacing w:before="46" w:after="0" w:line="240" w:lineRule="auto"/>
                          <w:ind w:left="8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82"/>
                          </w:rPr>
                          <w:t>Peny6J111Ke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545454"/>
                          <w:bottom w:val="single" w:sz="7.655328" w:space="0" w:color="444444"/>
                          <w:left w:val="single" w:sz="7.655328" w:space="0" w:color="545454"/>
                          <w:right w:val="single" w:sz="7.655328" w:space="0" w:color="4F4F4F"/>
                        </w:tcBorders>
                      </w:tcPr>
                      <w:p>
                        <w:pPr>
                          <w:spacing w:before="0" w:after="0" w:line="142" w:lineRule="exact"/>
                          <w:ind w:left="6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76"/>
                          </w:rPr>
                          <w:t>AYTOHOMIIC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9" w:after="0" w:line="152" w:lineRule="exact"/>
                          <w:ind w:left="9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102"/>
                            <w:position w:val="-2"/>
                          </w:rPr>
                          <w:t>noKpainne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545454"/>
                          <w:bottom w:val="single" w:sz="7.655328" w:space="0" w:color="545454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52" w:lineRule="exact"/>
                          <w:ind w:left="31" w:right="34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0"/>
                            <w:w w:val="114"/>
                          </w:rPr>
                          <w:t>Onwnme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B4B4B"/>
                            <w:spacing w:val="-18"/>
                            <w:w w:val="1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747474"/>
                            <w:spacing w:val="0"/>
                            <w:w w:val="136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51" w:lineRule="exact"/>
                          <w:ind w:left="200" w:right="219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B5B5D"/>
                            <w:w w:val="104"/>
                            <w:position w:val="-3"/>
                          </w:rPr>
                          <w:t>rn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B5B5D"/>
                            <w:spacing w:val="-14"/>
                            <w:w w:val="103"/>
                            <w:position w:val="-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B5B5D"/>
                            <w:spacing w:val="0"/>
                            <w:w w:val="76"/>
                            <w:position w:val="-3"/>
                          </w:rPr>
                          <w:t>}Ia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545454"/>
                          <w:bottom w:val="single" w:sz="7.655328" w:space="0" w:color="545454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>
                          <w:spacing w:before="24" w:after="0" w:line="240" w:lineRule="auto"/>
                          <w:ind w:left="196" w:right="-2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4B4B4B"/>
                            <w:spacing w:val="0"/>
                            <w:w w:val="81"/>
                          </w:rPr>
                          <w:t>ooco</w:t>
                        </w:r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3" w:type="dxa"/>
                        <w:vMerge/>
                        <w:gridSpan w:val="2"/>
                        <w:tcBorders>
                          <w:bottom w:val="single" w:sz="7.655328" w:space="0" w:color="444444"/>
                          <w:left w:val="single" w:sz="7.655328" w:space="0" w:color="4F4F4F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vMerge/>
                        <w:tcBorders>
                          <w:bottom w:val="single" w:sz="3.827664" w:space="0" w:color="646464"/>
                          <w:left w:val="single" w:sz="7.655328" w:space="0" w:color="575757"/>
                          <w:right w:val="single" w:sz="11.482992" w:space="0" w:color="3B3B3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383838"/>
                          <w:bottom w:val="single" w:sz="11.482992" w:space="0" w:color="2B2B2B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56" w:lineRule="exact"/>
                          <w:ind w:left="183" w:right="13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83838"/>
                            <w:spacing w:val="0"/>
                            <w:w w:val="13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383838"/>
                          <w:bottom w:val="single" w:sz="11.482992" w:space="0" w:color="2B2B2B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0" w:after="0" w:line="165" w:lineRule="exact"/>
                          <w:ind w:left="259" w:right="209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114"/>
                            <w:position w:val="1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B4B4B"/>
                          <w:bottom w:val="single" w:sz="11.482992" w:space="0" w:color="2B2B2B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63" w:lineRule="exact"/>
                          <w:ind w:left="1522" w:right="1485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97"/>
                            <w:position w:val="2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44444"/>
                          <w:bottom w:val="single" w:sz="11.482992" w:space="0" w:color="2B2B2B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0" w:after="0" w:line="165" w:lineRule="exact"/>
                          <w:ind w:left="455" w:right="404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12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44444"/>
                          <w:bottom w:val="single" w:sz="11.482992" w:space="0" w:color="2B2B2B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65" w:lineRule="exact"/>
                          <w:ind w:left="498" w:right="456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97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44444"/>
                          <w:bottom w:val="single" w:sz="11.482992" w:space="0" w:color="2B2B2B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>
                          <w:spacing w:before="0" w:after="0" w:line="165" w:lineRule="exact"/>
                          <w:ind w:left="345" w:right="322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104"/>
                            <w:position w:val="1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44444"/>
                          <w:bottom w:val="single" w:sz="11.482992" w:space="0" w:color="2B2B2B"/>
                          <w:left w:val="single" w:sz="3.827664" w:space="0" w:color="1F1F1F"/>
                          <w:right w:val="single" w:sz="7.655328" w:space="0" w:color="4F4F4F"/>
                        </w:tcBorders>
                      </w:tcPr>
                      <w:p>
                        <w:pPr>
                          <w:spacing w:before="0" w:after="0" w:line="165" w:lineRule="exact"/>
                          <w:ind w:left="367" w:right="333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105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545454"/>
                          <w:bottom w:val="single" w:sz="11.482992" w:space="0" w:color="343434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1" w:after="0" w:line="164" w:lineRule="exact"/>
                          <w:ind w:left="346" w:right="33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B5B5D"/>
                            <w:spacing w:val="0"/>
                            <w:w w:val="125"/>
                            <w:position w:val="-2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545454"/>
                          <w:bottom w:val="single" w:sz="11.482992" w:space="0" w:color="343434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>
                          <w:spacing w:before="18" w:after="0" w:line="146" w:lineRule="exact"/>
                          <w:ind w:left="345" w:right="302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119"/>
                            <w:position w:val="-2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7.655328" w:space="0" w:color="444444"/>
                          <w:bottom w:val="single" w:sz="3.827664" w:space="0" w:color="1F1F1F"/>
                          <w:left w:val="single" w:sz="7.655328" w:space="0" w:color="4F4F4F"/>
                          <w:right w:val="nil" w:sz="6" w:space="0" w:color="auto"/>
                        </w:tcBorders>
                      </w:tcPr>
                      <w:p>
                        <w:pPr>
                          <w:spacing w:before="28" w:after="0" w:line="146" w:lineRule="exact"/>
                          <w:ind w:left="347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100"/>
                            <w:position w:val="-2"/>
                          </w:rPr>
                          <w:t>10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63" w:type="dxa"/>
                        <w:vMerge w:val="restart"/>
                        <w:tcBorders>
                          <w:top w:val="single" w:sz="7.655328" w:space="0" w:color="444444"/>
                          <w:left w:val="nil" w:sz="6" w:space="0" w:color="auto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3.827664" w:space="0" w:color="646464"/>
                          <w:bottom w:val="single" w:sz="3.827664" w:space="0" w:color="545454"/>
                          <w:left w:val="single" w:sz="7.655328" w:space="0" w:color="575757"/>
                          <w:right w:val="single" w:sz="11.482992" w:space="0" w:color="3B3B3B"/>
                        </w:tcBorders>
                      </w:tcPr>
                      <w:p>
                        <w:pPr>
                          <w:spacing w:before="43" w:after="0" w:line="136" w:lineRule="exact"/>
                          <w:ind w:left="317" w:right="265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B4B4B"/>
                            <w:spacing w:val="0"/>
                            <w:w w:val="201"/>
                            <w:position w:val="-2"/>
                          </w:rPr>
                          <w:t>II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531" w:type="dxa"/>
                        <w:tcBorders>
                          <w:top w:val="single" w:sz="11.482992" w:space="0" w:color="2B2B2B"/>
                          <w:bottom w:val="single" w:sz="3.827664" w:space="0" w:color="1F1F1F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83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80"/>
                          </w:rPr>
                          <w:t>5282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11.482992" w:space="0" w:color="2B2B2B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83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7"/>
                          </w:rPr>
                          <w:t>451100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11.482992" w:space="0" w:color="2B2B2B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7" w:after="0" w:line="240" w:lineRule="auto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2"/>
                          </w:rPr>
                          <w:t>Tcr&lt;yhc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3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2"/>
                          </w:rPr>
                          <w:t>cy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2"/>
                          </w:rPr>
                          <w:t>iueul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2"/>
                          </w:rPr>
                          <w:t>otie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14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5"/>
                          </w:rPr>
                          <w:t>jaa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4"/>
                            <w:w w:val="7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75"/>
                          </w:rPr>
                          <w:t>IIM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25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75"/>
                          </w:rPr>
                          <w:t>llecl&gt;oma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-5"/>
                            <w:w w:val="7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5"/>
                          </w:rPr>
                          <w:t>cujcKII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4"/>
                            <w:w w:val="7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100"/>
                          </w:rPr>
                          <w:t>npcny3ch•Ma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1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8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-5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0"/>
                          </w:rPr>
                          <w:t>Op1'1111113R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5"/>
                            <w:w w:val="6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107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-17"/>
                            <w:w w:val="107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5"/>
                          </w:rPr>
                          <w:t>ftMft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11.482992" w:space="0" w:color="2B2B2B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11.482992" w:space="0" w:color="2B2B2B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11.482992" w:space="0" w:color="2B2B2B"/>
                          <w:bottom w:val="single" w:sz="7.655328" w:space="0" w:color="484848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11.482992" w:space="0" w:color="2B2B2B"/>
                          <w:bottom w:val="single" w:sz="7.655328" w:space="0" w:color="484848"/>
                          <w:left w:val="single" w:sz="3.827664" w:space="0" w:color="1F1F1F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11.482992" w:space="0" w:color="343434"/>
                          <w:bottom w:val="single" w:sz="3.827664" w:space="0" w:color="4F4F4F"/>
                          <w:left w:val="single" w:sz="3.827664" w:space="0" w:color="1F1F1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11.482992" w:space="0" w:color="343434"/>
                          <w:bottom w:val="single" w:sz="3.827664" w:space="0" w:color="4F4F4F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20" w:type="dxa"/>
                        <w:tcBorders>
                          <w:top w:val="single" w:sz="3.827664" w:space="0" w:color="1F1F1F"/>
                          <w:bottom w:val="single" w:sz="3.827664" w:space="0" w:color="4F4F4F"/>
                          <w:left w:val="single" w:sz="7.655328" w:space="0" w:color="4F4F4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3" w:type="dxa"/>
                        <w:vMerge/>
                        <w:tcBorders>
                          <w:left w:val="nil" w:sz="6" w:space="0" w:color="auto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3.827664" w:space="0" w:color="545454"/>
                          <w:bottom w:val="single" w:sz="3.827664" w:space="0" w:color="4B4B4B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44" w:hRule="exact"/>
                    </w:trPr>
                    <w:tc>
                      <w:tcPr>
                        <w:tcW w:w="531" w:type="dxa"/>
                        <w:tcBorders>
                          <w:top w:val="single" w:sz="3.827664" w:space="0" w:color="1F1F1F"/>
                          <w:bottom w:val="single" w:sz="3.827664" w:space="0" w:color="181818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7"/>
                          </w:rPr>
                          <w:t>5283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2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w w:val="80"/>
                          </w:rPr>
                          <w:t>451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-53"/>
                            <w:w w:val="80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87"/>
                          </w:rPr>
                          <w:t>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27" w:after="0" w:line="240" w:lineRule="auto"/>
                          <w:ind w:left="14" w:right="-2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w w:val="86"/>
                            <w:b/>
                            <w:bCs/>
                          </w:rPr>
                          <w:t>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-2"/>
                            <w:w w:val="87"/>
                            <w:b/>
                            <w:bCs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D8D8D1"/>
                            <w:spacing w:val="-14"/>
                            <w:w w:val="28"/>
                            <w:b/>
                            <w:bCs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19"/>
                            <w:w w:val="105"/>
                            <w:b/>
                            <w:bCs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89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5"/>
                            <w:w w:val="89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70"/>
                            <w:b/>
                            <w:bCs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6"/>
                            <w:w w:val="70"/>
                            <w:b/>
                            <w:bCs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62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1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91"/>
                            <w:b/>
                            <w:bCs/>
                          </w:rPr>
                          <w:t>cy6ne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7"/>
                            <w:w w:val="91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91"/>
                            <w:b/>
                            <w:bCs/>
                          </w:rPr>
                          <w:t>utie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-10"/>
                            <w:w w:val="91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83838"/>
                            <w:spacing w:val="0"/>
                            <w:w w:val="100"/>
                            <w:b/>
                            <w:bCs/>
                          </w:rPr>
                          <w:t>jannn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83838"/>
                            <w:spacing w:val="0"/>
                            <w:w w:val="100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83838"/>
                            <w:spacing w:val="-9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83838"/>
                            <w:spacing w:val="0"/>
                            <w:w w:val="76"/>
                            <w:b/>
                            <w:bCs/>
                          </w:rPr>
                          <w:t>uecJ&gt;nna1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83838"/>
                            <w:spacing w:val="-1"/>
                            <w:w w:val="77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5B5B5D"/>
                            <w:spacing w:val="0"/>
                            <w:w w:val="89"/>
                            <w:b/>
                            <w:bCs/>
                          </w:rPr>
                          <w:t>C,tiCKI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5B5B5D"/>
                            <w:spacing w:val="-9"/>
                            <w:w w:val="89"/>
                            <w:b/>
                            <w:bCs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83838"/>
                            <w:spacing w:val="0"/>
                            <w:w w:val="101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67"/>
                          </w:rPr>
                          <w:t>npCJCY3CfiiiMB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17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67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9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6"/>
                          </w:rPr>
                          <w:t>opra11113ftlllljaMa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84848"/>
                          <w:bottom w:val="single" w:sz="3.827664" w:space="0" w:color="343434"/>
                          <w:left w:val="single" w:sz="3.827664" w:space="0" w:color="1F1F1F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3.827664" w:space="0" w:color="4F4F4F"/>
                          <w:bottom w:val="single" w:sz="7.655328" w:space="0" w:color="484848"/>
                          <w:left w:val="single" w:sz="3.827664" w:space="0" w:color="1F1F1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3.827664" w:space="0" w:color="4F4F4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20" w:type="dxa"/>
                        <w:tcBorders>
                          <w:top w:val="single" w:sz="3.827664" w:space="0" w:color="4F4F4F"/>
                          <w:bottom w:val="single" w:sz="7.655328" w:space="0" w:color="484848"/>
                          <w:left w:val="single" w:sz="7.655328" w:space="0" w:color="4F4F4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3" w:type="dxa"/>
                        <w:vMerge/>
                        <w:tcBorders>
                          <w:bottom w:val="single" w:sz="7.655328" w:space="0" w:color="484848"/>
                          <w:left w:val="nil" w:sz="6" w:space="0" w:color="auto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3.827664" w:space="0" w:color="4B4B4B"/>
                          <w:bottom w:val="single" w:sz="3.827664" w:space="0" w:color="575757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531" w:type="dxa"/>
                        <w:tcBorders>
                          <w:top w:val="single" w:sz="3.827664" w:space="0" w:color="181818"/>
                          <w:bottom w:val="single" w:sz="7.655328" w:space="0" w:color="484848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6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80"/>
                          </w:rPr>
                          <w:t>5284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1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8"/>
                          </w:rPr>
                          <w:t>452000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7" w:after="0" w:line="162" w:lineRule="exact"/>
                          <w:ind w:left="14" w:right="129" w:firstLine="-1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0"/>
                          </w:rPr>
                          <w:t>CYGB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3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6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U.HJ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5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9"/>
                            <w:w w:val="105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5"/>
                            <w:w w:val="10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5"/>
                          </w:rPr>
                          <w:t>DA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7"/>
                            <w:w w:val="10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10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5"/>
                            <w:w w:val="105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7"/>
                            <w:w w:val="10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&lt;llHIIAJICHJC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1"/>
                            <w:w w:val="100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5"/>
                          </w:rPr>
                          <w:t>HHCTHTYQ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2"/>
                            <w:w w:val="106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19"/>
                            <w:w w:val="13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8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2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AMA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13"/>
                          </w:rPr>
                          <w:t>(5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47"/>
                            <w:w w:val="11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7"/>
                            <w:w w:val="118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5"/>
                          </w:rPr>
                          <w:t>5286)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3.827664" w:space="0" w:color="343434"/>
                          <w:bottom w:val="single" w:sz="7.655328" w:space="0" w:color="484848"/>
                          <w:left w:val="nil" w:sz="6" w:space="0" w:color="auto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3.827664" w:space="0" w:color="1F1F1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84848"/>
                          <w:bottom w:val="single" w:sz="3.827664" w:space="0" w:color="545454"/>
                          <w:left w:val="single" w:sz="7.655328" w:space="0" w:color="4F4F4F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3.827664" w:space="0" w:color="575757"/>
                          <w:bottom w:val="single" w:sz="3.827664" w:space="0" w:color="545454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28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484848"/>
                          <w:bottom w:val="single" w:sz="3.827664" w:space="0" w:color="1F1F1F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97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79"/>
                          </w:rPr>
                          <w:t>5285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97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78"/>
                          </w:rPr>
                          <w:t>452100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22" w:after="0" w:line="256" w:lineRule="auto"/>
                          <w:ind w:left="14" w:right="649" w:firstLine="-1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w w:val="87"/>
                          </w:rPr>
                          <w:t>TeK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w w:val="88"/>
                          </w:rPr>
                          <w:t>)'h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w w:val="87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6"/>
                          </w:rPr>
                          <w:t>cy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6"/>
                          </w:rPr>
                          <w:t>iaeiiiiHje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3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6"/>
                          </w:rPr>
                          <w:t>npwaaTIIII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6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22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6"/>
                          </w:rPr>
                          <w:t>ci&gt;HHBIICHjc"''"'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100"/>
                          </w:rPr>
                          <w:t>otllcnnywtja:.ca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3.827664" w:space="0" w:color="383838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7.655328" w:space="0" w:color="4B4B4B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84848"/>
                          <w:bottom w:val="single" w:sz="7.655328" w:space="0" w:color="4B4B4B"/>
                          <w:left w:val="single" w:sz="7.655328" w:space="0" w:color="4B4B4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B4B4B"/>
                          <w:left w:val="nil" w:sz="6" w:space="0" w:color="auto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64646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3.827664" w:space="0" w:color="545454"/>
                          <w:bottom w:val="single" w:sz="7.655328" w:space="0" w:color="4F4F4F"/>
                          <w:left w:val="single" w:sz="7.655328" w:space="0" w:color="64646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3.827664" w:space="0" w:color="545454"/>
                          <w:bottom w:val="single" w:sz="7.655328" w:space="0" w:color="4F4F4F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4" w:hRule="exact"/>
                    </w:trPr>
                    <w:tc>
                      <w:tcPr>
                        <w:tcW w:w="531" w:type="dxa"/>
                        <w:tcBorders>
                          <w:top w:val="single" w:sz="3.827664" w:space="0" w:color="1F1F1F"/>
                          <w:bottom w:val="single" w:sz="7.655328" w:space="0" w:color="444444"/>
                          <w:left w:val="single" w:sz="15.310656" w:space="0" w:color="444444"/>
                          <w:right w:val="single" w:sz="7.655328" w:space="0" w:color="3F3F3F"/>
                        </w:tcBorders>
                      </w:tcPr>
                      <w:p>
                        <w:pPr>
                          <w:spacing w:before="95" w:after="0" w:line="240" w:lineRule="auto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76"/>
                          </w:rPr>
                          <w:t>5286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84848"/>
                          <w:bottom w:val="single" w:sz="3.827664" w:space="0" w:color="28282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9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78"/>
                          </w:rPr>
                          <w:t>452200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B484B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15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4"/>
                          </w:rPr>
                          <w:t>Karum11111t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2"/>
                            <w:w w:val="7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9"/>
                          </w:rPr>
                          <w:t>cy6aCIIIIHjt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18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9"/>
                          </w:rPr>
                          <w:t>npnaliTHH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9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4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9"/>
                          </w:rPr>
                          <w:t>cl&gt;llnancujcKH&gt;I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1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100"/>
                          </w:rPr>
                          <w:t>omcnnyuHj&amp;Ma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3.827664" w:space="0" w:color="383838"/>
                          <w:bottom w:val="single" w:sz="7.655328" w:space="0" w:color="4B484B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B4B4B"/>
                          <w:bottom w:val="single" w:sz="7.655328" w:space="0" w:color="4B484B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B4B"/>
                          <w:bottom w:val="single" w:sz="7.655328" w:space="0" w:color="4B484B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B4B4B"/>
                          <w:bottom w:val="single" w:sz="7.655328" w:space="0" w:color="4B484B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64646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64646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4F4F4F"/>
                          <w:bottom w:val="single" w:sz="7.655328" w:space="0" w:color="5B5B5B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444444"/>
                          <w:bottom w:val="single" w:sz="7.655328" w:space="0" w:color="3F3F3F"/>
                          <w:left w:val="single" w:sz="15.310656" w:space="0" w:color="444444"/>
                          <w:right w:val="single" w:sz="7.655328" w:space="0" w:color="3F3F3F"/>
                        </w:tcBorders>
                      </w:tcPr>
                      <w:p>
                        <w:pPr>
                          <w:spacing w:before="6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7"/>
                          </w:rPr>
                          <w:t>5287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3.827664" w:space="0" w:color="282828"/>
                          <w:bottom w:val="single" w:sz="7.655328" w:space="0" w:color="3F3F3F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1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7"/>
                          </w:rPr>
                          <w:t>453000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B484B"/>
                          <w:bottom w:val="single" w:sz="7.655328" w:space="0" w:color="3F3F3F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2" w:after="0" w:line="162" w:lineRule="exact"/>
                          <w:ind w:left="14" w:right="422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0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6"/>
                            <w:w w:val="10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8"/>
                          </w:rPr>
                          <w:t>GBEHIJ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11"/>
                            <w:w w:val="10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22"/>
                            <w:w w:val="10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8"/>
                          </w:rPr>
                          <w:t>fJ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14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8"/>
                          </w:rPr>
                          <w:t>JABRif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9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8"/>
                          </w:rPr>
                          <w:t>&lt;lllOIAUCHJCKliM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7"/>
                            <w:w w:val="11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12"/>
                          </w:rPr>
                          <w:t>UIC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9"/>
                            <w:w w:val="112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11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6"/>
                            <w:w w:val="112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12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8"/>
                            <w:w w:val="112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12"/>
                          </w:rPr>
                          <w:t>((HJAMA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12"/>
                            <w:w w:val="1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0"/>
                          </w:rPr>
                          <w:t>(5288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2"/>
                          </w:rPr>
                          <w:t>5289)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B484B"/>
                          <w:bottom w:val="single" w:sz="7.655328" w:space="0" w:color="3F3F3F"/>
                          <w:left w:val="single" w:sz="7.655328" w:space="0" w:color="4B4B4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B484B"/>
                          <w:bottom w:val="single" w:sz="7.655328" w:space="0" w:color="3F3F3F"/>
                          <w:left w:val="nil" w:sz="6" w:space="0" w:color="auto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84B"/>
                          <w:bottom w:val="single" w:sz="7.655328" w:space="0" w:color="3F3F3F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B484B"/>
                          <w:bottom w:val="single" w:sz="7.655328" w:space="0" w:color="3F3F3F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64646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64646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5B5B5B"/>
                          <w:bottom w:val="single" w:sz="7.655328" w:space="0" w:color="4F4F4F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83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7"/>
                          </w:rPr>
                          <w:t>5288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83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w w:val="75"/>
                          </w:rPr>
                          <w:t>453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-4"/>
                            <w:w w:val="75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87"/>
                          </w:rPr>
                          <w:t>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84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TcK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)'h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5"/>
                            <w:w w:val="8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92"/>
                          </w:rPr>
                          <w:t>cy6»cm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4"/>
                            <w:w w:val="92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92"/>
                          </w:rPr>
                          <w:t>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92"/>
                          </w:rPr>
                          <w:t>jc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7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8"/>
                          </w:rPr>
                          <w:t>jaaHH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3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3"/>
                          </w:rPr>
                          <w:t>cl&gt;""""c"jcKII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7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8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-6"/>
                            <w:w w:val="8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6"/>
                            <w:w w:val="10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98"/>
                          </w:rPr>
                          <w:t>nor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5"/>
                            <w:w w:val="9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1"/>
                          </w:rPr>
                          <w:t>lljaMa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7.655328" w:space="0" w:color="4B4B4B"/>
                          <w:right w:val="single" w:sz="3.827664" w:space="0" w:color="1818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3.827664" w:space="0" w:color="18181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B4B4B"/>
                          <w:right w:val="single" w:sz="3.82766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3.827664" w:space="0" w:color="34343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20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444444"/>
                          <w:bottom w:val="single" w:sz="3.827664" w:space="0" w:color="181818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9"/>
                          </w:rPr>
                          <w:t>5289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44444"/>
                          <w:bottom w:val="single" w:sz="7.655328" w:space="0" w:color="3F3F3F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7"/>
                          </w:rPr>
                          <w:t>453200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44444"/>
                          <w:bottom w:val="single" w:sz="7.655328" w:space="0" w:color="3F3F3F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1" w:after="0" w:line="242" w:lineRule="auto"/>
                          <w:ind w:left="14" w:right="669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4"/>
                          </w:rPr>
                          <w:t>KnnnTanuc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27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4"/>
                          </w:rPr>
                          <w:t>cy6oCIItllljc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-4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4"/>
                          </w:rPr>
                          <w:t>jaotm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4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16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63"/>
                          </w:rPr>
                          <w:t>&lt;I?KHBHCIIjCKIIM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6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3"/>
                          </w:rPr>
                          <w:t>IIHCTirtyWURMft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44444"/>
                          <w:bottom w:val="single" w:sz="7.655328" w:space="0" w:color="3F3F3F"/>
                          <w:left w:val="single" w:sz="7.655328" w:space="0" w:color="4B4B4B"/>
                          <w:right w:val="single" w:sz="3.827664" w:space="0" w:color="1818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44444"/>
                          <w:bottom w:val="single" w:sz="7.655328" w:space="0" w:color="3F3F3F"/>
                          <w:left w:val="single" w:sz="3.827664" w:space="0" w:color="18181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44444"/>
                          <w:bottom w:val="single" w:sz="7.655328" w:space="0" w:color="343434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B4B4B"/>
                          <w:right w:val="single" w:sz="3.827664" w:space="0" w:color="1818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3.827664" w:space="0" w:color="181818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49" w:hRule="exact"/>
                    </w:trPr>
                    <w:tc>
                      <w:tcPr>
                        <w:tcW w:w="531" w:type="dxa"/>
                        <w:tcBorders>
                          <w:top w:val="single" w:sz="3.827664" w:space="0" w:color="181818"/>
                          <w:bottom w:val="single" w:sz="7.655328" w:space="0" w:color="484848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83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80"/>
                          </w:rPr>
                          <w:t>5290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3F3F3F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78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8"/>
                          </w:rPr>
                          <w:t>454000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3F3F3F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43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w w:val="101"/>
                          </w:rPr>
                          <w:t>CYGUE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6"/>
                            <w:w w:val="102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82"/>
                          </w:rPr>
                          <w:t>U.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17"/>
                          </w:rPr>
                          <w:t>HJ£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99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2"/>
                            <w:w w:val="102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9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4"/>
                            <w:w w:val="9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5"/>
                          </w:rPr>
                          <w:t>BATIUIM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78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DPE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J.Y3E1UfM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01"/>
                          </w:rPr>
                          <w:t>(52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12"/>
                            <w:w w:val="101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4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B4B4B"/>
                            <w:spacing w:val="0"/>
                            <w:w w:val="88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4B4B4B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5"/>
                          </w:rPr>
                          <w:t>5292)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3F3F3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3F3F3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34343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4B4B4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B4B4B"/>
                          <w:bottom w:val="single" w:sz="3.827664" w:space="0" w:color="383838"/>
                          <w:left w:val="nil" w:sz="6" w:space="0" w:color="auto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4B4B4B"/>
                          <w:bottom w:val="single" w:sz="7.655328" w:space="0" w:color="575757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5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w w:val="80"/>
                          </w:rPr>
                          <w:t>52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-26"/>
                            <w:w w:val="80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60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35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7"/>
                          </w:rPr>
                          <w:t>454100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6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TeK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)'h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6"/>
                            <w:w w:val="8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9"/>
                          </w:rPr>
                          <w:t>cy6oenuHje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2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100"/>
                          </w:rPr>
                          <w:t>npunnnt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3"/>
                          </w:rPr>
                          <w:t>nptJIYlehHMa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84848"/>
                          <w:bottom w:val="single" w:sz="7.655328" w:space="0" w:color="3B3B3B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B4B4B"/>
                          <w:right w:val="single" w:sz="3.82766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3.827664" w:space="0" w:color="383838"/>
                          <w:bottom w:val="single" w:sz="7.655328" w:space="0" w:color="4F4F4F"/>
                          <w:left w:val="single" w:sz="3.827664" w:space="0" w:color="34343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575757"/>
                          <w:bottom w:val="single" w:sz="7.655328" w:space="0" w:color="4F4F4F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6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80"/>
                          </w:rPr>
                          <w:t>5292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16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78"/>
                          </w:rPr>
                          <w:t>454200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17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w w:val="93"/>
                          </w:rPr>
                          <w:t>Kamrranue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6"/>
                          </w:rPr>
                          <w:t>cy6ac1111Hje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4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6"/>
                          </w:rPr>
                          <w:t>npoJBancH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6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19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8"/>
                          </w:rPr>
                          <w:t>npeJIYlehiiM&amp;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3B3B3B"/>
                          <w:bottom w:val="single" w:sz="3.827664" w:space="0" w:color="3B3B3B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4F4F4F"/>
                          <w:bottom w:val="single" w:sz="3.827664" w:space="0" w:color="545454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49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11.482992" w:space="0" w:color="2F2F2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83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7"/>
                          </w:rPr>
                          <w:t>5293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83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7"/>
                          </w:rPr>
                          <w:t>460000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48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4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0"/>
                          </w:rPr>
                          <w:t>AU.IlJE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0"/>
                          </w:rPr>
                          <w:t>AOTAU.HJE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181818"/>
                            <w:spacing w:val="0"/>
                            <w:w w:val="176"/>
                          </w:rPr>
                          <w:t>If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181818"/>
                            <w:spacing w:val="-35"/>
                            <w:w w:val="1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98"/>
                          </w:rPr>
                          <w:t>TPAUC&lt;I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4"/>
                            <w:w w:val="9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6"/>
                            <w:w w:val="1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29"/>
                          </w:rPr>
                          <w:t>Pil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w w:val="101"/>
                          </w:rPr>
                          <w:t>(5294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00"/>
                          </w:rPr>
                          <w:t>5297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9"/>
                            <w:w w:val="12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87"/>
                          </w:rPr>
                          <w:t>SJOO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00"/>
                          </w:rPr>
                          <w:t>5303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8"/>
                          </w:rPr>
                          <w:t>SJ06)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>
                          <w:spacing w:before="56" w:after="0" w:line="240" w:lineRule="auto"/>
                          <w:ind w:right="-18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B5B5D"/>
                            <w:spacing w:val="0"/>
                            <w:w w:val="105"/>
                          </w:rPr>
                          <w:t>356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3.827664" w:space="0" w:color="3B3B3B"/>
                          <w:bottom w:val="single" w:sz="3.827664" w:space="0" w:color="343434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56" w:after="0" w:line="240" w:lineRule="auto"/>
                          <w:ind w:right="1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B5B5D"/>
                            <w:spacing w:val="0"/>
                            <w:w w:val="105"/>
                          </w:rPr>
                          <w:t>356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3.827664" w:space="0" w:color="545454"/>
                          <w:bottom w:val="single" w:sz="7.655328" w:space="0" w:color="575757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63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444444"/>
                          <w:bottom w:val="single" w:sz="3.827664" w:space="0" w:color="343434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87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80"/>
                          </w:rPr>
                          <w:t>5294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44444"/>
                          <w:bottom w:val="single" w:sz="3.827664" w:space="0" w:color="343434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87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w w:val="84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-30"/>
                            <w:w w:val="84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181818"/>
                            <w:spacing w:val="-27"/>
                            <w:w w:val="90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86"/>
                          </w:rPr>
                          <w:t>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79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0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10"/>
                            <w:w w:val="10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7"/>
                          </w:rPr>
                          <w:t>HAU.IfJ£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7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7"/>
                          </w:rPr>
                          <w:t>CTPAHH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7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-10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94"/>
                          </w:rPr>
                          <w:t>BJIAJJ.AM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9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3"/>
                            <w:w w:val="9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00"/>
                          </w:rPr>
                          <w:t>(5195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05"/>
                          </w:rPr>
                          <w:t>5196)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3.827664" w:space="0" w:color="34343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3F3F3F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575757"/>
                          <w:bottom w:val="single" w:sz="7.655328" w:space="0" w:color="545454"/>
                          <w:left w:val="single" w:sz="7.655328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531" w:type="dxa"/>
                        <w:tcBorders>
                          <w:top w:val="single" w:sz="3.827664" w:space="0" w:color="343434"/>
                          <w:bottom w:val="single" w:sz="7.655328" w:space="0" w:color="3B3B3B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64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-55"/>
                            <w:w w:val="100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-31"/>
                            <w:w w:val="100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3.827664" w:space="0" w:color="343434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64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7"/>
                          </w:rPr>
                          <w:t>461100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60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w w:val="85"/>
                          </w:rPr>
                          <w:t>TeK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w w:val="86"/>
                          </w:rPr>
                          <w:t>)'h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w w:val="8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3"/>
                          </w:rPr>
                          <w:t>.llOIIawtje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CTJlftHII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6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69"/>
                          </w:rPr>
                          <w:t>Bnft.llRMa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84848"/>
                          <w:bottom w:val="single" w:sz="7.655328" w:space="0" w:color="38383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545454"/>
                          <w:left w:val="single" w:sz="7.655328" w:space="0" w:color="4F4F4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3.827664" w:space="0" w:color="3F3F3F"/>
                          <w:left w:val="single" w:sz="7.655328" w:space="0" w:color="4B4B4B"/>
                          <w:right w:val="single" w:sz="3.827664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3F3F3F"/>
                          <w:bottom w:val="single" w:sz="3.827664" w:space="0" w:color="3F3F3F"/>
                          <w:left w:val="single" w:sz="3.827664" w:space="0" w:color="2B2B2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545454"/>
                          <w:bottom w:val="single" w:sz="7.655328" w:space="0" w:color="575757"/>
                          <w:left w:val="single" w:sz="7.655328" w:space="0" w:color="575757"/>
                          <w:right w:val="single" w:sz="11.482992" w:space="0" w:color="181818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3B3B3B"/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9"/>
                          </w:rPr>
                          <w:t>5296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30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w w:val="80"/>
                          </w:rPr>
                          <w:t>461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-53"/>
                            <w:w w:val="80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87"/>
                          </w:rPr>
                          <w:t>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1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0"/>
                          </w:rPr>
                          <w:t>KanHTMIIC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2"/>
                            <w:w w:val="8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5"/>
                            <w:w w:val="8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80"/>
                          </w:rPr>
                          <w:t>IIA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-1"/>
                            <w:w w:val="8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80"/>
                          </w:rPr>
                          <w:t>tnje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4"/>
                            <w:w w:val="8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11"/>
                            <w:w w:val="7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71"/>
                          </w:rPr>
                          <w:t>TpBIIII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0"/>
                            <w:w w:val="7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83838"/>
                            <w:spacing w:val="8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1"/>
                          </w:rPr>
                          <w:t>onft.ll&amp;Ma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383838"/>
                          <w:bottom w:val="single" w:sz="3.827664" w:space="0" w:color="383838"/>
                          <w:left w:val="single" w:sz="7.655328" w:space="0" w:color="4B4B4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545454"/>
                          <w:bottom w:val="single" w:sz="7.655328" w:space="0" w:color="545454"/>
                          <w:left w:val="single" w:sz="7.655328" w:space="0" w:color="3B3B3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3.827664" w:space="0" w:color="3F3F3F"/>
                          <w:bottom w:val="single" w:sz="7.655328" w:space="0" w:color="545454"/>
                          <w:left w:val="single" w:sz="7.655328" w:space="0" w:color="4B4B4B"/>
                          <w:right w:val="single" w:sz="3.827664" w:space="0" w:color="18181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3.827664" w:space="0" w:color="3F3F3F"/>
                          <w:bottom w:val="single" w:sz="7.655328" w:space="0" w:color="545454"/>
                          <w:left w:val="single" w:sz="3.827664" w:space="0" w:color="181818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575757"/>
                          <w:bottom w:val="single" w:sz="7.655328" w:space="0" w:color="545454"/>
                          <w:left w:val="single" w:sz="7.655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484848"/>
                          <w:bottom w:val="single" w:sz="3.827664" w:space="0" w:color="2B2B2B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78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80"/>
                          </w:rPr>
                          <w:t>5297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84848"/>
                          <w:bottom w:val="single" w:sz="3.827664" w:space="0" w:color="444444"/>
                          <w:left w:val="single" w:sz="7.655328" w:space="0" w:color="3F3F3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78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8"/>
                          </w:rPr>
                          <w:t>462000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3.827664" w:space="0" w:color="444444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8" w:after="0" w:line="229" w:lineRule="auto"/>
                          <w:ind w:left="33" w:right="1035" w:firstLine="-1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w w:val="101"/>
                          </w:rPr>
                          <w:t>).(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w w:val="100"/>
                          </w:rPr>
                          <w:t>OTA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4"/>
                            <w:w w:val="10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4"/>
                            <w:w w:val="97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39"/>
                          </w:rPr>
                          <w:t>J£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11"/>
                          </w:rPr>
                          <w:t>M£1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10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5"/>
                            <w:w w:val="11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3"/>
                            <w:w w:val="10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9"/>
                          </w:rPr>
                          <w:t>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10"/>
                            <w:w w:val="109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20"/>
                            <w:w w:val="12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96"/>
                          </w:rPr>
                          <w:t>.ll:HHM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9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OPf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4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6"/>
                            <w:w w:val="105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5"/>
                          </w:rPr>
                          <w:t>tli3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8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10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10"/>
                            <w:w w:val="10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5"/>
                          </w:rPr>
                          <w:t>HJAMA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6"/>
                            <w:w w:val="10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0"/>
                          </w:rPr>
                          <w:t>(519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7"/>
                            <w:w w:val="10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B4B4B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B4B4B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4"/>
                          </w:rPr>
                          <w:t>519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9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13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3.827664" w:space="0" w:color="444444"/>
                          <w:left w:val="single" w:sz="7.655328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3.827664" w:space="0" w:color="444444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3.827664" w:space="0" w:color="444444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3.827664" w:space="0" w:color="383838"/>
                          <w:bottom w:val="single" w:sz="3.827664" w:space="0" w:color="444444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single" w:sz="7.655328" w:space="0" w:color="545454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08" w:type="dxa"/>
                        <w:tcBorders>
                          <w:top w:val="single" w:sz="7.655328" w:space="0" w:color="545454"/>
                          <w:bottom w:val="single" w:sz="3.827664" w:space="0" w:color="4B4B4B"/>
                          <w:left w:val="nil" w:sz="6" w:space="0" w:color="auto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545454"/>
                          <w:bottom w:val="single" w:sz="3.827664" w:space="0" w:color="4B4B4B"/>
                          <w:left w:val="single" w:sz="7.655328" w:space="0" w:color="4B4B4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545454"/>
                          <w:bottom w:val="single" w:sz="3.827664" w:space="0" w:color="4B4B4B"/>
                          <w:left w:val="nil" w:sz="6" w:space="0" w:color="auto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545454"/>
                          <w:bottom w:val="single" w:sz="3.827664" w:space="0" w:color="606060"/>
                          <w:left w:val="single" w:sz="7.655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531" w:type="dxa"/>
                        <w:tcBorders>
                          <w:top w:val="single" w:sz="3.827664" w:space="0" w:color="2B2B2B"/>
                          <w:bottom w:val="single" w:sz="7.655328" w:space="0" w:color="3B3B3B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80"/>
                          </w:rPr>
                          <w:t>5298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3.827664" w:space="0" w:color="444444"/>
                          <w:bottom w:val="single" w:sz="7.655328" w:space="0" w:color="3B3B3B"/>
                          <w:left w:val="single" w:sz="7.655328" w:space="0" w:color="3F3F3F"/>
                          <w:right w:val="single" w:sz="7.655328" w:space="0" w:color="2F2F2F"/>
                        </w:tcBorders>
                      </w:tcPr>
                      <w:p>
                        <w:pPr>
                          <w:spacing w:before="30" w:after="0" w:line="240" w:lineRule="auto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7"/>
                          </w:rPr>
                          <w:t>462100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3.827664" w:space="0" w:color="444444"/>
                          <w:bottom w:val="single" w:sz="7.655328" w:space="0" w:color="484848"/>
                          <w:left w:val="single" w:sz="7.655328" w:space="0" w:color="2F2F2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1" w:after="0" w:line="240" w:lineRule="auto"/>
                          <w:ind w:left="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-3"/>
                            <w:w w:val="7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747474"/>
                            <w:spacing w:val="0"/>
                            <w:w w:val="78"/>
                          </w:rPr>
                          <w:t>tK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747474"/>
                            <w:spacing w:val="0"/>
                            <w:w w:val="7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747474"/>
                            <w:spacing w:val="-3"/>
                            <w:w w:val="78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5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8"/>
                          </w:rPr>
                          <w:t>llOTRUI!jt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4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8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7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8"/>
                          </w:rPr>
                          <w:t>ynapoJDDt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19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78"/>
                          </w:rPr>
                          <w:t>opraHK3811HjaMa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3.827664" w:space="0" w:color="44444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3.827664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3.827664" w:space="0" w:color="444444"/>
                          <w:bottom w:val="single" w:sz="7.655328" w:space="0" w:color="4B4B4B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3.827664" w:space="0" w:color="444444"/>
                          <w:bottom w:val="single" w:sz="3.827664" w:space="0" w:color="343434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73" w:type="dxa"/>
                        <w:vMerge/>
                        <w:tcBorders>
                          <w:bottom w:val="single" w:sz="7.655328" w:space="0" w:color="4F4F4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08" w:type="dxa"/>
                        <w:tcBorders>
                          <w:top w:val="single" w:sz="3.827664" w:space="0" w:color="4B4B4B"/>
                          <w:bottom w:val="single" w:sz="7.655328" w:space="0" w:color="4F4F4F"/>
                          <w:left w:val="nil" w:sz="6" w:space="0" w:color="auto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3.827664" w:space="0" w:color="4B4B4B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3.827664" w:space="0" w:color="4B4B4B"/>
                          <w:bottom w:val="single" w:sz="7.655328" w:space="0" w:color="4F4F4F"/>
                          <w:left w:val="single" w:sz="7.655328" w:space="0" w:color="575757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3.827664" w:space="0" w:color="606060"/>
                          <w:bottom w:val="single" w:sz="7.655328" w:space="0" w:color="4F4F4F"/>
                          <w:left w:val="single" w:sz="7.655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3B3B3B"/>
                          <w:bottom w:val="single" w:sz="7.655328" w:space="0" w:color="3B3B3B"/>
                          <w:left w:val="single" w:sz="15.310656" w:space="0" w:color="3F3F3F"/>
                          <w:right w:val="single" w:sz="7.655328" w:space="0" w:color="4B4B4F"/>
                        </w:tcBorders>
                      </w:tcPr>
                      <w:p>
                        <w:pPr>
                          <w:spacing w:before="6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5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76"/>
                          </w:rPr>
                          <w:t>5299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3B3B3B"/>
                          <w:bottom w:val="single" w:sz="7.655328" w:space="0" w:color="484848"/>
                          <w:left w:val="single" w:sz="7.655328" w:space="0" w:color="4B4B4F"/>
                          <w:right w:val="single" w:sz="7.655328" w:space="0" w:color="444444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78"/>
                          </w:rPr>
                          <w:t>462200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1" w:after="0" w:line="242" w:lineRule="auto"/>
                          <w:ind w:left="33" w:right="117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w w:val="75"/>
                          </w:rPr>
                          <w:t>Kamm11111t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1"/>
                          </w:rPr>
                          <w:t>.llOTIIUHjt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10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1"/>
                          </w:rPr>
                          <w:t>&gt;te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1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1"/>
                          </w:rPr>
                          <w:t>ynapoJDIHM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B4B4B"/>
                            <w:spacing w:val="0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8"/>
                          </w:rPr>
                          <w:t>OprtJtii38UIIj&amp;M8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B4B"/>
                          <w:bottom w:val="single" w:sz="7.655328" w:space="0" w:color="4B4B4B"/>
                          <w:left w:val="nil" w:sz="6" w:space="0" w:color="auto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3.827664" w:space="0" w:color="343434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54545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3.827664" w:space="0" w:color="383838"/>
                          <w:left w:val="single" w:sz="7.655328" w:space="0" w:color="575757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4F4F4F"/>
                          <w:bottom w:val="single" w:sz="3.827664" w:space="0" w:color="606060"/>
                          <w:left w:val="single" w:sz="7.655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39" w:hRule="exact"/>
                    </w:trPr>
                    <w:tc>
                      <w:tcPr>
                        <w:tcW w:w="531" w:type="dxa"/>
                        <w:tcBorders>
                          <w:top w:val="single" w:sz="7.655328" w:space="0" w:color="3B3B3B"/>
                          <w:bottom w:val="single" w:sz="3.827664" w:space="0" w:color="2B2B2B"/>
                          <w:left w:val="single" w:sz="11.482992" w:space="0" w:color="2B2B2B"/>
                          <w:right w:val="single" w:sz="7.655328" w:space="0" w:color="4B4B4F"/>
                        </w:tcBorders>
                      </w:tcPr>
                      <w:p>
                        <w:pPr>
                          <w:spacing w:before="90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80"/>
                          </w:rPr>
                          <w:t>5300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7.655328" w:space="0" w:color="484848"/>
                          <w:bottom w:val="single" w:sz="3.827664" w:space="0" w:color="2B2B2B"/>
                          <w:left w:val="single" w:sz="7.655328" w:space="0" w:color="4B4B4F"/>
                          <w:right w:val="single" w:sz="7.655328" w:space="0" w:color="4B4B4F"/>
                        </w:tcBorders>
                      </w:tcPr>
                      <w:p>
                        <w:pPr>
                          <w:spacing w:before="80" w:after="0" w:line="240" w:lineRule="auto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83838"/>
                            <w:spacing w:val="0"/>
                            <w:w w:val="78"/>
                          </w:rPr>
                          <w:t>463000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0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10" w:after="0" w:line="229" w:lineRule="auto"/>
                          <w:ind w:left="43" w:right="824" w:firstLine="-1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w w:val="1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17"/>
                            <w:w w:val="12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2"/>
                            <w:w w:val="10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8"/>
                            <w:w w:val="11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77"/>
                          </w:rPr>
                          <w:t>&lt;I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5"/>
                            <w:w w:val="77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4"/>
                            <w:w w:val="103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2"/>
                            <w:w w:val="102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107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3"/>
                          </w:rPr>
                          <w:t>OCTAJ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5"/>
                            <w:w w:val="10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13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3"/>
                            <w:w w:val="13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3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22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4"/>
                            <w:w w:val="12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8"/>
                            <w:w w:val="13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4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-11"/>
                            <w:w w:val="10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0"/>
                            <w:w w:val="1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81818"/>
                            <w:spacing w:val="-6"/>
                            <w:w w:val="119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2"/>
                          </w:rPr>
                          <w:t>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83838"/>
                            <w:spacing w:val="0"/>
                            <w:w w:val="10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0"/>
                          </w:rPr>
                          <w:t>BJIACTil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94"/>
                          </w:rPr>
                          <w:t>{SJO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0"/>
                            <w:w w:val="9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B5B5D"/>
                            <w:spacing w:val="-4"/>
                            <w:w w:val="9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B5B5D"/>
                            <w:spacing w:val="9"/>
                            <w:w w:val="120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B4B4B"/>
                            <w:spacing w:val="0"/>
                            <w:w w:val="105"/>
                          </w:rPr>
                          <w:t>SJ01)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575757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545454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3.827664" w:space="0" w:color="383838"/>
                          <w:bottom w:val="single" w:sz="7.655328" w:space="0" w:color="4F4F4F"/>
                          <w:left w:val="single" w:sz="7.655328" w:space="0" w:color="575757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3.827664" w:space="0" w:color="606060"/>
                          <w:bottom w:val="single" w:sz="7.655328" w:space="0" w:color="4F4F4F"/>
                          <w:left w:val="single" w:sz="7.655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531" w:type="dxa"/>
                        <w:tcBorders>
                          <w:top w:val="single" w:sz="3.827664" w:space="0" w:color="2B2B2B"/>
                          <w:bottom w:val="nil" w:sz="6" w:space="0" w:color="auto"/>
                          <w:left w:val="single" w:sz="11.482992" w:space="0" w:color="2B2B2B"/>
                          <w:right w:val="single" w:sz="7.655328" w:space="0" w:color="4B4B4F"/>
                        </w:tcBorders>
                      </w:tcPr>
                      <w:p>
                        <w:pPr>
                          <w:spacing w:before="80" w:after="0" w:line="240" w:lineRule="auto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4B4B4B"/>
                            <w:spacing w:val="0"/>
                            <w:w w:val="74"/>
                          </w:rPr>
                          <w:t>5301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3.827664" w:space="0" w:color="2B2B2B"/>
                          <w:bottom w:val="nil" w:sz="6" w:space="0" w:color="auto"/>
                          <w:left w:val="single" w:sz="7.655328" w:space="0" w:color="4B4B4F"/>
                          <w:right w:val="single" w:sz="7.655328" w:space="0" w:color="4B4B4F"/>
                        </w:tcBorders>
                      </w:tcPr>
                      <w:p>
                        <w:pPr>
                          <w:spacing w:before="80" w:after="0" w:line="240" w:lineRule="auto"/>
                          <w:ind w:left="129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B5B5D"/>
                            <w:spacing w:val="0"/>
                            <w:w w:val="78"/>
                          </w:rPr>
                          <w:t>463100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single" w:sz="7.655328" w:space="0" w:color="484848"/>
                          <w:bottom w:val="nil" w:sz="6" w:space="0" w:color="auto"/>
                          <w:left w:val="single" w:sz="7.655328" w:space="0" w:color="4B4B4F"/>
                          <w:right w:val="nil" w:sz="6" w:space="0" w:color="auto"/>
                        </w:tcBorders>
                      </w:tcPr>
                      <w:p>
                        <w:pPr>
                          <w:spacing w:before="77" w:after="0" w:line="240" w:lineRule="auto"/>
                          <w:ind w:left="33" w:right="-44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5"/>
                          </w:rPr>
                          <w:t>Ter&lt;y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890" w:type="dxa"/>
                        <w:tcBorders>
                          <w:top w:val="single" w:sz="7.655328" w:space="0" w:color="484848"/>
                          <w:bottom w:val="single" w:sz="7.655328" w:space="0" w:color="232323"/>
                          <w:left w:val="nil" w:sz="6" w:space="0" w:color="auto"/>
                          <w:right w:val="single" w:sz="7.655328" w:space="0" w:color="4B4B4B"/>
                        </w:tcBorders>
                      </w:tcPr>
                      <w:p>
                        <w:pPr>
                          <w:spacing w:before="77" w:after="0" w:line="240" w:lineRule="auto"/>
                          <w:ind w:left="-1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w w:val="76"/>
                          </w:rPr>
                          <w:t>h11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TJ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&amp;Hc4Jep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15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OCTIIIIH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9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69"/>
                          </w:rPr>
                          <w:t>HHBOHMa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2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B5B5D"/>
                            <w:spacing w:val="0"/>
                            <w:w w:val="73"/>
                          </w:rPr>
                          <w:t>&amp;naCTit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5328" w:space="0" w:color="484848"/>
                          <w:bottom w:val="single" w:sz="7.655328" w:space="0" w:color="232323"/>
                          <w:left w:val="single" w:sz="7.655328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8" w:type="dxa"/>
                        <w:tcBorders>
                          <w:top w:val="single" w:sz="7.655328" w:space="0" w:color="484848"/>
                          <w:bottom w:val="single" w:sz="7.655328" w:space="0" w:color="232323"/>
                          <w:left w:val="single" w:sz="7.655328" w:space="0" w:color="3F3F3F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11.482992" w:space="0" w:color="282828"/>
                          <w:left w:val="single" w:sz="7.655328" w:space="0" w:color="575757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7" w:type="dxa"/>
                        <w:tcBorders>
                          <w:top w:val="single" w:sz="7.655328" w:space="0" w:color="4F4F4F"/>
                          <w:bottom w:val="single" w:sz="11.482992" w:space="0" w:color="282828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0" w:type="dxa"/>
                        <w:gridSpan w:val="2"/>
                        <w:tcBorders>
                          <w:top w:val="single" w:sz="7.655328" w:space="0" w:color="4F4F4F"/>
                          <w:bottom w:val="single" w:sz="11.482992" w:space="0" w:color="282828"/>
                          <w:left w:val="single" w:sz="7.655328" w:space="0" w:color="545454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11.482992" w:space="0" w:color="282828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3" w:type="dxa"/>
                        <w:gridSpan w:val="2"/>
                        <w:tcBorders>
                          <w:top w:val="single" w:sz="7.655328" w:space="0" w:color="4F4F4F"/>
                          <w:bottom w:val="single" w:sz="11.482992" w:space="0" w:color="282828"/>
                          <w:left w:val="single" w:sz="7.655328" w:space="0" w:color="575757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56" w:type="dxa"/>
                        <w:tcBorders>
                          <w:top w:val="single" w:sz="7.655328" w:space="0" w:color="4F4F4F"/>
                          <w:bottom w:val="single" w:sz="11.482992" w:space="0" w:color="282828"/>
                          <w:left w:val="single" w:sz="7.655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8" w:after="0" w:line="240" w:lineRule="auto"/>
        <w:ind w:right="1071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B5B5D"/>
          <w:spacing w:val="0"/>
          <w:w w:val="84"/>
        </w:rPr>
        <w:t>OCTllnllx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.106395pt;height:34.56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840" w:bottom="280" w:left="0" w:right="2420"/>
          <w:footerReference w:type="default" r:id="rId65"/>
          <w:pgSz w:w="16880" w:h="11980" w:orient="landscape"/>
        </w:sectPr>
      </w:pPr>
      <w:rPr/>
    </w:p>
    <w:p>
      <w:pPr>
        <w:spacing w:before="6" w:after="0" w:line="644" w:lineRule="exact"/>
        <w:ind w:left="1346" w:right="-20"/>
        <w:jc w:val="left"/>
        <w:tabs>
          <w:tab w:pos="2960" w:val="left"/>
          <w:tab w:pos="3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82.196564pt;margin-top:46.793232pt;width:599.244771pt;height:382.872236pt;mso-position-horizontal-relative:page;mso-position-vertical-relative:paragraph;z-index:-21375" coordorigin="1644,936" coordsize="11985,7657">
            <v:group style="position:absolute;left:1658;top:988;width:11956;height:2" coordorigin="1658,988" coordsize="11956,2">
              <v:shape style="position:absolute;left:1658;top:988;width:11956;height:2" coordorigin="1658,988" coordsize="11956,0" path="m1658,988l13615,988e" filled="f" stroked="t" strokeweight="1.431317pt" strokecolor="#2B2B2B">
                <v:path arrowok="t"/>
              </v:shape>
            </v:group>
            <v:group style="position:absolute;left:1687;top:950;width:2;height:7629" coordorigin="1687,950" coordsize="2,7629">
              <v:shape style="position:absolute;left:1687;top:950;width:2;height:7629" coordorigin="1687,950" coordsize="0,7629" path="m1687,8579l1687,950e" filled="f" stroked="t" strokeweight="1.431317pt" strokecolor="#383838">
                <v:path arrowok="t"/>
              </v:shape>
            </v:group>
            <v:group style="position:absolute;left:2197;top:960;width:2;height:1397" coordorigin="2197,960" coordsize="2,1397">
              <v:shape style="position:absolute;left:2197;top:960;width:2;height:1397" coordorigin="2197,960" coordsize="0,1397" path="m2197,2356l2197,960e" filled="f" stroked="t" strokeweight=".954211pt" strokecolor="#3B3B3B">
                <v:path arrowok="t"/>
              </v:shape>
            </v:group>
            <v:group style="position:absolute;left:2889;top:950;width:2;height:608" coordorigin="2889,950" coordsize="2,608">
              <v:shape style="position:absolute;left:2889;top:950;width:2;height:608" coordorigin="2889,950" coordsize="0,608" path="m2889,1558l2889,950e" filled="f" stroked="t" strokeweight=".954211pt" strokecolor="#2B2B2B">
                <v:path arrowok="t"/>
              </v:shape>
            </v:group>
            <v:group style="position:absolute;left:6091;top:960;width:2;height:7610" coordorigin="6091,960" coordsize="2,7610">
              <v:shape style="position:absolute;left:6091;top:960;width:2;height:7610" coordorigin="6091,960" coordsize="0,7610" path="m6091,8569l6091,960e" filled="f" stroked="t" strokeweight=".954211pt" strokecolor="#3F3F3F">
                <v:path arrowok="t"/>
              </v:shape>
            </v:group>
            <v:group style="position:absolute;left:7183;top:979;width:2;height:1378" coordorigin="7183,979" coordsize="2,1378">
              <v:shape style="position:absolute;left:7183;top:979;width:2;height:1378" coordorigin="7183,979" coordsize="0,1378" path="m7183,2356l7183,979e" filled="f" stroked="t" strokeweight=".954211pt" strokecolor="#484848">
                <v:path arrowok="t"/>
              </v:shape>
            </v:group>
            <v:group style="position:absolute;left:7164;top:1207;width:878;height:2" coordorigin="7164,1207" coordsize="878,2">
              <v:shape style="position:absolute;left:7164;top:1207;width:878;height:2" coordorigin="7164,1207" coordsize="878,0" path="m7164,1207l8042,1207e" filled="f" stroked="t" strokeweight=".477106pt" strokecolor="#444444">
                <v:path arrowok="t"/>
              </v:shape>
            </v:group>
            <v:group style="position:absolute;left:8013;top:993;width:344;height:2" coordorigin="8013,993" coordsize="344,2">
              <v:shape style="position:absolute;left:8013;top:993;width:344;height:2" coordorigin="8013,993" coordsize="344,0" path="m8013,993l8357,993e" filled="f" stroked="t" strokeweight="1.431317pt" strokecolor="#1F1F1F">
                <v:path arrowok="t"/>
              </v:shape>
            </v:group>
            <v:group style="position:absolute;left:8042;top:1207;width:286;height:2" coordorigin="8042,1207" coordsize="286,2">
              <v:shape style="position:absolute;left:8042;top:1207;width:286;height:2" coordorigin="8042,1207" coordsize="286,0" path="m8042,1207l8328,1207e" filled="f" stroked="t" strokeweight=".477106pt" strokecolor="#080808">
                <v:path arrowok="t"/>
              </v:shape>
            </v:group>
            <v:group style="position:absolute;left:11821;top:1021;width:926;height:2" coordorigin="11821,1021" coordsize="926,2">
              <v:shape style="position:absolute;left:11821;top:1021;width:926;height:2" coordorigin="11821,1021" coordsize="926,0" path="m11821,1021l12746,1021e" filled="f" stroked="t" strokeweight=".477106pt" strokecolor="#232323">
                <v:path arrowok="t"/>
              </v:shape>
            </v:group>
            <v:group style="position:absolute;left:8328;top:1202;width:5277;height:2" coordorigin="8328,1202" coordsize="5277,2">
              <v:shape style="position:absolute;left:8328;top:1202;width:5277;height:2" coordorigin="8328,1202" coordsize="5277,0" path="m8328,1202l13605,1202e" filled="f" stroked="t" strokeweight=".477106pt" strokecolor="#484848">
                <v:path arrowok="t"/>
              </v:shape>
            </v:group>
            <v:group style="position:absolute;left:12718;top:988;width:859;height:2" coordorigin="12718,988" coordsize="859,2">
              <v:shape style="position:absolute;left:12718;top:988;width:859;height:2" coordorigin="12718,988" coordsize="859,0" path="m12718,988l13576,988e" filled="f" stroked="t" strokeweight=".477106pt" strokecolor="#000000">
                <v:path arrowok="t"/>
              </v:shape>
            </v:group>
            <v:group style="position:absolute;left:13595;top:1026;width:2;height:2271" coordorigin="13595,1026" coordsize="2,2271">
              <v:shape style="position:absolute;left:13595;top:1026;width:2;height:2271" coordorigin="13595,1026" coordsize="0,2271" path="m13595,3297l13595,1026e" filled="f" stroked="t" strokeweight="1.431317pt" strokecolor="#2F2F2F">
                <v:path arrowok="t"/>
              </v:shape>
            </v:group>
            <v:group style="position:absolute;left:6081;top:1169;width:2;height:390" coordorigin="6081,1169" coordsize="2,390">
              <v:shape style="position:absolute;left:6081;top:1169;width:2;height:390" coordorigin="6081,1169" coordsize="0,390" path="m6081,1558l6081,1169e" filled="f" stroked="t" strokeweight=".477106pt" strokecolor="#1C1C1C">
                <v:path arrowok="t"/>
              </v:shape>
            </v:group>
            <v:group style="position:absolute;left:8333;top:1169;width:2;height:390" coordorigin="8333,1169" coordsize="2,390">
              <v:shape style="position:absolute;left:8333;top:1169;width:2;height:390" coordorigin="8333,1169" coordsize="0,390" path="m8333,1558l8333,1169e" filled="f" stroked="t" strokeweight=".477106pt" strokecolor="#181818">
                <v:path arrowok="t"/>
              </v:shape>
            </v:group>
            <v:group style="position:absolute;left:8328;top:1335;width:3531;height:2" coordorigin="8328,1335" coordsize="3531,2">
              <v:shape style="position:absolute;left:8328;top:1335;width:3531;height:2" coordorigin="8328,1335" coordsize="3531,0" path="m8328,1335l11859,1335e" filled="f" stroked="t" strokeweight=".954211pt" strokecolor="#484848">
                <v:path arrowok="t"/>
              </v:shape>
            </v:group>
            <v:group style="position:absolute;left:11854;top:1178;width:2;height:266" coordorigin="11854,1178" coordsize="2,266">
              <v:shape style="position:absolute;left:11854;top:1178;width:2;height:266" coordorigin="11854,1178" coordsize="0,266" path="m11854,1444l11854,1178e" filled="f" stroked="t" strokeweight=".477106pt" strokecolor="#1C1C1C">
                <v:path arrowok="t"/>
              </v:shape>
            </v:group>
            <v:group style="position:absolute;left:12732;top:1197;width:2;height:7353" coordorigin="12732,1197" coordsize="2,7353">
              <v:shape style="position:absolute;left:12732;top:1197;width:2;height:7353" coordorigin="12732,1197" coordsize="0,7353" path="m12732,8550l12732,1197e" filled="f" stroked="t" strokeweight=".954211pt" strokecolor="#545454">
                <v:path arrowok="t"/>
              </v:shape>
            </v:group>
            <v:group style="position:absolute;left:1673;top:1302;width:2;height:143" coordorigin="1673,1302" coordsize="2,143">
              <v:shape style="position:absolute;left:1673;top:1302;width:2;height:143" coordorigin="1673,1302" coordsize="0,143" path="m1673,1444l1673,1302e" filled="f" stroked="t" strokeweight="1.431317pt" strokecolor="#1F1F1F">
                <v:path arrowok="t"/>
              </v:shape>
            </v:group>
            <v:group style="position:absolute;left:9201;top:1311;width:2;height:7230" coordorigin="9201,1311" coordsize="2,7230">
              <v:shape style="position:absolute;left:9201;top:1311;width:2;height:7230" coordorigin="9201,1311" coordsize="0,7230" path="m9201,8541l9201,1311e" filled="f" stroked="t" strokeweight=".954211pt" strokecolor="#484848">
                <v:path arrowok="t"/>
              </v:shape>
            </v:group>
            <v:group style="position:absolute;left:10103;top:1292;width:2;height:922" coordorigin="10103,1292" coordsize="2,922">
              <v:shape style="position:absolute;left:10103;top:1292;width:2;height:922" coordorigin="10103,1292" coordsize="0,922" path="m10103,2214l10103,1292e" filled="f" stroked="t" strokeweight=".954211pt" strokecolor="#4F4F4F">
                <v:path arrowok="t"/>
              </v:shape>
            </v:group>
            <v:group style="position:absolute;left:10976;top:1349;width:2;height:209" coordorigin="10976,1349" coordsize="2,209">
              <v:shape style="position:absolute;left:10976;top:1349;width:2;height:209" coordorigin="10976,1349" coordsize="0,209" path="m10976,1558l10976,1349e" filled="f" stroked="t" strokeweight=".477106pt" strokecolor="#232323">
                <v:path arrowok="t"/>
              </v:shape>
            </v:group>
            <v:group style="position:absolute;left:11854;top:1378;width:2;height:979" coordorigin="11854,1378" coordsize="2,979">
              <v:shape style="position:absolute;left:11854;top:1378;width:2;height:979" coordorigin="11854,1378" coordsize="0,979" path="m11854,2356l11854,1378e" filled="f" stroked="t" strokeweight=".954211pt" strokecolor="#4F4F4F">
                <v:path arrowok="t"/>
              </v:shape>
            </v:group>
            <v:group style="position:absolute;left:1668;top:1691;width:1231;height:2" coordorigin="1668,1691" coordsize="1231,2">
              <v:shape style="position:absolute;left:1668;top:1691;width:1231;height:2" coordorigin="1668,1691" coordsize="1231,0" path="m1668,1691l2899,1691e" filled="f" stroked="t" strokeweight=".477106pt" strokecolor="#484848">
                <v:path arrowok="t"/>
              </v:shape>
            </v:group>
            <v:group style="position:absolute;left:2889;top:1501;width:2;height:855" coordorigin="2889,1501" coordsize="2,855">
              <v:shape style="position:absolute;left:2889;top:1501;width:2;height:855" coordorigin="2889,1501" coordsize="0,855" path="m2889,2356l2889,1501e" filled="f" stroked="t" strokeweight=".954211pt" strokecolor="#3F3F3F">
                <v:path arrowok="t"/>
              </v:shape>
            </v:group>
            <v:group style="position:absolute;left:4397;top:1663;width:3674;height:2" coordorigin="4397,1663" coordsize="3674,2">
              <v:shape style="position:absolute;left:4397;top:1663;width:3674;height:2" coordorigin="4397,1663" coordsize="3674,0" path="m4397,1663l8071,1663e" filled="f" stroked="t" strokeweight=".954211pt" strokecolor="#444448">
                <v:path arrowok="t"/>
              </v:shape>
            </v:group>
            <v:group style="position:absolute;left:8013;top:1667;width:353;height:2" coordorigin="8013,1667" coordsize="353,2">
              <v:shape style="position:absolute;left:8013;top:1667;width:353;height:2" coordorigin="8013,1667" coordsize="353,0" path="m8013,1667l8366,1667e" filled="f" stroked="t" strokeweight=".477106pt" strokecolor="#282828">
                <v:path arrowok="t"/>
              </v:shape>
            </v:group>
            <v:group style="position:absolute;left:8338;top:1501;width:2;height:1425" coordorigin="8338,1501" coordsize="2,1425">
              <v:shape style="position:absolute;left:8338;top:1501;width:2;height:1425" coordorigin="8338,1501" coordsize="0,1425" path="m8338,2926l8338,1501e" filled="f" stroked="t" strokeweight=".954211pt" strokecolor="#3F3F3F">
                <v:path arrowok="t"/>
              </v:shape>
            </v:group>
            <v:group style="position:absolute;left:8290;top:1667;width:1851;height:2" coordorigin="8290,1667" coordsize="1851,2">
              <v:shape style="position:absolute;left:8290;top:1667;width:1851;height:2" coordorigin="8290,1667" coordsize="1851,0" path="m8290,1667l10141,1667e" filled="f" stroked="t" strokeweight=".954211pt" strokecolor="#484848">
                <v:path arrowok="t"/>
              </v:shape>
            </v:group>
            <v:group style="position:absolute;left:10055;top:1686;width:1832;height:2" coordorigin="10055,1686" coordsize="1832,2">
              <v:shape style="position:absolute;left:10055;top:1686;width:1832;height:2" coordorigin="10055,1686" coordsize="1832,0" path="m10055,1686l11887,1686e" filled="f" stroked="t" strokeweight=".954211pt" strokecolor="#484848">
                <v:path arrowok="t"/>
              </v:shape>
            </v:group>
            <v:group style="position:absolute;left:10976;top:1501;width:2;height:228" coordorigin="10976,1501" coordsize="2,228">
              <v:shape style="position:absolute;left:10976;top:1501;width:2;height:228" coordorigin="10976,1501" coordsize="0,228" path="m10976,1729l10976,1501e" filled="f" stroked="t" strokeweight=".477106pt" strokecolor="#383838">
                <v:path arrowok="t"/>
              </v:shape>
            </v:group>
            <v:group style="position:absolute;left:11811;top:1701;width:945;height:2" coordorigin="11811,1701" coordsize="945,2">
              <v:shape style="position:absolute;left:11811;top:1701;width:945;height:2" coordorigin="11811,1701" coordsize="945,0" path="m11811,1701l12756,1701e" filled="f" stroked="t" strokeweight=".954211pt" strokecolor="#5B5B5B">
                <v:path arrowok="t"/>
              </v:shape>
            </v:group>
            <v:group style="position:absolute;left:12679;top:1710;width:926;height:2" coordorigin="12679,1710" coordsize="926,2">
              <v:shape style="position:absolute;left:12679;top:1710;width:926;height:2" coordorigin="12679,1710" coordsize="926,0" path="m12679,1710l13605,1710e" filled="f" stroked="t" strokeweight=".954211pt" strokecolor="#484848">
                <v:path arrowok="t"/>
              </v:shape>
            </v:group>
            <v:group style="position:absolute;left:1658;top:1843;width:5563;height:2" coordorigin="1658,1843" coordsize="5563,2">
              <v:shape style="position:absolute;left:1658;top:1843;width:5563;height:2" coordorigin="1658,1843" coordsize="5563,0" path="m1658,1843l7221,1843e" filled="f" stroked="t" strokeweight="1.431317pt" strokecolor="#2B2B2B">
                <v:path arrowok="t"/>
              </v:shape>
            </v:group>
            <v:group style="position:absolute;left:7135;top:1857;width:1231;height:2" coordorigin="7135,1857" coordsize="1231,2">
              <v:shape style="position:absolute;left:7135;top:1857;width:1231;height:2" coordorigin="7135,1857" coordsize="1231,0" path="m7135,1857l8366,1857e" filled="f" stroked="t" strokeweight="1.431317pt" strokecolor="#1F1F1F">
                <v:path arrowok="t"/>
              </v:shape>
            </v:group>
            <v:group style="position:absolute;left:8290;top:1862;width:2720;height:2" coordorigin="8290,1862" coordsize="2720,2">
              <v:shape style="position:absolute;left:8290;top:1862;width:2720;height:2" coordorigin="8290,1862" coordsize="2720,0" path="m8290,1862l11010,1862e" filled="f" stroked="t" strokeweight="1.431317pt" strokecolor="#2F2F2F">
                <v:path arrowok="t"/>
              </v:shape>
            </v:group>
            <v:group style="position:absolute;left:10981;top:1653;width:2;height:3002" coordorigin="10981,1653" coordsize="2,3002">
              <v:shape style="position:absolute;left:10981;top:1653;width:2;height:3002" coordorigin="10981,1653" coordsize="0,3002" path="m10981,4655l10981,1653e" filled="f" stroked="t" strokeweight=".954211pt" strokecolor="#545454">
                <v:path arrowok="t"/>
              </v:shape>
            </v:group>
            <v:group style="position:absolute;left:10933;top:1876;width:954;height:2" coordorigin="10933,1876" coordsize="954,2">
              <v:shape style="position:absolute;left:10933;top:1876;width:954;height:2" coordorigin="10933,1876" coordsize="954,0" path="m10933,1876l11887,1876e" filled="f" stroked="t" strokeweight="1.431317pt" strokecolor="#383838">
                <v:path arrowok="t"/>
              </v:shape>
            </v:group>
            <v:group style="position:absolute;left:11811;top:1876;width:725;height:2" coordorigin="11811,1876" coordsize="725,2">
              <v:shape style="position:absolute;left:11811;top:1876;width:725;height:2" coordorigin="11811,1876" coordsize="725,0" path="m11811,1876l12536,1876e" filled="f" stroked="t" strokeweight=".477106pt" strokecolor="#383838">
                <v:path arrowok="t"/>
              </v:shape>
            </v:group>
            <v:group style="position:absolute;left:12727;top:1558;width:2;height:627" coordorigin="12727,1558" coordsize="2,627">
              <v:shape style="position:absolute;left:12727;top:1558;width:2;height:627" coordorigin="12727,1558" coordsize="0,627" path="m12727,2185l12727,1558e" filled="f" stroked="t" strokeweight=".954211pt" strokecolor="#646467">
                <v:path arrowok="t"/>
              </v:shape>
            </v:group>
            <v:group style="position:absolute;left:12708;top:1843;width:868;height:2" coordorigin="12708,1843" coordsize="868,2">
              <v:shape style="position:absolute;left:12708;top:1843;width:868;height:2" coordorigin="12708,1843" coordsize="868,0" path="m12708,1843l13576,1843e" filled="f" stroked="t" strokeweight=".477106pt" strokecolor="#605B60">
                <v:path arrowok="t"/>
              </v:shape>
            </v:group>
            <v:group style="position:absolute;left:1668;top:2176;width:8473;height:2" coordorigin="1668,2176" coordsize="8473,2">
              <v:shape style="position:absolute;left:1668;top:2176;width:8473;height:2" coordorigin="1668,2176" coordsize="8473,0" path="m1668,2176l10141,2176e" filled="f" stroked="t" strokeweight=".954211pt" strokecolor="#484848">
                <v:path arrowok="t"/>
              </v:shape>
            </v:group>
            <v:group style="position:absolute;left:8013;top:2185;width:353;height:2" coordorigin="8013,2185" coordsize="353,2">
              <v:shape style="position:absolute;left:8013;top:2185;width:353;height:2" coordorigin="8013,2185" coordsize="353,0" path="m8013,2185l8366,2185e" filled="f" stroked="t" strokeweight=".954211pt" strokecolor="#383838">
                <v:path arrowok="t"/>
              </v:shape>
            </v:group>
            <v:group style="position:absolute;left:10055;top:2199;width:1832;height:2" coordorigin="10055,2199" coordsize="1832,2">
              <v:shape style="position:absolute;left:10055;top:2199;width:1832;height:2" coordorigin="10055,2199" coordsize="1832,0" path="m10055,2199l11887,2199e" filled="f" stroked="t" strokeweight=".954211pt" strokecolor="#484848">
                <v:path arrowok="t"/>
              </v:shape>
            </v:group>
            <v:group style="position:absolute;left:11811;top:2209;width:821;height:2" coordorigin="11811,2209" coordsize="821,2">
              <v:shape style="position:absolute;left:11811;top:2209;width:821;height:2" coordorigin="11811,2209" coordsize="821,0" path="m11811,2209l12632,2209e" filled="f" stroked="t" strokeweight=".477106pt" strokecolor="#4B4B4B">
                <v:path arrowok="t"/>
              </v:shape>
            </v:group>
            <v:group style="position:absolute;left:12708;top:2176;width:868;height:2" coordorigin="12708,2176" coordsize="868,2">
              <v:shape style="position:absolute;left:12708;top:2176;width:868;height:2" coordorigin="12708,2176" coordsize="868,0" path="m12708,2176l13576,2176e" filled="f" stroked="t" strokeweight=".477106pt" strokecolor="#575757">
                <v:path arrowok="t"/>
              </v:shape>
            </v:group>
            <v:group style="position:absolute;left:9201;top:1311;width:2;height:7230" coordorigin="9201,1311" coordsize="2,7230">
              <v:shape style="position:absolute;left:9201;top:1311;width:2;height:7230" coordorigin="9201,1311" coordsize="0,7230" path="m9201,8541l9201,1311e" filled="f" stroked="t" strokeweight=".954211pt" strokecolor="#4B4B4B">
                <v:path arrowok="t"/>
              </v:shape>
            </v:group>
            <v:group style="position:absolute;left:10108;top:2128;width:2;height:228" coordorigin="10108,2128" coordsize="2,228">
              <v:shape style="position:absolute;left:10108;top:2128;width:2;height:228" coordorigin="10108,2128" coordsize="0,228" path="m10108,2356l10108,2128e" filled="f" stroked="t" strokeweight=".477106pt" strokecolor="#2B2B2B">
                <v:path arrowok="t"/>
              </v:shape>
            </v:group>
            <v:group style="position:absolute;left:1682;top:2290;width:2;height:228" coordorigin="1682,2290" coordsize="2,228">
              <v:shape style="position:absolute;left:1682;top:2290;width:2;height:228" coordorigin="1682,2290" coordsize="0,228" path="m1682,2518l1682,2290e" filled="f" stroked="t" strokeweight="1.431317pt" strokecolor="#232323">
                <v:path arrowok="t"/>
              </v:shape>
            </v:group>
            <v:group style="position:absolute;left:2202;top:2290;width:2;height:409" coordorigin="2202,2290" coordsize="2,409">
              <v:shape style="position:absolute;left:2202;top:2290;width:2;height:409" coordorigin="2202,2290" coordsize="0,409" path="m2202,2698l2202,2290e" filled="f" stroked="t" strokeweight=".954211pt" strokecolor="#28282B">
                <v:path arrowok="t"/>
              </v:shape>
            </v:group>
            <v:group style="position:absolute;left:2899;top:2290;width:2;height:228" coordorigin="2899,2290" coordsize="2,228">
              <v:shape style="position:absolute;left:2899;top:2290;width:2;height:228" coordorigin="2899,2290" coordsize="0,228" path="m2899,2518l2899,2290e" filled="f" stroked="t" strokeweight=".477106pt" strokecolor="#2B2B2B">
                <v:path arrowok="t"/>
              </v:shape>
            </v:group>
            <v:group style="position:absolute;left:6086;top:2290;width:2;height:228" coordorigin="6086,2290" coordsize="2,228">
              <v:shape style="position:absolute;left:6086;top:2290;width:2;height:228" coordorigin="6086,2290" coordsize="0,228" path="m6086,2518l6086,2290e" filled="f" stroked="t" strokeweight=".954211pt" strokecolor="#232323">
                <v:path arrowok="t"/>
              </v:shape>
            </v:group>
            <v:group style="position:absolute;left:7183;top:2290;width:2;height:637" coordorigin="7183,2290" coordsize="2,637">
              <v:shape style="position:absolute;left:7183;top:2290;width:2;height:637" coordorigin="7183,2290" coordsize="0,637" path="m7183,2926l7183,2290e" filled="f" stroked="t" strokeweight=".477106pt" strokecolor="#343434">
                <v:path arrowok="t"/>
              </v:shape>
            </v:group>
            <v:group style="position:absolute;left:9201;top:2290;width:2;height:228" coordorigin="9201,2290" coordsize="2,228">
              <v:shape style="position:absolute;left:9201;top:2290;width:2;height:228" coordorigin="9201,2290" coordsize="0,228" path="m9201,2518l9201,2290e" filled="f" stroked="t" strokeweight=".477106pt" strokecolor="#131313">
                <v:path arrowok="t"/>
              </v:shape>
            </v:group>
            <v:group style="position:absolute;left:10108;top:2290;width:2;height:228" coordorigin="10108,2290" coordsize="2,228">
              <v:shape style="position:absolute;left:10108;top:2290;width:2;height:228" coordorigin="10108,2290" coordsize="0,228" path="m10108,2518l10108,2290e" filled="f" stroked="t" strokeweight=".477106pt" strokecolor="#0C0C0C">
                <v:path arrowok="t"/>
              </v:shape>
            </v:group>
            <v:group style="position:absolute;left:11854;top:2290;width:2;height:228" coordorigin="11854,2290" coordsize="2,228">
              <v:shape style="position:absolute;left:11854;top:2290;width:2;height:228" coordorigin="11854,2290" coordsize="0,228" path="m11854,2518l11854,2290e" filled="f" stroked="t" strokeweight=".477106pt" strokecolor="#282828">
                <v:path arrowok="t"/>
              </v:shape>
            </v:group>
            <v:group style="position:absolute;left:12732;top:2290;width:2;height:228" coordorigin="12732,2290" coordsize="2,228">
              <v:shape style="position:absolute;left:12732;top:2290;width:2;height:228" coordorigin="12732,2290" coordsize="0,228" path="m12732,2518l12732,2290e" filled="f" stroked="t" strokeweight=".477106pt" strokecolor="#2F2F2F">
                <v:path arrowok="t"/>
              </v:shape>
            </v:group>
            <v:group style="position:absolute;left:1658;top:2660;width:8483;height:2" coordorigin="1658,2660" coordsize="8483,2">
              <v:shape style="position:absolute;left:1658;top:2660;width:8483;height:2" coordorigin="1658,2660" coordsize="8483,0" path="m1658,2660l10141,2660e" filled="f" stroked="t" strokeweight=".954211pt" strokecolor="#484848">
                <v:path arrowok="t"/>
              </v:shape>
            </v:group>
            <v:group style="position:absolute;left:2899;top:2451;width:2;height:2423" coordorigin="2899,2451" coordsize="2,2423">
              <v:shape style="position:absolute;left:2899;top:2451;width:2;height:2423" coordorigin="2899,2451" coordsize="0,2423" path="m2899,4874l2899,2451e" filled="f" stroked="t" strokeweight=".954211pt" strokecolor="#444444">
                <v:path arrowok="t"/>
              </v:shape>
            </v:group>
            <v:group style="position:absolute;left:10108;top:2451;width:2;height:247" coordorigin="10108,2451" coordsize="2,247">
              <v:shape style="position:absolute;left:10108;top:2451;width:2;height:247" coordorigin="10108,2451" coordsize="0,247" path="m10108,2698l10108,2451e" filled="f" stroked="t" strokeweight=".477106pt" strokecolor="#1F1F1F">
                <v:path arrowok="t"/>
              </v:shape>
            </v:group>
            <v:group style="position:absolute;left:10055;top:2684;width:1937;height:2" coordorigin="10055,2684" coordsize="1937,2">
              <v:shape style="position:absolute;left:10055;top:2684;width:1937;height:2" coordorigin="10055,2684" coordsize="1937,0" path="m10055,2684l11992,2684e" filled="f" stroked="t" strokeweight=".954211pt" strokecolor="#4B4B4B">
                <v:path arrowok="t"/>
              </v:shape>
            </v:group>
            <v:group style="position:absolute;left:11859;top:2451;width:2;height:2204" coordorigin="11859,2451" coordsize="2,2204">
              <v:shape style="position:absolute;left:11859;top:2451;width:2;height:2204" coordorigin="11859,2451" coordsize="0,2204" path="m11859,4655l11859,2451e" filled="f" stroked="t" strokeweight=".954211pt" strokecolor="#545454">
                <v:path arrowok="t"/>
              </v:shape>
            </v:group>
            <v:group style="position:absolute;left:11811;top:2694;width:945;height:2" coordorigin="11811,2694" coordsize="945,2">
              <v:shape style="position:absolute;left:11811;top:2694;width:945;height:2" coordorigin="11811,2694" coordsize="945,0" path="m11811,2694l12756,2694e" filled="f" stroked="t" strokeweight=".477106pt" strokecolor="#545454">
                <v:path arrowok="t"/>
              </v:shape>
            </v:group>
            <v:group style="position:absolute;left:12708;top:2660;width:868;height:2" coordorigin="12708,2660" coordsize="868,2">
              <v:shape style="position:absolute;left:12708;top:2660;width:868;height:2" coordorigin="12708,2660" coordsize="868,0" path="m12708,2660l13576,2660e" filled="f" stroked="t" strokeweight=".477106pt" strokecolor="#4F4F4F">
                <v:path arrowok="t"/>
              </v:shape>
            </v:group>
            <v:group style="position:absolute;left:2202;top:2613;width:2;height:903" coordorigin="2202,2613" coordsize="2,903">
              <v:shape style="position:absolute;left:2202;top:2613;width:2;height:903" coordorigin="2202,2613" coordsize="0,903" path="m2202,3515l2202,2613e" filled="f" stroked="t" strokeweight=".954211pt" strokecolor="#4B4B4B">
                <v:path arrowok="t"/>
              </v:shape>
            </v:group>
            <v:group style="position:absolute;left:10108;top:2613;width:2;height:314" coordorigin="10108,2613" coordsize="2,314">
              <v:shape style="position:absolute;left:10108;top:2613;width:2;height:314" coordorigin="10108,2613" coordsize="0,314" path="m10108,2926l10108,2613e" filled="f" stroked="t" strokeweight=".477106pt" strokecolor="#343434">
                <v:path arrowok="t"/>
              </v:shape>
            </v:group>
            <v:group style="position:absolute;left:1658;top:3050;width:8483;height:2" coordorigin="1658,3050" coordsize="8483,2">
              <v:shape style="position:absolute;left:1658;top:3050;width:8483;height:2" coordorigin="1658,3050" coordsize="8483,0" path="m1658,3050l10141,3050e" filled="f" stroked="t" strokeweight=".954211pt" strokecolor="#484848">
                <v:path arrowok="t"/>
              </v:shape>
            </v:group>
            <v:group style="position:absolute;left:7183;top:2869;width:2;height:428" coordorigin="7183,2869" coordsize="2,428">
              <v:shape style="position:absolute;left:7183;top:2869;width:2;height:428" coordorigin="7183,2869" coordsize="0,428" path="m7183,3297l7183,2869e" filled="f" stroked="t" strokeweight=".954211pt" strokecolor="#484848">
                <v:path arrowok="t"/>
              </v:shape>
            </v:group>
            <v:group style="position:absolute;left:8338;top:2869;width:2;height:646" coordorigin="8338,2869" coordsize="2,646">
              <v:shape style="position:absolute;left:8338;top:2869;width:2;height:646" coordorigin="8338,2869" coordsize="0,646" path="m8338,3515l8338,2869e" filled="f" stroked="t" strokeweight=".954211pt" strokecolor="#575757">
                <v:path arrowok="t"/>
              </v:shape>
            </v:group>
            <v:group style="position:absolute;left:10113;top:2869;width:2;height:646" coordorigin="10113,2869" coordsize="2,646">
              <v:shape style="position:absolute;left:10113;top:2869;width:2;height:646" coordorigin="10113,2869" coordsize="0,646" path="m10113,3515l10113,2869e" filled="f" stroked="t" strokeweight=".954211pt" strokecolor="#606060">
                <v:path arrowok="t"/>
              </v:shape>
            </v:group>
            <v:group style="position:absolute;left:10055;top:3074;width:2700;height:2" coordorigin="10055,3074" coordsize="2700,2">
              <v:shape style="position:absolute;left:10055;top:3074;width:2700;height:2" coordorigin="10055,3074" coordsize="2700,0" path="m10055,3074l12756,3074e" filled="f" stroked="t" strokeweight=".954211pt" strokecolor="#4F4F4F">
                <v:path arrowok="t"/>
              </v:shape>
            </v:group>
            <v:group style="position:absolute;left:12679;top:3083;width:639;height:2" coordorigin="12679,3083" coordsize="639,2">
              <v:shape style="position:absolute;left:12679;top:3083;width:639;height:2" coordorigin="12679,3083" coordsize="639,0" path="m12679,3083l13319,3083e" filled="f" stroked="t" strokeweight=".477106pt" strokecolor="#4F4F4F">
                <v:path arrowok="t"/>
              </v:shape>
            </v:group>
            <v:group style="position:absolute;left:1668;top:3482;width:8473;height:2" coordorigin="1668,3482" coordsize="8473,2">
              <v:shape style="position:absolute;left:1668;top:3482;width:8473;height:2" coordorigin="1668,3482" coordsize="8473,0" path="m1668,3482l10141,3482e" filled="f" stroked="t" strokeweight=".954211pt" strokecolor="#484848">
                <v:path arrowok="t"/>
              </v:shape>
            </v:group>
            <v:group style="position:absolute;left:7188;top:3230;width:2;height:874" coordorigin="7188,3230" coordsize="2,874">
              <v:shape style="position:absolute;left:7188;top:3230;width:2;height:874" coordorigin="7188,3230" coordsize="0,874" path="m7188,4104l7188,3230e" filled="f" stroked="t" strokeweight=".477106pt" strokecolor="#232323">
                <v:path arrowok="t"/>
              </v:shape>
            </v:group>
            <v:group style="position:absolute;left:10055;top:3501;width:2700;height:2" coordorigin="10055,3501" coordsize="2700,2">
              <v:shape style="position:absolute;left:10055;top:3501;width:2700;height:2" coordorigin="10055,3501" coordsize="2700,0" path="m10055,3501l12756,3501e" filled="f" stroked="t" strokeweight=".954211pt" strokecolor="#4F4F4F">
                <v:path arrowok="t"/>
              </v:shape>
            </v:group>
            <v:group style="position:absolute;left:12732;top:3230;width:2;height:618" coordorigin="12732,3230" coordsize="2,618">
              <v:shape style="position:absolute;left:12732;top:3230;width:2;height:618" coordorigin="12732,3230" coordsize="0,618" path="m12732,3848l12732,3230e" filled="f" stroked="t" strokeweight=".477106pt" strokecolor="#1F1F1F">
                <v:path arrowok="t"/>
              </v:shape>
            </v:group>
            <v:group style="position:absolute;left:12679;top:3511;width:926;height:2" coordorigin="12679,3511" coordsize="926,2">
              <v:shape style="position:absolute;left:12679;top:3511;width:926;height:2" coordorigin="12679,3511" coordsize="926,0" path="m12679,3511l13605,3511e" filled="f" stroked="t" strokeweight=".477106pt" strokecolor="#484848">
                <v:path arrowok="t"/>
              </v:shape>
            </v:group>
            <v:group style="position:absolute;left:13600;top:3230;width:2;height:618" coordorigin="13600,3230" coordsize="2,618">
              <v:shape style="position:absolute;left:13600;top:3230;width:2;height:618" coordorigin="13600,3230" coordsize="0,618" path="m13600,3848l13600,3230e" filled="f" stroked="t" strokeweight=".954211pt" strokecolor="#131313">
                <v:path arrowok="t"/>
              </v:shape>
            </v:group>
            <v:group style="position:absolute;left:1668;top:3829;width:10048;height:2" coordorigin="1668,3829" coordsize="10048,2">
              <v:shape style="position:absolute;left:1668;top:3829;width:10048;height:2" coordorigin="1668,3829" coordsize="10048,0" path="m1668,3829l11716,3829e" filled="f" stroked="t" strokeweight=".954211pt" strokecolor="#484848">
                <v:path arrowok="t"/>
              </v:shape>
            </v:group>
            <v:group style="position:absolute;left:2202;top:3430;width:2;height:675" coordorigin="2202,3430" coordsize="2,675">
              <v:shape style="position:absolute;left:2202;top:3430;width:2;height:675" coordorigin="2202,3430" coordsize="0,675" path="m2202,4104l2202,3430e" filled="f" stroked="t" strokeweight=".954211pt" strokecolor="#383838">
                <v:path arrowok="t"/>
              </v:shape>
            </v:group>
            <v:group style="position:absolute;left:8338;top:3430;width:2;height:675" coordorigin="8338,3430" coordsize="2,675">
              <v:shape style="position:absolute;left:8338;top:3430;width:2;height:675" coordorigin="8338,3430" coordsize="0,675" path="m8338,4104l8338,3430e" filled="f" stroked="t" strokeweight=".954211pt" strokecolor="#3F3F3F">
                <v:path arrowok="t"/>
              </v:shape>
            </v:group>
            <v:group style="position:absolute;left:10108;top:3430;width:2;height:247" coordorigin="10108,3430" coordsize="2,247">
              <v:shape style="position:absolute;left:10108;top:3430;width:2;height:247" coordorigin="10108,3430" coordsize="0,247" path="m10108,3677l10108,3430e" filled="f" stroked="t" strokeweight=".477106pt" strokecolor="#2B2B2B">
                <v:path arrowok="t"/>
              </v:shape>
            </v:group>
            <v:group style="position:absolute;left:10108;top:3620;width:2;height:228" coordorigin="10108,3620" coordsize="2,228">
              <v:shape style="position:absolute;left:10108;top:3620;width:2;height:228" coordorigin="10108,3620" coordsize="0,228" path="m10108,3848l10108,3620e" filled="f" stroked="t" strokeweight=".477106pt" strokecolor="#181818">
                <v:path arrowok="t"/>
              </v:shape>
            </v:group>
            <v:group style="position:absolute;left:10933;top:3838;width:2214;height:2" coordorigin="10933,3838" coordsize="2214,2">
              <v:shape style="position:absolute;left:10933;top:3838;width:2214;height:2" coordorigin="10933,3838" coordsize="2214,0" path="m10933,3838l13147,3838e" filled="f" stroked="t" strokeweight=".477106pt" strokecolor="#4F4F4F">
                <v:path arrowok="t"/>
              </v:shape>
            </v:group>
            <v:group style="position:absolute;left:1668;top:4066;width:8473;height:2" coordorigin="1668,4066" coordsize="8473,2">
              <v:shape style="position:absolute;left:1668;top:4066;width:8473;height:2" coordorigin="1668,4066" coordsize="8473,0" path="m1668,4066l10141,4066e" filled="f" stroked="t" strokeweight=".954211pt" strokecolor="#444444">
                <v:path arrowok="t"/>
              </v:shape>
            </v:group>
            <v:group style="position:absolute;left:10108;top:3772;width:2;height:333" coordorigin="10108,3772" coordsize="2,333">
              <v:shape style="position:absolute;left:10108;top:3772;width:2;height:333" coordorigin="10108,3772" coordsize="0,333" path="m10108,4104l10108,3772e" filled="f" stroked="t" strokeweight=".477106pt" strokecolor="#383838">
                <v:path arrowok="t"/>
              </v:shape>
            </v:group>
            <v:group style="position:absolute;left:10055;top:4081;width:1994;height:2" coordorigin="10055,4081" coordsize="1994,2">
              <v:shape style="position:absolute;left:10055;top:4081;width:1994;height:2" coordorigin="10055,4081" coordsize="1994,0" path="m10055,4081l12050,4081e" filled="f" stroked="t" strokeweight=".954211pt" strokecolor="#4B4B4B">
                <v:path arrowok="t"/>
              </v:shape>
            </v:group>
            <v:group style="position:absolute;left:11811;top:4095;width:1794;height:2" coordorigin="11811,4095" coordsize="1794,2">
              <v:shape style="position:absolute;left:11811;top:4095;width:1794;height:2" coordorigin="11811,4095" coordsize="1794,0" path="m11811,4095l13605,4095e" filled="f" stroked="t" strokeweight=".954211pt" strokecolor="#4B4B4B">
                <v:path arrowok="t"/>
              </v:shape>
            </v:group>
            <v:group style="position:absolute;left:12732;top:3781;width:2;height:323" coordorigin="12732,3781" coordsize="2,323">
              <v:shape style="position:absolute;left:12732;top:3781;width:2;height:323" coordorigin="12732,3781" coordsize="0,323" path="m12732,4104l12732,3781e" filled="f" stroked="t" strokeweight=".954211pt" strokecolor="#343434">
                <v:path arrowok="t"/>
              </v:shape>
            </v:group>
            <v:group style="position:absolute;left:13595;top:3781;width:2;height:542" coordorigin="13595,3781" coordsize="2,542">
              <v:shape style="position:absolute;left:13595;top:3781;width:2;height:542" coordorigin="13595,3781" coordsize="0,542" path="m13595,4323l13595,3781e" filled="f" stroked="t" strokeweight=".954211pt" strokecolor="#2F2F2F">
                <v:path arrowok="t"/>
              </v:shape>
            </v:group>
            <v:group style="position:absolute;left:1668;top:4290;width:573;height:2" coordorigin="1668,4290" coordsize="573,2">
              <v:shape style="position:absolute;left:1668;top:4290;width:573;height:2" coordorigin="1668,4290" coordsize="573,0" path="m1668,4290l2240,4290e" filled="f" stroked="t" strokeweight=".477106pt" strokecolor="#2B2B2B">
                <v:path arrowok="t"/>
              </v:shape>
            </v:group>
            <v:group style="position:absolute;left:2202;top:4019;width:2;height:637" coordorigin="2202,4019" coordsize="2,637">
              <v:shape style="position:absolute;left:2202;top:4019;width:2;height:637" coordorigin="2202,4019" coordsize="0,637" path="m2202,4655l2202,4019e" filled="f" stroked="t" strokeweight=".954211pt" strokecolor="#4F4F4F">
                <v:path arrowok="t"/>
              </v:shape>
            </v:group>
            <v:group style="position:absolute;left:2154;top:4294;width:8855;height:2" coordorigin="2154,4294" coordsize="8855,2">
              <v:shape style="position:absolute;left:2154;top:4294;width:8855;height:2" coordorigin="2154,4294" coordsize="8855,0" path="m2154,4294l11010,4294e" filled="f" stroked="t" strokeweight=".954211pt" strokecolor="#484848">
                <v:path arrowok="t"/>
              </v:shape>
            </v:group>
            <v:group style="position:absolute;left:7193;top:4019;width:2;height:2109" coordorigin="7193,4019" coordsize="2,2109">
              <v:shape style="position:absolute;left:7193;top:4019;width:2;height:2109" coordorigin="7193,4019" coordsize="0,2109" path="m7193,6128l7193,4019e" filled="f" stroked="t" strokeweight=".954211pt" strokecolor="#4B4B4B">
                <v:path arrowok="t"/>
              </v:shape>
            </v:group>
            <v:group style="position:absolute;left:8338;top:4019;width:2;height:475" coordorigin="8338,4019" coordsize="2,475">
              <v:shape style="position:absolute;left:8338;top:4019;width:2;height:475" coordorigin="8338,4019" coordsize="0,475" path="m8338,4494l8338,4019e" filled="f" stroked="t" strokeweight=".954211pt" strokecolor="#545454">
                <v:path arrowok="t"/>
              </v:shape>
            </v:group>
            <v:group style="position:absolute;left:10117;top:1330;width:2;height:7220" coordorigin="10117,1330" coordsize="2,7220">
              <v:shape style="position:absolute;left:10117;top:1330;width:2;height:7220" coordorigin="10117,1330" coordsize="0,7220" path="m10117,8550l10117,1330e" filled="f" stroked="t" strokeweight=".954211pt" strokecolor="#4B4B4B">
                <v:path arrowok="t"/>
              </v:shape>
            </v:group>
            <v:group style="position:absolute;left:10628;top:4309;width:2977;height:2" coordorigin="10628,4309" coordsize="2977,2">
              <v:shape style="position:absolute;left:10628;top:4309;width:2977;height:2" coordorigin="10628,4309" coordsize="2977,0" path="m10628,4309l13605,4309e" filled="f" stroked="t" strokeweight=".954211pt" strokecolor="#4F4F4F">
                <v:path arrowok="t"/>
              </v:shape>
            </v:group>
            <v:group style="position:absolute;left:1668;top:4632;width:573;height:2" coordorigin="1668,4632" coordsize="573,2">
              <v:shape style="position:absolute;left:1668;top:4632;width:573;height:2" coordorigin="1668,4632" coordsize="573,0" path="m1668,4632l2240,4632e" filled="f" stroked="t" strokeweight=".477106pt" strokecolor="#232323">
                <v:path arrowok="t"/>
              </v:shape>
            </v:group>
            <v:group style="position:absolute;left:2154;top:4632;width:5916;height:2" coordorigin="2154,4632" coordsize="5916,2">
              <v:shape style="position:absolute;left:2154;top:4632;width:5916;height:2" coordorigin="2154,4632" coordsize="5916,0" path="m2154,4632l8071,4632e" filled="f" stroked="t" strokeweight=".954211pt" strokecolor="#444444">
                <v:path arrowok="t"/>
              </v:shape>
            </v:group>
            <v:group style="position:absolute;left:8013;top:4627;width:353;height:2" coordorigin="8013,4627" coordsize="353,2">
              <v:shape style="position:absolute;left:8013;top:4627;width:353;height:2" coordorigin="8013,4627" coordsize="353,0" path="m8013,4627l8366,4627e" filled="f" stroked="t" strokeweight=".477106pt" strokecolor="#2B2B2B">
                <v:path arrowok="t"/>
              </v:shape>
            </v:group>
            <v:group style="position:absolute;left:8342;top:4427;width:2;height:228" coordorigin="8342,4427" coordsize="2,228">
              <v:shape style="position:absolute;left:8342;top:4427;width:2;height:228" coordorigin="8342,4427" coordsize="0,228" path="m8342,4655l8342,4427e" filled="f" stroked="t" strokeweight=".477106pt" strokecolor="#3F3F3F">
                <v:path arrowok="t"/>
              </v:shape>
            </v:group>
            <v:group style="position:absolute;left:8290;top:4622;width:1851;height:2" coordorigin="8290,4622" coordsize="1851,2">
              <v:shape style="position:absolute;left:8290;top:4622;width:1851;height:2" coordorigin="8290,4622" coordsize="1851,0" path="m8290,4622l10141,4622e" filled="f" stroked="t" strokeweight=".954211pt" strokecolor="#4F4F4F">
                <v:path arrowok="t"/>
              </v:shape>
            </v:group>
            <v:group style="position:absolute;left:10055;top:4641;width:3540;height:2" coordorigin="10055,4641" coordsize="3540,2">
              <v:shape style="position:absolute;left:10055;top:4641;width:3540;height:2" coordorigin="10055,4641" coordsize="3540,0" path="m10055,4641l13595,4641e" filled="f" stroked="t" strokeweight=".954211pt" strokecolor="#4B4B4B">
                <v:path arrowok="t"/>
              </v:shape>
            </v:group>
            <v:group style="position:absolute;left:2202;top:4579;width:2;height:295" coordorigin="2202,4579" coordsize="2,295">
              <v:shape style="position:absolute;left:2202;top:4579;width:2;height:295" coordorigin="2202,4579" coordsize="0,295" path="m2202,4874l2202,4579e" filled="f" stroked="t" strokeweight=".954211pt" strokecolor="#2B2B2B">
                <v:path arrowok="t"/>
              </v:shape>
            </v:group>
            <v:group style="position:absolute;left:6091;top:4579;width:2;height:694" coordorigin="6091,4579" coordsize="2,694">
              <v:shape style="position:absolute;left:6091;top:4579;width:2;height:694" coordorigin="6091,4579" coordsize="0,694" path="m6091,5273l6091,4579e" filled="f" stroked="t" strokeweight=".477106pt" strokecolor="#1F1F1F">
                <v:path arrowok="t"/>
              </v:shape>
            </v:group>
            <v:group style="position:absolute;left:8342;top:4579;width:2;height:475" coordorigin="8342,4579" coordsize="2,475">
              <v:shape style="position:absolute;left:8342;top:4579;width:2;height:475" coordorigin="8342,4579" coordsize="0,475" path="m8342,5054l8342,4579e" filled="f" stroked="t" strokeweight=".477106pt" strokecolor="#181818">
                <v:path arrowok="t"/>
              </v:shape>
            </v:group>
            <v:group style="position:absolute;left:10986;top:4579;width:2;height:295" coordorigin="10986,4579" coordsize="2,295">
              <v:shape style="position:absolute;left:10986;top:4579;width:2;height:295" coordorigin="10986,4579" coordsize="0,295" path="m10986,4874l10986,4579e" filled="f" stroked="t" strokeweight=".477106pt" strokecolor="#232323">
                <v:path arrowok="t"/>
              </v:shape>
            </v:group>
            <v:group style="position:absolute;left:11859;top:4579;width:2;height:295" coordorigin="11859,4579" coordsize="2,295">
              <v:shape style="position:absolute;left:11859;top:4579;width:2;height:295" coordorigin="11859,4579" coordsize="0,295" path="m11859,4874l11859,4579e" filled="f" stroked="t" strokeweight=".954211pt" strokecolor="#3B3B3B">
                <v:path arrowok="t"/>
              </v:shape>
            </v:group>
            <v:group style="position:absolute;left:1682;top:4817;width:2;height:238" coordorigin="1682,4817" coordsize="2,238">
              <v:shape style="position:absolute;left:1682;top:4817;width:2;height:238" coordorigin="1682,4817" coordsize="0,238" path="m1682,5054l1682,4817e" filled="f" stroked="t" strokeweight="1.431317pt" strokecolor="#232323">
                <v:path arrowok="t"/>
              </v:shape>
            </v:group>
            <v:group style="position:absolute;left:2207;top:4817;width:2;height:238" coordorigin="2207,4817" coordsize="2,238">
              <v:shape style="position:absolute;left:2207;top:4817;width:2;height:238" coordorigin="2207,4817" coordsize="0,238" path="m2207,5054l2207,4817e" filled="f" stroked="t" strokeweight=".477106pt" strokecolor="#0C0C0C">
                <v:path arrowok="t"/>
              </v:shape>
            </v:group>
            <v:group style="position:absolute;left:2899;top:4817;width:2;height:238" coordorigin="2899,4817" coordsize="2,238">
              <v:shape style="position:absolute;left:2899;top:4817;width:2;height:238" coordorigin="2899,4817" coordsize="0,238" path="m2899,5054l2899,4817e" filled="f" stroked="t" strokeweight=".954211pt" strokecolor="#2F2F2F">
                <v:path arrowok="t"/>
              </v:shape>
            </v:group>
            <v:group style="position:absolute;left:9211;top:4817;width:2;height:238" coordorigin="9211,4817" coordsize="2,238">
              <v:shape style="position:absolute;left:9211;top:4817;width:2;height:238" coordorigin="9211,4817" coordsize="0,238" path="m9211,5054l9211,4817e" filled="f" stroked="t" strokeweight=".477106pt" strokecolor="#282828">
                <v:path arrowok="t"/>
              </v:shape>
            </v:group>
            <v:group style="position:absolute;left:10986;top:4817;width:2;height:238" coordorigin="10986,4817" coordsize="2,238">
              <v:shape style="position:absolute;left:10986;top:4817;width:2;height:238" coordorigin="10986,4817" coordsize="0,238" path="m10986,5054l10986,4817e" filled="f" stroked="t" strokeweight=".477106pt" strokecolor="#0C0C0C">
                <v:path arrowok="t"/>
              </v:shape>
            </v:group>
            <v:group style="position:absolute;left:11864;top:4817;width:2;height:238" coordorigin="11864,4817" coordsize="2,238">
              <v:shape style="position:absolute;left:11864;top:4817;width:2;height:238" coordorigin="11864,4817" coordsize="0,238" path="m11864,5054l11864,4817e" filled="f" stroked="t" strokeweight=".477106pt" strokecolor="#0C0C0C">
                <v:path arrowok="t"/>
              </v:shape>
            </v:group>
            <v:group style="position:absolute;left:2207;top:4988;width:2;height:285" coordorigin="2207,4988" coordsize="2,285">
              <v:shape style="position:absolute;left:2207;top:4988;width:2;height:285" coordorigin="2207,4988" coordsize="0,285" path="m2207,5273l2207,4988e" filled="f" stroked="t" strokeweight=".477106pt" strokecolor="#232323">
                <v:path arrowok="t"/>
              </v:shape>
            </v:group>
            <v:group style="position:absolute;left:2899;top:4988;width:2;height:713" coordorigin="2899,4988" coordsize="2,713">
              <v:shape style="position:absolute;left:2899;top:4988;width:2;height:713" coordorigin="2899,4988" coordsize="0,713" path="m2899,5700l2899,4988e" filled="f" stroked="t" strokeweight=".954211pt" strokecolor="#444444">
                <v:path arrowok="t"/>
              </v:shape>
            </v:group>
            <v:group style="position:absolute;left:1668;top:5240;width:6403;height:2" coordorigin="1668,5240" coordsize="6403,2">
              <v:shape style="position:absolute;left:1668;top:5240;width:6403;height:2" coordorigin="1668,5240" coordsize="6403,0" path="m1668,5240l8071,5240e" filled="f" stroked="t" strokeweight=".954211pt" strokecolor="#484848">
                <v:path arrowok="t"/>
              </v:shape>
            </v:group>
            <v:group style="position:absolute;left:8013;top:5240;width:353;height:2" coordorigin="8013,5240" coordsize="353,2">
              <v:shape style="position:absolute;left:8013;top:5240;width:353;height:2" coordorigin="8013,5240" coordsize="353,0" path="m8013,5240l8366,5240e" filled="f" stroked="t" strokeweight=".477106pt" strokecolor="#1F1F1F">
                <v:path arrowok="t"/>
              </v:shape>
            </v:group>
            <v:group style="position:absolute;left:8342;top:4988;width:2;height:285" coordorigin="8342,4988" coordsize="2,285">
              <v:shape style="position:absolute;left:8342;top:4988;width:2;height:285" coordorigin="8342,4988" coordsize="0,285" path="m8342,5273l8342,4988e" filled="f" stroked="t" strokeweight=".477106pt" strokecolor="#2B2B2B">
                <v:path arrowok="t"/>
              </v:shape>
            </v:group>
            <v:group style="position:absolute;left:8290;top:5230;width:1851;height:2" coordorigin="8290,5230" coordsize="1851,2">
              <v:shape style="position:absolute;left:8290;top:5230;width:1851;height:2" coordorigin="8290,5230" coordsize="1851,0" path="m8290,5230l10141,5230e" filled="f" stroked="t" strokeweight=".954211pt" strokecolor="#4B4B4B">
                <v:path arrowok="t"/>
              </v:shape>
            </v:group>
            <v:group style="position:absolute;left:10055;top:5249;width:3540;height:2" coordorigin="10055,5249" coordsize="3540,2">
              <v:shape style="position:absolute;left:10055;top:5249;width:3540;height:2" coordorigin="10055,5249" coordsize="3540,0" path="m10055,5249l13595,5249e" filled="f" stroked="t" strokeweight=".954211pt" strokecolor="#4F4F4F">
                <v:path arrowok="t"/>
              </v:shape>
            </v:group>
            <v:group style="position:absolute;left:10986;top:4988;width:2;height:285" coordorigin="10986,4988" coordsize="2,285">
              <v:shape style="position:absolute;left:10986;top:4988;width:2;height:285" coordorigin="10986,4988" coordsize="0,285" path="m10986,5273l10986,4988e" filled="f" stroked="t" strokeweight=".477106pt" strokecolor="#282828">
                <v:path arrowok="t"/>
              </v:shape>
            </v:group>
            <v:group style="position:absolute;left:11864;top:4988;width:2;height:285" coordorigin="11864,4988" coordsize="2,285">
              <v:shape style="position:absolute;left:11864;top:4988;width:2;height:285" coordorigin="11864,4988" coordsize="0,285" path="m11864,5273l11864,4988e" filled="f" stroked="t" strokeweight=".477106pt" strokecolor="#232323">
                <v:path arrowok="t"/>
              </v:shape>
            </v:group>
            <v:group style="position:absolute;left:1668;top:5677;width:573;height:2" coordorigin="1668,5677" coordsize="573,2">
              <v:shape style="position:absolute;left:1668;top:5677;width:573;height:2" coordorigin="1668,5677" coordsize="573,0" path="m1668,5677l2240,5677e" filled="f" stroked="t" strokeweight=".477106pt" strokecolor="#2F2F2F">
                <v:path arrowok="t"/>
              </v:shape>
            </v:group>
            <v:group style="position:absolute;left:2212;top:5187;width:2;height:1843" coordorigin="2212,5187" coordsize="2,1843">
              <v:shape style="position:absolute;left:2212;top:5187;width:2;height:1843" coordorigin="2212,5187" coordsize="0,1843" path="m2212,7030l2212,5187e" filled="f" stroked="t" strokeweight=".954211pt" strokecolor="#484848">
                <v:path arrowok="t"/>
              </v:shape>
            </v:group>
            <v:group style="position:absolute;left:8347;top:5187;width:2;height:1843" coordorigin="8347,5187" coordsize="2,1843">
              <v:shape style="position:absolute;left:8347;top:5187;width:2;height:1843" coordorigin="8347,5187" coordsize="0,1843" path="m8347,7030l8347,5187e" filled="f" stroked="t" strokeweight=".954211pt" strokecolor="#4B4B4B">
                <v:path arrowok="t"/>
              </v:shape>
            </v:group>
            <v:group style="position:absolute;left:9206;top:5130;width:2;height:361" coordorigin="9206,5130" coordsize="2,361">
              <v:shape style="position:absolute;left:9206;top:5130;width:2;height:361" coordorigin="9206,5130" coordsize="0,361" path="m9206,5491l9206,5130e" filled="f" stroked="t" strokeweight=".954211pt" strokecolor="#606060">
                <v:path arrowok="t"/>
              </v:shape>
            </v:group>
            <v:group style="position:absolute;left:10990;top:5187;width:2;height:732" coordorigin="10990,5187" coordsize="2,732">
              <v:shape style="position:absolute;left:10990;top:5187;width:2;height:732" coordorigin="10990,5187" coordsize="0,732" path="m10990,5919l10990,5187e" filled="f" stroked="t" strokeweight=".954211pt" strokecolor="#545454">
                <v:path arrowok="t"/>
              </v:shape>
            </v:group>
            <v:group style="position:absolute;left:11864;top:5187;width:2;height:513" coordorigin="11864,5187" coordsize="2,513">
              <v:shape style="position:absolute;left:11864;top:5187;width:2;height:513" coordorigin="11864,5187" coordsize="0,513" path="m11864,5700l11864,5187e" filled="f" stroked="t" strokeweight=".954211pt" strokecolor="#5B5B5B">
                <v:path arrowok="t"/>
              </v:shape>
            </v:group>
            <v:group style="position:absolute;left:6095;top:5301;width:2;height:399" coordorigin="6095,5301" coordsize="2,399">
              <v:shape style="position:absolute;left:6095;top:5301;width:2;height:399" coordorigin="6095,5301" coordsize="0,399" path="m6095,5700l6095,5301e" filled="f" stroked="t" strokeweight=".954211pt" strokecolor="#545454">
                <v:path arrowok="t"/>
              </v:shape>
            </v:group>
            <v:group style="position:absolute;left:2154;top:5672;width:8855;height:2" coordorigin="2154,5672" coordsize="8855,2">
              <v:shape style="position:absolute;left:2154;top:5672;width:8855;height:2" coordorigin="2154,5672" coordsize="8855,0" path="m2154,5672l11010,5672e" filled="f" stroked="t" strokeweight=".954211pt" strokecolor="#484848">
                <v:path arrowok="t"/>
              </v:shape>
            </v:group>
            <v:group style="position:absolute;left:9220;top:1311;width:2;height:7230" coordorigin="9220,1311" coordsize="2,7230">
              <v:shape style="position:absolute;left:9220;top:1311;width:2;height:7230" coordorigin="9220,1311" coordsize="0,7230" path="m9220,8541l9220,1311e" filled="f" stroked="t" strokeweight=".477106pt" strokecolor="#484848">
                <v:path arrowok="t"/>
              </v:shape>
            </v:group>
            <v:group style="position:absolute;left:10933;top:5686;width:2662;height:2" coordorigin="10933,5686" coordsize="2662,2">
              <v:shape style="position:absolute;left:10933;top:5686;width:2662;height:2" coordorigin="10933,5686" coordsize="2662,0" path="m10933,5686l13595,5686e" filled="f" stroked="t" strokeweight=".954211pt" strokecolor="#4F4F4F">
                <v:path arrowok="t"/>
              </v:shape>
            </v:group>
            <v:group style="position:absolute;left:1668;top:6109;width:573;height:2" coordorigin="1668,6109" coordsize="573,2">
              <v:shape style="position:absolute;left:1668;top:6109;width:573;height:2" coordorigin="1668,6109" coordsize="573,0" path="m1668,6109l2240,6109e" filled="f" stroked="t" strokeweight=".954211pt" strokecolor="#3B3B3B">
                <v:path arrowok="t"/>
              </v:shape>
            </v:group>
            <v:group style="position:absolute;left:2908;top:5615;width:2;height:722" coordorigin="2908,5615" coordsize="2,722">
              <v:shape style="position:absolute;left:2908;top:5615;width:2;height:722" coordorigin="2908,5615" coordsize="0,722" path="m2908,6337l2908,5615e" filled="f" stroked="t" strokeweight=".477106pt" strokecolor="#282828">
                <v:path arrowok="t"/>
              </v:shape>
            </v:group>
            <v:group style="position:absolute;left:11864;top:5615;width:2;height:304" coordorigin="11864,5615" coordsize="2,304">
              <v:shape style="position:absolute;left:11864;top:5615;width:2;height:304" coordorigin="11864,5615" coordsize="0,304" path="m11864,5919l11864,5615e" filled="f" stroked="t" strokeweight=".477106pt" strokecolor="#343434">
                <v:path arrowok="t"/>
              </v:shape>
            </v:group>
            <v:group style="position:absolute;left:2154;top:6099;width:8855;height:2" coordorigin="2154,6099" coordsize="8855,2">
              <v:shape style="position:absolute;left:2154;top:6099;width:8855;height:2" coordorigin="2154,6099" coordsize="8855,0" path="m2154,6099l11010,6099e" filled="f" stroked="t" strokeweight=".954211pt" strokecolor="#444444">
                <v:path arrowok="t"/>
              </v:shape>
            </v:group>
            <v:group style="position:absolute;left:10986;top:5862;width:2;height:475" coordorigin="10986,5862" coordsize="2,475">
              <v:shape style="position:absolute;left:10986;top:5862;width:2;height:475" coordorigin="10986,5862" coordsize="0,475" path="m10986,6337l10986,5862e" filled="f" stroked="t" strokeweight=".477106pt" strokecolor="#1C1C1C">
                <v:path arrowok="t"/>
              </v:shape>
            </v:group>
            <v:group style="position:absolute;left:10714;top:6114;width:2882;height:2" coordorigin="10714,6114" coordsize="2882,2">
              <v:shape style="position:absolute;left:10714;top:6114;width:2882;height:2" coordorigin="10714,6114" coordsize="2882,0" path="m10714,6114l13595,6114e" filled="f" stroked="t" strokeweight=".954211pt" strokecolor="#484848">
                <v:path arrowok="t"/>
              </v:shape>
            </v:group>
            <v:group style="position:absolute;left:11864;top:5862;width:2;height:475" coordorigin="11864,5862" coordsize="2,475">
              <v:shape style="position:absolute;left:11864;top:5862;width:2;height:475" coordorigin="11864,5862" coordsize="0,475" path="m11864,6337l11864,5862e" filled="f" stroked="t" strokeweight=".477106pt" strokecolor="#131313">
                <v:path arrowok="t"/>
              </v:shape>
            </v:group>
            <v:group style="position:absolute;left:7197;top:6042;width:2;height:295" coordorigin="7197,6042" coordsize="2,295">
              <v:shape style="position:absolute;left:7197;top:6042;width:2;height:295" coordorigin="7197,6042" coordsize="0,295" path="m7197,6337l7197,6042e" filled="f" stroked="t" strokeweight=".477106pt" strokecolor="#2B2B2B">
                <v:path arrowok="t"/>
              </v:shape>
            </v:group>
            <v:group style="position:absolute;left:1687;top:6280;width:2;height:276" coordorigin="1687,6280" coordsize="2,276">
              <v:shape style="position:absolute;left:1687;top:6280;width:2;height:276" coordorigin="1687,6280" coordsize="0,276" path="m1687,6555l1687,6280e" filled="f" stroked="t" strokeweight="1.908423pt" strokecolor="#4B4B4B">
                <v:path arrowok="t"/>
              </v:shape>
            </v:group>
            <v:group style="position:absolute;left:2913;top:6280;width:2;height:2014" coordorigin="2913,6280" coordsize="2,2014">
              <v:shape style="position:absolute;left:2913;top:6280;width:2;height:2014" coordorigin="2913,6280" coordsize="0,2014" path="m2913,8294l2913,6280e" filled="f" stroked="t" strokeweight=".954211pt" strokecolor="#484848">
                <v:path arrowok="t"/>
              </v:shape>
            </v:group>
            <v:group style="position:absolute;left:7202;top:6280;width:2;height:1758" coordorigin="7202,6280" coordsize="2,1758">
              <v:shape style="position:absolute;left:7202;top:6280;width:2;height:1758" coordorigin="7202,6280" coordsize="0,1758" path="m7202,8037l7202,6280e" filled="f" stroked="t" strokeweight=".954211pt" strokecolor="#5B5B5B">
                <v:path arrowok="t"/>
              </v:shape>
            </v:group>
            <v:group style="position:absolute;left:9211;top:6280;width:2;height:238" coordorigin="9211,6280" coordsize="2,238">
              <v:shape style="position:absolute;left:9211;top:6280;width:2;height:238" coordorigin="9211,6280" coordsize="0,238" path="m9211,6517l9211,6280e" filled="f" stroked="t" strokeweight=".477106pt" strokecolor="#232323">
                <v:path arrowok="t"/>
              </v:shape>
            </v:group>
            <v:group style="position:absolute;left:10986;top:6280;width:2;height:238" coordorigin="10986,6280" coordsize="2,238">
              <v:shape style="position:absolute;left:10986;top:6280;width:2;height:238" coordorigin="10986,6280" coordsize="0,238" path="m10986,6517l10986,6280e" filled="f" stroked="t" strokeweight=".477106pt" strokecolor="#3B3B3B">
                <v:path arrowok="t"/>
              </v:shape>
            </v:group>
            <v:group style="position:absolute;left:11864;top:6280;width:2;height:238" coordorigin="11864,6280" coordsize="2,238">
              <v:shape style="position:absolute;left:11864;top:6280;width:2;height:238" coordorigin="11864,6280" coordsize="0,238" path="m11864,6517l11864,6280e" filled="f" stroked="t" strokeweight=".477106pt" strokecolor="#282828">
                <v:path arrowok="t"/>
              </v:shape>
            </v:group>
            <v:group style="position:absolute;left:1677;top:6674;width:563;height:2" coordorigin="1677,6674" coordsize="563,2">
              <v:shape style="position:absolute;left:1677;top:6674;width:563;height:2" coordorigin="1677,6674" coordsize="563,0" path="m1677,6674l2240,6674e" filled="f" stroked="t" strokeweight=".477106pt" strokecolor="#2F2F2F">
                <v:path arrowok="t"/>
              </v:shape>
            </v:group>
            <v:group style="position:absolute;left:2126;top:6674;width:4399;height:2" coordorigin="2126,6674" coordsize="4399,2">
              <v:shape style="position:absolute;left:2126;top:6674;width:4399;height:2" coordorigin="2126,6674" coordsize="4399,0" path="m2126,6674l6525,6674e" filled="f" stroked="t" strokeweight=".954211pt" strokecolor="#444444">
                <v:path arrowok="t"/>
              </v:shape>
            </v:group>
            <v:group style="position:absolute;left:5838;top:6660;width:5172;height:2" coordorigin="5838,6660" coordsize="5172,2">
              <v:shape style="position:absolute;left:5838;top:6660;width:5172;height:2" coordorigin="5838,6660" coordsize="5172,0" path="m5838,6660l11010,6660e" filled="f" stroked="t" strokeweight=".954211pt" strokecolor="#484848">
                <v:path arrowok="t"/>
              </v:shape>
            </v:group>
            <v:group style="position:absolute;left:10990;top:6460;width:2;height:713" coordorigin="10990,6460" coordsize="2,713">
              <v:shape style="position:absolute;left:10990;top:6460;width:2;height:713" coordorigin="10990,6460" coordsize="0,713" path="m10990,7173l10990,6460e" filled="f" stroked="t" strokeweight=".954211pt" strokecolor="#575757">
                <v:path arrowok="t"/>
              </v:shape>
            </v:group>
            <v:group style="position:absolute;left:10599;top:6674;width:2996;height:2" coordorigin="10599,6674" coordsize="2996,2">
              <v:shape style="position:absolute;left:10599;top:6674;width:2996;height:2" coordorigin="10599,6674" coordsize="2996,0" path="m10599,6674l13595,6674e" filled="f" stroked="t" strokeweight=".954211pt" strokecolor="#4F4F4F">
                <v:path arrowok="t"/>
              </v:shape>
            </v:group>
            <v:group style="position:absolute;left:11873;top:1178;width:2;height:7372" coordorigin="11873,1178" coordsize="2,7372">
              <v:shape style="position:absolute;left:11873;top:1178;width:2;height:7372" coordorigin="11873,1178" coordsize="0,7372" path="m11873,8550l11873,1178e" filled="f" stroked="t" strokeweight=".954211pt" strokecolor="#484848">
                <v:path arrowok="t"/>
              </v:shape>
            </v:group>
            <v:group style="position:absolute;left:1677;top:7016;width:563;height:2" coordorigin="1677,7016" coordsize="563,2">
              <v:shape style="position:absolute;left:1677;top:7016;width:563;height:2" coordorigin="1677,7016" coordsize="563,0" path="m1677,7016l2240,7016e" filled="f" stroked="t" strokeweight=".477106pt" strokecolor="#2B2B2B">
                <v:path arrowok="t"/>
              </v:shape>
            </v:group>
            <v:group style="position:absolute;left:2154;top:7011;width:2118;height:2" coordorigin="2154,7011" coordsize="2118,2">
              <v:shape style="position:absolute;left:2154;top:7011;width:2118;height:2" coordorigin="2154,7011" coordsize="2118,0" path="m2154,7011l4273,7011e" filled="f" stroked="t" strokeweight=".477106pt" strokecolor="#444444">
                <v:path arrowok="t"/>
              </v:shape>
            </v:group>
            <v:group style="position:absolute;left:6095;top:6612;width:2;height:257" coordorigin="6095,6612" coordsize="2,257">
              <v:shape style="position:absolute;left:6095;top:6612;width:2;height:257" coordorigin="6095,6612" coordsize="0,257" path="m6095,6869l6095,6612e" filled="f" stroked="t" strokeweight=".954211pt" strokecolor="#4F4F54">
                <v:path arrowok="t"/>
              </v:shape>
            </v:group>
            <v:group style="position:absolute;left:2488;top:7002;width:9399;height:2" coordorigin="2488,7002" coordsize="9399,2">
              <v:shape style="position:absolute;left:2488;top:7002;width:9399;height:2" coordorigin="2488,7002" coordsize="9399,0" path="m2488,7002l11887,7002e" filled="f" stroked="t" strokeweight=".954211pt" strokecolor="#484848">
                <v:path arrowok="t"/>
              </v:shape>
            </v:group>
            <v:group style="position:absolute;left:11811;top:7011;width:1784;height:2" coordorigin="11811,7011" coordsize="1784,2">
              <v:shape style="position:absolute;left:11811;top:7011;width:1784;height:2" coordorigin="11811,7011" coordsize="1784,0" path="m11811,7011l13595,7011e" filled="f" stroked="t" strokeweight=".954211pt" strokecolor="#4B4B4B">
                <v:path arrowok="t"/>
              </v:shape>
            </v:group>
            <v:group style="position:absolute;left:12741;top:6812;width:2;height:494" coordorigin="12741,6812" coordsize="2,494">
              <v:shape style="position:absolute;left:12741;top:6812;width:2;height:494" coordorigin="12741,6812" coordsize="0,494" path="m12741,7306l12741,6812e" filled="f" stroked="t" strokeweight=".477106pt" strokecolor="#2F2F2F">
                <v:path arrowok="t"/>
              </v:shape>
            </v:group>
            <v:group style="position:absolute;left:1677;top:7296;width:1250;height:2" coordorigin="1677,7296" coordsize="1250,2">
              <v:shape style="position:absolute;left:1677;top:7296;width:1250;height:2" coordorigin="1677,7296" coordsize="1250,0" path="m1677,7296l2927,7296e" filled="f" stroked="t" strokeweight=".954211pt" strokecolor="#48484B">
                <v:path arrowok="t"/>
              </v:shape>
            </v:group>
            <v:group style="position:absolute;left:2216;top:6954;width:2;height:352" coordorigin="2216,6954" coordsize="2,352">
              <v:shape style="position:absolute;left:2216;top:6954;width:2;height:352" coordorigin="2216,6954" coordsize="0,352" path="m2216,7306l2216,6954e" filled="f" stroked="t" strokeweight=".477106pt" strokecolor="#282828">
                <v:path arrowok="t"/>
              </v:shape>
            </v:group>
            <v:group style="position:absolute;left:6100;top:6954;width:2;height:599" coordorigin="6100,6954" coordsize="2,599">
              <v:shape style="position:absolute;left:6100;top:6954;width:2;height:599" coordorigin="6100,6954" coordsize="0,599" path="m6100,7553l6100,6954e" filled="f" stroked="t" strokeweight=".477106pt" strokecolor="#2B2B2B">
                <v:path arrowok="t"/>
              </v:shape>
            </v:group>
            <v:group style="position:absolute;left:8352;top:6954;width:2;height:352" coordorigin="8352,6954" coordsize="2,352">
              <v:shape style="position:absolute;left:8352;top:6954;width:2;height:352" coordorigin="8352,6954" coordsize="0,352" path="m8352,7306l8352,6954e" filled="f" stroked="t" strokeweight=".477106pt" strokecolor="#2F2F2F">
                <v:path arrowok="t"/>
              </v:shape>
            </v:group>
            <v:group style="position:absolute;left:2841;top:7277;width:9046;height:2" coordorigin="2841,7277" coordsize="9046,2">
              <v:shape style="position:absolute;left:2841;top:7277;width:9046;height:2" coordorigin="2841,7277" coordsize="9046,0" path="m2841,7277l11887,7277e" filled="f" stroked="t" strokeweight=".954211pt" strokecolor="#444444">
                <v:path arrowok="t"/>
              </v:shape>
            </v:group>
            <v:group style="position:absolute;left:10990;top:6954;width:2;height:352" coordorigin="10990,6954" coordsize="2,352">
              <v:shape style="position:absolute;left:10990;top:6954;width:2;height:352" coordorigin="10990,6954" coordsize="0,352" path="m10990,7306l10990,6954e" filled="f" stroked="t" strokeweight=".954211pt" strokecolor="#444444">
                <v:path arrowok="t"/>
              </v:shape>
            </v:group>
            <v:group style="position:absolute;left:11811;top:7287;width:1784;height:2" coordorigin="11811,7287" coordsize="1784,2">
              <v:shape style="position:absolute;left:11811;top:7287;width:1784;height:2" coordorigin="11811,7287" coordsize="1784,0" path="m11811,7287l13595,7287e" filled="f" stroked="t" strokeweight=".954211pt" strokecolor="#484848">
                <v:path arrowok="t"/>
              </v:shape>
            </v:group>
            <v:group style="position:absolute;left:2221;top:7230;width:2;height:1330" coordorigin="2221,7230" coordsize="2,1330">
              <v:shape style="position:absolute;left:2221;top:7230;width:2;height:1330" coordorigin="2221,7230" coordsize="0,1330" path="m2221,8560l2221,7230e" filled="f" stroked="t" strokeweight=".954211pt" strokecolor="#444444">
                <v:path arrowok="t"/>
              </v:shape>
            </v:group>
            <v:group style="position:absolute;left:1677;top:7539;width:4437;height:2" coordorigin="1677,7539" coordsize="4437,2">
              <v:shape style="position:absolute;left:1677;top:7539;width:4437;height:2" coordorigin="1677,7539" coordsize="4437,0" path="m1677,7539l6114,7539e" filled="f" stroked="t" strokeweight=".954211pt" strokecolor="#3F3F3F">
                <v:path arrowok="t"/>
              </v:shape>
            </v:group>
            <v:group style="position:absolute;left:8352;top:7220;width:2;height:333" coordorigin="8352,7220" coordsize="2,333">
              <v:shape style="position:absolute;left:8352;top:7220;width:2;height:333" coordorigin="8352,7220" coordsize="0,333" path="m8352,7553l8352,7220e" filled="f" stroked="t" strokeweight=".477106pt" strokecolor="#181818">
                <v:path arrowok="t"/>
              </v:shape>
            </v:group>
            <v:group style="position:absolute;left:3691;top:7524;width:8197;height:2" coordorigin="3691,7524" coordsize="8197,2">
              <v:shape style="position:absolute;left:3691;top:7524;width:8197;height:2" coordorigin="3691,7524" coordsize="8197,0" path="m3691,7524l11887,7524e" filled="f" stroked="t" strokeweight=".954211pt" strokecolor="#484848">
                <v:path arrowok="t"/>
              </v:shape>
            </v:group>
            <v:group style="position:absolute;left:10995;top:7220;width:2;height:333" coordorigin="10995,7220" coordsize="2,333">
              <v:shape style="position:absolute;left:10995;top:7220;width:2;height:333" coordorigin="10995,7220" coordsize="0,333" path="m10995,7553l10995,7220e" filled="f" stroked="t" strokeweight=".477106pt" strokecolor="#1F1F1F">
                <v:path arrowok="t"/>
              </v:shape>
            </v:group>
            <v:group style="position:absolute;left:11811;top:7534;width:1784;height:2" coordorigin="11811,7534" coordsize="1784,2">
              <v:shape style="position:absolute;left:11811;top:7534;width:1784;height:2" coordorigin="11811,7534" coordsize="1784,0" path="m11811,7534l13595,7534e" filled="f" stroked="t" strokeweight=".954211pt" strokecolor="#4F4F4F">
                <v:path arrowok="t"/>
              </v:shape>
            </v:group>
            <v:group style="position:absolute;left:12746;top:7220;width:2;height:570" coordorigin="12746,7220" coordsize="2,570">
              <v:shape style="position:absolute;left:12746;top:7220;width:2;height:570" coordorigin="12746,7220" coordsize="0,570" path="m12746,7790l12746,7220e" filled="f" stroked="t" strokeweight=".954211pt" strokecolor="#4B4B4B">
                <v:path arrowok="t"/>
              </v:shape>
            </v:group>
            <v:group style="position:absolute;left:1677;top:7781;width:563;height:2" coordorigin="1677,7781" coordsize="563,2">
              <v:shape style="position:absolute;left:1677;top:7781;width:563;height:2" coordorigin="1677,7781" coordsize="563,0" path="m1677,7781l2240,7781e" filled="f" stroked="t" strokeweight=".954211pt" strokecolor="#3B3B3B">
                <v:path arrowok="t"/>
              </v:shape>
            </v:group>
            <v:group style="position:absolute;left:6105;top:7477;width:2;height:1036" coordorigin="6105,7477" coordsize="2,1036">
              <v:shape style="position:absolute;left:6105;top:7477;width:2;height:1036" coordorigin="6105,7477" coordsize="0,1036" path="m6105,8512l6105,7477e" filled="f" stroked="t" strokeweight=".954211pt" strokecolor="#4F4F4F">
                <v:path arrowok="t"/>
              </v:shape>
            </v:group>
            <v:group style="position:absolute;left:2154;top:7771;width:6212;height:2" coordorigin="2154,7771" coordsize="6212,2">
              <v:shape style="position:absolute;left:2154;top:7771;width:6212;height:2" coordorigin="2154,7771" coordsize="6212,0" path="m2154,7771l8366,7771e" filled="f" stroked="t" strokeweight=".954211pt" strokecolor="#444444">
                <v:path arrowok="t"/>
              </v:shape>
            </v:group>
            <v:group style="position:absolute;left:8357;top:7477;width:2;height:1074" coordorigin="8357,7477" coordsize="2,1074">
              <v:shape style="position:absolute;left:8357;top:7477;width:2;height:1074" coordorigin="8357,7477" coordsize="0,1074" path="m8357,8550l8357,7477e" filled="f" stroked="t" strokeweight=".954211pt" strokecolor="#4B4B4B">
                <v:path arrowok="t"/>
              </v:shape>
            </v:group>
            <v:group style="position:absolute;left:8290;top:7748;width:1851;height:2" coordorigin="8290,7748" coordsize="1851,2">
              <v:shape style="position:absolute;left:8290;top:7748;width:1851;height:2" coordorigin="8290,7748" coordsize="1851,0" path="m8290,7748l10141,7748e" filled="f" stroked="t" strokeweight=".954211pt" strokecolor="#484848">
                <v:path arrowok="t"/>
              </v:shape>
            </v:group>
            <v:group style="position:absolute;left:10055;top:7762;width:2700;height:2" coordorigin="10055,7762" coordsize="2700,2">
              <v:shape style="position:absolute;left:10055;top:7762;width:2700;height:2" coordorigin="10055,7762" coordsize="2700,0" path="m10055,7762l12756,7762e" filled="f" stroked="t" strokeweight=".954211pt" strokecolor="#4F4F4F">
                <v:path arrowok="t"/>
              </v:shape>
            </v:group>
            <v:group style="position:absolute;left:10995;top:7477;width:2;height:314" coordorigin="10995,7477" coordsize="2,314">
              <v:shape style="position:absolute;left:10995;top:7477;width:2;height:314" coordorigin="10995,7477" coordsize="0,314" path="m10995,7790l10995,7477e" filled="f" stroked="t" strokeweight=".477106pt" strokecolor="#383838">
                <v:path arrowok="t"/>
              </v:shape>
            </v:group>
            <v:group style="position:absolute;left:12679;top:7767;width:916;height:2" coordorigin="12679,7767" coordsize="916,2">
              <v:shape style="position:absolute;left:12679;top:7767;width:916;height:2" coordorigin="12679,7767" coordsize="916,0" path="m12679,7767l13595,7767e" filled="f" stroked="t" strokeweight=".477106pt" strokecolor="#343434">
                <v:path arrowok="t"/>
              </v:shape>
            </v:group>
            <v:group style="position:absolute;left:1687;top:8028;width:553;height:2" coordorigin="1687,8028" coordsize="553,2">
              <v:shape style="position:absolute;left:1687;top:8028;width:553;height:2" coordorigin="1687,8028" coordsize="553,0" path="m1687,8028l2240,8028e" filled="f" stroked="t" strokeweight=".954211pt" strokecolor="#3F3F3F">
                <v:path arrowok="t"/>
              </v:shape>
            </v:group>
            <v:group style="position:absolute;left:2154;top:8018;width:6212;height:2" coordorigin="2154,8018" coordsize="6212,2">
              <v:shape style="position:absolute;left:2154;top:8018;width:6212;height:2" coordorigin="2154,8018" coordsize="6212,0" path="m2154,8018l8366,8018e" filled="f" stroked="t" strokeweight=".954211pt" strokecolor="#444444">
                <v:path arrowok="t"/>
              </v:shape>
            </v:group>
            <v:group style="position:absolute;left:8290;top:7995;width:1851;height:2" coordorigin="8290,7995" coordsize="1851,2">
              <v:shape style="position:absolute;left:8290;top:7995;width:1851;height:2" coordorigin="8290,7995" coordsize="1851,0" path="m8290,7995l10141,7995e" filled="f" stroked="t" strokeweight=".954211pt" strokecolor="#4F4F4F">
                <v:path arrowok="t"/>
              </v:shape>
            </v:group>
            <v:group style="position:absolute;left:10055;top:8009;width:3540;height:2" coordorigin="10055,8009" coordsize="3540,2">
              <v:shape style="position:absolute;left:10055;top:8009;width:3540;height:2" coordorigin="10055,8009" coordsize="3540,0" path="m10055,8009l13595,8009e" filled="f" stroked="t" strokeweight=".954211pt" strokecolor="#545454">
                <v:path arrowok="t"/>
              </v:shape>
            </v:group>
            <v:group style="position:absolute;left:11000;top:7714;width:2;height:808" coordorigin="11000,7714" coordsize="2,808">
              <v:shape style="position:absolute;left:11000;top:7714;width:2;height:808" coordorigin="11000,7714" coordsize="0,808" path="m11000,8522l11000,7714e" filled="f" stroked="t" strokeweight=".954211pt" strokecolor="#4F4F4F">
                <v:path arrowok="t"/>
              </v:shape>
            </v:group>
            <v:group style="position:absolute;left:12746;top:7714;width:2;height:380" coordorigin="12746,7714" coordsize="2,380">
              <v:shape style="position:absolute;left:12746;top:7714;width:2;height:380" coordorigin="12746,7714" coordsize="0,380" path="m12746,8094l12746,7714e" filled="f" stroked="t" strokeweight=".954211pt" strokecolor="#606060">
                <v:path arrowok="t"/>
              </v:shape>
            </v:group>
            <v:group style="position:absolute;left:1687;top:8284;width:1240;height:2" coordorigin="1687,8284" coordsize="1240,2">
              <v:shape style="position:absolute;left:1687;top:8284;width:1240;height:2" coordorigin="1687,8284" coordsize="1240,0" path="m1687,8284l2927,8284e" filled="f" stroked="t" strokeweight=".954211pt" strokecolor="#3F3F3F">
                <v:path arrowok="t"/>
              </v:shape>
            </v:group>
            <v:group style="position:absolute;left:1701;top:7971;width:2;height:589" coordorigin="1701,7971" coordsize="2,589">
              <v:shape style="position:absolute;left:1701;top:7971;width:2;height:589" coordorigin="1701,7971" coordsize="0,589" path="m1701,8560l1701,7971e" filled="f" stroked="t" strokeweight="1.431317pt" strokecolor="#2B2B2B">
                <v:path arrowok="t"/>
              </v:shape>
            </v:group>
            <v:group style="position:absolute;left:2841;top:8270;width:5525;height:2" coordorigin="2841,8270" coordsize="5525,2">
              <v:shape style="position:absolute;left:2841;top:8270;width:5525;height:2" coordorigin="2841,8270" coordsize="5525,0" path="m2841,8270l8366,8270e" filled="f" stroked="t" strokeweight=".954211pt" strokecolor="#444444">
                <v:path arrowok="t"/>
              </v:shape>
            </v:group>
            <v:group style="position:absolute;left:7212;top:7961;width:2;height:551" coordorigin="7212,7961" coordsize="2,551">
              <v:shape style="position:absolute;left:7212;top:7961;width:2;height:551" coordorigin="7212,7961" coordsize="0,551" path="m7212,8512l7212,7961e" filled="f" stroked="t" strokeweight=".954211pt" strokecolor="#545454">
                <v:path arrowok="t"/>
              </v:shape>
            </v:group>
            <v:group style="position:absolute;left:8290;top:8256;width:2720;height:2" coordorigin="8290,8256" coordsize="2720,2">
              <v:shape style="position:absolute;left:8290;top:8256;width:2720;height:2" coordorigin="8290,8256" coordsize="2720,0" path="m8290,8256l11010,8256e" filled="f" stroked="t" strokeweight=".954211pt" strokecolor="#484848">
                <v:path arrowok="t"/>
              </v:shape>
            </v:group>
            <v:group style="position:absolute;left:10127;top:1330;width:2;height:7220" coordorigin="10127,1330" coordsize="2,7220">
              <v:shape style="position:absolute;left:10127;top:1330;width:2;height:7220" coordorigin="10127,1330" coordsize="0,7220" path="m10127,8550l10127,1330e" filled="f" stroked="t" strokeweight=".954211pt" strokecolor="#4B4B4B">
                <v:path arrowok="t"/>
              </v:shape>
            </v:group>
            <v:group style="position:absolute;left:10637;top:8265;width:2958;height:2" coordorigin="10637,8265" coordsize="2958,2">
              <v:shape style="position:absolute;left:10637;top:8265;width:2958;height:2" coordorigin="10637,8265" coordsize="2958,0" path="m10637,8265l13595,8265e" filled="f" stroked="t" strokeweight=".954211pt" strokecolor="#4F4F4F">
                <v:path arrowok="t"/>
              </v:shape>
            </v:group>
            <v:group style="position:absolute;left:12746;top:7961;width:2;height:333" coordorigin="12746,7961" coordsize="2,333">
              <v:shape style="position:absolute;left:12746;top:7961;width:2;height:333" coordorigin="12746,7961" coordsize="0,333" path="m12746,8294l12746,7961e" filled="f" stroked="t" strokeweight=".954211pt" strokecolor="#4B4B4B">
                <v:path arrowok="t"/>
              </v:shape>
            </v:group>
            <v:group style="position:absolute;left:2918;top:8218;width:2;height:295" coordorigin="2918,8218" coordsize="2,295">
              <v:shape style="position:absolute;left:2918;top:8218;width:2;height:295" coordorigin="2918,8218" coordsize="0,295" path="m2918,8512l2918,8218e" filled="f" stroked="t" strokeweight=".954211pt" strokecolor="#2B2B2B">
                <v:path arrowok="t"/>
              </v:shape>
            </v:group>
            <v:group style="position:absolute;left:7164;top:8484;width:878;height:2" coordorigin="7164,8484" coordsize="878,2">
              <v:shape style="position:absolute;left:7164;top:8484;width:878;height:2" coordorigin="7164,8484" coordsize="878,0" path="m7164,8484l8042,8484e" filled="f" stroked="t" strokeweight=".477106pt" strokecolor="#444444">
                <v:path arrowok="t"/>
              </v:shape>
            </v:group>
            <v:group style="position:absolute;left:8042;top:8484;width:296;height:2" coordorigin="8042,8484" coordsize="296,2">
              <v:shape style="position:absolute;left:8042;top:8484;width:296;height:2" coordorigin="8042,8484" coordsize="296,0" path="m8042,8484l8338,8484e" filled="f" stroked="t" strokeweight=".477106pt" strokecolor="#000000">
                <v:path arrowok="t"/>
              </v:shape>
            </v:group>
            <v:group style="position:absolute;left:8548;top:8517;width:1594;height:2" coordorigin="8548,8517" coordsize="1594,2">
              <v:shape style="position:absolute;left:8548;top:8517;width:1594;height:2" coordorigin="8548,8517" coordsize="1594,0" path="m8548,8517l10141,8517e" filled="f" stroked="t" strokeweight=".477106pt" strokecolor="#2F2F2F">
                <v:path arrowok="t"/>
              </v:shape>
            </v:group>
            <v:group style="position:absolute;left:10084;top:8484;width:897;height:2" coordorigin="10084,8484" coordsize="897,2">
              <v:shape style="position:absolute;left:10084;top:8484;width:897;height:2" coordorigin="10084,8484" coordsize="897,0" path="m10084,8484l10981,8484e" filled="f" stroked="t" strokeweight=".477106pt" strokecolor="#1F1F1F">
                <v:path arrowok="t"/>
              </v:shape>
            </v:group>
            <v:group style="position:absolute;left:10962;top:8484;width:1765;height:2" coordorigin="10962,8484" coordsize="1765,2">
              <v:shape style="position:absolute;left:10962;top:8484;width:1765;height:2" coordorigin="10962,8484" coordsize="1765,0" path="m10962,8484l12727,8484e" filled="f" stroked="t" strokeweight=".477106pt" strokecolor="#484848">
                <v:path arrowok="t"/>
              </v:shape>
            </v:group>
            <v:group style="position:absolute;left:12751;top:8208;width:2;height:342" coordorigin="12751,8208" coordsize="2,342">
              <v:shape style="position:absolute;left:12751;top:8208;width:2;height:342" coordorigin="12751,8208" coordsize="0,342" path="m12751,8550l12751,8208e" filled="f" stroked="t" strokeweight=".477106pt" strokecolor="#1C1C1C">
                <v:path arrowok="t"/>
              </v:shape>
            </v:group>
            <v:group style="position:absolute;left:12718;top:8484;width:849;height:2" coordorigin="12718,8484" coordsize="849,2">
              <v:shape style="position:absolute;left:12718;top:8484;width:849;height:2" coordorigin="12718,8484" coordsize="849,0" path="m12718,8484l13567,8484e" filled="f" stroked="t" strokeweight=".477106pt" strokecolor="#0C0C0C">
                <v:path arrowok="t"/>
              </v:shape>
            </v:group>
            <v:group style="position:absolute;left:2918;top:8455;width:2;height:105" coordorigin="2918,8455" coordsize="2,105">
              <v:shape style="position:absolute;left:2918;top:8455;width:2;height:105" coordorigin="2918,8455" coordsize="0,105" path="m2918,8560l2918,8455e" filled="f" stroked="t" strokeweight=".954211pt" strokecolor="#181818">
                <v:path arrowok="t"/>
              </v:shape>
            </v:group>
            <v:group style="position:absolute;left:6105;top:8455;width:2;height:105" coordorigin="6105,8455" coordsize="2,105">
              <v:shape style="position:absolute;left:6105;top:8455;width:2;height:105" coordorigin="6105,8455" coordsize="0,105" path="m6105,8560l6105,8455e" filled="f" stroked="t" strokeweight="1.431317pt" strokecolor="#3B3B3B">
                <v:path arrowok="t"/>
              </v:shape>
            </v:group>
            <v:group style="position:absolute;left:7212;top:8455;width:2;height:105" coordorigin="7212,8455" coordsize="2,105">
              <v:shape style="position:absolute;left:7212;top:8455;width:2;height:105" coordorigin="7212,8455" coordsize="0,105" path="m7212,8560l7212,8455e" filled="f" stroked="t" strokeweight=".954211pt" strokecolor="#343434">
                <v:path arrowok="t"/>
              </v:shape>
            </v:group>
            <v:group style="position:absolute;left:9225;top:8455;width:2;height:86" coordorigin="9225,8455" coordsize="2,86">
              <v:shape style="position:absolute;left:9225;top:8455;width:2;height:86" coordorigin="9225,8455" coordsize="0,86" path="m9225,8541l9225,8455e" filled="f" stroked="t" strokeweight="1.431317pt" strokecolor="#343434">
                <v:path arrowok="t"/>
              </v:shape>
            </v:group>
            <v:group style="position:absolute;left:10113;top:8536;width:29;height:2" coordorigin="10113,8536" coordsize="29,2">
              <v:shape style="position:absolute;left:10113;top:8536;width:29;height:2" coordorigin="10113,8536" coordsize="29,0" path="m10113,8536l10141,8536e" filled="f" stroked="t" strokeweight="1.425059pt" strokecolor="#2F2F2F">
                <v:path arrowok="t"/>
              </v:shape>
            </v:group>
            <v:group style="position:absolute;left:11000;top:8455;width:2;height:105" coordorigin="11000,8455" coordsize="2,105">
              <v:shape style="position:absolute;left:11000;top:8455;width:2;height:105" coordorigin="11000,8455" coordsize="0,105" path="m11000,8560l11000,8455e" filled="f" stroked="t" strokeweight=".954211pt" strokecolor="#3B3B3B">
                <v:path arrowok="t"/>
              </v:shape>
            </v:group>
            <v:group style="position:absolute;left:11859;top:8536;width:38;height:2" coordorigin="11859,8536" coordsize="38,2">
              <v:shape style="position:absolute;left:11859;top:8536;width:38;height:2" coordorigin="11859,8536" coordsize="38,0" path="m11859,8536l11897,8536e" filled="f" stroked="t" strokeweight="1.425059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57"/>
          <w:szCs w:val="57"/>
          <w:color w:val="BFBFBA"/>
          <w:spacing w:val="0"/>
          <w:w w:val="295"/>
          <w:position w:val="-2"/>
        </w:rPr>
        <w:t>-</w:t>
      </w:r>
      <w:r>
        <w:rPr>
          <w:rFonts w:ascii="Arial" w:hAnsi="Arial" w:cs="Arial" w:eastAsia="Arial"/>
          <w:sz w:val="57"/>
          <w:szCs w:val="57"/>
          <w:color w:val="BFBFBA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57"/>
          <w:szCs w:val="57"/>
          <w:color w:val="BFBFBA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BFBFBA"/>
          <w:spacing w:val="0"/>
          <w:w w:val="100"/>
          <w:position w:val="15"/>
        </w:rPr>
      </w:r>
      <w:r>
        <w:rPr>
          <w:rFonts w:ascii="Times New Roman" w:hAnsi="Times New Roman" w:cs="Times New Roman" w:eastAsia="Times New Roman"/>
          <w:sz w:val="21"/>
          <w:szCs w:val="21"/>
          <w:color w:val="BFBFBA"/>
          <w:spacing w:val="0"/>
          <w:w w:val="100"/>
          <w:u w:val="single" w:color="BEBEB9"/>
          <w:position w:val="1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FBFBA"/>
          <w:spacing w:val="0"/>
          <w:w w:val="100"/>
          <w:u w:val="single" w:color="BEBEB9"/>
          <w:position w:val="15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BFBFBA"/>
          <w:spacing w:val="0"/>
          <w:w w:val="100"/>
          <w:u w:val="single" w:color="BEBEB9"/>
          <w:position w:val="15"/>
        </w:rPr>
      </w:r>
      <w:r>
        <w:rPr>
          <w:rFonts w:ascii="Times New Roman" w:hAnsi="Times New Roman" w:cs="Times New Roman" w:eastAsia="Times New Roman"/>
          <w:sz w:val="21"/>
          <w:szCs w:val="21"/>
          <w:color w:val="BFBFBA"/>
          <w:spacing w:val="0"/>
          <w:w w:val="100"/>
          <w:position w:val="15"/>
        </w:rPr>
      </w:r>
      <w:r>
        <w:rPr>
          <w:rFonts w:ascii="Times New Roman" w:hAnsi="Times New Roman" w:cs="Times New Roman" w:eastAsia="Times New Roman"/>
          <w:sz w:val="21"/>
          <w:szCs w:val="21"/>
          <w:color w:val="BFBFBA"/>
          <w:spacing w:val="0"/>
          <w:w w:val="180"/>
          <w:position w:val="15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180" w:lineRule="exact"/>
        <w:ind w:left="115" w:right="-20"/>
        <w:jc w:val="left"/>
        <w:tabs>
          <w:tab w:pos="800" w:val="left"/>
          <w:tab w:pos="4860" w:val="left"/>
          <w:tab w:pos="75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10"/>
        </w:rPr>
        <w:t>03HaKa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46"/>
          <w:position w:val="-11"/>
        </w:rPr>
        <w:t>li</w:t>
      </w:r>
      <w:r>
        <w:rPr>
          <w:rFonts w:ascii="Courier New" w:hAnsi="Courier New" w:cs="Courier New" w:eastAsia="Courier New"/>
          <w:sz w:val="17"/>
          <w:szCs w:val="17"/>
          <w:color w:val="242424"/>
          <w:spacing w:val="-17"/>
          <w:w w:val="46"/>
          <w:position w:val="-1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69"/>
          <w:position w:val="-1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59"/>
          <w:w w:val="69"/>
          <w:position w:val="-1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89"/>
          <w:position w:val="-11"/>
        </w:rPr>
        <w:t>j</w:t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3"/>
          <w:w w:val="77"/>
          <w:position w:val="-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7"/>
          <w:position w:val="-3"/>
        </w:rPr>
        <w:t>JIIOC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7"/>
          <w:w w:val="77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0"/>
          <w:position w:val="1"/>
        </w:rPr>
        <w:t>liflH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1"/>
          <w:w w:val="91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8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100"/>
          <w:position w:val="1"/>
        </w:rPr>
        <w:t>HJRI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100"/>
          <w:position w:val="1"/>
        </w:rPr>
        <w:t>UICIIII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100"/>
          <w:position w:val="1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3"/>
          <w:position w:val="1"/>
        </w:rPr>
        <w:t>I)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3"/>
          <w:position w:val="1"/>
        </w:rPr>
        <w:t>RCXOIIR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21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1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0"/>
          <w:w w:val="80"/>
          <w:position w:val="1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-3"/>
          <w:w w:val="80"/>
          <w:position w:val="1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03"/>
          <w:position w:val="1"/>
        </w:rPr>
        <w:t>3/I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6"/>
          <w:w w:val="103"/>
          <w:position w:val="1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-12"/>
          <w:w w:val="175"/>
          <w:position w:val="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35"/>
          <w:position w:val="1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7"/>
          <w:w w:val="134"/>
          <w:position w:val="1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0"/>
          <w:w w:val="138"/>
          <w:position w:val="1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-9"/>
          <w:w w:val="138"/>
          <w:position w:val="1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96"/>
          <w:position w:val="1"/>
        </w:rPr>
        <w:t>Ca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230" w:right="-20"/>
        <w:jc w:val="left"/>
        <w:tabs>
          <w:tab w:pos="2720" w:val="left"/>
          <w:tab w:pos="4720" w:val="left"/>
          <w:tab w:pos="5900" w:val="left"/>
          <w:tab w:pos="7380" w:val="left"/>
          <w:tab w:pos="10600" w:val="left"/>
          <w:tab w:pos="114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25"/>
          <w:szCs w:val="25"/>
          <w:color w:val="343434"/>
          <w:spacing w:val="0"/>
          <w:w w:val="78"/>
          <w:position w:val="-14"/>
        </w:rPr>
        <w:t>on</w:t>
      </w:r>
      <w:r>
        <w:rPr>
          <w:rFonts w:ascii="Courier New" w:hAnsi="Courier New" w:cs="Courier New" w:eastAsia="Courier New"/>
          <w:sz w:val="25"/>
          <w:szCs w:val="25"/>
          <w:color w:val="343434"/>
          <w:spacing w:val="0"/>
          <w:w w:val="100"/>
          <w:position w:val="-14"/>
        </w:rPr>
        <w:tab/>
      </w:r>
      <w:r>
        <w:rPr>
          <w:rFonts w:ascii="Courier New" w:hAnsi="Courier New" w:cs="Courier New" w:eastAsia="Courier New"/>
          <w:sz w:val="25"/>
          <w:szCs w:val="25"/>
          <w:color w:val="343434"/>
          <w:spacing w:val="0"/>
          <w:w w:val="100"/>
          <w:position w:val="-14"/>
        </w:rPr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-6"/>
        </w:rPr>
        <w:t>On1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"/>
          <w:w w:val="100"/>
          <w:position w:val="-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6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0"/>
          <w:position w:val="-6"/>
        </w:rPr>
        <w:t>OIIOfipCI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70"/>
          <w:position w:val="-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70"/>
          <w:position w:val="-6"/>
        </w:rPr>
        <w:t>IIX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8"/>
          <w:w w:val="7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7"/>
        </w:rPr>
        <w:t>YKYOIIO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4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0"/>
        </w:rPr>
        <w:t>cxo.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9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63"/>
          <w:position w:val="0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17"/>
          <w:w w:val="63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88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4"/>
          <w:w w:val="88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8"/>
          <w:position w:val="0"/>
        </w:rPr>
        <w:t>JJl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2"/>
          <w:w w:val="89"/>
          <w:position w:val="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62"/>
          <w:position w:val="0"/>
        </w:rPr>
        <w:t>1111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5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0"/>
        </w:rPr>
        <w:t>TcpcT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0"/>
        </w:rPr>
        <w:t>6YuCTn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5"/>
          <w:w w:val="131"/>
          <w:position w:val="-1"/>
        </w:rPr>
        <w:t>H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131"/>
          <w:position w:val="-1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-35"/>
          <w:w w:val="131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56"/>
          <w:position w:val="-2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4"/>
          <w:w w:val="56"/>
          <w:position w:val="-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44"/>
          <w:position w:val="-2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0" w:bottom="280" w:left="1600" w:right="2420"/>
          <w:footerReference w:type="default" r:id="rId67"/>
          <w:pgSz w:w="16880" w:h="11980" w:orient="landscape"/>
        </w:sectPr>
      </w:pPr>
      <w:rPr/>
    </w:p>
    <w:p>
      <w:pPr>
        <w:spacing w:before="0" w:after="0" w:line="143" w:lineRule="exact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78"/>
        </w:rPr>
        <w:t>KOIITR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6" w:after="0" w:line="128" w:lineRule="exact"/>
        <w:ind w:right="-65"/>
        <w:jc w:val="left"/>
        <w:tabs>
          <w:tab w:pos="1180" w:val="left"/>
          <w:tab w:pos="22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  <w:position w:val="-3"/>
        </w:rPr>
        <w:t>anp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4"/>
          <w:w w:val="100"/>
          <w:position w:val="-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3"/>
        </w:rPr>
        <w:t>npujauHja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9"/>
          <w:position w:val="-6"/>
        </w:rPr>
        <w:t>(OJ16AO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7"/>
          <w:w w:val="89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  <w:t>11)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1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"/>
          <w:w w:val="108"/>
          <w:position w:val="-4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5"/>
          <w:position w:val="-4"/>
        </w:rPr>
        <w:t>enyGJ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6"/>
          <w:w w:val="95"/>
          <w:position w:val="-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6"/>
          <w:position w:val="-4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4"/>
        </w:rPr>
        <w:t>Ke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-64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2"/>
        </w:rPr>
        <w:t>AyTOIIOMIIC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0"/>
        </w:rPr>
        <w:t>OnUJTuuc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5E5E5E"/>
          <w:spacing w:val="0"/>
          <w:w w:val="129"/>
          <w:i/>
          <w:position w:val="0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1" w:after="0" w:line="153" w:lineRule="exact"/>
        <w:ind w:right="-20"/>
        <w:jc w:val="left"/>
        <w:tabs>
          <w:tab w:pos="700" w:val="left"/>
          <w:tab w:pos="16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5"/>
          <w:szCs w:val="25"/>
          <w:color w:val="494949"/>
          <w:spacing w:val="0"/>
          <w:w w:val="76"/>
          <w:position w:val="-8"/>
        </w:rPr>
        <w:t>ooco</w:t>
      </w:r>
      <w:r>
        <w:rPr>
          <w:rFonts w:ascii="Courier New" w:hAnsi="Courier New" w:cs="Courier New" w:eastAsia="Courier New"/>
          <w:sz w:val="25"/>
          <w:szCs w:val="25"/>
          <w:color w:val="494949"/>
          <w:spacing w:val="0"/>
          <w:w w:val="100"/>
          <w:position w:val="-8"/>
        </w:rPr>
        <w:tab/>
      </w:r>
      <w:r>
        <w:rPr>
          <w:rFonts w:ascii="Courier New" w:hAnsi="Courier New" w:cs="Courier New" w:eastAsia="Courier New"/>
          <w:sz w:val="25"/>
          <w:szCs w:val="25"/>
          <w:color w:val="494949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06"/>
          <w:position w:val="-2"/>
        </w:rPr>
        <w:t>110118UIIj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06"/>
          <w:position w:val="-2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15"/>
          <w:w w:val="106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77"/>
          <w:position w:val="-2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7"/>
          <w:position w:val="-2"/>
        </w:rPr>
        <w:t>OCTRJIIIX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600" w:right="2420"/>
          <w:cols w:num="4" w:equalWidth="0">
            <w:col w:w="1130" w:space="3480"/>
            <w:col w:w="2916" w:space="157"/>
            <w:col w:w="1618" w:space="309"/>
            <w:col w:w="3250"/>
          </w:cols>
        </w:sectPr>
      </w:pPr>
      <w:rPr/>
    </w:p>
    <w:p>
      <w:pPr>
        <w:spacing w:before="0" w:after="0" w:line="166" w:lineRule="exact"/>
        <w:ind w:left="7721" w:right="-20"/>
        <w:jc w:val="left"/>
        <w:tabs>
          <w:tab w:pos="8760" w:val="left"/>
          <w:tab w:pos="10440" w:val="left"/>
          <w:tab w:pos="113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IIOKPBilliiC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100"/>
          <w:position w:val="0"/>
        </w:rPr>
        <w:t>rpana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3"/>
        </w:rPr>
        <w:t>nn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2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3"/>
        </w:rPr>
        <w:t>tollu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0"/>
          <w:position w:val="-3"/>
        </w:rPr>
        <w:t>ll3ROOR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316" w:right="-20"/>
        <w:jc w:val="left"/>
        <w:tabs>
          <w:tab w:pos="900" w:val="left"/>
          <w:tab w:pos="2840" w:val="left"/>
          <w:tab w:pos="5000" w:val="left"/>
          <w:tab w:pos="6120" w:val="left"/>
          <w:tab w:pos="7120" w:val="left"/>
          <w:tab w:pos="8000" w:val="left"/>
          <w:tab w:pos="8900" w:val="left"/>
          <w:tab w:pos="9780" w:val="left"/>
          <w:tab w:pos="10620" w:val="left"/>
          <w:tab w:pos="11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4"/>
          <w:position w:val="5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5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36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6"/>
        </w:rPr>
        <w:t>3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91"/>
          <w:w w:val="100"/>
          <w:position w:val="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6"/>
        </w:rPr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4"/>
        </w:rPr>
        <w:t>4</w:t>
      </w:r>
      <w:r>
        <w:rPr>
          <w:rFonts w:ascii="Arial" w:hAnsi="Arial" w:cs="Arial" w:eastAsia="Arial"/>
          <w:sz w:val="15"/>
          <w:szCs w:val="15"/>
          <w:color w:val="494949"/>
          <w:spacing w:val="-39"/>
          <w:w w:val="100"/>
          <w:position w:val="4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i/>
          <w:position w:val="4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9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i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i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4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32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4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-2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2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1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-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242424"/>
          <w:spacing w:val="-4"/>
          <w:w w:val="60"/>
          <w:position w:val="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19"/>
          <w:position w:val="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237"/>
          <w:position w:val="-1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192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9"/>
        </w:rPr>
        <w:t>5302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9"/>
        </w:rPr>
        <w:t>46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32"/>
          <w:w w:val="89"/>
        </w:rPr>
        <w:t>3</w:t>
      </w:r>
      <w:r>
        <w:rPr>
          <w:rFonts w:ascii="Courier New" w:hAnsi="Courier New" w:cs="Courier New" w:eastAsia="Courier New"/>
          <w:sz w:val="17"/>
          <w:szCs w:val="17"/>
          <w:color w:val="6E6E6E"/>
          <w:spacing w:val="0"/>
          <w:w w:val="89"/>
        </w:rPr>
        <w:t>200</w:t>
      </w:r>
      <w:r>
        <w:rPr>
          <w:rFonts w:ascii="Courier New" w:hAnsi="Courier New" w:cs="Courier New" w:eastAsia="Courier New"/>
          <w:sz w:val="17"/>
          <w:szCs w:val="17"/>
          <w:color w:val="6E6E6E"/>
          <w:spacing w:val="-18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9"/>
        </w:rPr>
        <w:t>Kammuum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31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9"/>
        </w:rPr>
        <w:t>Tpallccjlep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9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7"/>
        </w:rPr>
        <w:t>OCTIIJIH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7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7"/>
        </w:rPr>
        <w:t>KKaOIINB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8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7"/>
        </w:rPr>
        <w:t>BIIBCTK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left="131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2"/>
        </w:rPr>
        <w:t>}.lOT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5"/>
          <w:w w:val="9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2"/>
        </w:rPr>
        <w:t>I.IJIJ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6"/>
          <w:w w:val="107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64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5"/>
          <w:w w:val="8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2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9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"/>
          <w:w w:val="9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89"/>
        </w:rPr>
        <w:t>U,H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7"/>
          <w:w w:val="89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4"/>
        </w:rPr>
        <w:t>AMA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2" w:lineRule="exact"/>
        <w:ind w:left="192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  <w:position w:val="1"/>
        </w:rPr>
        <w:t>5303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79"/>
          <w:position w:val="1"/>
        </w:rPr>
        <w:t>464</w:t>
      </w:r>
      <w:r>
        <w:rPr>
          <w:rFonts w:ascii="Courier New" w:hAnsi="Courier New" w:cs="Courier New" w:eastAsia="Courier New"/>
          <w:sz w:val="17"/>
          <w:szCs w:val="17"/>
          <w:color w:val="242424"/>
          <w:spacing w:val="-37"/>
          <w:w w:val="79"/>
          <w:position w:val="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  <w:position w:val="1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57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7"/>
          <w:position w:val="1"/>
        </w:rPr>
        <w:t>OUABE3H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8"/>
          <w:w w:val="98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85"/>
          <w:position w:val="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1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F0F0F"/>
          <w:spacing w:val="-99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8"/>
          <w:w w:val="126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F0F0F"/>
          <w:spacing w:val="-2"/>
          <w:w w:val="94"/>
          <w:position w:val="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8"/>
          <w:position w:val="1"/>
        </w:rPr>
        <w:t>AJIH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8"/>
          <w:w w:val="98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F0F0F"/>
          <w:spacing w:val="0"/>
          <w:w w:val="164"/>
          <w:position w:val="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left="131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6"/>
        </w:rPr>
        <w:t>OCJ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6"/>
          <w:w w:val="96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6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4"/>
          <w:w w:val="96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6"/>
        </w:rPr>
        <w:t>PAIT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9"/>
          <w:w w:val="9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(5304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94949"/>
          <w:spacing w:val="0"/>
          <w:w w:val="100"/>
        </w:rPr>
        <w:t>+</w:t>
      </w:r>
      <w:r>
        <w:rPr>
          <w:rFonts w:ascii="Arial" w:hAnsi="Arial" w:cs="Arial" w:eastAsia="Arial"/>
          <w:sz w:val="16"/>
          <w:szCs w:val="16"/>
          <w:color w:val="49494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5"/>
        </w:rPr>
        <w:t>5305)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left="131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591698pt;margin-top:5.813581pt;width:49.973927pt;height:8.5pt;mso-position-horizontal-relative:page;mso-position-vertical-relative:paragraph;z-index:-21374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6"/>
                      <w:position w:val="1"/>
                    </w:rPr>
                    <w:t>5304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-73"/>
                      <w:w w:val="76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6"/>
                      <w:position w:val="1"/>
                    </w:rPr>
                    <w:t>464100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9"/>
        </w:rPr>
        <w:t>TeKyh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2"/>
          <w:w w:val="7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</w:rPr>
        <w:t>.llOTaUHje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5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9"/>
        </w:rPr>
        <w:t>opraont3al.lltjaMa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28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7"/>
        </w:rPr>
        <w:t>o6aaeJuo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8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0"/>
        </w:rPr>
        <w:t>eouHjaJIHOr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240" w:lineRule="auto"/>
        <w:ind w:left="131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5"/>
        </w:rPr>
        <w:t>OCHrypaltHI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6" w:after="0" w:line="242" w:lineRule="exact"/>
        <w:ind w:left="192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2"/>
          <w:position w:val="-2"/>
        </w:rPr>
        <w:t>5305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-2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-2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2"/>
          <w:position w:val="-2"/>
        </w:rPr>
        <w:t>464200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16"/>
          <w:w w:val="82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2"/>
          <w:position w:val="6"/>
        </w:rPr>
        <w:t>KamrranHe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2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5"/>
          <w:w w:val="82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8"/>
          <w:position w:val="6"/>
        </w:rPr>
        <w:t>AonUHjc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9"/>
          <w:position w:val="6"/>
        </w:rPr>
        <w:t>oprallll!laUHjOMa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4"/>
          <w:w w:val="79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  <w:position w:val="6"/>
        </w:rPr>
        <w:t>o6aoe3nor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left="1318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0"/>
          <w:w w:val="90"/>
          <w:b/>
          <w:bCs/>
          <w:position w:val="1"/>
        </w:rPr>
        <w:t>COU.HjBnHOr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-1"/>
          <w:w w:val="9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0"/>
          <w:w w:val="100"/>
          <w:b/>
          <w:bCs/>
          <w:position w:val="1"/>
        </w:rPr>
        <w:t>OCJftypftlbft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left="192" w:right="-20"/>
        <w:jc w:val="left"/>
        <w:tabs>
          <w:tab w:pos="720" w:val="left"/>
          <w:tab w:pos="6460" w:val="left"/>
          <w:tab w:pos="91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890182pt;margin-top:11.903008pt;width:37.604651pt;height:8pt;mso-position-horizontal-relative:page;mso-position-vertical-relative:paragraph;z-index:-21370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494949"/>
                      <w:w w:val="109"/>
                    </w:rPr>
                    <w:t>(5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494949"/>
                      <w:spacing w:val="-18"/>
                      <w:w w:val="109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242424"/>
                      <w:spacing w:val="-11"/>
                      <w:w w:val="12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494949"/>
                      <w:spacing w:val="0"/>
                      <w:w w:val="123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494949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42424"/>
                      <w:spacing w:val="0"/>
                      <w:w w:val="100"/>
                    </w:rPr>
                    <w:t>+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42424"/>
                      <w:spacing w:val="-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343434"/>
                      <w:spacing w:val="0"/>
                      <w:w w:val="101"/>
                    </w:rPr>
                    <w:t>5308)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-10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30"/>
          <w:w w:val="100"/>
          <w:position w:val="-10"/>
        </w:rPr>
        <w:t>3</w:t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100"/>
          <w:position w:val="-10"/>
        </w:rPr>
        <w:t>06</w:t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100"/>
          <w:position w:val="-10"/>
        </w:rPr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78"/>
          <w:position w:val="-10"/>
        </w:rPr>
        <w:t>465000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34"/>
          <w:w w:val="78"/>
          <w:position w:val="-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8"/>
          <w:position w:val="0"/>
        </w:rPr>
        <w:t>OCTAJIE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4"/>
          <w:position w:val="0"/>
        </w:rPr>
        <w:t>,ll;01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8"/>
          <w:w w:val="94"/>
          <w:position w:val="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4"/>
          <w:position w:val="0"/>
        </w:rPr>
        <w:t>AU,If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6"/>
          <w:w w:val="94"/>
          <w:position w:val="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4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9"/>
          <w:position w:val="0"/>
        </w:rPr>
        <w:t>TI'Al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3"/>
          <w:w w:val="109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5"/>
          <w:position w:val="0"/>
        </w:rPr>
        <w:t>C&lt;I&gt;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6"/>
          <w:w w:val="75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9"/>
          <w:position w:val="0"/>
        </w:rPr>
        <w:t>PH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-10"/>
        </w:rPr>
        <w:t>356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2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12"/>
          <w:position w:val="-11"/>
        </w:rPr>
        <w:t>356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6" w:after="0" w:line="240" w:lineRule="auto"/>
        <w:ind w:left="192" w:right="-20"/>
        <w:jc w:val="left"/>
        <w:tabs>
          <w:tab w:pos="720" w:val="left"/>
          <w:tab w:pos="6460" w:val="left"/>
          <w:tab w:pos="91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9"/>
          <w:position w:val="1"/>
        </w:rPr>
        <w:t>5307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76"/>
          <w:w w:val="79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  <w:position w:val="1"/>
        </w:rPr>
        <w:t>465100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27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9"/>
          <w:position w:val="2"/>
        </w:rPr>
        <w:t>OCTane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4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9"/>
          <w:position w:val="2"/>
        </w:rPr>
        <w:t>ttKyhe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21"/>
          <w:w w:val="8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9"/>
          <w:position w:val="2"/>
        </w:rPr>
        <w:t>p,orauuje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4"/>
          <w:w w:val="8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9"/>
          <w:position w:val="2"/>
        </w:rPr>
        <w:t>"'Y))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9"/>
          <w:position w:val="2"/>
        </w:rPr>
        <w:t>anccjlepK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1"/>
        </w:rPr>
        <w:t>356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12"/>
          <w:position w:val="0"/>
        </w:rPr>
        <w:t>356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left="192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0"/>
          <w:position w:val="1"/>
        </w:rPr>
        <w:t>5308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0"/>
          <w:position w:val="0"/>
        </w:rPr>
        <w:t>465200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20"/>
          <w:w w:val="8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0"/>
          <w:position w:val="1"/>
        </w:rPr>
        <w:t>OCTane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16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4"/>
          <w:position w:val="1"/>
        </w:rPr>
        <w:t>ICIIlllmllltiC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74"/>
          <w:position w:val="1"/>
        </w:rPr>
        <w:t>AtrraUHje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13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  <w:position w:val="1"/>
        </w:rPr>
        <w:t>TpaJtcojlepu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132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591698pt;margin-top:4.963566pt;width:50.585927pt;height:8.975022pt;mso-position-horizontal-relative:page;mso-position-vertical-relative:paragraph;z-index:-21373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8"/>
                      <w:position w:val="1"/>
                    </w:rPr>
                    <w:t>5309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94949"/>
                      <w:spacing w:val="0"/>
                      <w:w w:val="78"/>
                      <w:position w:val="2"/>
                    </w:rPr>
                    <w:t>470000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94949"/>
          <w:w w:val="98"/>
        </w:rPr>
        <w:t>COll,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7"/>
          <w:w w:val="98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2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3"/>
          <w:w w:val="13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2"/>
        </w:rPr>
        <w:t>AJ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6"/>
          <w:w w:val="92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0F0F0F"/>
          <w:spacing w:val="2"/>
          <w:w w:val="9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OClli'YPAIT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1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COUHJAJJliA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40" w:lineRule="auto"/>
        <w:ind w:left="1318" w:right="-20"/>
        <w:jc w:val="left"/>
        <w:tabs>
          <w:tab w:pos="1198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7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0"/>
        </w:rPr>
        <w:t>WT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7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0"/>
        </w:rPr>
        <w:t>(5310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0"/>
        </w:rPr>
        <w:t>+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0"/>
          <w:w w:val="100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-12"/>
          <w:w w:val="10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4)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8"/>
          <w:position w:val="-6"/>
        </w:rPr>
        <w:t>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132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4"/>
        </w:rPr>
        <w:t>DPAB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1"/>
          <w:w w:val="9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27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2"/>
        </w:rPr>
        <w:t>COU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8"/>
          <w:w w:val="93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3"/>
          <w:w w:val="9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8"/>
          <w:w w:val="12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F0F0F"/>
          <w:spacing w:val="9"/>
          <w:w w:val="75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2"/>
        </w:rPr>
        <w:t>AJ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F0F0F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F0F0F"/>
          <w:spacing w:val="2"/>
          <w:w w:val="9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26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1"/>
          <w:w w:val="10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"/>
          <w:w w:val="114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4"/>
          <w:w w:val="9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6"/>
          <w:w w:val="125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2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9"/>
          <w:w w:val="12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4"/>
          <w:w w:val="8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5"/>
          <w:w w:val="12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1"/>
        </w:rPr>
        <w:t>bA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5" w:lineRule="exact"/>
        <w:ind w:left="192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16"/>
          <w:w w:val="100"/>
          <w:position w:val="1"/>
        </w:rPr>
        <w:t>3</w:t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100"/>
          <w:position w:val="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24242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76"/>
          <w:position w:val="1"/>
        </w:rPr>
        <w:t>471000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48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4"/>
          <w:position w:val="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2"/>
          <w:w w:val="104"/>
          <w:position w:val="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4"/>
          <w:position w:val="3"/>
        </w:rPr>
        <w:t>l'rAHH3AUII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5"/>
          <w:w w:val="104"/>
          <w:position w:val="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4"/>
          <w:position w:val="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"/>
          <w:w w:val="104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9"/>
          <w:position w:val="3"/>
        </w:rPr>
        <w:t>OI&gt;ABEJHO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99"/>
          <w:position w:val="3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10"/>
          <w:w w:val="99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3"/>
          <w:position w:val="3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7"/>
          <w:w w:val="104"/>
          <w:position w:val="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2"/>
          <w:position w:val="3"/>
        </w:rPr>
        <w:t>U,H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3"/>
          <w:w w:val="92"/>
          <w:position w:val="3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3"/>
          <w:position w:val="3"/>
        </w:rPr>
        <w:t>AJJ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"/>
          <w:w w:val="93"/>
          <w:position w:val="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26"/>
          <w:position w:val="3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32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94949"/>
          <w:w w:val="10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2"/>
          <w:w w:val="10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08"/>
        </w:rPr>
        <w:t>HrY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7"/>
          <w:w w:val="108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6"/>
          <w:w w:val="9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135"/>
        </w:rPr>
        <w:t>it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16"/>
          <w:w w:val="13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5"/>
        </w:rPr>
        <w:t>A)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3"/>
        </w:rPr>
        <w:t>(011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4"/>
        </w:rPr>
        <w:t>531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"/>
          <w:w w:val="10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1"/>
        </w:rPr>
        <w:t>110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0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2"/>
          <w:w w:val="110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-15"/>
          <w:w w:val="11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7"/>
        </w:rPr>
        <w:t>3)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2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06881pt;margin-top:4.563567pt;width:49.973919pt;height:8.5pt;mso-position-horizontal-relative:page;mso-position-vertical-relative:paragraph;z-index:-2137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6"/>
                      <w:position w:val="1"/>
                    </w:rPr>
                    <w:t>5311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6"/>
                      <w:position w:val="1"/>
                    </w:rPr>
                    <w:t>471100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3"/>
        </w:rPr>
        <w:t>Dpaaa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8"/>
        </w:rPr>
        <w:t>eoUHjanno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5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81"/>
        </w:rPr>
        <w:t>oeKryp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5"/>
          <w:w w:val="8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1"/>
        </w:rPr>
        <w:t>ltH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7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1"/>
        </w:rPr>
        <w:t>Koja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7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40" w:lineRule="auto"/>
        <w:ind w:left="132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</w:rPr>
        <w:t>HC!VIallyj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0"/>
        </w:rPr>
        <w:t>HCOOCp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4"/>
          <w:w w:val="7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6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1"/>
          <w:w w:val="68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4"/>
          <w:w w:val="75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3"/>
          <w:w w:val="8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67"/>
        </w:rPr>
        <w:t>}I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6"/>
          <w:w w:val="6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4"/>
        </w:rPr>
        <w:t>MaliHIICTBitNI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4" w:lineRule="auto"/>
        <w:ind w:left="1327" w:right="9157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06881pt;margin-top:5.038572pt;width:50.312054pt;height:8.5pt;mso-position-horizontal-relative:page;mso-position-vertical-relative:paragraph;z-index:-2137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7"/>
                      <w:position w:val="1"/>
                    </w:rPr>
                    <w:t>5312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43434"/>
                      <w:spacing w:val="0"/>
                      <w:w w:val="74"/>
                      <w:position w:val="1"/>
                    </w:rPr>
                    <w:t>47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43434"/>
                      <w:spacing w:val="1"/>
                      <w:w w:val="74"/>
                      <w:position w:val="1"/>
                    </w:rPr>
                    <w:t>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80"/>
                      <w:position w:val="1"/>
                    </w:rPr>
                    <w:t>200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1"/>
        </w:rPr>
        <w:t>Dpaoa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8"/>
        </w:rPr>
        <w:t>KS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1"/>
        </w:rPr>
        <w:t>couujMIIO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9"/>
        </w:rPr>
        <w:t>ocurypa11&gt;a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8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2"/>
        </w:rPr>
        <w:t>KOja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"/>
          <w:w w:val="7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0"/>
        </w:rPr>
        <w:t>ucnnal\yj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0"/>
        </w:rPr>
        <w:t>uenocpcAu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</w:rPr>
        <w:t>np)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</w:rPr>
        <w:t>?l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</w:rPr>
        <w:t>aOUHNa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ycnyra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1" w:after="0" w:line="240" w:lineRule="auto"/>
        <w:ind w:left="132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6"/>
        </w:rPr>
        <w:t>Tpa1tctj&gt;ep1t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"/>
          <w:w w:val="7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94949"/>
          <w:spacing w:val="0"/>
          <w:w w:val="64"/>
        </w:rPr>
        <w:t>APY"'"</w:t>
      </w:r>
      <w:r>
        <w:rPr>
          <w:rFonts w:ascii="Times New Roman" w:hAnsi="Times New Roman" w:cs="Times New Roman" w:eastAsia="Times New Roman"/>
          <w:sz w:val="21"/>
          <w:szCs w:val="21"/>
          <w:color w:val="494949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3"/>
        </w:rPr>
        <w:t>oprAtii!SaUJ&lt;j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6"/>
          <w:w w:val="73"/>
        </w:rPr>
        <w:t>&amp;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73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7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10"/>
          <w:w w:val="7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0"/>
        </w:rPr>
        <w:t>o6an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9"/>
          <w:w w:val="9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27"/>
          <w:w w:val="108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</w:rPr>
        <w:t>110r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couujanuor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6" w:lineRule="exact"/>
        <w:ind w:left="20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5"/>
          <w:position w:val="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1"/>
          <w:w w:val="75"/>
          <w:position w:val="1"/>
        </w:rPr>
        <w:t>3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75"/>
          <w:position w:val="1"/>
        </w:rPr>
        <w:t>13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-73"/>
          <w:w w:val="75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343434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  <w:position w:val="1"/>
        </w:rPr>
        <w:t>4719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40"/>
          <w:w w:val="77"/>
          <w:position w:val="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6E6E6E"/>
          <w:spacing w:val="0"/>
          <w:w w:val="119"/>
          <w:position w:val="1"/>
        </w:rPr>
        <w:t>0</w:t>
      </w:r>
      <w:r>
        <w:rPr>
          <w:rFonts w:ascii="Courier New" w:hAnsi="Courier New" w:cs="Courier New" w:eastAsia="Courier New"/>
          <w:sz w:val="17"/>
          <w:szCs w:val="17"/>
          <w:color w:val="6E6E6E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0"/>
          <w:position w:val="1"/>
        </w:rPr>
        <w:t>OCHryplll"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0"/>
          <w:w w:val="126"/>
          <w:position w:val="1"/>
        </w:rPr>
        <w:t>3a</w:t>
      </w:r>
      <w:r>
        <w:rPr>
          <w:rFonts w:ascii="Times New Roman" w:hAnsi="Times New Roman" w:cs="Times New Roman" w:eastAsia="Times New Roman"/>
          <w:sz w:val="10"/>
          <w:szCs w:val="10"/>
          <w:color w:val="5E5E5E"/>
          <w:spacing w:val="-8"/>
          <w:w w:val="12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5"/>
          <w:position w:val="1"/>
        </w:rPr>
        <w:t>11011p!t110CC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5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14"/>
          <w:position w:val="1"/>
        </w:rPr>
        <w:t>3a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left="132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oeurypau.e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101" w:lineRule="exact"/>
        <w:ind w:left="133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0"/>
          <w:w w:val="108"/>
          <w:position w:val="-5"/>
        </w:rPr>
        <w:t>fiAKHA,I</w:t>
      </w:r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0"/>
          <w:w w:val="108"/>
          <w:position w:val="-5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0"/>
          <w:w w:val="108"/>
          <w:position w:val="-5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-7"/>
          <w:w w:val="108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5"/>
        </w:rPr>
        <w:t>JA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1"/>
          <w:position w:val="-5"/>
        </w:rPr>
        <w:t>CO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6"/>
          <w:w w:val="102"/>
          <w:position w:val="-5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0F0F0F"/>
          <w:spacing w:val="-14"/>
          <w:w w:val="179"/>
          <w:position w:val="-5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100"/>
          <w:position w:val="-5"/>
        </w:rPr>
        <w:t>fJAJIHY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1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7"/>
          <w:position w:val="-5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8"/>
          <w:w w:val="107"/>
          <w:position w:val="-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0"/>
          <w:w w:val="97"/>
          <w:position w:val="-5"/>
        </w:rPr>
        <w:t>UIT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-7"/>
          <w:w w:val="98"/>
          <w:position w:val="-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9"/>
          <w:position w:val="-5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-5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6"/>
          <w:w w:val="100"/>
          <w:position w:val="-5"/>
        </w:rPr>
        <w:t> </w:t>
      </w:r>
      <w:r>
        <w:rPr>
          <w:rFonts w:ascii="Arial" w:hAnsi="Arial" w:cs="Arial" w:eastAsia="Arial"/>
          <w:sz w:val="13"/>
          <w:szCs w:val="13"/>
          <w:color w:val="343434"/>
          <w:spacing w:val="0"/>
          <w:w w:val="139"/>
          <w:position w:val="-5"/>
        </w:rPr>
        <w:t>lf3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600" w:right="2420"/>
        </w:sectPr>
      </w:pPr>
      <w:rPr/>
    </w:p>
    <w:p>
      <w:pPr>
        <w:spacing w:before="0" w:after="0" w:line="176" w:lineRule="exact"/>
        <w:ind w:left="201" w:right="-66"/>
        <w:jc w:val="left"/>
        <w:tabs>
          <w:tab w:pos="7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  <w:position w:val="2"/>
        </w:rPr>
        <w:t>5314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6"/>
          <w:w w:val="79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  <w:position w:val="2"/>
        </w:rPr>
        <w:t>472000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0" w:after="0" w:line="158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7"/>
        </w:rPr>
        <w:t>I&gt;YI,IET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8"/>
          <w:w w:val="8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(on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0"/>
          <w:w w:val="100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242424"/>
          <w:spacing w:val="-7"/>
          <w:w w:val="10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1"/>
        </w:rPr>
        <w:t>5313)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600" w:right="2420"/>
          <w:cols w:num="2" w:equalWidth="0">
            <w:col w:w="1214" w:space="123"/>
            <w:col w:w="11523"/>
          </w:cols>
        </w:sectPr>
      </w:pPr>
      <w:rPr/>
    </w:p>
    <w:p>
      <w:pPr>
        <w:spacing w:before="59" w:after="0" w:line="240" w:lineRule="auto"/>
        <w:ind w:left="21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.804251pt;margin-top:412.3172pt;width:.1pt;height:36.101506pt;mso-position-horizontal-relative:page;mso-position-vertical-relative:page;z-index:-21376" coordorigin="36,8246" coordsize="2,722">
            <v:shape style="position:absolute;left:36;top:8246;width:2;height:722" coordorigin="36,8246" coordsize="0,722" path="m36,8968l36,8246e" filled="f" stroked="t" strokeweight=".954211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</w:rPr>
        <w:t>5315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</w:rPr>
        <w:t>472100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52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3"/>
          <w:position w:val="2"/>
        </w:rPr>
        <w:t>!iRI&lt;J18,1lC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3"/>
          <w:position w:val="2"/>
        </w:rPr>
        <w:t>113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1"/>
          <w:position w:val="2"/>
        </w:rPr>
        <w:t>6yUCTft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1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6"/>
          <w:w w:val="71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71"/>
          <w:i/>
          <w:position w:val="2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13"/>
          <w:w w:val="71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1"/>
          <w:position w:val="2"/>
        </w:rPr>
        <w:t>CJoy•oaj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1"/>
          <w:position w:val="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3"/>
          <w:w w:val="71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  <w:position w:val="2"/>
        </w:rPr>
        <w:t>6oneCT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  <w:position w:val="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0"/>
          <w:position w:val="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5"/>
          <w:position w:val="2"/>
        </w:rPr>
        <w:t>111181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4"/>
          <w:position w:val="2"/>
        </w:rPr>
        <w:t>\JlltAJtOCTH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211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1"/>
        </w:rPr>
        <w:t>5316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52"/>
          <w:w w:val="7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1"/>
        </w:rPr>
        <w:t>472200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12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1"/>
          <w:position w:val="2"/>
        </w:rPr>
        <w:t>li8KJI8,1lC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71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1"/>
          <w:position w:val="2"/>
        </w:rPr>
        <w:t>H3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71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7"/>
          <w:position w:val="2"/>
        </w:rPr>
        <w:t>6yueT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8"/>
          <w:position w:val="2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5"/>
          <w:position w:val="2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21"/>
          <w:w w:val="75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5"/>
          <w:position w:val="2"/>
        </w:rPr>
        <w:t>llOI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5"/>
          <w:position w:val="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5"/>
          <w:position w:val="2"/>
        </w:rPr>
        <w:t>OAltMK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5"/>
          <w:position w:val="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4"/>
          <w:w w:val="75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5"/>
          <w:position w:val="2"/>
        </w:rPr>
        <w:t>OIICYCTOO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211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4"/>
        </w:rPr>
        <w:t>5317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63"/>
          <w:w w:val="7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4"/>
        </w:rPr>
        <w:t>472300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63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4"/>
          <w:position w:val="1"/>
        </w:rPr>
        <w:t>HaoouiJle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9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4"/>
          <w:position w:val="1"/>
        </w:rPr>
        <w:t>H3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4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4"/>
          <w:position w:val="1"/>
        </w:rPr>
        <w:t>6yuCT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4"/>
          <w:position w:val="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3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1"/>
          <w:position w:val="1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0"/>
          <w:position w:val="1"/>
        </w:rPr>
        <w:t>IICI1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0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6"/>
          <w:w w:val="70"/>
          <w:position w:val="1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0"/>
          <w:position w:val="1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8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5"/>
          <w:position w:val="1"/>
        </w:rPr>
        <w:t>nopo1111ey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211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8"/>
        </w:rPr>
        <w:t>5318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8"/>
        </w:rPr>
        <w:t>472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44"/>
          <w:w w:val="78"/>
        </w:rPr>
        <w:t>4</w:t>
      </w:r>
      <w:r>
        <w:rPr>
          <w:rFonts w:ascii="Courier New" w:hAnsi="Courier New" w:cs="Courier New" w:eastAsia="Courier New"/>
          <w:sz w:val="17"/>
          <w:szCs w:val="17"/>
          <w:color w:val="6E6E6E"/>
          <w:spacing w:val="0"/>
          <w:w w:val="78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6E6E6E"/>
          <w:spacing w:val="79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  <w:position w:val="2"/>
        </w:rPr>
        <w:t>liaJ&lt;IIan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6"/>
          <w:w w:val="78"/>
          <w:position w:val="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  <w:position w:val="2"/>
        </w:rPr>
        <w:t>113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4"/>
          <w:w w:val="78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78"/>
          <w:position w:val="2"/>
        </w:rPr>
        <w:t>6yuCTa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21"/>
          <w:w w:val="78"/>
          <w:position w:val="2"/>
        </w:rPr>
        <w:t> </w:t>
      </w:r>
      <w:r>
        <w:rPr>
          <w:rFonts w:ascii="Arial" w:hAnsi="Arial" w:cs="Arial" w:eastAsia="Arial"/>
          <w:sz w:val="10"/>
          <w:szCs w:val="10"/>
          <w:color w:val="6E6E6E"/>
          <w:spacing w:val="0"/>
          <w:w w:val="100"/>
          <w:position w:val="2"/>
        </w:rPr>
        <w:t>!Ia</w:t>
      </w:r>
      <w:r>
        <w:rPr>
          <w:rFonts w:ascii="Arial" w:hAnsi="Arial" w:cs="Arial" w:eastAsia="Arial"/>
          <w:sz w:val="10"/>
          <w:szCs w:val="10"/>
          <w:color w:val="6E6E6E"/>
          <w:spacing w:val="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63"/>
          <w:position w:val="2"/>
        </w:rPr>
        <w:t>CJTY'I&amp;j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2"/>
          <w:w w:val="63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2"/>
          <w:position w:val="2"/>
        </w:rPr>
        <w:t>He38noc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5"/>
          <w:w w:val="83"/>
          <w:position w:val="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74"/>
          <w:position w:val="2"/>
        </w:rPr>
        <w:t>euOCTII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211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7"/>
        </w:rPr>
        <w:t>5319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70"/>
          <w:w w:val="77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</w:rPr>
        <w:t>472500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41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7"/>
          <w:position w:val="1"/>
        </w:rPr>
        <w:t>Crapocue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8"/>
          <w:w w:val="97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71"/>
          <w:position w:val="1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86"/>
          <w:position w:val="1"/>
        </w:rPr>
        <w:t>nopop,1rnte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3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68"/>
          <w:position w:val="1"/>
        </w:rPr>
        <w:t>nc11311je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7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9"/>
          <w:position w:val="1"/>
        </w:rPr>
        <w:t>H3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7"/>
          <w:position w:val="1"/>
        </w:rPr>
        <w:t>6yuCTO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5" w:after="0" w:line="189" w:lineRule="exact"/>
        <w:ind w:left="211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</w:rPr>
        <w:t>5320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0"/>
          <w:w w:val="77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7"/>
        </w:rPr>
        <w:t>472600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51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73"/>
          <w:position w:val="1"/>
        </w:rPr>
        <w:t>liPKIIftAC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54"/>
          <w:position w:val="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-8"/>
          <w:w w:val="54"/>
          <w:position w:val="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108"/>
          <w:position w:val="1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6yuera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8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4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80"/>
          <w:position w:val="1"/>
        </w:rPr>
        <w:t>CnY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6"/>
          <w:w w:val="80"/>
          <w:position w:val="1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80"/>
          <w:position w:val="1"/>
        </w:rPr>
        <w:t>Iaj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80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7"/>
          <w:w w:val="8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43434"/>
          <w:spacing w:val="0"/>
          <w:w w:val="80"/>
          <w:position w:val="1"/>
        </w:rPr>
        <w:t>CNpTK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50" w:lineRule="exact"/>
        <w:ind w:left="4786" w:right="7799"/>
        <w:jc w:val="center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spacing w:val="0"/>
          <w:w w:val="516"/>
        </w:rPr>
        <w:t>--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</w:rPr>
      </w:r>
    </w:p>
    <w:p>
      <w:pPr>
        <w:jc w:val="center"/>
        <w:spacing w:after="0"/>
        <w:sectPr>
          <w:type w:val="continuous"/>
          <w:pgSz w:w="16880" w:h="11980" w:orient="landscape"/>
          <w:pgMar w:top="1580" w:bottom="280" w:left="1600" w:right="2420"/>
        </w:sectPr>
      </w:pPr>
      <w:rPr/>
    </w:p>
    <w:p>
      <w:pPr>
        <w:spacing w:before="15" w:after="0" w:line="282" w:lineRule="exact"/>
        <w:ind w:left="658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77.943214pt;margin-top:44.872894pt;width:605.051196pt;height:359.495544pt;mso-position-horizontal-relative:page;mso-position-vertical-relative:paragraph;z-index:-21368" coordorigin="1559,897" coordsize="12101,7190">
            <v:group style="position:absolute;left:1573;top:945;width:12024;height:2" coordorigin="1573,945" coordsize="12024,2">
              <v:shape style="position:absolute;left:1573;top:945;width:12024;height:2" coordorigin="1573,945" coordsize="12024,0" path="m1573,945l13597,945e" filled="f" stroked="t" strokeweight="1.439454pt" strokecolor="#1F1F1F">
                <v:path arrowok="t"/>
              </v:shape>
            </v:group>
            <v:group style="position:absolute;left:1602;top:912;width:2;height:7161" coordorigin="1602,912" coordsize="2,7161">
              <v:shape style="position:absolute;left:1602;top:912;width:2;height:7161" coordorigin="1602,912" coordsize="0,7161" path="m1602,8073l1602,912e" filled="f" stroked="t" strokeweight="1.439454pt" strokecolor="#282828">
                <v:path arrowok="t"/>
              </v:shape>
            </v:group>
            <v:group style="position:absolute;left:2120;top:912;width:2;height:941" coordorigin="2120,912" coordsize="2,941">
              <v:shape style="position:absolute;left:2120;top:912;width:2;height:941" coordorigin="2120,912" coordsize="0,941" path="m2120,1853l2120,912e" filled="f" stroked="t" strokeweight=".959636pt" strokecolor="#282828">
                <v:path arrowok="t"/>
              </v:shape>
            </v:group>
            <v:group style="position:absolute;left:2816;top:912;width:2;height:413" coordorigin="2816,912" coordsize="2,413">
              <v:shape style="position:absolute;left:2816;top:912;width:2;height:413" coordorigin="2816,912" coordsize="0,413" path="m2816,1325l2816,912e" filled="f" stroked="t" strokeweight=".479818pt" strokecolor="#181818">
                <v:path arrowok="t"/>
              </v:shape>
            </v:group>
            <v:group style="position:absolute;left:6026;top:921;width:2;height:403" coordorigin="6026,921" coordsize="2,403">
              <v:shape style="position:absolute;left:6026;top:921;width:2;height:403" coordorigin="6026,921" coordsize="0,403" path="m6026,1325l6026,921e" filled="f" stroked="t" strokeweight=".959636pt" strokecolor="#2B2B2B">
                <v:path arrowok="t"/>
              </v:shape>
            </v:group>
            <v:group style="position:absolute;left:7144;top:921;width:2;height:7142" coordorigin="7144,921" coordsize="2,7142">
              <v:shape style="position:absolute;left:7144;top:921;width:2;height:7142" coordorigin="7144,921" coordsize="0,7142" path="m7144,8063l7144,921e" filled="f" stroked="t" strokeweight=".959636pt" strokecolor="#282828">
                <v:path arrowok="t"/>
              </v:shape>
            </v:group>
            <v:group style="position:absolute;left:7130;top:1118;width:1190;height:2" coordorigin="7130,1118" coordsize="1190,2">
              <v:shape style="position:absolute;left:7130;top:1118;width:1190;height:2" coordorigin="7130,1118" coordsize="1190,0" path="m7130,1118l8320,1118e" filled="f" stroked="t" strokeweight=".479818pt" strokecolor="#343434">
                <v:path arrowok="t"/>
              </v:shape>
            </v:group>
            <v:group style="position:absolute;left:11793;top:969;width:1804;height:2" coordorigin="11793,969" coordsize="1804,2">
              <v:shape style="position:absolute;left:11793;top:969;width:1804;height:2" coordorigin="11793,969" coordsize="1804,0" path="m11793,969l13597,969e" filled="f" stroked="t" strokeweight=".479818pt" strokecolor="#1C1C1C">
                <v:path arrowok="t"/>
              </v:shape>
            </v:group>
            <v:group style="position:absolute;left:8281;top:1147;width:5153;height:2" coordorigin="8281,1147" coordsize="5153,2">
              <v:shape style="position:absolute;left:8281;top:1147;width:5153;height:2" coordorigin="8281,1147" coordsize="5153,0" path="m8281,1147l13434,1147e" filled="f" stroked="t" strokeweight=".479818pt" strokecolor="#343434">
                <v:path arrowok="t"/>
              </v:shape>
            </v:group>
            <v:group style="position:absolute;left:13396;top:941;width:182;height:2" coordorigin="13396,941" coordsize="182,2">
              <v:shape style="position:absolute;left:13396;top:941;width:182;height:2" coordorigin="13396,941" coordsize="182,0" path="m13396,941l13578,941e" filled="f" stroked="t" strokeweight=".479818pt" strokecolor="#000000">
                <v:path arrowok="t"/>
              </v:shape>
            </v:group>
            <v:group style="position:absolute;left:13367;top:1161;width:221;height:2" coordorigin="13367,1161" coordsize="221,2">
              <v:shape style="position:absolute;left:13367;top:1161;width:221;height:2" coordorigin="13367,1161" coordsize="221,0" path="m13367,1161l13588,1161e" filled="f" stroked="t" strokeweight=".959636pt" strokecolor="#3F3F3F">
                <v:path arrowok="t"/>
              </v:shape>
            </v:group>
            <v:group style="position:absolute;left:13578;top:979;width:2;height:586" coordorigin="13578,979" coordsize="2,586">
              <v:shape style="position:absolute;left:13578;top:979;width:2;height:586" coordorigin="13578,979" coordsize="0,586" path="m13578,1565l13578,979e" filled="f" stroked="t" strokeweight=".959636pt" strokecolor="#282828">
                <v:path arrowok="t"/>
              </v:shape>
            </v:group>
            <v:group style="position:absolute;left:13583;top:1113;width:2;height:77" coordorigin="13583,1113" coordsize="2,77">
              <v:shape style="position:absolute;left:13583;top:1113;width:2;height:77" coordorigin="13583,1113" coordsize="0,77" path="m13583,1190l13583,1113e" filled="f" stroked="t" strokeweight="1.919272pt" strokecolor="#2B2B2B">
                <v:path arrowok="t"/>
              </v:shape>
            </v:group>
            <v:group style="position:absolute;left:8296;top:1104;width:2;height:6960" coordorigin="8296,1104" coordsize="2,6960">
              <v:shape style="position:absolute;left:8296;top:1104;width:2;height:6960" coordorigin="8296,1104" coordsize="0,6960" path="m8296,8063l8296,1104e" filled="f" stroked="t" strokeweight=".479818pt" strokecolor="#282828">
                <v:path arrowok="t"/>
              </v:shape>
            </v:group>
            <v:group style="position:absolute;left:8281;top:1296;width:3560;height:2" coordorigin="8281,1296" coordsize="3560,2">
              <v:shape style="position:absolute;left:8281;top:1296;width:3560;height:2" coordorigin="8281,1296" coordsize="3560,0" path="m8281,1296l11841,1296e" filled="f" stroked="t" strokeweight=".959636pt" strokecolor="#2F2F2F">
                <v:path arrowok="t"/>
              </v:shape>
            </v:group>
            <v:group style="position:absolute;left:11837;top:1133;width:2;height:6931" coordorigin="11837,1133" coordsize="2,6931">
              <v:shape style="position:absolute;left:11837;top:1133;width:2;height:6931" coordorigin="11837,1133" coordsize="0,6931" path="m11837,8063l11837,1133e" filled="f" stroked="t" strokeweight=".959636pt" strokecolor="#343434">
                <v:path arrowok="t"/>
              </v:shape>
            </v:group>
            <v:group style="position:absolute;left:12705;top:1142;width:2;height:182" coordorigin="12705,1142" coordsize="2,182">
              <v:shape style="position:absolute;left:12705;top:1142;width:2;height:182" coordorigin="12705,1142" coordsize="0,182" path="m12705,1325l12705,1142e" filled="f" stroked="t" strokeweight=".959636pt" strokecolor="#2B2B2B">
                <v:path arrowok="t"/>
              </v:shape>
            </v:group>
            <v:group style="position:absolute;left:2826;top:1257;width:2;height:5462" coordorigin="2826,1257" coordsize="2,5462">
              <v:shape style="position:absolute;left:2826;top:1257;width:2;height:5462" coordorigin="2826,1257" coordsize="0,5462" path="m2826,6719l2826,1257e" filled="f" stroked="t" strokeweight=".959636pt" strokecolor="#282828">
                <v:path arrowok="t"/>
              </v:shape>
            </v:group>
            <v:group style="position:absolute;left:6031;top:1257;width:2;height:413" coordorigin="6031,1257" coordsize="2,413">
              <v:shape style="position:absolute;left:6031;top:1257;width:2;height:413" coordorigin="6031,1257" coordsize="0,413" path="m6031,1670l6031,1257e" filled="f" stroked="t" strokeweight=".479818pt" strokecolor="#080808">
                <v:path arrowok="t"/>
              </v:shape>
            </v:group>
            <v:group style="position:absolute;left:9159;top:1267;width:2;height:134" coordorigin="9159,1267" coordsize="2,134">
              <v:shape style="position:absolute;left:9159;top:1267;width:2;height:134" coordorigin="9159,1267" coordsize="0,134" path="m9159,1401l9159,1267e" filled="f" stroked="t" strokeweight=".959636pt" strokecolor="#131313">
                <v:path arrowok="t"/>
              </v:shape>
            </v:group>
            <v:group style="position:absolute;left:10080;top:1286;width:2;height:6768" coordorigin="10080,1286" coordsize="2,6768">
              <v:shape style="position:absolute;left:10080;top:1286;width:2;height:6768" coordorigin="10080,1286" coordsize="0,6768" path="m10080,8054l10080,1286e" filled="f" stroked="t" strokeweight=".959636pt" strokecolor="#2B2B2B">
                <v:path arrowok="t"/>
              </v:shape>
            </v:group>
            <v:group style="position:absolute;left:10949;top:1305;width:2;height:2198" coordorigin="10949,1305" coordsize="2,2198">
              <v:shape style="position:absolute;left:10949;top:1305;width:2;height:2198" coordorigin="10949,1305" coordsize="0,2198" path="m10949,3504l10949,1305e" filled="f" stroked="t" strokeweight=".959636pt" strokecolor="#3B3B3B">
                <v:path arrowok="t"/>
              </v:shape>
            </v:group>
            <v:group style="position:absolute;left:12710;top:1257;width:2;height:1661" coordorigin="12710,1257" coordsize="2,1661">
              <v:shape style="position:absolute;left:12710;top:1257;width:2;height:1661" coordorigin="12710,1257" coordsize="0,1661" path="m12710,2918l12710,1257e" filled="f" stroked="t" strokeweight=".479818pt" strokecolor="#0C0C0C">
                <v:path arrowok="t"/>
              </v:shape>
            </v:group>
            <v:group style="position:absolute;left:1597;top:1334;width:2;height:336" coordorigin="1597,1334" coordsize="2,336">
              <v:shape style="position:absolute;left:1597;top:1334;width:2;height:336" coordorigin="1597,1334" coordsize="0,336" path="m1597,1670l1597,1334e" filled="f" stroked="t" strokeweight="1.439454pt" strokecolor="#0F0F0F">
                <v:path arrowok="t"/>
              </v:shape>
            </v:group>
            <v:group style="position:absolute;left:8296;top:1334;width:2;height:230" coordorigin="8296,1334" coordsize="2,230">
              <v:shape style="position:absolute;left:8296;top:1334;width:2;height:230" coordorigin="8296,1334" coordsize="0,230" path="m8296,1565l8296,1334e" filled="f" stroked="t" strokeweight=".479818pt" strokecolor="#08080C">
                <v:path arrowok="t"/>
              </v:shape>
            </v:group>
            <v:group style="position:absolute;left:9164;top:1334;width:2;height:230" coordorigin="9164,1334" coordsize="2,230">
              <v:shape style="position:absolute;left:9164;top:1334;width:2;height:230" coordorigin="9164,1334" coordsize="0,230" path="m9164,1565l9164,1334e" filled="f" stroked="t" strokeweight=".479818pt" strokecolor="#2B2B2B">
                <v:path arrowok="t"/>
              </v:shape>
            </v:group>
            <v:group style="position:absolute;left:11832;top:1334;width:2;height:912" coordorigin="11832,1334" coordsize="2,912">
              <v:shape style="position:absolute;left:11832;top:1334;width:2;height:912" coordorigin="11832,1334" coordsize="0,912" path="m11832,2246l11832,1334e" filled="f" stroked="t" strokeweight=".959636pt" strokecolor="#484848">
                <v:path arrowok="t"/>
              </v:shape>
            </v:group>
            <v:group style="position:absolute;left:1583;top:1608;width:4482;height:2" coordorigin="1583,1608" coordsize="4482,2">
              <v:shape style="position:absolute;left:1583;top:1608;width:4482;height:2" coordorigin="1583,1608" coordsize="4482,0" path="m1583,1608l6064,1608e" filled="f" stroked="t" strokeweight=".959636pt" strokecolor="#2B2B2B">
                <v:path arrowok="t"/>
              </v:shape>
            </v:group>
            <v:group style="position:absolute;left:5978;top:1622;width:1190;height:2" coordorigin="5978,1622" coordsize="1190,2">
              <v:shape style="position:absolute;left:5978;top:1622;width:1190;height:2" coordorigin="5978,1622" coordsize="1190,0" path="m5978,1622l7168,1622e" filled="f" stroked="t" strokeweight=".959636pt" strokecolor="#2B2B2B">
                <v:path arrowok="t"/>
              </v:shape>
            </v:group>
            <v:group style="position:absolute;left:7091;top:1627;width:1238;height:2" coordorigin="7091,1627" coordsize="1238,2">
              <v:shape style="position:absolute;left:7091;top:1627;width:1238;height:2" coordorigin="7091,1627" coordsize="1238,0" path="m7091,1627l8329,1627e" filled="f" stroked="t" strokeweight=".479818pt" strokecolor="#181818">
                <v:path arrowok="t"/>
              </v:shape>
            </v:group>
            <v:group style="position:absolute;left:8243;top:1627;width:1862;height:2" coordorigin="8243,1627" coordsize="1862,2">
              <v:shape style="position:absolute;left:8243;top:1627;width:1862;height:2" coordorigin="8243,1627" coordsize="1862,0" path="m8243,1627l10104,1627e" filled="f" stroked="t" strokeweight=".959636pt" strokecolor="#2B2B2B">
                <v:path arrowok="t"/>
              </v:shape>
            </v:group>
            <v:group style="position:absolute;left:9164;top:1459;width:2;height:2045" coordorigin="9164,1459" coordsize="2,2045">
              <v:shape style="position:absolute;left:9164;top:1459;width:2;height:2045" coordorigin="9164,1459" coordsize="0,2045" path="m9164,3504l9164,1459e" filled="f" stroked="t" strokeweight=".959636pt" strokecolor="#444444">
                <v:path arrowok="t"/>
              </v:shape>
            </v:group>
            <v:group style="position:absolute;left:10018;top:1646;width:1843;height:2" coordorigin="10018,1646" coordsize="1843,2">
              <v:shape style="position:absolute;left:10018;top:1646;width:1843;height:2" coordorigin="10018,1646" coordsize="1843,0" path="m10018,1646l11861,1646e" filled="f" stroked="t" strokeweight=".959636pt" strokecolor="#2B2B2B">
                <v:path arrowok="t"/>
              </v:shape>
            </v:group>
            <v:group style="position:absolute;left:11784;top:1661;width:1535;height:2" coordorigin="11784,1661" coordsize="1535,2">
              <v:shape style="position:absolute;left:11784;top:1661;width:1535;height:2" coordorigin="11784,1661" coordsize="1535,0" path="m11784,1661l13319,1661e" filled="f" stroked="t" strokeweight=".479818pt" strokecolor="#383838">
                <v:path arrowok="t"/>
              </v:shape>
            </v:group>
            <v:group style="position:absolute;left:13583;top:1507;width:2;height:2256" coordorigin="13583,1507" coordsize="2,2256">
              <v:shape style="position:absolute;left:13583;top:1507;width:2;height:2256" coordorigin="13583,1507" coordsize="0,2256" path="m13583,3763l13583,1507e" filled="f" stroked="t" strokeweight=".479818pt" strokecolor="#0F0F0F">
                <v:path arrowok="t"/>
              </v:shape>
            </v:group>
            <v:group style="position:absolute;left:13564;top:1632;width:58;height:2" coordorigin="13564,1632" coordsize="58,2">
              <v:shape style="position:absolute;left:13564;top:1632;width:58;height:2" coordorigin="13564,1632" coordsize="58,0" path="m13564,1632l13621,1632e" filled="f" stroked="t" strokeweight="3.839744pt" strokecolor="#2B2B2B">
                <v:path arrowok="t"/>
              </v:shape>
            </v:group>
            <v:group style="position:absolute;left:1583;top:1795;width:4482;height:2" coordorigin="1583,1795" coordsize="4482,2">
              <v:shape style="position:absolute;left:1583;top:1795;width:4482;height:2" coordorigin="1583,1795" coordsize="4482,0" path="m1583,1795l6064,1795e" filled="f" stroked="t" strokeweight="1.439454pt" strokecolor="#232323">
                <v:path arrowok="t"/>
              </v:shape>
            </v:group>
            <v:group style="position:absolute;left:6036;top:1593;width:2;height:2582" coordorigin="6036,1593" coordsize="2,2582">
              <v:shape style="position:absolute;left:6036;top:1593;width:2;height:2582" coordorigin="6036,1593" coordsize="0,2582" path="m6036,4176l6036,1593e" filled="f" stroked="t" strokeweight=".959636pt" strokecolor="#2F2F2F">
                <v:path arrowok="t"/>
              </v:shape>
            </v:group>
            <v:group style="position:absolute;left:5978;top:1814;width:4126;height:2" coordorigin="5978,1814" coordsize="4126,2">
              <v:shape style="position:absolute;left:5978;top:1814;width:4126;height:2" coordorigin="5978,1814" coordsize="4126,0" path="m5978,1814l10104,1814e" filled="f" stroked="t" strokeweight="1.439454pt" strokecolor="#1C1C1C">
                <v:path arrowok="t"/>
              </v:shape>
            </v:group>
            <v:group style="position:absolute;left:10018;top:1833;width:1843;height:2" coordorigin="10018,1833" coordsize="1843,2">
              <v:shape style="position:absolute;left:10018;top:1833;width:1843;height:2" coordorigin="10018,1833" coordsize="1843,0" path="m10018,1833l11861,1833e" filled="f" stroked="t" strokeweight="1.439454pt" strokecolor="#232323">
                <v:path arrowok="t"/>
              </v:shape>
            </v:group>
            <v:group style="position:absolute;left:11784;top:1838;width:940;height:2" coordorigin="11784,1838" coordsize="940,2">
              <v:shape style="position:absolute;left:11784;top:1838;width:940;height:2" coordorigin="11784,1838" coordsize="940,0" path="m11784,1838l12724,1838e" filled="f" stroked="t" strokeweight=".479818pt" strokecolor="#1C1C1C">
                <v:path arrowok="t"/>
              </v:shape>
            </v:group>
            <v:group style="position:absolute;left:12686;top:1805;width:720;height:2" coordorigin="12686,1805" coordsize="720,2">
              <v:shape style="position:absolute;left:12686;top:1805;width:720;height:2" coordorigin="12686,1805" coordsize="720,0" path="m12686,1805l13406,1805e" filled="f" stroked="t" strokeweight=".479818pt" strokecolor="#343438">
                <v:path arrowok="t"/>
              </v:shape>
            </v:group>
            <v:group style="position:absolute;left:13396;top:1805;width:182;height:2" coordorigin="13396,1805" coordsize="182,2">
              <v:shape style="position:absolute;left:13396;top:1805;width:182;height:2" coordorigin="13396,1805" coordsize="182,0" path="m13396,1805l13578,1805e" filled="f" stroked="t" strokeweight=".479818pt" strokecolor="#000000">
                <v:path arrowok="t"/>
              </v:shape>
            </v:group>
            <v:group style="position:absolute;left:2125;top:1766;width:2;height:1392" coordorigin="2125,1766" coordsize="2,1392">
              <v:shape style="position:absolute;left:2125;top:1766;width:2;height:1392" coordorigin="2125,1766" coordsize="0,1392" path="m2125,3158l2125,1766e" filled="f" stroked="t" strokeweight=".479818pt" strokecolor="#0F0F0F">
                <v:path arrowok="t"/>
              </v:shape>
            </v:group>
            <v:group style="position:absolute;left:1583;top:2198;width:8522;height:2" coordorigin="1583,2198" coordsize="8522,2">
              <v:shape style="position:absolute;left:1583;top:2198;width:8522;height:2" coordorigin="1583,2198" coordsize="8522,0" path="m1583,2198l10104,2198e" filled="f" stroked="t" strokeweight=".959636pt" strokecolor="#2B2B2B">
                <v:path arrowok="t"/>
              </v:shape>
            </v:group>
            <v:group style="position:absolute;left:10018;top:2222;width:1843;height:2" coordorigin="10018,2222" coordsize="1843,2">
              <v:shape style="position:absolute;left:10018;top:2222;width:1843;height:2" coordorigin="10018,2222" coordsize="1843,0" path="m10018,2222l11861,2222e" filled="f" stroked="t" strokeweight=".959636pt" strokecolor="#2B2B2B">
                <v:path arrowok="t"/>
              </v:shape>
            </v:group>
            <v:group style="position:absolute;left:11784;top:2232;width:749;height:2" coordorigin="11784,2232" coordsize="749,2">
              <v:shape style="position:absolute;left:11784;top:2232;width:749;height:2" coordorigin="11784,2232" coordsize="749,0" path="m11784,2232l12532,2232e" filled="f" stroked="t" strokeweight=".479818pt" strokecolor="#343434">
                <v:path arrowok="t"/>
              </v:shape>
            </v:group>
            <v:group style="position:absolute;left:12686;top:2198;width:892;height:2" coordorigin="12686,2198" coordsize="892,2">
              <v:shape style="position:absolute;left:12686;top:2198;width:892;height:2" coordorigin="12686,2198" coordsize="892,0" path="m12686,2198l13578,2198e" filled="f" stroked="t" strokeweight=".479818pt" strokecolor="#030303">
                <v:path arrowok="t"/>
              </v:shape>
            </v:group>
            <v:group style="position:absolute;left:1583;top:2457;width:8522;height:2" coordorigin="1583,2457" coordsize="8522,2">
              <v:shape style="position:absolute;left:1583;top:2457;width:8522;height:2" coordorigin="1583,2457" coordsize="8522,0" path="m1583,2457l10104,2457e" filled="f" stroked="t" strokeweight=".959636pt" strokecolor="#2F2F2F">
                <v:path arrowok="t"/>
              </v:shape>
            </v:group>
            <v:group style="position:absolute;left:10018;top:2481;width:1843;height:2" coordorigin="10018,2481" coordsize="1843,2">
              <v:shape style="position:absolute;left:10018;top:2481;width:1843;height:2" coordorigin="10018,2481" coordsize="1843,0" path="m10018,2481l11861,2481e" filled="f" stroked="t" strokeweight=".959636pt" strokecolor="#2F2F2F">
                <v:path arrowok="t"/>
              </v:shape>
            </v:group>
            <v:group style="position:absolute;left:11784;top:2491;width:960;height:2" coordorigin="11784,2491" coordsize="960,2">
              <v:shape style="position:absolute;left:11784;top:2491;width:960;height:2" coordorigin="11784,2491" coordsize="960,0" path="m11784,2491l12743,2491e" filled="f" stroked="t" strokeweight=".479818pt" strokecolor="#2F2F2F">
                <v:path arrowok="t"/>
              </v:shape>
            </v:group>
            <v:group style="position:absolute;left:12686;top:2457;width:720;height:2" coordorigin="12686,2457" coordsize="720,2">
              <v:shape style="position:absolute;left:12686;top:2457;width:720;height:2" coordorigin="12686,2457" coordsize="720,0" path="m12686,2457l13406,2457e" filled="f" stroked="t" strokeweight=".479818pt" strokecolor="#1C1C1C">
                <v:path arrowok="t"/>
              </v:shape>
            </v:group>
            <v:group style="position:absolute;left:13396;top:2457;width:182;height:2" coordorigin="13396,2457" coordsize="182,2">
              <v:shape style="position:absolute;left:13396;top:2457;width:182;height:2" coordorigin="13396,2457" coordsize="182,0" path="m13396,2457l13578,2457e" filled="f" stroked="t" strokeweight=".479818pt" strokecolor="#030303">
                <v:path arrowok="t"/>
              </v:shape>
            </v:group>
            <v:group style="position:absolute;left:1583;top:2712;width:5585;height:2" coordorigin="1583,2712" coordsize="5585,2">
              <v:shape style="position:absolute;left:1583;top:2712;width:5585;height:2" coordorigin="1583,2712" coordsize="5585,0" path="m1583,2712l7168,2712e" filled="f" stroked="t" strokeweight=".959636pt" strokecolor="#2F2F2F">
                <v:path arrowok="t"/>
              </v:shape>
            </v:group>
            <v:group style="position:absolute;left:1602;top:2409;width:2;height:1008" coordorigin="1602,2409" coordsize="2,1008">
              <v:shape style="position:absolute;left:1602;top:2409;width:2;height:1008" coordorigin="1602,2409" coordsize="0,1008" path="m1602,3417l1602,2409e" filled="f" stroked="t" strokeweight="1.919272pt" strokecolor="#444444">
                <v:path arrowok="t"/>
              </v:shape>
            </v:group>
            <v:group style="position:absolute;left:7091;top:2721;width:1027;height:2" coordorigin="7091,2721" coordsize="1027,2">
              <v:shape style="position:absolute;left:7091;top:2721;width:1027;height:2" coordorigin="7091,2721" coordsize="1027,0" path="m7091,2721l8118,2721e" filled="f" stroked="t" strokeweight=".479818pt" strokecolor="#131313">
                <v:path arrowok="t"/>
              </v:shape>
            </v:group>
            <v:group style="position:absolute;left:8051;top:2726;width:2975;height:2" coordorigin="8051,2726" coordsize="2975,2">
              <v:shape style="position:absolute;left:8051;top:2726;width:2975;height:2" coordorigin="8051,2726" coordsize="2975,0" path="m8051,2726l11026,2726e" filled="f" stroked="t" strokeweight=".959636pt" strokecolor="#342F34">
                <v:path arrowok="t"/>
              </v:shape>
            </v:group>
            <v:group style="position:absolute;left:10901;top:2741;width:1545;height:2" coordorigin="10901,2741" coordsize="1545,2">
              <v:shape style="position:absolute;left:10901;top:2741;width:1545;height:2" coordorigin="10901,2741" coordsize="1545,0" path="m10901,2741l12446,2741e" filled="f" stroked="t" strokeweight=".479818pt" strokecolor="#2F2F2F">
                <v:path arrowok="t"/>
              </v:shape>
            </v:group>
            <v:group style="position:absolute;left:12686;top:2707;width:892;height:2" coordorigin="12686,2707" coordsize="892,2">
              <v:shape style="position:absolute;left:12686;top:2707;width:892;height:2" coordorigin="12686,2707" coordsize="892,0" path="m12686,2707l13578,2707e" filled="f" stroked="t" strokeweight=".479818pt" strokecolor="#0C0C0C">
                <v:path arrowok="t"/>
              </v:shape>
            </v:group>
            <v:group style="position:absolute;left:1583;top:3125;width:8522;height:2" coordorigin="1583,3125" coordsize="8522,2">
              <v:shape style="position:absolute;left:1583;top:3125;width:8522;height:2" coordorigin="1583,3125" coordsize="8522,0" path="m1583,3125l10104,3125e" filled="f" stroked="t" strokeweight=".959636pt" strokecolor="#2F2F2F">
                <v:path arrowok="t"/>
              </v:shape>
            </v:group>
            <v:group style="position:absolute;left:10076;top:2755;width:2;height:1450" coordorigin="10076,2755" coordsize="2,1450">
              <v:shape style="position:absolute;left:10076;top:2755;width:2;height:1450" coordorigin="10076,2755" coordsize="0,1450" path="m10076,4204l10076,2755e" filled="f" stroked="t" strokeweight=".959636pt" strokecolor="#3F3F3F">
                <v:path arrowok="t"/>
              </v:shape>
            </v:group>
            <v:group style="position:absolute;left:10018;top:3139;width:960;height:2" coordorigin="10018,3139" coordsize="960,2">
              <v:shape style="position:absolute;left:10018;top:3139;width:960;height:2" coordorigin="10018,3139" coordsize="960,0" path="m10018,3139l10978,3139e" filled="f" stroked="t" strokeweight=".959636pt" strokecolor="#383838">
                <v:path arrowok="t"/>
              </v:shape>
            </v:group>
            <v:group style="position:absolute;left:10901;top:3144;width:960;height:2" coordorigin="10901,3144" coordsize="960,2">
              <v:shape style="position:absolute;left:10901;top:3144;width:960;height:2" coordorigin="10901,3144" coordsize="960,0" path="m10901,3144l11861,3144e" filled="f" stroked="t" strokeweight=".479818pt" strokecolor="#1F1F1F">
                <v:path arrowok="t"/>
              </v:shape>
            </v:group>
            <v:group style="position:absolute;left:11832;top:2765;width:2;height:394" coordorigin="11832,2765" coordsize="2,394">
              <v:shape style="position:absolute;left:11832;top:2765;width:2;height:394" coordorigin="11832,2765" coordsize="0,394" path="m11832,3158l11832,2765e" filled="f" stroked="t" strokeweight=".959636pt" strokecolor="#484848">
                <v:path arrowok="t"/>
              </v:shape>
            </v:group>
            <v:group style="position:absolute;left:11784;top:3149;width:1823;height:2" coordorigin="11784,3149" coordsize="1823,2">
              <v:shape style="position:absolute;left:11784;top:3149;width:1823;height:2" coordorigin="11784,3149" coordsize="1823,0" path="m11784,3149l13607,3149e" filled="f" stroked="t" strokeweight=".479818pt" strokecolor="#3B3B3B">
                <v:path arrowok="t"/>
              </v:shape>
            </v:group>
            <v:group style="position:absolute;left:12715;top:2861;width:2;height:1862" coordorigin="12715,2861" coordsize="2,1862">
              <v:shape style="position:absolute;left:12715;top:2861;width:2;height:1862" coordorigin="12715,2861" coordsize="0,1862" path="m12715,4723l12715,2861e" filled="f" stroked="t" strokeweight=".959636pt" strokecolor="#444444">
                <v:path arrowok="t"/>
              </v:shape>
            </v:group>
            <v:group style="position:absolute;left:1592;top:3470;width:8512;height:2" coordorigin="1592,3470" coordsize="8512,2">
              <v:shape style="position:absolute;left:1592;top:3470;width:8512;height:2" coordorigin="1592,3470" coordsize="8512,0" path="m1592,3470l10104,3470e" filled="f" stroked="t" strokeweight=".959636pt" strokecolor="#2B2B2B">
                <v:path arrowok="t"/>
              </v:shape>
            </v:group>
            <v:group style="position:absolute;left:2130;top:3072;width:2;height:2957" coordorigin="2130,3072" coordsize="2,2957">
              <v:shape style="position:absolute;left:2130;top:3072;width:2;height:2957" coordorigin="2130,3072" coordsize="0,2957" path="m2130,6028l2130,3072e" filled="f" stroked="t" strokeweight=".959636pt" strokecolor="#28282B">
                <v:path arrowok="t"/>
              </v:shape>
            </v:group>
            <v:group style="position:absolute;left:10018;top:3484;width:960;height:2" coordorigin="10018,3484" coordsize="960,2">
              <v:shape style="position:absolute;left:10018;top:3484;width:960;height:2" coordorigin="10018,3484" coordsize="960,0" path="m10018,3484l10978,3484e" filled="f" stroked="t" strokeweight=".959636pt" strokecolor="#383838">
                <v:path arrowok="t"/>
              </v:shape>
            </v:group>
            <v:group style="position:absolute;left:10901;top:3484;width:960;height:2" coordorigin="10901,3484" coordsize="960,2">
              <v:shape style="position:absolute;left:10901;top:3484;width:960;height:2" coordorigin="10901,3484" coordsize="960,0" path="m10901,3484l11861,3484e" filled="f" stroked="t" strokeweight=".479818pt" strokecolor="#232323">
                <v:path arrowok="t"/>
              </v:shape>
            </v:group>
            <v:group style="position:absolute;left:11784;top:3494;width:960;height:2" coordorigin="11784,3494" coordsize="960,2">
              <v:shape style="position:absolute;left:11784;top:3494;width:960;height:2" coordorigin="11784,3494" coordsize="960,0" path="m11784,3494l12743,3494e" filled="f" stroked="t" strokeweight=".959636pt" strokecolor="#383838">
                <v:path arrowok="t"/>
              </v:shape>
            </v:group>
            <v:group style="position:absolute;left:12657;top:3499;width:950;height:2" coordorigin="12657,3499" coordsize="950,2">
              <v:shape style="position:absolute;left:12657;top:3499;width:950;height:2" coordorigin="12657,3499" coordsize="950,0" path="m12657,3499l13607,3499e" filled="f" stroked="t" strokeweight=".479818pt" strokecolor="#131313">
                <v:path arrowok="t"/>
              </v:shape>
            </v:group>
            <v:group style="position:absolute;left:8300;top:3302;width:2;height:1920" coordorigin="8300,3302" coordsize="2,1920">
              <v:shape style="position:absolute;left:8300;top:3302;width:2;height:1920" coordorigin="8300,3302" coordsize="0,1920" path="m8300,5222l8300,3302e" filled="f" stroked="t" strokeweight=".959636pt" strokecolor="#3F3F3F">
                <v:path arrowok="t"/>
              </v:shape>
            </v:group>
            <v:group style="position:absolute;left:9164;top:3427;width:2;height:336" coordorigin="9164,3427" coordsize="2,336">
              <v:shape style="position:absolute;left:9164;top:3427;width:2;height:336" coordorigin="9164,3427" coordsize="0,336" path="m9164,3763l9164,3427e" filled="f" stroked="t" strokeweight=".959636pt" strokecolor="#2B2B2B">
                <v:path arrowok="t"/>
              </v:shape>
            </v:group>
            <v:group style="position:absolute;left:10954;top:3427;width:2;height:1517" coordorigin="10954,3427" coordsize="2,1517">
              <v:shape style="position:absolute;left:10954;top:3427;width:2;height:1517" coordorigin="10954,3427" coordsize="0,1517" path="m10954,4944l10954,3427e" filled="f" stroked="t" strokeweight=".479818pt" strokecolor="#0C0C0C">
                <v:path arrowok="t"/>
              </v:shape>
            </v:group>
            <v:group style="position:absolute;left:1592;top:3873;width:9385;height:2" coordorigin="1592,3873" coordsize="9385,2">
              <v:shape style="position:absolute;left:1592;top:3873;width:9385;height:2" coordorigin="1592,3873" coordsize="9385,0" path="m1592,3873l10978,3873e" filled="f" stroked="t" strokeweight=".959636pt" strokecolor="#2B2B2B">
                <v:path arrowok="t"/>
              </v:shape>
            </v:group>
            <v:group style="position:absolute;left:1607;top:3705;width:2;height:1018" coordorigin="1607,3705" coordsize="2,1018">
              <v:shape style="position:absolute;left:1607;top:3705;width:2;height:1018" coordorigin="1607,3705" coordsize="0,1018" path="m1607,4723l1607,3705e" filled="f" stroked="t" strokeweight="1.439454pt" strokecolor="#0F0F0F">
                <v:path arrowok="t"/>
              </v:shape>
            </v:group>
            <v:group style="position:absolute;left:9169;top:3705;width:2;height:1632" coordorigin="9169,3705" coordsize="2,1632">
              <v:shape style="position:absolute;left:9169;top:3705;width:2;height:1632" coordorigin="9169,3705" coordsize="0,1632" path="m9169,5337l9169,3705e" filled="f" stroked="t" strokeweight=".479818pt" strokecolor="#0C0C0C">
                <v:path arrowok="t"/>
              </v:shape>
            </v:group>
            <v:group style="position:absolute;left:10901;top:3888;width:2668;height:2" coordorigin="10901,3888" coordsize="2668,2">
              <v:shape style="position:absolute;left:10901;top:3888;width:2668;height:2" coordorigin="10901,3888" coordsize="2668,0" path="m10901,3888l13569,3888e" filled="f" stroked="t" strokeweight=".479818pt" strokecolor="#343434">
                <v:path arrowok="t"/>
              </v:shape>
            </v:group>
            <v:group style="position:absolute;left:13593;top:3820;width:2;height:77" coordorigin="13593,3820" coordsize="2,77">
              <v:shape style="position:absolute;left:13593;top:3820;width:2;height:77" coordorigin="13593,3820" coordsize="0,77" path="m13593,3897l13593,3820e" filled="f" stroked="t" strokeweight="1.439454pt" strokecolor="#0F0F0F">
                <v:path arrowok="t"/>
              </v:shape>
            </v:group>
            <v:group style="position:absolute;left:1592;top:4113;width:9385;height:2" coordorigin="1592,4113" coordsize="9385,2">
              <v:shape style="position:absolute;left:1592;top:4113;width:9385;height:2" coordorigin="1592,4113" coordsize="9385,0" path="m1592,4113l10978,4113e" filled="f" stroked="t" strokeweight=".959636pt" strokecolor="#2B2B2B">
                <v:path arrowok="t"/>
              </v:shape>
            </v:group>
            <v:group style="position:absolute;left:10805;top:4132;width:2802;height:2" coordorigin="10805,4132" coordsize="2802,2">
              <v:shape style="position:absolute;left:10805;top:4132;width:2802;height:2" coordorigin="10805,4132" coordsize="2802,0" path="m10805,4132l13607,4132e" filled="f" stroked="t" strokeweight=".959636pt" strokecolor="#343434">
                <v:path arrowok="t"/>
              </v:shape>
            </v:group>
            <v:group style="position:absolute;left:1592;top:4464;width:1257;height:2" coordorigin="1592,4464" coordsize="1257,2">
              <v:shape style="position:absolute;left:1592;top:4464;width:1257;height:2" coordorigin="1592,4464" coordsize="1257,0" path="m1592,4464l2850,4464e" filled="f" stroked="t" strokeweight=".959636pt" strokecolor="#2B2B2B">
                <v:path arrowok="t"/>
              </v:shape>
            </v:group>
            <v:group style="position:absolute;left:6040;top:4089;width:2;height:1421" coordorigin="6040,4089" coordsize="2,1421">
              <v:shape style="position:absolute;left:6040;top:4089;width:2;height:1421" coordorigin="6040,4089" coordsize="0,1421" path="m6040,5510l6040,4089e" filled="f" stroked="t" strokeweight=".479818pt" strokecolor="#0F0F0F">
                <v:path arrowok="t"/>
              </v:shape>
            </v:group>
            <v:group style="position:absolute;left:2773;top:4459;width:3292;height:2" coordorigin="2773,4459" coordsize="3292,2">
              <v:shape style="position:absolute;left:2773;top:4459;width:3292;height:2" coordorigin="2773,4459" coordsize="3292,0" path="m2773,4459l6064,4459e" filled="f" stroked="t" strokeweight=".479818pt" strokecolor="#131313">
                <v:path arrowok="t"/>
              </v:shape>
            </v:group>
            <v:group style="position:absolute;left:5978;top:4459;width:5000;height:2" coordorigin="5978,4459" coordsize="5000,2">
              <v:shape style="position:absolute;left:5978;top:4459;width:5000;height:2" coordorigin="5978,4459" coordsize="5000,0" path="m5978,4459l10978,4459e" filled="f" stroked="t" strokeweight=".959636pt" strokecolor="#2F2F2F">
                <v:path arrowok="t"/>
              </v:shape>
            </v:group>
            <v:group style="position:absolute;left:10080;top:4252;width:2;height:1584" coordorigin="10080,4252" coordsize="2,1584">
              <v:shape style="position:absolute;left:10080;top:4252;width:2;height:1584" coordorigin="10080,4252" coordsize="0,1584" path="m10080,5836l10080,4252e" filled="f" stroked="t" strokeweight=".479818pt" strokecolor="#0C0C0C">
                <v:path arrowok="t"/>
              </v:shape>
            </v:group>
            <v:group style="position:absolute;left:10738;top:4478;width:2869;height:2" coordorigin="10738,4478" coordsize="2869,2">
              <v:shape style="position:absolute;left:10738;top:4478;width:2869;height:2" coordorigin="10738,4478" coordsize="2869,0" path="m10738,4478l13607,4478e" filled="f" stroked="t" strokeweight=".959636pt" strokecolor="#383838">
                <v:path arrowok="t"/>
              </v:shape>
            </v:group>
            <v:group style="position:absolute;left:1592;top:4699;width:1257;height:2" coordorigin="1592,4699" coordsize="1257,2">
              <v:shape style="position:absolute;left:1592;top:4699;width:1257;height:2" coordorigin="1592,4699" coordsize="1257,0" path="m1592,4699l2850,4699e" filled="f" stroked="t" strokeweight=".479818pt" strokecolor="#131313">
                <v:path arrowok="t"/>
              </v:shape>
            </v:group>
            <v:group style="position:absolute;left:2773;top:4694;width:7332;height:2" coordorigin="2773,4694" coordsize="7332,2">
              <v:shape style="position:absolute;left:2773;top:4694;width:7332;height:2" coordorigin="2773,4694" coordsize="7332,0" path="m2773,4694l10104,4694e" filled="f" stroked="t" strokeweight=".959636pt" strokecolor="#2F2F2F">
                <v:path arrowok="t"/>
              </v:shape>
            </v:group>
            <v:group style="position:absolute;left:10018;top:4708;width:2725;height:2" coordorigin="10018,4708" coordsize="2725,2">
              <v:shape style="position:absolute;left:10018;top:4708;width:2725;height:2" coordorigin="10018,4708" coordsize="2725,0" path="m10018,4708l12743,4708e" filled="f" stroked="t" strokeweight=".959636pt" strokecolor="#2B2B2B">
                <v:path arrowok="t"/>
              </v:shape>
            </v:group>
            <v:group style="position:absolute;left:12657;top:4718;width:777;height:2" coordorigin="12657,4718" coordsize="777,2">
              <v:shape style="position:absolute;left:12657;top:4718;width:777;height:2" coordorigin="12657,4718" coordsize="777,0" path="m12657,4718l13434,4718e" filled="f" stroked="t" strokeweight=".479818pt" strokecolor="#131313">
                <v:path arrowok="t"/>
              </v:shape>
            </v:group>
            <v:group style="position:absolute;left:13367;top:4718;width:240;height:2" coordorigin="13367,4718" coordsize="240,2">
              <v:shape style="position:absolute;left:13367;top:4718;width:240;height:2" coordorigin="13367,4718" coordsize="240,0" path="m13367,4718l13607,4718e" filled="f" stroked="t" strokeweight=".479818pt" strokecolor="#3B3B3B">
                <v:path arrowok="t"/>
              </v:shape>
            </v:group>
            <v:group style="position:absolute;left:1592;top:4924;width:1257;height:2" coordorigin="1592,4924" coordsize="1257,2">
              <v:shape style="position:absolute;left:1592;top:4924;width:1257;height:2" coordorigin="1592,4924" coordsize="1257,0" path="m1592,4924l2850,4924e" filled="f" stroked="t" strokeweight=".959636pt" strokecolor="#2F2F2F">
                <v:path arrowok="t"/>
              </v:shape>
            </v:group>
            <v:group style="position:absolute;left:2773;top:4924;width:4395;height:2" coordorigin="2773,4924" coordsize="4395,2">
              <v:shape style="position:absolute;left:2773;top:4924;width:4395;height:2" coordorigin="2773,4924" coordsize="4395,0" path="m2773,4924l7168,4924e" filled="f" stroked="t" strokeweight=".479818pt" strokecolor="#181818">
                <v:path arrowok="t"/>
              </v:shape>
            </v:group>
            <v:group style="position:absolute;left:7091;top:4924;width:1027;height:2" coordorigin="7091,4924" coordsize="1027,2">
              <v:shape style="position:absolute;left:7091;top:4924;width:1027;height:2" coordorigin="7091,4924" coordsize="1027,0" path="m7091,4924l8118,4924e" filled="f" stroked="t" strokeweight=".959636pt" strokecolor="#343434">
                <v:path arrowok="t"/>
              </v:shape>
            </v:group>
            <v:group style="position:absolute;left:8051;top:4920;width:278;height:2" coordorigin="8051,4920" coordsize="278,2">
              <v:shape style="position:absolute;left:8051;top:4920;width:278;height:2" coordorigin="8051,4920" coordsize="278,0" path="m8051,4920l8329,4920e" filled="f" stroked="t" strokeweight=".479818pt" strokecolor="#0F0F0F">
                <v:path arrowok="t"/>
              </v:shape>
            </v:group>
            <v:group style="position:absolute;left:8243;top:4920;width:2735;height:2" coordorigin="8243,4920" coordsize="2735,2">
              <v:shape style="position:absolute;left:8243;top:4920;width:2735;height:2" coordorigin="8243,4920" coordsize="2735,0" path="m8243,4920l10978,4920e" filled="f" stroked="t" strokeweight=".959636pt" strokecolor="#2F2F2F">
                <v:path arrowok="t"/>
              </v:shape>
            </v:group>
            <v:group style="position:absolute;left:10901;top:4934;width:1843;height:2" coordorigin="10901,4934" coordsize="1843,2">
              <v:shape style="position:absolute;left:10901;top:4934;width:1843;height:2" coordorigin="10901,4934" coordsize="1843,0" path="m10901,4934l12743,4934e" filled="f" stroked="t" strokeweight=".959636pt" strokecolor="#343434">
                <v:path arrowok="t"/>
              </v:shape>
            </v:group>
            <v:group style="position:absolute;left:12715;top:4646;width:2;height:2073" coordorigin="12715,4646" coordsize="2,2073">
              <v:shape style="position:absolute;left:12715;top:4646;width:2;height:2073" coordorigin="12715,4646" coordsize="0,2073" path="m12715,6719l12715,4646e" filled="f" stroked="t" strokeweight=".479818pt" strokecolor="#0F0F0F">
                <v:path arrowok="t"/>
              </v:shape>
            </v:group>
            <v:group style="position:absolute;left:12657;top:4939;width:777;height:2" coordorigin="12657,4939" coordsize="777,2">
              <v:shape style="position:absolute;left:12657;top:4939;width:777;height:2" coordorigin="12657,4939" coordsize="777,0" path="m12657,4939l13434,4939e" filled="f" stroked="t" strokeweight=".479818pt" strokecolor="#181818">
                <v:path arrowok="t"/>
              </v:shape>
            </v:group>
            <v:group style="position:absolute;left:13367;top:4939;width:240;height:2" coordorigin="13367,4939" coordsize="240,2">
              <v:shape style="position:absolute;left:13367;top:4939;width:240;height:2" coordorigin="13367,4939" coordsize="240,0" path="m13367,4939l13607,4939e" filled="f" stroked="t" strokeweight=".479818pt" strokecolor="#3F3F3F">
                <v:path arrowok="t"/>
              </v:shape>
            </v:group>
            <v:group style="position:absolute;left:1607;top:4867;width:2;height:1162" coordorigin="1607,4867" coordsize="2,1162">
              <v:shape style="position:absolute;left:1607;top:4867;width:2;height:1162" coordorigin="1607,4867" coordsize="0,1162" path="m1607,6028l1607,4867e" filled="f" stroked="t" strokeweight="1.439454pt" strokecolor="#0F0F0F">
                <v:path arrowok="t"/>
              </v:shape>
            </v:group>
            <v:group style="position:absolute;left:1592;top:5140;width:9385;height:2" coordorigin="1592,5140" coordsize="9385,2">
              <v:shape style="position:absolute;left:1592;top:5140;width:9385;height:2" coordorigin="1592,5140" coordsize="9385,0" path="m1592,5140l10978,5140e" filled="f" stroked="t" strokeweight=".959636pt" strokecolor="#2F2F2F">
                <v:path arrowok="t"/>
              </v:shape>
            </v:group>
            <v:group style="position:absolute;left:10959;top:4867;width:2;height:1853" coordorigin="10959,4867" coordsize="2,1853">
              <v:shape style="position:absolute;left:10959;top:4867;width:2;height:1853" coordorigin="10959,4867" coordsize="0,1853" path="m10959,6719l10959,4867e" filled="f" stroked="t" strokeweight=".959636pt" strokecolor="#3B3B3B">
                <v:path arrowok="t"/>
              </v:shape>
            </v:group>
            <v:group style="position:absolute;left:10901;top:5155;width:960;height:2" coordorigin="10901,5155" coordsize="960,2">
              <v:shape style="position:absolute;left:10901;top:5155;width:960;height:2" coordorigin="10901,5155" coordsize="960,0" path="m10901,5155l11861,5155e" filled="f" stroked="t" strokeweight=".479818pt" strokecolor="#282828">
                <v:path arrowok="t"/>
              </v:shape>
            </v:group>
            <v:group style="position:absolute;left:11784;top:5155;width:960;height:2" coordorigin="11784,5155" coordsize="960,2">
              <v:shape style="position:absolute;left:11784;top:5155;width:960;height:2" coordorigin="11784,5155" coordsize="960,0" path="m11784,5155l12743,5155e" filled="f" stroked="t" strokeweight=".959636pt" strokecolor="#3B3B3B">
                <v:path arrowok="t"/>
              </v:shape>
            </v:group>
            <v:group style="position:absolute;left:12657;top:5160;width:777;height:2" coordorigin="12657,5160" coordsize="777,2">
              <v:shape style="position:absolute;left:12657;top:5160;width:777;height:2" coordorigin="12657,5160" coordsize="777,0" path="m12657,5160l13434,5160e" filled="f" stroked="t" strokeweight=".479818pt" strokecolor="#131313">
                <v:path arrowok="t"/>
              </v:shape>
            </v:group>
            <v:group style="position:absolute;left:13367;top:5164;width:240;height:2" coordorigin="13367,5164" coordsize="240,2">
              <v:shape style="position:absolute;left:13367;top:5164;width:240;height:2" coordorigin="13367,5164" coordsize="240,0" path="m13367,5164l13607,5164e" filled="f" stroked="t" strokeweight=".959636pt" strokecolor="#3F3F3F">
                <v:path arrowok="t"/>
              </v:shape>
            </v:group>
            <v:group style="position:absolute;left:1592;top:5491;width:2025;height:2" coordorigin="1592,5491" coordsize="2025,2">
              <v:shape style="position:absolute;left:1592;top:5491;width:2025;height:2" coordorigin="1592,5491" coordsize="2025,0" path="m1592,5491l3617,5491e" filled="f" stroked="t" strokeweight=".959636pt" strokecolor="#342F34">
                <v:path arrowok="t"/>
              </v:shape>
            </v:group>
            <v:group style="position:absolute;left:2773;top:5491;width:5345;height:2" coordorigin="2773,5491" coordsize="5345,2">
              <v:shape style="position:absolute;left:2773;top:5491;width:5345;height:2" coordorigin="2773,5491" coordsize="5345,0" path="m2773,5491l8118,5491e" filled="f" stroked="t" strokeweight=".479818pt" strokecolor="#1F1F1F">
                <v:path arrowok="t"/>
              </v:shape>
            </v:group>
            <v:group style="position:absolute;left:8051;top:5486;width:278;height:2" coordorigin="8051,5486" coordsize="278,2">
              <v:shape style="position:absolute;left:8051;top:5486;width:278;height:2" coordorigin="8051,5486" coordsize="278,0" path="m8051,5486l8329,5486e" filled="f" stroked="t" strokeweight=".479818pt" strokecolor="#080808">
                <v:path arrowok="t"/>
              </v:shape>
            </v:group>
            <v:group style="position:absolute;left:8310;top:1104;width:2;height:6960" coordorigin="8310,1104" coordsize="2,6960">
              <v:shape style="position:absolute;left:8310;top:1104;width:2;height:6960" coordorigin="8310,1104" coordsize="0,6960" path="m8310,8063l8310,1104e" filled="f" stroked="t" strokeweight=".479818pt" strokecolor="#282828">
                <v:path arrowok="t"/>
              </v:shape>
            </v:group>
            <v:group style="position:absolute;left:8243;top:5486;width:2735;height:2" coordorigin="8243,5486" coordsize="2735,2">
              <v:shape style="position:absolute;left:8243;top:5486;width:2735;height:2" coordorigin="8243,5486" coordsize="2735,0" path="m8243,5486l10978,5486e" filled="f" stroked="t" strokeweight=".959636pt" strokecolor="#2F2F2F">
                <v:path arrowok="t"/>
              </v:shape>
            </v:group>
            <v:group style="position:absolute;left:9174;top:5280;width:2;height:1853" coordorigin="9174,5280" coordsize="2,1853">
              <v:shape style="position:absolute;left:9174;top:5280;width:2;height:1853" coordorigin="9174,5280" coordsize="0,1853" path="m9174,7132l9174,5280e" filled="f" stroked="t" strokeweight=".959636pt" strokecolor="#383838">
                <v:path arrowok="t"/>
              </v:shape>
            </v:group>
            <v:group style="position:absolute;left:10901;top:5496;width:960;height:2" coordorigin="10901,5496" coordsize="960,2">
              <v:shape style="position:absolute;left:10901;top:5496;width:960;height:2" coordorigin="10901,5496" coordsize="960,0" path="m10901,5496l11861,5496e" filled="f" stroked="t" strokeweight=".479818pt" strokecolor="#131313">
                <v:path arrowok="t"/>
              </v:shape>
            </v:group>
            <v:group style="position:absolute;left:11784;top:5500;width:1651;height:2" coordorigin="11784,5500" coordsize="1651,2">
              <v:shape style="position:absolute;left:11784;top:5500;width:1651;height:2" coordorigin="11784,5500" coordsize="1651,0" path="m11784,5500l13434,5500e" filled="f" stroked="t" strokeweight=".959636pt" strokecolor="#383838">
                <v:path arrowok="t"/>
              </v:shape>
            </v:group>
            <v:group style="position:absolute;left:13367;top:5505;width:211;height:2" coordorigin="13367,5505" coordsize="211,2">
              <v:shape style="position:absolute;left:13367;top:5505;width:211;height:2" coordorigin="13367,5505" coordsize="211,0" path="m13367,5505l13578,5505e" filled="f" stroked="t" strokeweight=".479818pt" strokecolor="#181818">
                <v:path arrowok="t"/>
              </v:shape>
            </v:group>
            <v:group style="position:absolute;left:13521;top:5500;width:86;height:2" coordorigin="13521,5500" coordsize="86,2">
              <v:shape style="position:absolute;left:13521;top:5500;width:86;height:2" coordorigin="13521,5500" coordsize="86,0" path="m13521,5500l13607,5500e" filled="f" stroked="t" strokeweight=".959636pt" strokecolor="#343434">
                <v:path arrowok="t"/>
              </v:shape>
            </v:group>
            <v:group style="position:absolute;left:1583;top:5683;width:547;height:2" coordorigin="1583,5683" coordsize="547,2">
              <v:shape style="position:absolute;left:1583;top:5683;width:547;height:2" coordorigin="1583,5683" coordsize="547,0" path="m1583,5683l2130,5683e" filled="f" stroked="t" strokeweight=".479818pt" strokecolor="#232323">
                <v:path arrowok="t"/>
              </v:shape>
            </v:group>
            <v:group style="position:absolute;left:2101;top:5683;width:5988;height:2" coordorigin="2101,5683" coordsize="5988,2">
              <v:shape style="position:absolute;left:2101;top:5683;width:5988;height:2" coordorigin="2101,5683" coordsize="5988,0" path="m2101,5683l8089,5683e" filled="f" stroked="t" strokeweight=".479818pt" strokecolor="#3B3B3B">
                <v:path arrowok="t"/>
              </v:shape>
            </v:group>
            <v:group style="position:absolute;left:6045;top:5433;width:2;height:2237" coordorigin="6045,5433" coordsize="2,2237">
              <v:shape style="position:absolute;left:6045;top:5433;width:2;height:2237" coordorigin="6045,5433" coordsize="0,2237" path="m6045,7670l6045,5433e" filled="f" stroked="t" strokeweight=".959636pt" strokecolor="#383838">
                <v:path arrowok="t"/>
              </v:shape>
            </v:group>
            <v:group style="position:absolute;left:8080;top:5683;width:221;height:2" coordorigin="8080,5683" coordsize="221,2">
              <v:shape style="position:absolute;left:8080;top:5683;width:221;height:2" coordorigin="8080,5683" coordsize="221,0" path="m8080,5683l8300,5683e" filled="f" stroked="t" strokeweight=".479818pt" strokecolor="#030303">
                <v:path arrowok="t"/>
              </v:shape>
            </v:group>
            <v:group style="position:absolute;left:8799;top:5716;width:393;height:2" coordorigin="8799,5716" coordsize="393,2">
              <v:shape style="position:absolute;left:8799;top:5716;width:393;height:2" coordorigin="8799,5716" coordsize="393,0" path="m8799,5716l9193,5716e" filled="f" stroked="t" strokeweight=".479818pt" strokecolor="#3B3B3B">
                <v:path arrowok="t"/>
              </v:shape>
            </v:group>
            <v:group style="position:absolute;left:9145;top:5683;width:931;height:2" coordorigin="9145,5683" coordsize="931,2">
              <v:shape style="position:absolute;left:9145;top:5683;width:931;height:2" coordorigin="9145,5683" coordsize="931,0" path="m9145,5683l10076,5683e" filled="f" stroked="t" strokeweight=".479818pt" strokecolor="#1F1F1F">
                <v:path arrowok="t"/>
              </v:shape>
            </v:group>
            <v:group style="position:absolute;left:10047;top:5683;width:2668;height:2" coordorigin="10047,5683" coordsize="2668,2">
              <v:shape style="position:absolute;left:10047;top:5683;width:2668;height:2" coordorigin="10047,5683" coordsize="2668,0" path="m10047,5683l12715,5683e" filled="f" stroked="t" strokeweight=".479818pt" strokecolor="#383838">
                <v:path arrowok="t"/>
              </v:shape>
            </v:group>
            <v:group style="position:absolute;left:12686;top:5683;width:864;height:2" coordorigin="12686,5683" coordsize="864,2">
              <v:shape style="position:absolute;left:12686;top:5683;width:864;height:2" coordorigin="12686,5683" coordsize="864,0" path="m12686,5683l13550,5683e" filled="f" stroked="t" strokeweight=".479818pt" strokecolor="#080808">
                <v:path arrowok="t"/>
              </v:shape>
            </v:group>
            <v:group style="position:absolute;left:13550;top:5683;width:29;height:2" coordorigin="13550,5683" coordsize="29,2">
              <v:shape style="position:absolute;left:13550;top:5683;width:29;height:2" coordorigin="13550,5683" coordsize="29,0" path="m13550,5683l13578,5683e" filled="f" stroked="t" strokeweight=".479818pt" strokecolor="#939393">
                <v:path arrowok="t"/>
              </v:shape>
            </v:group>
            <v:group style="position:absolute;left:8305;top:5769;width:2;height:422" coordorigin="8305,5769" coordsize="2,422">
              <v:shape style="position:absolute;left:8305;top:5769;width:2;height:422" coordorigin="8305,5769" coordsize="0,422" path="m8305,6191l8305,5769e" filled="f" stroked="t" strokeweight=".479818pt" strokecolor="#030303">
                <v:path arrowok="t"/>
              </v:shape>
            </v:group>
            <v:group style="position:absolute;left:11841;top:5769;width:2;height:259" coordorigin="11841,5769" coordsize="2,259">
              <v:shape style="position:absolute;left:11841;top:5769;width:2;height:259" coordorigin="11841,5769" coordsize="0,259" path="m11841,6028l11841,5769e" filled="f" stroked="t" strokeweight=".959636pt" strokecolor="#484848">
                <v:path arrowok="t"/>
              </v:shape>
            </v:group>
            <v:group style="position:absolute;left:2135;top:5961;width:2;height:922" coordorigin="2135,5961" coordsize="2,922">
              <v:shape style="position:absolute;left:2135;top:5961;width:2;height:922" coordorigin="2135,5961" coordsize="0,922" path="m2135,6883l2135,5961e" filled="f" stroked="t" strokeweight=".479818pt" strokecolor="#080808">
                <v:path arrowok="t"/>
              </v:shape>
            </v:group>
            <v:group style="position:absolute;left:1592;top:6431;width:566;height:2" coordorigin="1592,6431" coordsize="566,2">
              <v:shape style="position:absolute;left:1592;top:6431;width:566;height:2" coordorigin="1592,6431" coordsize="566,0" path="m1592,6431l2159,6431e" filled="f" stroked="t" strokeweight=".959636pt" strokecolor="#343434">
                <v:path arrowok="t"/>
              </v:shape>
            </v:group>
            <v:group style="position:absolute;left:1612;top:6124;width:2;height:1037" coordorigin="1612,6124" coordsize="2,1037">
              <v:shape style="position:absolute;left:1612;top:6124;width:2;height:1037" coordorigin="1612,6124" coordsize="0,1037" path="m1612,7161l1612,6124e" filled="f" stroked="t" strokeweight="1.919272pt" strokecolor="#444444">
                <v:path arrowok="t"/>
              </v:shape>
            </v:group>
            <v:group style="position:absolute;left:2072;top:6422;width:7121;height:2" coordorigin="2072,6422" coordsize="7121,2">
              <v:shape style="position:absolute;left:2072;top:6422;width:7121;height:2" coordorigin="2072,6422" coordsize="7121,0" path="m2072,6422l9193,6422e" filled="f" stroked="t" strokeweight=".959636pt" strokecolor="#2F2F2F">
                <v:path arrowok="t"/>
              </v:shape>
            </v:group>
            <v:group style="position:absolute;left:9116;top:6422;width:1862;height:2" coordorigin="9116,6422" coordsize="1862,2">
              <v:shape style="position:absolute;left:9116;top:6422;width:1862;height:2" coordorigin="9116,6422" coordsize="1862,0" path="m9116,6422l10978,6422e" filled="f" stroked="t" strokeweight=".479818pt" strokecolor="#2B2B2B">
                <v:path arrowok="t"/>
              </v:shape>
            </v:group>
            <v:group style="position:absolute;left:10699;top:6436;width:2908;height:2" coordorigin="10699,6436" coordsize="2908,2">
              <v:shape style="position:absolute;left:10699;top:6436;width:2908;height:2" coordorigin="10699,6436" coordsize="2908,0" path="m10699,6436l13607,6436e" filled="f" stroked="t" strokeweight=".959636pt" strokecolor="#383838">
                <v:path arrowok="t"/>
              </v:shape>
            </v:group>
            <v:group style="position:absolute;left:1592;top:6859;width:1257;height:2" coordorigin="1592,6859" coordsize="1257,2">
              <v:shape style="position:absolute;left:1592;top:6859;width:1257;height:2" coordorigin="1592,6859" coordsize="1257,0" path="m1592,6859l2850,6859e" filled="f" stroked="t" strokeweight=".479818pt" strokecolor="#0F0F0F">
                <v:path arrowok="t"/>
              </v:shape>
            </v:group>
            <v:group style="position:absolute;left:2840;top:6662;width:2;height:1392" coordorigin="2840,6662" coordsize="2,1392">
              <v:shape style="position:absolute;left:2840;top:6662;width:2;height:1392" coordorigin="2840,6662" coordsize="0,1392" path="m2840,8054l2840,6662e" filled="f" stroked="t" strokeweight=".479818pt" strokecolor="#1C1C1C">
                <v:path arrowok="t"/>
              </v:shape>
            </v:group>
            <v:group style="position:absolute;left:7158;top:921;width:2;height:7142" coordorigin="7158,921" coordsize="2,7142">
              <v:shape style="position:absolute;left:7158;top:921;width:2;height:7142" coordorigin="7158,921" coordsize="0,7142" path="m7158,8063l7158,921e" filled="f" stroked="t" strokeweight=".479818pt" strokecolor="#1F1F1F">
                <v:path arrowok="t"/>
              </v:shape>
            </v:group>
            <v:group style="position:absolute;left:2773;top:6849;width:8205;height:2" coordorigin="2773,6849" coordsize="8205,2">
              <v:shape style="position:absolute;left:2773;top:6849;width:8205;height:2" coordorigin="2773,6849" coordsize="8205,0" path="m2773,6849l10978,6849e" filled="f" stroked="t" strokeweight=".959636pt" strokecolor="#343434">
                <v:path arrowok="t"/>
              </v:shape>
            </v:group>
            <v:group style="position:absolute;left:10085;top:6662;width:2;height:221" coordorigin="10085,6662" coordsize="2,221">
              <v:shape style="position:absolute;left:10085;top:6662;width:2;height:221" coordorigin="10085,6662" coordsize="0,221" path="m10085,6883l10085,6662e" filled="f" stroked="t" strokeweight=".959636pt" strokecolor="#3F3F3F">
                <v:path arrowok="t"/>
              </v:shape>
            </v:group>
            <v:group style="position:absolute;left:10963;top:6662;width:2;height:1008" coordorigin="10963,6662" coordsize="2,1008">
              <v:shape style="position:absolute;left:10963;top:6662;width:2;height:1008" coordorigin="10963,6662" coordsize="0,1008" path="m10963,7670l10963,6662e" filled="f" stroked="t" strokeweight=".479818pt" strokecolor="#080808">
                <v:path arrowok="t"/>
              </v:shape>
            </v:group>
            <v:group style="position:absolute;left:10901;top:6863;width:1843;height:2" coordorigin="10901,6863" coordsize="1843,2">
              <v:shape style="position:absolute;left:10901;top:6863;width:1843;height:2" coordorigin="10901,6863" coordsize="1843,0" path="m10901,6863l12743,6863e" filled="f" stroked="t" strokeweight=".479818pt" strokecolor="#1C1C1C">
                <v:path arrowok="t"/>
              </v:shape>
            </v:group>
            <v:group style="position:absolute;left:12724;top:6662;width:2;height:221" coordorigin="12724,6662" coordsize="2,221">
              <v:shape style="position:absolute;left:12724;top:6662;width:2;height:221" coordorigin="12724,6662" coordsize="0,221" path="m12724,6883l12724,6662e" filled="f" stroked="t" strokeweight=".959636pt" strokecolor="#343834">
                <v:path arrowok="t"/>
              </v:shape>
            </v:group>
            <v:group style="position:absolute;left:12465;top:6863;width:1142;height:2" coordorigin="12465,6863" coordsize="1142,2">
              <v:shape style="position:absolute;left:12465;top:6863;width:1142;height:2" coordorigin="12465,6863" coordsize="1142,0" path="m12465,6863l13607,6863e" filled="f" stroked="t" strokeweight=".959636pt" strokecolor="#3F3F3F">
                <v:path arrowok="t"/>
              </v:shape>
            </v:group>
            <v:group style="position:absolute;left:1592;top:7108;width:566;height:2" coordorigin="1592,7108" coordsize="566,2">
              <v:shape style="position:absolute;left:1592;top:7108;width:566;height:2" coordorigin="1592,7108" coordsize="566,0" path="m1592,7108l2159,7108e" filled="f" stroked="t" strokeweight=".479818pt" strokecolor="#1C1C1C">
                <v:path arrowok="t"/>
              </v:shape>
            </v:group>
            <v:group style="position:absolute;left:2139;top:6796;width:2;height:1114" coordorigin="2139,6796" coordsize="2,1114">
              <v:shape style="position:absolute;left:2139;top:6796;width:2;height:1114" coordorigin="2139,6796" coordsize="0,1114" path="m2139,7910l2139,6796e" filled="f" stroked="t" strokeweight=".959636pt" strokecolor="#2B2B2F">
                <v:path arrowok="t"/>
              </v:shape>
            </v:group>
            <v:group style="position:absolute;left:2072;top:7103;width:6046;height:2" coordorigin="2072,7103" coordsize="6046,2">
              <v:shape style="position:absolute;left:2072;top:7103;width:6046;height:2" coordorigin="2072,7103" coordsize="6046,0" path="m2072,7103l8118,7103e" filled="f" stroked="t" strokeweight=".959636pt" strokecolor="#2F2F2F">
                <v:path arrowok="t"/>
              </v:shape>
            </v:group>
            <v:group style="position:absolute;left:8051;top:7099;width:278;height:2" coordorigin="8051,7099" coordsize="278,2">
              <v:shape style="position:absolute;left:8051;top:7099;width:278;height:2" coordorigin="8051,7099" coordsize="278,0" path="m8051,7099l8329,7099e" filled="f" stroked="t" strokeweight=".479818pt" strokecolor="#0C0C0C">
                <v:path arrowok="t"/>
              </v:shape>
            </v:group>
            <v:group style="position:absolute;left:8243;top:7089;width:1862;height:2" coordorigin="8243,7089" coordsize="1862,2">
              <v:shape style="position:absolute;left:8243;top:7089;width:1862;height:2" coordorigin="8243,7089" coordsize="1862,0" path="m8243,7089l10104,7089e" filled="f" stroked="t" strokeweight=".959636pt" strokecolor="#343434">
                <v:path arrowok="t"/>
              </v:shape>
            </v:group>
            <v:group style="position:absolute;left:10018;top:7108;width:3589;height:2" coordorigin="10018,7108" coordsize="3589,2">
              <v:shape style="position:absolute;left:10018;top:7108;width:3589;height:2" coordorigin="10018,7108" coordsize="3589,0" path="m10018,7108l13607,7108e" filled="f" stroked="t" strokeweight=".959636pt" strokecolor="#383838">
                <v:path arrowok="t"/>
              </v:shape>
            </v:group>
            <v:group style="position:absolute;left:11846;top:6796;width:2;height:1114" coordorigin="11846,6796" coordsize="2,1114">
              <v:shape style="position:absolute;left:11846;top:6796;width:2;height:1114" coordorigin="11846,6796" coordsize="0,1114" path="m11846,7910l11846,6796e" filled="f" stroked="t" strokeweight=".479818pt" strokecolor="#131313">
                <v:path arrowok="t"/>
              </v:shape>
            </v:group>
            <v:group style="position:absolute;left:12724;top:6796;width:2;height:874" coordorigin="12724,6796" coordsize="2,874">
              <v:shape style="position:absolute;left:12724;top:6796;width:2;height:874" coordorigin="12724,6796" coordsize="0,874" path="m12724,7670l12724,6796e" filled="f" stroked="t" strokeweight=".959636pt" strokecolor="#4B4B4B">
                <v:path arrowok="t"/>
              </v:shape>
            </v:group>
            <v:group style="position:absolute;left:9178;top:7046;width:2;height:250" coordorigin="9178,7046" coordsize="2,250">
              <v:shape style="position:absolute;left:9178;top:7046;width:2;height:250" coordorigin="9178,7046" coordsize="0,250" path="m9178,7295l9178,7046e" filled="f" stroked="t" strokeweight=".479818pt" strokecolor="#181818">
                <v:path arrowok="t"/>
              </v:shape>
            </v:group>
            <v:group style="position:absolute;left:1616;top:7238;width:2;height:816" coordorigin="1616,7238" coordsize="2,816">
              <v:shape style="position:absolute;left:1616;top:7238;width:2;height:816" coordorigin="1616,7238" coordsize="0,816" path="m1616,8054l1616,7238e" filled="f" stroked="t" strokeweight="1.439454pt" strokecolor="#181818">
                <v:path arrowok="t"/>
              </v:shape>
            </v:group>
            <v:group style="position:absolute;left:7154;top:7238;width:2;height:211" coordorigin="7154,7238" coordsize="2,211">
              <v:shape style="position:absolute;left:7154;top:7238;width:2;height:211" coordorigin="7154,7238" coordsize="0,211" path="m7154,7449l7154,7238e" filled="f" stroked="t" strokeweight=".479818pt" strokecolor="#030303">
                <v:path arrowok="t"/>
              </v:shape>
            </v:group>
            <v:group style="position:absolute;left:8310;top:7132;width:2;height:317" coordorigin="8310,7132" coordsize="2,317">
              <v:shape style="position:absolute;left:8310;top:7132;width:2;height:317" coordorigin="8310,7132" coordsize="0,317" path="m8310,7449l8310,7132e" filled="f" stroked="t" strokeweight=".959636pt" strokecolor="#3B3B3B">
                <v:path arrowok="t"/>
              </v:shape>
            </v:group>
            <v:group style="position:absolute;left:9178;top:7238;width:2;height:432" coordorigin="9178,7238" coordsize="2,432">
              <v:shape style="position:absolute;left:9178;top:7238;width:2;height:432" coordorigin="9178,7238" coordsize="0,432" path="m9178,7670l9178,7238e" filled="f" stroked="t" strokeweight=".479818pt" strokecolor="#030303">
                <v:path arrowok="t"/>
              </v:shape>
            </v:group>
            <v:group style="position:absolute;left:1602;top:7603;width:6717;height:2" coordorigin="1602,7603" coordsize="6717,2">
              <v:shape style="position:absolute;left:1602;top:7603;width:6717;height:2" coordorigin="1602,7603" coordsize="6717,0" path="m1602,7603l8320,7603e" filled="f" stroked="t" strokeweight=".479818pt" strokecolor="#2B2B2B">
                <v:path arrowok="t"/>
              </v:shape>
            </v:group>
            <v:group style="position:absolute;left:8272;top:7631;width:892;height:2" coordorigin="8272,7631" coordsize="892,2">
              <v:shape style="position:absolute;left:8272;top:7631;width:892;height:2" coordorigin="8272,7631" coordsize="892,0" path="m8272,7631l9164,7631e" filled="f" stroked="t" strokeweight=".479818pt" strokecolor="#343434">
                <v:path arrowok="t"/>
              </v:shape>
            </v:group>
            <v:group style="position:absolute;left:9145;top:7631;width:931;height:2" coordorigin="9145,7631" coordsize="931,2">
              <v:shape style="position:absolute;left:9145;top:7631;width:931;height:2" coordorigin="9145,7631" coordsize="931,0" path="m9145,7631l10076,7631e" filled="f" stroked="t" strokeweight=".479818pt" strokecolor="#030303">
                <v:path arrowok="t"/>
              </v:shape>
            </v:group>
            <v:group style="position:absolute;left:10488;top:7603;width:3119;height:2" coordorigin="10488,7603" coordsize="3119,2">
              <v:shape style="position:absolute;left:10488;top:7603;width:3119;height:2" coordorigin="10488,7603" coordsize="3119,0" path="m10488,7603l13607,7603e" filled="f" stroked="t" strokeweight=".479818pt" strokecolor="#2F2F2F">
                <v:path arrowok="t"/>
              </v:shape>
            </v:group>
            <v:group style="position:absolute;left:6050;top:7603;width:2;height:451" coordorigin="6050,7603" coordsize="2,451">
              <v:shape style="position:absolute;left:6050;top:7603;width:2;height:451" coordorigin="6050,7603" coordsize="0,451" path="m6050,8054l6050,7603e" filled="f" stroked="t" strokeweight=".479818pt" strokecolor="#080808">
                <v:path arrowok="t"/>
              </v:shape>
            </v:group>
            <v:group style="position:absolute;left:7158;top:7603;width:2;height:307" coordorigin="7158,7603" coordsize="2,307">
              <v:shape style="position:absolute;left:7158;top:7603;width:2;height:307" coordorigin="7158,7603" coordsize="0,307" path="m7158,7910l7158,7603e" filled="f" stroked="t" strokeweight=".959636pt" strokecolor="#343434">
                <v:path arrowok="t"/>
              </v:shape>
            </v:group>
            <v:group style="position:absolute;left:9183;top:7603;width:2;height:442" coordorigin="9183,7603" coordsize="2,442">
              <v:shape style="position:absolute;left:9183;top:7603;width:2;height:442" coordorigin="9183,7603" coordsize="0,442" path="m9183,8044l9183,7603e" filled="f" stroked="t" strokeweight=".959636pt" strokecolor="#232323">
                <v:path arrowok="t"/>
              </v:shape>
            </v:group>
            <v:group style="position:absolute;left:10090;top:7603;width:2;height:451" coordorigin="10090,7603" coordsize="2,451">
              <v:shape style="position:absolute;left:10090;top:7603;width:2;height:451" coordorigin="10090,7603" coordsize="0,451" path="m10090,8054l10090,7603e" filled="f" stroked="t" strokeweight=".479818pt" strokecolor="#080808">
                <v:path arrowok="t"/>
              </v:shape>
            </v:group>
            <v:group style="position:absolute;left:10968;top:7603;width:2;height:461" coordorigin="10968,7603" coordsize="2,461">
              <v:shape style="position:absolute;left:10968;top:7603;width:2;height:461" coordorigin="10968,7603" coordsize="0,461" path="m10968,8063l10968,7603e" filled="f" stroked="t" strokeweight=".959636pt" strokecolor="#282828">
                <v:path arrowok="t"/>
              </v:shape>
            </v:group>
            <v:group style="position:absolute;left:12729;top:7603;width:2;height:451" coordorigin="12729,7603" coordsize="2,451">
              <v:shape style="position:absolute;left:12729;top:7603;width:2;height:451" coordorigin="12729,7603" coordsize="0,451" path="m12729,8054l12729,7603e" filled="f" stroked="t" strokeweight=".479818pt" strokecolor="#0F0F0F">
                <v:path arrowok="t"/>
              </v:shape>
            </v:group>
            <v:group style="position:absolute;left:2144;top:7843;width:2;height:211" coordorigin="2144,7843" coordsize="2,211">
              <v:shape style="position:absolute;left:2144;top:7843;width:2;height:211" coordorigin="2144,7843" coordsize="0,211" path="m2144,8054l2144,7843e" filled="f" stroked="t" strokeweight=".479818pt" strokecolor="#18181C">
                <v:path arrowok="t"/>
              </v:shape>
            </v:group>
            <v:group style="position:absolute;left:1602;top:8044;width:4462;height:2" coordorigin="1602,8044" coordsize="4462,2">
              <v:shape style="position:absolute;left:1602;top:8044;width:4462;height:2" coordorigin="1602,8044" coordsize="4462,0" path="m1602,8044l6064,8044e" filled="f" stroked="t" strokeweight=".959636pt" strokecolor="#0F0F13">
                <v:path arrowok="t"/>
              </v:shape>
            </v:group>
            <v:group style="position:absolute;left:5988;top:8039;width:4990;height:2" coordorigin="5988,8039" coordsize="4990,2">
              <v:shape style="position:absolute;left:5988;top:8039;width:4990;height:2" coordorigin="5988,8039" coordsize="4990,0" path="m5988,8039l10978,8039e" filled="f" stroked="t" strokeweight="1.439454pt" strokecolor="#1F1F1F">
                <v:path arrowok="t"/>
              </v:shape>
            </v:group>
            <v:group style="position:absolute;left:10901;top:8044;width:2706;height:2" coordorigin="10901,8044" coordsize="2706,2">
              <v:shape style="position:absolute;left:10901;top:8044;width:2706;height:2" coordorigin="10901,8044" coordsize="2706,0" path="m10901,8044l13607,8044e" filled="f" stroked="t" strokeweight=".959636pt" strokecolor="#181818">
                <v:path arrowok="t"/>
              </v:shape>
            </v:group>
            <v:group style="position:absolute;left:11851;top:7843;width:2;height:211" coordorigin="11851,7843" coordsize="2,211">
              <v:shape style="position:absolute;left:11851;top:7843;width:2;height:211" coordorigin="11851,7843" coordsize="0,211" path="m11851,8054l11851,7843e" filled="f" stroked="t" strokeweight=".959636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5"/>
          <w:szCs w:val="25"/>
          <w:color w:val="C6C6C1"/>
          <w:spacing w:val="0"/>
          <w:w w:val="71"/>
          <w:position w:val="-1"/>
        </w:rPr>
        <w:t>....</w:t>
      </w:r>
      <w:r>
        <w:rPr>
          <w:rFonts w:ascii="Arial" w:hAnsi="Arial" w:cs="Arial" w:eastAsia="Arial"/>
          <w:sz w:val="25"/>
          <w:szCs w:val="25"/>
          <w:color w:val="C6C6C1"/>
          <w:spacing w:val="0"/>
          <w:w w:val="71"/>
          <w:u w:val="single" w:color="C5C5C0"/>
          <w:position w:val="-1"/>
        </w:rPr>
        <w:t>   </w:t>
      </w:r>
      <w:r>
        <w:rPr>
          <w:rFonts w:ascii="Arial" w:hAnsi="Arial" w:cs="Arial" w:eastAsia="Arial"/>
          <w:sz w:val="25"/>
          <w:szCs w:val="25"/>
          <w:color w:val="C6C6C1"/>
          <w:spacing w:val="10"/>
          <w:w w:val="71"/>
          <w:u w:val="single" w:color="C5C5C0"/>
          <w:position w:val="-1"/>
        </w:rPr>
        <w:t> </w:t>
      </w:r>
      <w:r>
        <w:rPr>
          <w:rFonts w:ascii="Arial" w:hAnsi="Arial" w:cs="Arial" w:eastAsia="Arial"/>
          <w:sz w:val="25"/>
          <w:szCs w:val="25"/>
          <w:color w:val="C6C6C1"/>
          <w:spacing w:val="10"/>
          <w:w w:val="71"/>
          <w:position w:val="-1"/>
        </w:rPr>
      </w:r>
      <w:r>
        <w:rPr>
          <w:rFonts w:ascii="Arial" w:hAnsi="Arial" w:cs="Arial" w:eastAsia="Arial"/>
          <w:sz w:val="25"/>
          <w:szCs w:val="25"/>
          <w:color w:val="C6C6C1"/>
          <w:spacing w:val="0"/>
          <w:w w:val="71"/>
          <w:position w:val="-1"/>
        </w:rPr>
        <w:t>..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footer="0" w:header="0" w:top="0" w:bottom="280" w:left="1520" w:right="2420"/>
          <w:footerReference w:type="default" r:id="rId68"/>
          <w:pgSz w:w="16880" w:h="11980" w:orient="landscape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36" w:lineRule="exact"/>
        <w:ind w:left="81" w:right="-5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14141"/>
          <w:spacing w:val="0"/>
          <w:w w:val="106"/>
          <w:position w:val="-1"/>
        </w:rPr>
        <w:t>0JflaKa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1" w:lineRule="atLeast"/>
        <w:ind w:left="186" w:right="42"/>
        <w:jc w:val="center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color w:val="2D2D2D"/>
          <w:spacing w:val="0"/>
          <w:w w:val="79"/>
        </w:rPr>
        <w:t>on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24" w:lineRule="exact"/>
        <w:ind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2"/>
          <w:position w:val="-3"/>
        </w:rPr>
        <w:t>l&gt;poj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2" w:after="0" w:line="193" w:lineRule="exact"/>
        <w:ind w:left="2159" w:right="-20"/>
        <w:jc w:val="left"/>
        <w:tabs>
          <w:tab w:pos="48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8"/>
          <w:position w:val="-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9"/>
          <w:position w:val="-2"/>
        </w:rPr>
        <w:t>3HOC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7"/>
          <w:position w:val="2"/>
        </w:rPr>
        <w:t>Jii:JIIOC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6"/>
          <w:w w:val="77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5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3"/>
          <w:w w:val="85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5"/>
          <w:position w:val="2"/>
        </w:rPr>
        <w:t>3BPWCIIII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5"/>
          <w:position w:val="2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2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5"/>
          <w:position w:val="2"/>
        </w:rPr>
        <w:t>paCX0/1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5"/>
          <w:position w:val="2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8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5"/>
          <w:position w:val="2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3"/>
          <w:w w:val="85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5"/>
          <w:position w:val="2"/>
        </w:rPr>
        <w:t>113/.\3T3K8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56" w:lineRule="exact"/>
        <w:ind w:right="-20"/>
        <w:jc w:val="left"/>
        <w:tabs>
          <w:tab w:pos="3200" w:val="left"/>
          <w:tab w:pos="4700" w:val="left"/>
          <w:tab w:pos="7920" w:val="left"/>
          <w:tab w:pos="88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2"/>
        </w:rPr>
        <w:t>Om1c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25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2"/>
        </w:rPr>
        <w:t>Yl&lt;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2"/>
        </w:rPr>
        <w:t>'rmo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2"/>
        </w:rPr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4"/>
          <w:position w:val="-6"/>
        </w:rPr>
        <w:t>PaCX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4"/>
          <w:w w:val="84"/>
          <w:position w:val="-6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4"/>
          <w:position w:val="-6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3"/>
          <w:w w:val="84"/>
          <w:position w:val="-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4"/>
          <w:position w:val="-6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16"/>
          <w:w w:val="84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9"/>
          <w:position w:val="-6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6"/>
          <w:position w:val="-6"/>
        </w:rPr>
        <w:t>113/l3UI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6"/>
          <w:position w:val="-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11"/>
          <w:w w:val="86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6"/>
        </w:rPr>
        <w:t>li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6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2"/>
          <w:position w:val="-6"/>
        </w:rPr>
        <w:t>TCPCT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2"/>
          <w:w w:val="82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6"/>
        </w:rPr>
        <w:t>6yuCTa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  <w:position w:val="-7"/>
        </w:rPr>
        <w:t>H3</w:t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18181A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42"/>
          <w:position w:val="-8"/>
        </w:rPr>
        <w:t>lb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3" w:equalWidth="0">
            <w:col w:w="575" w:space="227"/>
            <w:col w:w="306" w:space="1623"/>
            <w:col w:w="10209"/>
          </w:cols>
        </w:sectPr>
      </w:pPr>
      <w:rPr/>
    </w:p>
    <w:p>
      <w:pPr>
        <w:spacing w:before="0" w:after="0" w:line="143" w:lineRule="atLeast"/>
        <w:ind w:left="4735" w:right="752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8.960815pt;margin-top:7.540549pt;width:23.400001pt;height:13pt;mso-position-horizontal-relative:page;mso-position-vertical-relative:paragraph;z-index:-21367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2D2D2D"/>
                      <w:spacing w:val="0"/>
                      <w:w w:val="75"/>
                      <w:position w:val="2"/>
                    </w:rPr>
                    <w:t>ooco</w:t>
                  </w:r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89667pt;margin-top:5.222135pt;width:429.570063pt;height:7.479965pt;mso-position-horizontal-relative:page;mso-position-vertical-relative:paragraph;z-index:-21364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2"/>
                    <w:jc w:val="left"/>
                    <w:tabs>
                      <w:tab w:pos="6960" w:val="left"/>
                    </w:tabs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0"/>
                      <w:w w:val="100"/>
                      <w:position w:val="1"/>
                    </w:rPr>
                    <w:t>KOIIT3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0"/>
                      <w:w w:val="100"/>
                      <w:position w:val="1"/>
                    </w:rPr>
                    <w:t>AyTollo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1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0"/>
                      <w:w w:val="100"/>
                      <w:position w:val="1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0"/>
                      <w:w w:val="100"/>
                      <w:position w:val="1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14"/>
                      <w:w w:val="100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2D2D2D"/>
                      <w:spacing w:val="0"/>
                      <w:w w:val="115"/>
                      <w:position w:val="0"/>
                    </w:rPr>
                    <w:t>Onw·runc/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69"/>
        </w:rPr>
        <w:t>0A06pC1111X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9" w:lineRule="exact"/>
        <w:ind w:left="4631" w:right="-20"/>
        <w:jc w:val="left"/>
        <w:tabs>
          <w:tab w:pos="5820" w:val="left"/>
          <w:tab w:pos="6860" w:val="left"/>
          <w:tab w:pos="10360" w:val="left"/>
          <w:tab w:pos="113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"/>
        </w:rPr>
        <w:t>anponplljA&lt;tHja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9"/>
          <w:position w:val="-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9"/>
          <w:position w:val="-3"/>
        </w:rPr>
        <w:t>0/.\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8"/>
          <w:w w:val="89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3"/>
        </w:rPr>
        <w:t>6/.\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3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3"/>
        </w:rPr>
        <w:t>11)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2"/>
        </w:rPr>
        <w:t>Pcny6n111&lt;e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1"/>
          <w:position w:val="3"/>
        </w:rPr>
        <w:t>JIOHUUIIja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1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18"/>
          <w:w w:val="81"/>
          <w:position w:val="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1"/>
          <w:position w:val="3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100"/>
          <w:b/>
          <w:bCs/>
          <w:position w:val="2"/>
        </w:rPr>
        <w:t>OCT:S/UIX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7759" w:right="-20"/>
        <w:jc w:val="left"/>
        <w:tabs>
          <w:tab w:pos="8800" w:val="left"/>
          <w:tab w:pos="10500" w:val="left"/>
          <w:tab w:pos="11400" w:val="left"/>
          <w:tab w:pos="120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D2D2D"/>
          <w:w w:val="103"/>
          <w:position w:val="2"/>
        </w:rPr>
        <w:t>noKp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w w:val="102"/>
          <w:position w:val="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3"/>
          <w:w w:val="75"/>
          <w:position w:val="2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16"/>
          <w:position w:val="2"/>
        </w:rPr>
        <w:t>nuc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80"/>
          <w:position w:val="0"/>
        </w:rPr>
        <w:t>ronAn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4"/>
          <w:position w:val="-2"/>
        </w:rPr>
        <w:t>IIOMOfill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2"/>
        </w:rPr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16"/>
          <w:position w:val="-2"/>
        </w:rPr>
        <w:t>lf3nonn</w:t>
      </w:r>
      <w:r>
        <w:rPr>
          <w:rFonts w:ascii="Arial" w:hAnsi="Arial" w:cs="Arial" w:eastAsia="Arial"/>
          <w:sz w:val="12"/>
          <w:szCs w:val="12"/>
          <w:color w:val="2D2D2D"/>
          <w:spacing w:val="-24"/>
          <w:w w:val="100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-24"/>
          <w:w w:val="99"/>
          <w:position w:val="-2"/>
        </w:rPr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99"/>
          <w:u w:val="single" w:color="000000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  <w:u w:val="single" w:color="000000"/>
          <w:position w:val="-2"/>
        </w:rPr>
        <w:tab/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  <w:u w:val="single" w:color="000000"/>
          <w:position w:val="-2"/>
        </w:rPr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  <w:position w:val="-2"/>
        </w:rPr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left="322" w:right="-20"/>
        <w:jc w:val="left"/>
        <w:tabs>
          <w:tab w:pos="900" w:val="left"/>
          <w:tab w:pos="2860" w:val="left"/>
          <w:tab w:pos="5020" w:val="left"/>
          <w:tab w:pos="6140" w:val="left"/>
          <w:tab w:pos="7160" w:val="left"/>
          <w:tab w:pos="8040" w:val="left"/>
          <w:tab w:pos="8940" w:val="left"/>
          <w:tab w:pos="9820" w:val="left"/>
          <w:tab w:pos="10660" w:val="left"/>
          <w:tab w:pos="115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  <w:position w:val="5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29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5"/>
        </w:rPr>
        <w:t>2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88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5"/>
        </w:rPr>
        <w:t>3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97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4"/>
        </w:rPr>
        <w:t>5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90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31"/>
          <w:position w:val="4"/>
        </w:rPr>
        <w:t>6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31"/>
          <w:position w:val="4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  <w:t>8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97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  <w:i/>
          <w:position w:val="1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2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  <w:i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1"/>
        </w:rPr>
        <w:t>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133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60214pt;margin-top:3.719968pt;width:50.258001pt;height:8.5pt;mso-position-horizontal-relative:page;mso-position-vertical-relative:paragraph;z-index:-21366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78"/>
                      <w:position w:val="1"/>
                    </w:rPr>
                    <w:t>5321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78"/>
                      <w:position w:val="1"/>
                    </w:rPr>
                    <w:t>472700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0"/>
        </w:rPr>
        <w:t>HaKIIMC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7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65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3"/>
          <w:w w:val="6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5"/>
        </w:rPr>
        <w:t>6yuen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3"/>
          <w:w w:val="9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3"/>
        </w:rPr>
        <w:t>o6puoa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6"/>
          <w:w w:val="10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75"/>
        </w:rPr>
        <w:t>JLe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76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6"/>
        </w:rPr>
        <w:t>KYnlYPY.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40" w:lineRule="auto"/>
        <w:ind w:left="133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14141"/>
          <w:w w:val="63"/>
        </w:rPr>
        <w:t>HBYK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w w:val="64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5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3"/>
          <w:w w:val="15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1"/>
        </w:rPr>
        <w:t>COOPT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8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8"/>
        </w:rPr>
        <w:t>5322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8"/>
        </w:rPr>
        <w:t>472800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38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8"/>
        </w:rPr>
        <w:t>HaKHMC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65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3"/>
          <w:w w:val="6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5"/>
        </w:rPr>
        <w:t>6yuen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3"/>
          <w:w w:val="9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4"/>
        </w:rPr>
        <w:t>CTlllloaa•o.e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9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4"/>
        </w:rPr>
        <w:t>Hli&lt;IIBOT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81"/>
        </w:rPr>
        <w:t>5323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81"/>
        </w:rPr>
        <w:t>472900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26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1"/>
        </w:rPr>
        <w:t>Ocn1ne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7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4"/>
        </w:rPr>
        <w:t>llOKHMC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65"/>
        </w:rPr>
        <w:t>111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3"/>
        </w:rPr>
        <w:t>6yuCTa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8" w:after="0" w:line="146" w:lineRule="exact"/>
        <w:ind w:left="133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60214pt;margin-top:8.008076pt;width:327.851026pt;height:8.979965pt;mso-position-horizontal-relative:page;mso-position-vertical-relative:paragraph;z-index:-21365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tabs>
                      <w:tab w:pos="520" w:val="left"/>
                      <w:tab w:pos="638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D2D2D"/>
                      <w:spacing w:val="0"/>
                      <w:w w:val="77"/>
                      <w:position w:val="2"/>
                    </w:rPr>
                    <w:t>5324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D2D2D"/>
                      <w:spacing w:val="-74"/>
                      <w:w w:val="77"/>
                      <w:position w:val="2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D2D2D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D2D2D"/>
                      <w:spacing w:val="0"/>
                      <w:w w:val="77"/>
                      <w:position w:val="2"/>
                    </w:rPr>
                    <w:t>480000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D2D2D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2D2D2D"/>
                      <w:spacing w:val="0"/>
                      <w:w w:val="100"/>
                      <w:position w:val="1"/>
                    </w:rPr>
                    <w:t>41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"/>
        </w:rPr>
        <w:t>OCTAJil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1"/>
        </w:rPr>
        <w:t>PACXO,ll,H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ind w:left="1330" w:right="-20"/>
        <w:jc w:val="left"/>
        <w:tabs>
          <w:tab w:pos="118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14141"/>
          <w:w w:val="103"/>
        </w:rPr>
        <w:t>(5325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14141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41414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0"/>
        </w:rPr>
        <w:t>5328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8181A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18181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0"/>
        </w:rPr>
        <w:t>5332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2D2D2D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5334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14141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41414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5337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14141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41414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5339)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3"/>
        </w:rPr>
        <w:t>41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8" w:after="0" w:line="102" w:lineRule="exact"/>
        <w:ind w:left="132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12"/>
          <w:position w:val="-5"/>
        </w:rPr>
        <w:t>,llOTA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12"/>
          <w:position w:val="-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6"/>
          <w:w w:val="112"/>
          <w:position w:val="-5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12"/>
          <w:position w:val="-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6"/>
          <w:w w:val="112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2"/>
          <w:position w:val="-5"/>
        </w:rPr>
        <w:t>HEBJIA,ll,HHH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2"/>
          <w:position w:val="-5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0"/>
          <w:w w:val="92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7"/>
          <w:position w:val="-5"/>
        </w:rPr>
        <w:t>OPrAUH3A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7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7"/>
          <w:position w:val="-5"/>
        </w:rPr>
        <w:t>HJAMA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</w:sectPr>
      </w:pPr>
      <w:rPr/>
    </w:p>
    <w:p>
      <w:pPr>
        <w:spacing w:before="0" w:after="0" w:line="176" w:lineRule="exact"/>
        <w:ind w:left="197" w:right="-66"/>
        <w:jc w:val="left"/>
        <w:tabs>
          <w:tab w:pos="7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8"/>
          <w:position w:val="2"/>
        </w:rPr>
        <w:t>5325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75"/>
          <w:w w:val="78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18181A"/>
          <w:spacing w:val="0"/>
          <w:w w:val="78"/>
          <w:position w:val="2"/>
        </w:rPr>
        <w:t>481000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97" w:right="-66"/>
        <w:jc w:val="left"/>
        <w:tabs>
          <w:tab w:pos="7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8"/>
        </w:rPr>
        <w:t>5326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-75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8"/>
        </w:rPr>
        <w:t>481100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51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(5326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14141"/>
          <w:spacing w:val="0"/>
          <w:w w:val="107"/>
        </w:rPr>
        <w:t>+</w:t>
      </w:r>
      <w:r>
        <w:rPr>
          <w:rFonts w:ascii="Arial" w:hAnsi="Arial" w:cs="Arial" w:eastAsia="Arial"/>
          <w:sz w:val="15"/>
          <w:szCs w:val="15"/>
          <w:color w:val="41414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5"/>
        </w:rPr>
        <w:t>5327)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8"/>
        </w:rPr>
        <w:t>,!J;OT81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8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8"/>
        </w:rPr>
        <w:t>Hje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68"/>
        </w:rPr>
        <w:t>IICnpOij&gt;HTIIII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68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20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opraHJl38UHjBMa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7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KOje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184" w:lineRule="exact"/>
        <w:ind w:right="-20"/>
        <w:jc w:val="left"/>
        <w:tabs>
          <w:tab w:pos="1070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2"/>
          <w:position w:val="2"/>
        </w:rPr>
        <w:t>npYlf&lt;aj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2"/>
          <w:position w:val="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2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2"/>
          <w:position w:val="2"/>
        </w:rPr>
        <w:t>nOMOI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2"/>
          <w:position w:val="2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2"/>
          <w:position w:val="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2"/>
          <w:position w:val="2"/>
        </w:rPr>
        <w:t>l0M81\HilCTOHM8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</w:r>
      <w:r>
        <w:rPr>
          <w:rFonts w:ascii="Arial" w:hAnsi="Arial" w:cs="Arial" w:eastAsia="Arial"/>
          <w:sz w:val="8"/>
          <w:szCs w:val="8"/>
          <w:color w:val="010101"/>
          <w:spacing w:val="0"/>
          <w:w w:val="125"/>
          <w:position w:val="-2"/>
        </w:rPr>
        <w:t>I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2" w:equalWidth="0">
            <w:col w:w="1206" w:space="123"/>
            <w:col w:w="11611"/>
          </w:cols>
        </w:sectPr>
      </w:pPr>
      <w:rPr/>
    </w:p>
    <w:p>
      <w:pPr>
        <w:spacing w:before="45" w:after="0" w:line="169" w:lineRule="exact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67"/>
          <w:position w:val="-1"/>
        </w:rPr>
        <w:t>5327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15"/>
          <w:w w:val="67"/>
          <w:position w:val="-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67"/>
          <w:position w:val="-1"/>
        </w:rPr>
        <w:t>481900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67"/>
          <w:position w:val="-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48"/>
          <w:w w:val="67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67"/>
          <w:position w:val="-1"/>
        </w:rPr>
        <w:t>,IJ;OTliUHje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6"/>
          <w:w w:val="67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7"/>
          <w:position w:val="-1"/>
        </w:rPr>
        <w:t>OCTl\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7"/>
          <w:position w:val="-1"/>
        </w:rPr>
        <w:t>JIHM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2"/>
          <w:w w:val="67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7"/>
          <w:position w:val="-1"/>
        </w:rPr>
        <w:t>IICOpolj&gt;IITHH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7"/>
          <w:position w:val="-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7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0"/>
          <w:w w:val="67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1"/>
          <w:position w:val="-1"/>
        </w:rPr>
        <w:t>IIHCTHTyUIIjaMB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65" w:lineRule="exact"/>
        <w:ind w:right="845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010101"/>
          <w:spacing w:val="0"/>
          <w:w w:val="106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80" w:lineRule="exact"/>
        <w:ind w:left="133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9"/>
          <w:position w:val="-4"/>
        </w:rPr>
        <w:t>DOPE3H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4"/>
          <w:w w:val="99"/>
          <w:position w:val="-4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9"/>
          <w:position w:val="-4"/>
        </w:rPr>
        <w:t>OGABE3lfE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9"/>
          <w:w w:val="99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-4"/>
        </w:rPr>
        <w:t>TAKCE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4"/>
        </w:rPr>
        <w:t>KA3HE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</w:sectPr>
      </w:pPr>
      <w:rPr/>
    </w:p>
    <w:p>
      <w:pPr>
        <w:spacing w:before="0" w:after="0" w:line="176" w:lineRule="exact"/>
        <w:ind w:left="197" w:right="-66"/>
        <w:jc w:val="left"/>
        <w:tabs>
          <w:tab w:pos="7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  <w:position w:val="2"/>
        </w:rPr>
        <w:t>5328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76"/>
          <w:w w:val="79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  <w:position w:val="2"/>
        </w:rPr>
        <w:t>482000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1" w:after="0" w:line="158" w:lineRule="exact"/>
        <w:ind w:right="-61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2"/>
        </w:rPr>
        <w:t>(OA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3"/>
          <w:w w:val="7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8"/>
        </w:rPr>
        <w:t>532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8"/>
          <w:w w:val="108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69"/>
        </w:rPr>
        <w:t>JIO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2"/>
        </w:rPr>
        <w:t>5331)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86" w:lineRule="exact"/>
        <w:ind w:right="-20"/>
        <w:jc w:val="left"/>
        <w:tabs>
          <w:tab w:pos="528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  <w:t>41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14141"/>
          <w:spacing w:val="-22"/>
          <w:w w:val="120"/>
          <w:position w:val="1"/>
        </w:rPr>
        <w:t>4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-27"/>
          <w:w w:val="75"/>
          <w:position w:val="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47"/>
          <w:position w:val="1"/>
        </w:rPr>
        <w:t>!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3" w:equalWidth="0">
            <w:col w:w="1212" w:space="117"/>
            <w:col w:w="970" w:space="4279"/>
            <w:col w:w="6362"/>
          </w:cols>
        </w:sectPr>
      </w:pPr>
      <w:rPr/>
    </w:p>
    <w:p>
      <w:pPr>
        <w:spacing w:before="42" w:after="0" w:line="240" w:lineRule="auto"/>
        <w:ind w:left="197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9"/>
        </w:rPr>
        <w:t>5329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  <w:position w:val="1"/>
        </w:rPr>
        <w:t>482100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31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9"/>
          <w:position w:val="1"/>
        </w:rPr>
        <w:t>OCTanll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27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"/>
        </w:rPr>
        <w:t>nope3H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197" w:right="-20"/>
        <w:jc w:val="left"/>
        <w:tabs>
          <w:tab w:pos="720" w:val="left"/>
          <w:tab w:pos="6560" w:val="left"/>
          <w:tab w:pos="118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81"/>
          <w:position w:val="-1"/>
        </w:rPr>
        <w:t>5330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-1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81"/>
          <w:position w:val="-1"/>
        </w:rPr>
        <w:t>482200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17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1"/>
          <w:position w:val="0"/>
        </w:rPr>
        <w:t>06ane3JIC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2"/>
          <w:w w:val="81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66"/>
          <w:position w:val="0"/>
        </w:rPr>
        <w:t>Tl\KCC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-1"/>
        </w:rPr>
        <w:t>41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-1"/>
        </w:rPr>
      </w:r>
      <w:r>
        <w:rPr>
          <w:rFonts w:ascii="Courier New" w:hAnsi="Courier New" w:cs="Courier New" w:eastAsia="Courier New"/>
          <w:sz w:val="17"/>
          <w:szCs w:val="17"/>
          <w:color w:val="414141"/>
          <w:spacing w:val="-22"/>
          <w:w w:val="120"/>
          <w:position w:val="-3"/>
        </w:rPr>
        <w:t>4</w:t>
      </w:r>
      <w:r>
        <w:rPr>
          <w:rFonts w:ascii="Courier New" w:hAnsi="Courier New" w:cs="Courier New" w:eastAsia="Courier New"/>
          <w:sz w:val="17"/>
          <w:szCs w:val="17"/>
          <w:color w:val="606060"/>
          <w:spacing w:val="0"/>
          <w:w w:val="75"/>
          <w:position w:val="-3"/>
        </w:rPr>
        <w:t>1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197" w:right="-20"/>
        <w:jc w:val="left"/>
        <w:tabs>
          <w:tab w:pos="72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6"/>
        </w:rPr>
        <w:t>5331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6"/>
        </w:rPr>
        <w:t>482300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53"/>
          <w:w w:val="7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6"/>
          <w:b/>
          <w:bCs/>
          <w:position w:val="1"/>
        </w:rPr>
        <w:t>HontJmre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"/>
          <w:w w:val="76"/>
          <w:b/>
          <w:bCs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414141"/>
          <w:spacing w:val="0"/>
          <w:w w:val="93"/>
          <w:b/>
          <w:bCs/>
          <w:position w:val="1"/>
        </w:rPr>
        <w:t>KaJn</w:t>
      </w:r>
      <w:r>
        <w:rPr>
          <w:rFonts w:ascii="Arial" w:hAnsi="Arial" w:cs="Arial" w:eastAsia="Arial"/>
          <w:sz w:val="11"/>
          <w:szCs w:val="11"/>
          <w:color w:val="414141"/>
          <w:spacing w:val="0"/>
          <w:w w:val="93"/>
          <w:b/>
          <w:bCs/>
          <w:position w:val="1"/>
        </w:rPr>
        <w:t>e</w:t>
      </w:r>
      <w:r>
        <w:rPr>
          <w:rFonts w:ascii="Arial" w:hAnsi="Arial" w:cs="Arial" w:eastAsia="Arial"/>
          <w:sz w:val="11"/>
          <w:szCs w:val="11"/>
          <w:color w:val="414141"/>
          <w:spacing w:val="-8"/>
          <w:w w:val="93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b/>
          <w:bCs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414141"/>
          <w:spacing w:val="0"/>
          <w:w w:val="100"/>
          <w:b/>
          <w:bCs/>
          <w:position w:val="1"/>
        </w:rPr>
        <w:t>neuanH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10" w:after="0" w:line="102" w:lineRule="exact"/>
        <w:ind w:left="133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-5"/>
        </w:rPr>
        <w:t>HOB'IAHE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1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4"/>
          <w:position w:val="-5"/>
        </w:rPr>
        <w:t>KA3H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4"/>
          <w:position w:val="-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4"/>
          <w:w w:val="94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1"/>
          <w:w w:val="100"/>
          <w:position w:val="-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4"/>
          <w:w w:val="100"/>
          <w:position w:val="-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-5"/>
        </w:rPr>
        <w:t>HAJIIf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4"/>
          <w:position w:val="-5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</w:sectPr>
      </w:pPr>
      <w:rPr/>
    </w:p>
    <w:p>
      <w:pPr>
        <w:spacing w:before="0" w:after="0" w:line="176" w:lineRule="exact"/>
        <w:ind w:left="197" w:right="-66"/>
        <w:jc w:val="left"/>
        <w:tabs>
          <w:tab w:pos="7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  <w:position w:val="2"/>
        </w:rPr>
        <w:t>5332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76"/>
          <w:w w:val="79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  <w:position w:val="2"/>
        </w:rPr>
        <w:t>483000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1" w:after="0" w:line="158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PEWEIL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3"/>
        </w:rPr>
        <w:t>CY,1l,OB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7"/>
          <w:w w:val="8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3"/>
        </w:rPr>
        <w:t>(5333)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2" w:equalWidth="0">
            <w:col w:w="1212" w:space="127"/>
            <w:col w:w="11601"/>
          </w:cols>
        </w:sectPr>
      </w:pPr>
      <w:rPr/>
    </w:p>
    <w:p>
      <w:pPr>
        <w:spacing w:before="52" w:after="0" w:line="240" w:lineRule="auto"/>
        <w:ind w:left="197" w:right="-20"/>
        <w:jc w:val="left"/>
        <w:tabs>
          <w:tab w:pos="720" w:val="left"/>
          <w:tab w:pos="422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5"/>
        </w:rPr>
        <w:t>5333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-60"/>
          <w:w w:val="7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5"/>
        </w:rPr>
        <w:t>483100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69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Hos•IBHC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1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K83u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4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neHaJJ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8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3"/>
        </w:rPr>
        <w:t>peweu.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cynoea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2D2D2D"/>
          <w:spacing w:val="0"/>
          <w:w w:val="100"/>
          <w:position w:val="-12"/>
        </w:rPr>
        <w:t>-·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133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2"/>
        </w:rPr>
        <w:t>HAKHA,ll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TETE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6"/>
        </w:rPr>
        <w:t>DOBPE,llE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2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HJ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</w:rPr>
        <w:t>WTETY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3" w:after="0" w:line="168" w:lineRule="auto"/>
        <w:ind w:left="1339" w:right="8443" w:firstLine="-1142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8"/>
        </w:rPr>
        <w:t>5334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-71"/>
          <w:w w:val="78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8"/>
        </w:rPr>
        <w:t>484000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38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6"/>
          <w:position w:val="1"/>
        </w:rPr>
        <w:t>HACTAJI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6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8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3"/>
          <w:position w:val="1"/>
        </w:rPr>
        <w:t>YCJIE,1l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3"/>
          <w:position w:val="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4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8"/>
          <w:position w:val="1"/>
        </w:rPr>
        <w:t>EJIEM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5"/>
          <w:w w:val="98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8"/>
          <w:position w:val="1"/>
        </w:rPr>
        <w:t>UTAPIIH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8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5"/>
          <w:w w:val="9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4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"/>
        </w:rPr>
        <w:t>OrO,UA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7"/>
          <w:position w:val="0"/>
        </w:rPr>
        <w:t>HJIH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4"/>
          <w:position w:val="0"/>
        </w:rPr>
        <w:t>,1l,PYr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2"/>
          <w:w w:val="94"/>
          <w:position w:val="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4"/>
          <w:w w:val="121"/>
          <w:position w:val="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  <w:position w:val="0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0"/>
        </w:rPr>
        <w:t>DPUP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2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0"/>
        </w:rPr>
        <w:t>,llHif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8"/>
          <w:position w:val="0"/>
        </w:rPr>
        <w:t>Y3POKA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3"/>
          <w:w w:val="98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0"/>
          <w:position w:val="0"/>
        </w:rPr>
        <w:t>(533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6"/>
          <w:w w:val="100"/>
          <w:position w:val="0"/>
        </w:rPr>
        <w:t>5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position w:val="0"/>
        </w:rPr>
        <w:t>+</w:t>
      </w:r>
      <w:r>
        <w:rPr>
          <w:rFonts w:ascii="Arial" w:hAnsi="Arial" w:cs="Arial" w:eastAsia="Arial"/>
          <w:sz w:val="17"/>
          <w:szCs w:val="17"/>
          <w:color w:val="2D2D2D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2"/>
          <w:position w:val="0"/>
        </w:rPr>
        <w:t>5336)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</w:sectPr>
      </w:pPr>
      <w:rPr/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7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7"/>
        </w:rPr>
        <w:t>5335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7"/>
        </w:rPr>
        <w:t>484100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2"/>
        </w:rPr>
        <w:t>HaKH&amp;Aa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13"/>
          <w:w w:val="7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1"/>
        </w:rPr>
        <w:t>urrer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7"/>
          <w:w w:val="9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32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1"/>
        </w:rPr>
        <w:t>noepcAe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5"/>
        </w:rPr>
        <w:t>HnH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wrer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6"/>
        </w:rPr>
        <w:t>uacnny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1" w:after="0" w:line="147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14141"/>
          <w:w w:val="74"/>
          <w:b/>
          <w:bCs/>
        </w:rPr>
        <w:t>ycne.n.</w:t>
      </w:r>
      <w:r>
        <w:rPr>
          <w:rFonts w:ascii="Arial" w:hAnsi="Arial" w:cs="Arial" w:eastAsia="Arial"/>
          <w:sz w:val="13"/>
          <w:szCs w:val="13"/>
          <w:color w:val="414141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80"/>
          <w:b/>
          <w:bCs/>
        </w:rPr>
        <w:t>eneMenrapHHX</w:t>
      </w:r>
      <w:r>
        <w:rPr>
          <w:rFonts w:ascii="Arial" w:hAnsi="Arial" w:cs="Arial" w:eastAsia="Arial"/>
          <w:sz w:val="13"/>
          <w:szCs w:val="13"/>
          <w:color w:val="414141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81"/>
          <w:b/>
          <w:bCs/>
        </w:rPr>
        <w:t>1renorona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2" w:equalWidth="0">
            <w:col w:w="1216" w:space="114"/>
            <w:col w:w="11610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07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8"/>
        </w:rPr>
        <w:t>5336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8"/>
        </w:rPr>
        <w:t>484200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38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78"/>
          <w:b/>
          <w:bCs/>
          <w:position w:val="1"/>
        </w:rPr>
        <w:t>HaKua.n.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78"/>
          <w:b/>
          <w:bCs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5"/>
          <w:w w:val="78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78"/>
          <w:b/>
          <w:bCs/>
          <w:position w:val="1"/>
        </w:rPr>
        <w:t>mteT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78"/>
          <w:b/>
          <w:bCs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78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8"/>
          <w:w w:val="78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70"/>
          <w:b/>
          <w:bCs/>
          <w:position w:val="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71"/>
          <w:b/>
          <w:bCs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9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14141"/>
          <w:spacing w:val="0"/>
          <w:w w:val="100"/>
          <w:b/>
          <w:bCs/>
          <w:position w:val="1"/>
        </w:rPr>
        <w:t>.llHBJb8liJt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133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</w:rPr>
        <w:t>l:IAKiiA.,ll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WTETE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8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9"/>
          <w:w w:val="9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4"/>
          <w:w w:val="98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98"/>
        </w:rPr>
        <w:t>PE,llE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JIJil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1" w:after="0" w:line="204" w:lineRule="auto"/>
        <w:ind w:left="1339" w:right="8853" w:firstLine="-1132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</w:rPr>
        <w:t>5337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</w:rPr>
        <w:t>485000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31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WTET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1"/>
        </w:rPr>
        <w:t>llA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6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1"/>
        </w:rPr>
        <w:t>ET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2"/>
          <w:position w:val="1"/>
        </w:rPr>
        <w:t>O,ll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1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"/>
        </w:rPr>
        <w:t>CTPAllE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  <w:position w:val="1"/>
        </w:rPr>
        <w:t>JJ:PJKABHHX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0"/>
        </w:rPr>
        <w:t>OPr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0"/>
        </w:rPr>
        <w:t>AHA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103"/>
          <w:position w:val="0"/>
        </w:rPr>
        <w:t>(5338)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4" w:after="0" w:line="102" w:lineRule="exact"/>
        <w:ind w:left="133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5"/>
          <w:position w:val="-5"/>
        </w:rPr>
        <w:t>HaKHMa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2"/>
          <w:w w:val="85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1"/>
          <w:position w:val="-5"/>
        </w:rPr>
        <w:t>ruTCTC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4"/>
          <w:w w:val="7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  <w:position w:val="-5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  <w:position w:val="-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88"/>
          <w:position w:val="-5"/>
        </w:rPr>
        <w:t>nonpene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17"/>
          <w:w w:val="88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-5"/>
        </w:rPr>
        <w:t>unn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1"/>
          <w:position w:val="-5"/>
        </w:rPr>
        <w:t>lllTCT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1"/>
          <w:position w:val="-5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3"/>
          <w:w w:val="7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1"/>
          <w:position w:val="-5"/>
        </w:rPr>
        <w:t>ll8HCT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1"/>
          <w:position w:val="-5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71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4"/>
          <w:position w:val="-5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2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5"/>
        </w:rPr>
        <w:t>ctpaHe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</w:sectPr>
      </w:pPr>
      <w:rPr/>
    </w:p>
    <w:p>
      <w:pPr>
        <w:spacing w:before="0" w:after="0" w:line="176" w:lineRule="exact"/>
        <w:ind w:left="207" w:right="-66"/>
        <w:jc w:val="left"/>
        <w:tabs>
          <w:tab w:pos="7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v:group style="position:absolute;margin-left:1.412234pt;margin-top:.479968pt;width:.1pt;height:216.465545pt;mso-position-horizontal-relative:page;mso-position-vertical-relative:page;z-index:-21369" coordorigin="28,10" coordsize="2,4329">
            <v:shape style="position:absolute;left:28;top:10;width:2;height:4329" coordorigin="28,10" coordsize="0,4329" path="m28,4339l28,10e" filled="f" stroked="t" strokeweight=".959636pt" strokecolor="#D8D8CF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79"/>
          <w:position w:val="2"/>
        </w:rPr>
        <w:t>5338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-76"/>
          <w:w w:val="79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2D2D2D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9"/>
          <w:position w:val="2"/>
        </w:rPr>
        <w:t>485100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9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71"/>
          <w:b/>
          <w:bCs/>
        </w:rPr>
        <w:t>AJ)</w:t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71"/>
          <w:b/>
          <w:bCs/>
        </w:rPr>
        <w:t>&gt;KUBJm</w:t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71"/>
          <w:b/>
          <w:bCs/>
        </w:rPr>
        <w:t>x</w:t>
      </w:r>
      <w:r>
        <w:rPr>
          <w:rFonts w:ascii="Arial" w:hAnsi="Arial" w:cs="Arial" w:eastAsia="Arial"/>
          <w:sz w:val="12"/>
          <w:szCs w:val="12"/>
          <w:color w:val="414141"/>
          <w:spacing w:val="11"/>
          <w:w w:val="71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100"/>
          <w:b/>
          <w:bCs/>
        </w:rPr>
        <w:t>opraua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2" w:equalWidth="0">
            <w:col w:w="1222" w:space="117"/>
            <w:col w:w="11601"/>
          </w:cols>
        </w:sectPr>
      </w:pPr>
      <w:rPr/>
    </w:p>
    <w:p>
      <w:pPr>
        <w:spacing w:before="71" w:after="0" w:line="240" w:lineRule="auto"/>
        <w:ind w:right="-20"/>
        <w:jc w:val="right"/>
        <w:tabs>
          <w:tab w:pos="440" w:val="left"/>
          <w:tab w:pos="80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6.981285pt;margin-top:2.300869pt;width:24.36pt;height:16.154298pt;mso-position-horizontal-relative:page;mso-position-vertical-relative:paragraph;z-index:-21363" coordorigin="2140,46" coordsize="487,323">
            <v:shape style="position:absolute;left:2140;top:46;width:487;height:323" coordorigin="2140,46" coordsize="487,323" path="m2140,46l2627,46,2627,369,2140,369,2140,46e" filled="t" fillcolor="#E9E9E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47.501221pt;margin-top:3.818091pt;width:25.537826pt;height:15.006837pt;mso-position-horizontal-relative:page;mso-position-vertical-relative:paragraph;z-index:-21362" coordorigin="2950,76" coordsize="511,300">
            <v:group style="position:absolute;left:2950;top:76;width:484;height:300" coordorigin="2950,76" coordsize="484,300">
              <v:shape style="position:absolute;left:2950;top:76;width:484;height:300" coordorigin="2950,76" coordsize="484,300" path="m2950,76l3434,76,3434,376,2950,376,2950,76e" filled="t" fillcolor="#E9E9E9" stroked="f">
                <v:path arrowok="t"/>
                <v:fill/>
              </v:shape>
            </v:group>
            <v:group style="position:absolute;left:3131;top:342;width:323;height:2" coordorigin="3131,342" coordsize="323,2">
              <v:shape style="position:absolute;left:3131;top:342;width:323;height:2" coordorigin="3131,342" coordsize="323,0" path="m3131,342l3454,342e" filled="f" stroked="t" strokeweight=".693pt" strokecolor="#C2C0BB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733513pt;margin-top:46.539452pt;width:601.900227pt;height:369.002376pt;mso-position-horizontal-relative:page;mso-position-vertical-relative:paragraph;z-index:-2135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15" w:hRule="exact"/>
                    </w:trPr>
                    <w:tc>
                      <w:tcPr>
                        <w:tcW w:w="514" w:type="dxa"/>
                        <w:vMerge w:val="restart"/>
                        <w:tcBorders>
                          <w:top w:val="single" w:sz="11.482992" w:space="0" w:color="28282B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164" w:lineRule="exact"/>
                          <w:ind w:left="-38" w:right="-29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9"/>
                            <w:position w:val="-1"/>
                          </w:rPr>
                          <w:t>O:luaKa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40" w:lineRule="exact"/>
                          <w:ind w:left="79" w:right="68"/>
                          <w:jc w:val="center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2B2B2B"/>
                            <w:spacing w:val="0"/>
                            <w:w w:val="86"/>
                            <w:position w:val="2"/>
                          </w:rPr>
                          <w:t>on</w:t>
                        </w:r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94" w:type="dxa"/>
                        <w:vMerge w:val="restart"/>
                        <w:tcBorders>
                          <w:top w:val="single" w:sz="11.482992" w:space="0" w:color="28282B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l&gt;poj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8" w:after="0" w:line="240" w:lineRule="auto"/>
                          <w:ind w:left="13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7"/>
                          </w:rPr>
                          <w:t>KOUTS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vMerge w:val="restart"/>
                        <w:tcBorders>
                          <w:top w:val="single" w:sz="11.482992" w:space="0" w:color="28282B"/>
                          <w:left w:val="single" w:sz="7.655328" w:space="0" w:color="484848"/>
                          <w:right w:val="single" w:sz="7.655328" w:space="0" w:color="4F4F4F"/>
                        </w:tcBorders>
                      </w:tcPr>
                      <w:p>
                        <w:pPr>
                          <w:spacing w:before="3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80" w:right="1365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8"/>
                          </w:rPr>
                          <w:t>Onnc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vMerge w:val="restart"/>
                        <w:tcBorders>
                          <w:top w:val="single" w:sz="11.482992" w:space="0" w:color="28282B"/>
                          <w:left w:val="single" w:sz="7.655328" w:space="0" w:color="4F4F4F"/>
                          <w:right w:val="single" w:sz="7.655328" w:space="0" w:color="3B3B3B"/>
                        </w:tcBorders>
                      </w:tcPr>
                      <w:p>
                        <w:pPr>
                          <w:spacing w:before="55" w:after="0" w:line="232" w:lineRule="auto"/>
                          <w:ind w:left="92" w:right="93" w:firstLine="1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w w:val="117"/>
                          </w:rPr>
                          <w:t>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6"/>
                            <w:w w:val="11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94"/>
                          </w:rPr>
                          <w:t>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9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4"/>
                          </w:rPr>
                          <w:t>OJ106ptt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4"/>
                            <w:w w:val="7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69"/>
                          </w:rPr>
                          <w:t>IX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94"/>
                          </w:rPr>
                          <w:t>anpon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4"/>
                            <w:w w:val="95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94"/>
                          </w:rPr>
                          <w:t>tt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8"/>
                            <w:w w:val="9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98"/>
                          </w:rPr>
                          <w:t>awtja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421" w:type="dxa"/>
                        <w:gridSpan w:val="7"/>
                        <w:tcBorders>
                          <w:top w:val="single" w:sz="11.482992" w:space="0" w:color="28282B"/>
                          <w:bottom w:val="nil" w:sz="6" w:space="0" w:color="auto"/>
                          <w:left w:val="single" w:sz="7.655328" w:space="0" w:color="3B3B3B"/>
                          <w:right w:val="single" w:sz="7.655328" w:space="0" w:color="343434"/>
                        </w:tcBorders>
                      </w:tcPr>
                      <w:p>
                        <w:pPr>
                          <w:spacing w:before="0" w:after="0" w:line="166" w:lineRule="exact"/>
                          <w:ind w:left="196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25"/>
                            <w:w w:val="102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8A8A8A"/>
                            <w:spacing w:val="-8"/>
                            <w:w w:val="175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5"/>
                          </w:rPr>
                          <w:t>moc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9"/>
                          </w:rPr>
                          <w:t>lllBDrneu11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9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3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9"/>
                          </w:rPr>
                          <w:t>pncxon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29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67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11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lf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8"/>
                            <w:w w:val="10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0"/>
                            <w:w w:val="100"/>
                          </w:rPr>
                          <w:t>iiRTaKa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tcW w:w="514" w:type="dxa"/>
                        <w:vMerge/>
                        <w:tcBorders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94" w:type="dxa"/>
                        <w:vMerge/>
                        <w:tcBorders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01" w:type="dxa"/>
                        <w:vMerge/>
                        <w:tcBorders>
                          <w:left w:val="single" w:sz="7.655328" w:space="0" w:color="484848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5" w:type="dxa"/>
                        <w:vMerge/>
                        <w:tcBorders>
                          <w:left w:val="single" w:sz="7.655328" w:space="0" w:color="4F4F4F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vMerge w:val="restart"/>
                        <w:tcBorders>
                          <w:top w:val="single" w:sz="3.827664" w:space="0" w:color="575757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17" w:after="0" w:line="240" w:lineRule="auto"/>
                          <w:ind w:left="268" w:right="259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w w:val="95"/>
                          </w:rPr>
                          <w:t>YKyn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4"/>
                            <w:w w:val="9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8" w:after="0" w:line="240" w:lineRule="auto"/>
                          <w:ind w:left="165" w:right="153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(on6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3"/>
                          </w:rPr>
                          <w:t>11)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3.827664" w:space="0" w:color="575757"/>
                          <w:bottom w:val="single" w:sz="7.655328" w:space="0" w:color="4F4F4F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19" w:lineRule="exact"/>
                          <w:ind w:left="646" w:right="-63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Pncxon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161616"/>
                            <w:spacing w:val="-12"/>
                            <w:w w:val="82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95959"/>
                            <w:spacing w:val="0"/>
                            <w:w w:val="88"/>
                          </w:rPr>
                          <w:t>oaan•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66" w:type="dxa"/>
                        <w:gridSpan w:val="2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>
                          <w:spacing w:before="0" w:after="0" w:line="115" w:lineRule="exact"/>
                          <w:ind w:left="-2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95959"/>
                            <w:w w:val="8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  <w:color w:val="595959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2"/>
                          </w:rPr>
                          <w:t>TCPeT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1"/>
                            <w:w w:val="8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6vueTa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3" w:type="dxa"/>
                        <w:vMerge w:val="restart"/>
                        <w:tcBorders>
                          <w:top w:val="single" w:sz="7.655328" w:space="0" w:color="4B4B4B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>
                          <w:spacing w:before="0" w:after="0" w:line="125" w:lineRule="exact"/>
                          <w:ind w:left="-18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161616"/>
                            <w:spacing w:val="-69"/>
                            <w:w w:val="46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424242"/>
                            <w:spacing w:val="0"/>
                            <w:w w:val="288"/>
                          </w:rPr>
                          <w:t>il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9" w:after="0" w:line="240" w:lineRule="auto"/>
                          <w:ind w:left="4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95959"/>
                            <w:spacing w:val="0"/>
                            <w:w w:val="100"/>
                          </w:rPr>
                          <w:t>Jl0113UIIja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95959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95959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424242"/>
                            <w:spacing w:val="0"/>
                            <w:w w:val="100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116" w:lineRule="exact"/>
                          <w:ind w:left="141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1"/>
                            <w:position w:val="-5"/>
                          </w:rPr>
                          <w:t>llOMOfht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64" w:type="dxa"/>
                        <w:vMerge w:val="restart"/>
                        <w:tcBorders>
                          <w:top w:val="single" w:sz="7.655328" w:space="0" w:color="4B4B4B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>
                          <w:spacing w:before="0" w:after="0" w:line="135" w:lineRule="exact"/>
                          <w:ind w:left="294" w:right="257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424242"/>
                            <w:spacing w:val="0"/>
                            <w:w w:val="162"/>
                          </w:rPr>
                          <w:t>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61" w:lineRule="exact"/>
                          <w:ind w:left="172" w:right="143"/>
                          <w:jc w:val="center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595959"/>
                            <w:spacing w:val="0"/>
                            <w:w w:val="106"/>
                            <w:position w:val="-4"/>
                          </w:rPr>
                          <w:t>1111101)8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330" w:hRule="exact"/>
                    </w:trPr>
                    <w:tc>
                      <w:tcPr>
                        <w:tcW w:w="514" w:type="dxa"/>
                        <w:vMerge/>
                        <w:tcBorders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94" w:type="dxa"/>
                        <w:vMerge/>
                        <w:tcBorders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01" w:type="dxa"/>
                        <w:vMerge/>
                        <w:tcBorders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5" w:type="dxa"/>
                        <w:vMerge/>
                        <w:tcBorders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vMerge/>
                        <w:tcBorders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>
                          <w:spacing w:before="51" w:after="0" w:line="240" w:lineRule="auto"/>
                          <w:ind w:left="8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Peny6mtKc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54545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38" w:lineRule="exact"/>
                          <w:ind w:left="7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5"/>
                          </w:rPr>
                          <w:t>AYTQIIOMIIC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8" w:after="0" w:line="154" w:lineRule="exact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2"/>
                            <w:position w:val="-2"/>
                          </w:rPr>
                          <w:t>IIOKD3ii111C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F4F4F"/>
                          <w:bottom w:val="single" w:sz="7.655328" w:space="0" w:color="545454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>
                          <w:spacing w:before="0" w:after="0" w:line="157" w:lineRule="exact"/>
                          <w:ind w:left="42" w:right="24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OmuTtme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0"/>
                            <w:w w:val="113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6" w:after="0" w:line="108" w:lineRule="exact"/>
                          <w:ind w:left="219" w:right="198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95959"/>
                            <w:spacing w:val="0"/>
                            <w:w w:val="89"/>
                            <w:position w:val="-3"/>
                          </w:rPr>
                          <w:t>r'PAJIR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F4F4F"/>
                          <w:bottom w:val="single" w:sz="7.655328" w:space="0" w:color="545454"/>
                          <w:left w:val="single" w:sz="7.655328" w:space="0" w:color="545454"/>
                          <w:right w:val="single" w:sz="7.655328" w:space="0" w:color="4F4F4F"/>
                        </w:tcBorders>
                      </w:tcPr>
                      <w:p>
                        <w:pPr>
                          <w:spacing w:before="29" w:after="0" w:line="240" w:lineRule="auto"/>
                          <w:ind w:left="208" w:right="-2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424242"/>
                            <w:spacing w:val="0"/>
                            <w:w w:val="81"/>
                          </w:rPr>
                          <w:t>ooco</w:t>
                        </w:r>
                        <w:r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3" w:type="dxa"/>
                        <w:vMerge/>
                        <w:tcBorders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vMerge/>
                        <w:tcBorders>
                          <w:bottom w:val="single" w:sz="7.655328" w:space="0" w:color="646464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84848"/>
                          <w:bottom w:val="single" w:sz="11.482992" w:space="0" w:color="28282B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54" w:lineRule="exact"/>
                          <w:ind w:left="167" w:right="144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B2B2B"/>
                            <w:spacing w:val="0"/>
                            <w:w w:val="1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11.482992" w:space="0" w:color="28282B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0" w:after="0" w:line="152" w:lineRule="exact"/>
                          <w:ind w:left="265" w:right="239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11.482992" w:space="0" w:color="28282B"/>
                          <w:left w:val="single" w:sz="7.655328" w:space="0" w:color="484848"/>
                          <w:right w:val="single" w:sz="3.827664" w:space="0" w:color="2B2B2B"/>
                        </w:tcBorders>
                      </w:tcPr>
                      <w:p>
                        <w:pPr>
                          <w:spacing w:before="0" w:after="0" w:line="142" w:lineRule="exact"/>
                          <w:ind w:left="1524" w:right="1492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11.482992" w:space="0" w:color="28282B"/>
                          <w:left w:val="single" w:sz="3.827664" w:space="0" w:color="2B2B2B"/>
                          <w:right w:val="single" w:sz="7.655328" w:space="0" w:color="3B3B3B"/>
                        </w:tcBorders>
                      </w:tcPr>
                      <w:p>
                        <w:pPr>
                          <w:spacing w:before="0" w:after="0" w:line="152" w:lineRule="exact"/>
                          <w:ind w:left="481" w:right="453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11.482992" w:space="0" w:color="28282B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0" w:after="0" w:line="161" w:lineRule="exact"/>
                          <w:ind w:left="490" w:right="45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3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11.482992" w:space="0" w:color="28282B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>
                          <w:spacing w:before="0" w:after="0" w:line="152" w:lineRule="exact"/>
                          <w:ind w:left="347" w:right="326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22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11.482992" w:space="0" w:color="28282B"/>
                          <w:left w:val="single" w:sz="7.655328" w:space="0" w:color="545454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61" w:lineRule="exact"/>
                          <w:ind w:left="371" w:right="340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2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545454"/>
                          <w:bottom w:val="single" w:sz="11.482992" w:space="0" w:color="343434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>
                          <w:spacing w:before="0" w:after="0" w:line="167" w:lineRule="exact"/>
                          <w:ind w:left="365" w:right="332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95959"/>
                            <w:spacing w:val="0"/>
                            <w:w w:val="109"/>
                            <w:position w:val="-1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545454"/>
                          <w:bottom w:val="single" w:sz="11.482992" w:space="0" w:color="343434"/>
                          <w:left w:val="single" w:sz="7.655328" w:space="0" w:color="545454"/>
                          <w:right w:val="single" w:sz="7.655328" w:space="0" w:color="4F4F4F"/>
                        </w:tcBorders>
                      </w:tcPr>
                      <w:p>
                        <w:pPr>
                          <w:spacing w:before="0" w:after="0" w:line="167" w:lineRule="exact"/>
                          <w:ind w:left="348" w:right="343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95959"/>
                            <w:spacing w:val="0"/>
                            <w:w w:val="104"/>
                            <w:i/>
                            <w:position w:val="-1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11.482992" w:space="0" w:color="343434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>
                          <w:spacing w:before="17" w:after="0" w:line="150" w:lineRule="exact"/>
                          <w:ind w:left="323" w:right="279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13"/>
                            <w:position w:val="-2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646464"/>
                          <w:bottom w:val="single" w:sz="11.482992" w:space="0" w:color="343434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>
                          <w:spacing w:before="26" w:after="0" w:line="141" w:lineRule="exact"/>
                          <w:ind w:left="326" w:right="272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95959"/>
                            <w:spacing w:val="0"/>
                            <w:w w:val="201"/>
                            <w:position w:val="-2"/>
                          </w:rPr>
                          <w:t>II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631" w:hRule="exact"/>
                    </w:trPr>
                    <w:tc>
                      <w:tcPr>
                        <w:tcW w:w="514" w:type="dxa"/>
                        <w:tcBorders>
                          <w:top w:val="single" w:sz="11.482992" w:space="0" w:color="28282B"/>
                          <w:bottom w:val="single" w:sz="7.655328" w:space="0" w:color="484848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4" w:after="0" w:line="190" w:lineRule="exact"/>
                          <w:jc w:val="left"/>
                          <w:rPr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4"/>
                          </w:rPr>
                          <w:t>5339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11.482992" w:space="0" w:color="28282B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4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2"/>
                          </w:rPr>
                          <w:t>489000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11.482992" w:space="0" w:color="28282B"/>
                          <w:bottom w:val="single" w:sz="7.655328" w:space="0" w:color="484848"/>
                          <w:left w:val="single" w:sz="7.655328" w:space="0" w:color="484848"/>
                          <w:right w:val="single" w:sz="3.827664" w:space="0" w:color="0F0F0F"/>
                        </w:tcBorders>
                      </w:tcPr>
                      <w:p>
                        <w:pPr>
                          <w:spacing w:before="0" w:after="0" w:line="134" w:lineRule="exact"/>
                          <w:ind w:left="694" w:right="-20"/>
                          <w:jc w:val="left"/>
                          <w:tabs>
                            <w:tab w:pos="2180" w:val="left"/>
                          </w:tabs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B2B2B"/>
                            <w:spacing w:val="0"/>
                            <w:w w:val="123"/>
                            <w:position w:val="-1"/>
                          </w:rPr>
                          <w:t>KUJII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B2B2B"/>
                            <w:spacing w:val="-17"/>
                            <w:w w:val="123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595959"/>
                            <w:spacing w:val="0"/>
                            <w:w w:val="123"/>
                            <w:position w:val="-1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595959"/>
                            <w:spacing w:val="0"/>
                            <w:w w:val="123"/>
                            <w:position w:val="-1"/>
                          </w:rPr>
                          <w:t>.;t;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595959"/>
                            <w:spacing w:val="-3"/>
                            <w:w w:val="123"/>
                            <w:position w:val="-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424242"/>
                            <w:spacing w:val="0"/>
                            <w:w w:val="229"/>
                            <w:position w:val="-1"/>
                          </w:rPr>
                          <w:t>''""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424242"/>
                            <w:spacing w:val="0"/>
                            <w:w w:val="100"/>
                            <w:position w:val="-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424242"/>
                            <w:spacing w:val="0"/>
                            <w:w w:val="100"/>
                            <w:position w:val="-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424242"/>
                            <w:spacing w:val="0"/>
                            <w:w w:val="122"/>
                            <w:position w:val="2"/>
                          </w:rPr>
                          <w:t>IY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47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1"/>
                            <w:w w:val="8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4"/>
                          </w:rPr>
                          <w:t>CPEJ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4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4"/>
                          </w:rPr>
                          <w:t>.CTAD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8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4"/>
                          </w:rPr>
                          <w:t>3A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19"/>
                            <w:w w:val="8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PEAJ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4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-8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3AIJ,UJY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72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8"/>
                            <w:w w:val="9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4"/>
                            <w:w w:val="9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9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-14"/>
                            <w:w w:val="95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1"/>
                            <w:w w:val="9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9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5"/>
                            <w:w w:val="9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11"/>
                            <w:w w:val="95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9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2"/>
                            <w:w w:val="9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5"/>
                          </w:rPr>
                          <w:t>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</w:rPr>
                          <w:t>HIIIIECTHIVIOHOr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54" w:lineRule="exact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w w:val="93"/>
                            <w:position w:val="-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5"/>
                            <w:w w:val="93"/>
                            <w:position w:val="-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-6"/>
                            <w:w w:val="112"/>
                            <w:position w:val="-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6"/>
                            <w:w w:val="82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-4"/>
                            <w:w w:val="93"/>
                            <w:position w:val="-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1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28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  <w:position w:val="-1"/>
                          </w:rPr>
                          <w:t>15340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  <w:position w:val="-1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11.482992" w:space="0" w:color="28282B"/>
                          <w:bottom w:val="single" w:sz="7.655328" w:space="0" w:color="484848"/>
                          <w:left w:val="single" w:sz="3.827664" w:space="0" w:color="0F0F0F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11.482992" w:space="0" w:color="28282B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11.482992" w:space="0" w:color="28282B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11.482992" w:space="0" w:color="28282B"/>
                          <w:bottom w:val="single" w:sz="7.655328" w:space="0" w:color="484848"/>
                          <w:left w:val="single" w:sz="7.655328" w:space="0" w:color="54545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11.482992" w:space="0" w:color="343434"/>
                          <w:bottom w:val="single" w:sz="7.655328" w:space="0" w:color="575757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11.482992" w:space="0" w:color="343434"/>
                          <w:bottom w:val="single" w:sz="3.827664" w:space="0" w:color="444444"/>
                          <w:left w:val="single" w:sz="7.655328" w:space="0" w:color="545454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11.482992" w:space="0" w:color="343434"/>
                          <w:bottom w:val="single" w:sz="3.827664" w:space="0" w:color="444444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11.482992" w:space="0" w:color="343434"/>
                          <w:bottom w:val="single" w:sz="3.827664" w:space="0" w:color="5B5B5B"/>
                          <w:left w:val="single" w:sz="7.655328" w:space="0" w:color="5B5B5B"/>
                          <w:right w:val="single" w:sz="11.482992" w:space="0" w:color="1C1C1C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3"/>
                          </w:rPr>
                          <w:t>5340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2"/>
                          </w:rPr>
                          <w:t>489100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>
                          <w:spacing w:before="27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5"/>
                          </w:rPr>
                          <w:t>Pacxoatt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24"/>
                            <w:w w:val="8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ojtt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92"/>
                          </w:rPr>
                          <w:t>ee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11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8"/>
                          </w:rPr>
                          <w:t>ttnancttpajy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1"/>
                            <w:w w:val="8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2B2B2B"/>
                            <w:spacing w:val="0"/>
                            <w:w w:val="133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2B2B2B"/>
                            <w:spacing w:val="-13"/>
                            <w:w w:val="13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5"/>
                          </w:rPr>
                          <w:t>cpeiiC'IIlnn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72" w:lineRule="exact"/>
                          <w:ind w:left="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0"/>
                            <w:w w:val="127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-15"/>
                            <w:w w:val="1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1"/>
                          </w:rPr>
                          <w:t>pCMII3RlUti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1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7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1"/>
                          </w:rPr>
                          <w:t>llftl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1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1"/>
                          </w:rPr>
                          <w:t>llOilRnJIO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1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2"/>
                            <w:w w:val="7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1"/>
                          </w:rPr>
                          <w:t>HHBCCTHI1110HO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1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16"/>
                            <w:w w:val="6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1"/>
                          </w:rPr>
                          <w:t>IUIRIIR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54545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575757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3.827664" w:space="0" w:color="444444"/>
                          <w:bottom w:val="single" w:sz="7.655328" w:space="0" w:color="4F4F4F"/>
                          <w:left w:val="single" w:sz="7.655328" w:space="0" w:color="545454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3.827664" w:space="0" w:color="444444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3.827664" w:space="0" w:color="5B5B5B"/>
                          <w:bottom w:val="single" w:sz="3.827664" w:space="0" w:color="5B5B5B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49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75" w:after="0" w:line="240" w:lineRule="auto"/>
                          <w:ind w:left="7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5"/>
                          </w:rPr>
                          <w:t>5341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75" w:after="0" w:line="240" w:lineRule="auto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1"/>
                          </w:rPr>
                          <w:t>500000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48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7"/>
                            <w:w w:val="8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8"/>
                          </w:rPr>
                          <w:t>3,n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6"/>
                            <w:w w:val="8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88"/>
                          </w:rPr>
                          <w:t>UJf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7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8"/>
                          </w:rPr>
                          <w:t>3A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9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10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-9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Etl&gt;IDI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4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</w:rPr>
                          <w:t>HCHJCKY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70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92"/>
                          </w:rPr>
                          <w:t>l!MODHII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92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2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0"/>
                            <w:w w:val="101"/>
                          </w:rPr>
                          <w:t>(5342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24242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0"/>
                            <w:w w:val="100"/>
                          </w:rPr>
                          <w:t>5364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24242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0"/>
                            <w:w w:val="100"/>
                          </w:rPr>
                          <w:t>5373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424242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0"/>
                            <w:w w:val="100"/>
                          </w:rPr>
                          <w:t>537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2"/>
                            <w:w w:val="1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95959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95959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0"/>
                            <w:w w:val="105"/>
                          </w:rPr>
                          <w:t>5384)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B4B4B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65" w:after="0" w:line="240" w:lineRule="auto"/>
                          <w:ind w:left="751" w:right="-69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4"/>
                          </w:rPr>
                          <w:t>1,538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B4B4B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B4B4B"/>
                          <w:left w:val="single" w:sz="7.655328" w:space="0" w:color="54545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>
                          <w:spacing w:before="75" w:after="0" w:line="240" w:lineRule="auto"/>
                          <w:ind w:left="474" w:right="-49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13"/>
                            <w:w w:val="14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8A8A8A"/>
                            <w:spacing w:val="-11"/>
                            <w:w w:val="13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14"/>
                          </w:rPr>
                          <w:t>117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F4F4F"/>
                          <w:bottom w:val="single" w:sz="7.655328" w:space="0" w:color="545454"/>
                          <w:left w:val="single" w:sz="7.655328" w:space="0" w:color="545454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545454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3.827664" w:space="0" w:color="5B5B5B"/>
                          <w:bottom w:val="single" w:sz="7.655328" w:space="0" w:color="545454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>
                          <w:spacing w:before="98" w:after="0" w:line="240" w:lineRule="auto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8"/>
                          </w:rPr>
                          <w:t>421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39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84848"/>
                          <w:bottom w:val="single" w:sz="3.827664" w:space="0" w:color="1F1F1F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60" w:after="0" w:line="240" w:lineRule="auto"/>
                          <w:ind w:left="7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4"/>
                          </w:rPr>
                          <w:t>5342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70" w:after="0" w:line="240" w:lineRule="auto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16"/>
                            <w:w w:val="13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-16"/>
                            <w:w w:val="14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3"/>
                          </w:rPr>
                          <w:t>0000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47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8"/>
                            <w:w w:val="9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9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-8"/>
                            <w:w w:val="9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4"/>
                          </w:rPr>
                          <w:t>ODIIA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1"/>
                            <w:w w:val="9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7"/>
                            <w:w w:val="10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</w:rPr>
                          <w:t>PFJI.CTDA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62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0"/>
                            <w:w w:val="100"/>
                          </w:rPr>
                          <w:t>(534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3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95959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0"/>
                            <w:w w:val="100"/>
                          </w:rPr>
                          <w:t>534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7"/>
                            <w:w w:val="10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0"/>
                            <w:w w:val="100"/>
                          </w:rPr>
                          <w:t>5358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95959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95959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0"/>
                            <w:w w:val="100"/>
                          </w:rPr>
                          <w:t>5360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95959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95959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0"/>
                            <w:w w:val="105"/>
                          </w:rPr>
                          <w:t>5362)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60" w:after="0" w:line="240" w:lineRule="auto"/>
                          <w:ind w:left="751" w:right="-63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2"/>
                          </w:rPr>
                          <w:t>1,174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54545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>
                          <w:spacing w:before="70" w:after="0" w:line="240" w:lineRule="auto"/>
                          <w:ind w:left="483" w:right="-49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-15"/>
                            <w:w w:val="1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8A8A8A"/>
                            <w:spacing w:val="-11"/>
                            <w:w w:val="13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4"/>
                          </w:rPr>
                          <w:t>117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545454"/>
                          <w:bottom w:val="single" w:sz="7.655328" w:space="0" w:color="4B4B4B"/>
                          <w:left w:val="single" w:sz="7.655328" w:space="0" w:color="545454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545454"/>
                          <w:bottom w:val="single" w:sz="7.655328" w:space="0" w:color="4B4B4B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545454"/>
                          <w:bottom w:val="single" w:sz="7.655328" w:space="0" w:color="545454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>
                          <w:spacing w:before="89" w:after="0" w:line="240" w:lineRule="auto"/>
                          <w:ind w:right="-12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0"/>
                            <w:w w:val="113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514" w:type="dxa"/>
                        <w:tcBorders>
                          <w:top w:val="single" w:sz="3.827664" w:space="0" w:color="1F1F1F"/>
                          <w:bottom w:val="single" w:sz="3.827664" w:space="0" w:color="231F23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70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2"/>
                          </w:rPr>
                          <w:t>5343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75" w:after="0" w:line="240" w:lineRule="auto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3"/>
                          </w:rPr>
                          <w:t>511000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52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2"/>
                            <w:w w:val="11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18"/>
                          </w:rPr>
                          <w:t>PN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7"/>
                            <w:w w:val="118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21"/>
                            <w:w w:val="1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89"/>
                          </w:rPr>
                          <w:t>TP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7"/>
                            <w:w w:val="8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9"/>
                          </w:rPr>
                          <w:t>'J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9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4"/>
                            <w:w w:val="8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89"/>
                          </w:rPr>
                          <w:t>DHHCK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89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8"/>
                            <w:w w:val="8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</w:rPr>
                          <w:t>O&amp;JEKTJI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62" w:lineRule="exact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w w:val="67"/>
                          </w:rPr>
                          <w:t>(OA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0"/>
                            <w:w w:val="100"/>
                          </w:rPr>
                          <w:t>5344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95959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4"/>
                          </w:rPr>
                          <w:t>AO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0"/>
                            <w:w w:val="105"/>
                          </w:rPr>
                          <w:t>5347)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54545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4B4B4B"/>
                          <w:right w:val="single" w:sz="3.827664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3.827664" w:space="0" w:color="545454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545454"/>
                          <w:bottom w:val="single" w:sz="7.655328" w:space="0" w:color="484848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514" w:type="dxa"/>
                        <w:tcBorders>
                          <w:top w:val="single" w:sz="3.827664" w:space="0" w:color="231F23"/>
                          <w:bottom w:val="single" w:sz="7.655328" w:space="0" w:color="444444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41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5344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3B3B3B"/>
                        </w:tcBorders>
                      </w:tcPr>
                      <w:p>
                        <w:pPr>
                          <w:spacing w:before="36" w:after="0" w:line="240" w:lineRule="auto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511100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B3B3B"/>
                          <w:right w:val="single" w:sz="7.655328" w:space="0" w:color="4B4B4B"/>
                        </w:tcBorders>
                      </w:tcPr>
                      <w:p>
                        <w:pPr>
                          <w:spacing w:before="27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w w:val="86"/>
                          </w:rPr>
                          <w:t>Kynootnta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0"/>
                            <w:w w:val="85"/>
                          </w:rPr>
                          <w:t>srpa.aa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-8"/>
                            <w:w w:val="8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0"/>
                            <w:w w:val="88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3"/>
                          </w:rPr>
                          <w:t>o6jeK&amp;T8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84848"/>
                          <w:right w:val="single" w:sz="3.82766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3.827664" w:space="0" w:color="34343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3.827664" w:space="0" w:color="444444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484848"/>
                          <w:bottom w:val="single" w:sz="7.655328" w:space="0" w:color="575757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44444"/>
                          <w:bottom w:val="single" w:sz="7.655328" w:space="0" w:color="444444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2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5345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44444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3B3B3B"/>
                        </w:tcBorders>
                      </w:tcPr>
                      <w:p>
                        <w:pPr>
                          <w:spacing w:before="22" w:after="0" w:line="240" w:lineRule="auto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1"/>
                          </w:rPr>
                          <w:t>511200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44444"/>
                          <w:left w:val="single" w:sz="7.655328" w:space="0" w:color="3B3B3B"/>
                          <w:right w:val="single" w:sz="7.655328" w:space="0" w:color="4B4B4B"/>
                        </w:tcBorders>
                      </w:tcPr>
                      <w:p>
                        <w:pPr>
                          <w:spacing w:before="13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9"/>
                          </w:rPr>
                          <w:t>J1srpR/.\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9"/>
                          </w:rPr>
                          <w:t>Ib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9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0"/>
                            <w:w w:val="91"/>
                          </w:rPr>
                          <w:t>3tpM8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424242"/>
                            <w:spacing w:val="0"/>
                            <w:w w:val="163"/>
                          </w:rPr>
                          <w:t>It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424242"/>
                            <w:spacing w:val="-18"/>
                            <w:w w:val="16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8"/>
                          </w:rPr>
                          <w:t>o6jCKAT4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44444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44444"/>
                          <w:bottom w:val="single" w:sz="7.655328" w:space="0" w:color="4B4B4B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44444"/>
                          <w:bottom w:val="single" w:sz="7.655328" w:space="0" w:color="4B4B4B"/>
                          <w:left w:val="single" w:sz="7.655328" w:space="0" w:color="484848"/>
                          <w:right w:val="single" w:sz="3.82766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44444"/>
                          <w:bottom w:val="single" w:sz="7.655328" w:space="0" w:color="4B4B4B"/>
                          <w:left w:val="single" w:sz="3.827664" w:space="0" w:color="343434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44444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44444"/>
                          <w:bottom w:val="single" w:sz="7.655328" w:space="0" w:color="545454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3.827664" w:space="0" w:color="444444"/>
                          <w:bottom w:val="single" w:sz="7.655328" w:space="0" w:color="545454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575757"/>
                          <w:bottom w:val="single" w:sz="7.655328" w:space="0" w:color="545454"/>
                          <w:left w:val="single" w:sz="7.655328" w:space="0" w:color="5B5B5B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44444"/>
                          <w:bottom w:val="single" w:sz="7.655328" w:space="0" w:color="383838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2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3"/>
                          </w:rPr>
                          <w:t>5346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B3B3B"/>
                        </w:tcBorders>
                      </w:tcPr>
                      <w:p>
                        <w:pPr>
                          <w:spacing w:before="41" w:after="0" w:line="240" w:lineRule="auto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1"/>
                          </w:rPr>
                          <w:t>511300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2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8"/>
                          </w:rPr>
                          <w:t>KannTMII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3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7"/>
                          </w:rPr>
                          <w:t>OAPlKRBntbe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6"/>
                          </w:rPr>
                          <w:t>3rpRAa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5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424242"/>
                            <w:spacing w:val="0"/>
                            <w:w w:val="76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424242"/>
                            <w:spacing w:val="10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6"/>
                          </w:rPr>
                          <w:t>o6jeK&amp;T8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484848"/>
                          <w:right w:val="single" w:sz="3.827664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3.827664" w:space="0" w:color="1C1C1C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545454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545454"/>
                          <w:bottom w:val="single" w:sz="7.655328" w:space="0" w:color="484848"/>
                          <w:left w:val="single" w:sz="7.655328" w:space="0" w:color="4F4F4F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545454"/>
                          <w:bottom w:val="single" w:sz="7.655328" w:space="0" w:color="5B5B5B"/>
                          <w:left w:val="single" w:sz="3.827664" w:space="0" w:color="1F1F1F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383838"/>
                          <w:bottom w:val="single" w:sz="3.827664" w:space="0" w:color="181818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41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4"/>
                          </w:rPr>
                          <w:t>5347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3.827664" w:space="0" w:color="2F2F2F"/>
                          <w:left w:val="single" w:sz="7.655328" w:space="0" w:color="3F3F3F"/>
                          <w:right w:val="single" w:sz="7.655328" w:space="0" w:color="3B3B3B"/>
                        </w:tcBorders>
                      </w:tcPr>
                      <w:p>
                        <w:pPr>
                          <w:spacing w:before="41" w:after="0" w:line="240" w:lineRule="auto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511400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B3B3B"/>
                          <w:right w:val="single" w:sz="3.827664" w:space="0" w:color="232323"/>
                        </w:tcBorders>
                      </w:tcPr>
                      <w:p>
                        <w:pPr>
                          <w:spacing w:before="32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3"/>
                          </w:rPr>
                          <w:t>OpojeKTII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8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3"/>
                          </w:rPr>
                          <w:t>nnnmrpRIIoe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3.827664" w:space="0" w:color="232323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8484B"/>
                          <w:left w:val="single" w:sz="7.655328" w:space="0" w:color="484848"/>
                          <w:right w:val="single" w:sz="3.827664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3.827664" w:space="0" w:color="383838"/>
                          <w:left w:val="single" w:sz="3.827664" w:space="0" w:color="1C1C1C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F4F4F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5B5B5B"/>
                          <w:bottom w:val="single" w:sz="3.827664" w:space="0" w:color="575757"/>
                          <w:left w:val="single" w:sz="3.827664" w:space="0" w:color="1F1F1F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514" w:type="dxa"/>
                        <w:tcBorders>
                          <w:top w:val="single" w:sz="3.827664" w:space="0" w:color="181818"/>
                          <w:bottom w:val="single" w:sz="3.827664" w:space="0" w:color="1F1F1F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4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4"/>
                          </w:rPr>
                          <w:t>5348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3.827664" w:space="0" w:color="2F2F2F"/>
                          <w:bottom w:val="single" w:sz="7.655328" w:space="0" w:color="3B3B3B"/>
                          <w:left w:val="single" w:sz="7.655328" w:space="0" w:color="3F3F3F"/>
                          <w:right w:val="single" w:sz="7.655328" w:space="0" w:color="3B3B3B"/>
                        </w:tcBorders>
                      </w:tcPr>
                      <w:p>
                        <w:pPr>
                          <w:spacing w:before="34" w:after="0" w:line="240" w:lineRule="auto"/>
                          <w:ind w:left="1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3"/>
                          </w:rPr>
                          <w:t>512000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B3B3B"/>
                          <w:right w:val="single" w:sz="3.827664" w:space="0" w:color="232323"/>
                        </w:tcBorders>
                      </w:tcPr>
                      <w:p>
                        <w:pPr>
                          <w:spacing w:before="10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5"/>
                            <w:w w:val="9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91"/>
                          </w:rPr>
                          <w:t>WH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4"/>
                            <w:w w:val="9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6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9"/>
                            <w:w w:val="9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95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3"/>
                            <w:w w:val="95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5"/>
                          </w:rPr>
                          <w:t>EM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3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3"/>
                          </w:rPr>
                          <w:t>(OA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7"/>
                            <w:w w:val="6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B2B2B"/>
                            <w:spacing w:val="0"/>
                            <w:w w:val="104"/>
                          </w:rPr>
                          <w:t>534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B2B2B"/>
                            <w:spacing w:val="8"/>
                            <w:w w:val="104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5"/>
                          </w:rPr>
                          <w:t>JIO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0"/>
                            <w:w w:val="102"/>
                          </w:rPr>
                          <w:t>5357)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3.827664" w:space="0" w:color="232323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10" w:after="0" w:line="240" w:lineRule="auto"/>
                          <w:ind w:right="-26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1"/>
                          </w:rPr>
                          <w:t>1,088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3.827664" w:space="0" w:color="38383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>
                          <w:spacing w:before="10" w:after="0" w:line="240" w:lineRule="auto"/>
                          <w:ind w:left="493" w:right="-53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4"/>
                            <w:w w:val="9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0"/>
                            <w:w w:val="120"/>
                          </w:rPr>
                          <w:t>,0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-21"/>
                            <w:w w:val="12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F4F4F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3.827664" w:space="0" w:color="575757"/>
                          <w:bottom w:val="single" w:sz="7.655328" w:space="0" w:color="4F4F4F"/>
                          <w:left w:val="single" w:sz="3.827664" w:space="0" w:color="1F1F1F"/>
                          <w:right w:val="single" w:sz="7.655328" w:space="0" w:color="343434"/>
                        </w:tcBorders>
                      </w:tcPr>
                      <w:p>
                        <w:pPr>
                          <w:spacing w:before="24" w:after="0" w:line="240" w:lineRule="auto"/>
                          <w:ind w:right="-22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3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514" w:type="dxa"/>
                        <w:tcBorders>
                          <w:top w:val="single" w:sz="3.827664" w:space="0" w:color="1F1F1F"/>
                          <w:bottom w:val="single" w:sz="3.827664" w:space="0" w:color="232323"/>
                          <w:left w:val="single" w:sz="15.310656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6" w:after="0" w:line="240" w:lineRule="auto"/>
                          <w:ind w:left="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4"/>
                          </w:rPr>
                          <w:t>5349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3B3B3B"/>
                          <w:bottom w:val="single" w:sz="3.827664" w:space="0" w:color="232323"/>
                          <w:left w:val="single" w:sz="7.655328" w:space="0" w:color="3F3F3F"/>
                          <w:right w:val="single" w:sz="7.655328" w:space="0" w:color="3B3B3B"/>
                        </w:tcBorders>
                      </w:tcPr>
                      <w:p>
                        <w:pPr>
                          <w:spacing w:before="22" w:after="0" w:line="240" w:lineRule="auto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512100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nil" w:sz="6" w:space="0" w:color="auto"/>
                          <w:left w:val="single" w:sz="7.655328" w:space="0" w:color="3B3B3B"/>
                          <w:right w:val="single" w:sz="7.655328" w:space="0" w:color="444444"/>
                        </w:tcBorders>
                      </w:tcPr>
                      <w:p>
                        <w:pPr>
                          <w:spacing w:before="12" w:after="0" w:line="240" w:lineRule="auto"/>
                          <w:ind w:left="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1"/>
                          </w:rPr>
                          <w:t>OnpeMn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8"/>
                            <w:w w:val="8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595959"/>
                            <w:spacing w:val="0"/>
                            <w:w w:val="80"/>
                          </w:rPr>
                          <w:t>311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595959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cao6pahaj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12" w:after="0" w:line="240" w:lineRule="auto"/>
                          <w:ind w:right="-16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1"/>
                          </w:rPr>
                          <w:t>290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575757"/>
                          <w:right w:val="single" w:sz="7.655328" w:space="0" w:color="4F4F4F"/>
                        </w:tcBorders>
                      </w:tcPr>
                      <w:p>
                        <w:pPr>
                          <w:spacing w:before="12" w:after="0" w:line="240" w:lineRule="auto"/>
                          <w:ind w:right="-6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4"/>
                          </w:rPr>
                          <w:t>233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F4F4F"/>
                          <w:right w:val="single" w:sz="3.82766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3.827664" w:space="0" w:color="343434"/>
                          <w:right w:val="single" w:sz="7.655328" w:space="0" w:color="343434"/>
                        </w:tcBorders>
                      </w:tcPr>
                      <w:p>
                        <w:pPr>
                          <w:spacing w:before="22" w:after="0" w:line="240" w:lineRule="auto"/>
                          <w:ind w:right="-22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3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514" w:type="dxa"/>
                        <w:tcBorders>
                          <w:top w:val="single" w:sz="3.827664" w:space="0" w:color="232323"/>
                          <w:bottom w:val="single" w:sz="7.655328" w:space="0" w:color="3F3F3F"/>
                          <w:left w:val="single" w:sz="15.310656" w:space="0" w:color="2B2B2B"/>
                          <w:right w:val="single" w:sz="3.827664" w:space="0" w:color="2B2B2B"/>
                        </w:tcBorders>
                      </w:tcPr>
                      <w:p>
                        <w:pPr>
                          <w:spacing w:before="55" w:after="0" w:line="240" w:lineRule="auto"/>
                          <w:ind w:left="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5350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3.827664" w:space="0" w:color="232323"/>
                          <w:bottom w:val="single" w:sz="7.655328" w:space="0" w:color="3F3F3F"/>
                          <w:left w:val="single" w:sz="3.827664" w:space="0" w:color="2B2B2B"/>
                          <w:right w:val="single" w:sz="7.655328" w:space="0" w:color="3B3B3B"/>
                        </w:tcBorders>
                      </w:tcPr>
                      <w:p>
                        <w:pPr>
                          <w:spacing w:before="55" w:after="0" w:line="240" w:lineRule="auto"/>
                          <w:ind w:left="1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512200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nil" w:sz="6" w:space="0" w:color="auto"/>
                          <w:bottom w:val="single" w:sz="7.655328" w:space="0" w:color="3F3F3F"/>
                          <w:left w:val="single" w:sz="7.655328" w:space="0" w:color="3B3B3B"/>
                          <w:right w:val="single" w:sz="7.655328" w:space="0" w:color="5B5B5B"/>
                        </w:tcBorders>
                      </w:tcPr>
                      <w:p>
                        <w:pPr>
                          <w:spacing w:before="51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8"/>
                          </w:rPr>
                          <w:t>NDIIIIIIICTJl&amp;TIIBIIa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2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onpewa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3F3F3F"/>
                          <w:left w:val="single" w:sz="7.655328" w:space="0" w:color="5B5B5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3F3F3F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575757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4B4B4B"/>
                          <w:bottom w:val="single" w:sz="7.655328" w:space="0" w:color="646464"/>
                          <w:left w:val="single" w:sz="7.655328" w:space="0" w:color="5B5B5B"/>
                          <w:right w:val="single" w:sz="11.482992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3F3F3F"/>
                          <w:bottom w:val="single" w:sz="3.827664" w:space="0" w:color="2F2F2F"/>
                          <w:left w:val="single" w:sz="15.310656" w:space="0" w:color="2B2B2B"/>
                          <w:right w:val="single" w:sz="7.655328" w:space="0" w:color="444444"/>
                        </w:tcBorders>
                      </w:tcPr>
                      <w:p>
                        <w:pPr>
                          <w:spacing w:before="34" w:after="0" w:line="240" w:lineRule="auto"/>
                          <w:ind w:left="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5351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3F3F3F"/>
                          <w:bottom w:val="single" w:sz="3.827664" w:space="0" w:color="2F2F2F"/>
                          <w:left w:val="single" w:sz="7.655328" w:space="0" w:color="444444"/>
                          <w:right w:val="single" w:sz="7.655328" w:space="0" w:color="3B3B3B"/>
                        </w:tcBorders>
                      </w:tcPr>
                      <w:p>
                        <w:pPr>
                          <w:spacing w:before="34" w:after="0" w:line="240" w:lineRule="auto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512300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3F3F3F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5B5B5B"/>
                        </w:tcBorders>
                      </w:tcPr>
                      <w:p>
                        <w:pPr>
                          <w:spacing w:before="24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0"/>
                          </w:rPr>
                          <w:t>OnpeMa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5"/>
                            <w:w w:val="8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6D6D6D"/>
                            <w:spacing w:val="0"/>
                            <w:w w:val="97"/>
                          </w:rPr>
                          <w:t>:11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6D6D6D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6"/>
                          </w:rPr>
                          <w:t>non.onpllaJlCJIY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3F3F3F"/>
                          <w:bottom w:val="single" w:sz="7.655328" w:space="0" w:color="484848"/>
                          <w:left w:val="single" w:sz="7.655328" w:space="0" w:color="5B5B5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3F3F3F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575757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3.827664" w:space="0" w:color="3B3B3B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646464"/>
                          <w:bottom w:val="single" w:sz="7.655328" w:space="0" w:color="545454"/>
                          <w:left w:val="single" w:sz="7.655328" w:space="0" w:color="5B5B5B"/>
                          <w:right w:val="single" w:sz="11.482992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514" w:type="dxa"/>
                        <w:tcBorders>
                          <w:top w:val="single" w:sz="3.827664" w:space="0" w:color="2F2F2F"/>
                          <w:bottom w:val="single" w:sz="7.655328" w:space="0" w:color="383838"/>
                          <w:left w:val="single" w:sz="15.310656" w:space="0" w:color="2B2B2B"/>
                          <w:right w:val="single" w:sz="7.655328" w:space="0" w:color="444444"/>
                        </w:tcBorders>
                      </w:tcPr>
                      <w:p>
                        <w:pPr>
                          <w:spacing w:before="41" w:after="0" w:line="240" w:lineRule="auto"/>
                          <w:ind w:left="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5352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3.827664" w:space="0" w:color="2F2F2F"/>
                          <w:bottom w:val="single" w:sz="7.655328" w:space="0" w:color="383838"/>
                          <w:left w:val="single" w:sz="7.655328" w:space="0" w:color="444444"/>
                          <w:right w:val="single" w:sz="7.655328" w:space="0" w:color="3B3B3B"/>
                        </w:tcBorders>
                      </w:tcPr>
                      <w:p>
                        <w:pPr>
                          <w:spacing w:before="41" w:after="0" w:line="240" w:lineRule="auto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512400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5B5B5B"/>
                        </w:tcBorders>
                      </w:tcPr>
                      <w:p>
                        <w:pPr>
                          <w:spacing w:before="27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3"/>
                          </w:rPr>
                          <w:t>OnpeM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7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0"/>
                            <w:w w:val="187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2"/>
                            <w:w w:val="18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0"/>
                            <w:w w:val="109"/>
                          </w:rPr>
                          <w:t>:IIWTIIT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0"/>
                            <w:w w:val="110"/>
                          </w:rPr>
                          <w:t>)'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0"/>
                            <w:w w:val="93"/>
                          </w:rPr>
                          <w:t>ll&lt;lf&amp;OTIIC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-6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2"/>
                          </w:rPr>
                          <w:t>CJlC.IliiHC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5B5B5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44444"/>
                          <w:bottom w:val="single" w:sz="7.655328" w:space="0" w:color="4B4B4B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44444"/>
                          <w:bottom w:val="single" w:sz="7.655328" w:space="0" w:color="383838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F4F4F"/>
                          <w:bottom w:val="single" w:sz="7.655328" w:space="0" w:color="545454"/>
                          <w:left w:val="single" w:sz="7.655328" w:space="0" w:color="575757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F4F4F"/>
                          <w:bottom w:val="single" w:sz="3.827664" w:space="0" w:color="3F3F3F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3.827664" w:space="0" w:color="3B3B3B"/>
                          <w:bottom w:val="single" w:sz="3.827664" w:space="0" w:color="3F3F3F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545454"/>
                          <w:bottom w:val="single" w:sz="7.655328" w:space="0" w:color="575757"/>
                          <w:left w:val="single" w:sz="7.655328" w:space="0" w:color="5B5B5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383838"/>
                          <w:bottom w:val="single" w:sz="7.655328" w:space="0" w:color="444444"/>
                          <w:left w:val="single" w:sz="15.310656" w:space="0" w:color="2B2B2B"/>
                          <w:right w:val="single" w:sz="7.655328" w:space="0" w:color="444444"/>
                        </w:tcBorders>
                      </w:tcPr>
                      <w:p>
                        <w:pPr>
                          <w:spacing w:before="46" w:after="0" w:line="240" w:lineRule="auto"/>
                          <w:ind w:left="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2"/>
                          </w:rPr>
                          <w:t>5353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383838"/>
                          <w:bottom w:val="single" w:sz="7.655328" w:space="0" w:color="444444"/>
                          <w:left w:val="single" w:sz="7.655328" w:space="0" w:color="444444"/>
                          <w:right w:val="single" w:sz="7.655328" w:space="0" w:color="3B3B3B"/>
                        </w:tcBorders>
                      </w:tcPr>
                      <w:p>
                        <w:pPr>
                          <w:spacing w:before="36" w:after="0" w:line="240" w:lineRule="auto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512500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B3B3B"/>
                          <w:right w:val="single" w:sz="7.655328" w:space="0" w:color="5B5B5B"/>
                        </w:tcBorders>
                      </w:tcPr>
                      <w:p>
                        <w:pPr>
                          <w:spacing w:before="27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9"/>
                          </w:rPr>
                          <w:t>MtAIII11ntCI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9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9"/>
                          </w:rPr>
                          <w:t>:I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8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0"/>
                            <w:w w:val="88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95959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6"/>
                          </w:rPr>
                          <w:t>na6oparop11jcK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5"/>
                            <w:w w:val="7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onpewa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5B5B5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B3B3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4F4F4F"/>
                          <w:right w:val="single" w:sz="3.827664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383838"/>
                          <w:bottom w:val="single" w:sz="3.827664" w:space="0" w:color="383838"/>
                          <w:left w:val="single" w:sz="3.827664" w:space="0" w:color="3F3F3F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545454"/>
                          <w:bottom w:val="single" w:sz="7.655328" w:space="0" w:color="545454"/>
                          <w:left w:val="single" w:sz="7.655328" w:space="0" w:color="575757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3.827664" w:space="0" w:color="3F3F3F"/>
                          <w:bottom w:val="single" w:sz="7.655328" w:space="0" w:color="545454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3.827664" w:space="0" w:color="3F3F3F"/>
                          <w:bottom w:val="single" w:sz="7.655328" w:space="0" w:color="545454"/>
                          <w:left w:val="single" w:sz="7.655328" w:space="0" w:color="4F4F4F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575757"/>
                          <w:bottom w:val="single" w:sz="7.655328" w:space="0" w:color="545454"/>
                          <w:left w:val="single" w:sz="7.655328" w:space="0" w:color="5B5B5B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15.310656" w:space="0" w:color="2B2B2B"/>
                          <w:right w:val="single" w:sz="7.655328" w:space="0" w:color="444444"/>
                        </w:tcBorders>
                      </w:tcPr>
                      <w:p>
                        <w:pPr>
                          <w:spacing w:before="32" w:after="0" w:line="240" w:lineRule="auto"/>
                          <w:ind w:left="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5354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3B3B3B"/>
                        </w:tcBorders>
                      </w:tcPr>
                      <w:p>
                        <w:pPr>
                          <w:spacing w:before="32" w:after="0" w:line="240" w:lineRule="auto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512600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5B5B5B"/>
                        </w:tcBorders>
                      </w:tcPr>
                      <w:p>
                        <w:pPr>
                          <w:spacing w:before="22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9"/>
                          </w:rPr>
                          <w:t>OnpeMa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9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9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7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9"/>
                          </w:rPr>
                          <w:t>o6pasooatbe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4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8"/>
                          </w:rPr>
                          <w:t>KYIIlYP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2"/>
                            <w:w w:val="6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11"/>
                            <w:w w:val="9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cnopT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5B5B5B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F4F4F"/>
                        </w:tcBorders>
                      </w:tcPr>
                      <w:p>
                        <w:pPr>
                          <w:spacing w:before="22" w:after="0" w:line="240" w:lineRule="auto"/>
                          <w:ind w:right="-21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13"/>
                          </w:rPr>
                          <w:t>798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3.827664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3.827664" w:space="0" w:color="383838"/>
                          <w:bottom w:val="single" w:sz="3.827664" w:space="0" w:color="3B3B3B"/>
                          <w:left w:val="single" w:sz="3.827664" w:space="0" w:color="2B2B2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>
                          <w:spacing w:before="22" w:after="0" w:line="240" w:lineRule="auto"/>
                          <w:ind w:right="-13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6D6D6D"/>
                            <w:spacing w:val="0"/>
                            <w:w w:val="113"/>
                          </w:rPr>
                          <w:t>798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7.655328" w:space="0" w:color="4F4F4F"/>
                          <w:right w:val="single" w:sz="3.82766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3.827664" w:space="0" w:color="38383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84848"/>
                          <w:bottom w:val="single" w:sz="7.655328" w:space="0" w:color="343434"/>
                          <w:left w:val="single" w:sz="15.310656" w:space="0" w:color="2B2B2B"/>
                          <w:right w:val="single" w:sz="7.655328" w:space="0" w:color="444444"/>
                        </w:tcBorders>
                      </w:tcPr>
                      <w:p>
                        <w:pPr>
                          <w:spacing w:before="41" w:after="0" w:line="240" w:lineRule="auto"/>
                          <w:ind w:left="9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1"/>
                          </w:rPr>
                          <w:t>5355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44444"/>
                          <w:right w:val="single" w:sz="7.655328" w:space="0" w:color="3B3B3B"/>
                        </w:tcBorders>
                      </w:tcPr>
                      <w:p>
                        <w:pPr>
                          <w:spacing w:before="32" w:after="0" w:line="240" w:lineRule="auto"/>
                          <w:ind w:left="13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512700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B3B3B"/>
                          <w:right w:val="single" w:sz="3.827664" w:space="0" w:color="1F1F1F"/>
                        </w:tcBorders>
                      </w:tcPr>
                      <w:p>
                        <w:pPr>
                          <w:spacing w:before="32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1"/>
                          </w:rPr>
                          <w:t>OnpcM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7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5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4"/>
                          </w:rPr>
                          <w:t>nojct&lt;y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3.827664" w:space="0" w:color="1F1F1F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3.827664" w:space="0" w:color="3B3B3B"/>
                          <w:bottom w:val="single" w:sz="3.827664" w:space="0" w:color="38383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7.655328" w:space="0" w:color="4F4F4F"/>
                          <w:right w:val="single" w:sz="3.827664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4F4F4F"/>
                          <w:bottom w:val="single" w:sz="7.655328" w:space="0" w:color="4F4F4F"/>
                          <w:left w:val="single" w:sz="3.827664" w:space="0" w:color="232323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343434"/>
                          <w:bottom w:val="single" w:sz="7.655328" w:space="0" w:color="444444"/>
                          <w:left w:val="single" w:sz="15.310656" w:space="0" w:color="2B2B2B"/>
                          <w:right w:val="single" w:sz="7.655328" w:space="0" w:color="444444"/>
                        </w:tcBorders>
                      </w:tcPr>
                      <w:p>
                        <w:pPr>
                          <w:spacing w:before="41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0"/>
                          </w:rPr>
                          <w:t>5356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44444"/>
                          <w:right w:val="single" w:sz="7.655328" w:space="0" w:color="3B3B3B"/>
                        </w:tcBorders>
                      </w:tcPr>
                      <w:p>
                        <w:pPr>
                          <w:spacing w:before="32" w:after="0" w:line="240" w:lineRule="auto"/>
                          <w:ind w:left="13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1"/>
                          </w:rPr>
                          <w:t>512800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B3B3B"/>
                          <w:right w:val="single" w:sz="3.827664" w:space="0" w:color="1F1F1F"/>
                        </w:tcBorders>
                      </w:tcPr>
                      <w:p>
                        <w:pPr>
                          <w:spacing w:before="22" w:after="0" w:line="240" w:lineRule="auto"/>
                          <w:ind w:left="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1"/>
                          </w:rPr>
                          <w:t>OnpcM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8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7"/>
                            <w:w w:val="8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5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8"/>
                          </w:rPr>
                          <w:t>jnuu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1"/>
                            <w:w w:val="7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8"/>
                          </w:rPr>
                          <w:t>6e36cAIIOCT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3.827664" w:space="0" w:color="1F1F1F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3.827664" w:space="0" w:color="38383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F4F4F"/>
                          <w:bottom w:val="single" w:sz="7.655328" w:space="0" w:color="484848"/>
                          <w:left w:val="single" w:sz="7.655328" w:space="0" w:color="444444"/>
                          <w:right w:val="single" w:sz="3.827664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4F4F4F"/>
                          <w:bottom w:val="single" w:sz="7.655328" w:space="0" w:color="646464"/>
                          <w:left w:val="single" w:sz="3.827664" w:space="0" w:color="232323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444444"/>
                          <w:bottom w:val="single" w:sz="7.655328" w:space="0" w:color="383838"/>
                          <w:left w:val="single" w:sz="15.310656" w:space="0" w:color="2B2B2B"/>
                          <w:right w:val="single" w:sz="7.655328" w:space="0" w:color="2F2F2F"/>
                        </w:tcBorders>
                      </w:tcPr>
                      <w:p>
                        <w:pPr>
                          <w:spacing w:before="3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5357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444444"/>
                          <w:bottom w:val="single" w:sz="7.655328" w:space="0" w:color="3F3F3F"/>
                          <w:left w:val="single" w:sz="7.655328" w:space="0" w:color="2F2F2F"/>
                          <w:right w:val="single" w:sz="7.655328" w:space="0" w:color="3B3B3B"/>
                        </w:tcBorders>
                      </w:tcPr>
                      <w:p>
                        <w:pPr>
                          <w:spacing w:before="3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1"/>
                          </w:rPr>
                          <w:t>512900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3F3F3F"/>
                          <w:left w:val="single" w:sz="7.655328" w:space="0" w:color="3B3B3B"/>
                          <w:right w:val="single" w:sz="7.655328" w:space="0" w:color="4F4F4F"/>
                        </w:tcBorders>
                      </w:tcPr>
                      <w:p>
                        <w:pPr>
                          <w:spacing w:before="27" w:after="0" w:line="240" w:lineRule="auto"/>
                          <w:ind w:left="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9"/>
                          </w:rPr>
                          <w:t>OnpeMn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6"/>
                            <w:w w:val="7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595959"/>
                            <w:spacing w:val="0"/>
                            <w:w w:val="100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  <w:color w:val="595959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9"/>
                          </w:rPr>
                          <w:t>npott3DOJ1tt•Y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8"/>
                            <w:w w:val="69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9"/>
                          </w:rPr>
                          <w:t>MO'ropllll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11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9"/>
                          </w:rPr>
                          <w:t>uenOtqJCTIIa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19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69"/>
                          </w:rPr>
                          <w:t>tt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72" w:lineRule="exact"/>
                          <w:ind w:left="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69"/>
                          </w:rPr>
                          <w:t>HCMOTopua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8"/>
                            <w:w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0"/>
                          </w:rPr>
                          <w:t>onpeMa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44444"/>
                          <w:bottom w:val="single" w:sz="7.655328" w:space="0" w:color="3F3F3F"/>
                          <w:left w:val="single" w:sz="7.655328" w:space="0" w:color="4F4F4F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84848"/>
                          <w:bottom w:val="single" w:sz="7.655328" w:space="0" w:color="3F3F3F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84848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3B3B3B"/>
                          <w:left w:val="single" w:sz="7.655328" w:space="0" w:color="484848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F4F4F"/>
                          <w:right w:val="single" w:sz="3.827664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3.827664" w:space="0" w:color="545454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84848"/>
                          <w:bottom w:val="single" w:sz="7.655328" w:space="0" w:color="3B3B3B"/>
                          <w:left w:val="single" w:sz="7.655328" w:space="0" w:color="4F4F4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646464"/>
                          <w:bottom w:val="single" w:sz="7.655328" w:space="0" w:color="606060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514" w:type="dxa"/>
                        <w:tcBorders>
                          <w:top w:val="single" w:sz="7.655328" w:space="0" w:color="383838"/>
                          <w:bottom w:val="single" w:sz="3.827664" w:space="0" w:color="2F2F34"/>
                          <w:left w:val="single" w:sz="15.310656" w:space="0" w:color="444444"/>
                          <w:right w:val="single" w:sz="11.482992" w:space="0" w:color="444444"/>
                        </w:tcBorders>
                      </w:tcPr>
                      <w:p>
                        <w:pPr>
                          <w:spacing w:before="17" w:after="0" w:line="145" w:lineRule="exact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4"/>
                            <w:position w:val="-2"/>
                          </w:rPr>
                          <w:t>5358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7.655328" w:space="0" w:color="3F3F3F"/>
                          <w:bottom w:val="single" w:sz="3.827664" w:space="0" w:color="2F2F34"/>
                          <w:left w:val="single" w:sz="11.482992" w:space="0" w:color="444444"/>
                          <w:right w:val="single" w:sz="7.655328" w:space="0" w:color="3B3B3B"/>
                        </w:tcBorders>
                      </w:tcPr>
                      <w:p>
                        <w:pPr>
                          <w:spacing w:before="8" w:after="0" w:line="154" w:lineRule="exact"/>
                          <w:ind w:left="1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3"/>
                            <w:position w:val="-2"/>
                          </w:rPr>
                          <w:t>513000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3F3F3F"/>
                          <w:bottom w:val="single" w:sz="3.827664" w:space="0" w:color="484848"/>
                          <w:left w:val="single" w:sz="7.655328" w:space="0" w:color="3B3B3B"/>
                          <w:right w:val="single" w:sz="7.655328" w:space="0" w:color="4F4F4F"/>
                        </w:tcBorders>
                      </w:tcPr>
                      <w:p>
                        <w:pPr>
                          <w:spacing w:before="0" w:after="0" w:line="161" w:lineRule="exact"/>
                          <w:ind w:left="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2"/>
                          </w:rPr>
                          <w:t>OCTAJIE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8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3"/>
                          </w:rPr>
                          <w:t>EKPETIUIHE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-12"/>
                            <w:w w:val="9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B2B2B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0"/>
                            <w:w w:val="90"/>
                          </w:rPr>
                          <w:t>OD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161616"/>
                            <w:spacing w:val="1"/>
                            <w:w w:val="9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0"/>
                          </w:rPr>
                          <w:t>EM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9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4"/>
                            <w:w w:val="9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24242"/>
                            <w:spacing w:val="0"/>
                            <w:w w:val="103"/>
                          </w:rPr>
                          <w:t>(5359)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3F3F3F"/>
                          <w:bottom w:val="single" w:sz="7.655328" w:space="0" w:color="4B4B4B"/>
                          <w:left w:val="single" w:sz="7.655328" w:space="0" w:color="4F4F4F"/>
                          <w:right w:val="single" w:sz="7.655328" w:space="0" w:color="3B3B3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3F3F3F"/>
                          <w:bottom w:val="single" w:sz="7.655328" w:space="0" w:color="4B4B4B"/>
                          <w:left w:val="single" w:sz="7.655328" w:space="0" w:color="3B3B3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84848"/>
                          <w:right w:val="single" w:sz="3.827664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3B3B3B"/>
                          <w:bottom w:val="single" w:sz="7.655328" w:space="0" w:color="4B4B4B"/>
                          <w:left w:val="single" w:sz="3.827664" w:space="0" w:color="2B2B2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F4F4F"/>
                          <w:right w:val="single" w:sz="3.827664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3.827664" w:space="0" w:color="545454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3B3B3B"/>
                          <w:bottom w:val="single" w:sz="7.655328" w:space="0" w:color="4B4B4B"/>
                          <w:left w:val="single" w:sz="7.655328" w:space="0" w:color="4F4F4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606060"/>
                          <w:bottom w:val="single" w:sz="7.655328" w:space="0" w:color="4B4B4B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514" w:type="dxa"/>
                        <w:vMerge w:val="restart"/>
                        <w:tcBorders>
                          <w:top w:val="single" w:sz="3.827664" w:space="0" w:color="2F2F34"/>
                          <w:left w:val="single" w:sz="15.310656" w:space="0" w:color="2B2B2B"/>
                          <w:right w:val="single" w:sz="11.482992" w:space="0" w:color="444444"/>
                        </w:tcBorders>
                      </w:tcPr>
                      <w:p>
                        <w:pPr>
                          <w:spacing w:before="55" w:after="0" w:line="240" w:lineRule="auto"/>
                          <w:ind w:left="10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4"/>
                          </w:rPr>
                          <w:t>5359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4" w:type="dxa"/>
                        <w:vMerge w:val="restart"/>
                        <w:tcBorders>
                          <w:top w:val="single" w:sz="3.827664" w:space="0" w:color="2F2F34"/>
                          <w:left w:val="single" w:sz="11.482992" w:space="0" w:color="444444"/>
                          <w:right w:val="single" w:sz="7.655328" w:space="0" w:color="3F3F3F"/>
                        </w:tcBorders>
                      </w:tcPr>
                      <w:p>
                        <w:pPr>
                          <w:spacing w:before="55" w:after="0" w:line="240" w:lineRule="auto"/>
                          <w:ind w:left="1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424242"/>
                            <w:spacing w:val="0"/>
                            <w:w w:val="101"/>
                          </w:rPr>
                          <w:t>513100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vMerge w:val="restart"/>
                        <w:tcBorders>
                          <w:top w:val="single" w:sz="3.827664" w:space="0" w:color="484848"/>
                          <w:left w:val="single" w:sz="7.655328" w:space="0" w:color="3F3F3F"/>
                          <w:right w:val="single" w:sz="7.655328" w:space="0" w:color="4F4F4F"/>
                        </w:tcBorders>
                      </w:tcPr>
                      <w:p>
                        <w:pPr>
                          <w:spacing w:before="46" w:after="0" w:line="240" w:lineRule="auto"/>
                          <w:ind w:left="3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83"/>
                          </w:rPr>
                          <w:t>OcTane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-7"/>
                            <w:w w:val="8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1"/>
                          </w:rPr>
                          <w:t>ue"J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71"/>
                          </w:rPr>
                          <w:t>CTTIHilt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10"/>
                            <w:w w:val="7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595959"/>
                            <w:spacing w:val="0"/>
                            <w:w w:val="133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595959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95959"/>
                            <w:spacing w:val="0"/>
                            <w:w w:val="100"/>
                          </w:rPr>
                          <w:t>onpewa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7.655328" w:space="0" w:color="4B4B4B"/>
                          <w:bottom w:val="nil" w:sz="6" w:space="0" w:color="auto"/>
                          <w:left w:val="single" w:sz="7.655328" w:space="0" w:color="4F4F4F"/>
                          <w:right w:val="single" w:sz="7.655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7.655328" w:space="0" w:color="4B4B4B"/>
                          <w:bottom w:val="nil" w:sz="6" w:space="0" w:color="auto"/>
                          <w:left w:val="single" w:sz="7.655328" w:space="0" w:color="444444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11.482992" w:space="0" w:color="343434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B4B4B"/>
                          <w:bottom w:val="single" w:sz="11.482992" w:space="0" w:color="343434"/>
                          <w:left w:val="single" w:sz="7.655328" w:space="0" w:color="3F3F3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7.655328" w:space="0" w:color="4B4B4B"/>
                          <w:bottom w:val="single" w:sz="11.482992" w:space="0" w:color="343434"/>
                          <w:left w:val="single" w:sz="7.655328" w:space="0" w:color="4F4F4F"/>
                          <w:right w:val="single" w:sz="3.827664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7.655328" w:space="0" w:color="4B4B4B"/>
                          <w:bottom w:val="single" w:sz="11.482992" w:space="0" w:color="343434"/>
                          <w:left w:val="single" w:sz="3.827664" w:space="0" w:color="545454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7.655328" w:space="0" w:color="4B4B4B"/>
                          <w:bottom w:val="single" w:sz="11.482992" w:space="0" w:color="343434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7.655328" w:space="0" w:color="4B4B4B"/>
                          <w:bottom w:val="single" w:sz="11.482992" w:space="0" w:color="343434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7" w:hRule="exact"/>
                    </w:trPr>
                    <w:tc>
                      <w:tcPr>
                        <w:tcW w:w="514" w:type="dxa"/>
                        <w:vMerge/>
                        <w:tcBorders>
                          <w:bottom w:val="nil" w:sz="6" w:space="0" w:color="auto"/>
                          <w:left w:val="single" w:sz="15.310656" w:space="0" w:color="2B2B2B"/>
                          <w:right w:val="single" w:sz="11.482992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94" w:type="dxa"/>
                        <w:vMerge/>
                        <w:tcBorders>
                          <w:bottom w:val="nil" w:sz="6" w:space="0" w:color="auto"/>
                          <w:left w:val="single" w:sz="11.482992" w:space="0" w:color="444444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01" w:type="dxa"/>
                        <w:vMerge/>
                        <w:tcBorders>
                          <w:bottom w:val="nil" w:sz="6" w:space="0" w:color="auto"/>
                          <w:left w:val="single" w:sz="7.655328" w:space="0" w:color="3F3F3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5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48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8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8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3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4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C3C1BC"/>
          <w:spacing w:val="0"/>
          <w:w w:val="58"/>
          <w:position w:val="1"/>
        </w:rPr>
        <w:t>.....</w:t>
      </w:r>
      <w:r>
        <w:rPr>
          <w:rFonts w:ascii="Times New Roman" w:hAnsi="Times New Roman" w:cs="Times New Roman" w:eastAsia="Times New Roman"/>
          <w:sz w:val="24"/>
          <w:szCs w:val="24"/>
          <w:color w:val="C3C1BC"/>
          <w:spacing w:val="25"/>
          <w:w w:val="58"/>
          <w:u w:val="single" w:color="C2C0BB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C3C1BC"/>
          <w:spacing w:val="0"/>
          <w:w w:val="58"/>
          <w:u w:val="single" w:color="C2C0BB"/>
          <w:position w:val="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C3C1BC"/>
          <w:spacing w:val="0"/>
          <w:w w:val="58"/>
          <w:u w:val="single" w:color="C2C0BB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color w:val="C3C1BC"/>
          <w:spacing w:val="0"/>
          <w:w w:val="58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color w:val="C3C1BC"/>
          <w:spacing w:val="0"/>
          <w:w w:val="58"/>
          <w:position w:val="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C3C1B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C3C1BC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color w:val="C3C1BC"/>
          <w:spacing w:val="0"/>
          <w:w w:val="131"/>
          <w:position w:val="0"/>
        </w:rPr>
        <w:t>..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64"/>
        <w:jc w:val="left"/>
        <w:tabs>
          <w:tab w:pos="4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188.603149pt;margin-top:-.847631pt;width:24.809696pt;height:10.769532pt;mso-position-horizontal-relative:page;mso-position-vertical-relative:paragraph;z-index:-21361" coordorigin="3772,-17" coordsize="496,215">
            <v:shape style="position:absolute;left:3772;top:-17;width:496;height:215" coordorigin="3772,-17" coordsize="496,215" path="m3772,-17l4268,-17,4268,198,3772,198,3772,-17e" filled="t" fillcolor="#E9E9E9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C3C1BC"/>
          <w:spacing w:val="0"/>
          <w:w w:val="15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C3C1BC"/>
          <w:spacing w:val="-21"/>
          <w:w w:val="153"/>
          <w:u w:val="single" w:color="C2C0BB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C3C1BC"/>
          <w:spacing w:val="0"/>
          <w:w w:val="153"/>
          <w:u w:val="single" w:color="C2C0BB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C3C1BC"/>
          <w:spacing w:val="0"/>
          <w:w w:val="153"/>
          <w:u w:val="single" w:color="C2C0BB"/>
        </w:rPr>
      </w:r>
      <w:r>
        <w:rPr>
          <w:rFonts w:ascii="Times New Roman" w:hAnsi="Times New Roman" w:cs="Times New Roman" w:eastAsia="Times New Roman"/>
          <w:sz w:val="16"/>
          <w:szCs w:val="16"/>
          <w:color w:val="C3C1BC"/>
          <w:spacing w:val="0"/>
          <w:w w:val="153"/>
        </w:rPr>
      </w:r>
      <w:r>
        <w:rPr>
          <w:rFonts w:ascii="Times New Roman" w:hAnsi="Times New Roman" w:cs="Times New Roman" w:eastAsia="Times New Roman"/>
          <w:sz w:val="16"/>
          <w:szCs w:val="16"/>
          <w:color w:val="C3C1BC"/>
          <w:spacing w:val="0"/>
          <w:w w:val="15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124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228.767639pt;margin-top:-.558568pt;width:25.036pt;height:7.503418pt;mso-position-horizontal-relative:page;mso-position-vertical-relative:paragraph;z-index:-21360" coordorigin="4575,-11" coordsize="501,150">
            <v:shape style="position:absolute;left:4575;top:-11;width:501;height:150" coordorigin="4575,-11" coordsize="501,150" path="m4575,-11l5076,-11,5076,139,4575,139,4575,-11e" filled="t" fillcolor="#E9E9E9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color w:val="C3C1BC"/>
          <w:spacing w:val="0"/>
          <w:w w:val="199"/>
        </w:rPr>
        <w:t>1..--J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0" w:bottom="0" w:left="0" w:right="2420"/>
          <w:footerReference w:type="default" r:id="rId69"/>
          <w:pgSz w:w="16880" w:h="11980" w:orient="landscape"/>
          <w:cols w:num="3" w:equalWidth="0">
            <w:col w:w="3131" w:space="652"/>
            <w:col w:w="490" w:space="314"/>
            <w:col w:w="9873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0" w:after="0" w:line="240" w:lineRule="auto"/>
        <w:ind w:right="108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73"/>
        </w:rPr>
        <w:t>OCTRIIIIX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.106395pt;height:38.4pt;mso-position-horizontal-relative:char;mso-position-vertical-relative:line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64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111.359996pt;height:2.88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0" w:right="2420"/>
        </w:sectPr>
      </w:pPr>
      <w:rPr/>
    </w:p>
    <w:p>
      <w:pPr>
        <w:spacing w:before="75" w:after="0" w:line="169" w:lineRule="exact"/>
        <w:ind w:left="152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.419456pt;margin-top:322.905914pt;width:.1pt;height:32.481659pt;mso-position-horizontal-relative:page;mso-position-vertical-relative:page;z-index:-21358" coordorigin="8,6458" coordsize="2,650">
            <v:shape style="position:absolute;left:8;top:6458;width:2;height:650" coordorigin="8,6458" coordsize="0,650" path="m8,7108l8,6458e" filled="f" stroked="t" strokeweight="1.435374pt" strokecolor="#D8D8C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.733513pt;margin-top:40.127541pt;width:603.335601pt;height:359.448947pt;mso-position-horizontal-relative:page;mso-position-vertical-relative:paragraph;z-index:-2135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29" w:hRule="exact"/>
                    </w:trPr>
                    <w:tc>
                      <w:tcPr>
                        <w:tcW w:w="517" w:type="dxa"/>
                        <w:vMerge w:val="restart"/>
                        <w:tcBorders>
                          <w:top w:val="single" w:sz="11.482992" w:space="0" w:color="28282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158" w:lineRule="exact"/>
                          <w:ind w:left="-25" w:right="-4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575757"/>
                            <w:spacing w:val="0"/>
                            <w:w w:val="86"/>
                          </w:rPr>
                          <w:t>O:lHaKa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22" w:lineRule="exact"/>
                          <w:ind w:left="93" w:right="78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3F3F3F"/>
                            <w:spacing w:val="0"/>
                            <w:w w:val="104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vMerge w:val="restart"/>
                        <w:tcBorders>
                          <w:top w:val="single" w:sz="11.482992" w:space="0" w:color="28282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w w:val="108"/>
                          </w:rPr>
                          <w:t>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-11"/>
                            <w:w w:val="109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2"/>
                            <w:w w:val="9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13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53" w:after="0" w:line="240" w:lineRule="auto"/>
                          <w:ind w:left="144" w:right="-2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575757"/>
                            <w:w w:val="104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575757"/>
                            <w:spacing w:val="-6"/>
                            <w:w w:val="10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F3F3F"/>
                            <w:spacing w:val="-16"/>
                            <w:w w:val="18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3F3F3F"/>
                            <w:spacing w:val="-22"/>
                            <w:w w:val="18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575757"/>
                            <w:spacing w:val="0"/>
                            <w:w w:val="126"/>
                          </w:rPr>
                          <w:t>T8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vMerge w:val="restart"/>
                        <w:tcBorders>
                          <w:top w:val="single" w:sz="11.482992" w:space="0" w:color="28282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8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84" w:right="136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82"/>
                          </w:rPr>
                          <w:t>On11c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vMerge w:val="restart"/>
                        <w:tcBorders>
                          <w:top w:val="single" w:sz="11.482992" w:space="0" w:color="28282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>
                          <w:spacing w:before="74" w:after="0" w:line="256" w:lineRule="auto"/>
                          <w:ind w:left="98" w:right="99" w:firstLine="4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w w:val="125"/>
                          </w:rPr>
                          <w:t>lh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5"/>
                            <w:w w:val="126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9"/>
                            <w:w w:val="9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107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80"/>
                          </w:rPr>
                          <w:t>OAo6p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2"/>
                            <w:w w:val="79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8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-3"/>
                            <w:w w:val="8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101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10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101"/>
                          </w:rPr>
                          <w:t>anpon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102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65"/>
                          </w:rPr>
                          <w:t>oo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-7"/>
                            <w:w w:val="6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77"/>
                          </w:rPr>
                          <w:t>uoo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-7"/>
                            <w:w w:val="76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423" w:type="dxa"/>
                        <w:gridSpan w:val="10"/>
                        <w:tcBorders>
                          <w:top w:val="single" w:sz="11.482992" w:space="0" w:color="282828"/>
                          <w:bottom w:val="nil" w:sz="6" w:space="0" w:color="auto"/>
                          <w:left w:val="single" w:sz="7.655328" w:space="0" w:color="3F3F3F"/>
                          <w:right w:val="single" w:sz="15.310656" w:space="0" w:color="444444"/>
                        </w:tcBorders>
                      </w:tcPr>
                      <w:p>
                        <w:pPr>
                          <w:spacing w:before="0" w:after="0" w:line="190" w:lineRule="exact"/>
                          <w:ind w:left="196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li3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4"/>
                            <w:w w:val="100"/>
                            <w:position w:val="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100"/>
                            <w:position w:val="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8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7"/>
                            <w:w w:val="100"/>
                            <w:position w:val="1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1"/>
                            <w:w w:val="100"/>
                            <w:position w:val="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-6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3"/>
                            <w:w w:val="100"/>
                            <w:position w:val="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212121"/>
                            <w:spacing w:val="-5"/>
                            <w:w w:val="100"/>
                            <w:position w:val="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IIIX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7"/>
                            <w:position w:val="1"/>
                          </w:rPr>
                          <w:t>O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6"/>
                            <w:w w:val="77"/>
                            <w:position w:val="1"/>
                          </w:rPr>
                          <w:t>a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59"/>
                            <w:position w:val="1"/>
                          </w:rPr>
                          <w:t>ClO)l8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69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-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84"/>
                            <w:position w:val="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-15"/>
                            <w:w w:val="84"/>
                            <w:position w:val="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109"/>
                            <w:position w:val="1"/>
                          </w:rPr>
                          <w:t>3JlaT8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-6"/>
                            <w:w w:val="110"/>
                            <w:position w:val="1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146"/>
                            <w:position w:val="1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517" w:type="dxa"/>
                        <w:vMerge/>
                        <w:tcBorders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99" w:type="dxa"/>
                        <w:vMerge/>
                        <w:tcBorders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01" w:type="dxa"/>
                        <w:vMerge/>
                        <w:tcBorders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8" w:type="dxa"/>
                        <w:vMerge/>
                        <w:tcBorders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vMerge w:val="restart"/>
                        <w:tcBorders>
                          <w:top w:val="nil" w:sz="6" w:space="0" w:color="auto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22" w:after="0" w:line="240" w:lineRule="auto"/>
                          <w:ind w:left="269" w:right="258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w w:val="77"/>
                          </w:rPr>
                          <w:t>Yt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-2"/>
                            <w:w w:val="77"/>
                          </w:rPr>
                          <w:t>&lt;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8"/>
                            <w:w w:val="9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97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3"/>
                            <w:w w:val="97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9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5" w:after="0" w:line="240" w:lineRule="auto"/>
                          <w:ind w:left="166" w:right="32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w w:val="64"/>
                          </w:rPr>
                          <w:t>(Ol16il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24"/>
                            <w:w w:val="64"/>
                          </w:rPr>
                          <w:t>O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11"/>
                            <w:w w:val="60"/>
                          </w:rPr>
                          <w:t>I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212121"/>
                            <w:spacing w:val="-1"/>
                            <w:w w:val="56"/>
                          </w:rPr>
                          <w:t>J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71"/>
                          </w:rPr>
                          <w:t>)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531" w:type="dxa"/>
                        <w:gridSpan w:val="5"/>
                        <w:tcBorders>
                          <w:top w:val="single" w:sz="7.655328" w:space="0" w:color="545454"/>
                          <w:bottom w:val="single" w:sz="3.827664" w:space="0" w:color="4F4F4F"/>
                          <w:left w:val="single" w:sz="7.655328" w:space="0" w:color="4B4B4B"/>
                          <w:right w:val="single" w:sz="7.655328" w:space="0" w:color="545454"/>
                        </w:tcBorders>
                      </w:tcPr>
                      <w:p>
                        <w:pPr>
                          <w:spacing w:before="0" w:after="0" w:line="132" w:lineRule="exact"/>
                          <w:ind w:left="63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F3F3F"/>
                            <w:spacing w:val="-12"/>
                            <w:w w:val="111"/>
                            <w:position w:val="1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75757"/>
                            <w:spacing w:val="4"/>
                            <w:w w:val="96"/>
                            <w:position w:val="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F3F3F"/>
                            <w:spacing w:val="0"/>
                            <w:w w:val="87"/>
                            <w:position w:val="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F3F3F"/>
                            <w:spacing w:val="-7"/>
                            <w:w w:val="88"/>
                            <w:position w:val="1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75757"/>
                            <w:spacing w:val="0"/>
                            <w:w w:val="63"/>
                            <w:position w:val="1"/>
                          </w:rPr>
                          <w:t>o1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75757"/>
                            <w:spacing w:val="-7"/>
                            <w:w w:val="63"/>
                            <w:position w:val="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F3F3F"/>
                            <w:spacing w:val="0"/>
                            <w:w w:val="90"/>
                            <w:position w:val="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F3F3F"/>
                            <w:spacing w:val="5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100"/>
                            <w:position w:val="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-12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84"/>
                            <w:position w:val="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-15"/>
                            <w:w w:val="84"/>
                            <w:position w:val="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120"/>
                            <w:position w:val="1"/>
                          </w:rPr>
                          <w:t>3118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0"/>
                            <w:w w:val="73"/>
                            <w:position w:val="1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3F3F3F"/>
                            <w:spacing w:val="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4"/>
                            <w:w w:val="100"/>
                            <w:position w:val="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00"/>
                            <w:position w:val="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1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100"/>
                            <w:position w:val="1"/>
                          </w:rPr>
                          <w:t>TeDCT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-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75757"/>
                            <w:spacing w:val="0"/>
                            <w:w w:val="95"/>
                            <w:position w:val="1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75757"/>
                            <w:spacing w:val="-1"/>
                            <w:w w:val="95"/>
                            <w:position w:val="1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F3F3F"/>
                            <w:spacing w:val="4"/>
                            <w:w w:val="90"/>
                            <w:position w:val="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75757"/>
                            <w:spacing w:val="0"/>
                            <w:w w:val="69"/>
                            <w:position w:val="1"/>
                          </w:rPr>
                          <w:t>CTa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2" w:type="dxa"/>
                        <w:vMerge w:val="restart"/>
                        <w:gridSpan w:val="3"/>
                        <w:tcBorders>
                          <w:top w:val="single" w:sz="7.655328" w:space="0" w:color="3F3F3F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40" w:lineRule="exact"/>
                          <w:ind w:left="298" w:right="275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-5"/>
                            <w:w w:val="93"/>
                            <w:position w:val="1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16"/>
                            <w:position w:val="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7" w:after="0" w:line="240" w:lineRule="auto"/>
                          <w:ind w:left="21" w:right="5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4"/>
                            <w:w w:val="8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17"/>
                            <w:w w:val="10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3"/>
                            <w:w w:val="174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97"/>
                          </w:rPr>
                          <w:t>ja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63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23" w:lineRule="exact"/>
                          <w:ind w:left="145" w:right="12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w w:val="72"/>
                            <w:position w:val="-5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5"/>
                            <w:w w:val="72"/>
                            <w:position w:val="-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7"/>
                            <w:w w:val="70"/>
                            <w:position w:val="-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84"/>
                            <w:position w:val="-5"/>
                          </w:rPr>
                          <w:t>nl\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30"/>
                            <w:w w:val="100"/>
                            <w:position w:val="-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84"/>
                            <w:position w:val="-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top w:val="single" w:sz="7.655328" w:space="0" w:color="575757"/>
                          <w:left w:val="nil" w:sz="6" w:space="0" w:color="auto"/>
                          <w:right w:val="single" w:sz="15.310656" w:space="0" w:color="444444"/>
                        </w:tcBorders>
                      </w:tcPr>
                      <w:p>
                        <w:pPr>
                          <w:spacing w:before="0" w:after="0" w:line="138" w:lineRule="exact"/>
                          <w:ind w:left="304" w:right="284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14"/>
                          </w:rPr>
                          <w:t>li3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107" w:lineRule="exact"/>
                          <w:ind w:left="184" w:right="17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-2"/>
                            <w:w w:val="59"/>
                            <w:position w:val="-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0"/>
                            <w:w w:val="105"/>
                            <w:position w:val="-5"/>
                          </w:rPr>
                          <w:t>nnonn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517" w:type="dxa"/>
                        <w:vMerge/>
                        <w:tcBorders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99" w:type="dxa"/>
                        <w:vMerge/>
                        <w:tcBorders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01" w:type="dxa"/>
                        <w:vMerge/>
                        <w:tcBorders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8" w:type="dxa"/>
                        <w:vMerge/>
                        <w:tcBorders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vMerge/>
                        <w:tcBorders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3.827664" w:space="0" w:color="4F4F4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64" w:lineRule="exact"/>
                          <w:ind w:left="8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-5"/>
                            <w:w w:val="14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3"/>
                            <w:w w:val="11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8"/>
                            <w:w w:val="86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92"/>
                          </w:rPr>
                          <w:t>y6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9"/>
                            <w:w w:val="9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212121"/>
                            <w:spacing w:val="-17"/>
                            <w:w w:val="96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-2"/>
                            <w:w w:val="75"/>
                          </w:rPr>
                          <w:t>&lt;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3.827664" w:space="0" w:color="4F4F4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0" w:after="0" w:line="78" w:lineRule="exact"/>
                          <w:ind w:left="7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w w:val="78"/>
                            <w:position w:val="2"/>
                          </w:rPr>
                          <w:t>AyT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3"/>
                            <w:w w:val="79"/>
                            <w:position w:val="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3"/>
                            <w:w w:val="86"/>
                            <w:position w:val="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2"/>
                            <w:w w:val="97"/>
                            <w:position w:val="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78"/>
                            <w:position w:val="2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4"/>
                            <w:w w:val="78"/>
                            <w:position w:val="2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10"/>
                            <w:position w:val="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71" w:lineRule="exact"/>
                          <w:ind w:left="1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3"/>
                            <w:w w:val="98"/>
                            <w:position w:val="-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97"/>
                            <w:position w:val="-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-22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100"/>
                            <w:position w:val="-1"/>
                          </w:rPr>
                          <w:t>epaju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3"/>
                            <w:w w:val="100"/>
                            <w:position w:val="-1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00"/>
                            <w:position w:val="-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3.827664" w:space="0" w:color="4F4F4F"/>
                          <w:bottom w:val="single" w:sz="7.655328" w:space="0" w:color="545457"/>
                          <w:left w:val="single" w:sz="7.655328" w:space="0" w:color="484848"/>
                          <w:right w:val="single" w:sz="7.655328" w:space="0" w:color="575757"/>
                        </w:tcBorders>
                      </w:tcPr>
                      <w:p>
                        <w:pPr>
                          <w:spacing w:before="0" w:after="0" w:line="96" w:lineRule="exact"/>
                          <w:ind w:left="49" w:right="2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2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00"/>
                            <w:position w:val="1"/>
                          </w:rPr>
                          <w:t>uu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6"/>
                            <w:w w:val="100"/>
                            <w:position w:val="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3"/>
                            <w:w w:val="100"/>
                            <w:position w:val="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575757"/>
                            <w:spacing w:val="5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797979"/>
                            <w:spacing w:val="0"/>
                            <w:w w:val="106"/>
                            <w:position w:val="1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52" w:lineRule="exact"/>
                          <w:ind w:left="208" w:right="192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75757"/>
                            <w:spacing w:val="0"/>
                            <w:w w:val="98"/>
                            <w:position w:val="-3"/>
                          </w:rPr>
                          <w:t>mana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3.827664" w:space="0" w:color="4F4F4F"/>
                          <w:bottom w:val="single" w:sz="7.655328" w:space="0" w:color="4F4F4F"/>
                          <w:left w:val="single" w:sz="7.655328" w:space="0" w:color="575757"/>
                          <w:right w:val="single" w:sz="7.655328" w:space="0" w:color="545454"/>
                        </w:tcBorders>
                      </w:tcPr>
                      <w:p>
                        <w:pPr>
                          <w:spacing w:before="0" w:after="0" w:line="215" w:lineRule="exact"/>
                          <w:ind w:left="22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3F3F3F"/>
                            <w:spacing w:val="0"/>
                            <w:w w:val="106"/>
                          </w:rPr>
                          <w:t>ooco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42" w:type="dxa"/>
                        <w:vMerge/>
                        <w:gridSpan w:val="3"/>
                        <w:tcBorders>
                          <w:bottom w:val="single" w:sz="7.655328" w:space="0" w:color="4F4F4F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vMerge/>
                        <w:tcBorders>
                          <w:bottom w:val="single" w:sz="7.655328" w:space="0" w:color="5B5B5B"/>
                          <w:left w:val="nil" w:sz="6" w:space="0" w:color="auto"/>
                          <w:right w:val="single" w:sz="15.310656" w:space="0" w:color="444444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86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8"/>
                          <w:bottom w:val="single" w:sz="11.482992" w:space="0" w:color="1F1F1F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62" w:lineRule="exact"/>
                          <w:ind w:left="183" w:right="133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90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11.482992" w:space="0" w:color="343434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62" w:lineRule="exact"/>
                          <w:ind w:left="273" w:right="204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14"/>
                            <w:position w:val="1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11.482992" w:space="0" w:color="343434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0" w:after="0" w:line="161" w:lineRule="exact"/>
                          <w:ind w:left="1527" w:right="1470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97"/>
                            <w:position w:val="2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11.482992" w:space="0" w:color="343434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62" w:lineRule="exact"/>
                          <w:ind w:left="479" w:right="417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5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11.482992" w:space="0" w:color="343434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62" w:lineRule="exact"/>
                          <w:ind w:left="491" w:right="442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11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11.482992" w:space="0" w:color="343434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>
                          <w:spacing w:before="0" w:after="0" w:line="162" w:lineRule="exact"/>
                          <w:ind w:left="345" w:right="295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19"/>
                            <w:position w:val="1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11.482992" w:space="0" w:color="343434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>
                          <w:spacing w:before="0" w:after="0" w:line="162" w:lineRule="exact"/>
                          <w:ind w:left="369" w:right="308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20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545457"/>
                          <w:bottom w:val="single" w:sz="11.482992" w:space="0" w:color="343434"/>
                          <w:left w:val="single" w:sz="7.655328" w:space="0" w:color="484848"/>
                          <w:right w:val="single" w:sz="7.655328" w:space="0" w:color="575757"/>
                        </w:tcBorders>
                      </w:tcPr>
                      <w:p>
                        <w:pPr>
                          <w:spacing w:before="6" w:after="0" w:line="156" w:lineRule="exact"/>
                          <w:ind w:left="355" w:right="294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20"/>
                            <w:position w:val="-2"/>
                          </w:rPr>
                          <w:t>8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F4F4F"/>
                          <w:bottom w:val="single" w:sz="3.827664" w:space="0" w:color="232323"/>
                          <w:left w:val="single" w:sz="7.655328" w:space="0" w:color="575757"/>
                          <w:right w:val="single" w:sz="7.655328" w:space="0" w:color="545454"/>
                        </w:tcBorders>
                      </w:tcPr>
                      <w:p>
                        <w:pPr>
                          <w:spacing w:before="6" w:after="0" w:line="165" w:lineRule="exact"/>
                          <w:ind w:left="360" w:right="300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19"/>
                            <w:position w:val="-1"/>
                          </w:rPr>
                          <w:t>9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4F4F4F"/>
                          <w:bottom w:val="single" w:sz="3.827664" w:space="0" w:color="5B5B60"/>
                          <w:left w:val="single" w:sz="7.655328" w:space="0" w:color="545454"/>
                          <w:right w:val="single" w:sz="3.827664" w:space="0" w:color="3B3B3B"/>
                        </w:tcBorders>
                      </w:tcPr>
                      <w:p>
                        <w:pPr>
                          <w:spacing w:before="16" w:after="0" w:line="156" w:lineRule="exact"/>
                          <w:ind w:left="326" w:right="242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10"/>
                            <w:w w:val="75"/>
                            <w:position w:val="-2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05"/>
                            <w:position w:val="-2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5B5B5B"/>
                          <w:bottom w:val="nil" w:sz="6" w:space="0" w:color="auto"/>
                          <w:left w:val="single" w:sz="3.827664" w:space="0" w:color="3B3B3B"/>
                          <w:right w:val="single" w:sz="11.482992" w:space="0" w:color="2F2F2F"/>
                        </w:tcBorders>
                      </w:tcPr>
                      <w:p>
                        <w:pPr>
                          <w:spacing w:before="25" w:after="0" w:line="151" w:lineRule="exact"/>
                          <w:ind w:left="336" w:right="322"/>
                          <w:jc w:val="center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63"/>
                            <w:position w:val="-2"/>
                          </w:rPr>
                          <w:t>II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single" w:sz="11.482992" w:space="0" w:color="1F1F1F"/>
                          <w:bottom w:val="single" w:sz="3.827664" w:space="0" w:color="232323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90" w:lineRule="exact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80"/>
                            <w:position w:val="1"/>
                          </w:rPr>
                          <w:t>5360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11.482992" w:space="0" w:color="343434"/>
                          <w:bottom w:val="single" w:sz="7.655328" w:space="0" w:color="4B4B4B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90" w:lineRule="exact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6"/>
                            <w:position w:val="1"/>
                          </w:rPr>
                          <w:t>514000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11.482992" w:space="0" w:color="343434"/>
                          <w:bottom w:val="single" w:sz="7.655328" w:space="0" w:color="4B4B4B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17" w:after="0" w:line="240" w:lineRule="auto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7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4"/>
                            <w:w w:val="107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7"/>
                          </w:rPr>
                          <w:t>JlTUDriCAfi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2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7"/>
                          </w:rPr>
                          <w:t>lfMOB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07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4"/>
                            <w:w w:val="107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"/>
                            <w:w w:val="10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4"/>
                          </w:rPr>
                          <w:t>(5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8"/>
                            <w:w w:val="10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1"/>
                            <w:w w:val="106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3"/>
                            <w:w w:val="14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9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11.482992" w:space="0" w:color="343434"/>
                          <w:bottom w:val="single" w:sz="7.655328" w:space="0" w:color="4B4B4B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11.482992" w:space="0" w:color="343434"/>
                          <w:bottom w:val="single" w:sz="7.655328" w:space="0" w:color="4B4B4B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11.482992" w:space="0" w:color="343434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11.482992" w:space="0" w:color="343434"/>
                          <w:bottom w:val="single" w:sz="3.827664" w:space="0" w:color="3B3B3B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11.482992" w:space="0" w:color="343434"/>
                          <w:bottom w:val="single" w:sz="3.827664" w:space="0" w:color="545454"/>
                          <w:left w:val="single" w:sz="7.655328" w:space="0" w:color="484848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3.827664" w:space="0" w:color="232323"/>
                          <w:bottom w:val="single" w:sz="3.827664" w:space="0" w:color="545454"/>
                          <w:left w:val="single" w:sz="7.655328" w:space="0" w:color="575757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3.827664" w:space="0" w:color="5B5B60"/>
                          <w:bottom w:val="single" w:sz="3.827664" w:space="0" w:color="4B4B4B"/>
                          <w:left w:val="single" w:sz="7.655328" w:space="0" w:color="545454"/>
                          <w:right w:val="single" w:sz="3.827664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27664" w:space="0" w:color="282828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517" w:type="dxa"/>
                        <w:tcBorders>
                          <w:top w:val="single" w:sz="3.827664" w:space="0" w:color="232323"/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90" w:lineRule="exact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23"/>
                            <w:w w:val="97"/>
                            <w:position w:val="1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83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16"/>
                            <w:w w:val="83"/>
                            <w:position w:val="1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60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85" w:lineRule="exact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1"/>
                            <w:w w:val="83"/>
                            <w:position w:val="1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6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13"/>
                            <w:w w:val="76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5"/>
                            <w:position w:val="1"/>
                          </w:rPr>
                          <w:t>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40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w w:val="85"/>
                            <w:b/>
                            <w:bCs/>
                          </w:rPr>
                          <w:t>Ky111'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-1"/>
                            <w:w w:val="86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0"/>
                            <w:w w:val="93"/>
                            <w:b/>
                            <w:bCs/>
                          </w:rPr>
                          <w:t>101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-4"/>
                            <w:w w:val="93"/>
                            <w:b/>
                            <w:bCs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86"/>
                            <w:b/>
                            <w:bCs/>
                          </w:rPr>
                          <w:t>Cft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-18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0"/>
                            <w:w w:val="108"/>
                            <w:b/>
                            <w:bCs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-18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67"/>
                            <w:b/>
                            <w:bCs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67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3"/>
                            <w:w w:val="67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6"/>
                            <w:w w:val="100"/>
                            <w:b/>
                            <w:bCs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100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0"/>
                            <w:w w:val="100"/>
                            <w:b/>
                            <w:bCs/>
                          </w:rPr>
                          <w:t>8HI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-5"/>
                            <w:w w:val="100"/>
                            <w:b/>
                            <w:bCs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100"/>
                            <w:b/>
                            <w:bCs/>
                          </w:rPr>
                          <w:t>ft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3.827664" w:space="0" w:color="3B3B3B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3.827664" w:space="0" w:color="545454"/>
                          <w:bottom w:val="single" w:sz="3.827664" w:space="0" w:color="575757"/>
                          <w:left w:val="single" w:sz="7.655328" w:space="0" w:color="484848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60" w:type="dxa"/>
                        <w:tcBorders>
                          <w:top w:val="single" w:sz="3.827664" w:space="0" w:color="545454"/>
                          <w:bottom w:val="single" w:sz="3.827664" w:space="0" w:color="575757"/>
                          <w:left w:val="single" w:sz="7.655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3.827664" w:space="0" w:color="4B4B4B"/>
                          <w:bottom w:val="single" w:sz="3.827664" w:space="0" w:color="444444"/>
                          <w:left w:val="single" w:sz="7.655328" w:space="0" w:color="545454"/>
                          <w:right w:val="single" w:sz="3.827664" w:space="0" w:color="28282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27664" w:space="0" w:color="282828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1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80"/>
                          </w:rPr>
                          <w:t>5362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1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6"/>
                          </w:rPr>
                          <w:t>515000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3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11111"/>
                            <w:spacing w:val="0"/>
                            <w:w w:val="100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11111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5"/>
                          </w:rPr>
                          <w:t>EMAT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7"/>
                            <w:w w:val="10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3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11"/>
                            <w:w w:val="132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96"/>
                          </w:rPr>
                          <w:t>JiiJAJ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6"/>
                            <w:w w:val="97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2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6"/>
                            <w:w w:val="1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5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3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00"/>
                          </w:rPr>
                          <w:t>HHA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(5363)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0" w:after="0" w:line="240" w:lineRule="auto"/>
                          <w:ind w:right="-29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96"/>
                          </w:rPr>
                          <w:t>86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B4B4B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3.827664" w:space="0" w:color="575757"/>
                          <w:bottom w:val="single" w:sz="7.655328" w:space="0" w:color="4F4F4F"/>
                          <w:left w:val="single" w:sz="7.655328" w:space="0" w:color="343434"/>
                          <w:right w:val="single" w:sz="7.655328" w:space="0" w:color="575757"/>
                        </w:tcBorders>
                      </w:tcPr>
                      <w:p>
                        <w:pPr>
                          <w:spacing w:before="54" w:after="0" w:line="192" w:lineRule="exact"/>
                          <w:ind w:right="-22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90"/>
                            <w:position w:val="1"/>
                          </w:rPr>
                          <w:t>86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.827664" w:space="0" w:color="575757"/>
                          <w:bottom w:val="single" w:sz="7.655328" w:space="0" w:color="545454"/>
                          <w:left w:val="single" w:sz="7.655328" w:space="0" w:color="57575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5" w:type="dxa"/>
                        <w:vMerge/>
                        <w:tcBorders>
                          <w:bottom w:val="single" w:sz="7.655328" w:space="0" w:color="545454"/>
                          <w:left w:val="nil" w:sz="6" w:space="0" w:color="auto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46" w:type="dxa"/>
                        <w:gridSpan w:val="2"/>
                        <w:tcBorders>
                          <w:top w:val="single" w:sz="3.827664" w:space="0" w:color="444444"/>
                          <w:bottom w:val="single" w:sz="7.655328" w:space="0" w:color="545454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3.827664" w:space="0" w:color="444444"/>
                          <w:left w:val="nil" w:sz="6" w:space="0" w:color="auto"/>
                          <w:right w:val="single" w:sz="7.655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7.655328" w:space="0" w:color="444444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92" w:lineRule="exact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23"/>
                            <w:w w:val="97"/>
                            <w:position w:val="1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30"/>
                            <w:w w:val="97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22"/>
                            <w:w w:val="104"/>
                            <w:position w:val="1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83"/>
                            <w:position w:val="1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0" w:after="0" w:line="192" w:lineRule="exact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w w:val="74"/>
                            <w:position w:val="1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1"/>
                            <w:w w:val="74"/>
                            <w:position w:val="1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80"/>
                            <w:position w:val="1"/>
                          </w:rPr>
                          <w:t>5100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1" w:after="0" w:line="240" w:lineRule="auto"/>
                          <w:ind w:left="19" w:right="-2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w w:val="69"/>
                            <w:b/>
                            <w:bCs/>
                          </w:rPr>
                          <w:t>Het.eaTe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w w:val="70"/>
                            <w:b/>
                            <w:bCs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-19"/>
                            <w:w w:val="91"/>
                            <w:b/>
                            <w:bCs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-10"/>
                            <w:w w:val="116"/>
                            <w:b/>
                            <w:bCs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-4"/>
                            <w:w w:val="46"/>
                            <w:b/>
                            <w:bCs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-10"/>
                            <w:w w:val="91"/>
                            <w:b/>
                            <w:bCs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83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0"/>
                            <w:w w:val="87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575757"/>
                            <w:spacing w:val="-1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F3F3F"/>
                            <w:spacing w:val="0"/>
                            <w:w w:val="113"/>
                            <w:b/>
                            <w:bCs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F3F3F"/>
                            <w:spacing w:val="-2"/>
                            <w:w w:val="113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575757"/>
                            <w:spacing w:val="3"/>
                            <w:w w:val="91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F3F3F"/>
                            <w:spacing w:val="0"/>
                            <w:w w:val="119"/>
                            <w:b/>
                            <w:bCs/>
                          </w:rPr>
                          <w:t>&amp;l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F3F3F"/>
                            <w:spacing w:val="-4"/>
                            <w:w w:val="120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575757"/>
                            <w:spacing w:val="0"/>
                            <w:w w:val="131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F4F4F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18" w:after="0" w:line="240" w:lineRule="auto"/>
                          <w:ind w:right="-29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96"/>
                          </w:rPr>
                          <w:t>86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F4F4F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F4F4F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F4F4F"/>
                          <w:bottom w:val="single" w:sz="3.827664" w:space="0" w:color="545454"/>
                          <w:left w:val="single" w:sz="7.655328" w:space="0" w:color="343434"/>
                          <w:right w:val="single" w:sz="7.655328" w:space="0" w:color="575757"/>
                        </w:tcBorders>
                      </w:tcPr>
                      <w:p>
                        <w:pPr>
                          <w:spacing w:before="37" w:after="0" w:line="189" w:lineRule="exact"/>
                          <w:ind w:right="-22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90"/>
                            <w:position w:val="1"/>
                          </w:rPr>
                          <w:t>86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545454"/>
                          <w:bottom w:val="single" w:sz="3.827664" w:space="0" w:color="545454"/>
                          <w:left w:val="single" w:sz="7.655328" w:space="0" w:color="575757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46" w:type="dxa"/>
                        <w:gridSpan w:val="2"/>
                        <w:tcBorders>
                          <w:top w:val="single" w:sz="7.655328" w:space="0" w:color="545454"/>
                          <w:bottom w:val="single" w:sz="3.827664" w:space="0" w:color="545454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6" w:type="dxa"/>
                        <w:vMerge/>
                        <w:tcBorders>
                          <w:bottom w:val="single" w:sz="3.827664" w:space="0" w:color="545454"/>
                          <w:left w:val="nil" w:sz="6" w:space="0" w:color="auto"/>
                          <w:right w:val="single" w:sz="7.655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7.655328" w:space="0" w:color="444444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6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80"/>
                          </w:rPr>
                          <w:t>5364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6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6"/>
                          </w:rPr>
                          <w:t>520000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7" w:after="0" w:line="240" w:lineRule="auto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JAJ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7"/>
                            <w:w w:val="10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4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6"/>
                            <w:w w:val="1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0"/>
                          </w:rPr>
                          <w:t>365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9"/>
                            <w:w w:val="10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0"/>
                          </w:rPr>
                          <w:t>67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5"/>
                          </w:rPr>
                          <w:t>5371)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25" w:after="0" w:line="240" w:lineRule="auto"/>
                          <w:ind w:right="-28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w w:val="88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34"/>
                            <w:w w:val="88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20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3.827664" w:space="0" w:color="545454"/>
                          <w:bottom w:val="single" w:sz="3.827664" w:space="0" w:color="4B4B4B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3.827664" w:space="0" w:color="545454"/>
                          <w:bottom w:val="single" w:sz="3.827664" w:space="0" w:color="4B4B4B"/>
                          <w:left w:val="single" w:sz="7.655328" w:space="0" w:color="575757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8" w:type="dxa"/>
                        <w:tcBorders>
                          <w:top w:val="single" w:sz="3.827664" w:space="0" w:color="545454"/>
                          <w:bottom w:val="single" w:sz="3.827664" w:space="0" w:color="4B4B4B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vMerge w:val="restart"/>
                        <w:gridSpan w:val="2"/>
                        <w:tcBorders>
                          <w:top w:val="single" w:sz="3.827664" w:space="0" w:color="545454"/>
                          <w:left w:val="nil" w:sz="6" w:space="0" w:color="auto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7.655328" w:space="0" w:color="5B5B5B"/>
                          <w:right w:val="single" w:sz="11.482992" w:space="0" w:color="2F2F2F"/>
                        </w:tcBorders>
                      </w:tcPr>
                      <w:p>
                        <w:pPr>
                          <w:spacing w:before="54" w:after="0" w:line="180" w:lineRule="exact"/>
                          <w:ind w:right="-5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89"/>
                          </w:rPr>
                          <w:t>364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6" w:after="0" w:line="240" w:lineRule="auto"/>
                          <w:ind w:left="91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9"/>
                          </w:rPr>
                          <w:t>5365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6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6"/>
                          </w:rPr>
                          <w:t>521000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17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11"/>
                            <w:w w:val="111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11"/>
                          </w:rPr>
                          <w:t>Oi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2"/>
                            <w:w w:val="11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4"/>
                            <w:w w:val="11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1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3"/>
                            <w:w w:val="1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11"/>
                          </w:rPr>
                          <w:t>P£3EP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1"/>
                            <w:w w:val="11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1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6"/>
                            <w:w w:val="1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2"/>
                            <w:w w:val="13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8"/>
                            <w:w w:val="1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0"/>
                          </w:rPr>
                          <w:t>66)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3.827664" w:space="0" w:color="4B4B4B"/>
                          <w:bottom w:val="single" w:sz="7.655328" w:space="0" w:color="484848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3.827664" w:space="0" w:color="4B4B4B"/>
                          <w:bottom w:val="single" w:sz="7.655328" w:space="0" w:color="484848"/>
                          <w:left w:val="single" w:sz="7.655328" w:space="0" w:color="575757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8" w:type="dxa"/>
                        <w:tcBorders>
                          <w:top w:val="single" w:sz="3.827664" w:space="0" w:color="4B4B4B"/>
                          <w:bottom w:val="single" w:sz="3.827664" w:space="0" w:color="3F3F3F"/>
                          <w:left w:val="single" w:sz="7.655328" w:space="0" w:color="54545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vMerge/>
                        <w:gridSpan w:val="2"/>
                        <w:tcBorders>
                          <w:bottom w:val="single" w:sz="3.827664" w:space="0" w:color="3F3F3F"/>
                          <w:left w:val="nil" w:sz="6" w:space="0" w:color="auto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bottom w:val="nil" w:sz="6" w:space="0" w:color="auto"/>
                          <w:left w:val="single" w:sz="7.655328" w:space="0" w:color="5B5B5B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8"/>
                          <w:bottom w:val="single" w:sz="7.655328" w:space="0" w:color="48484B"/>
                          <w:left w:val="single" w:sz="15.310656" w:space="0" w:color="444444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6"/>
                          </w:rPr>
                          <w:t>5366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8484B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6"/>
                          </w:rPr>
                          <w:t>521100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B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4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86"/>
                          </w:rPr>
                          <w:t>Po6u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8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26"/>
                            <w:w w:val="8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86"/>
                          </w:rPr>
                          <w:t>pe3epooe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8484B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7.655328" w:space="0" w:color="48484B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8484B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3F3F3F"/>
                          <w:left w:val="single" w:sz="7.655328" w:space="0" w:color="4B4B4B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84848"/>
                          <w:bottom w:val="single" w:sz="7.655328" w:space="0" w:color="545454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545454"/>
                          <w:left w:val="single" w:sz="7.655328" w:space="0" w:color="575757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3.827664" w:space="0" w:color="3F3F3F"/>
                          <w:bottom w:val="single" w:sz="7.655328" w:space="0" w:color="545454"/>
                          <w:left w:val="single" w:sz="7.655328" w:space="0" w:color="545454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bottom w:val="single" w:sz="7.655328" w:space="0" w:color="5B5B5B"/>
                          <w:left w:val="single" w:sz="7.655328" w:space="0" w:color="5B5B5B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15.310656" w:space="0" w:color="444444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96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w w:val="80"/>
                          </w:rPr>
                          <w:t>53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48"/>
                            <w:w w:val="80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20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575757"/>
                        </w:tcBorders>
                      </w:tcPr>
                      <w:p>
                        <w:pPr>
                          <w:spacing w:before="30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w w:val="82"/>
                          </w:rPr>
                          <w:t>52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52"/>
                            <w:w w:val="82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82"/>
                          </w:rPr>
                          <w:t>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575757"/>
                          <w:right w:val="single" w:sz="7.655328" w:space="0" w:color="484848"/>
                        </w:tcBorders>
                      </w:tcPr>
                      <w:p>
                        <w:pPr>
                          <w:spacing w:before="3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20"/>
                            <w:w w:val="1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10"/>
                          </w:rPr>
                          <w:t>AJI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7"/>
                            <w:w w:val="11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10"/>
                          </w:rPr>
                          <w:t>X£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3"/>
                            <w:w w:val="1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5"/>
                            <w:w w:val="135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9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8"/>
                            <w:w w:val="19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5"/>
                          </w:rPr>
                          <w:t>OH3B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9"/>
                            <w:w w:val="10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92"/>
                          </w:rPr>
                          <w:t>)J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23"/>
                            <w:w w:val="9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37"/>
                          </w:rPr>
                          <w:t>lb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38"/>
                          </w:rPr>
                          <w:t>£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0"/>
                          </w:rPr>
                          <w:t>(on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8"/>
                            <w:w w:val="1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8"/>
                            <w:w w:val="1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68"/>
                          </w:rPr>
                          <w:t>AD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2"/>
                          </w:rPr>
                          <w:t>5370)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3F3F3F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545454"/>
                          <w:bottom w:val="single" w:sz="7.655328" w:space="0" w:color="484848"/>
                          <w:left w:val="single" w:sz="7.655328" w:space="0" w:color="5B5B5B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545454"/>
                          <w:bottom w:val="single" w:sz="7.655328" w:space="0" w:color="484848"/>
                          <w:left w:val="single" w:sz="7.655328" w:space="0" w:color="575757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545454"/>
                          <w:bottom w:val="single" w:sz="7.655328" w:space="0" w:color="484848"/>
                          <w:left w:val="single" w:sz="7.655328" w:space="0" w:color="545454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5B5B5B"/>
                          <w:bottom w:val="single" w:sz="7.655328" w:space="0" w:color="575757"/>
                          <w:left w:val="single" w:sz="7.655328" w:space="0" w:color="5B5B5B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7"/>
                          </w:rPr>
                          <w:t>5368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6"/>
                          </w:rPr>
                          <w:t>522100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3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w w:val="147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3"/>
                            <w:w w:val="147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-2"/>
                            <w:w w:val="4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97"/>
                          </w:rPr>
                          <w:t>IXC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72"/>
                          </w:rPr>
                          <w:t>M81'Cp11jana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4B4B4B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484848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7.655328" w:space="0" w:color="575757"/>
                          <w:right w:val="single" w:sz="3.827664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484848"/>
                          <w:bottom w:val="single" w:sz="7.655328" w:space="0" w:color="4F4F4F"/>
                          <w:left w:val="single" w:sz="3.827664" w:space="0" w:color="484848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575757"/>
                          <w:bottom w:val="nil" w:sz="6" w:space="0" w:color="auto"/>
                          <w:left w:val="single" w:sz="7.655328" w:space="0" w:color="5B5B5B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5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6"/>
                          </w:rPr>
                          <w:t>5369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5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6"/>
                          </w:rPr>
                          <w:t>522200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36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113"/>
                          </w:rPr>
                          <w:t>3MIIXC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-9"/>
                            <w:w w:val="1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67"/>
                          </w:rPr>
                          <w:t>IICAODplU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4"/>
                            <w:w w:val="6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67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3"/>
                            <w:w w:val="67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797979"/>
                            <w:spacing w:val="0"/>
                            <w:w w:val="6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797979"/>
                            <w:spacing w:val="6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73"/>
                          </w:rPr>
                          <w:t>npOH380JIIl&gt;C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44444"/>
                          <w:bottom w:val="single" w:sz="7.655328" w:space="0" w:color="444448"/>
                          <w:left w:val="single" w:sz="3.827664" w:space="0" w:color="1F1F1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F4F4F"/>
                          <w:bottom w:val="single" w:sz="7.655328" w:space="0" w:color="444448"/>
                          <w:left w:val="single" w:sz="7.655328" w:space="0" w:color="484848"/>
                          <w:right w:val="single" w:sz="3.827664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44448"/>
                          <w:left w:val="single" w:sz="3.827664" w:space="0" w:color="232323"/>
                          <w:right w:val="single" w:sz="3.82766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46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44448"/>
                          <w:left w:val="single" w:sz="3.827664" w:space="0" w:color="343434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6" w:type="dxa"/>
                        <w:vMerge w:val="restart"/>
                        <w:tcBorders>
                          <w:top w:val="single" w:sz="7.655328" w:space="0" w:color="4F4F4F"/>
                          <w:left w:val="nil" w:sz="6" w:space="0" w:color="auto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bottom w:val="single" w:sz="3.827664" w:space="0" w:color="4F4F4F"/>
                          <w:left w:val="single" w:sz="7.655328" w:space="0" w:color="5B5B5B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23"/>
                            <w:w w:val="97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19"/>
                            <w:w w:val="83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91"/>
                          </w:rPr>
                          <w:t>70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w w:val="86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40"/>
                            <w:w w:val="86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28"/>
                            <w:w w:val="114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24"/>
                            <w:w w:val="83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87"/>
                          </w:rPr>
                          <w:t>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3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w w:val="9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7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8"/>
                            <w:w w:val="7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99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9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66"/>
                          </w:rPr>
                          <w:t>TOTO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4"/>
                            <w:w w:val="66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6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-2"/>
                            <w:w w:val="6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66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5"/>
                            <w:w w:val="6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94"/>
                          </w:rPr>
                          <w:t>np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11"/>
                            <w:w w:val="9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6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-11"/>
                            <w:w w:val="6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3"/>
                            <w:w w:val="9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3"/>
                            <w:w w:val="5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71"/>
                          </w:rPr>
                          <w:t>OJta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3.827664" w:space="0" w:color="1F1F1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7.655328" w:space="0" w:color="484848"/>
                          <w:right w:val="single" w:sz="3.827664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44448"/>
                          <w:bottom w:val="single" w:sz="7.655328" w:space="0" w:color="444444"/>
                          <w:left w:val="single" w:sz="3.827664" w:space="0" w:color="232323"/>
                          <w:right w:val="single" w:sz="3.827664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46" w:type="dxa"/>
                        <w:gridSpan w:val="2"/>
                        <w:tcBorders>
                          <w:top w:val="single" w:sz="7.655328" w:space="0" w:color="444448"/>
                          <w:bottom w:val="single" w:sz="3.827664" w:space="0" w:color="3B3B3B"/>
                          <w:left w:val="single" w:sz="3.827664" w:space="0" w:color="1C1C1C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6" w:type="dxa"/>
                        <w:vMerge/>
                        <w:tcBorders>
                          <w:bottom w:val="single" w:sz="7.655328" w:space="0" w:color="575757"/>
                          <w:left w:val="nil" w:sz="6" w:space="0" w:color="auto"/>
                          <w:right w:val="single" w:sz="7.655328" w:space="0" w:color="5B5B5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3.827664" w:space="0" w:color="4F4F4F"/>
                          <w:bottom w:val="single" w:sz="7.655328" w:space="0" w:color="575757"/>
                          <w:left w:val="single" w:sz="7.655328" w:space="0" w:color="5B5B5B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7"/>
                          </w:rPr>
                          <w:t>5371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8"/>
                          </w:rPr>
                          <w:t>523000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84848"/>
                        </w:tcBorders>
                      </w:tcPr>
                      <w:p>
                        <w:pPr>
                          <w:spacing w:before="4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3AJIHX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POr.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3A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8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88"/>
                          </w:rPr>
                          <w:t>J.AJL'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8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9"/>
                            <w:w w:val="8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00"/>
                          </w:rPr>
                          <w:t>nP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19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,IJ.AJY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3"/>
                          </w:rPr>
                          <w:t>(5372)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30" w:after="0" w:line="240" w:lineRule="auto"/>
                          <w:ind w:right="-31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w w:val="94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42"/>
                            <w:w w:val="94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20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44444"/>
                          <w:bottom w:val="single" w:sz="7.655328" w:space="0" w:color="4F4F4F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44444"/>
                          <w:bottom w:val="single" w:sz="7.655328" w:space="0" w:color="3B3B3B"/>
                          <w:left w:val="single" w:sz="3.827664" w:space="0" w:color="1F1F1F"/>
                          <w:right w:val="single" w:sz="7.655328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44444"/>
                          <w:bottom w:val="single" w:sz="7.655328" w:space="0" w:color="545454"/>
                          <w:left w:val="single" w:sz="7.655328" w:space="0" w:color="2F2F2F"/>
                          <w:right w:val="single" w:sz="3.827664" w:space="0" w:color="23232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44444"/>
                          <w:bottom w:val="single" w:sz="3.827664" w:space="0" w:color="3F3F3F"/>
                          <w:left w:val="single" w:sz="3.827664" w:space="0" w:color="232323"/>
                          <w:right w:val="single" w:sz="3.827664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3.827664" w:space="0" w:color="3B3B3B"/>
                          <w:bottom w:val="single" w:sz="7.655328" w:space="0" w:color="545454"/>
                          <w:left w:val="single" w:sz="3.827664" w:space="0" w:color="1C1C1C"/>
                          <w:right w:val="single" w:sz="3.827664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575757"/>
                          <w:bottom w:val="single" w:sz="7.655328" w:space="0" w:color="545454"/>
                          <w:left w:val="single" w:sz="3.827664" w:space="0" w:color="2F2F2F"/>
                          <w:right w:val="single" w:sz="11.482992" w:space="0" w:color="2F2F2F"/>
                        </w:tcBorders>
                      </w:tcPr>
                      <w:p>
                        <w:pPr>
                          <w:spacing w:before="40" w:after="0" w:line="240" w:lineRule="auto"/>
                          <w:ind w:right="1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w w:val="88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34"/>
                            <w:w w:val="88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5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1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w w:val="84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28"/>
                            <w:w w:val="84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81"/>
                          </w:rPr>
                          <w:t>72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1" w:after="0" w:line="240" w:lineRule="auto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w w:val="72"/>
                          </w:rPr>
                          <w:t>523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4"/>
                            <w:w w:val="72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37"/>
                            <w:w w:val="120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5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3.827664" w:space="0" w:color="232323"/>
                        </w:tcBorders>
                      </w:tcPr>
                      <w:p>
                        <w:pPr>
                          <w:spacing w:before="22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-20"/>
                            <w:w w:val="17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0"/>
                            <w:w w:val="108"/>
                          </w:rPr>
                          <w:t>MH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3F3F3F"/>
                            <w:spacing w:val="5"/>
                            <w:w w:val="108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0"/>
                            <w:w w:val="95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  <w:color w:val="575757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95"/>
                          </w:rPr>
                          <w:t>po6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9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12"/>
                            <w:w w:val="9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70"/>
                          </w:rPr>
                          <w:t>3f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7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3"/>
                            <w:w w:val="7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70"/>
                          </w:rPr>
                          <w:t>Jlft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70"/>
                          </w:rPr>
                          <w:t>JbY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12"/>
                            <w:w w:val="7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7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-10"/>
                            <w:w w:val="7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9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12"/>
                            <w:w w:val="9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-3"/>
                            <w:w w:val="125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9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3.827664" w:space="0" w:color="232323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>
                          <w:spacing w:before="11" w:after="0" w:line="240" w:lineRule="auto"/>
                          <w:ind w:right="-31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w w:val="94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42"/>
                            <w:w w:val="94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20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F4F4F"/>
                          <w:bottom w:val="single" w:sz="7.655328" w:space="0" w:color="444444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3B3B3B"/>
                          <w:bottom w:val="single" w:sz="7.655328" w:space="0" w:color="444444"/>
                          <w:left w:val="single" w:sz="3.827664" w:space="0" w:color="1F1F1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7.655328" w:space="0" w:color="484848"/>
                          <w:right w:val="single" w:sz="7.655328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3.827664" w:space="0" w:color="3F3F3F"/>
                          <w:bottom w:val="single" w:sz="7.655328" w:space="0" w:color="4F4F4F"/>
                          <w:left w:val="single" w:sz="7.655328" w:space="0" w:color="383838"/>
                          <w:right w:val="single" w:sz="3.827664" w:space="0" w:color="1C1C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3.827664" w:space="0" w:color="1C1C1C"/>
                          <w:right w:val="single" w:sz="3.827664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3.827664" w:space="0" w:color="2F2F2F"/>
                          <w:right w:val="single" w:sz="11.482992" w:space="0" w:color="2F2F2F"/>
                        </w:tcBorders>
                      </w:tcPr>
                      <w:p>
                        <w:pPr>
                          <w:spacing w:before="30" w:after="0" w:line="240" w:lineRule="auto"/>
                          <w:ind w:right="1"/>
                          <w:jc w:val="righ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w w:val="88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34"/>
                            <w:w w:val="88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5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44444"/>
                          <w:bottom w:val="single" w:sz="7.655328" w:space="0" w:color="34343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1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9"/>
                          </w:rPr>
                          <w:t>5373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44444"/>
                          <w:bottom w:val="single" w:sz="7.655328" w:space="0" w:color="34343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1" w:after="0" w:line="240" w:lineRule="auto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6"/>
                          </w:rPr>
                          <w:t>530000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8484B"/>
                          <w:left w:val="single" w:sz="7.655328" w:space="0" w:color="3F3F3F"/>
                          <w:right w:val="single" w:sz="3.827664" w:space="0" w:color="232323"/>
                        </w:tcBorders>
                      </w:tcPr>
                      <w:p>
                        <w:pPr>
                          <w:spacing w:before="22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w w:val="106"/>
                          </w:rPr>
                          <w:t>)J.PArOU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4"/>
                            <w:w w:val="10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2"/>
                            <w:w w:val="97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9"/>
                          </w:rPr>
                          <w:t>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7"/>
                            <w:w w:val="10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12"/>
                            <w:w w:val="102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63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1"/>
                          </w:rPr>
                          <w:t>(537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7"/>
                            <w:w w:val="10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3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44444"/>
                          <w:bottom w:val="single" w:sz="7.655328" w:space="0" w:color="48484B"/>
                          <w:left w:val="single" w:sz="3.827664" w:space="0" w:color="232323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44444"/>
                          <w:bottom w:val="single" w:sz="7.655328" w:space="0" w:color="48484B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44444"/>
                          <w:bottom w:val="single" w:sz="7.655328" w:space="0" w:color="48484B"/>
                          <w:left w:val="single" w:sz="7.655328" w:space="0" w:color="4B4B4B"/>
                          <w:right w:val="single" w:sz="3.827664" w:space="0" w:color="1F1F1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44444"/>
                          <w:bottom w:val="single" w:sz="3.827664" w:space="0" w:color="343438"/>
                          <w:left w:val="single" w:sz="3.827664" w:space="0" w:color="1F1F1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F4F4F"/>
                          <w:bottom w:val="single" w:sz="7.655328" w:space="0" w:color="545454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545454"/>
                          <w:left w:val="single" w:sz="7.655328" w:space="0" w:color="545454"/>
                          <w:right w:val="single" w:sz="7.655328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4F4F4F"/>
                          <w:bottom w:val="single" w:sz="7.655328" w:space="0" w:color="3F3F3F"/>
                          <w:left w:val="single" w:sz="7.655328" w:space="0" w:color="343434"/>
                          <w:right w:val="single" w:sz="3.827664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4F4F4F"/>
                          <w:bottom w:val="single" w:sz="7.655328" w:space="0" w:color="606060"/>
                          <w:left w:val="single" w:sz="3.827664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343438"/>
                          <w:bottom w:val="single" w:sz="7.655328" w:space="0" w:color="3B3B3F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4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80"/>
                          </w:rPr>
                          <w:t>5374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343438"/>
                          <w:bottom w:val="single" w:sz="7.655328" w:space="0" w:color="3B3B3F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40" w:after="0" w:line="240" w:lineRule="auto"/>
                          <w:ind w:left="12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8"/>
                          </w:rPr>
                          <w:t>531000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3F3F3F"/>
                          <w:right w:val="single" w:sz="3.827664" w:space="0" w:color="383838"/>
                        </w:tcBorders>
                      </w:tcPr>
                      <w:p>
                        <w:pPr>
                          <w:spacing w:before="41" w:after="0" w:line="240" w:lineRule="auto"/>
                          <w:ind w:left="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J.PATO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4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3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2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OC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8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1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6"/>
                            <w:w w:val="11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4"/>
                            <w:w w:val="13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4"/>
                            <w:w w:val="12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3"/>
                            <w:w w:val="11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3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3.827664" w:space="0" w:color="383838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B"/>
                          <w:bottom w:val="single" w:sz="7.655328" w:space="0" w:color="484848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3.827664" w:space="0" w:color="343438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545454"/>
                          <w:bottom w:val="single" w:sz="7.655328" w:space="0" w:color="484848"/>
                          <w:left w:val="single" w:sz="7.655328" w:space="0" w:color="48484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7.655328" w:space="0" w:color="54545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3F3F3F"/>
                          <w:bottom w:val="single" w:sz="7.655328" w:space="0" w:color="4F4F4F"/>
                          <w:left w:val="single" w:sz="7.655328" w:space="0" w:color="575757"/>
                          <w:right w:val="single" w:sz="3.827664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606060"/>
                          <w:bottom w:val="single" w:sz="7.655328" w:space="0" w:color="4F4F4F"/>
                          <w:left w:val="single" w:sz="3.827664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3B3B3F"/>
                          <w:bottom w:val="single" w:sz="7.655328" w:space="0" w:color="484848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>
                          <w:spacing w:before="40" w:after="0" w:line="240" w:lineRule="auto"/>
                          <w:ind w:left="10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9"/>
                          </w:rPr>
                          <w:t>5375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3B3B3F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3F3F3F"/>
                        </w:tcBorders>
                      </w:tcPr>
                      <w:p>
                        <w:pPr>
                          <w:spacing w:before="30" w:after="0" w:line="240" w:lineRule="auto"/>
                          <w:ind w:left="134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6"/>
                          </w:rPr>
                          <w:t>531100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3.827664" w:space="0" w:color="4B4B4B"/>
                        </w:tcBorders>
                      </w:tcPr>
                      <w:p>
                        <w:pPr>
                          <w:spacing w:before="41" w:after="0" w:line="240" w:lineRule="auto"/>
                          <w:ind w:left="1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JJ.paroueuoeno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3.827664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3.827664" w:space="0" w:color="3F3F3F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4B4B4F"/>
                          <w:left w:val="single" w:sz="7.655328" w:space="0" w:color="4B4B4B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84848"/>
                          <w:bottom w:val="single" w:sz="7.655328" w:space="0" w:color="4B4B4F"/>
                          <w:left w:val="single" w:sz="7.655328" w:space="0" w:color="4F4F4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84848"/>
                          <w:bottom w:val="single" w:sz="7.655328" w:space="0" w:color="4B4B4F"/>
                          <w:left w:val="single" w:sz="7.655328" w:space="0" w:color="545454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54545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575757"/>
                          <w:right w:val="single" w:sz="3.827664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4F4F4F"/>
                          <w:bottom w:val="single" w:sz="7.655328" w:space="0" w:color="606060"/>
                          <w:left w:val="single" w:sz="3.827664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84848"/>
                          <w:bottom w:val="single" w:sz="7.655328" w:space="0" w:color="3F3F44"/>
                          <w:left w:val="single" w:sz="15.310656" w:space="0" w:color="484848"/>
                          <w:right w:val="single" w:sz="3.827664" w:space="0" w:color="444448"/>
                        </w:tcBorders>
                      </w:tcPr>
                      <w:p>
                        <w:pPr>
                          <w:spacing w:before="25" w:after="0" w:line="240" w:lineRule="auto"/>
                          <w:ind w:left="105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44"/>
                            <w:w w:val="100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34"/>
                            <w:w w:val="100"/>
                          </w:rPr>
                          <w:t>7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0"/>
                          </w:rPr>
                          <w:t>6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3.827664" w:space="0" w:color="444448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6" w:after="0" w:line="240" w:lineRule="auto"/>
                          <w:ind w:left="139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F3F3F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F3F3F"/>
                            <w:spacing w:val="-4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0"/>
                            <w:w w:val="100"/>
                          </w:rPr>
                          <w:t>0000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7.655328" w:space="0" w:color="3F3F3F"/>
                          <w:right w:val="single" w:sz="3.827664" w:space="0" w:color="4B4B4B"/>
                        </w:tcBorders>
                      </w:tcPr>
                      <w:p>
                        <w:pPr>
                          <w:spacing w:before="7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w w:val="122"/>
                          </w:rPr>
                          <w:t>nP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5"/>
                            <w:w w:val="122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8"/>
                            <w:w w:val="10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77"/>
                          </w:rPr>
                          <w:t>)J.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6"/>
                            <w:w w:val="76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11111"/>
                            <w:spacing w:val="5"/>
                            <w:w w:val="10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9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4"/>
                            <w:w w:val="108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8"/>
                          </w:rPr>
                          <w:t>MO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11111"/>
                            <w:spacing w:val="-15"/>
                            <w:w w:val="10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2"/>
                            <w:w w:val="10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2"/>
                            <w:w w:val="13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24"/>
                            <w:w w:val="1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20"/>
                          </w:rPr>
                          <w:t>77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0"/>
                          </w:rPr>
                          <w:t>5379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0"/>
                            <w:w w:val="100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575757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6"/>
                          </w:rPr>
                          <w:t>53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18"/>
                            <w:w w:val="106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13"/>
                            <w:w w:val="14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9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84848"/>
                          <w:left w:val="single" w:sz="3.827664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3.827664" w:space="0" w:color="3F3F3F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F"/>
                          <w:bottom w:val="single" w:sz="7.655328" w:space="0" w:color="484848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B4B4F"/>
                          <w:bottom w:val="single" w:sz="7.655328" w:space="0" w:color="3B3B3B"/>
                          <w:left w:val="single" w:sz="7.655328" w:space="0" w:color="4F4F4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B4B4F"/>
                          <w:bottom w:val="single" w:sz="7.655328" w:space="0" w:color="545454"/>
                          <w:left w:val="single" w:sz="7.655328" w:space="0" w:color="545454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B4B4B"/>
                          <w:bottom w:val="single" w:sz="7.655328" w:space="0" w:color="545454"/>
                          <w:left w:val="single" w:sz="7.655328" w:space="0" w:color="54545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4B4B4B"/>
                          <w:bottom w:val="single" w:sz="3.827664" w:space="0" w:color="343434"/>
                          <w:left w:val="single" w:sz="7.655328" w:space="0" w:color="575757"/>
                          <w:right w:val="single" w:sz="3.827664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606060"/>
                          <w:bottom w:val="single" w:sz="7.655328" w:space="0" w:color="5B5B5B"/>
                          <w:left w:val="single" w:sz="3.827664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3F3F44"/>
                          <w:bottom w:val="single" w:sz="7.655328" w:space="0" w:color="444444"/>
                          <w:left w:val="single" w:sz="11.482992" w:space="0" w:color="2B2B2B"/>
                          <w:right w:val="single" w:sz="3.827664" w:space="0" w:color="444448"/>
                        </w:tcBorders>
                      </w:tcPr>
                      <w:p>
                        <w:pPr>
                          <w:spacing w:before="21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44"/>
                            <w:w w:val="100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00"/>
                          </w:rPr>
                          <w:t>77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3.827664" w:space="0" w:color="444448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1" w:after="0" w:line="240" w:lineRule="auto"/>
                          <w:ind w:left="139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36"/>
                            <w:w w:val="100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212121"/>
                            <w:spacing w:val="-27"/>
                            <w:w w:val="100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00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37"/>
                            <w:w w:val="100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0"/>
                          </w:rPr>
                          <w:t>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3.827664" w:space="0" w:color="4B4B4B"/>
                        </w:tcBorders>
                      </w:tcPr>
                      <w:p>
                        <w:pPr>
                          <w:spacing w:before="31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6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-5"/>
                            <w:w w:val="10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6"/>
                          </w:rPr>
                          <w:t>MJLHII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7"/>
                            <w:w w:val="10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6"/>
                          </w:rPr>
                          <w:t>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17"/>
                            <w:w w:val="10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575757"/>
                            <w:spacing w:val="0"/>
                            <w:w w:val="106"/>
                          </w:rPr>
                          <w:t>(5378)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3.827664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84848"/>
                          <w:bottom w:val="single" w:sz="7.655328" w:space="0" w:color="545454"/>
                          <w:left w:val="single" w:sz="7.655328" w:space="0" w:color="4F4F4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3B3B3B"/>
                          <w:bottom w:val="single" w:sz="7.655328" w:space="0" w:color="3F3F3F"/>
                          <w:left w:val="single" w:sz="7.655328" w:space="0" w:color="4F4F4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7.655328" w:space="0" w:color="545454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545454"/>
                          <w:bottom w:val="single" w:sz="7.655328" w:space="0" w:color="4F4F4F"/>
                          <w:left w:val="single" w:sz="7.655328" w:space="0" w:color="545454"/>
                          <w:right w:val="single" w:sz="7.655328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3.827664" w:space="0" w:color="343434"/>
                          <w:bottom w:val="single" w:sz="7.655328" w:space="0" w:color="4F4F4F"/>
                          <w:left w:val="single" w:sz="7.655328" w:space="0" w:color="575757"/>
                          <w:right w:val="single" w:sz="3.827664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5B5B5B"/>
                          <w:bottom w:val="single" w:sz="7.655328" w:space="0" w:color="4F4F4F"/>
                          <w:left w:val="single" w:sz="3.827664" w:space="0" w:color="575757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44444"/>
                          <w:bottom w:val="single" w:sz="7.655328" w:space="0" w:color="343438"/>
                          <w:left w:val="single" w:sz="11.482992" w:space="0" w:color="2B2B2B"/>
                          <w:right w:val="single" w:sz="3.827664" w:space="0" w:color="444448"/>
                        </w:tcBorders>
                      </w:tcPr>
                      <w:p>
                        <w:pPr>
                          <w:spacing w:before="16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80"/>
                          </w:rPr>
                          <w:t>5378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44444"/>
                          <w:bottom w:val="single" w:sz="7.655328" w:space="0" w:color="343438"/>
                          <w:left w:val="single" w:sz="3.827664" w:space="0" w:color="444448"/>
                          <w:right w:val="single" w:sz="7.655328" w:space="0" w:color="3F3F3F"/>
                        </w:tcBorders>
                      </w:tcPr>
                      <w:p>
                        <w:pPr>
                          <w:spacing w:before="16" w:after="0" w:line="240" w:lineRule="auto"/>
                          <w:ind w:left="139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25"/>
                            <w:w w:val="97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7"/>
                          </w:rPr>
                          <w:t>41100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3.827664" w:space="0" w:color="4B4B4B"/>
                        </w:tcBorders>
                      </w:tcPr>
                      <w:p>
                        <w:pPr>
                          <w:spacing w:before="27" w:after="0" w:line="240" w:lineRule="auto"/>
                          <w:ind w:left="2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w w:val="8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4"/>
                            <w:w w:val="8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6"/>
                            <w:w w:val="64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73"/>
                          </w:rPr>
                          <w:t>JbltWTC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3.827664" w:space="0" w:color="4B4B4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44444"/>
                          <w:bottom w:val="single" w:sz="3.827664" w:space="0" w:color="383838"/>
                          <w:left w:val="single" w:sz="7.655328" w:space="0" w:color="3F3F3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545454"/>
                          <w:bottom w:val="single" w:sz="7.655328" w:space="0" w:color="4B4B4B"/>
                          <w:left w:val="single" w:sz="7.655328" w:space="0" w:color="4F4F4F"/>
                          <w:right w:val="single" w:sz="3.82766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3F3F3F"/>
                          <w:bottom w:val="single" w:sz="7.655328" w:space="0" w:color="4B4B4B"/>
                          <w:left w:val="single" w:sz="3.827664" w:space="0" w:color="38383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545454"/>
                          <w:right w:val="single" w:sz="3.827664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3.827664" w:space="0" w:color="3F3F3F"/>
                          <w:right w:val="single" w:sz="3.82766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4F4F4F"/>
                          <w:bottom w:val="single" w:sz="3.827664" w:space="0" w:color="383838"/>
                          <w:left w:val="single" w:sz="3.827664" w:space="0" w:color="343434"/>
                          <w:right w:val="single" w:sz="3.827664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4F4F4F"/>
                          <w:bottom w:val="single" w:sz="7.655328" w:space="0" w:color="545454"/>
                          <w:left w:val="single" w:sz="3.827664" w:space="0" w:color="575757"/>
                          <w:right w:val="single" w:sz="11.482992" w:space="0" w:color="2F2F2F"/>
                        </w:tcBorders>
                      </w:tcPr>
                      <w:p>
                        <w:pPr>
                          <w:spacing w:before="6" w:after="0" w:line="240" w:lineRule="auto"/>
                          <w:ind w:right="-29"/>
                          <w:jc w:val="righ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spacing w:val="0"/>
                            <w:w w:val="100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343438"/>
                          <w:bottom w:val="single" w:sz="7.655328" w:space="0" w:color="3F3F3F"/>
                          <w:left w:val="single" w:sz="11.482992" w:space="0" w:color="2B2B2B"/>
                          <w:right w:val="single" w:sz="3.827664" w:space="0" w:color="444448"/>
                        </w:tcBorders>
                      </w:tcPr>
                      <w:p>
                        <w:pPr>
                          <w:spacing w:before="40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9"/>
                          </w:rPr>
                          <w:t>5379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343438"/>
                          <w:bottom w:val="single" w:sz="7.655328" w:space="0" w:color="3F3F3F"/>
                          <w:left w:val="single" w:sz="3.827664" w:space="0" w:color="444448"/>
                          <w:right w:val="single" w:sz="7.655328" w:space="0" w:color="3F3F3F"/>
                        </w:tcBorders>
                      </w:tcPr>
                      <w:p>
                        <w:pPr>
                          <w:spacing w:before="40" w:after="0" w:line="240" w:lineRule="auto"/>
                          <w:ind w:left="139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8"/>
                          </w:rPr>
                          <w:t>542000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3F3F3F"/>
                          <w:left w:val="single" w:sz="7.655328" w:space="0" w:color="3F3F3F"/>
                          <w:right w:val="single" w:sz="3.827664" w:space="0" w:color="575757"/>
                        </w:tcBorders>
                      </w:tcPr>
                      <w:p>
                        <w:pPr>
                          <w:spacing w:before="41" w:after="0" w:line="240" w:lineRule="auto"/>
                          <w:ind w:left="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PYli,U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9"/>
                          </w:rPr>
                          <w:t>r.orATCTB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22"/>
                            <w:w w:val="10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9"/>
                          </w:rPr>
                          <w:t>(5380)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3F3F3F"/>
                          <w:left w:val="single" w:sz="3.827664" w:space="0" w:color="575757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3.827664" w:space="0" w:color="383838"/>
                          <w:bottom w:val="single" w:sz="7.655328" w:space="0" w:color="3F3F3F"/>
                          <w:left w:val="single" w:sz="7.655328" w:space="0" w:color="3F3F3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7.655328" w:space="0" w:color="4F4F4F"/>
                          <w:right w:val="single" w:sz="3.82766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B4B4B"/>
                          <w:bottom w:val="single" w:sz="7.655328" w:space="0" w:color="343434"/>
                          <w:left w:val="single" w:sz="3.827664" w:space="0" w:color="383838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7.655328" w:space="0" w:color="545454"/>
                          <w:right w:val="single" w:sz="3.827664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3.827664" w:space="0" w:color="3F3F3F"/>
                          <w:right w:val="single" w:sz="3.827664" w:space="0" w:color="34343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2" w:type="dxa"/>
                        <w:gridSpan w:val="4"/>
                        <w:tcBorders>
                          <w:top w:val="nil" w:sz="6" w:space="0" w:color="auto"/>
                          <w:bottom w:val="single" w:sz="7.655328" w:space="0" w:color="4B4B4B"/>
                          <w:left w:val="single" w:sz="3.827664" w:space="0" w:color="343434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3F3F3F"/>
                          <w:bottom w:val="single" w:sz="7.655328" w:space="0" w:color="2F2F2F"/>
                          <w:left w:val="single" w:sz="11.482992" w:space="0" w:color="2B2B2B"/>
                          <w:right w:val="single" w:sz="3.827664" w:space="0" w:color="444448"/>
                        </w:tcBorders>
                      </w:tcPr>
                      <w:p>
                        <w:pPr>
                          <w:spacing w:before="25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29"/>
                            <w:w w:val="100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0"/>
                          </w:rPr>
                          <w:t>80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3.827664" w:space="0" w:color="444448"/>
                          <w:right w:val="single" w:sz="7.655328" w:space="0" w:color="3F3F3F"/>
                        </w:tcBorders>
                      </w:tcPr>
                      <w:p>
                        <w:pPr>
                          <w:spacing w:before="25" w:after="0" w:line="240" w:lineRule="auto"/>
                          <w:ind w:left="148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w w:val="86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48"/>
                            <w:w w:val="86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7"/>
                          </w:rPr>
                          <w:t>2100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7.655328" w:space="0" w:color="3F3F3F"/>
                          <w:right w:val="single" w:sz="3.827664" w:space="0" w:color="575757"/>
                        </w:tcBorders>
                      </w:tcPr>
                      <w:p>
                        <w:pPr>
                          <w:spacing w:before="27" w:after="0" w:line="240" w:lineRule="auto"/>
                          <w:ind w:left="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w w:val="87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3"/>
                            <w:w w:val="87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4"/>
                            <w:w w:val="84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85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3.827664" w:space="0" w:color="575757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3F3F3F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F4F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7.655328" w:space="0" w:color="4F4F4F"/>
                          <w:right w:val="single" w:sz="3.82766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343434"/>
                          <w:bottom w:val="single" w:sz="7.655328" w:space="0" w:color="4B4B4B"/>
                          <w:left w:val="single" w:sz="3.827664" w:space="0" w:color="383838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7.655328" w:space="0" w:color="484848"/>
                          <w:right w:val="single" w:sz="3.827664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3.827664" w:space="0" w:color="3F3F3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7.655328" w:space="0" w:color="545454"/>
                          <w:right w:val="single" w:sz="3.827664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4B4B4B"/>
                          <w:bottom w:val="single" w:sz="7.655328" w:space="0" w:color="4B4B4B"/>
                          <w:left w:val="single" w:sz="3.827664" w:space="0" w:color="545454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2F2F2F"/>
                          <w:bottom w:val="single" w:sz="7.655328" w:space="0" w:color="2F2F2F"/>
                          <w:left w:val="single" w:sz="11.482992" w:space="0" w:color="2B2B2B"/>
                          <w:right w:val="nil" w:sz="6" w:space="0" w:color="auto"/>
                        </w:tcBorders>
                      </w:tcPr>
                      <w:p>
                        <w:pPr>
                          <w:spacing w:before="42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w w:val="84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29"/>
                            <w:w w:val="84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212121"/>
                            <w:spacing w:val="0"/>
                            <w:w w:val="81"/>
                          </w:rPr>
                          <w:t>81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nil" w:sz="6" w:space="0" w:color="auto"/>
                          <w:right w:val="single" w:sz="7.655328" w:space="0" w:color="3F3F3F"/>
                        </w:tcBorders>
                      </w:tcPr>
                      <w:p>
                        <w:pPr>
                          <w:spacing w:before="42" w:after="0" w:line="240" w:lineRule="auto"/>
                          <w:ind w:left="153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76"/>
                          </w:rPr>
                          <w:t>543000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3.827664" w:space="0" w:color="575757"/>
                        </w:tcBorders>
                      </w:tcPr>
                      <w:p>
                        <w:pPr>
                          <w:spacing w:before="24" w:after="0" w:line="240" w:lineRule="auto"/>
                          <w:ind w:left="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100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5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4"/>
                            <w:w w:val="10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4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0"/>
                            <w:w w:val="9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3"/>
                            <w:w w:val="9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92"/>
                          </w:rPr>
                          <w:t>O)J.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9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2"/>
                            <w:w w:val="9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0"/>
                          </w:rPr>
                          <w:t>(5382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F3F3F"/>
                            <w:spacing w:val="0"/>
                            <w:w w:val="10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3F3F3F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06"/>
                          </w:rPr>
                          <w:t>53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-5"/>
                            <w:w w:val="106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212121"/>
                            <w:spacing w:val="-16"/>
                            <w:w w:val="11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F3F3F"/>
                            <w:spacing w:val="0"/>
                            <w:w w:val="13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3.827664" w:space="0" w:color="575757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44444"/>
                          <w:bottom w:val="single" w:sz="7.655328" w:space="0" w:color="48484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4B4B4B"/>
                          <w:right w:val="single" w:sz="3.827664" w:space="0" w:color="38383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3.827664" w:space="0" w:color="383838"/>
                          <w:right w:val="single" w:sz="7.655328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7.655328" w:space="0" w:color="484848"/>
                          <w:right w:val="single" w:sz="3.827664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B4B4B"/>
                          <w:bottom w:val="single" w:sz="7.655328" w:space="0" w:color="4F4F4F"/>
                          <w:left w:val="single" w:sz="3.827664" w:space="0" w:color="3F3F3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7.655328" w:space="0" w:color="4B4B4B"/>
                          <w:bottom w:val="single" w:sz="3.827664" w:space="0" w:color="343434"/>
                          <w:left w:val="single" w:sz="7.655328" w:space="0" w:color="545454"/>
                          <w:right w:val="single" w:sz="3.827664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4B4B4B"/>
                          <w:bottom w:val="single" w:sz="7.655328" w:space="0" w:color="606060"/>
                          <w:left w:val="single" w:sz="3.827664" w:space="0" w:color="545454"/>
                          <w:right w:val="single" w:sz="11.482992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2F2F2F"/>
                          <w:bottom w:val="single" w:sz="7.655328" w:space="0" w:color="444444"/>
                          <w:left w:val="single" w:sz="11.482992" w:space="0" w:color="2B2B2B"/>
                          <w:right w:val="single" w:sz="3.827664" w:space="0" w:color="2F2F34"/>
                        </w:tcBorders>
                      </w:tcPr>
                      <w:p>
                        <w:pPr>
                          <w:spacing w:before="64" w:after="0" w:line="240" w:lineRule="auto"/>
                          <w:ind w:left="11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29"/>
                            <w:w w:val="100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0"/>
                            <w:w w:val="100"/>
                          </w:rPr>
                          <w:t>82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3.827664" w:space="0" w:color="2F2F34"/>
                          <w:right w:val="single" w:sz="7.655328" w:space="0" w:color="3F3F3F"/>
                        </w:tcBorders>
                      </w:tcPr>
                      <w:p>
                        <w:pPr>
                          <w:spacing w:before="64" w:after="0" w:line="240" w:lineRule="auto"/>
                          <w:ind w:left="148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w w:val="86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50"/>
                            <w:w w:val="86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6"/>
                            <w:w w:val="97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11"/>
                            <w:w w:val="45"/>
                          </w:rPr>
                          <w:t>1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87"/>
                          </w:rPr>
                          <w:t>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0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3.827664" w:space="0" w:color="575757"/>
                        </w:tcBorders>
                      </w:tcPr>
                      <w:p>
                        <w:pPr>
                          <w:spacing w:before="65" w:after="0" w:line="240" w:lineRule="auto"/>
                          <w:ind w:left="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0"/>
                            <w:w w:val="100"/>
                          </w:rPr>
                          <w:t>llly.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3F3F3F"/>
                            <w:spacing w:val="2"/>
                            <w:w w:val="10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3.827664" w:space="0" w:color="575757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84848"/>
                          <w:bottom w:val="single" w:sz="7.655328" w:space="0" w:color="444444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B4B4B"/>
                          <w:right w:val="single" w:sz="7.655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7.655328" w:space="0" w:color="444444"/>
                          <w:right w:val="single" w:sz="3.827664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F4F4F"/>
                          <w:bottom w:val="single" w:sz="7.655328" w:space="0" w:color="4B4B4B"/>
                          <w:left w:val="single" w:sz="3.827664" w:space="0" w:color="3F3F3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3.827664" w:space="0" w:color="343434"/>
                          <w:bottom w:val="single" w:sz="3.827664" w:space="0" w:color="2F2F2F"/>
                          <w:left w:val="single" w:sz="7.655328" w:space="0" w:color="545454"/>
                          <w:right w:val="single" w:sz="3.827664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606060"/>
                          <w:bottom w:val="single" w:sz="7.655328" w:space="0" w:color="5B5B5B"/>
                          <w:left w:val="single" w:sz="3.827664" w:space="0" w:color="545454"/>
                          <w:right w:val="single" w:sz="3.827664" w:space="0" w:color="676767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517" w:type="dxa"/>
                        <w:tcBorders>
                          <w:top w:val="single" w:sz="7.655328" w:space="0" w:color="444444"/>
                          <w:bottom w:val="nil" w:sz="6" w:space="0" w:color="auto"/>
                          <w:left w:val="single" w:sz="11.482992" w:space="0" w:color="2B2B2B"/>
                          <w:right w:val="single" w:sz="3.827664" w:space="0" w:color="2F2F34"/>
                        </w:tcBorders>
                      </w:tcPr>
                      <w:p>
                        <w:pPr>
                          <w:spacing w:before="52" w:after="0" w:line="189" w:lineRule="exact"/>
                          <w:ind w:left="120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7"/>
                            <w:position w:val="1"/>
                          </w:rPr>
                          <w:t>5383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7.655328" w:space="0" w:color="444444"/>
                          <w:bottom w:val="nil" w:sz="6" w:space="0" w:color="auto"/>
                          <w:left w:val="single" w:sz="3.827664" w:space="0" w:color="2F2F34"/>
                          <w:right w:val="single" w:sz="7.655328" w:space="0" w:color="3F3F3F"/>
                        </w:tcBorders>
                      </w:tcPr>
                      <w:p>
                        <w:pPr>
                          <w:spacing w:before="52" w:after="0" w:line="189" w:lineRule="exact"/>
                          <w:ind w:left="148" w:right="-20"/>
                          <w:jc w:val="left"/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-35"/>
                            <w:w w:val="97"/>
                            <w:position w:val="1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3F3F3F"/>
                            <w:spacing w:val="-28"/>
                            <w:w w:val="120"/>
                            <w:position w:val="1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575757"/>
                            <w:spacing w:val="0"/>
                            <w:w w:val="77"/>
                            <w:position w:val="1"/>
                          </w:rPr>
                          <w:t>3200</w:t>
                        </w:r>
                        <w:r>
                          <w:rPr>
                            <w:rFonts w:ascii="Courier New" w:hAnsi="Courier New" w:cs="Courier New" w:eastAsia="Courier New"/>
                            <w:sz w:val="17"/>
                            <w:szCs w:val="1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201" w:type="dxa"/>
                        <w:vMerge w:val="restart"/>
                        <w:tcBorders>
                          <w:top w:val="single" w:sz="7.655328" w:space="0" w:color="444444"/>
                          <w:left w:val="single" w:sz="7.655328" w:space="0" w:color="3F3F3F"/>
                          <w:right w:val="single" w:sz="3.827664" w:space="0" w:color="575757"/>
                        </w:tcBorders>
                      </w:tcPr>
                      <w:p>
                        <w:pPr>
                          <w:spacing w:before="53" w:after="0" w:line="240" w:lineRule="auto"/>
                          <w:ind w:left="3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575757"/>
                            <w:spacing w:val="0"/>
                            <w:w w:val="69"/>
                          </w:rPr>
                          <w:t>BOJIC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7.655328" w:space="0" w:color="444444"/>
                          <w:bottom w:val="single" w:sz="11.482992" w:space="0" w:color="282828"/>
                          <w:left w:val="single" w:sz="3.827664" w:space="0" w:color="575757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7.655328" w:space="0" w:color="444444"/>
                          <w:bottom w:val="single" w:sz="11.482992" w:space="0" w:color="282828"/>
                          <w:left w:val="single" w:sz="7.655328" w:space="0" w:color="3F3F3F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7.655328" w:space="0" w:color="4B4B4B"/>
                          <w:bottom w:val="single" w:sz="11.482992" w:space="0" w:color="282828"/>
                          <w:left w:val="single" w:sz="7.655328" w:space="0" w:color="4B4B4B"/>
                          <w:right w:val="single" w:sz="7.655328" w:space="0" w:color="4B4B4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7.655328" w:space="0" w:color="4B4B4B"/>
                          <w:bottom w:val="single" w:sz="11.482992" w:space="0" w:color="282828"/>
                          <w:left w:val="single" w:sz="7.655328" w:space="0" w:color="4B4B4B"/>
                          <w:right w:val="single" w:sz="7.655328" w:space="0" w:color="44444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7.655328" w:space="0" w:color="4B4B4B"/>
                          <w:bottom w:val="single" w:sz="11.482992" w:space="0" w:color="282828"/>
                          <w:left w:val="single" w:sz="7.655328" w:space="0" w:color="444444"/>
                          <w:right w:val="single" w:sz="3.827664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85" w:type="dxa"/>
                        <w:gridSpan w:val="2"/>
                        <w:tcBorders>
                          <w:top w:val="single" w:sz="7.655328" w:space="0" w:color="4B4B4B"/>
                          <w:bottom w:val="single" w:sz="11.482992" w:space="0" w:color="282828"/>
                          <w:left w:val="single" w:sz="3.827664" w:space="0" w:color="3F3F3F"/>
                          <w:right w:val="single" w:sz="7.655328" w:space="0" w:color="545454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3.827664" w:space="0" w:color="2F2F2F"/>
                          <w:bottom w:val="single" w:sz="11.482992" w:space="0" w:color="282828"/>
                          <w:left w:val="single" w:sz="7.655328" w:space="0" w:color="545454"/>
                          <w:right w:val="single" w:sz="3.827664" w:space="0" w:color="67676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7.655328" w:space="0" w:color="5B5B5B"/>
                          <w:bottom w:val="single" w:sz="11.482992" w:space="0" w:color="3F3F3F"/>
                          <w:left w:val="single" w:sz="3.827664" w:space="0" w:color="676767"/>
                          <w:right w:val="single" w:sz="3.827664" w:space="0" w:color="676767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67" w:hRule="exact"/>
                    </w:trPr>
                    <w:tc>
                      <w:tcPr>
                        <w:tcW w:w="1215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11.482992" w:space="0" w:color="2B2B2B"/>
                          <w:right w:val="single" w:sz="7.655328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01" w:type="dxa"/>
                        <w:vMerge/>
                        <w:tcBorders>
                          <w:bottom w:val="nil" w:sz="6" w:space="0" w:color="auto"/>
                          <w:left w:val="single" w:sz="7.655328" w:space="0" w:color="3F3F3F"/>
                          <w:right w:val="single" w:sz="3.827664" w:space="0" w:color="57575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8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51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66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4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76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5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8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58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6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0" w:type="dxa"/>
                        <w:tcBorders>
                          <w:top w:val="single" w:sz="6" w:space="0" w:color="auto"/>
                          <w:bottom w:val="single" w:sz="6" w:space="0" w:color="auto"/>
                          <w:left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C6C4C3"/>
          <w:spacing w:val="0"/>
          <w:w w:val="320"/>
        </w:rPr>
        <w:t>.._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96" w:after="0" w:line="240" w:lineRule="auto"/>
        <w:ind w:right="108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75757"/>
          <w:w w:val="74"/>
        </w:rPr>
        <w:t>OCTn</w:t>
      </w:r>
      <w:r>
        <w:rPr>
          <w:rFonts w:ascii="Times New Roman" w:hAnsi="Times New Roman" w:cs="Times New Roman" w:eastAsia="Times New Roman"/>
          <w:sz w:val="16"/>
          <w:szCs w:val="16"/>
          <w:color w:val="575757"/>
          <w:spacing w:val="9"/>
          <w:w w:val="75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7"/>
          <w:w w:val="96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575757"/>
          <w:spacing w:val="0"/>
          <w:w w:val="88"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pgMar w:footer="0" w:header="0" w:top="100" w:bottom="280" w:left="1440" w:right="2420"/>
          <w:footerReference w:type="default" r:id="rId72"/>
          <w:pgSz w:w="16880" w:h="11980" w:orient="landscape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82" w:lineRule="exact"/>
        <w:ind w:left="78" w:right="-53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06062"/>
          <w:spacing w:val="0"/>
          <w:w w:val="75"/>
          <w:position w:val="-1"/>
        </w:rPr>
        <w:t>O:mruca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55" w:lineRule="exact"/>
        <w:ind w:left="195" w:right="21"/>
        <w:jc w:val="center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color w:val="424242"/>
          <w:spacing w:val="0"/>
          <w:w w:val="79"/>
          <w:position w:val="-13"/>
        </w:rPr>
        <w:t>on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589.162109pt;margin-top:-10.639289pt;width:88.036281pt;height:.1pt;mso-position-horizontal-relative:page;mso-position-vertical-relative:paragraph;z-index:-21355" coordorigin="11783,-213" coordsize="1761,2">
            <v:shape style="position:absolute;left:11783;top:-213;width:1761;height:2" coordorigin="11783,-213" coordsize="1761,0" path="m11783,-213l13544,-213e" filled="f" stroked="t" strokeweight="1.43537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312F31"/>
          <w:w w:val="102"/>
        </w:rPr>
        <w:t>J&gt;</w:t>
      </w:r>
      <w:r>
        <w:rPr>
          <w:rFonts w:ascii="Times New Roman" w:hAnsi="Times New Roman" w:cs="Times New Roman" w:eastAsia="Times New Roman"/>
          <w:sz w:val="12"/>
          <w:szCs w:val="12"/>
          <w:color w:val="312F31"/>
          <w:w w:val="103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w w:val="132"/>
        </w:rPr>
        <w:t>oj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w w:val="100"/>
        </w:rPr>
      </w:r>
    </w:p>
    <w:p>
      <w:pPr>
        <w:spacing w:before="78" w:after="0" w:line="193" w:lineRule="exact"/>
        <w:ind w:left="2143" w:right="-20"/>
        <w:jc w:val="left"/>
        <w:tabs>
          <w:tab w:pos="48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79"/>
          <w:position w:val="-3"/>
        </w:rPr>
        <w:t>HlHOC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2"/>
          <w:szCs w:val="12"/>
          <w:color w:val="312F31"/>
          <w:spacing w:val="-17"/>
          <w:w w:val="104"/>
          <w:position w:val="2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4"/>
          <w:position w:val="2"/>
        </w:rPr>
        <w:t>JHO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4"/>
          <w:position w:val="2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2"/>
          <w:w w:val="104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84"/>
          <w:position w:val="2"/>
        </w:rPr>
        <w:t>IOBPWCUII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84"/>
          <w:position w:val="2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23"/>
          <w:w w:val="84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84"/>
          <w:position w:val="2"/>
        </w:rPr>
        <w:t>DDC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4"/>
          <w:w w:val="84"/>
          <w:position w:val="2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606062"/>
          <w:spacing w:val="0"/>
          <w:w w:val="84"/>
          <w:position w:val="2"/>
        </w:rPr>
        <w:t>OJ</w:t>
      </w:r>
      <w:r>
        <w:rPr>
          <w:rFonts w:ascii="Times New Roman" w:hAnsi="Times New Roman" w:cs="Times New Roman" w:eastAsia="Times New Roman"/>
          <w:sz w:val="12"/>
          <w:szCs w:val="12"/>
          <w:color w:val="606062"/>
          <w:spacing w:val="-3"/>
          <w:w w:val="84"/>
          <w:position w:val="2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84"/>
          <w:position w:val="2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9"/>
          <w:w w:val="84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00"/>
          <w:position w:val="2"/>
        </w:rPr>
        <w:t>II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63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1"/>
          <w:w w:val="63"/>
          <w:position w:val="2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2"/>
          <w:position w:val="2"/>
        </w:rPr>
        <w:t>3JJ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4"/>
          <w:w w:val="72"/>
          <w:position w:val="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81"/>
          <w:position w:val="2"/>
        </w:rPr>
        <w:t>ATIIK8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right="-20"/>
        <w:jc w:val="left"/>
        <w:tabs>
          <w:tab w:pos="2000" w:val="left"/>
          <w:tab w:pos="3180" w:val="left"/>
          <w:tab w:pos="4660" w:val="left"/>
          <w:tab w:pos="7900" w:val="left"/>
          <w:tab w:pos="87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  <w:position w:val="-5"/>
        </w:rPr>
        <w:t>On11c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6"/>
          <w:position w:val="-5"/>
        </w:rPr>
        <w:t>ono6peJI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4"/>
          <w:w w:val="87"/>
          <w:position w:val="-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80"/>
          <w:position w:val="-5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-6"/>
        </w:rPr>
        <w:t>YK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"/>
          <w:w w:val="100"/>
          <w:position w:val="-6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  <w:position w:val="-6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4"/>
          <w:w w:val="100"/>
          <w:position w:val="-6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  <w:position w:val="-6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7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2"/>
          <w:w w:val="109"/>
          <w:position w:val="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9"/>
          <w:position w:val="1"/>
        </w:rPr>
        <w:t>acxon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9"/>
          <w:position w:val="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4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63"/>
          <w:position w:val="1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13"/>
          <w:w w:val="6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2F31"/>
          <w:spacing w:val="0"/>
          <w:w w:val="112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12F31"/>
          <w:spacing w:val="-6"/>
          <w:w w:val="112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12"/>
          <w:position w:val="1"/>
        </w:rPr>
        <w:t>Jilatu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12"/>
          <w:position w:val="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7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81"/>
          <w:position w:val="1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81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6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83"/>
          <w:position w:val="1"/>
        </w:rPr>
        <w:t>TeOCT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062"/>
          <w:spacing w:val="0"/>
          <w:w w:val="100"/>
          <w:position w:val="1"/>
        </w:rPr>
        <w:t>6vuCTa</w:t>
      </w:r>
      <w:r>
        <w:rPr>
          <w:rFonts w:ascii="Times New Roman" w:hAnsi="Times New Roman" w:cs="Times New Roman" w:eastAsia="Times New Roman"/>
          <w:sz w:val="16"/>
          <w:szCs w:val="16"/>
          <w:color w:val="60606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0606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312F31"/>
          <w:spacing w:val="0"/>
          <w:w w:val="136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312F31"/>
          <w:spacing w:val="-26"/>
          <w:w w:val="136"/>
          <w:position w:val="-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06062"/>
          <w:spacing w:val="0"/>
          <w:w w:val="136"/>
          <w:position w:val="-1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06062"/>
          <w:spacing w:val="-43"/>
          <w:w w:val="136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0606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56"/>
          <w:position w:val="-2"/>
        </w:rPr>
        <w:t>lh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880" w:bottom="0" w:left="1520" w:right="2420"/>
          <w:footerReference w:type="default" r:id="rId73"/>
          <w:pgSz w:w="16880" w:h="11980" w:orient="landscape"/>
          <w:cols w:num="3" w:equalWidth="0">
            <w:col w:w="562" w:space="237"/>
            <w:col w:w="304" w:space="1629"/>
            <w:col w:w="10208"/>
          </w:cols>
        </w:sectPr>
      </w:pPr>
      <w:rPr/>
    </w:p>
    <w:p>
      <w:pPr>
        <w:spacing w:before="0" w:after="0" w:line="235" w:lineRule="exact"/>
        <w:ind w:left="761" w:right="-20"/>
        <w:jc w:val="left"/>
        <w:tabs>
          <w:tab w:pos="4620" w:val="left"/>
          <w:tab w:pos="5820" w:val="left"/>
          <w:tab w:pos="6840" w:val="left"/>
          <w:tab w:pos="10340" w:val="left"/>
          <w:tab w:pos="113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8.062317pt;margin-top:2.766238pt;width:23.400001pt;height:13pt;mso-position-horizontal-relative:page;mso-position-vertical-relative:paragraph;z-index:-21354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Courier New" w:hAnsi="Courier New" w:cs="Courier New" w:eastAsia="Courier New"/>
                      <w:sz w:val="26"/>
                      <w:szCs w:val="26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424242"/>
                      <w:spacing w:val="0"/>
                      <w:w w:val="75"/>
                      <w:position w:val="2"/>
                    </w:rPr>
                    <w:t>ooco</w:t>
                  </w:r>
                  <w:r>
                    <w:rPr>
                      <w:rFonts w:ascii="Courier New" w:hAnsi="Courier New" w:cs="Courier New" w:eastAsia="Courier New"/>
                      <w:sz w:val="26"/>
                      <w:szCs w:val="2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7"/>
        </w:rPr>
        <w:t>KOIITa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  <w:position w:val="-1"/>
        </w:rPr>
        <w:t>onpnja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79"/>
          <w:position w:val="-1"/>
        </w:rPr>
        <w:t>u11ja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-4"/>
        </w:rPr>
        <w:t>(on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98"/>
          <w:position w:val="-4"/>
        </w:rPr>
        <w:t>GAo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2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6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0"/>
          <w:w w:val="100"/>
          <w:position w:val="-4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-1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5"/>
          <w:position w:val="-2"/>
        </w:rPr>
        <w:t>Pc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8"/>
          <w:w w:val="106"/>
          <w:position w:val="-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5"/>
          <w:position w:val="-2"/>
        </w:rPr>
        <w:t>y6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8"/>
          <w:w w:val="105"/>
          <w:position w:val="-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72"/>
          <w:position w:val="-2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3"/>
          <w:w w:val="72"/>
          <w:position w:val="-2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26"/>
          <w:position w:val="-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-2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424242"/>
          <w:spacing w:val="0"/>
          <w:w w:val="111"/>
          <w:position w:val="7"/>
        </w:rPr>
        <w:t>Ayrouo:.me</w:t>
      </w:r>
      <w:r>
        <w:rPr>
          <w:rFonts w:ascii="Arial" w:hAnsi="Arial" w:cs="Arial" w:eastAsia="Arial"/>
          <w:sz w:val="13"/>
          <w:szCs w:val="13"/>
          <w:color w:val="424242"/>
          <w:spacing w:val="0"/>
          <w:w w:val="111"/>
          <w:position w:val="7"/>
        </w:rPr>
        <w:t>   </w:t>
      </w:r>
      <w:r>
        <w:rPr>
          <w:rFonts w:ascii="Arial" w:hAnsi="Arial" w:cs="Arial" w:eastAsia="Arial"/>
          <w:sz w:val="13"/>
          <w:szCs w:val="13"/>
          <w:color w:val="424242"/>
          <w:spacing w:val="4"/>
          <w:w w:val="111"/>
          <w:position w:val="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4"/>
          <w:position w:val="5"/>
        </w:rPr>
        <w:t>Onum11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"/>
          <w:w w:val="104"/>
          <w:position w:val="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4"/>
          <w:position w:val="5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1"/>
          <w:w w:val="104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E7C7E"/>
          <w:spacing w:val="0"/>
          <w:w w:val="100"/>
          <w:position w:val="5"/>
        </w:rPr>
        <w:t>/</w:t>
      </w:r>
      <w:r>
        <w:rPr>
          <w:rFonts w:ascii="Times New Roman" w:hAnsi="Times New Roman" w:cs="Times New Roman" w:eastAsia="Times New Roman"/>
          <w:sz w:val="14"/>
          <w:szCs w:val="14"/>
          <w:color w:val="7E7C7E"/>
          <w:spacing w:val="-27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E7C7E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E7C7E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position w:val="2"/>
        </w:rPr>
        <w:t>.llOIIBitllja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00"/>
          <w:position w:val="2"/>
        </w:rPr>
        <w:t>11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2"/>
          <w:szCs w:val="12"/>
          <w:color w:val="606062"/>
          <w:spacing w:val="0"/>
          <w:w w:val="81"/>
          <w:position w:val="1"/>
        </w:rPr>
        <w:t>OCTIIJ111X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7747" w:right="-20"/>
        <w:jc w:val="left"/>
        <w:tabs>
          <w:tab w:pos="8780" w:val="left"/>
          <w:tab w:pos="10480" w:val="left"/>
          <w:tab w:pos="113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312F31"/>
          <w:spacing w:val="-12"/>
          <w:w w:val="112"/>
          <w:position w:val="2"/>
        </w:rPr>
        <w:t>n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12"/>
          <w:position w:val="2"/>
        </w:rPr>
        <w:t>olffill.iune</w:t>
      </w:r>
      <w:r>
        <w:rPr>
          <w:rFonts w:ascii="Arial" w:hAnsi="Arial" w:cs="Arial" w:eastAsia="Arial"/>
          <w:sz w:val="13"/>
          <w:szCs w:val="13"/>
          <w:color w:val="525252"/>
          <w:spacing w:val="-35"/>
          <w:w w:val="112"/>
          <w:position w:val="2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2"/>
        </w:rPr>
      </w:r>
      <w:r>
        <w:rPr>
          <w:rFonts w:ascii="Arial" w:hAnsi="Arial" w:cs="Arial" w:eastAsia="Arial"/>
          <w:sz w:val="13"/>
          <w:szCs w:val="13"/>
          <w:color w:val="424242"/>
          <w:spacing w:val="0"/>
          <w:w w:val="100"/>
          <w:position w:val="0"/>
        </w:rPr>
        <w:t>rnnnn</w:t>
      </w:r>
      <w:r>
        <w:rPr>
          <w:rFonts w:ascii="Arial" w:hAnsi="Arial" w:cs="Arial" w:eastAsia="Arial"/>
          <w:sz w:val="13"/>
          <w:szCs w:val="13"/>
          <w:color w:val="424242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42424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42424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108"/>
          <w:b/>
          <w:bCs/>
          <w:position w:val="-1"/>
        </w:rPr>
        <w:t>UOMOfilt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13"/>
          <w:position w:val="-2"/>
        </w:rPr>
        <w:t>sn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4"/>
          <w:w w:val="113"/>
          <w:position w:val="-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3"/>
          <w:position w:val="-2"/>
        </w:rPr>
        <w:t>onn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321" w:right="-20"/>
        <w:jc w:val="left"/>
        <w:tabs>
          <w:tab w:pos="920" w:val="left"/>
          <w:tab w:pos="2860" w:val="left"/>
          <w:tab w:pos="5000" w:val="left"/>
          <w:tab w:pos="6140" w:val="left"/>
          <w:tab w:pos="7140" w:val="left"/>
          <w:tab w:pos="8040" w:val="left"/>
          <w:tab w:pos="8920" w:val="left"/>
          <w:tab w:pos="9800" w:val="left"/>
          <w:tab w:pos="10640" w:val="left"/>
          <w:tab w:pos="115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5"/>
          <w:position w:val="5"/>
        </w:rPr>
        <w:t>1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5"/>
        </w:rPr>
        <w:t>2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-88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6"/>
        </w:rPr>
        <w:t>3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-91"/>
          <w:w w:val="100"/>
          <w:position w:val="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-82"/>
          <w:w w:val="100"/>
          <w:position w:val="5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5"/>
        </w:rPr>
        <w:tab/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4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-91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4"/>
        </w:rPr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4"/>
        </w:rPr>
        <w:t>6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98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4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97"/>
          <w:w w:val="100"/>
          <w:position w:val="4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4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2"/>
        </w:rPr>
        <w:t>8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8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1"/>
        </w:rPr>
        <w:t>9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83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201"/>
          <w:position w:val="0"/>
        </w:rPr>
        <w:t>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132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24242"/>
          <w:w w:val="90"/>
        </w:rPr>
        <w:t>UECI&gt;HHAtl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1"/>
          <w:w w:val="9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6"/>
          <w:w w:val="18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2"/>
        </w:rPr>
        <w:t>fJCK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8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</w:rPr>
        <w:t>OBlfH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KOJA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6"/>
        </w:rPr>
        <w:t>CE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1" w:after="0" w:line="256" w:lineRule="auto"/>
        <w:ind w:left="1326" w:right="8449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24219pt;margin-top:5.137431pt;width:50.661649pt;height:8.5pt;mso-position-horizontal-relative:page;mso-position-vertical-relative:paragraph;z-index:-2135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9"/>
                      <w:position w:val="1"/>
                    </w:rPr>
                    <w:t>5384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-76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9"/>
                      <w:position w:val="1"/>
                    </w:rPr>
                    <w:t>550000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24242"/>
          <w:w w:val="71"/>
        </w:rPr>
        <w:t>CI&gt;H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3"/>
          <w:w w:val="7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5"/>
          <w:w w:val="12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6"/>
          <w:w w:val="9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8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18"/>
        </w:rPr>
        <w:t>Ofi'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1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24"/>
          <w:w w:val="9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8"/>
          <w:w w:val="6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27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1"/>
        </w:rPr>
        <w:t>CPE,li,CTAB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4"/>
        </w:rPr>
        <w:t>PEAJIH3AU.HJY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</w:rPr>
        <w:t>IIAU.HOIIAJIIIOf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8"/>
        </w:rPr>
        <w:t>HHBECTHU.HOHO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8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9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2"/>
        </w:rPr>
        <w:t>flJIAI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5"/>
          <w:w w:val="10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3"/>
        </w:rPr>
        <w:t>(5385)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2" w:after="0" w:line="249" w:lineRule="auto"/>
        <w:ind w:left="1326" w:right="8453" w:firstLine="1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24219pt;margin-top:14.785515pt;width:50.528111pt;height:8.5pt;mso-position-horizontal-relative:page;mso-position-vertical-relative:paragraph;z-index:-2135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4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7"/>
                      <w:position w:val="1"/>
                    </w:rPr>
                    <w:t>5385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-70"/>
                      <w:w w:val="77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7"/>
                      <w:position w:val="1"/>
                    </w:rPr>
                    <w:t>551000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4"/>
          <w:w w:val="9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71"/>
        </w:rPr>
        <w:t>ECI&gt;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7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6"/>
          <w:w w:val="9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4"/>
          <w:w w:val="9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8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1"/>
          <w:w w:val="98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9"/>
          <w:w w:val="98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6"/>
          <w:w w:val="9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8"/>
        </w:rPr>
        <w:t>JCK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</w:rPr>
        <w:t>HMOBRH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</w:rPr>
        <w:t>JA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6"/>
        </w:rPr>
        <w:t>CE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88"/>
        </w:rPr>
        <w:t>CI&gt;HIIA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1"/>
          <w:w w:val="8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2"/>
          <w:w w:val="88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5"/>
          <w:w w:val="88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7"/>
          <w:w w:val="94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4"/>
        </w:rPr>
        <w:t>CPE,li,CTAB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6"/>
        </w:rPr>
        <w:t>PEAJI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1"/>
          <w:w w:val="97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3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7"/>
          <w:w w:val="9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82"/>
        </w:rPr>
        <w:t>U.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4"/>
          <w:w w:val="8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2"/>
        </w:rPr>
        <w:t>JY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IAU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9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AJ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8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3"/>
        </w:rPr>
        <w:t>liH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"/>
          <w:w w:val="103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3"/>
        </w:rPr>
        <w:t>ECTIIIUIOHO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3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14"/>
          <w:w w:val="10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</w:rPr>
        <w:t>flJ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5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6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E7C7E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240" w:lineRule="auto"/>
        <w:ind w:left="132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06062"/>
          <w:spacing w:val="-16"/>
          <w:w w:val="134"/>
        </w:rPr>
        <w:t>{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2"/>
        </w:rPr>
        <w:t>5386)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24219pt;margin-top:4.587431pt;width:50.661649pt;height:8.5pt;mso-position-horizontal-relative:page;mso-position-vertical-relative:paragraph;z-index:-21350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0"/>
                      <w:w w:val="78"/>
                      <w:position w:val="1"/>
                    </w:rPr>
                    <w:t>5386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8"/>
                      <w:position w:val="1"/>
                    </w:rPr>
                    <w:t>551100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80"/>
        </w:rPr>
        <w:t>Hecj&gt;HualfcHje•a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8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1"/>
        </w:rPr>
        <w:t>HMOBKna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5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•oja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6"/>
        </w:rPr>
        <w:t>cj&gt;KHBHC!tpa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4"/>
          <w:w w:val="66"/>
        </w:rPr>
        <w:t> </w:t>
      </w:r>
      <w:r>
        <w:rPr>
          <w:rFonts w:ascii="Arial" w:hAnsi="Arial" w:cs="Arial" w:eastAsia="Arial"/>
          <w:sz w:val="10"/>
          <w:szCs w:val="10"/>
          <w:color w:val="606062"/>
          <w:spacing w:val="0"/>
          <w:w w:val="67"/>
        </w:rPr>
        <w:t>1&lt;:1</w:t>
      </w:r>
      <w:r>
        <w:rPr>
          <w:rFonts w:ascii="Arial" w:hAnsi="Arial" w:cs="Arial" w:eastAsia="Arial"/>
          <w:sz w:val="10"/>
          <w:szCs w:val="10"/>
          <w:color w:val="60606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4"/>
        </w:rPr>
        <w:t>epcnCTIIIIA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132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91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97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9"/>
          <w:w w:val="9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7E7C7E"/>
          <w:spacing w:val="0"/>
          <w:w w:val="71"/>
        </w:rPr>
        <w:t>&amp;</w:t>
      </w:r>
      <w:r>
        <w:rPr>
          <w:rFonts w:ascii="Times New Roman" w:hAnsi="Times New Roman" w:cs="Times New Roman" w:eastAsia="Times New Roman"/>
          <w:sz w:val="14"/>
          <w:szCs w:val="14"/>
          <w:color w:val="7E7C7E"/>
          <w:spacing w:val="8"/>
          <w:w w:val="7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1"/>
        </w:rPr>
        <w:t>H38WQ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</w:rPr>
        <w:t>IIAUHOHMIIOr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75"/>
        </w:rPr>
        <w:t>IIII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8"/>
          <w:w w:val="75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5"/>
        </w:rPr>
        <w:t>ecntUHOHO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14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</w:rPr>
        <w:t>M&amp;lta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auto"/>
        <w:ind w:left="1335" w:right="8526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24219pt;margin-top:5.065077pt;width:50.834111pt;height:8.5pt;mso-position-horizontal-relative:page;mso-position-vertical-relative:paragraph;z-index:-21349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4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8"/>
                      <w:position w:val="1"/>
                    </w:rPr>
                    <w:t>5387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-71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8"/>
                      <w:position w:val="1"/>
                    </w:rPr>
                    <w:t>600000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l.l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All,ll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OTnJIAT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7"/>
          <w:w w:val="15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2"/>
        </w:rPr>
        <w:t>JIABHJU.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2"/>
        </w:rPr>
        <w:t>UAIJABKY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49"/>
        </w:rPr>
        <w:t>CI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8"/>
          <w:w w:val="49"/>
        </w:rPr>
        <w:t>&gt;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4"/>
        </w:rPr>
        <w:t>HI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IAI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fJCKE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MOBIDIE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02"/>
        </w:rPr>
        <w:t>(5388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06062"/>
          <w:spacing w:val="0"/>
          <w:w w:val="100"/>
        </w:rPr>
        <w:t>+</w:t>
      </w:r>
      <w:r>
        <w:rPr>
          <w:rFonts w:ascii="Arial" w:hAnsi="Arial" w:cs="Arial" w:eastAsia="Arial"/>
          <w:sz w:val="15"/>
          <w:szCs w:val="15"/>
          <w:color w:val="60606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11"/>
        </w:rPr>
        <w:t>541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-22"/>
          <w:w w:val="111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06062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24219pt;margin-top:5.065107pt;width:50.834111pt;height:8.5pt;mso-position-horizontal-relative:page;mso-position-vertical-relative:paragraph;z-index:-21348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4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8"/>
                      <w:position w:val="1"/>
                    </w:rPr>
                    <w:t>5388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-71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8"/>
                      <w:position w:val="1"/>
                    </w:rPr>
                    <w:t>610000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</w:rPr>
        <w:t>OTnJIAT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7"/>
          <w:w w:val="15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3"/>
        </w:rPr>
        <w:t>JIABHHU.E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6" w:lineRule="exact"/>
        <w:ind w:left="133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100"/>
        </w:rPr>
        <w:t>(5389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06062"/>
          <w:spacing w:val="0"/>
          <w:w w:val="100"/>
        </w:rPr>
        <w:t>+</w:t>
      </w:r>
      <w:r>
        <w:rPr>
          <w:rFonts w:ascii="Arial" w:hAnsi="Arial" w:cs="Arial" w:eastAsia="Arial"/>
          <w:sz w:val="16"/>
          <w:szCs w:val="16"/>
          <w:color w:val="606062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</w:rPr>
        <w:t>5399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</w:rPr>
        <w:t>+</w:t>
      </w:r>
      <w:r>
        <w:rPr>
          <w:rFonts w:ascii="Arial" w:hAnsi="Arial" w:cs="Arial" w:eastAsia="Arial"/>
          <w:sz w:val="16"/>
          <w:szCs w:val="16"/>
          <w:color w:val="42424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</w:rPr>
        <w:t>5407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</w:rPr>
        <w:t>+</w:t>
      </w:r>
      <w:r>
        <w:rPr>
          <w:rFonts w:ascii="Arial" w:hAnsi="Arial" w:cs="Arial" w:eastAsia="Arial"/>
          <w:sz w:val="16"/>
          <w:szCs w:val="16"/>
          <w:color w:val="424242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</w:rPr>
        <w:t>5409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</w:rPr>
        <w:t>+</w:t>
      </w:r>
      <w:r>
        <w:rPr>
          <w:rFonts w:ascii="Arial" w:hAnsi="Arial" w:cs="Arial" w:eastAsia="Arial"/>
          <w:sz w:val="16"/>
          <w:szCs w:val="16"/>
          <w:color w:val="424242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5"/>
        </w:rPr>
        <w:t>5411)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4" w:after="0" w:line="256" w:lineRule="auto"/>
        <w:ind w:left="1335" w:right="9363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302673pt;margin-top:8.765092pt;width:50.355657pt;height:8.5pt;mso-position-horizontal-relative:page;mso-position-vertical-relative:paragraph;z-index:-21347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2F31"/>
                      <w:spacing w:val="0"/>
                      <w:w w:val="78"/>
                      <w:position w:val="1"/>
                    </w:rPr>
                    <w:t>5389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2F31"/>
                      <w:spacing w:val="-75"/>
                      <w:w w:val="7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2F31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312F31"/>
                      <w:spacing w:val="0"/>
                      <w:w w:val="78"/>
                      <w:position w:val="1"/>
                    </w:rPr>
                    <w:t>611000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6"/>
        </w:rPr>
        <w:t>OTUJIAT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2"/>
        </w:rPr>
        <w:t>fJIAB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9"/>
          <w:w w:val="103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99"/>
        </w:rPr>
        <w:t>lltUE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</w:rPr>
        <w:t>)I.OMA'IUIM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5"/>
        </w:rPr>
        <w:t>KPE.IUITOPHM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5"/>
        </w:rPr>
        <w:t>(on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</w:rPr>
        <w:t>5390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2F31"/>
          <w:spacing w:val="0"/>
          <w:w w:val="102"/>
        </w:rPr>
        <w:t>5398)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8" w:after="0" w:line="240" w:lineRule="auto"/>
        <w:ind w:left="13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302673pt;margin-top:7.465123pt;width:50.511321pt;height:8.5pt;mso-position-horizontal-relative:page;mso-position-vertical-relative:paragraph;z-index:-21346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7"/>
                      <w:position w:val="1"/>
                    </w:rPr>
                    <w:t>5390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0"/>
                      <w:w w:val="78"/>
                      <w:position w:val="1"/>
                    </w:rPr>
                    <w:t>6111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24242"/>
                      <w:spacing w:val="-37"/>
                      <w:w w:val="78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0"/>
                      <w:w w:val="105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89"/>
        </w:rPr>
        <w:t>Orr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4"/>
          <w:w w:val="89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89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2"/>
          <w:w w:val="8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89"/>
        </w:rPr>
        <w:t>Ta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93"/>
        </w:rPr>
        <w:t>rna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1"/>
          <w:w w:val="9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85"/>
        </w:rPr>
        <w:t>lfiii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0"/>
          <w:w w:val="8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68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70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7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2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0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24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4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0"/>
        </w:rPr>
        <w:t>al\e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4"/>
        </w:rPr>
        <w:t>xapTHje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1" w:after="0" w:line="240" w:lineRule="auto"/>
        <w:ind w:left="133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062"/>
          <w:w w:val="66"/>
        </w:rPr>
        <w:t>BpCAJIOCT&gt;I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w w:val="67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6"/>
        </w:rPr>
        <w:t>113y.lt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6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4"/>
          <w:w w:val="7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6"/>
        </w:rPr>
        <w:t>81UIIIj8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6" w:after="0" w:line="240" w:lineRule="auto"/>
        <w:ind w:left="20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75"/>
        </w:rPr>
        <w:t>5391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75"/>
        </w:rPr>
        <w:t>611200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58"/>
          <w:w w:val="7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117"/>
          <w:b/>
          <w:bCs/>
          <w:position w:val="1"/>
        </w:rPr>
        <w:t>0rM&amp;1'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117"/>
          <w:b/>
          <w:bCs/>
          <w:position w:val="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-10"/>
          <w:w w:val="117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93"/>
          <w:b/>
          <w:bCs/>
          <w:position w:val="1"/>
        </w:rPr>
        <w:t>rmtltiHI.C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93"/>
          <w:b/>
          <w:bCs/>
          <w:position w:val="1"/>
        </w:rPr>
        <w:t>C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3"/>
          <w:w w:val="93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93"/>
          <w:b/>
          <w:bCs/>
          <w:position w:val="1"/>
        </w:rPr>
        <w:t>OCTMHM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12"/>
          <w:w w:val="93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93"/>
          <w:b/>
          <w:bCs/>
          <w:position w:val="1"/>
        </w:rPr>
        <w:t>H5tBOH.\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93"/>
          <w:b/>
          <w:bCs/>
          <w:position w:val="1"/>
        </w:rPr>
        <w:t>fa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5"/>
          <w:w w:val="93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100"/>
          <w:b/>
          <w:bCs/>
          <w:position w:val="1"/>
        </w:rPr>
        <w:t>IIIBCT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-3"/>
          <w:w w:val="100"/>
          <w:b/>
          <w:bCs/>
          <w:position w:val="1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100"/>
          <w:b/>
          <w:bCs/>
          <w:position w:val="1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66" w:after="0" w:line="242" w:lineRule="auto"/>
        <w:ind w:left="1335" w:right="9697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302673pt;margin-top:7.887431pt;width:50.967657pt;height:8.977661pt;mso-position-horizontal-relative:page;mso-position-vertical-relative:paragraph;z-index:-21345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0"/>
                      <w:w w:val="79"/>
                      <w:position w:val="1"/>
                    </w:rPr>
                    <w:t>5392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-76"/>
                      <w:w w:val="79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06062"/>
                      <w:spacing w:val="0"/>
                      <w:w w:val="79"/>
                      <w:position w:val="2"/>
                    </w:rPr>
                    <w:t>611300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90"/>
        </w:rPr>
        <w:t>Ornmrra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30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90"/>
        </w:rPr>
        <w:t>rnaa1ome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7"/>
        </w:rPr>
        <w:t>AOMall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5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7"/>
        </w:rPr>
        <w:t>jasR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7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63"/>
        </w:rPr>
        <w:t>cj&gt;Hif811CHjc:KH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63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13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5"/>
        </w:rPr>
        <w:t>IIIICTRTylUlja\l&amp;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0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79"/>
        </w:rPr>
        <w:t>5393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79"/>
        </w:rPr>
        <w:t>611400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29"/>
          <w:w w:val="7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0"/>
          <w:w w:val="100"/>
          <w:position w:val="2"/>
        </w:rPr>
        <w:t>OrMa</w:t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0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2"/>
          <w:position w:val="2"/>
        </w:rPr>
        <w:t>fJiftBIIIIIIC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1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2"/>
          <w:position w:val="2"/>
        </w:rPr>
        <w:t>nor.&lt;al\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2"/>
          <w:position w:val="2"/>
        </w:rPr>
        <w:t>uM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12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6"/>
          <w:position w:val="2"/>
        </w:rPr>
        <w:t>DOCJIOBRH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6"/>
          <w:position w:val="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6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8"/>
          <w:position w:val="2"/>
        </w:rPr>
        <w:t>6alfK8M8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5" w:after="0" w:line="256" w:lineRule="auto"/>
        <w:ind w:left="1345" w:right="956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781136pt;margin-top:9.337431pt;width:50.489194pt;height:8.5pt;mso-position-horizontal-relative:page;mso-position-vertical-relative:paragraph;z-index:-21344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9"/>
                      <w:position w:val="1"/>
                    </w:rPr>
                    <w:t>5394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25252"/>
                      <w:spacing w:val="0"/>
                      <w:w w:val="79"/>
                      <w:position w:val="1"/>
                    </w:rPr>
                    <w:t>611500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606062"/>
        </w:rPr>
        <w:t>0rM8T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w w:val="101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66"/>
        </w:rPr>
        <w:t>fJI88111111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66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17"/>
          <w:w w:val="6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66"/>
        </w:rPr>
        <w:t>OC'I'aJ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4"/>
          <w:w w:val="6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66"/>
        </w:rPr>
        <w:t>IIM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6"/>
          <w:w w:val="6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0"/>
        </w:rPr>
        <w:t>AO&gt;IaiiKM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6"/>
        </w:rPr>
        <w:t>KJICAIITOPIIMR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97" w:lineRule="exact"/>
        <w:ind w:left="216" w:right="-20"/>
        <w:jc w:val="left"/>
        <w:tabs>
          <w:tab w:pos="740" w:val="left"/>
          <w:tab w:pos="420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9"/>
          <w:position w:val="10"/>
        </w:rPr>
        <w:t>5395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1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10"/>
        </w:rPr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79"/>
          <w:position w:val="10"/>
        </w:rPr>
        <w:t>611600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29"/>
          <w:w w:val="79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9"/>
          <w:b/>
          <w:bCs/>
          <w:position w:val="11"/>
        </w:rPr>
        <w:t>OrMaTl\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9"/>
          <w:b/>
          <w:bCs/>
          <w:position w:val="1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7"/>
          <w:w w:val="79"/>
          <w:b/>
          <w:bCs/>
          <w:position w:val="1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76"/>
          <w:b/>
          <w:bCs/>
          <w:position w:val="11"/>
        </w:rPr>
        <w:t>rnfto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5"/>
          <w:w w:val="76"/>
          <w:b/>
          <w:bCs/>
          <w:position w:val="1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3"/>
          <w:b/>
          <w:bCs/>
          <w:position w:val="1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10"/>
          <w:w w:val="93"/>
          <w:b/>
          <w:bCs/>
          <w:position w:val="1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6"/>
          <w:b/>
          <w:bCs/>
          <w:position w:val="1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3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9"/>
          <w:szCs w:val="9"/>
          <w:color w:val="606062"/>
          <w:spacing w:val="0"/>
          <w:w w:val="107"/>
          <w:b/>
          <w:bCs/>
          <w:position w:val="11"/>
        </w:rPr>
        <w:t>A</w:t>
      </w:r>
      <w:r>
        <w:rPr>
          <w:rFonts w:ascii="Arial" w:hAnsi="Arial" w:cs="Arial" w:eastAsia="Arial"/>
          <w:sz w:val="9"/>
          <w:szCs w:val="9"/>
          <w:color w:val="606062"/>
          <w:spacing w:val="0"/>
          <w:w w:val="107"/>
          <w:b/>
          <w:bCs/>
          <w:position w:val="11"/>
        </w:rPr>
        <w:t>O</w:t>
      </w:r>
      <w:r>
        <w:rPr>
          <w:rFonts w:ascii="Arial" w:hAnsi="Arial" w:cs="Arial" w:eastAsia="Arial"/>
          <w:sz w:val="9"/>
          <w:szCs w:val="9"/>
          <w:color w:val="312F31"/>
          <w:spacing w:val="-11"/>
          <w:w w:val="107"/>
          <w:b/>
          <w:bCs/>
          <w:position w:val="11"/>
        </w:rPr>
        <w:t>M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07"/>
          <w:b/>
          <w:bCs/>
          <w:position w:val="11"/>
        </w:rPr>
        <w:t>fthHHCT</w:t>
      </w:r>
      <w:r>
        <w:rPr>
          <w:rFonts w:ascii="Arial" w:hAnsi="Arial" w:cs="Arial" w:eastAsia="Arial"/>
          <w:sz w:val="9"/>
          <w:szCs w:val="9"/>
          <w:color w:val="525252"/>
          <w:spacing w:val="-9"/>
          <w:w w:val="107"/>
          <w:b/>
          <w:bCs/>
          <w:position w:val="11"/>
        </w:rPr>
        <w:t>n</w:t>
      </w:r>
      <w:r>
        <w:rPr>
          <w:rFonts w:ascii="Arial" w:hAnsi="Arial" w:cs="Arial" w:eastAsia="Arial"/>
          <w:sz w:val="9"/>
          <w:szCs w:val="9"/>
          <w:color w:val="312F31"/>
          <w:spacing w:val="0"/>
          <w:w w:val="107"/>
          <w:b/>
          <w:bCs/>
          <w:position w:val="11"/>
        </w:rPr>
        <w:t>KMa</w:t>
      </w:r>
      <w:r>
        <w:rPr>
          <w:rFonts w:ascii="Arial" w:hAnsi="Arial" w:cs="Arial" w:eastAsia="Arial"/>
          <w:sz w:val="9"/>
          <w:szCs w:val="9"/>
          <w:color w:val="312F31"/>
          <w:spacing w:val="1"/>
          <w:w w:val="107"/>
          <w:b/>
          <w:bCs/>
          <w:position w:val="1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b/>
          <w:bCs/>
          <w:position w:val="1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0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9"/>
          <w:szCs w:val="9"/>
          <w:color w:val="606062"/>
          <w:spacing w:val="0"/>
          <w:w w:val="100"/>
          <w:b/>
          <w:bCs/>
          <w:position w:val="11"/>
        </w:rPr>
        <w:t>3</w:t>
      </w:r>
      <w:r>
        <w:rPr>
          <w:rFonts w:ascii="Arial" w:hAnsi="Arial" w:cs="Arial" w:eastAsia="Arial"/>
          <w:sz w:val="9"/>
          <w:szCs w:val="9"/>
          <w:color w:val="606062"/>
          <w:spacing w:val="-11"/>
          <w:w w:val="100"/>
          <w:b/>
          <w:bCs/>
          <w:position w:val="11"/>
        </w:rPr>
        <w:t>C</w:t>
      </w:r>
      <w:r>
        <w:rPr>
          <w:rFonts w:ascii="Arial" w:hAnsi="Arial" w:cs="Arial" w:eastAsia="Arial"/>
          <w:sz w:val="9"/>
          <w:szCs w:val="9"/>
          <w:color w:val="424242"/>
          <w:spacing w:val="0"/>
          <w:w w:val="100"/>
          <w:b/>
          <w:bCs/>
          <w:position w:val="11"/>
        </w:rPr>
        <w:t>M1bH</w:t>
      </w:r>
      <w:r>
        <w:rPr>
          <w:rFonts w:ascii="Arial" w:hAnsi="Arial" w:cs="Arial" w:eastAsia="Arial"/>
          <w:sz w:val="9"/>
          <w:szCs w:val="9"/>
          <w:color w:val="424242"/>
          <w:spacing w:val="-12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9"/>
          <w:szCs w:val="9"/>
          <w:color w:val="424242"/>
          <w:spacing w:val="0"/>
          <w:w w:val="100"/>
          <w:b/>
          <w:bCs/>
          <w:position w:val="11"/>
        </w:rPr>
        <w:tab/>
      </w:r>
      <w:r>
        <w:rPr>
          <w:rFonts w:ascii="Arial" w:hAnsi="Arial" w:cs="Arial" w:eastAsia="Arial"/>
          <w:sz w:val="9"/>
          <w:szCs w:val="9"/>
          <w:color w:val="424242"/>
          <w:spacing w:val="0"/>
          <w:w w:val="100"/>
          <w:b/>
          <w:bCs/>
          <w:position w:val="11"/>
        </w:rPr>
      </w:r>
      <w:r>
        <w:rPr>
          <w:rFonts w:ascii="Arial" w:hAnsi="Arial" w:cs="Arial" w:eastAsia="Arial"/>
          <w:sz w:val="26"/>
          <w:szCs w:val="26"/>
          <w:color w:val="525252"/>
          <w:spacing w:val="-41"/>
          <w:w w:val="81"/>
          <w:position w:val="-4"/>
        </w:rPr>
        <w:t>-</w:t>
      </w:r>
      <w:r>
        <w:rPr>
          <w:rFonts w:ascii="Arial" w:hAnsi="Arial" w:cs="Arial" w:eastAsia="Arial"/>
          <w:sz w:val="26"/>
          <w:szCs w:val="26"/>
          <w:color w:val="7E7C7E"/>
          <w:spacing w:val="-29"/>
          <w:w w:val="74"/>
          <w:position w:val="-4"/>
        </w:rPr>
        <w:t>·</w:t>
      </w:r>
      <w:r>
        <w:rPr>
          <w:rFonts w:ascii="Arial" w:hAnsi="Arial" w:cs="Arial" w:eastAsia="Arial"/>
          <w:sz w:val="26"/>
          <w:szCs w:val="26"/>
          <w:color w:val="525252"/>
          <w:spacing w:val="0"/>
          <w:w w:val="108"/>
          <w:position w:val="-4"/>
        </w:rPr>
        <w:t>-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left="21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239182pt;margin-top:7.125186pt;width:25.122791pt;height:7pt;mso-position-horizontal-relative:page;mso-position-vertical-relative:paragraph;z-index:-21353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525252"/>
                      <w:spacing w:val="0"/>
                      <w:w w:val="76"/>
                    </w:rPr>
                    <w:t>nepiiDBTC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8"/>
          <w:position w:val="1"/>
        </w:rPr>
        <w:t>5396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75"/>
          <w:w w:val="78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78"/>
          <w:position w:val="1"/>
        </w:rPr>
        <w:t>611700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36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1"/>
          <w:position w:val="1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"/>
          <w:w w:val="91"/>
          <w:position w:val="1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5"/>
          <w:w w:val="91"/>
          <w:position w:val="1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1"/>
          <w:position w:val="10"/>
        </w:rPr>
        <w:t>aT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1"/>
          <w:position w:val="1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21"/>
          <w:w w:val="91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1"/>
          <w:position w:val="10"/>
        </w:rPr>
        <w:t>rnBnmnte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9"/>
          <w:w w:val="91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1"/>
          <w:position w:val="1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91"/>
          <w:position w:val="1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"/>
          <w:w w:val="91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2"/>
          <w:w w:val="74"/>
          <w:position w:val="1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74"/>
          <w:position w:val="10"/>
        </w:rPr>
        <w:t>OMnl\e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3"/>
          <w:w w:val="74"/>
          <w:position w:val="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77"/>
          <w:position w:val="10"/>
        </w:rPr>
        <w:t>c!&gt;HJsaucJtic•e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1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86"/>
        </w:rPr>
        <w:t>5397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86"/>
        </w:rPr>
        <w:t>611800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-21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6"/>
          <w:position w:val="1"/>
        </w:rPr>
        <w:t>Omnll'nl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5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6"/>
          <w:position w:val="1"/>
        </w:rPr>
        <w:t>noMal\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6"/>
          <w:position w:val="1"/>
        </w:rPr>
        <w:t>ux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5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65"/>
          <w:position w:val="1"/>
        </w:rPr>
        <w:t>MCIIJUUI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4" w:after="0" w:line="240" w:lineRule="auto"/>
        <w:ind w:left="225" w:right="-20"/>
        <w:jc w:val="left"/>
        <w:tabs>
          <w:tab w:pos="7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77"/>
        </w:rPr>
        <w:t>5398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77"/>
          <w:position w:val="1"/>
        </w:rPr>
        <w:t>611900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43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  <w:position w:val="2"/>
        </w:rPr>
        <w:t>Hcnpaua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1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  <w:position w:val="2"/>
        </w:rPr>
        <w:t>yuyrpawH&gt;e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8"/>
          <w:w w:val="100"/>
          <w:position w:val="2"/>
        </w:rPr>
        <w:t>r</w:t>
      </w:r>
      <w:r>
        <w:rPr>
          <w:rFonts w:ascii="Arial" w:hAnsi="Arial" w:cs="Arial" w:eastAsia="Arial"/>
          <w:sz w:val="13"/>
          <w:szCs w:val="13"/>
          <w:color w:val="606062"/>
          <w:spacing w:val="0"/>
          <w:w w:val="100"/>
          <w:position w:val="2"/>
        </w:rPr>
        <w:t>.nyra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6" w:after="0" w:line="111" w:lineRule="exact"/>
        <w:ind w:left="135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0"/>
          <w:w w:val="100"/>
          <w:position w:val="-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00"/>
          <w:position w:val="-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5"/>
          <w:w w:val="100"/>
          <w:position w:val="-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4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4"/>
          <w:w w:val="100"/>
          <w:position w:val="-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5"/>
          <w:w w:val="100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3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7"/>
          <w:w w:val="155"/>
          <w:position w:val="-4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7"/>
          <w:position w:val="-4"/>
        </w:rPr>
        <w:t>JIA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6"/>
          <w:position w:val="-4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2"/>
          <w:position w:val="-4"/>
        </w:rPr>
        <w:t>HHU.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91"/>
          <w:position w:val="-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1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0"/>
          <w:w w:val="104"/>
          <w:position w:val="-4"/>
        </w:rPr>
        <w:t>CfPAHHM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</w:sectPr>
      </w:pPr>
      <w:rPr/>
    </w:p>
    <w:p>
      <w:pPr>
        <w:spacing w:before="0" w:after="0" w:line="176" w:lineRule="exact"/>
        <w:ind w:left="225" w:right="-66"/>
        <w:jc w:val="left"/>
        <w:tabs>
          <w:tab w:pos="76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78"/>
          <w:position w:val="2"/>
        </w:rPr>
        <w:t>5399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-75"/>
          <w:w w:val="78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78"/>
          <w:position w:val="2"/>
        </w:rPr>
        <w:t>612000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right="-20"/>
        <w:jc w:val="left"/>
        <w:tabs>
          <w:tab w:pos="10680" w:val="left"/>
        </w:tabs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1"/>
          <w:w w:val="96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312F31"/>
          <w:spacing w:val="-9"/>
          <w:w w:val="122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85"/>
        </w:rPr>
        <w:t>E,ll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23"/>
          <w:w w:val="86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0"/>
          <w:w w:val="135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18181A"/>
          <w:spacing w:val="-10"/>
          <w:w w:val="135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TOPU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1"/>
        </w:rPr>
        <w:t>1A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91"/>
        </w:rPr>
        <w:t>{o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91"/>
        </w:rPr>
        <w:t>5400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22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5406)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9"/>
          <w:position w:val="6"/>
        </w:rPr>
        <w:t>!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9" w:lineRule="exact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0"/>
          <w:w w:val="100"/>
        </w:rPr>
        <w:t>OrMa</w:t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60606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0"/>
          <w:w w:val="124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7E7C7E"/>
          <w:spacing w:val="-6"/>
          <w:w w:val="98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89"/>
        </w:rPr>
        <w:t>aemn\C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66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6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5"/>
          <w:w w:val="6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0"/>
          <w:w w:val="84"/>
        </w:rPr>
        <w:t>xapTHje</w:t>
      </w:r>
      <w:r>
        <w:rPr>
          <w:rFonts w:ascii="Times New Roman" w:hAnsi="Times New Roman" w:cs="Times New Roman" w:eastAsia="Times New Roman"/>
          <w:sz w:val="14"/>
          <w:szCs w:val="14"/>
          <w:color w:val="60606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062"/>
          <w:spacing w:val="0"/>
          <w:w w:val="70"/>
          <w:i/>
        </w:rPr>
        <w:t>OJJ</w:t>
      </w:r>
      <w:r>
        <w:rPr>
          <w:rFonts w:ascii="Times New Roman" w:hAnsi="Times New Roman" w:cs="Times New Roman" w:eastAsia="Times New Roman"/>
          <w:sz w:val="12"/>
          <w:szCs w:val="12"/>
          <w:color w:val="606062"/>
          <w:spacing w:val="0"/>
          <w:w w:val="71"/>
          <w:i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06062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1"/>
        </w:rPr>
        <w:t>apeAHOCnt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9"/>
        </w:rPr>
        <w:t>113)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68"/>
        </w:rPr>
        <w:t>'3&lt;:8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  <w:cols w:num="2" w:equalWidth="0">
            <w:col w:w="1233" w:space="122"/>
            <w:col w:w="11585"/>
          </w:cols>
        </w:sectPr>
      </w:pPr>
      <w:rPr/>
    </w:p>
    <w:p>
      <w:pPr>
        <w:spacing w:before="10" w:after="0" w:line="240" w:lineRule="auto"/>
        <w:ind w:left="225" w:right="-20"/>
        <w:jc w:val="left"/>
        <w:tabs>
          <w:tab w:pos="76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78.408119pt;margin-top:44.18343pt;width:602.857143pt;height:437.071738pt;mso-position-horizontal-relative:page;mso-position-vertical-relative:page;z-index:-21356" coordorigin="1568,884" coordsize="12057,8741">
            <v:group style="position:absolute;left:1583;top:922;width:9129;height:2" coordorigin="1583,922" coordsize="9129,2">
              <v:shape style="position:absolute;left:1583;top:922;width:9129;height:2" coordorigin="1583,922" coordsize="9129,0" path="m1583,922l10711,922e" filled="f" stroked="t" strokeweight="1.435374pt" strokecolor="#2B2B2F">
                <v:path arrowok="t"/>
              </v:shape>
            </v:group>
            <v:group style="position:absolute;left:1611;top:898;width:2;height:8713" coordorigin="1611,898" coordsize="2,8713">
              <v:shape style="position:absolute;left:1611;top:898;width:2;height:8713" coordorigin="1611,898" coordsize="0,8713" path="m1611,9611l1611,898e" filled="f" stroked="t" strokeweight="1.435374pt" strokecolor="#383838">
                <v:path arrowok="t"/>
              </v:shape>
            </v:group>
            <v:group style="position:absolute;left:2118;top:898;width:2;height:592" coordorigin="2118,898" coordsize="2,592">
              <v:shape style="position:absolute;left:2118;top:898;width:2;height:592" coordorigin="2118,898" coordsize="0,592" path="m2118,1490l2118,898e" filled="f" stroked="t" strokeweight=".956916pt" strokecolor="#4F4F4F">
                <v:path arrowok="t"/>
              </v:shape>
            </v:group>
            <v:group style="position:absolute;left:2822;top:898;width:2;height:8713" coordorigin="2822,898" coordsize="2,8713">
              <v:shape style="position:absolute;left:2822;top:898;width:2;height:8713" coordorigin="2822,898" coordsize="0,8713" path="m2822,9611l2822,898e" filled="f" stroked="t" strokeweight=".956916pt" strokecolor="#444448">
                <v:path arrowok="t"/>
              </v:shape>
            </v:group>
            <v:group style="position:absolute;left:6023;top:908;width:2;height:8694" coordorigin="6023,908" coordsize="2,8694">
              <v:shape style="position:absolute;left:6023;top:908;width:2;height:8694" coordorigin="6023,908" coordsize="0,8694" path="m6023,9601l6023,908e" filled="f" stroked="t" strokeweight=".478458pt" strokecolor="#545454">
                <v:path arrowok="t"/>
              </v:shape>
            </v:group>
            <v:group style="position:absolute;left:7128;top:917;width:2;height:2321" coordorigin="7128,917" coordsize="2,2321">
              <v:shape style="position:absolute;left:7128;top:917;width:2;height:2321" coordorigin="7128,917" coordsize="0,2321" path="m7128,3239l7128,917e" filled="f" stroked="t" strokeweight=".956916pt" strokecolor="#444448">
                <v:path arrowok="t"/>
              </v:shape>
            </v:group>
            <v:group style="position:absolute;left:7113;top:1123;width:4698;height:2" coordorigin="7113,1123" coordsize="4698,2">
              <v:shape style="position:absolute;left:7113;top:1123;width:4698;height:2" coordorigin="7113,1123" coordsize="4698,0" path="m7113,1123l11812,1123e" filled="f" stroked="t" strokeweight=".956916pt" strokecolor="#4B4B4B">
                <v:path arrowok="t"/>
              </v:shape>
            </v:group>
            <v:group style="position:absolute;left:8224;top:927;width:1933;height:2" coordorigin="8224,927" coordsize="1933,2">
              <v:shape style="position:absolute;left:8224;top:927;width:1933;height:2" coordorigin="8224,927" coordsize="1933,0" path="m8224,927l10156,927e" filled="f" stroked="t" strokeweight=".956916pt" strokecolor="#2B2B2B">
                <v:path arrowok="t"/>
              </v:shape>
            </v:group>
            <v:group style="position:absolute;left:11755;top:1156;width:938;height:2" coordorigin="11755,1156" coordsize="938,2">
              <v:shape style="position:absolute;left:11755;top:1156;width:938;height:2" coordorigin="11755,1156" coordsize="938,0" path="m11755,1156l12692,1156e" filled="f" stroked="t" strokeweight=".956916pt" strokecolor="#3F3F3F">
                <v:path arrowok="t"/>
              </v:shape>
            </v:group>
            <v:group style="position:absolute;left:12635;top:1166;width:938;height:2" coordorigin="12635,1166" coordsize="938,2">
              <v:shape style="position:absolute;left:12635;top:1166;width:938;height:2" coordorigin="12635,1166" coordsize="938,0" path="m12635,1166l13573,1166e" filled="f" stroked="t" strokeweight=".956916pt" strokecolor="#545457">
                <v:path arrowok="t"/>
              </v:shape>
            </v:group>
            <v:group style="position:absolute;left:13558;top:974;width:2;height:5073" coordorigin="13558,974" coordsize="2,5073">
              <v:shape style="position:absolute;left:13558;top:974;width:2;height:5073" coordorigin="13558,974" coordsize="0,5073" path="m13558,6047l13558,974e" filled="f" stroked="t" strokeweight="1.435374pt" strokecolor="#383838">
                <v:path arrowok="t"/>
              </v:shape>
            </v:group>
            <v:group style="position:absolute;left:8281;top:1108;width:2;height:1423" coordorigin="8281,1108" coordsize="2,1423">
              <v:shape style="position:absolute;left:8281;top:1108;width:2;height:1423" coordorigin="8281,1108" coordsize="0,1423" path="m8281,2532l8281,1108e" filled="f" stroked="t" strokeweight=".956916pt" strokecolor="#4B4B4B">
                <v:path arrowok="t"/>
              </v:shape>
            </v:group>
            <v:group style="position:absolute;left:9936;top:1309;width:1876;height:2" coordorigin="9936,1309" coordsize="1876,2">
              <v:shape style="position:absolute;left:9936;top:1309;width:1876;height:2" coordorigin="9936,1309" coordsize="1876,0" path="m9936,1309l11812,1309e" filled="f" stroked="t" strokeweight=".478458pt" strokecolor="#4B4B4B">
                <v:path arrowok="t"/>
              </v:shape>
            </v:group>
            <v:group style="position:absolute;left:11807;top:1137;width:2;height:2942" coordorigin="11807,1137" coordsize="2,2942">
              <v:shape style="position:absolute;left:11807;top:1137;width:2;height:2942" coordorigin="11807,1137" coordsize="0,2942" path="m11807,4079l11807,1137e" filled="f" stroked="t" strokeweight=".956916pt" strokecolor="#545454">
                <v:path arrowok="t"/>
              </v:shape>
            </v:group>
            <v:group style="position:absolute;left:12683;top:1146;width:2;height:516" coordorigin="12683,1146" coordsize="2,516">
              <v:shape style="position:absolute;left:12683;top:1146;width:2;height:516" coordorigin="12683,1146" coordsize="0,516" path="m12683,1662l12683,1146e" filled="f" stroked="t" strokeweight=".956916pt" strokecolor="#646464">
                <v:path arrowok="t"/>
              </v:shape>
            </v:group>
            <v:group style="position:absolute;left:10051;top:1299;width:2;height:363" coordorigin="10051,1299" coordsize="2,363">
              <v:shape style="position:absolute;left:10051;top:1299;width:2;height:363" coordorigin="10051,1299" coordsize="0,363" path="m10051,1662l10051,1299e" filled="f" stroked="t" strokeweight=".956916pt" strokecolor="#545454">
                <v:path arrowok="t"/>
              </v:shape>
            </v:group>
            <v:group style="position:absolute;left:1583;top:1610;width:4459;height:2" coordorigin="1583,1610" coordsize="4459,2">
              <v:shape style="position:absolute;left:1583;top:1610;width:4459;height:2" coordorigin="1583,1610" coordsize="4459,0" path="m1583,1610l6042,1610e" filled="f" stroked="t" strokeweight=".956916pt" strokecolor="#444444">
                <v:path arrowok="t"/>
              </v:shape>
            </v:group>
            <v:group style="position:absolute;left:2128;top:898;width:2;height:8321" coordorigin="2128,898" coordsize="2,8321">
              <v:shape style="position:absolute;left:2128;top:898;width:2;height:8321" coordorigin="2128,898" coordsize="0,8321" path="m2128,9219l2128,898e" filled="f" stroked="t" strokeweight=".956916pt" strokecolor="#3B3B3B">
                <v:path arrowok="t"/>
              </v:shape>
            </v:group>
            <v:group style="position:absolute;left:5324;top:1629;width:4746;height:2" coordorigin="5324,1629" coordsize="4746,2">
              <v:shape style="position:absolute;left:5324;top:1629;width:4746;height:2" coordorigin="5324,1629" coordsize="4746,0" path="m5324,1629l10070,1629e" filled="f" stroked="t" strokeweight=".956916pt" strokecolor="#444448">
                <v:path arrowok="t"/>
              </v:shape>
            </v:group>
            <v:group style="position:absolute;left:9142;top:1309;width:2;height:182" coordorigin="9142,1309" coordsize="2,182">
              <v:shape style="position:absolute;left:9142;top:1309;width:2;height:182" coordorigin="9142,1309" coordsize="0,182" path="m9142,1490l9142,1309e" filled="f" stroked="t" strokeweight=".956916pt" strokecolor="#605B60">
                <v:path arrowok="t"/>
              </v:shape>
            </v:group>
            <v:group style="position:absolute;left:9152;top:1433;width:2;height:3143" coordorigin="9152,1433" coordsize="2,3143">
              <v:shape style="position:absolute;left:9152;top:1433;width:2;height:3143" coordorigin="9152,1433" coordsize="0,3143" path="m9152,4576l9152,1433e" filled="f" stroked="t" strokeweight=".956916pt" strokecolor="#4B4B4B">
                <v:path arrowok="t"/>
              </v:shape>
            </v:group>
            <v:group style="position:absolute;left:9802;top:1648;width:1139;height:2" coordorigin="9802,1648" coordsize="1139,2">
              <v:shape style="position:absolute;left:9802;top:1648;width:1139;height:2" coordorigin="9802,1648" coordsize="1139,0" path="m9802,1648l10941,1648e" filled="f" stroked="t" strokeweight=".956916pt" strokecolor="#544F54">
                <v:path arrowok="t"/>
              </v:shape>
            </v:group>
            <v:group style="position:absolute;left:10865;top:1658;width:957;height:2" coordorigin="10865,1658" coordsize="957,2">
              <v:shape style="position:absolute;left:10865;top:1658;width:957;height:2" coordorigin="10865,1658" coordsize="957,0" path="m10865,1658l11822,1658e" filled="f" stroked="t" strokeweight=".478458pt" strokecolor="#484848">
                <v:path arrowok="t"/>
              </v:shape>
            </v:group>
            <v:group style="position:absolute;left:11774;top:1624;width:1770;height:2" coordorigin="11774,1624" coordsize="1770,2">
              <v:shape style="position:absolute;left:11774;top:1624;width:1770;height:2" coordorigin="11774,1624" coordsize="1770,0" path="m11774,1624l13544,1624e" filled="f" stroked="t" strokeweight=".956916pt" strokecolor="#4B4B4B">
                <v:path arrowok="t"/>
              </v:shape>
            </v:group>
            <v:group style="position:absolute;left:13515;top:1624;width:57;height:2" coordorigin="13515,1624" coordsize="57,2">
              <v:shape style="position:absolute;left:13515;top:1624;width:57;height:2" coordorigin="13515,1624" coordsize="57,0" path="m13515,1624l13573,1624e" filled="f" stroked="t" strokeweight="1.913832pt" strokecolor="#4B4B4B">
                <v:path arrowok="t"/>
              </v:shape>
            </v:group>
            <v:group style="position:absolute;left:1592;top:1815;width:8478;height:2" coordorigin="1592,1815" coordsize="8478,2">
              <v:shape style="position:absolute;left:1592;top:1815;width:8478;height:2" coordorigin="1592,1815" coordsize="8478,0" path="m1592,1815l10070,1815e" filled="f" stroked="t" strokeweight="1.913832pt" strokecolor="#282828">
                <v:path arrowok="t"/>
              </v:shape>
            </v:group>
            <v:group style="position:absolute;left:10056;top:1576;width:2;height:439" coordorigin="10056,1576" coordsize="2,439">
              <v:shape style="position:absolute;left:10056;top:1576;width:2;height:439" coordorigin="10056,1576" coordsize="0,439" path="m10056,2016l10056,1576e" filled="f" stroked="t" strokeweight=".478458pt" strokecolor="#2F2F2F">
                <v:path arrowok="t"/>
              </v:shape>
            </v:group>
            <v:group style="position:absolute;left:9994;top:1834;width:947;height:2" coordorigin="9994,1834" coordsize="947,2">
              <v:shape style="position:absolute;left:9994;top:1834;width:947;height:2" coordorigin="9994,1834" coordsize="947,0" path="m9994,1834l10941,1834e" filled="f" stroked="t" strokeweight=".956916pt" strokecolor="#282828">
                <v:path arrowok="t"/>
              </v:shape>
            </v:group>
            <v:group style="position:absolute;left:10865;top:1839;width:651;height:2" coordorigin="10865,1839" coordsize="651,2">
              <v:shape style="position:absolute;left:10865;top:1839;width:651;height:2" coordorigin="10865,1839" coordsize="651,0" path="m10865,1839l11515,1839e" filled="f" stroked="t" strokeweight=".478458pt" strokecolor="#3F3B3F">
                <v:path arrowok="t"/>
              </v:shape>
            </v:group>
            <v:group style="position:absolute;left:11774;top:1796;width:900;height:2" coordorigin="11774,1796" coordsize="900,2">
              <v:shape style="position:absolute;left:11774;top:1796;width:900;height:2" coordorigin="11774,1796" coordsize="900,0" path="m11774,1796l12673,1796e" filled="f" stroked="t" strokeweight="1.435374pt" strokecolor="#575457">
                <v:path arrowok="t"/>
              </v:shape>
            </v:group>
            <v:group style="position:absolute;left:12692;top:1146;width:2;height:8350" coordorigin="12692,1146" coordsize="2,8350">
              <v:shape style="position:absolute;left:12692;top:1146;width:2;height:8350" coordorigin="12692,1146" coordsize="0,8350" path="m12692,9496l12692,1146e" filled="f" stroked="t" strokeweight=".956916pt" strokecolor="#4F4F4F">
                <v:path arrowok="t"/>
              </v:shape>
            </v:group>
            <v:group style="position:absolute;left:12654;top:1796;width:890;height:2" coordorigin="12654,1796" coordsize="890,2">
              <v:shape style="position:absolute;left:12654;top:1796;width:890;height:2" coordorigin="12654,1796" coordsize="890,0" path="m12654,1796l13544,1796e" filled="f" stroked="t" strokeweight=".956916pt" strokecolor="#57575B">
                <v:path arrowok="t"/>
              </v:shape>
            </v:group>
            <v:group style="position:absolute;left:13563;top:974;width:2;height:879" coordorigin="13563,974" coordsize="2,879">
              <v:shape style="position:absolute;left:13563;top:974;width:2;height:879" coordorigin="13563,974" coordsize="0,879" path="m13563,1853l13563,974e" filled="f" stroked="t" strokeweight="1.913832pt" strokecolor="#3F3F3F">
                <v:path arrowok="t"/>
              </v:shape>
            </v:group>
            <v:group style="position:absolute;left:1606;top:1949;width:2;height:411" coordorigin="1606,1949" coordsize="2,411">
              <v:shape style="position:absolute;left:1606;top:1949;width:2;height:411" coordorigin="1606,1949" coordsize="0,411" path="m1606,2360l1606,1949e" filled="f" stroked="t" strokeweight="1.435374pt" strokecolor="#1F1F1F">
                <v:path arrowok="t"/>
              </v:shape>
            </v:group>
            <v:group style="position:absolute;left:2128;top:1949;width:2;height:411" coordorigin="2128,1949" coordsize="2,411">
              <v:shape style="position:absolute;left:2128;top:1949;width:2;height:411" coordorigin="2128,1949" coordsize="0,411" path="m2128,2360l2128,1949e" filled="f" stroked="t" strokeweight=".956916pt" strokecolor="#282828">
                <v:path arrowok="t"/>
              </v:shape>
            </v:group>
            <v:group style="position:absolute;left:2822;top:1949;width:2;height:411" coordorigin="2822,1949" coordsize="2,411">
              <v:shape style="position:absolute;left:2822;top:1949;width:2;height:411" coordorigin="2822,1949" coordsize="0,411" path="m2822,2360l2822,1949e" filled="f" stroked="t" strokeweight=".956916pt" strokecolor="#1C181C">
                <v:path arrowok="t"/>
              </v:shape>
            </v:group>
            <v:group style="position:absolute;left:6027;top:1949;width:2;height:239" coordorigin="6027,1949" coordsize="2,239">
              <v:shape style="position:absolute;left:6027;top:1949;width:2;height:239" coordorigin="6027,1949" coordsize="0,239" path="m6027,2188l6027,1949e" filled="f" stroked="t" strokeweight=".478458pt" strokecolor="#2B282B">
                <v:path arrowok="t"/>
              </v:shape>
            </v:group>
            <v:group style="position:absolute;left:10056;top:1949;width:2;height:946" coordorigin="10056,1949" coordsize="2,946">
              <v:shape style="position:absolute;left:10056;top:1949;width:2;height:946" coordorigin="10056,1949" coordsize="0,946" path="m10056,2895l10056,1949e" filled="f" stroked="t" strokeweight=".478458pt" strokecolor="#181818">
                <v:path arrowok="t"/>
              </v:shape>
            </v:group>
            <v:group style="position:absolute;left:12688;top:1949;width:2;height:583" coordorigin="12688,1949" coordsize="2,583">
              <v:shape style="position:absolute;left:12688;top:1949;width:2;height:583" coordorigin="12688,1949" coordsize="0,583" path="m12688,2532l12688,1949e" filled="f" stroked="t" strokeweight=".478458pt" strokecolor="#0F0F0F">
                <v:path arrowok="t"/>
              </v:shape>
            </v:group>
            <v:group style="position:absolute;left:6027;top:2130;width:2;height:229" coordorigin="6027,2130" coordsize="2,229">
              <v:shape style="position:absolute;left:6027;top:2130;width:2;height:229" coordorigin="6027,2130" coordsize="0,229" path="m6027,2360l6027,2130e" filled="f" stroked="t" strokeweight=".478458pt" strokecolor="#131313">
                <v:path arrowok="t"/>
              </v:shape>
            </v:group>
            <v:group style="position:absolute;left:1592;top:2517;width:8478;height:2" coordorigin="1592,2517" coordsize="8478,2">
              <v:shape style="position:absolute;left:1592;top:2517;width:8478;height:2" coordorigin="1592,2517" coordsize="8478,0" path="m1592,2517l10070,2517e" filled="f" stroked="t" strokeweight=".956916pt" strokecolor="#3F3F3F">
                <v:path arrowok="t"/>
              </v:shape>
            </v:group>
            <v:group style="position:absolute;left:6018;top:2522;width:19;height:2" coordorigin="6018,2522" coordsize="19,2">
              <v:shape style="position:absolute;left:6018;top:2522;width:19;height:2" coordorigin="6018,2522" coordsize="19,0" path="m6018,2522l6037,2522e" filled="f" stroked="t" strokeweight=".955343pt" strokecolor="#282828">
                <v:path arrowok="t"/>
              </v:shape>
            </v:group>
            <v:group style="position:absolute;left:10023;top:2493;width:890;height:2" coordorigin="10023,2493" coordsize="890,2">
              <v:shape style="position:absolute;left:10023;top:2493;width:890;height:2" coordorigin="10023,2493" coordsize="890,0" path="m10023,2493l10912,2493e" filled="f" stroked="t" strokeweight=".956916pt" strokecolor="#0C0C0C">
                <v:path arrowok="t"/>
              </v:shape>
            </v:group>
            <v:group style="position:absolute;left:10893;top:2493;width:1780;height:2" coordorigin="10893,2493" coordsize="1780,2">
              <v:shape style="position:absolute;left:10893;top:2493;width:1780;height:2" coordorigin="10893,2493" coordsize="1780,0" path="m10893,2493l12673,2493e" filled="f" stroked="t" strokeweight=".956916pt" strokecolor="#484848">
                <v:path arrowok="t"/>
              </v:shape>
            </v:group>
            <v:group style="position:absolute;left:12654;top:2493;width:890;height:2" coordorigin="12654,2493" coordsize="890,2">
              <v:shape style="position:absolute;left:12654;top:2493;width:890;height:2" coordorigin="12654,2493" coordsize="890,0" path="m12654,2493l13544,2493e" filled="f" stroked="t" strokeweight=".956916pt" strokecolor="#030303">
                <v:path arrowok="t"/>
              </v:shape>
            </v:group>
            <v:group style="position:absolute;left:13515;top:2493;width:57;height:2" coordorigin="13515,2493" coordsize="57,2">
              <v:shape style="position:absolute;left:13515;top:2493;width:57;height:2" coordorigin="13515,2493" coordsize="57,0" path="m13515,2493l13573,2493e" filled="f" stroked="t" strokeweight="1.913832pt" strokecolor="#2B2B2B">
                <v:path arrowok="t"/>
              </v:shape>
            </v:group>
            <v:group style="position:absolute;left:8281;top:2455;width:2;height:611" coordorigin="8281,2455" coordsize="2,611">
              <v:shape style="position:absolute;left:8281;top:2455;width:2;height:611" coordorigin="8281,2455" coordsize="0,611" path="m8281,3067l8281,2455e" filled="f" stroked="t" strokeweight=".478458pt" strokecolor="#2F2F2F">
                <v:path arrowok="t"/>
              </v:shape>
            </v:group>
            <v:group style="position:absolute;left:1606;top:2665;width:2;height:401" coordorigin="1606,2665" coordsize="2,401">
              <v:shape style="position:absolute;left:1606;top:2665;width:2;height:401" coordorigin="1606,2665" coordsize="0,401" path="m1606,3067l1606,2665e" filled="f" stroked="t" strokeweight="1.435374pt" strokecolor="#1C1C1C">
                <v:path arrowok="t"/>
              </v:shape>
            </v:group>
            <v:group style="position:absolute;left:6027;top:2665;width:2;height:401" coordorigin="6027,2665" coordsize="2,401">
              <v:shape style="position:absolute;left:6027;top:2665;width:2;height:401" coordorigin="6027,2665" coordsize="0,401" path="m6027,3067l6027,2665e" filled="f" stroked="t" strokeweight=".478458pt" strokecolor="#1C1C1C">
                <v:path arrowok="t"/>
              </v:shape>
            </v:group>
            <v:group style="position:absolute;left:12688;top:2665;width:2;height:229" coordorigin="12688,2665" coordsize="2,229">
              <v:shape style="position:absolute;left:12688;top:2665;width:2;height:229" coordorigin="12688,2665" coordsize="0,229" path="m12688,2895l12688,2665e" filled="f" stroked="t" strokeweight=".478458pt" strokecolor="#383838">
                <v:path arrowok="t"/>
              </v:shape>
            </v:group>
            <v:group style="position:absolute;left:10056;top:2837;width:2;height:229" coordorigin="10056,2837" coordsize="2,229">
              <v:shape style="position:absolute;left:10056;top:2837;width:2;height:229" coordorigin="10056,2837" coordsize="0,229" path="m10056,3067l10056,2837e" filled="f" stroked="t" strokeweight=".478458pt" strokecolor="#2B2B2B">
                <v:path arrowok="t"/>
              </v:shape>
            </v:group>
            <v:group style="position:absolute;left:1592;top:3224;width:8478;height:2" coordorigin="1592,3224" coordsize="8478,2">
              <v:shape style="position:absolute;left:1592;top:3224;width:8478;height:2" coordorigin="1592,3224" coordsize="8478,0" path="m1592,3224l10070,3224e" filled="f" stroked="t" strokeweight=".956916pt" strokecolor="#444444">
                <v:path arrowok="t"/>
              </v:shape>
            </v:group>
            <v:group style="position:absolute;left:8286;top:3009;width:2;height:3554" coordorigin="8286,3009" coordsize="2,3554">
              <v:shape style="position:absolute;left:8286;top:3009;width:2;height:3554" coordorigin="8286,3009" coordsize="0,3554" path="m8286,6563l8286,3009e" filled="f" stroked="t" strokeweight=".956916pt" strokecolor="#4F4F4F">
                <v:path arrowok="t"/>
              </v:shape>
            </v:group>
            <v:group style="position:absolute;left:10056;top:3009;width:2;height:229" coordorigin="10056,3009" coordsize="2,229">
              <v:shape style="position:absolute;left:10056;top:3009;width:2;height:229" coordorigin="10056,3009" coordsize="0,229" path="m10056,3239l10056,3009e" filled="f" stroked="t" strokeweight=".478458pt" strokecolor="#3F3F44">
                <v:path arrowok="t"/>
              </v:shape>
            </v:group>
            <v:group style="position:absolute;left:9994;top:3234;width:947;height:2" coordorigin="9994,3234" coordsize="947,2">
              <v:shape style="position:absolute;left:9994;top:3234;width:947;height:2" coordorigin="9994,3234" coordsize="947,0" path="m9994,3234l10941,3234e" filled="f" stroked="t" strokeweight=".478458pt" strokecolor="#545454">
                <v:path arrowok="t"/>
              </v:shape>
            </v:group>
            <v:group style="position:absolute;left:10893;top:3200;width:2651;height:2" coordorigin="10893,3200" coordsize="2651,2">
              <v:shape style="position:absolute;left:10893;top:3200;width:2651;height:2" coordorigin="10893,3200" coordsize="2651,0" path="m10893,3200l13544,3200e" filled="f" stroked="t" strokeweight=".956916pt" strokecolor="#5B5B5B">
                <v:path arrowok="t"/>
              </v:shape>
            </v:group>
            <v:group style="position:absolute;left:13515;top:3200;width:57;height:2" coordorigin="13515,3200" coordsize="57,2">
              <v:shape style="position:absolute;left:13515;top:3200;width:57;height:2" coordorigin="13515,3200" coordsize="57,0" path="m13515,3200l13573,3200e" filled="f" stroked="t" strokeweight="1.913832pt" strokecolor="#383838">
                <v:path arrowok="t"/>
              </v:shape>
            </v:group>
            <v:group style="position:absolute;left:7133;top:3153;width:2;height:1194" coordorigin="7133,3153" coordsize="2,1194">
              <v:shape style="position:absolute;left:7133;top:3153;width:2;height:1194" coordorigin="7133,3153" coordsize="0,1194" path="m7133,4347l7133,3153e" filled="f" stroked="t" strokeweight=".956916pt" strokecolor="#575757">
                <v:path arrowok="t"/>
              </v:shape>
            </v:group>
            <v:group style="position:absolute;left:10061;top:3153;width:2;height:3831" coordorigin="10061,3153" coordsize="2,3831">
              <v:shape style="position:absolute;left:10061;top:3153;width:2;height:3831" coordorigin="10061,3153" coordsize="0,3831" path="m10061,6984l10061,3153e" filled="f" stroked="t" strokeweight=".956916pt" strokecolor="#545454">
                <v:path arrowok="t"/>
              </v:shape>
            </v:group>
            <v:group style="position:absolute;left:1592;top:3759;width:8478;height:2" coordorigin="1592,3759" coordsize="8478,2">
              <v:shape style="position:absolute;left:1592;top:3759;width:8478;height:2" coordorigin="1592,3759" coordsize="8478,0" path="m1592,3759l10070,3759e" filled="f" stroked="t" strokeweight=".956916pt" strokecolor="#484848">
                <v:path arrowok="t"/>
              </v:shape>
            </v:group>
            <v:group style="position:absolute;left:9994;top:3774;width:947;height:2" coordorigin="9994,3774" coordsize="947,2">
              <v:shape style="position:absolute;left:9994;top:3774;width:947;height:2" coordorigin="9994,3774" coordsize="947,0" path="m9994,3774l10941,3774e" filled="f" stroked="t" strokeweight=".956916pt" strokecolor="#57575B">
                <v:path arrowok="t"/>
              </v:shape>
            </v:group>
            <v:group style="position:absolute;left:10865;top:3778;width:1560;height:2" coordorigin="10865,3778" coordsize="1560,2">
              <v:shape style="position:absolute;left:10865;top:3778;width:1560;height:2" coordorigin="10865,3778" coordsize="1560,0" path="m10865,3778l12424,3778e" filled="f" stroked="t" strokeweight=".478458pt" strokecolor="#444444">
                <v:path arrowok="t"/>
              </v:shape>
            </v:group>
            <v:group style="position:absolute;left:12692;top:3286;width:2;height:497" coordorigin="12692,3286" coordsize="2,497">
              <v:shape style="position:absolute;left:12692;top:3286;width:2;height:497" coordorigin="12692,3286" coordsize="0,497" path="m12692,3783l12692,3286e" filled="f" stroked="t" strokeweight=".956916pt" strokecolor="#646464">
                <v:path arrowok="t"/>
              </v:shape>
            </v:group>
            <v:group style="position:absolute;left:12654;top:3745;width:880;height:2" coordorigin="12654,3745" coordsize="880,2">
              <v:shape style="position:absolute;left:12654;top:3745;width:880;height:2" coordorigin="12654,3745" coordsize="880,0" path="m12654,3745l13534,3745e" filled="f" stroked="t" strokeweight=".956916pt" strokecolor="#646464">
                <v:path arrowok="t"/>
              </v:shape>
            </v:group>
            <v:group style="position:absolute;left:13487;top:3788;width:96;height:2" coordorigin="13487,3788" coordsize="96,2">
              <v:shape style="position:absolute;left:13487;top:3788;width:96;height:2" coordorigin="13487,3788" coordsize="96,0" path="m13487,3788l13582,3788e" filled="f" stroked="t" strokeweight=".478458pt" strokecolor="#4F4F4F">
                <v:path arrowok="t"/>
              </v:shape>
            </v:group>
            <v:group style="position:absolute;left:1592;top:4323;width:545;height:2" coordorigin="1592,4323" coordsize="545,2">
              <v:shape style="position:absolute;left:1592;top:4323;width:545;height:2" coordorigin="1592,4323" coordsize="545,0" path="m1592,4323l2138,4323e" filled="f" stroked="t" strokeweight=".478458pt" strokecolor="#2F2F2F">
                <v:path arrowok="t"/>
              </v:shape>
            </v:group>
            <v:group style="position:absolute;left:10932;top:1299;width:2;height:7891" coordorigin="10932,1299" coordsize="2,7891">
              <v:shape style="position:absolute;left:10932;top:1299;width:2;height:7891" coordorigin="10932,1299" coordsize="0,7891" path="m10932,9190l10932,1299e" filled="f" stroked="t" strokeweight=".956916pt" strokecolor="#4B4B4B">
                <v:path arrowok="t"/>
              </v:shape>
            </v:group>
            <v:group style="position:absolute;left:2061;top:4328;width:10641;height:2" coordorigin="2061,4328" coordsize="10641,2">
              <v:shape style="position:absolute;left:2061;top:4328;width:10641;height:2" coordorigin="2061,4328" coordsize="10641,0" path="m2061,4328l12702,4328e" filled="f" stroked="t" strokeweight=".956916pt" strokecolor="#484848">
                <v:path arrowok="t"/>
              </v:shape>
            </v:group>
            <v:group style="position:absolute;left:11817;top:4012;width:2;height:1146" coordorigin="11817,4012" coordsize="2,1146">
              <v:shape style="position:absolute;left:11817;top:4012;width:2;height:1146" coordorigin="11817,4012" coordsize="0,1146" path="m11817,5159l11817,4012e" filled="f" stroked="t" strokeweight=".478458pt" strokecolor="#1C1C1C">
                <v:path arrowok="t"/>
              </v:shape>
            </v:group>
            <v:group style="position:absolute;left:12625;top:4342;width:938;height:2" coordorigin="12625,4342" coordsize="938,2">
              <v:shape style="position:absolute;left:12625;top:4342;width:938;height:2" coordorigin="12625,4342" coordsize="938,0" path="m12625,4342l13563,4342e" filled="f" stroked="t" strokeweight=".478458pt" strokecolor="#606060">
                <v:path arrowok="t"/>
              </v:shape>
            </v:group>
            <v:group style="position:absolute;left:13487;top:4347;width:96;height:2" coordorigin="13487,4347" coordsize="96,2">
              <v:shape style="position:absolute;left:13487;top:4347;width:96;height:2" coordorigin="13487,4347" coordsize="96,0" path="m13487,4347l13582,4347e" filled="f" stroked="t" strokeweight=".956916pt" strokecolor="#4B4B4B">
                <v:path arrowok="t"/>
              </v:shape>
            </v:group>
            <v:group style="position:absolute;left:1592;top:4758;width:6708;height:2" coordorigin="1592,4758" coordsize="6708,2">
              <v:shape style="position:absolute;left:1592;top:4758;width:6708;height:2" coordorigin="1592,4758" coordsize="6708,0" path="m1592,4758l8300,4758e" filled="f" stroked="t" strokeweight=".956916pt" strokecolor="#444444">
                <v:path arrowok="t"/>
              </v:shape>
            </v:group>
            <v:group style="position:absolute;left:7133;top:4261;width:2;height:315" coordorigin="7133,4261" coordsize="2,315">
              <v:shape style="position:absolute;left:7133;top:4261;width:2;height:315" coordorigin="7133,4261" coordsize="0,315" path="m7133,4576l7133,4261e" filled="f" stroked="t" strokeweight=".956916pt" strokecolor="#3F3F3F">
                <v:path arrowok="t"/>
              </v:shape>
            </v:group>
            <v:group style="position:absolute;left:7137;top:4519;width:2;height:640" coordorigin="7137,4519" coordsize="2,640">
              <v:shape style="position:absolute;left:7137;top:4519;width:2;height:640" coordorigin="7137,4519" coordsize="0,640" path="m7137,5159l7137,4519e" filled="f" stroked="t" strokeweight=".478458pt" strokecolor="#131313">
                <v:path arrowok="t"/>
              </v:shape>
            </v:group>
            <v:group style="position:absolute;left:8214;top:4743;width:1856;height:2" coordorigin="8214,4743" coordsize="1856,2">
              <v:shape style="position:absolute;left:8214;top:4743;width:1856;height:2" coordorigin="8214,4743" coordsize="1856,0" path="m8214,4743l10070,4743e" filled="f" stroked="t" strokeweight=".956916pt" strokecolor="#444444">
                <v:path arrowok="t"/>
              </v:shape>
            </v:group>
            <v:group style="position:absolute;left:9157;top:4519;width:2;height:869" coordorigin="9157,4519" coordsize="2,869">
              <v:shape style="position:absolute;left:9157;top:4519;width:2;height:869" coordorigin="9157,4519" coordsize="0,869" path="m9157,5388l9157,4519e" filled="f" stroked="t" strokeweight=".478458pt" strokecolor="#181818">
                <v:path arrowok="t"/>
              </v:shape>
            </v:group>
            <v:group style="position:absolute;left:9994;top:4758;width:947;height:2" coordorigin="9994,4758" coordsize="947,2">
              <v:shape style="position:absolute;left:9994;top:4758;width:947;height:2" coordorigin="9994,4758" coordsize="947,0" path="m9994,4758l10941,4758e" filled="f" stroked="t" strokeweight=".956916pt" strokecolor="#575757">
                <v:path arrowok="t"/>
              </v:shape>
            </v:group>
            <v:group style="position:absolute;left:10865;top:4762;width:957;height:2" coordorigin="10865,4762" coordsize="957,2">
              <v:shape style="position:absolute;left:10865;top:4762;width:957;height:2" coordorigin="10865,4762" coordsize="957,0" path="m10865,4762l11822,4762e" filled="f" stroked="t" strokeweight=".478458pt" strokecolor="#383838">
                <v:path arrowok="t"/>
              </v:shape>
            </v:group>
            <v:group style="position:absolute;left:11640;top:4767;width:1933;height:2" coordorigin="11640,4767" coordsize="1933,2">
              <v:shape style="position:absolute;left:11640;top:4767;width:1933;height:2" coordorigin="11640,4767" coordsize="1933,0" path="m11640,4767l13573,4767e" filled="f" stroked="t" strokeweight=".956916pt" strokecolor="#545454">
                <v:path arrowok="t"/>
              </v:shape>
            </v:group>
            <v:group style="position:absolute;left:13487;top:4772;width:96;height:2" coordorigin="13487,4772" coordsize="96,2">
              <v:shape style="position:absolute;left:13487;top:4772;width:96;height:2" coordorigin="13487,4772" coordsize="96,0" path="m13487,4772l13582,4772e" filled="f" stroked="t" strokeweight=".478458pt" strokecolor="#343434">
                <v:path arrowok="t"/>
              </v:shape>
            </v:group>
            <v:group style="position:absolute;left:1592;top:5140;width:1244;height:2" coordorigin="1592,5140" coordsize="1244,2">
              <v:shape style="position:absolute;left:1592;top:5140;width:1244;height:2" coordorigin="1592,5140" coordsize="1244,0" path="m1592,5140l2836,5140e" filled="f" stroked="t" strokeweight=".478458pt" strokecolor="#2F2F2F">
                <v:path arrowok="t"/>
              </v:shape>
            </v:group>
            <v:group style="position:absolute;left:1611;top:4395;width:2;height:764" coordorigin="1611,4395" coordsize="2,764">
              <v:shape style="position:absolute;left:1611;top:4395;width:2;height:764" coordorigin="1611,4395" coordsize="0,764" path="m1611,5159l1611,4395e" filled="f" stroked="t" strokeweight="1.913832pt" strokecolor="#4F4F4F">
                <v:path arrowok="t"/>
              </v:shape>
            </v:group>
            <v:group style="position:absolute;left:2760;top:5135;width:9062;height:2" coordorigin="2760,5135" coordsize="9062,2">
              <v:shape style="position:absolute;left:2760;top:5135;width:9062;height:2" coordorigin="2760,5135" coordsize="9062,0" path="m2760,5135l11822,5135e" filled="f" stroked="t" strokeweight=".956916pt" strokecolor="#48484B">
                <v:path arrowok="t"/>
              </v:shape>
            </v:group>
            <v:group style="position:absolute;left:11745;top:5149;width:957;height:2" coordorigin="11745,5149" coordsize="957,2">
              <v:shape style="position:absolute;left:11745;top:5149;width:957;height:2" coordorigin="11745,5149" coordsize="957,0" path="m11745,5149l12702,5149e" filled="f" stroked="t" strokeweight=".956916pt" strokecolor="#444444">
                <v:path arrowok="t"/>
              </v:shape>
            </v:group>
            <v:group style="position:absolute;left:12118;top:5149;width:1464;height:2" coordorigin="12118,5149" coordsize="1464,2">
              <v:shape style="position:absolute;left:12118;top:5149;width:1464;height:2" coordorigin="12118,5149" coordsize="1464,0" path="m12118,5149l13582,5149e" filled="f" stroked="t" strokeweight=".956916pt" strokecolor="#575757">
                <v:path arrowok="t"/>
              </v:shape>
            </v:group>
            <v:group style="position:absolute;left:1602;top:5551;width:536;height:2" coordorigin="1602,5551" coordsize="536,2">
              <v:shape style="position:absolute;left:1602;top:5551;width:536;height:2" coordorigin="1602,5551" coordsize="536,0" path="m1602,5551l2138,5551e" filled="f" stroked="t" strokeweight=".956916pt" strokecolor="#443F44">
                <v:path arrowok="t"/>
              </v:shape>
            </v:group>
            <v:group style="position:absolute;left:2831;top:5092;width:2;height:478" coordorigin="2831,5092" coordsize="2,478">
              <v:shape style="position:absolute;left:2831;top:5092;width:2;height:478" coordorigin="2831,5092" coordsize="0,478" path="m2831,5570l2831,5092e" filled="f" stroked="t" strokeweight=".956916pt" strokecolor="#2F2F34">
                <v:path arrowok="t"/>
              </v:shape>
            </v:group>
            <v:group style="position:absolute;left:7137;top:5082;width:2;height:306" coordorigin="7137,5082" coordsize="2,306">
              <v:shape style="position:absolute;left:7137;top:5082;width:2;height:306" coordorigin="7137,5082" coordsize="0,306" path="m7137,5388l7137,5082e" filled="f" stroked="t" strokeweight=".478458pt" strokecolor="#2F2F2F">
                <v:path arrowok="t"/>
              </v:shape>
            </v:group>
            <v:group style="position:absolute;left:11817;top:5082;width:2;height:306" coordorigin="11817,5082" coordsize="2,306">
              <v:shape style="position:absolute;left:11817;top:5082;width:2;height:306" coordorigin="11817,5082" coordsize="0,306" path="m11817,5388l11817,5082e" filled="f" stroked="t" strokeweight=".478458pt" strokecolor="#383838">
                <v:path arrowok="t"/>
              </v:shape>
            </v:group>
            <v:group style="position:absolute;left:7137;top:5331;width:2;height:1653" coordorigin="7137,5331" coordsize="2,1653">
              <v:shape style="position:absolute;left:7137;top:5331;width:2;height:1653" coordorigin="7137,5331" coordsize="0,1653" path="m7137,6984l7137,5331e" filled="f" stroked="t" strokeweight=".956916pt" strokecolor="#4B4B4B">
                <v:path arrowok="t"/>
              </v:shape>
            </v:group>
            <v:group style="position:absolute;left:2061;top:5541;width:9761;height:2" coordorigin="2061,5541" coordsize="9761,2">
              <v:shape style="position:absolute;left:2061;top:5541;width:9761;height:2" coordorigin="2061,5541" coordsize="9761,0" path="m2061,5541l11822,5541e" filled="f" stroked="t" strokeweight=".956916pt" strokecolor="#48484B">
                <v:path arrowok="t"/>
              </v:shape>
            </v:group>
            <v:group style="position:absolute;left:9157;top:5331;width:2;height:239" coordorigin="9157,5331" coordsize="2,239">
              <v:shape style="position:absolute;left:9157;top:5331;width:2;height:239" coordorigin="9157,5331" coordsize="0,239" path="m9157,5570l9157,5331e" filled="f" stroked="t" strokeweight=".478458pt" strokecolor="#383838">
                <v:path arrowok="t"/>
              </v:shape>
            </v:group>
            <v:group style="position:absolute;left:10936;top:5331;width:2;height:1404" coordorigin="10936,5331" coordsize="2,1404">
              <v:shape style="position:absolute;left:10936;top:5331;width:2;height:1404" coordorigin="10936,5331" coordsize="0,1404" path="m10936,6735l10936,5331e" filled="f" stroked="t" strokeweight=".956916pt" strokecolor="#606060">
                <v:path arrowok="t"/>
              </v:shape>
            </v:group>
            <v:group style="position:absolute;left:11817;top:5331;width:2;height:1519" coordorigin="11817,5331" coordsize="2,1519">
              <v:shape style="position:absolute;left:11817;top:5331;width:2;height:1519" coordorigin="11817,5331" coordsize="0,1519" path="m11817,6850l11817,5331e" filled="f" stroked="t" strokeweight=".956916pt" strokecolor="#5B5B5B">
                <v:path arrowok="t"/>
              </v:shape>
            </v:group>
            <v:group style="position:absolute;left:11745;top:5551;width:957;height:2" coordorigin="11745,5551" coordsize="957,2">
              <v:shape style="position:absolute;left:11745;top:5551;width:957;height:2" coordorigin="11745,5551" coordsize="957,0" path="m11745,5551l12702,5551e" filled="f" stroked="t" strokeweight=".956916pt" strokecolor="#444444">
                <v:path arrowok="t"/>
              </v:shape>
            </v:group>
            <v:group style="position:absolute;left:12042;top:5551;width:1541;height:2" coordorigin="12042,5551" coordsize="1541,2">
              <v:shape style="position:absolute;left:12042;top:5551;width:1541;height:2" coordorigin="12042,5551" coordsize="1541,0" path="m12042,5551l13582,5551e" filled="f" stroked="t" strokeweight=".956916pt" strokecolor="#575757">
                <v:path arrowok="t"/>
              </v:shape>
            </v:group>
            <v:group style="position:absolute;left:2831;top:5493;width:2;height:1490" coordorigin="2831,5493" coordsize="2,1490">
              <v:shape style="position:absolute;left:2831;top:5493;width:2;height:1490" coordorigin="2831,5493" coordsize="0,1490" path="m2831,6984l2831,5493e" filled="f" stroked="t" strokeweight=".956916pt" strokecolor="#4F4B4F">
                <v:path arrowok="t"/>
              </v:shape>
            </v:group>
            <v:group style="position:absolute;left:1602;top:5794;width:6698;height:2" coordorigin="1602,5794" coordsize="6698,2">
              <v:shape style="position:absolute;left:1602;top:5794;width:6698;height:2" coordorigin="1602,5794" coordsize="6698,0" path="m1602,5794l8300,5794e" filled="f" stroked="t" strokeweight=".956916pt" strokecolor="#444448">
                <v:path arrowok="t"/>
              </v:shape>
            </v:group>
            <v:group style="position:absolute;left:8214;top:5775;width:947;height:2" coordorigin="8214,5775" coordsize="947,2">
              <v:shape style="position:absolute;left:8214;top:5775;width:947;height:2" coordorigin="8214,5775" coordsize="947,0" path="m8214,5775l9161,5775e" filled="f" stroked="t" strokeweight=".956916pt" strokecolor="#4F4F4F">
                <v:path arrowok="t"/>
              </v:shape>
            </v:group>
            <v:group style="position:absolute;left:9157;top:5484;width:2;height:1471" coordorigin="9157,5484" coordsize="2,1471">
              <v:shape style="position:absolute;left:9157;top:5484;width:2;height:1471" coordorigin="9157,5484" coordsize="0,1471" path="m9157,6955l9157,5484e" filled="f" stroked="t" strokeweight=".478458pt" strokecolor="#545454">
                <v:path arrowok="t"/>
              </v:shape>
            </v:group>
            <v:group style="position:absolute;left:9085;top:5780;width:986;height:2" coordorigin="9085,5780" coordsize="986,2">
              <v:shape style="position:absolute;left:9085;top:5780;width:986;height:2" coordorigin="9085,5780" coordsize="986,0" path="m9085,5780l10070,5780e" filled="f" stroked="t" strokeweight=".956916pt" strokecolor="#3B3B3B">
                <v:path arrowok="t"/>
              </v:shape>
            </v:group>
            <v:group style="position:absolute;left:9994;top:5794;width:3588;height:2" coordorigin="9994,5794" coordsize="3588,2">
              <v:shape style="position:absolute;left:9994;top:5794;width:3588;height:2" coordorigin="9994,5794" coordsize="3588,0" path="m9994,5794l13582,5794e" filled="f" stroked="t" strokeweight=".956916pt" strokecolor="#4F4F4F">
                <v:path arrowok="t"/>
              </v:shape>
            </v:group>
            <v:group style="position:absolute;left:13558;top:5484;width:2;height:334" coordorigin="13558,5484" coordsize="2,334">
              <v:shape style="position:absolute;left:13558;top:5484;width:2;height:334" coordorigin="13558,5484" coordsize="0,334" path="m13558,5818l13558,5484e" filled="f" stroked="t" strokeweight="1.435374pt" strokecolor="#484848">
                <v:path arrowok="t"/>
              </v:shape>
            </v:group>
            <v:group style="position:absolute;left:1602;top:6224;width:6698;height:2" coordorigin="1602,6224" coordsize="6698,2">
              <v:shape style="position:absolute;left:1602;top:6224;width:6698;height:2" coordorigin="1602,6224" coordsize="6698,0" path="m1602,6224l8300,6224e" filled="f" stroked="t" strokeweight=".956916pt" strokecolor="#444444">
                <v:path arrowok="t"/>
              </v:shape>
            </v:group>
            <v:group style="position:absolute;left:8176;top:6205;width:986;height:2" coordorigin="8176,6205" coordsize="986,2">
              <v:shape style="position:absolute;left:8176;top:6205;width:986;height:2" coordorigin="8176,6205" coordsize="986,0" path="m8176,6205l9161,6205e" filled="f" stroked="t" strokeweight=".956916pt" strokecolor="#4B4B4B">
                <v:path arrowok="t"/>
              </v:shape>
            </v:group>
            <v:group style="position:absolute;left:9085;top:6205;width:986;height:2" coordorigin="9085,6205" coordsize="986,2">
              <v:shape style="position:absolute;left:9085;top:6205;width:986;height:2" coordorigin="9085,6205" coordsize="986,0" path="m9085,6205l10070,6205e" filled="f" stroked="t" strokeweight=".478458pt" strokecolor="#343434">
                <v:path arrowok="t"/>
              </v:shape>
            </v:group>
            <v:group style="position:absolute;left:9764;top:6215;width:2938;height:2" coordorigin="9764,6215" coordsize="2938,2">
              <v:shape style="position:absolute;left:9764;top:6215;width:2938;height:2" coordorigin="9764,6215" coordsize="2938,0" path="m9764,6215l12702,6215e" filled="f" stroked="t" strokeweight=".956916pt" strokecolor="#4B4B4B">
                <v:path arrowok="t"/>
              </v:shape>
            </v:group>
            <v:group style="position:absolute;left:12625;top:6229;width:966;height:2" coordorigin="12625,6229" coordsize="966,2">
              <v:shape style="position:absolute;left:12625;top:6229;width:966;height:2" coordorigin="12625,6229" coordsize="966,0" path="m12625,6229l13592,6229e" filled="f" stroked="t" strokeweight=".956916pt" strokecolor="#606060">
                <v:path arrowok="t"/>
              </v:shape>
            </v:group>
            <v:group style="position:absolute;left:13558;top:974;width:2;height:5589" coordorigin="13558,974" coordsize="2,5589">
              <v:shape style="position:absolute;left:13558;top:974;width:2;height:5589" coordorigin="13558,974" coordsize="0,5589" path="m13558,6563l13558,974e" filled="f" stroked="t" strokeweight="1.435374pt" strokecolor="#343434">
                <v:path arrowok="t"/>
              </v:shape>
            </v:group>
            <v:group style="position:absolute;left:1602;top:6539;width:1234;height:2" coordorigin="1602,6539" coordsize="1234,2">
              <v:shape style="position:absolute;left:1602;top:6539;width:1234;height:2" coordorigin="1602,6539" coordsize="1234,0" path="m1602,6539l2836,6539e" filled="f" stroked="t" strokeweight=".478458pt" strokecolor="#232328">
                <v:path arrowok="t"/>
              </v:shape>
            </v:group>
            <v:group style="position:absolute;left:2760;top:6530;width:5541;height:2" coordorigin="2760,6530" coordsize="5541,2">
              <v:shape style="position:absolute;left:2760;top:6530;width:5541;height:2" coordorigin="2760,6530" coordsize="5541,0" path="m2760,6530l8300,6530e" filled="f" stroked="t" strokeweight=".956916pt" strokecolor="#4B4B4B">
                <v:path arrowok="t"/>
              </v:shape>
            </v:group>
            <v:group style="position:absolute;left:8214;top:6515;width:947;height:2" coordorigin="8214,6515" coordsize="947,2">
              <v:shape style="position:absolute;left:8214;top:6515;width:947;height:2" coordorigin="8214,6515" coordsize="947,0" path="m8214,6515l9161,6515e" filled="f" stroked="t" strokeweight=".956916pt" strokecolor="#545454">
                <v:path arrowok="t"/>
              </v:shape>
            </v:group>
            <v:group style="position:absolute;left:9085;top:6515;width:986;height:2" coordorigin="9085,6515" coordsize="986,2">
              <v:shape style="position:absolute;left:9085;top:6515;width:986;height:2" coordorigin="9085,6515" coordsize="986,0" path="m9085,6515l10070,6515e" filled="f" stroked="t" strokeweight=".956916pt" strokecolor="#443F44">
                <v:path arrowok="t"/>
              </v:shape>
            </v:group>
            <v:group style="position:absolute;left:9879;top:6525;width:1062;height:2" coordorigin="9879,6525" coordsize="1062,2">
              <v:shape style="position:absolute;left:9879;top:6525;width:1062;height:2" coordorigin="9879,6525" coordsize="1062,0" path="m9879,6525l10941,6525e" filled="f" stroked="t" strokeweight=".956916pt" strokecolor="#545454">
                <v:path arrowok="t"/>
              </v:shape>
            </v:group>
            <v:group style="position:absolute;left:10865;top:6539;width:2727;height:2" coordorigin="10865,6539" coordsize="2727,2">
              <v:shape style="position:absolute;left:10865;top:6539;width:2727;height:2" coordorigin="10865,6539" coordsize="2727,0" path="m10865,6539l13592,6539e" filled="f" stroked="t" strokeweight=".956916pt" strokecolor="#4B4B4B">
                <v:path arrowok="t"/>
              </v:shape>
            </v:group>
            <v:group style="position:absolute;left:1602;top:6964;width:536;height:2" coordorigin="1602,6964" coordsize="536,2">
              <v:shape style="position:absolute;left:1602;top:6964;width:536;height:2" coordorigin="1602,6964" coordsize="536,0" path="m1602,6964l2138,6964e" filled="f" stroked="t" strokeweight=".956916pt" strokecolor="#343438">
                <v:path arrowok="t"/>
              </v:shape>
            </v:group>
            <v:group style="position:absolute;left:2099;top:6515;width:2;height:745" coordorigin="2099,6515" coordsize="2,745">
              <v:shape style="position:absolute;left:2099;top:6515;width:2;height:745" coordorigin="2099,6515" coordsize="0,745" path="m2099,7261l2099,6515e" filled="f" stroked="t" strokeweight=".478458pt" strokecolor="#2B2B2F">
                <v:path arrowok="t"/>
              </v:shape>
            </v:group>
            <v:group style="position:absolute;left:1831;top:6964;width:1005;height:2" coordorigin="1831,6964" coordsize="1005,2">
              <v:shape style="position:absolute;left:1831;top:6964;width:1005;height:2" coordorigin="1831,6964" coordsize="1005,0" path="m1831,6964l2836,6964e" filled="f" stroked="t" strokeweight=".956916pt" strokecolor="#484848">
                <v:path arrowok="t"/>
              </v:shape>
            </v:group>
            <v:group style="position:absolute;left:8295;top:6477;width:2;height:1443" coordorigin="8295,6477" coordsize="2,1443">
              <v:shape style="position:absolute;left:8295;top:6477;width:2;height:1443" coordorigin="8295,6477" coordsize="0,1443" path="m8295,7920l8295,6477e" filled="f" stroked="t" strokeweight=".956916pt" strokecolor="#383838">
                <v:path arrowok="t"/>
              </v:shape>
            </v:group>
            <v:group style="position:absolute;left:13525;top:6506;width:2;height:277" coordorigin="13525,6506" coordsize="2,277">
              <v:shape style="position:absolute;left:13525;top:6506;width:2;height:277" coordorigin="13525,6506" coordsize="0,277" path="m13525,6783l13525,6506e" filled="f" stroked="t" strokeweight=".478458pt" strokecolor="#606060">
                <v:path arrowok="t"/>
              </v:shape>
            </v:group>
            <v:group style="position:absolute;left:2520;top:6955;width:9301;height:2" coordorigin="2520,6955" coordsize="9301,2">
              <v:shape style="position:absolute;left:2520;top:6955;width:9301;height:2" coordorigin="2520,6955" coordsize="9301,0" path="m2520,6955l11822,6955e" filled="f" stroked="t" strokeweight=".956916pt" strokecolor="#484448">
                <v:path arrowok="t"/>
              </v:shape>
            </v:group>
            <v:group style="position:absolute;left:10903;top:6773;width:2;height:487" coordorigin="10903,6773" coordsize="2,487">
              <v:shape style="position:absolute;left:10903;top:6773;width:2;height:487" coordorigin="10903,6773" coordsize="0,487" path="m10903,7261l10903,6773e" filled="f" stroked="t" strokeweight=".478458pt" strokecolor="#575457">
                <v:path arrowok="t"/>
              </v:shape>
            </v:group>
            <v:group style="position:absolute;left:11817;top:6745;width:2;height:239" coordorigin="11817,6745" coordsize="2,239">
              <v:shape style="position:absolute;left:11817;top:6745;width:2;height:239" coordorigin="11817,6745" coordsize="0,239" path="m11817,6984l11817,6745e" filled="f" stroked="t" strokeweight=".956916pt" strokecolor="#444444">
                <v:path arrowok="t"/>
              </v:shape>
            </v:group>
            <v:group style="position:absolute;left:11745;top:6964;width:957;height:2" coordorigin="11745,6964" coordsize="957,2">
              <v:shape style="position:absolute;left:11745;top:6964;width:957;height:2" coordorigin="11745,6964" coordsize="957,0" path="m11745,6964l12702,6964e" filled="f" stroked="t" strokeweight=".956916pt" strokecolor="#3F3F3F">
                <v:path arrowok="t"/>
              </v:shape>
            </v:group>
            <v:group style="position:absolute;left:12176;top:6964;width:1388;height:2" coordorigin="12176,6964" coordsize="1388,2">
              <v:shape style="position:absolute;left:12176;top:6964;width:1388;height:2" coordorigin="12176,6964" coordsize="1388,0" path="m12176,6964l13563,6964e" filled="f" stroked="t" strokeweight=".956916pt" strokecolor="#545454">
                <v:path arrowok="t"/>
              </v:shape>
            </v:group>
            <v:group style="position:absolute;left:13525;top:6773;width:2;height:182" coordorigin="13525,6773" coordsize="2,182">
              <v:shape style="position:absolute;left:13525;top:6773;width:2;height:182" coordorigin="13525,6773" coordsize="0,182" path="m13525,6955l13525,6773e" filled="f" stroked="t" strokeweight=".478458pt" strokecolor="#484848">
                <v:path arrowok="t"/>
              </v:shape>
            </v:group>
            <v:group style="position:absolute;left:13496;top:6964;width:96;height:2" coordorigin="13496,6964" coordsize="96,2">
              <v:shape style="position:absolute;left:13496;top:6964;width:96;height:2" coordorigin="13496,6964" coordsize="96,0" path="m13496,6964l13592,6964e" filled="f" stroked="t" strokeweight=".956916pt" strokecolor="#3F3F3F">
                <v:path arrowok="t"/>
              </v:shape>
            </v:group>
            <v:group style="position:absolute;left:1602;top:7203;width:536;height:2" coordorigin="1602,7203" coordsize="536,2">
              <v:shape style="position:absolute;left:1602;top:7203;width:536;height:2" coordorigin="1602,7203" coordsize="536,0" path="m1602,7203l2138,7203e" filled="f" stroked="t" strokeweight=".956916pt" strokecolor="#2F2F34">
                <v:path arrowok="t"/>
              </v:shape>
            </v:group>
            <v:group style="position:absolute;left:2798;top:6945;width:2;height:315" coordorigin="2798,6945" coordsize="2,315">
              <v:shape style="position:absolute;left:2798;top:6945;width:2;height:315" coordorigin="2798,6945" coordsize="0,315" path="m2798,7261l2798,6945e" filled="f" stroked="t" strokeweight=".478458pt" strokecolor="#4B4B4B">
                <v:path arrowok="t"/>
              </v:shape>
            </v:group>
            <v:group style="position:absolute;left:1831;top:7199;width:6469;height:2" coordorigin="1831,7199" coordsize="6469,2">
              <v:shape style="position:absolute;left:1831;top:7199;width:6469;height:2" coordorigin="1831,7199" coordsize="6469,0" path="m1831,7199l8300,7199e" filled="f" stroked="t" strokeweight=".956916pt" strokecolor="#444448">
                <v:path arrowok="t"/>
              </v:shape>
            </v:group>
            <v:group style="position:absolute;left:7104;top:6936;width:2;height:325" coordorigin="7104,6936" coordsize="2,325">
              <v:shape style="position:absolute;left:7104;top:6936;width:2;height:325" coordorigin="7104,6936" coordsize="0,325" path="m7104,7261l7104,6936e" filled="f" stroked="t" strokeweight=".478458pt" strokecolor="#343434">
                <v:path arrowok="t"/>
              </v:shape>
            </v:group>
            <v:group style="position:absolute;left:8214;top:7184;width:2727;height:2" coordorigin="8214,7184" coordsize="2727,2">
              <v:shape style="position:absolute;left:8214;top:7184;width:2727;height:2" coordorigin="8214,7184" coordsize="2727,0" path="m8214,7184l10941,7184e" filled="f" stroked="t" strokeweight=".956916pt" strokecolor="#48484B">
                <v:path arrowok="t"/>
              </v:shape>
            </v:group>
            <v:group style="position:absolute;left:9123;top:6936;width:2;height:325" coordorigin="9123,6936" coordsize="2,325">
              <v:shape style="position:absolute;left:9123;top:6936;width:2;height:325" coordorigin="9123,6936" coordsize="0,325" path="m9123,7261l9123,6936e" filled="f" stroked="t" strokeweight=".478458pt" strokecolor="#3B3B3F">
                <v:path arrowok="t"/>
              </v:shape>
            </v:group>
            <v:group style="position:absolute;left:10066;top:6907;width:2;height:296" coordorigin="10066,6907" coordsize="2,296">
              <v:shape style="position:absolute;left:10066;top:6907;width:2;height:296" coordorigin="10066,6907" coordsize="0,296" path="m10066,7203l10066,6907e" filled="f" stroked="t" strokeweight=".478458pt" strokecolor="#3F3F44">
                <v:path arrowok="t"/>
              </v:shape>
            </v:group>
            <v:group style="position:absolute;left:10377;top:7194;width:3215;height:2" coordorigin="10377,7194" coordsize="3215,2">
              <v:shape style="position:absolute;left:10377;top:7194;width:3215;height:2" coordorigin="10377,7194" coordsize="3215,0" path="m10377,7194l13592,7194e" filled="f" stroked="t" strokeweight=".956916pt" strokecolor="#4B4B4F">
                <v:path arrowok="t"/>
              </v:shape>
            </v:group>
            <v:group style="position:absolute;left:11783;top:6936;width:2;height:325" coordorigin="11783,6936" coordsize="2,325">
              <v:shape style="position:absolute;left:11783;top:6936;width:2;height:325" coordorigin="11783,6936" coordsize="0,325" path="m11783,7261l11783,6936e" filled="f" stroked="t" strokeweight=".478458pt" strokecolor="#343434">
                <v:path arrowok="t"/>
              </v:shape>
            </v:group>
            <v:group style="position:absolute;left:13525;top:6936;width:2;height:325" coordorigin="13525,6936" coordsize="2,325">
              <v:shape style="position:absolute;left:13525;top:6936;width:2;height:325" coordorigin="13525,6936" coordsize="0,325" path="m13525,7261l13525,6936e" filled="f" stroked="t" strokeweight=".478458pt" strokecolor="#5B5B5B">
                <v:path arrowok="t"/>
              </v:shape>
            </v:group>
            <v:group style="position:absolute;left:6037;top:908;width:2;height:8694" coordorigin="6037,908" coordsize="2,8694">
              <v:shape style="position:absolute;left:6037;top:908;width:2;height:8694" coordorigin="6037,908" coordsize="0,8694" path="m6037,9601l6037,908e" filled="f" stroked="t" strokeweight=".956916pt" strokecolor="#545454">
                <v:path arrowok="t"/>
              </v:shape>
            </v:group>
            <v:group style="position:absolute;left:10032;top:7156;width:2;height:105" coordorigin="10032,7156" coordsize="2,105">
              <v:shape style="position:absolute;left:10032;top:7156;width:2;height:105" coordorigin="10032,7156" coordsize="0,105" path="m10032,7261l10032,7156e" filled="f" stroked="t" strokeweight=".478458pt" strokecolor="#4B4B4F">
                <v:path arrowok="t"/>
              </v:shape>
            </v:group>
            <v:group style="position:absolute;left:1626;top:7232;width:2;height:296" coordorigin="1626,7232" coordsize="2,296">
              <v:shape style="position:absolute;left:1626;top:7232;width:2;height:296" coordorigin="1626,7232" coordsize="0,296" path="m1626,7528l1626,7232e" filled="f" stroked="t" strokeweight="1.435374pt" strokecolor="#1C1C1C">
                <v:path arrowok="t"/>
              </v:shape>
            </v:group>
            <v:group style="position:absolute;left:2099;top:7261;width:2;height:239" coordorigin="2099,7261" coordsize="2,239">
              <v:shape style="position:absolute;left:2099;top:7261;width:2;height:239" coordorigin="2099,7261" coordsize="0,239" path="m2099,7499l2099,7261e" filled="f" stroked="t" strokeweight=".478458pt" strokecolor="#000000">
                <v:path arrowok="t"/>
              </v:shape>
            </v:group>
            <v:group style="position:absolute;left:2798;top:7261;width:2;height:239" coordorigin="2798,7261" coordsize="2,239">
              <v:shape style="position:absolute;left:2798;top:7261;width:2;height:239" coordorigin="2798,7261" coordsize="0,239" path="m2798,7499l2798,7261e" filled="f" stroked="t" strokeweight=".478458pt" strokecolor="#000000">
                <v:path arrowok="t"/>
              </v:shape>
            </v:group>
            <v:group style="position:absolute;left:6003;top:7261;width:2;height:239" coordorigin="6003,7261" coordsize="2,239">
              <v:shape style="position:absolute;left:6003;top:7261;width:2;height:239" coordorigin="6003,7261" coordsize="0,239" path="m6003,7499l6003,7261e" filled="f" stroked="t" strokeweight=".478458pt" strokecolor="#000000">
                <v:path arrowok="t"/>
              </v:shape>
            </v:group>
            <v:group style="position:absolute;left:7104;top:7261;width:2;height:239" coordorigin="7104,7261" coordsize="2,239">
              <v:shape style="position:absolute;left:7104;top:7261;width:2;height:239" coordorigin="7104,7261" coordsize="0,239" path="m7104,7499l7104,7261e" filled="f" stroked="t" strokeweight=".478458pt" strokecolor="#000000">
                <v:path arrowok="t"/>
              </v:shape>
            </v:group>
            <v:group style="position:absolute;left:9123;top:7261;width:2;height:239" coordorigin="9123,7261" coordsize="2,239">
              <v:shape style="position:absolute;left:9123;top:7261;width:2;height:239" coordorigin="9123,7261" coordsize="0,239" path="m9123,7499l9123,7261e" filled="f" stroked="t" strokeweight=".478458pt" strokecolor="#000000">
                <v:path arrowok="t"/>
              </v:shape>
            </v:group>
            <v:group style="position:absolute;left:10032;top:7261;width:2;height:239" coordorigin="10032,7261" coordsize="2,239">
              <v:shape style="position:absolute;left:10032;top:7261;width:2;height:239" coordorigin="10032,7261" coordsize="0,239" path="m10032,7499l10032,7261e" filled="f" stroked="t" strokeweight=".478458pt" strokecolor="#000000">
                <v:path arrowok="t"/>
              </v:shape>
            </v:group>
            <v:group style="position:absolute;left:10903;top:7261;width:2;height:239" coordorigin="10903,7261" coordsize="2,239">
              <v:shape style="position:absolute;left:10903;top:7261;width:2;height:239" coordorigin="10903,7261" coordsize="0,239" path="m10903,7499l10903,7261e" filled="f" stroked="t" strokeweight=".478458pt" strokecolor="#000000">
                <v:path arrowok="t"/>
              </v:shape>
            </v:group>
            <v:group style="position:absolute;left:11783;top:7261;width:2;height:239" coordorigin="11783,7261" coordsize="2,239">
              <v:shape style="position:absolute;left:11783;top:7261;width:2;height:239" coordorigin="11783,7261" coordsize="0,239" path="m11783,7499l11783,7261e" filled="f" stroked="t" strokeweight=".478458pt" strokecolor="#000000">
                <v:path arrowok="t"/>
              </v:shape>
            </v:group>
            <v:group style="position:absolute;left:12664;top:7261;width:2;height:239" coordorigin="12664,7261" coordsize="2,239">
              <v:shape style="position:absolute;left:12664;top:7261;width:2;height:239" coordorigin="12664,7261" coordsize="0,239" path="m12664,7499l12664,7261e" filled="f" stroked="t" strokeweight=".478458pt" strokecolor="#000000">
                <v:path arrowok="t"/>
              </v:shape>
            </v:group>
            <v:group style="position:absolute;left:13525;top:7261;width:2;height:239" coordorigin="13525,7261" coordsize="2,239">
              <v:shape style="position:absolute;left:13525;top:7261;width:2;height:239" coordorigin="13525,7261" coordsize="0,239" path="m13525,7499l13525,7261e" filled="f" stroked="t" strokeweight=".478458pt" strokecolor="#000000">
                <v:path arrowok="t"/>
              </v:shape>
            </v:group>
            <v:group style="position:absolute;left:1626;top:7461;width:2;height:2150" coordorigin="1626,7461" coordsize="2,2150">
              <v:shape style="position:absolute;left:1626;top:7461;width:2;height:2150" coordorigin="1626,7461" coordsize="0,2150" path="m1626,9611l1626,7461e" filled="f" stroked="t" strokeweight="1.435374pt" strokecolor="#2F2F2F">
                <v:path arrowok="t"/>
              </v:shape>
            </v:group>
            <v:group style="position:absolute;left:2099;top:7490;width:2;height:124" coordorigin="2099,7490" coordsize="2,124">
              <v:shape style="position:absolute;left:2099;top:7490;width:2;height:124" coordorigin="2099,7490" coordsize="0,124" path="m2099,7614l2099,7490e" filled="f" stroked="t" strokeweight=".478458pt" strokecolor="#4F4F54">
                <v:path arrowok="t"/>
              </v:shape>
            </v:group>
            <v:group style="position:absolute;left:2798;top:7490;width:2;height:401" coordorigin="2798,7490" coordsize="2,401">
              <v:shape style="position:absolute;left:2798;top:7490;width:2;height:401" coordorigin="2798,7490" coordsize="0,401" path="m2798,7891l2798,7490e" filled="f" stroked="t" strokeweight=".478458pt" strokecolor="#38383B">
                <v:path arrowok="t"/>
              </v:shape>
            </v:group>
            <v:group style="position:absolute;left:1611;top:7619;width:6689;height:2" coordorigin="1611,7619" coordsize="6689,2">
              <v:shape style="position:absolute;left:1611;top:7619;width:6689;height:2" coordorigin="1611,7619" coordsize="6689,0" path="m1611,7619l8300,7619e" filled="f" stroked="t" strokeweight=".956916pt" strokecolor="#3F3F3F">
                <v:path arrowok="t"/>
              </v:shape>
            </v:group>
            <v:group style="position:absolute;left:6003;top:7490;width:2;height:1376" coordorigin="6003,7490" coordsize="2,1376">
              <v:shape style="position:absolute;left:6003;top:7490;width:2;height:1376" coordorigin="6003,7490" coordsize="0,1376" path="m6003,8866l6003,7490e" filled="f" stroked="t" strokeweight=".478458pt" strokecolor="#545454">
                <v:path arrowok="t"/>
              </v:shape>
            </v:group>
            <v:group style="position:absolute;left:7104;top:7490;width:2;height:124" coordorigin="7104,7490" coordsize="2,124">
              <v:shape style="position:absolute;left:7104;top:7490;width:2;height:124" coordorigin="7104,7490" coordsize="0,124" path="m7104,7614l7104,7490e" filled="f" stroked="t" strokeweight=".478458pt" strokecolor="#232328">
                <v:path arrowok="t"/>
              </v:shape>
            </v:group>
            <v:group style="position:absolute;left:8224;top:7595;width:938;height:2" coordorigin="8224,7595" coordsize="938,2">
              <v:shape style="position:absolute;left:8224;top:7595;width:938;height:2" coordorigin="8224,7595" coordsize="938,0" path="m8224,7595l9161,7595e" filled="f" stroked="t" strokeweight=".956916pt" strokecolor="#48484B">
                <v:path arrowok="t"/>
              </v:shape>
            </v:group>
            <v:group style="position:absolute;left:9123;top:7490;width:2;height:1376" coordorigin="9123,7490" coordsize="2,1376">
              <v:shape style="position:absolute;left:9123;top:7490;width:2;height:1376" coordorigin="9123,7490" coordsize="0,1376" path="m9123,8866l9123,7490e" filled="f" stroked="t" strokeweight=".478458pt" strokecolor="#3F3F3F">
                <v:path arrowok="t"/>
              </v:shape>
            </v:group>
            <v:group style="position:absolute;left:9094;top:7595;width:976;height:2" coordorigin="9094,7595" coordsize="976,2">
              <v:shape style="position:absolute;left:9094;top:7595;width:976;height:2" coordorigin="9094,7595" coordsize="976,0" path="m9094,7595l10070,7595e" filled="f" stroked="t" strokeweight=".956916pt" strokecolor="#383838">
                <v:path arrowok="t"/>
              </v:shape>
            </v:group>
            <v:group style="position:absolute;left:10032;top:7490;width:2;height:917" coordorigin="10032,7490" coordsize="2,917">
              <v:shape style="position:absolute;left:10032;top:7490;width:2;height:917" coordorigin="10032,7490" coordsize="0,917" path="m10032,8407l10032,7490e" filled="f" stroked="t" strokeweight=".478458pt" strokecolor="#484848">
                <v:path arrowok="t"/>
              </v:shape>
            </v:group>
            <v:group style="position:absolute;left:9927;top:7609;width:3665;height:2" coordorigin="9927,7609" coordsize="3665,2">
              <v:shape style="position:absolute;left:9927;top:7609;width:3665;height:2" coordorigin="9927,7609" coordsize="3665,0" path="m9927,7609l13592,7609e" filled="f" stroked="t" strokeweight=".956916pt" strokecolor="#4B4B4B">
                <v:path arrowok="t"/>
              </v:shape>
            </v:group>
            <v:group style="position:absolute;left:10903;top:7490;width:2;height:1376" coordorigin="10903,7490" coordsize="2,1376">
              <v:shape style="position:absolute;left:10903;top:7490;width:2;height:1376" coordorigin="10903,7490" coordsize="0,1376" path="m10903,8866l10903,7490e" filled="f" stroked="t" strokeweight=".478458pt" strokecolor="#575757">
                <v:path arrowok="t"/>
              </v:shape>
            </v:group>
            <v:group style="position:absolute;left:11783;top:7490;width:2;height:917" coordorigin="11783,7490" coordsize="2,917">
              <v:shape style="position:absolute;left:11783;top:7490;width:2;height:917" coordorigin="11783,7490" coordsize="0,917" path="m11783,8407l11783,7490e" filled="f" stroked="t" strokeweight=".478458pt" strokecolor="#1F1F23">
                <v:path arrowok="t"/>
              </v:shape>
            </v:group>
            <v:group style="position:absolute;left:12664;top:7490;width:2;height:1376" coordorigin="12664,7490" coordsize="2,1376">
              <v:shape style="position:absolute;left:12664;top:7490;width:2;height:1376" coordorigin="12664,7490" coordsize="0,1376" path="m12664,8866l12664,7490e" filled="f" stroked="t" strokeweight=".478458pt" strokecolor="#545454">
                <v:path arrowok="t"/>
              </v:shape>
            </v:group>
            <v:group style="position:absolute;left:13525;top:7490;width:2;height:1376" coordorigin="13525,7490" coordsize="2,1376">
              <v:shape style="position:absolute;left:13525;top:7490;width:2;height:1376" coordorigin="13525,7490" coordsize="0,1376" path="m13525,8866l13525,7490e" filled="f" stroked="t" strokeweight=".478458pt" strokecolor="#5B5B5B">
                <v:path arrowok="t"/>
              </v:shape>
            </v:group>
            <v:group style="position:absolute;left:1611;top:7901;width:1225;height:2" coordorigin="1611,7901" coordsize="1225,2">
              <v:shape style="position:absolute;left:1611;top:7901;width:1225;height:2" coordorigin="1611,7901" coordsize="1225,0" path="m1611,7901l2836,7901e" filled="f" stroked="t" strokeweight=".956916pt" strokecolor="#3B3B3F">
                <v:path arrowok="t"/>
              </v:shape>
            </v:group>
            <v:group style="position:absolute;left:2099;top:7605;width:2;height:287" coordorigin="2099,7605" coordsize="2,287">
              <v:shape style="position:absolute;left:2099;top:7605;width:2;height:287" coordorigin="2099,7605" coordsize="0,287" path="m2099,7891l2099,7605e" filled="f" stroked="t" strokeweight=".478458pt" strokecolor="#1C1C1F">
                <v:path arrowok="t"/>
              </v:shape>
            </v:group>
            <v:group style="position:absolute;left:2769;top:7886;width:5531;height:2" coordorigin="2769,7886" coordsize="5531,2">
              <v:shape style="position:absolute;left:2769;top:7886;width:5531;height:2" coordorigin="2769,7886" coordsize="5531,0" path="m2769,7886l8300,7886e" filled="f" stroked="t" strokeweight=".956916pt" strokecolor="#484848">
                <v:path arrowok="t"/>
              </v:shape>
            </v:group>
            <v:group style="position:absolute;left:7104;top:7595;width:2;height:1271" coordorigin="7104,7595" coordsize="2,1271">
              <v:shape style="position:absolute;left:7104;top:7595;width:2;height:1271" coordorigin="7104,7595" coordsize="0,1271" path="m7104,8866l7104,7595e" filled="f" stroked="t" strokeweight=".478458pt" strokecolor="#383838">
                <v:path arrowok="t"/>
              </v:shape>
            </v:group>
            <v:group style="position:absolute;left:8224;top:7867;width:938;height:2" coordorigin="8224,7867" coordsize="938,2">
              <v:shape style="position:absolute;left:8224;top:7867;width:938;height:2" coordorigin="8224,7867" coordsize="938,0" path="m8224,7867l9161,7867e" filled="f" stroked="t" strokeweight=".956916pt" strokecolor="#48484B">
                <v:path arrowok="t"/>
              </v:shape>
            </v:group>
            <v:group style="position:absolute;left:9094;top:7862;width:976;height:2" coordorigin="9094,7862" coordsize="976,2">
              <v:shape style="position:absolute;left:9094;top:7862;width:976;height:2" coordorigin="9094,7862" coordsize="976,0" path="m9094,7862l10070,7862e" filled="f" stroked="t" strokeweight=".478458pt" strokecolor="#383838">
                <v:path arrowok="t"/>
              </v:shape>
            </v:group>
            <v:group style="position:absolute;left:10003;top:7872;width:938;height:2" coordorigin="10003,7872" coordsize="938,2">
              <v:shape style="position:absolute;left:10003;top:7872;width:938;height:2" coordorigin="10003,7872" coordsize="938,0" path="m10003,7872l10941,7872e" filled="f" stroked="t" strokeweight=".956916pt" strokecolor="#545457">
                <v:path arrowok="t"/>
              </v:shape>
            </v:group>
            <v:group style="position:absolute;left:10874;top:7882;width:1828;height:2" coordorigin="10874,7882" coordsize="1828,2">
              <v:shape style="position:absolute;left:10874;top:7882;width:1828;height:2" coordorigin="10874,7882" coordsize="1828,0" path="m10874,7882l12702,7882e" filled="f" stroked="t" strokeweight=".478458pt" strokecolor="#3B3B3B">
                <v:path arrowok="t"/>
              </v:shape>
            </v:group>
            <v:group style="position:absolute;left:12156;top:7882;width:1407;height:2" coordorigin="12156,7882" coordsize="1407,2">
              <v:shape style="position:absolute;left:12156;top:7882;width:1407;height:2" coordorigin="12156,7882" coordsize="1407,0" path="m12156,7882l13563,7882e" filled="f" stroked="t" strokeweight=".956916pt" strokecolor="#545454">
                <v:path arrowok="t"/>
              </v:shape>
            </v:group>
            <v:group style="position:absolute;left:13496;top:7872;width:105;height:2" coordorigin="13496,7872" coordsize="105,2">
              <v:shape style="position:absolute;left:13496;top:7872;width:105;height:2" coordorigin="13496,7872" coordsize="105,0" path="m13496,7872l13601,7872e" filled="f" stroked="t" strokeweight="1.435374pt" strokecolor="#4F4F4F">
                <v:path arrowok="t"/>
              </v:shape>
            </v:group>
            <v:group style="position:absolute;left:1611;top:8168;width:1225;height:2" coordorigin="1611,8168" coordsize="1225,2">
              <v:shape style="position:absolute;left:1611;top:8168;width:1225;height:2" coordorigin="1611,8168" coordsize="1225,0" path="m1611,8168l2836,8168e" filled="f" stroked="t" strokeweight=".956916pt" strokecolor="#38383B">
                <v:path arrowok="t"/>
              </v:shape>
            </v:group>
            <v:group style="position:absolute;left:2099;top:7882;width:2;height:277" coordorigin="2099,7882" coordsize="2,277">
              <v:shape style="position:absolute;left:2099;top:7882;width:2;height:277" coordorigin="2099,7882" coordsize="0,277" path="m2099,8159l2099,7882e" filled="f" stroked="t" strokeweight=".478458pt" strokecolor="#3B3B3B">
                <v:path arrowok="t"/>
              </v:shape>
            </v:group>
            <v:group style="position:absolute;left:2798;top:7882;width:2;height:277" coordorigin="2798,7882" coordsize="2,277">
              <v:shape style="position:absolute;left:2798;top:7882;width:2;height:277" coordorigin="2798,7882" coordsize="0,277" path="m2798,8159l2798,7882e" filled="f" stroked="t" strokeweight=".478458pt" strokecolor="#4F4B4F">
                <v:path arrowok="t"/>
              </v:shape>
            </v:group>
            <v:group style="position:absolute;left:2769;top:8154;width:5531;height:2" coordorigin="2769,8154" coordsize="5531,2">
              <v:shape style="position:absolute;left:2769;top:8154;width:5531;height:2" coordorigin="2769,8154" coordsize="5531,0" path="m2769,8154l8300,8154e" filled="f" stroked="t" strokeweight=".956916pt" strokecolor="#484848">
                <v:path arrowok="t"/>
              </v:shape>
            </v:group>
            <v:group style="position:absolute;left:8262;top:7872;width:2;height:994" coordorigin="8262,7872" coordsize="2,994">
              <v:shape style="position:absolute;left:8262;top:7872;width:2;height:994" coordorigin="8262,7872" coordsize="0,994" path="m8262,8866l8262,7872e" filled="f" stroked="t" strokeweight=".478458pt" strokecolor="#57575B">
                <v:path arrowok="t"/>
              </v:shape>
            </v:group>
            <v:group style="position:absolute;left:8224;top:8135;width:938;height:2" coordorigin="8224,8135" coordsize="938,2">
              <v:shape style="position:absolute;left:8224;top:8135;width:938;height:2" coordorigin="8224,8135" coordsize="938,0" path="m8224,8135l9161,8135e" filled="f" stroked="t" strokeweight=".956916pt" strokecolor="#4B4B4B">
                <v:path arrowok="t"/>
              </v:shape>
            </v:group>
            <v:group style="position:absolute;left:9094;top:8140;width:976;height:2" coordorigin="9094,8140" coordsize="976,2">
              <v:shape style="position:absolute;left:9094;top:8140;width:976;height:2" coordorigin="9094,8140" coordsize="976,0" path="m9094,8140l10070,8140e" filled="f" stroked="t" strokeweight=".478458pt" strokecolor="#383838">
                <v:path arrowok="t"/>
              </v:shape>
            </v:group>
            <v:group style="position:absolute;left:10003;top:8144;width:938;height:2" coordorigin="10003,8144" coordsize="938,2">
              <v:shape style="position:absolute;left:10003;top:8144;width:938;height:2" coordorigin="10003,8144" coordsize="938,0" path="m10003,8144l10941,8144e" filled="f" stroked="t" strokeweight=".956916pt" strokecolor="#575757">
                <v:path arrowok="t"/>
              </v:shape>
            </v:group>
            <v:group style="position:absolute;left:10874;top:8149;width:1828;height:2" coordorigin="10874,8149" coordsize="1828,2">
              <v:shape style="position:absolute;left:10874;top:8149;width:1828;height:2" coordorigin="10874,8149" coordsize="1828,0" path="m10874,8149l12702,8149e" filled="f" stroked="t" strokeweight=".956916pt" strokecolor="#3F3F3F">
                <v:path arrowok="t"/>
              </v:shape>
            </v:group>
            <v:group style="position:absolute;left:12089;top:8149;width:1512;height:2" coordorigin="12089,8149" coordsize="1512,2">
              <v:shape style="position:absolute;left:12089;top:8149;width:1512;height:2" coordorigin="12089,8149" coordsize="1512,0" path="m12089,8149l13601,8149e" filled="f" stroked="t" strokeweight=".956916pt" strokecolor="#545454">
                <v:path arrowok="t"/>
              </v:shape>
            </v:group>
            <v:group style="position:absolute;left:1611;top:8608;width:1225;height:2" coordorigin="1611,8608" coordsize="1225,2">
              <v:shape style="position:absolute;left:1611;top:8608;width:1225;height:2" coordorigin="1611,8608" coordsize="1225,0" path="m1611,8608l2836,8608e" filled="f" stroked="t" strokeweight=".956916pt" strokecolor="#3F3F44">
                <v:path arrowok="t"/>
              </v:shape>
            </v:group>
            <v:group style="position:absolute;left:2099;top:8149;width:2;height:449" coordorigin="2099,8149" coordsize="2,449">
              <v:shape style="position:absolute;left:2099;top:8149;width:2;height:449" coordorigin="2099,8149" coordsize="0,449" path="m2099,8598l2099,8149e" filled="f" stroked="t" strokeweight=".478458pt" strokecolor="#1F1F1F">
                <v:path arrowok="t"/>
              </v:shape>
            </v:group>
            <v:group style="position:absolute;left:2798;top:8149;width:2;height:449" coordorigin="2798,8149" coordsize="2,449">
              <v:shape style="position:absolute;left:2798;top:8149;width:2;height:449" coordorigin="2798,8149" coordsize="0,449" path="m2798,8598l2798,8149e" filled="f" stroked="t" strokeweight=".478458pt" strokecolor="#3B3B3B">
                <v:path arrowok="t"/>
              </v:shape>
            </v:group>
            <v:group style="position:absolute;left:2769;top:8593;width:5531;height:2" coordorigin="2769,8593" coordsize="5531,2">
              <v:shape style="position:absolute;left:2769;top:8593;width:5531;height:2" coordorigin="2769,8593" coordsize="5531,0" path="m2769,8593l8300,8593e" filled="f" stroked="t" strokeweight=".956916pt" strokecolor="#484848">
                <v:path arrowok="t"/>
              </v:shape>
            </v:group>
            <v:group style="position:absolute;left:8224;top:8574;width:938;height:2" coordorigin="8224,8574" coordsize="938,2">
              <v:shape style="position:absolute;left:8224;top:8574;width:938;height:2" coordorigin="8224,8574" coordsize="938,0" path="m8224,8574l9161,8574e" filled="f" stroked="t" strokeweight=".956916pt" strokecolor="#4F4F54">
                <v:path arrowok="t"/>
              </v:shape>
            </v:group>
            <v:group style="position:absolute;left:9094;top:8569;width:976;height:2" coordorigin="9094,8569" coordsize="976,2">
              <v:shape style="position:absolute;left:9094;top:8569;width:976;height:2" coordorigin="9094,8569" coordsize="976,0" path="m9094,8569l10070,8569e" filled="f" stroked="t" strokeweight=".956916pt" strokecolor="#3B3B3F">
                <v:path arrowok="t"/>
              </v:shape>
            </v:group>
            <v:group style="position:absolute;left:10032;top:8397;width:2;height:468" coordorigin="10032,8397" coordsize="2,468">
              <v:shape style="position:absolute;left:10032;top:8397;width:2;height:468" coordorigin="10032,8397" coordsize="0,468" path="m10032,8866l10032,8397e" filled="f" stroked="t" strokeweight=".478458pt" strokecolor="#232323">
                <v:path arrowok="t"/>
              </v:shape>
            </v:group>
            <v:group style="position:absolute;left:10003;top:8579;width:3598;height:2" coordorigin="10003,8579" coordsize="3598,2">
              <v:shape style="position:absolute;left:10003;top:8579;width:3598;height:2" coordorigin="10003,8579" coordsize="3598,0" path="m10003,8579l13601,8579e" filled="f" stroked="t" strokeweight=".956916pt" strokecolor="#4F4F4F">
                <v:path arrowok="t"/>
              </v:shape>
            </v:group>
            <v:group style="position:absolute;left:11783;top:8397;width:2;height:468" coordorigin="11783,8397" coordsize="2,468">
              <v:shape style="position:absolute;left:11783;top:8397;width:2;height:468" coordorigin="11783,8397" coordsize="0,468" path="m11783,8866l11783,8397e" filled="f" stroked="t" strokeweight=".478458pt" strokecolor="#444444">
                <v:path arrowok="t"/>
              </v:shape>
            </v:group>
            <v:group style="position:absolute;left:2099;top:8579;width:2;height:287" coordorigin="2099,8579" coordsize="2,287">
              <v:shape style="position:absolute;left:2099;top:8579;width:2;height:287" coordorigin="2099,8579" coordsize="0,287" path="m2099,8866l2099,8579e" filled="f" stroked="t" strokeweight=".478458pt" strokecolor="#3B3B3F">
                <v:path arrowok="t"/>
              </v:shape>
            </v:group>
            <v:group style="position:absolute;left:2798;top:8579;width:2;height:287" coordorigin="2798,8579" coordsize="2,287">
              <v:shape style="position:absolute;left:2798;top:8579;width:2;height:287" coordorigin="2798,8579" coordsize="0,287" path="m2798,8866l2798,8579e" filled="f" stroked="t" strokeweight=".478458pt" strokecolor="#4F4F54">
                <v:path arrowok="t"/>
              </v:shape>
            </v:group>
            <v:group style="position:absolute;left:1626;top:8837;width:2;height:774" coordorigin="1626,8837" coordsize="2,774">
              <v:shape style="position:absolute;left:1626;top:8837;width:2;height:774" coordorigin="1626,8837" coordsize="0,774" path="m1626,9611l1626,8837e" filled="f" stroked="t" strokeweight="1.435374pt" strokecolor="#282828">
                <v:path arrowok="t"/>
              </v:shape>
            </v:group>
            <v:group style="position:absolute;left:2099;top:8866;width:2;height:373" coordorigin="2099,8866" coordsize="2,373">
              <v:shape style="position:absolute;left:2099;top:8866;width:2;height:373" coordorigin="2099,8866" coordsize="0,373" path="m2099,9238l2099,8866e" filled="f" stroked="t" strokeweight=".478458pt" strokecolor="#08080C">
                <v:path arrowok="t"/>
              </v:shape>
            </v:group>
            <v:group style="position:absolute;left:2798;top:8866;width:2;height:201" coordorigin="2798,8866" coordsize="2,201">
              <v:shape style="position:absolute;left:2798;top:8866;width:2;height:201" coordorigin="2798,8866" coordsize="0,201" path="m2798,9066l2798,8866e" filled="f" stroked="t" strokeweight=".478458pt" strokecolor="#000000">
                <v:path arrowok="t"/>
              </v:shape>
            </v:group>
            <v:group style="position:absolute;left:6003;top:8866;width:2;height:201" coordorigin="6003,8866" coordsize="2,201">
              <v:shape style="position:absolute;left:6003;top:8866;width:2;height:201" coordorigin="6003,8866" coordsize="0,201" path="m6003,9066l6003,8866e" filled="f" stroked="t" strokeweight=".478458pt" strokecolor="#000000">
                <v:path arrowok="t"/>
              </v:shape>
            </v:group>
            <v:group style="position:absolute;left:7104;top:8866;width:2;height:201" coordorigin="7104,8866" coordsize="2,201">
              <v:shape style="position:absolute;left:7104;top:8866;width:2;height:201" coordorigin="7104,8866" coordsize="0,201" path="m7104,9066l7104,8866e" filled="f" stroked="t" strokeweight=".478458pt" strokecolor="#000000">
                <v:path arrowok="t"/>
              </v:shape>
            </v:group>
            <v:group style="position:absolute;left:8262;top:8866;width:2;height:201" coordorigin="8262,8866" coordsize="2,201">
              <v:shape style="position:absolute;left:8262;top:8866;width:2;height:201" coordorigin="8262,8866" coordsize="0,201" path="m8262,9066l8262,8866e" filled="f" stroked="t" strokeweight=".478458pt" strokecolor="#000000">
                <v:path arrowok="t"/>
              </v:shape>
            </v:group>
            <v:group style="position:absolute;left:9123;top:8866;width:2;height:201" coordorigin="9123,8866" coordsize="2,201">
              <v:shape style="position:absolute;left:9123;top:8866;width:2;height:201" coordorigin="9123,8866" coordsize="0,201" path="m9123,9066l9123,8866e" filled="f" stroked="t" strokeweight=".478458pt" strokecolor="#000000">
                <v:path arrowok="t"/>
              </v:shape>
            </v:group>
            <v:group style="position:absolute;left:10032;top:8866;width:2;height:201" coordorigin="10032,8866" coordsize="2,201">
              <v:shape style="position:absolute;left:10032;top:8866;width:2;height:201" coordorigin="10032,8866" coordsize="0,201" path="m10032,9066l10032,8866e" filled="f" stroked="t" strokeweight=".478458pt" strokecolor="#000000">
                <v:path arrowok="t"/>
              </v:shape>
            </v:group>
            <v:group style="position:absolute;left:10903;top:8866;width:2;height:201" coordorigin="10903,8866" coordsize="2,201">
              <v:shape style="position:absolute;left:10903;top:8866;width:2;height:201" coordorigin="10903,8866" coordsize="0,201" path="m10903,9066l10903,8866e" filled="f" stroked="t" strokeweight=".478458pt" strokecolor="#000000">
                <v:path arrowok="t"/>
              </v:shape>
            </v:group>
            <v:group style="position:absolute;left:11783;top:8866;width:2;height:373" coordorigin="11783,8866" coordsize="2,373">
              <v:shape style="position:absolute;left:11783;top:8866;width:2;height:373" coordorigin="11783,8866" coordsize="0,373" path="m11783,9238l11783,8866e" filled="f" stroked="t" strokeweight=".478458pt" strokecolor="#0F0F0F">
                <v:path arrowok="t"/>
              </v:shape>
            </v:group>
            <v:group style="position:absolute;left:12664;top:8866;width:2;height:201" coordorigin="12664,8866" coordsize="2,201">
              <v:shape style="position:absolute;left:12664;top:8866;width:2;height:201" coordorigin="12664,8866" coordsize="0,201" path="m12664,9066l12664,8866e" filled="f" stroked="t" strokeweight=".478458pt" strokecolor="#000000">
                <v:path arrowok="t"/>
              </v:shape>
            </v:group>
            <v:group style="position:absolute;left:13525;top:8866;width:2;height:201" coordorigin="13525,8866" coordsize="2,201">
              <v:shape style="position:absolute;left:13525;top:8866;width:2;height:201" coordorigin="13525,8866" coordsize="0,201" path="m13525,9066l13525,8866e" filled="f" stroked="t" strokeweight=".478458pt" strokecolor="#000000">
                <v:path arrowok="t"/>
              </v:shape>
            </v:group>
            <v:group style="position:absolute;left:1621;top:9248;width:1215;height:2" coordorigin="1621,9248" coordsize="1215,2">
              <v:shape style="position:absolute;left:1621;top:9248;width:1215;height:2" coordorigin="1621,9248" coordsize="1215,0" path="m1621,9248l2836,9248e" filled="f" stroked="t" strokeweight=".956916pt" strokecolor="#383838">
                <v:path arrowok="t"/>
              </v:shape>
            </v:group>
            <v:group style="position:absolute;left:2798;top:9057;width:2;height:506" coordorigin="2798,9057" coordsize="2,506">
              <v:shape style="position:absolute;left:2798;top:9057;width:2;height:506" coordorigin="2798,9057" coordsize="0,506" path="m2798,9563l2798,9057e" filled="f" stroked="t" strokeweight=".478458pt" strokecolor="#1F1F1F">
                <v:path arrowok="t"/>
              </v:shape>
            </v:group>
            <v:group style="position:absolute;left:6003;top:9057;width:2;height:516" coordorigin="6003,9057" coordsize="2,516">
              <v:shape style="position:absolute;left:6003;top:9057;width:2;height:516" coordorigin="6003,9057" coordsize="0,516" path="m6003,9573l6003,9057e" filled="f" stroked="t" strokeweight=".478458pt" strokecolor="#3B3B3B">
                <v:path arrowok="t"/>
              </v:shape>
            </v:group>
            <v:group style="position:absolute;left:2769;top:9233;width:5531;height:2" coordorigin="2769,9233" coordsize="5531,2">
              <v:shape style="position:absolute;left:2769;top:9233;width:5531;height:2" coordorigin="2769,9233" coordsize="5531,0" path="m2769,9233l8300,9233e" filled="f" stroked="t" strokeweight=".956916pt" strokecolor="#484848">
                <v:path arrowok="t"/>
              </v:shape>
            </v:group>
            <v:group style="position:absolute;left:7104;top:9057;width:2;height:516" coordorigin="7104,9057" coordsize="2,516">
              <v:shape style="position:absolute;left:7104;top:9057;width:2;height:516" coordorigin="7104,9057" coordsize="0,516" path="m7104,9573l7104,9057e" filled="f" stroked="t" strokeweight=".478458pt" strokecolor="#1F1F1F">
                <v:path arrowok="t"/>
              </v:shape>
            </v:group>
            <v:group style="position:absolute;left:8262;top:9057;width:2;height:182" coordorigin="8262,9057" coordsize="2,182">
              <v:shape style="position:absolute;left:8262;top:9057;width:2;height:182" coordorigin="8262,9057" coordsize="0,182" path="m8262,9238l8262,9057e" filled="f" stroked="t" strokeweight=".478458pt" strokecolor="#545454">
                <v:path arrowok="t"/>
              </v:shape>
            </v:group>
            <v:group style="position:absolute;left:8224;top:9210;width:3598;height:2" coordorigin="8224,9210" coordsize="3598,2">
              <v:shape style="position:absolute;left:8224;top:9210;width:3598;height:2" coordorigin="8224,9210" coordsize="3598,0" path="m8224,9210l11822,9210e" filled="f" stroked="t" strokeweight=".478458pt" strokecolor="#484848">
                <v:path arrowok="t"/>
              </v:shape>
            </v:group>
            <v:group style="position:absolute;left:9123;top:9057;width:2;height:516" coordorigin="9123,9057" coordsize="2,516">
              <v:shape style="position:absolute;left:9123;top:9057;width:2;height:516" coordorigin="9123,9057" coordsize="0,516" path="m9123,9573l9123,9057e" filled="f" stroked="t" strokeweight=".478458pt" strokecolor="#3B3B3B">
                <v:path arrowok="t"/>
              </v:shape>
            </v:group>
            <v:group style="position:absolute;left:10032;top:9057;width:2;height:182" coordorigin="10032,9057" coordsize="2,182">
              <v:shape style="position:absolute;left:10032;top:9057;width:2;height:182" coordorigin="10032,9057" coordsize="0,182" path="m10032,9238l10032,9057e" filled="f" stroked="t" strokeweight=".478458pt" strokecolor="#444444">
                <v:path arrowok="t"/>
              </v:shape>
            </v:group>
            <v:group style="position:absolute;left:10903;top:9057;width:2;height:516" coordorigin="10903,9057" coordsize="2,516">
              <v:shape style="position:absolute;left:10903;top:9057;width:2;height:516" coordorigin="10903,9057" coordsize="0,516" path="m10903,9573l10903,9057e" filled="f" stroked="t" strokeweight=".478458pt" strokecolor="#444444">
                <v:path arrowok="t"/>
              </v:shape>
            </v:group>
            <v:group style="position:absolute;left:11755;top:9214;width:947;height:2" coordorigin="11755,9214" coordsize="947,2">
              <v:shape style="position:absolute;left:11755;top:9214;width:947;height:2" coordorigin="11755,9214" coordsize="947,0" path="m11755,9214l12702,9214e" filled="f" stroked="t" strokeweight=".478458pt" strokecolor="#343434">
                <v:path arrowok="t"/>
              </v:shape>
            </v:group>
            <v:group style="position:absolute;left:12664;top:9057;width:2;height:182" coordorigin="12664,9057" coordsize="2,182">
              <v:shape style="position:absolute;left:12664;top:9057;width:2;height:182" coordorigin="12664,9057" coordsize="0,182" path="m12664,9238l12664,9057e" filled="f" stroked="t" strokeweight=".478458pt" strokecolor="#575757">
                <v:path arrowok="t"/>
              </v:shape>
            </v:group>
            <v:group style="position:absolute;left:12501;top:9214;width:1100;height:2" coordorigin="12501,9214" coordsize="1100,2">
              <v:shape style="position:absolute;left:12501;top:9214;width:1100;height:2" coordorigin="12501,9214" coordsize="1100,0" path="m12501,9214l13601,9214e" filled="f" stroked="t" strokeweight=".956916pt" strokecolor="#5B5B5B">
                <v:path arrowok="t"/>
              </v:shape>
            </v:group>
            <v:group style="position:absolute;left:13525;top:9057;width:2;height:182" coordorigin="13525,9057" coordsize="2,182">
              <v:shape style="position:absolute;left:13525;top:9057;width:2;height:182" coordorigin="13525,9057" coordsize="0,182" path="m13525,9238l13525,9057e" filled="f" stroked="t" strokeweight=".478458pt" strokecolor="#646464">
                <v:path arrowok="t"/>
              </v:shape>
            </v:group>
            <v:group style="position:absolute;left:2099;top:9229;width:2;height:334" coordorigin="2099,9229" coordsize="2,334">
              <v:shape style="position:absolute;left:2099;top:9229;width:2;height:334" coordorigin="2099,9229" coordsize="0,334" path="m2099,9563l2099,9229e" filled="f" stroked="t" strokeweight=".478458pt" strokecolor="#2F2F34">
                <v:path arrowok="t"/>
              </v:shape>
            </v:group>
            <v:group style="position:absolute;left:8262;top:9219;width:2;height:353" coordorigin="8262,9219" coordsize="2,353">
              <v:shape style="position:absolute;left:8262;top:9219;width:2;height:353" coordorigin="8262,9219" coordsize="0,353" path="m8262,9573l8262,9219e" filled="f" stroked="t" strokeweight=".478458pt" strokecolor="#383438">
                <v:path arrowok="t"/>
              </v:shape>
            </v:group>
            <v:group style="position:absolute;left:7075;top:9563;width:6536;height:2" coordorigin="7075,9563" coordsize="6536,2">
              <v:shape style="position:absolute;left:7075;top:9563;width:6536;height:2" coordorigin="7075,9563" coordsize="6536,0" path="m7075,9563l13611,9563e" filled="f" stroked="t" strokeweight="1.435374pt" strokecolor="#343434">
                <v:path arrowok="t"/>
              </v:shape>
            </v:group>
            <v:group style="position:absolute;left:10032;top:9219;width:2;height:353" coordorigin="10032,9219" coordsize="2,353">
              <v:shape style="position:absolute;left:10032;top:9219;width:2;height:353" coordorigin="10032,9219" coordsize="0,353" path="m10032,9573l10032,9219e" filled="f" stroked="t" strokeweight=".478458pt" strokecolor="#282828">
                <v:path arrowok="t"/>
              </v:shape>
            </v:group>
            <v:group style="position:absolute;left:11783;top:9219;width:2;height:353" coordorigin="11783,9219" coordsize="2,353">
              <v:shape style="position:absolute;left:11783;top:9219;width:2;height:353" coordorigin="11783,9219" coordsize="0,353" path="m11783,9573l11783,9219e" filled="f" stroked="t" strokeweight=".478458pt" strokecolor="#343434">
                <v:path arrowok="t"/>
              </v:shape>
            </v:group>
            <v:group style="position:absolute;left:12664;top:9219;width:2;height:353" coordorigin="12664,9219" coordsize="2,353">
              <v:shape style="position:absolute;left:12664;top:9219;width:2;height:353" coordorigin="12664,9219" coordsize="0,353" path="m12664,9573l12664,9219e" filled="f" stroked="t" strokeweight=".478458pt" strokecolor="#444444">
                <v:path arrowok="t"/>
              </v:shape>
            </v:group>
            <v:group style="position:absolute;left:13525;top:9219;width:2;height:353" coordorigin="13525,9219" coordsize="2,353">
              <v:shape style="position:absolute;left:13525;top:9219;width:2;height:353" coordorigin="13525,9219" coordsize="0,353" path="m13525,9573l13525,9219e" filled="f" stroked="t" strokeweight=".478458pt" strokecolor="#343434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80"/>
        </w:rPr>
        <w:t>5400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606062"/>
          <w:spacing w:val="-18"/>
          <w:w w:val="119"/>
        </w:rPr>
        <w:t>6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1"/>
          <w:w w:val="60"/>
        </w:rPr>
        <w:t>1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0"/>
          <w:w w:val="79"/>
        </w:rPr>
        <w:t>2100</w:t>
      </w:r>
      <w:r>
        <w:rPr>
          <w:rFonts w:ascii="Courier New" w:hAnsi="Courier New" w:cs="Courier New" w:eastAsia="Courier New"/>
          <w:sz w:val="17"/>
          <w:szCs w:val="17"/>
          <w:color w:val="60606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91"/>
          <w:b/>
          <w:bCs/>
          <w:position w:val="2"/>
        </w:rPr>
        <w:t>8Kl.tHjf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-4"/>
          <w:w w:val="92"/>
          <w:b/>
          <w:bCs/>
          <w:position w:val="2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7E7C7E"/>
          <w:spacing w:val="0"/>
          <w:w w:val="155"/>
          <w:b/>
          <w:bCs/>
          <w:position w:val="2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7E7C7E"/>
          <w:spacing w:val="2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100"/>
          <w:b/>
          <w:bCs/>
          <w:position w:val="2"/>
        </w:rPr>
        <w:t>CNifTOftiU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100"/>
          <w:b/>
          <w:bCs/>
          <w:position w:val="2"/>
        </w:rPr>
        <w:t>C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-3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b/>
          <w:bCs/>
          <w:position w:val="2"/>
        </w:rPr>
        <w:t>lif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b/>
          <w:bCs/>
          <w:position w:val="2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17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91"/>
          <w:b/>
          <w:bCs/>
          <w:position w:val="2"/>
        </w:rPr>
        <w:t>Jn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-5"/>
          <w:w w:val="91"/>
          <w:b/>
          <w:bCs/>
          <w:position w:val="2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0"/>
          <w:w w:val="91"/>
          <w:b/>
          <w:bCs/>
          <w:position w:val="2"/>
        </w:rPr>
        <w:t>OC1'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-7"/>
          <w:w w:val="91"/>
          <w:b/>
          <w:bCs/>
          <w:position w:val="2"/>
        </w:rPr>
        <w:t>p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91"/>
          <w:b/>
          <w:bCs/>
          <w:position w:val="2"/>
        </w:rPr>
        <w:t>81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3"/>
          <w:w w:val="91"/>
          <w:b/>
          <w:bCs/>
          <w:position w:val="2"/>
        </w:rPr>
        <w:t>f</w:t>
      </w:r>
      <w:r>
        <w:rPr>
          <w:rFonts w:ascii="Times New Roman" w:hAnsi="Times New Roman" w:cs="Times New Roman" w:eastAsia="Times New Roman"/>
          <w:sz w:val="10"/>
          <w:szCs w:val="10"/>
          <w:color w:val="606062"/>
          <w:spacing w:val="-5"/>
          <w:w w:val="91"/>
          <w:b/>
          <w:bCs/>
          <w:position w:val="2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91"/>
          <w:b/>
          <w:bCs/>
          <w:position w:val="2"/>
        </w:rPr>
        <w:t>M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14"/>
          <w:w w:val="91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2"/>
          <w:spacing w:val="0"/>
          <w:w w:val="100"/>
          <w:b/>
          <w:bCs/>
          <w:position w:val="2"/>
        </w:rPr>
        <w:t>qumanCHjCKOM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1354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06062"/>
          <w:w w:val="121"/>
        </w:rPr>
        <w:t>1plK</w:t>
      </w:r>
      <w:r>
        <w:rPr>
          <w:rFonts w:ascii="Arial" w:hAnsi="Arial" w:cs="Arial" w:eastAsia="Arial"/>
          <w:sz w:val="10"/>
          <w:szCs w:val="10"/>
          <w:color w:val="606062"/>
          <w:spacing w:val="-12"/>
          <w:w w:val="122"/>
        </w:rPr>
        <w:t>i</w:t>
      </w:r>
      <w:r>
        <w:rPr>
          <w:rFonts w:ascii="Arial" w:hAnsi="Arial" w:cs="Arial" w:eastAsia="Arial"/>
          <w:sz w:val="10"/>
          <w:szCs w:val="10"/>
          <w:color w:val="424242"/>
          <w:spacing w:val="0"/>
          <w:w w:val="112"/>
        </w:rPr>
        <w:t>t</w:t>
      </w:r>
      <w:r>
        <w:rPr>
          <w:rFonts w:ascii="Arial" w:hAnsi="Arial" w:cs="Arial" w:eastAsia="Arial"/>
          <w:sz w:val="10"/>
          <w:szCs w:val="10"/>
          <w:color w:val="424242"/>
          <w:spacing w:val="-2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062"/>
          <w:spacing w:val="0"/>
          <w:w w:val="100"/>
        </w:rPr>
        <w:t>WTY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35" w:right="-20"/>
        <w:jc w:val="left"/>
        <w:tabs>
          <w:tab w:pos="76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75"/>
        </w:rPr>
        <w:t>5401</w:t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25252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24242"/>
          <w:spacing w:val="0"/>
          <w:w w:val="75"/>
        </w:rPr>
        <w:t>612200</w:t>
      </w:r>
      <w:r>
        <w:rPr>
          <w:rFonts w:ascii="Courier New" w:hAnsi="Courier New" w:cs="Courier New" w:eastAsia="Courier New"/>
          <w:sz w:val="17"/>
          <w:szCs w:val="17"/>
          <w:color w:val="424242"/>
          <w:spacing w:val="58"/>
          <w:w w:val="75"/>
        </w:rPr>
        <w:t> </w:t>
      </w:r>
      <w:r>
        <w:rPr>
          <w:rFonts w:ascii="Arial" w:hAnsi="Arial" w:cs="Arial" w:eastAsia="Arial"/>
          <w:sz w:val="10"/>
          <w:szCs w:val="10"/>
          <w:color w:val="606062"/>
          <w:spacing w:val="0"/>
          <w:w w:val="122"/>
          <w:b/>
          <w:bCs/>
          <w:position w:val="2"/>
        </w:rPr>
        <w:t>0rMATf</w:t>
      </w:r>
      <w:r>
        <w:rPr>
          <w:rFonts w:ascii="Arial" w:hAnsi="Arial" w:cs="Arial" w:eastAsia="Arial"/>
          <w:sz w:val="10"/>
          <w:szCs w:val="10"/>
          <w:color w:val="606062"/>
          <w:spacing w:val="0"/>
          <w:w w:val="122"/>
          <w:b/>
          <w:bCs/>
          <w:position w:val="2"/>
        </w:rPr>
        <w:t>t</w:t>
      </w:r>
      <w:r>
        <w:rPr>
          <w:rFonts w:ascii="Arial" w:hAnsi="Arial" w:cs="Arial" w:eastAsia="Arial"/>
          <w:sz w:val="10"/>
          <w:szCs w:val="10"/>
          <w:color w:val="606062"/>
          <w:spacing w:val="-3"/>
          <w:w w:val="122"/>
          <w:b/>
          <w:bCs/>
          <w:position w:val="2"/>
        </w:rPr>
        <w:t> </w:t>
      </w:r>
      <w:r>
        <w:rPr>
          <w:rFonts w:ascii="Arial" w:hAnsi="Arial" w:cs="Arial" w:eastAsia="Arial"/>
          <w:sz w:val="10"/>
          <w:szCs w:val="10"/>
          <w:color w:val="606062"/>
          <w:spacing w:val="0"/>
          <w:w w:val="97"/>
          <w:b/>
          <w:bCs/>
          <w:position w:val="2"/>
        </w:rPr>
        <w:t>rnOD</w:t>
      </w:r>
      <w:r>
        <w:rPr>
          <w:rFonts w:ascii="Arial" w:hAnsi="Arial" w:cs="Arial" w:eastAsia="Arial"/>
          <w:sz w:val="10"/>
          <w:szCs w:val="10"/>
          <w:color w:val="606062"/>
          <w:spacing w:val="-8"/>
          <w:w w:val="97"/>
          <w:b/>
          <w:bCs/>
          <w:position w:val="2"/>
        </w:rPr>
        <w:t>I</w:t>
      </w:r>
      <w:r>
        <w:rPr>
          <w:rFonts w:ascii="Arial" w:hAnsi="Arial" w:cs="Arial" w:eastAsia="Arial"/>
          <w:sz w:val="10"/>
          <w:szCs w:val="10"/>
          <w:color w:val="424242"/>
          <w:spacing w:val="0"/>
          <w:w w:val="97"/>
          <w:b/>
          <w:bCs/>
          <w:position w:val="2"/>
        </w:rPr>
        <w:t>IIIU</w:t>
      </w:r>
      <w:r>
        <w:rPr>
          <w:rFonts w:ascii="Arial" w:hAnsi="Arial" w:cs="Arial" w:eastAsia="Arial"/>
          <w:sz w:val="10"/>
          <w:szCs w:val="10"/>
          <w:color w:val="424242"/>
          <w:spacing w:val="-11"/>
          <w:w w:val="97"/>
          <w:b/>
          <w:bCs/>
          <w:position w:val="2"/>
        </w:rPr>
        <w:t>,</w:t>
      </w:r>
      <w:r>
        <w:rPr>
          <w:rFonts w:ascii="Arial" w:hAnsi="Arial" w:cs="Arial" w:eastAsia="Arial"/>
          <w:sz w:val="10"/>
          <w:szCs w:val="10"/>
          <w:color w:val="606062"/>
          <w:spacing w:val="0"/>
          <w:w w:val="97"/>
          <w:b/>
          <w:bCs/>
          <w:position w:val="2"/>
        </w:rPr>
        <w:t>C</w:t>
      </w:r>
      <w:r>
        <w:rPr>
          <w:rFonts w:ascii="Arial" w:hAnsi="Arial" w:cs="Arial" w:eastAsia="Arial"/>
          <w:sz w:val="10"/>
          <w:szCs w:val="10"/>
          <w:color w:val="606062"/>
          <w:spacing w:val="-4"/>
          <w:w w:val="97"/>
          <w:b/>
          <w:bCs/>
          <w:position w:val="2"/>
        </w:rPr>
        <w:t> 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00"/>
          <w:b/>
          <w:bCs/>
          <w:position w:val="2"/>
        </w:rPr>
        <w:t>C'TpRilH</w:t>
      </w:r>
      <w:r>
        <w:rPr>
          <w:rFonts w:ascii="Arial" w:hAnsi="Arial" w:cs="Arial" w:eastAsia="Arial"/>
          <w:sz w:val="9"/>
          <w:szCs w:val="9"/>
          <w:color w:val="525252"/>
          <w:spacing w:val="0"/>
          <w:w w:val="100"/>
          <w:b/>
          <w:bCs/>
          <w:position w:val="2"/>
        </w:rPr>
        <w:t>M</w:t>
      </w:r>
      <w:r>
        <w:rPr>
          <w:rFonts w:ascii="Arial" w:hAnsi="Arial" w:cs="Arial" w:eastAsia="Arial"/>
          <w:sz w:val="9"/>
          <w:szCs w:val="9"/>
          <w:color w:val="525252"/>
          <w:spacing w:val="11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9"/>
          <w:szCs w:val="9"/>
          <w:color w:val="424242"/>
          <w:spacing w:val="0"/>
          <w:w w:val="106"/>
          <w:b/>
          <w:bCs/>
          <w:position w:val="2"/>
        </w:rPr>
        <w:t>Bni\JlaMa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2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74.879994pt;height:4.8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2420"/>
        </w:sectPr>
      </w:pPr>
      <w:rPr/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" w:lineRule="exact"/>
        <w:ind w:left="105"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99337pt;margin-top:5.971712pt;width:12.491603pt;height:12.5pt;mso-position-horizontal-relative:page;mso-position-vertical-relative:paragraph;z-index:-21335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Courier New" w:hAnsi="Courier New" w:cs="Courier New" w:eastAsia="Courier New"/>
                      <w:sz w:val="25"/>
                      <w:szCs w:val="25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color w:val="424242"/>
                      <w:spacing w:val="-28"/>
                      <w:w w:val="100"/>
                      <w:position w:val="2"/>
                    </w:rPr>
                    <w:t>o</w:t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color w:val="1A1A1A"/>
                      <w:spacing w:val="0"/>
                      <w:w w:val="100"/>
                      <w:position w:val="2"/>
                    </w:rPr>
                    <w:t>u</w:t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525254"/>
          <w:spacing w:val="0"/>
          <w:w w:val="115"/>
          <w:position w:val="-9"/>
        </w:rPr>
        <w:t>03HaKa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48" w:lineRule="exact"/>
        <w:ind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F2F2F"/>
          <w:w w:val="106"/>
          <w:position w:val="-10"/>
        </w:rPr>
        <w:t>lip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6"/>
          <w:w w:val="107"/>
          <w:position w:val="-1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16"/>
          <w:position w:val="-10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24" w:lineRule="exact"/>
        <w:ind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4"/>
        </w:rPr>
        <w:t>Jbttoc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3" w:after="0" w:line="240" w:lineRule="auto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6"/>
          <w:w w:val="10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Jno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nJopmcm•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pacx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2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5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5"/>
        </w:rPr>
        <w:t>113/.laTaKa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920" w:bottom="280" w:left="1540" w:right="2420"/>
          <w:footerReference w:type="default" r:id="rId75"/>
          <w:pgSz w:w="16880" w:h="11980" w:orient="landscape"/>
          <w:cols w:num="4" w:equalWidth="0">
            <w:col w:w="567" w:space="226"/>
            <w:col w:w="305" w:space="3755"/>
            <w:col w:w="362" w:space="2351"/>
            <w:col w:w="5354"/>
          </w:cols>
        </w:sectPr>
      </w:pPr>
      <w:rPr/>
    </w:p>
    <w:p>
      <w:pPr>
        <w:spacing w:before="0" w:after="0" w:line="187" w:lineRule="exact"/>
        <w:ind w:left="2713" w:right="-20"/>
        <w:jc w:val="left"/>
        <w:tabs>
          <w:tab w:pos="4720" w:val="left"/>
          <w:tab w:pos="5900" w:val="left"/>
          <w:tab w:pos="7380" w:val="left"/>
          <w:tab w:pos="10620" w:val="left"/>
          <w:tab w:pos="1148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4"/>
        </w:rPr>
        <w:t>Onuc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6"/>
          <w:position w:val="-4"/>
        </w:rPr>
        <w:t>ono6p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6"/>
          <w:w w:val="86"/>
          <w:position w:val="-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6"/>
          <w:position w:val="-4"/>
        </w:rPr>
        <w:t>ttttx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4"/>
        </w:rPr>
        <w:t>YKynuo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5"/>
          <w:position w:val="3"/>
        </w:rPr>
        <w:t>PnCX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7"/>
          <w:w w:val="86"/>
          <w:position w:val="3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0"/>
          <w:position w:val="3"/>
        </w:rPr>
        <w:t>/.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7"/>
          <w:w w:val="70"/>
          <w:position w:val="3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59"/>
          <w:position w:val="3"/>
        </w:rPr>
        <w:t>11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5"/>
          <w:position w:val="3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"/>
          <w:w w:val="85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5"/>
          <w:position w:val="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3"/>
          <w:w w:val="85"/>
          <w:position w:val="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85"/>
          <w:position w:val="3"/>
        </w:rPr>
        <w:t>J/.l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"/>
          <w:w w:val="85"/>
          <w:position w:val="3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5"/>
          <w:position w:val="3"/>
        </w:rPr>
        <w:t>UIIII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5"/>
          <w:position w:val="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9"/>
          <w:w w:val="85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7"/>
          <w:position w:val="3"/>
        </w:rPr>
        <w:t>TCPCT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"/>
          <w:w w:val="77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7"/>
          <w:position w:val="3"/>
        </w:rPr>
        <w:t>6YUCTa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2"/>
          <w:w w:val="77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-30"/>
          <w:w w:val="100"/>
          <w:position w:val="2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-20"/>
          <w:w w:val="100"/>
          <w:position w:val="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  <w:position w:val="2"/>
        </w:rPr>
        <w:t>IJ</w:t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F2F2F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45"/>
          <w:w w:val="97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11"/>
          <w:position w:val="1"/>
        </w:rPr>
        <w:t>13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left="745" w:right="-20"/>
        <w:jc w:val="left"/>
        <w:tabs>
          <w:tab w:pos="4600" w:val="left"/>
          <w:tab w:pos="5780" w:val="left"/>
          <w:tab w:pos="6820" w:val="left"/>
          <w:tab w:pos="10320" w:val="left"/>
          <w:tab w:pos="113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7.519104pt;margin-top:1.293018pt;width:23.400001pt;height:12.5pt;mso-position-horizontal-relative:page;mso-position-vertical-relative:paragraph;z-index:-21341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Courier New" w:hAnsi="Courier New" w:cs="Courier New" w:eastAsia="Courier New"/>
                      <w:sz w:val="25"/>
                      <w:szCs w:val="25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color w:val="424242"/>
                      <w:spacing w:val="0"/>
                      <w:w w:val="78"/>
                      <w:position w:val="2"/>
                    </w:rPr>
                    <w:t>ooco</w:t>
                  </w:r>
                  <w:r>
                    <w:rPr>
                      <w:rFonts w:ascii="Courier New" w:hAnsi="Courier New" w:cs="Courier New" w:eastAsia="Courier New"/>
                      <w:sz w:val="25"/>
                      <w:szCs w:val="2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8"/>
          <w:position w:val="7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"/>
          <w:w w:val="78"/>
          <w:position w:val="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78"/>
          <w:position w:val="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5"/>
          <w:w w:val="78"/>
          <w:position w:val="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8"/>
          <w:position w:val="7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5"/>
          <w:w w:val="78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1"/>
        </w:rPr>
        <w:t>nnponpujnunja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0"/>
          <w:w w:val="118"/>
          <w:position w:val="-4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4"/>
          <w:position w:val="-4"/>
        </w:rPr>
        <w:t>0116/.l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5"/>
          <w:position w:val="-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4"/>
        </w:rPr>
        <w:t>11)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-2"/>
        </w:rPr>
        <w:t>Pcny6nuKc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8"/>
          <w:position w:val="7"/>
        </w:rPr>
        <w:t>AyTOIIO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"/>
          <w:w w:val="78"/>
          <w:position w:val="7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78"/>
          <w:position w:val="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2"/>
          <w:w w:val="78"/>
          <w:position w:val="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8"/>
          <w:position w:val="7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8"/>
          <w:position w:val="7"/>
        </w:rPr>
        <w:t>   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8"/>
          <w:w w:val="78"/>
          <w:position w:val="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18"/>
          <w:position w:val="5"/>
        </w:rPr>
        <w:t>Onwn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4"/>
          <w:w w:val="118"/>
          <w:position w:val="5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18"/>
          <w:position w:val="5"/>
        </w:rPr>
        <w:t>e/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44"/>
          <w:w w:val="118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9"/>
          <w:position w:val="2"/>
        </w:rPr>
        <w:t>.n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"/>
          <w:w w:val="89"/>
          <w:position w:val="2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80"/>
          <w:position w:val="2"/>
        </w:rPr>
        <w:t>tt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2"/>
        </w:rPr>
        <w:t>at[nja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2"/>
        </w:rPr>
        <w:t>u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0"/>
          <w:position w:val="1"/>
        </w:rPr>
        <w:t>OCTA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4"/>
          <w:w w:val="71"/>
          <w:position w:val="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76"/>
          <w:position w:val="1"/>
        </w:rPr>
        <w:t>IIIX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5" w:lineRule="exact"/>
        <w:ind w:left="7728" w:right="-20"/>
        <w:jc w:val="left"/>
        <w:tabs>
          <w:tab w:pos="87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8"/>
        </w:rPr>
        <w:t>llOKlllliiiiiC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101"/>
          <w:position w:val="-10"/>
        </w:rPr>
        <w:t>fllRJLII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40" w:right="2420"/>
        </w:sectPr>
      </w:pPr>
      <w:rPr/>
    </w:p>
    <w:p>
      <w:pPr>
        <w:spacing w:before="81" w:after="0" w:line="240" w:lineRule="auto"/>
        <w:ind w:left="306" w:right="-65"/>
        <w:jc w:val="left"/>
        <w:tabs>
          <w:tab w:pos="900" w:val="left"/>
          <w:tab w:pos="2840" w:val="left"/>
          <w:tab w:pos="5000" w:val="left"/>
          <w:tab w:pos="6120" w:val="left"/>
          <w:tab w:pos="7120" w:val="left"/>
          <w:tab w:pos="80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"/>
          <w:szCs w:val="14"/>
          <w:color w:val="2F2F2F"/>
          <w:spacing w:val="0"/>
          <w:w w:val="129"/>
          <w:position w:val="2"/>
        </w:rPr>
        <w:t>1</w:t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2F2F2F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1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2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7"/>
          <w:position w:val="0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left="182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54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1"/>
          <w:w w:val="100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612300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9"/>
        </w:rPr>
        <w:t>Ornnii'Ta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8"/>
          <w:w w:val="7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7"/>
        </w:rPr>
        <w:t>rnaBKHllC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9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7"/>
        </w:rPr>
        <w:t>MYJITIIJI&amp;Tepamnt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7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8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9"/>
        </w:rPr>
        <w:t>omcmnylll!ja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"/>
          <w:w w:val="8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82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  <w:t>5403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612400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9"/>
          <w:position w:val="0"/>
        </w:rPr>
        <w:t>OrnniiTC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6"/>
          <w:w w:val="79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84"/>
          <w:position w:val="0"/>
        </w:rPr>
        <w:t>rnaal!lflle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86"/>
          <w:position w:val="0"/>
        </w:rPr>
        <w:t>crpaHl!</w:t>
      </w:r>
      <w:r>
        <w:rPr>
          <w:rFonts w:ascii="Arial" w:hAnsi="Arial" w:cs="Arial" w:eastAsia="Arial"/>
          <w:sz w:val="13"/>
          <w:szCs w:val="13"/>
          <w:color w:val="646464"/>
          <w:spacing w:val="0"/>
          <w:w w:val="86"/>
          <w:position w:val="0"/>
        </w:rPr>
        <w:t>M</w:t>
      </w:r>
      <w:r>
        <w:rPr>
          <w:rFonts w:ascii="Arial" w:hAnsi="Arial" w:cs="Arial" w:eastAsia="Arial"/>
          <w:sz w:val="13"/>
          <w:szCs w:val="13"/>
          <w:color w:val="646464"/>
          <w:spacing w:val="18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86"/>
          <w:position w:val="0"/>
        </w:rPr>
        <w:t>nocm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7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86"/>
          <w:position w:val="0"/>
        </w:rPr>
        <w:t>amn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86"/>
          <w:position w:val="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6"/>
          <w:w w:val="86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1"/>
          <w:position w:val="0"/>
        </w:rPr>
        <w:t>6&amp;Hl&lt;l1Ma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82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5404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612500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95"/>
        </w:rPr>
        <w:t>0rnnaTe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7"/>
        </w:rPr>
        <w:t>rn&amp;BHHllC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3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4"/>
        </w:rPr>
        <w:t>OCT8JIIIM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102"/>
        </w:rPr>
        <w:t>CTpBIO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-13"/>
          <w:w w:val="103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135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1"/>
        </w:rPr>
        <w:t>IC]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2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1"/>
        </w:rPr>
        <w:t>CJUfTOpH&gt;ta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82"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  <w:t>5405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612600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92"/>
          <w:position w:val="1"/>
        </w:rPr>
        <w:t>0rnnaT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92"/>
          <w:position w:val="1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6"/>
          <w:position w:val="1"/>
        </w:rPr>
        <w:t>rn&amp;BHHUC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2"/>
          <w:position w:val="1"/>
        </w:rPr>
        <w:t>118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1"/>
          <w:position w:val="1"/>
        </w:rPr>
        <w:t>CTJl811C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1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3"/>
          <w:position w:val="1"/>
        </w:rPr>
        <w:t>clttoi811CIOCKt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3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"/>
          <w:w w:val="63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3"/>
          <w:position w:val="1"/>
        </w:rPr>
        <w:t>ACPHBRTC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3" w:after="0" w:line="240" w:lineRule="auto"/>
        <w:ind w:left="19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5406</w:t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612900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8"/>
          <w:position w:val="1"/>
        </w:rPr>
        <w:t>Hcnpnn1&lt;1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8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9"/>
          <w:position w:val="1"/>
        </w:rPr>
        <w:t>cnon.tto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0"/>
          <w:position w:val="1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9"/>
          <w:position w:val="1"/>
        </w:rPr>
        <w:t>ll,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0"/>
          <w:position w:val="1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9"/>
          <w:position w:val="1"/>
        </w:rPr>
        <w:t>'ra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5" w:after="0" w:line="222" w:lineRule="exact"/>
        <w:ind w:left="191" w:right="-20"/>
        <w:jc w:val="left"/>
        <w:tabs>
          <w:tab w:pos="13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308594pt;margin-top:9.478436pt;width:22.500001pt;height:7.5pt;mso-position-horizontal-relative:page;mso-position-vertical-relative:paragraph;z-index:-21340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424242"/>
                      <w:spacing w:val="0"/>
                      <w:w w:val="100"/>
                    </w:rPr>
                    <w:t>613000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>5407</w:t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6"/>
          <w:position w:val="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1"/>
          <w:w w:val="96"/>
          <w:position w:val="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96"/>
          <w:position w:val="4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3"/>
          <w:w w:val="96"/>
          <w:position w:val="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6"/>
          <w:position w:val="4"/>
        </w:rPr>
        <w:t>JI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6"/>
          <w:w w:val="96"/>
          <w:position w:val="4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5"/>
          <w:w w:val="96"/>
          <w:position w:val="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6"/>
          <w:position w:val="4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"/>
          <w:w w:val="96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6"/>
          <w:position w:val="4"/>
        </w:rPr>
        <w:t>rJJABHHl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6"/>
          <w:position w:val="4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6"/>
          <w:position w:val="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1"/>
          <w:w w:val="96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3"/>
          <w:w w:val="130"/>
          <w:position w:val="4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8"/>
          <w:position w:val="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3" w:lineRule="exact"/>
        <w:ind w:left="131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4"/>
          <w:position w:val="1"/>
        </w:rPr>
        <w:t>rAPAHl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4"/>
          <w:position w:val="1"/>
        </w:rPr>
        <w:t>(JIJAMA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2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2"/>
          <w:position w:val="1"/>
        </w:rPr>
        <w:t>(5408)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9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5408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613100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91"/>
          <w:position w:val="1"/>
        </w:rPr>
        <w:t>Ornna,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4"/>
          <w:w w:val="91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91"/>
          <w:position w:val="1"/>
        </w:rPr>
        <w:t>rnaaHIIue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8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91"/>
          <w:position w:val="1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  <w:t>rapamuuawa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5" w:after="0" w:line="232" w:lineRule="exact"/>
        <w:ind w:left="19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5"/>
        </w:rPr>
        <w:t>5409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5"/>
        </w:rPr>
        <w:t>614000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5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95"/>
          <w:position w:val="5"/>
        </w:rPr>
        <w:t>OTnJIAT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95"/>
          <w:position w:val="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"/>
          <w:w w:val="95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5"/>
        </w:rPr>
        <w:t>rJIABffill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5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5"/>
        </w:rPr>
        <w:t>JA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131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7"/>
          <w:position w:val="1"/>
        </w:rPr>
        <w:t>&lt;I&gt;JfiiAHCJIJC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"/>
          <w:w w:val="87"/>
          <w:position w:val="1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87"/>
          <w:position w:val="1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5"/>
          <w:w w:val="87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4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4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5"/>
          <w:w w:val="100"/>
          <w:position w:val="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  <w:position w:val="1"/>
        </w:rPr>
        <w:t>Jfll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121"/>
          <w:position w:val="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-15"/>
          <w:w w:val="121"/>
          <w:position w:val="1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99"/>
          <w:position w:val="1"/>
        </w:rPr>
        <w:t>410)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19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5410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614100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Ornna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8"/>
        </w:rPr>
        <w:t>rnaomme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4"/>
          <w:spacing w:val="0"/>
          <w:w w:val="131"/>
        </w:rPr>
        <w:t>33</w:t>
      </w:r>
      <w:r>
        <w:rPr>
          <w:rFonts w:ascii="Times New Roman" w:hAnsi="Times New Roman" w:cs="Times New Roman" w:eastAsia="Times New Roman"/>
          <w:sz w:val="10"/>
          <w:szCs w:val="10"/>
          <w:color w:val="52525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4"/>
        </w:rPr>
        <w:t>cltHIIBHelljCKI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4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23"/>
          <w:w w:val="6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4"/>
        </w:rPr>
        <w:t>nH31111r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6" w:after="0" w:line="162" w:lineRule="exact"/>
        <w:ind w:left="1318" w:right="3696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6.560432pt;margin-top:8.506482pt;width:49.698163pt;height:7.5pt;mso-position-horizontal-relative:page;mso-position-vertical-relative:paragraph;z-index:-21337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tabs>
                      <w:tab w:pos="520" w:val="left"/>
                    </w:tabs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424242"/>
                      <w:spacing w:val="0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424242"/>
                      <w:spacing w:val="-13"/>
                      <w:w w:val="100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A1A1A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A1A1A"/>
                      <w:spacing w:val="-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A1A1A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A1A1A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2F2F2F"/>
                      <w:spacing w:val="0"/>
                      <w:w w:val="102"/>
                    </w:rPr>
                    <w:t>615000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424242"/>
          <w:w w:val="98"/>
        </w:rPr>
        <w:t>O'f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8"/>
          <w:w w:val="12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8"/>
        </w:rPr>
        <w:t>JJAT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29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7"/>
          <w:w w:val="12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86"/>
        </w:rPr>
        <w:t>PAHU.H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3"/>
          <w:w w:val="86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2"/>
        </w:rPr>
        <w:t>KOMEP[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3"/>
        </w:rPr>
        <w:t>(HJAJIHHM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2"/>
        </w:rPr>
        <w:t>TP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3"/>
          <w:w w:val="9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21"/>
        </w:rPr>
        <w:t>ti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95"/>
        </w:rPr>
        <w:t>CAKl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8"/>
          <w:w w:val="96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8"/>
        </w:rPr>
        <w:t>AMA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1"/>
        </w:rPr>
        <w:t>54JZ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9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  <w:t>5412</w:t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615100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85"/>
          <w:position w:val="1"/>
        </w:rPr>
        <w:t>Ornna,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3"/>
          <w:w w:val="85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5"/>
          <w:position w:val="1"/>
        </w:rPr>
        <w:t>rapBHUIIja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9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5"/>
          <w:position w:val="1"/>
        </w:rPr>
        <w:t>no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2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5"/>
          <w:position w:val="1"/>
        </w:rPr>
        <w:t>KOMCPWUMIIII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5"/>
          <w:position w:val="1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5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"/>
          <w:w w:val="65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5"/>
          <w:position w:val="1"/>
        </w:rPr>
        <w:t>TJlRIIC&amp;KUIIjaMa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31" w:lineRule="exact"/>
        <w:ind w:left="191" w:right="-20"/>
        <w:jc w:val="left"/>
        <w:tabs>
          <w:tab w:pos="13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308594pt;margin-top:6.204602pt;width:22.950001pt;height:7.5pt;mso-position-horizontal-relative:page;mso-position-vertical-relative:paragraph;z-index:-21339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25254"/>
                      <w:spacing w:val="0"/>
                      <w:w w:val="102"/>
                    </w:rPr>
                    <w:t>620000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>5413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3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2"/>
          <w:position w:val="4"/>
        </w:rPr>
        <w:t>HASABK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2"/>
          <w:position w:val="4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2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9"/>
          <w:w w:val="82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2"/>
          <w:position w:val="4"/>
        </w:rPr>
        <w:t>&lt;I&gt;HHABCJ:I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2"/>
          <w:w w:val="82"/>
          <w:position w:val="4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2"/>
          <w:position w:val="4"/>
        </w:rPr>
        <w:t>CKE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"/>
          <w:w w:val="82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  <w:position w:val="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2"/>
          <w:w w:val="100"/>
          <w:position w:val="4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4"/>
        </w:rPr>
        <w:t>MOBBIIE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131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100"/>
          <w:position w:val="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-15"/>
          <w:w w:val="100"/>
          <w:position w:val="1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  <w:position w:val="1"/>
        </w:rPr>
        <w:t>414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25254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5"/>
          <w:szCs w:val="15"/>
          <w:color w:val="525254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  <w:position w:val="1"/>
        </w:rPr>
        <w:t>5414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5"/>
          <w:szCs w:val="15"/>
          <w:color w:val="424242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25254"/>
          <w:spacing w:val="0"/>
          <w:w w:val="102"/>
          <w:position w:val="1"/>
        </w:rPr>
        <w:t>5433)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0" w:lineRule="auto"/>
        <w:ind w:left="1328" w:right="3646" w:firstLine="-1137"/>
        <w:jc w:val="left"/>
        <w:tabs>
          <w:tab w:pos="13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308594pt;margin-top:3.606846pt;width:22.950001pt;height:7.5pt;mso-position-horizontal-relative:page;mso-position-vertical-relative:paragraph;z-index:-21338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424242"/>
                      <w:spacing w:val="0"/>
                      <w:w w:val="102"/>
                    </w:rPr>
                    <w:t>621000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-10"/>
        </w:rPr>
        <w:t>5414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8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3"/>
          <w:position w:val="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4"/>
          <w:w w:val="103"/>
          <w:position w:val="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"/>
          <w:w w:val="91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9"/>
          <w:position w:val="0"/>
        </w:rPr>
        <w:t>SABK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0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8"/>
          <w:position w:val="0"/>
        </w:rPr>
        <w:t>,li;OMAliE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4"/>
          <w:position w:val="0"/>
        </w:rPr>
        <w:t>&lt;I&gt;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"/>
          <w:w w:val="65"/>
          <w:position w:val="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93"/>
          <w:position w:val="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5"/>
          <w:w w:val="93"/>
          <w:position w:val="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4"/>
          <w:w w:val="82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3"/>
          <w:position w:val="0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98"/>
          <w:position w:val="0"/>
        </w:rPr>
        <w:t>CJtJCK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99"/>
          <w:position w:val="0"/>
        </w:rPr>
        <w:t>£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0"/>
        </w:rPr>
        <w:t>HMOBIDlE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5"/>
          <w:position w:val="0"/>
        </w:rPr>
        <w:t>(011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3"/>
          <w:w w:val="65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  <w:position w:val="0"/>
        </w:rPr>
        <w:t>5415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4"/>
          <w:position w:val="0"/>
        </w:rPr>
        <w:t>AO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5"/>
          <w:position w:val="0"/>
        </w:rPr>
        <w:t>5413)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67" w:after="0" w:line="240" w:lineRule="auto"/>
        <w:ind w:left="191" w:right="-20"/>
        <w:jc w:val="left"/>
        <w:tabs>
          <w:tab w:pos="72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5415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  <w:t>621100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6"/>
          <w:position w:val="2"/>
        </w:rPr>
        <w:t>Hn6nnKn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"/>
          <w:w w:val="7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1"/>
          <w:position w:val="2"/>
        </w:rPr>
        <w:t>AOMRIIII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1"/>
          <w:position w:val="2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6"/>
          <w:w w:val="61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0"/>
          <w:position w:val="2"/>
        </w:rPr>
        <w:t>xapTttja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3"/>
          <w:w w:val="8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56"/>
          <w:position w:val="2"/>
        </w:rPr>
        <w:t>01.1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8"/>
          <w:w w:val="56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9"/>
          <w:position w:val="2"/>
        </w:rPr>
        <w:t>upcwoocm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6"/>
          <w:w w:val="79"/>
          <w:position w:val="2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9"/>
          <w:position w:val="2"/>
        </w:rPr>
        <w:t>113y3eo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6"/>
          <w:w w:val="79"/>
          <w:position w:val="2"/>
        </w:rPr>
        <w:t> </w:t>
      </w:r>
      <w:r>
        <w:rPr>
          <w:rFonts w:ascii="Arial" w:hAnsi="Arial" w:cs="Arial" w:eastAsia="Arial"/>
          <w:sz w:val="10"/>
          <w:szCs w:val="10"/>
          <w:color w:val="525254"/>
          <w:spacing w:val="0"/>
          <w:w w:val="106"/>
          <w:position w:val="2"/>
        </w:rPr>
        <w:t>Ol&lt;lllfja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83" w:after="0" w:line="240" w:lineRule="auto"/>
        <w:ind w:left="19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  <w:t>5416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6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200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7"/>
          <w:position w:val="2"/>
        </w:rPr>
        <w:t>KpeJ.IItT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7"/>
          <w:position w:val="2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5"/>
          <w:w w:val="67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7"/>
          <w:position w:val="2"/>
        </w:rPr>
        <w:t>OCTalllt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7"/>
          <w:position w:val="2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8"/>
          <w:w w:val="67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7"/>
          <w:position w:val="2"/>
        </w:rPr>
        <w:t>omuo11Ma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4"/>
          <w:w w:val="67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5"/>
          <w:position w:val="2"/>
        </w:rPr>
        <w:t>unncTH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9" w:lineRule="exact"/>
        <w:ind w:left="20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1"/>
        </w:rPr>
        <w:t>5417</w:t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1"/>
        </w:rPr>
        <w:t>621300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8"/>
          <w:position w:val="0"/>
        </w:rPr>
        <w:t>Kpeaor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"/>
          <w:w w:val="78"/>
          <w:position w:val="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8"/>
          <w:position w:val="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6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1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7"/>
          <w:w w:val="102"/>
          <w:position w:val="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8"/>
          <w:position w:val="0"/>
        </w:rPr>
        <w:t>Mal\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9"/>
          <w:position w:val="0"/>
        </w:rPr>
        <w:t>o"'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0"/>
          <w:position w:val="0"/>
        </w:rPr>
        <w:t>jaBnH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0"/>
          <w:position w:val="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7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0"/>
          <w:position w:val="0"/>
        </w:rPr>
        <w:t>clnmnneoticKJo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0"/>
          <w:position w:val="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6"/>
          <w:w w:val="7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6"/>
          <w:position w:val="0"/>
        </w:rPr>
        <w:t>IIHCTorryUI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"/>
          <w:w w:val="67"/>
          <w:position w:val="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5"/>
          <w:position w:val="0"/>
        </w:rPr>
        <w:t>ja&gt;Oa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1538" w:right="-20"/>
        <w:jc w:val="left"/>
        <w:tabs>
          <w:tab w:pos="24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100"/>
          <w:position w:val="1"/>
        </w:rPr>
        <w:t>flOMOI\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100"/>
          <w:position w:val="1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2424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24242"/>
          <w:spacing w:val="0"/>
          <w:w w:val="100"/>
          <w:position w:val="-1"/>
        </w:rPr>
        <w:t>nona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right="-20"/>
        <w:jc w:val="left"/>
        <w:tabs>
          <w:tab w:pos="860" w:val="left"/>
          <w:tab w:pos="1700" w:val="left"/>
          <w:tab w:pos="25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2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  <w:t>10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249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424242"/>
          <w:spacing w:val="-53"/>
          <w:w w:val="24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1A1A1A"/>
          <w:spacing w:val="0"/>
          <w:w w:val="249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887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09"/>
        </w:rPr>
        <w:t>!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jc w:val="right"/>
        <w:spacing w:after="0"/>
        <w:sectPr>
          <w:type w:val="continuous"/>
          <w:pgSz w:w="16880" w:h="11980" w:orient="landscape"/>
          <w:pgMar w:top="1580" w:bottom="280" w:left="1540" w:right="2420"/>
          <w:cols w:num="2" w:equalWidth="0">
            <w:col w:w="8096" w:space="817"/>
            <w:col w:w="4007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78.679276pt;margin-top:46.898792pt;width:599.923034pt;height:448.302921pt;mso-position-horizontal-relative:page;mso-position-vertical-relative:page;z-index:-21343" coordorigin="1574,938" coordsize="11998,8966">
            <v:group style="position:absolute;left:1588;top:986;width:11970;height:2" coordorigin="1588,986" coordsize="11970,2">
              <v:shape style="position:absolute;left:1588;top:986;width:11970;height:2" coordorigin="1588,986" coordsize="11970,0" path="m1588,986l13558,986e" filled="f" stroked="t" strokeweight="1.432937pt" strokecolor="#2B2B2B">
                <v:path arrowok="t"/>
              </v:shape>
            </v:group>
            <v:group style="position:absolute;left:1617;top:952;width:2;height:8933" coordorigin="1617,952" coordsize="2,8933">
              <v:shape style="position:absolute;left:1617;top:952;width:2;height:8933" coordorigin="1617,952" coordsize="0,8933" path="m1617,9885l1617,952e" filled="f" stroked="t" strokeweight="1.432937pt" strokecolor="#343434">
                <v:path arrowok="t"/>
              </v:shape>
            </v:group>
            <v:group style="position:absolute;left:2132;top:952;width:2;height:1248" coordorigin="2132,952" coordsize="2,1248">
              <v:shape style="position:absolute;left:2132;top:952;width:2;height:1248" coordorigin="2132,952" coordsize="0,1248" path="m2132,2200l2132,952e" filled="f" stroked="t" strokeweight=".955291pt" strokecolor="#3B3B3B">
                <v:path arrowok="t"/>
              </v:shape>
            </v:group>
            <v:group style="position:absolute;left:2820;top:952;width:2;height:495" coordorigin="2820,952" coordsize="2,495">
              <v:shape style="position:absolute;left:2820;top:952;width:2;height:495" coordorigin="2820,952" coordsize="0,495" path="m2820,1448l2820,952e" filled="f" stroked="t" strokeweight=".955291pt" strokecolor="#444444">
                <v:path arrowok="t"/>
              </v:shape>
            </v:group>
            <v:group style="position:absolute;left:6020;top:962;width:2;height:590" coordorigin="6020,962" coordsize="2,590">
              <v:shape style="position:absolute;left:6020;top:962;width:2;height:590" coordorigin="6020,962" coordsize="0,590" path="m6020,1552l6020,962e" filled="f" stroked="t" strokeweight=".955291pt" strokecolor="#484848">
                <v:path arrowok="t"/>
              </v:shape>
            </v:group>
            <v:group style="position:absolute;left:7129;top:971;width:2;height:933" coordorigin="7129,971" coordsize="2,933">
              <v:shape style="position:absolute;left:7129;top:971;width:2;height:933" coordorigin="7129,971" coordsize="0,933" path="m7129,1905l7129,971e" filled="f" stroked="t" strokeweight=".955291pt" strokecolor="#2F2F2F">
                <v:path arrowok="t"/>
              </v:shape>
            </v:group>
            <v:group style="position:absolute;left:7081;top:986;width:4261;height:2" coordorigin="7081,986" coordsize="4261,2">
              <v:shape style="position:absolute;left:7081;top:986;width:4261;height:2" coordorigin="7081,986" coordsize="4261,0" path="m7081,986l11341,986e" filled="f" stroked="t" strokeweight="1.432937pt" strokecolor="#282828">
                <v:path arrowok="t"/>
              </v:shape>
            </v:group>
            <v:group style="position:absolute;left:11762;top:1014;width:946;height:2" coordorigin="11762,1014" coordsize="946,2">
              <v:shape style="position:absolute;left:11762;top:1014;width:946;height:2" coordorigin="11762,1014" coordsize="946,0" path="m11762,1014l12708,1014e" filled="f" stroked="t" strokeweight=".477646pt" strokecolor="#232323">
                <v:path arrowok="t"/>
              </v:shape>
            </v:group>
            <v:group style="position:absolute;left:7109;top:1205;width:6448;height:2" coordorigin="7109,1205" coordsize="6448,2">
              <v:shape style="position:absolute;left:7109;top:1205;width:6448;height:2" coordorigin="7109,1205" coordsize="6448,0" path="m7109,1205l13558,1205e" filled="f" stroked="t" strokeweight=".477646pt" strokecolor="#545454">
                <v:path arrowok="t"/>
              </v:shape>
            </v:group>
            <v:group style="position:absolute;left:12669;top:981;width:860;height:2" coordorigin="12669,981" coordsize="860,2">
              <v:shape style="position:absolute;left:12669;top:981;width:860;height:2" coordorigin="12669,981" coordsize="860,0" path="m12669,981l13529,981e" filled="f" stroked="t" strokeweight=".477646pt" strokecolor="#000000">
                <v:path arrowok="t"/>
              </v:shape>
            </v:group>
            <v:group style="position:absolute;left:13543;top:1019;width:2;height:1762" coordorigin="13543,1019" coordsize="2,1762">
              <v:shape style="position:absolute;left:13543;top:1019;width:2;height:1762" coordorigin="13543,1019" coordsize="0,1762" path="m13543,2781l13543,1019e" filled="f" stroked="t" strokeweight=".955291pt" strokecolor="#383838">
                <v:path arrowok="t"/>
              </v:shape>
            </v:group>
            <v:group style="position:absolute;left:8275;top:1171;width:2;height:571" coordorigin="8275,1171" coordsize="2,571">
              <v:shape style="position:absolute;left:8275;top:1171;width:2;height:571" coordorigin="8275,1171" coordsize="0,571" path="m8275,1743l8275,1171e" filled="f" stroked="t" strokeweight=".955291pt" strokecolor="#646464">
                <v:path arrowok="t"/>
              </v:shape>
            </v:group>
            <v:group style="position:absolute;left:8265;top:1419;width:3544;height:2" coordorigin="8265,1419" coordsize="3544,2">
              <v:shape style="position:absolute;left:8265;top:1419;width:3544;height:2" coordorigin="8265,1419" coordsize="3544,0" path="m8265,1419l11810,1419e" filled="f" stroked="t" strokeweight=".477646pt" strokecolor="#383838">
                <v:path arrowok="t"/>
              </v:shape>
            </v:group>
            <v:group style="position:absolute;left:11800;top:1181;width:2;height:1895" coordorigin="11800,1181" coordsize="2,1895">
              <v:shape style="position:absolute;left:11800;top:1181;width:2;height:1895" coordorigin="11800,1181" coordsize="0,1895" path="m11800,3076l11800,1181e" filled="f" stroked="t" strokeweight=".955291pt" strokecolor="#545454">
                <v:path arrowok="t"/>
              </v:shape>
            </v:group>
            <v:group style="position:absolute;left:12674;top:1190;width:2;height:257" coordorigin="12674,1190" coordsize="2,257">
              <v:shape style="position:absolute;left:12674;top:1190;width:2;height:257" coordorigin="12674,1190" coordsize="0,257" path="m12674,1448l12674,1190e" filled="f" stroked="t" strokeweight=".477646pt" strokecolor="#343434">
                <v:path arrowok="t"/>
              </v:shape>
            </v:group>
            <v:group style="position:absolute;left:2825;top:1390;width:2;height:229" coordorigin="2825,1390" coordsize="2,229">
              <v:shape style="position:absolute;left:2825;top:1390;width:2;height:229" coordorigin="2825,1390" coordsize="0,229" path="m2825,1619l2825,1390e" filled="f" stroked="t" strokeweight=".477646pt" strokecolor="#181818">
                <v:path arrowok="t"/>
              </v:shape>
            </v:group>
            <v:group style="position:absolute;left:9139;top:1390;width:2;height:229" coordorigin="9139,1390" coordsize="2,229">
              <v:shape style="position:absolute;left:9139;top:1390;width:2;height:229" coordorigin="9139,1390" coordsize="0,229" path="m9139,1619l9139,1390e" filled="f" stroked="t" strokeweight=".477646pt" strokecolor="#131313">
                <v:path arrowok="t"/>
              </v:shape>
            </v:group>
            <v:group style="position:absolute;left:10047;top:1381;width:2;height:524" coordorigin="10047,1381" coordsize="2,524">
              <v:shape style="position:absolute;left:10047;top:1381;width:2;height:524" coordorigin="10047,1381" coordsize="0,524" path="m10047,1905l10047,1381e" filled="f" stroked="t" strokeweight=".477646pt" strokecolor="#181818">
                <v:path arrowok="t"/>
              </v:shape>
            </v:group>
            <v:group style="position:absolute;left:10921;top:1390;width:2;height:1390" coordorigin="10921,1390" coordsize="2,1390">
              <v:shape style="position:absolute;left:10921;top:1390;width:2;height:1390" coordorigin="10921,1390" coordsize="0,1390" path="m10921,2781l10921,1390e" filled="f" stroked="t" strokeweight=".955291pt" strokecolor="#575757">
                <v:path arrowok="t"/>
              </v:shape>
            </v:group>
            <v:group style="position:absolute;left:12674;top:1390;width:2;height:505" coordorigin="12674,1390" coordsize="2,505">
              <v:shape style="position:absolute;left:12674;top:1390;width:2;height:505" coordorigin="12674,1390" coordsize="0,505" path="m12674,1895l12674,1390e" filled="f" stroked="t" strokeweight=".477646pt" strokecolor="#1C1C1C">
                <v:path arrowok="t"/>
              </v:shape>
            </v:group>
            <v:group style="position:absolute;left:6025;top:1495;width:2;height:409" coordorigin="6025,1495" coordsize="2,409">
              <v:shape style="position:absolute;left:6025;top:1495;width:2;height:409" coordorigin="6025,1495" coordsize="0,409" path="m6025,1905l6025,1495e" filled="f" stroked="t" strokeweight=".477646pt" strokecolor="#1C1C1C">
                <v:path arrowok="t"/>
              </v:shape>
            </v:group>
            <v:group style="position:absolute;left:9097;top:1676;width:994;height:2" coordorigin="9097,1676" coordsize="994,2">
              <v:shape style="position:absolute;left:9097;top:1676;width:994;height:2" coordorigin="9097,1676" coordsize="994,0" path="m9097,1676l10090,1676e" filled="f" stroked="t" strokeweight=".955291pt" strokecolor="#4F4F4F">
                <v:path arrowok="t"/>
              </v:shape>
            </v:group>
            <v:group style="position:absolute;left:10004;top:1700;width:1834;height:2" coordorigin="10004,1700" coordsize="1834,2">
              <v:shape style="position:absolute;left:10004;top:1700;width:1834;height:2" coordorigin="10004,1700" coordsize="1834,0" path="m10004,1700l11838,1700e" filled="f" stroked="t" strokeweight=".955291pt" strokecolor="#4F4F4F">
                <v:path arrowok="t"/>
              </v:shape>
            </v:group>
            <v:group style="position:absolute;left:1607;top:1705;width:2646;height:2" coordorigin="1607,1705" coordsize="2646,2">
              <v:shape style="position:absolute;left:1607;top:1705;width:2646;height:2" coordorigin="1607,1705" coordsize="2646,0" path="m1607,1705l4253,1705e" filled="f" stroked="t" strokeweight=".477646pt" strokecolor="#383838">
                <v:path arrowok="t"/>
              </v:shape>
            </v:group>
            <v:group style="position:absolute;left:2835;top:1562;width:2;height:4904" coordorigin="2835,1562" coordsize="2,4904">
              <v:shape style="position:absolute;left:2835;top:1562;width:2;height:4904" coordorigin="2835,1562" coordsize="0,4904" path="m2835,6466l2835,1562e" filled="f" stroked="t" strokeweight=".955291pt" strokecolor="#48484B">
                <v:path arrowok="t"/>
              </v:shape>
            </v:group>
            <v:group style="position:absolute;left:4807;top:1676;width:3668;height:2" coordorigin="4807,1676" coordsize="3668,2">
              <v:shape style="position:absolute;left:4807;top:1676;width:3668;height:2" coordorigin="4807,1676" coordsize="3668,0" path="m4807,1676l8476,1676e" filled="f" stroked="t" strokeweight=".477646pt" strokecolor="#484848">
                <v:path arrowok="t"/>
              </v:shape>
            </v:group>
            <v:group style="position:absolute;left:8237;top:1671;width:946;height:2" coordorigin="8237,1671" coordsize="946,2">
              <v:shape style="position:absolute;left:8237;top:1671;width:946;height:2" coordorigin="8237,1671" coordsize="946,0" path="m8237,1671l9182,1671e" filled="f" stroked="t" strokeweight=".477646pt" strokecolor="#2F2F2F">
                <v:path arrowok="t"/>
              </v:shape>
            </v:group>
            <v:group style="position:absolute;left:9149;top:1314;width:2;height:8533" coordorigin="9149,1314" coordsize="2,8533">
              <v:shape style="position:absolute;left:9149;top:1314;width:2;height:8533" coordorigin="9149,1314" coordsize="0,8533" path="m9149,9847l9149,1314e" filled="f" stroked="t" strokeweight=".955291pt" strokecolor="#4B4B4B">
                <v:path arrowok="t"/>
              </v:shape>
            </v:group>
            <v:group style="position:absolute;left:11752;top:1719;width:1806;height:2" coordorigin="11752,1719" coordsize="1806,2">
              <v:shape style="position:absolute;left:11752;top:1719;width:1806;height:2" coordorigin="11752,1719" coordsize="1806,0" path="m11752,1719l13558,1719e" filled="f" stroked="t" strokeweight=".955291pt" strokecolor="#545454">
                <v:path arrowok="t"/>
              </v:shape>
            </v:group>
            <v:group style="position:absolute;left:1597;top:1843;width:573;height:2" coordorigin="1597,1843" coordsize="573,2">
              <v:shape style="position:absolute;left:1597;top:1843;width:573;height:2" coordorigin="1597,1843" coordsize="573,0" path="m1597,1843l2171,1843e" filled="f" stroked="t" strokeweight="1.432937pt" strokecolor="#1C1C1C">
                <v:path arrowok="t"/>
              </v:shape>
            </v:group>
            <v:group style="position:absolute;left:2085;top:1857;width:8521;height:2" coordorigin="2085,1857" coordsize="8521,2">
              <v:shape style="position:absolute;left:2085;top:1857;width:8521;height:2" coordorigin="2085,1857" coordsize="8521,0" path="m2085,1857l10606,1857e" filled="f" stroked="t" strokeweight="1.432937pt" strokecolor="#343434">
                <v:path arrowok="t"/>
              </v:shape>
            </v:group>
            <v:group style="position:absolute;left:8275;top:1676;width:2;height:524" coordorigin="8275,1676" coordsize="2,524">
              <v:shape style="position:absolute;left:8275;top:1676;width:2;height:524" coordorigin="8275,1676" coordsize="0,524" path="m8275,2200l8275,1676e" filled="f" stroked="t" strokeweight=".477646pt" strokecolor="#383838">
                <v:path arrowok="t"/>
              </v:shape>
            </v:group>
            <v:group style="position:absolute;left:10004;top:1881;width:1834;height:2" coordorigin="10004,1881" coordsize="1834,2">
              <v:shape style="position:absolute;left:10004;top:1881;width:1834;height:2" coordorigin="10004,1881" coordsize="1834,0" path="m10004,1881l11838,1881e" filled="f" stroked="t" strokeweight=".955291pt" strokecolor="#2B2B2B">
                <v:path arrowok="t"/>
              </v:shape>
            </v:group>
            <v:group style="position:absolute;left:11752;top:1890;width:879;height:2" coordorigin="11752,1890" coordsize="879,2">
              <v:shape style="position:absolute;left:11752;top:1890;width:879;height:2" coordorigin="11752,1890" coordsize="879,0" path="m11752,1890l12631,1890e" filled="f" stroked="t" strokeweight=".477646pt" strokecolor="#1F1F1F">
                <v:path arrowok="t"/>
              </v:shape>
            </v:group>
            <v:group style="position:absolute;left:12660;top:1857;width:869;height:2" coordorigin="12660,1857" coordsize="869,2">
              <v:shape style="position:absolute;left:12660;top:1857;width:869;height:2" coordorigin="12660,1857" coordsize="869,0" path="m12660,1857l13529,1857e" filled="f" stroked="t" strokeweight=".477646pt" strokecolor="#343434">
                <v:path arrowok="t"/>
              </v:shape>
            </v:group>
            <v:group style="position:absolute;left:1597;top:2147;width:573;height:2" coordorigin="1597,2147" coordsize="573,2">
              <v:shape style="position:absolute;left:1597;top:2147;width:573;height:2" coordorigin="1597,2147" coordsize="573,0" path="m1597,2147l2171,2147e" filled="f" stroked="t" strokeweight=".477646pt" strokecolor="#282828">
                <v:path arrowok="t"/>
              </v:shape>
            </v:group>
            <v:group style="position:absolute;left:2085;top:2162;width:8005;height:2" coordorigin="2085,2162" coordsize="8005,2">
              <v:shape style="position:absolute;left:2085;top:2162;width:8005;height:2" coordorigin="2085,2162" coordsize="8005,0" path="m2085,2162l10090,2162e" filled="f" stroked="t" strokeweight=".955291pt" strokecolor="#484848">
                <v:path arrowok="t"/>
              </v:shape>
            </v:group>
            <v:group style="position:absolute;left:6025;top:1809;width:2;height:390" coordorigin="6025,1809" coordsize="2,390">
              <v:shape style="position:absolute;left:6025;top:1809;width:2;height:390" coordorigin="6025,1809" coordsize="0,390" path="m6025,2200l6025,1809e" filled="f" stroked="t" strokeweight=".955291pt" strokecolor="#2F2F2F">
                <v:path arrowok="t"/>
              </v:shape>
            </v:group>
            <v:group style="position:absolute;left:7129;top:1809;width:2;height:1267" coordorigin="7129,1809" coordsize="2,1267">
              <v:shape style="position:absolute;left:7129;top:1809;width:2;height:1267" coordorigin="7129,1809" coordsize="0,1267" path="m7129,3076l7129,1809e" filled="f" stroked="t" strokeweight=".955291pt" strokecolor="#4B4B4B">
                <v:path arrowok="t"/>
              </v:shape>
            </v:group>
            <v:group style="position:absolute;left:10057;top:1333;width:2;height:8514" coordorigin="10057,1333" coordsize="2,8514">
              <v:shape style="position:absolute;left:10057;top:1333;width:2;height:8514" coordorigin="10057,1333" coordsize="0,8514" path="m10057,9847l10057,1333e" filled="f" stroked="t" strokeweight=".477646pt" strokecolor="#484848">
                <v:path arrowok="t"/>
              </v:shape>
            </v:group>
            <v:group style="position:absolute;left:10004;top:2186;width:1834;height:2" coordorigin="10004,2186" coordsize="1834,2">
              <v:shape style="position:absolute;left:10004;top:2186;width:1834;height:2" coordorigin="10004,2186" coordsize="1834,0" path="m10004,2186l11838,2186e" filled="f" stroked="t" strokeweight=".955291pt" strokecolor="#484848">
                <v:path arrowok="t"/>
              </v:shape>
            </v:group>
            <v:group style="position:absolute;left:11752;top:2195;width:659;height:2" coordorigin="11752,2195" coordsize="659,2">
              <v:shape style="position:absolute;left:11752;top:2195;width:659;height:2" coordorigin="11752,2195" coordsize="659,0" path="m11752,2195l12411,2195e" filled="f" stroked="t" strokeweight=".477646pt" strokecolor="#4F4F4F">
                <v:path arrowok="t"/>
              </v:shape>
            </v:group>
            <v:group style="position:absolute;left:12674;top:1819;width:2;height:381" coordorigin="12674,1819" coordsize="2,381">
              <v:shape style="position:absolute;left:12674;top:1819;width:2;height:381" coordorigin="12674,1819" coordsize="0,381" path="m12674,2200l12674,1819e" filled="f" stroked="t" strokeweight=".477646pt" strokecolor="#343434">
                <v:path arrowok="t"/>
              </v:shape>
            </v:group>
            <v:group style="position:absolute;left:12660;top:2162;width:869;height:2" coordorigin="12660,2162" coordsize="869,2">
              <v:shape style="position:absolute;left:12660;top:2162;width:869;height:2" coordorigin="12660,2162" coordsize="869,0" path="m12660,2162l13529,2162e" filled="f" stroked="t" strokeweight=".477646pt" strokecolor="#3B3B3B">
                <v:path arrowok="t"/>
              </v:shape>
            </v:group>
            <v:group style="position:absolute;left:1597;top:2476;width:8493;height:2" coordorigin="1597,2476" coordsize="8493,2">
              <v:shape style="position:absolute;left:1597;top:2476;width:8493;height:2" coordorigin="1597,2476" coordsize="8493,0" path="m1597,2476l10090,2476e" filled="f" stroked="t" strokeweight=".955291pt" strokecolor="#484848">
                <v:path arrowok="t"/>
              </v:shape>
            </v:group>
            <v:group style="position:absolute;left:2132;top:2114;width:2;height:667" coordorigin="2132,2114" coordsize="2,667">
              <v:shape style="position:absolute;left:2132;top:2114;width:2;height:667" coordorigin="2132,2114" coordsize="0,667" path="m2132,2781l2132,2114e" filled="f" stroked="t" strokeweight=".955291pt" strokecolor="#4F4F4F">
                <v:path arrowok="t"/>
              </v:shape>
            </v:group>
            <v:group style="position:absolute;left:6030;top:2114;width:2;height:667" coordorigin="6030,2114" coordsize="2,667">
              <v:shape style="position:absolute;left:6030;top:2114;width:2;height:667" coordorigin="6030,2114" coordsize="0,667" path="m6030,2781l6030,2114e" filled="f" stroked="t" strokeweight=".955291pt" strokecolor="#575757">
                <v:path arrowok="t"/>
              </v:shape>
            </v:group>
            <v:group style="position:absolute;left:8275;top:2114;width:2;height:667" coordorigin="8275,2114" coordsize="2,667">
              <v:shape style="position:absolute;left:8275;top:2114;width:2;height:667" coordorigin="8275,2114" coordsize="0,667" path="m8275,2781l8275,2114e" filled="f" stroked="t" strokeweight=".477646pt" strokecolor="#676767">
                <v:path arrowok="t"/>
              </v:shape>
            </v:group>
            <v:group style="position:absolute;left:10004;top:2495;width:1834;height:2" coordorigin="10004,2495" coordsize="1834,2">
              <v:shape style="position:absolute;left:10004;top:2495;width:1834;height:2" coordorigin="10004,2495" coordsize="1834,0" path="m10004,2495l11838,2495e" filled="f" stroked="t" strokeweight=".477646pt" strokecolor="#4F4F4F">
                <v:path arrowok="t"/>
              </v:shape>
            </v:group>
            <v:group style="position:absolute;left:11781;top:2466;width:1748;height:2" coordorigin="11781,2466" coordsize="1748,2">
              <v:shape style="position:absolute;left:11781;top:2466;width:1748;height:2" coordorigin="11781,2466" coordsize="1748,0" path="m11781,2466l13529,2466e" filled="f" stroked="t" strokeweight=".477646pt" strokecolor="#646464">
                <v:path arrowok="t"/>
              </v:shape>
            </v:group>
            <v:group style="position:absolute;left:12679;top:2124;width:2;height:2562" coordorigin="12679,2124" coordsize="2,2562">
              <v:shape style="position:absolute;left:12679;top:2124;width:2;height:2562" coordorigin="12679,2124" coordsize="0,2562" path="m12679,4685l12679,2124e" filled="f" stroked="t" strokeweight=".955291pt" strokecolor="#5B5B5B">
                <v:path arrowok="t"/>
              </v:shape>
            </v:group>
            <v:group style="position:absolute;left:1597;top:2752;width:8598;height:2" coordorigin="1597,2752" coordsize="8598,2">
              <v:shape style="position:absolute;left:1597;top:2752;width:8598;height:2" coordorigin="1597,2752" coordsize="8598,0" path="m1597,2752l10195,2752e" filled="f" stroked="t" strokeweight=".955291pt" strokecolor="#484848">
                <v:path arrowok="t"/>
              </v:shape>
            </v:group>
            <v:group style="position:absolute;left:10004;top:2771;width:1834;height:2" coordorigin="10004,2771" coordsize="1834,2">
              <v:shape style="position:absolute;left:10004;top:2771;width:1834;height:2" coordorigin="10004,2771" coordsize="1834,0" path="m10004,2771l11838,2771e" filled="f" stroked="t" strokeweight=".477646pt" strokecolor="#4B4B4B">
                <v:path arrowok="t"/>
              </v:shape>
            </v:group>
            <v:group style="position:absolute;left:11781;top:2743;width:1748;height:2" coordorigin="11781,2743" coordsize="1748,2">
              <v:shape style="position:absolute;left:11781;top:2743;width:1748;height:2" coordorigin="11781,2743" coordsize="1748,0" path="m11781,2743l13529,2743e" filled="f" stroked="t" strokeweight=".477646pt" strokecolor="#646464">
                <v:path arrowok="t"/>
              </v:shape>
            </v:group>
            <v:group style="position:absolute;left:1597;top:3043;width:8493;height:2" coordorigin="1597,3043" coordsize="8493,2">
              <v:shape style="position:absolute;left:1597;top:3043;width:8493;height:2" coordorigin="1597,3043" coordsize="8493,0" path="m1597,3043l10090,3043e" filled="f" stroked="t" strokeweight=".955291pt" strokecolor="#444448">
                <v:path arrowok="t"/>
              </v:shape>
            </v:group>
            <v:group style="position:absolute;left:2132;top:2705;width:2;height:371" coordorigin="2132,2705" coordsize="2,371">
              <v:shape style="position:absolute;left:2132;top:2705;width:2;height:371" coordorigin="2132,2705" coordsize="0,371" path="m2132,3076l2132,2705e" filled="f" stroked="t" strokeweight=".955291pt" strokecolor="#343438">
                <v:path arrowok="t"/>
              </v:shape>
            </v:group>
            <v:group style="position:absolute;left:6030;top:2705;width:2;height:1105" coordorigin="6030,2705" coordsize="2,1105">
              <v:shape style="position:absolute;left:6030;top:2705;width:2;height:1105" coordorigin="6030,2705" coordsize="0,1105" path="m6030,3809l6030,2705e" filled="f" stroked="t" strokeweight=".955291pt" strokecolor="#3B3B3B">
                <v:path arrowok="t"/>
              </v:shape>
            </v:group>
            <v:group style="position:absolute;left:8285;top:2705;width:2;height:819" coordorigin="8285,2705" coordsize="2,819">
              <v:shape style="position:absolute;left:8285;top:2705;width:2;height:819" coordorigin="8285,2705" coordsize="0,819" path="m8285,3524l8285,2705e" filled="f" stroked="t" strokeweight=".477646pt" strokecolor="#3B3B3B">
                <v:path arrowok="t"/>
              </v:shape>
            </v:group>
            <v:group style="position:absolute;left:10004;top:3062;width:1977;height:2" coordorigin="10004,3062" coordsize="1977,2">
              <v:shape style="position:absolute;left:10004;top:3062;width:1977;height:2" coordorigin="10004,3062" coordsize="1977,0" path="m10004,3062l11981,3062e" filled="f" stroked="t" strokeweight=".955291pt" strokecolor="#484848">
                <v:path arrowok="t"/>
              </v:shape>
            </v:group>
            <v:group style="position:absolute;left:10926;top:2705;width:2;height:371" coordorigin="10926,2705" coordsize="2,371">
              <v:shape style="position:absolute;left:10926;top:2705;width:2;height:371" coordorigin="10926,2705" coordsize="0,371" path="m10926,3076l10926,2705e" filled="f" stroked="t" strokeweight=".477646pt" strokecolor="#3B3B3B">
                <v:path arrowok="t"/>
              </v:shape>
            </v:group>
            <v:group style="position:absolute;left:11752;top:3071;width:1538;height:2" coordorigin="11752,3071" coordsize="1538,2">
              <v:shape style="position:absolute;left:11752;top:3071;width:1538;height:2" coordorigin="11752,3071" coordsize="1538,0" path="m11752,3071l13290,3071e" filled="f" stroked="t" strokeweight=".477646pt" strokecolor="#4F4F4F">
                <v:path arrowok="t"/>
              </v:shape>
            </v:group>
            <v:group style="position:absolute;left:13548;top:2714;width:2;height:809" coordorigin="13548,2714" coordsize="2,809">
              <v:shape style="position:absolute;left:13548;top:2714;width:2;height:809" coordorigin="13548,2714" coordsize="0,809" path="m13548,3524l13548,2714e" filled="f" stroked="t" strokeweight=".955291pt" strokecolor="#1C1C1C">
                <v:path arrowok="t"/>
              </v:shape>
            </v:group>
            <v:group style="position:absolute;left:1597;top:3324;width:10365;height:2" coordorigin="1597,3324" coordsize="10365,2">
              <v:shape style="position:absolute;left:1597;top:3324;width:10365;height:2" coordorigin="1597,3324" coordsize="10365,0" path="m1597,3324l11962,3324e" filled="f" stroked="t" strokeweight=".955291pt" strokecolor="#484848">
                <v:path arrowok="t"/>
              </v:shape>
            </v:group>
            <v:group style="position:absolute;left:2137;top:3000;width:2;height:352" coordorigin="2137,3000" coordsize="2,352">
              <v:shape style="position:absolute;left:2137;top:3000;width:2;height:352" coordorigin="2137,3000" coordsize="0,352" path="m2137,3352l2137,3000e" filled="f" stroked="t" strokeweight=".477646pt" strokecolor="#131313">
                <v:path arrowok="t"/>
              </v:shape>
            </v:group>
            <v:group style="position:absolute;left:7129;top:3000;width:2;height:809" coordorigin="7129,3000" coordsize="2,809">
              <v:shape style="position:absolute;left:7129;top:3000;width:2;height:809" coordorigin="7129,3000" coordsize="0,809" path="m7129,3809l7129,3000e" filled="f" stroked="t" strokeweight=".477646pt" strokecolor="#2B2B2B">
                <v:path arrowok="t"/>
              </v:shape>
            </v:group>
            <v:group style="position:absolute;left:10926;top:3000;width:2;height:524" coordorigin="10926,3000" coordsize="2,524">
              <v:shape style="position:absolute;left:10926;top:3000;width:2;height:524" coordorigin="10926,3000" coordsize="0,524" path="m10926,3524l10926,3000e" filled="f" stroked="t" strokeweight=".477646pt" strokecolor="#1C1C1C">
                <v:path arrowok="t"/>
              </v:shape>
            </v:group>
            <v:group style="position:absolute;left:11805;top:3000;width:2;height:524" coordorigin="11805,3000" coordsize="2,524">
              <v:shape style="position:absolute;left:11805;top:3000;width:2;height:524" coordorigin="11805,3000" coordsize="0,524" path="m11805,3524l11805,3000e" filled="f" stroked="t" strokeweight=".477646pt" strokecolor="#1C1C1C">
                <v:path arrowok="t"/>
              </v:shape>
            </v:group>
            <v:group style="position:absolute;left:11752;top:3343;width:1806;height:2" coordorigin="11752,3343" coordsize="1806,2">
              <v:shape style="position:absolute;left:11752;top:3343;width:1806;height:2" coordorigin="11752,3343" coordsize="1806,0" path="m11752,3343l13558,3343e" filled="f" stroked="t" strokeweight=".955291pt" strokecolor="#484848">
                <v:path arrowok="t"/>
              </v:shape>
            </v:group>
            <v:group style="position:absolute;left:1607;top:3771;width:8454;height:2" coordorigin="1607,3771" coordsize="8454,2">
              <v:shape style="position:absolute;left:1607;top:3771;width:8454;height:2" coordorigin="1607,3771" coordsize="8454,0" path="m1607,3771l10061,3771e" filled="f" stroked="t" strokeweight=".477646pt" strokecolor="#4F4F4F">
                <v:path arrowok="t"/>
              </v:shape>
            </v:group>
            <v:group style="position:absolute;left:2142;top:3266;width:2;height:543" coordorigin="2142,3266" coordsize="2,543">
              <v:shape style="position:absolute;left:2142;top:3266;width:2;height:543" coordorigin="2142,3266" coordsize="0,543" path="m2142,3809l2142,3266e" filled="f" stroked="t" strokeweight=".955291pt" strokecolor="#343438">
                <v:path arrowok="t"/>
              </v:shape>
            </v:group>
            <v:group style="position:absolute;left:8285;top:3457;width:2;height:2390" coordorigin="8285,3457" coordsize="2,2390">
              <v:shape style="position:absolute;left:8285;top:3457;width:2;height:2390" coordorigin="8285,3457" coordsize="0,2390" path="m8285,5847l8285,3457e" filled="f" stroked="t" strokeweight=".955291pt" strokecolor="#545454">
                <v:path arrowok="t"/>
              </v:shape>
            </v:group>
            <v:group style="position:absolute;left:10463;top:3743;width:3086;height:2" coordorigin="10463,3743" coordsize="3086,2">
              <v:shape style="position:absolute;left:10463;top:3743;width:3086;height:2" coordorigin="10463,3743" coordsize="3086,0" path="m10463,3743l13548,3743e" filled="f" stroked="t" strokeweight=".477646pt" strokecolor="#4F4F4F">
                <v:path arrowok="t"/>
              </v:shape>
            </v:group>
            <v:group style="position:absolute;left:10926;top:3457;width:2;height:352" coordorigin="10926,3457" coordsize="2,352">
              <v:shape style="position:absolute;left:10926;top:3457;width:2;height:352" coordorigin="10926,3457" coordsize="0,352" path="m10926,3809l10926,3457e" filled="f" stroked="t" strokeweight=".477646pt" strokecolor="#2F2F2F">
                <v:path arrowok="t"/>
              </v:shape>
            </v:group>
            <v:group style="position:absolute;left:11805;top:3457;width:2;height:352" coordorigin="11805,3457" coordsize="2,352">
              <v:shape style="position:absolute;left:11805;top:3457;width:2;height:352" coordorigin="11805,3457" coordsize="0,352" path="m11805,3809l11805,3457e" filled="f" stroked="t" strokeweight=".477646pt" strokecolor="#3F3F3F">
                <v:path arrowok="t"/>
              </v:shape>
            </v:group>
            <v:group style="position:absolute;left:1597;top:4028;width:10346;height:2" coordorigin="1597,4028" coordsize="10346,2">
              <v:shape style="position:absolute;left:1597;top:4028;width:10346;height:2" coordorigin="1597,4028" coordsize="10346,0" path="m1597,4028l11943,4028e" filled="f" stroked="t" strokeweight=".955291pt" strokecolor="#444444">
                <v:path arrowok="t"/>
              </v:shape>
            </v:group>
            <v:group style="position:absolute;left:2142;top:3733;width:2;height:686" coordorigin="2142,3733" coordsize="2,686">
              <v:shape style="position:absolute;left:2142;top:3733;width:2;height:686" coordorigin="2142,3733" coordsize="0,686" path="m2142,4419l2142,3733e" filled="f" stroked="t" strokeweight=".955291pt" strokecolor="#544F54">
                <v:path arrowok="t"/>
              </v:shape>
            </v:group>
            <v:group style="position:absolute;left:6030;top:3733;width:2;height:952" coordorigin="6030,3733" coordsize="2,952">
              <v:shape style="position:absolute;left:6030;top:3733;width:2;height:952" coordorigin="6030,3733" coordsize="0,952" path="m6030,4685l6030,3733e" filled="f" stroked="t" strokeweight=".955291pt" strokecolor="#4F4F4F">
                <v:path arrowok="t"/>
              </v:shape>
            </v:group>
            <v:group style="position:absolute;left:7133;top:3733;width:2;height:2895" coordorigin="7133,3733" coordsize="2,2895">
              <v:shape style="position:absolute;left:7133;top:3733;width:2;height:2895" coordorigin="7133,3733" coordsize="0,2895" path="m7133,6628l7133,3733e" filled="f" stroked="t" strokeweight=".955291pt" strokecolor="#484848">
                <v:path arrowok="t"/>
              </v:shape>
            </v:group>
            <v:group style="position:absolute;left:10931;top:3733;width:2;height:2733" coordorigin="10931,3733" coordsize="2,2733">
              <v:shape style="position:absolute;left:10931;top:3733;width:2;height:2733" coordorigin="10931,3733" coordsize="0,2733" path="m10931,6466l10931,3733e" filled="f" stroked="t" strokeweight=".955291pt" strokecolor="#545454">
                <v:path arrowok="t"/>
              </v:shape>
            </v:group>
            <v:group style="position:absolute;left:11810;top:1181;width:2;height:8676" coordorigin="11810,1181" coordsize="2,8676">
              <v:shape style="position:absolute;left:11810;top:1181;width:2;height:8676" coordorigin="11810,1181" coordsize="0,8676" path="m11810,9856l11810,1181e" filled="f" stroked="t" strokeweight=".955291pt" strokecolor="#4B4B4B">
                <v:path arrowok="t"/>
              </v:shape>
            </v:group>
            <v:group style="position:absolute;left:11752;top:4047;width:1806;height:2" coordorigin="11752,4047" coordsize="1806,2">
              <v:shape style="position:absolute;left:11752;top:4047;width:1806;height:2" coordorigin="11752,4047" coordsize="1806,0" path="m11752,4047l13558,4047e" filled="f" stroked="t" strokeweight=".955291pt" strokecolor="#484848">
                <v:path arrowok="t"/>
              </v:shape>
            </v:group>
            <v:group style="position:absolute;left:13548;top:3724;width:2;height:333" coordorigin="13548,3724" coordsize="2,333">
              <v:shape style="position:absolute;left:13548;top:3724;width:2;height:333" coordorigin="13548,3724" coordsize="0,333" path="m13548,4057l13548,3724e" filled="f" stroked="t" strokeweight=".955291pt" strokecolor="#2F2F2F">
                <v:path arrowok="t"/>
              </v:shape>
            </v:group>
            <v:group style="position:absolute;left:1607;top:4381;width:1261;height:2" coordorigin="1607,4381" coordsize="1261,2">
              <v:shape style="position:absolute;left:1607;top:4381;width:1261;height:2" coordorigin="1607,4381" coordsize="1261,0" path="m1607,4381l2868,4381e" filled="f" stroked="t" strokeweight=".955291pt" strokecolor="#3F3F3F">
                <v:path arrowok="t"/>
              </v:shape>
            </v:group>
            <v:group style="position:absolute;left:2782;top:4390;width:8177;height:2" coordorigin="2782,4390" coordsize="8177,2">
              <v:shape style="position:absolute;left:2782;top:4390;width:8177;height:2" coordorigin="2782,4390" coordsize="8177,0" path="m2782,4390l10959,4390e" filled="f" stroked="t" strokeweight=".955291pt" strokecolor="#484848">
                <v:path arrowok="t"/>
              </v:shape>
            </v:group>
            <v:group style="position:absolute;left:10625;top:4404;width:2923;height:2" coordorigin="10625,4404" coordsize="2923,2">
              <v:shape style="position:absolute;left:10625;top:4404;width:2923;height:2" coordorigin="10625,4404" coordsize="2923,0" path="m10625,4404l13548,4404e" filled="f" stroked="t" strokeweight=".955291pt" strokecolor="#4B4B4B">
                <v:path arrowok="t"/>
              </v:shape>
            </v:group>
            <v:group style="position:absolute;left:2142;top:4333;width:2;height:1057" coordorigin="2142,4333" coordsize="2,1057">
              <v:shape style="position:absolute;left:2142;top:4333;width:2;height:1057" coordorigin="2142,4333" coordsize="0,1057" path="m2142,5390l2142,4333e" filled="f" stroked="t" strokeweight=".955291pt" strokecolor="#2F2F34">
                <v:path arrowok="t"/>
              </v:shape>
            </v:group>
            <v:group style="position:absolute;left:1607;top:4652;width:8483;height:2" coordorigin="1607,4652" coordsize="8483,2">
              <v:shape style="position:absolute;left:1607;top:4652;width:8483;height:2" coordorigin="1607,4652" coordsize="8483,0" path="m1607,4652l10090,4652e" filled="f" stroked="t" strokeweight=".955291pt" strokecolor="#444448">
                <v:path arrowok="t"/>
              </v:shape>
            </v:group>
            <v:group style="position:absolute;left:10004;top:4671;width:3544;height:2" coordorigin="10004,4671" coordsize="3544,2">
              <v:shape style="position:absolute;left:10004;top:4671;width:3544;height:2" coordorigin="10004,4671" coordsize="3544,0" path="m10004,4671l13548,4671e" filled="f" stroked="t" strokeweight=".955291pt" strokecolor="#484848">
                <v:path arrowok="t"/>
              </v:shape>
            </v:group>
            <v:group style="position:absolute;left:6030;top:4600;width:2;height:267" coordorigin="6030,4600" coordsize="2,267">
              <v:shape style="position:absolute;left:6030;top:4600;width:2;height:267" coordorigin="6030,4600" coordsize="0,267" path="m6030,4866l6030,4600e" filled="f" stroked="t" strokeweight=".955291pt" strokecolor="#3B3B3B">
                <v:path arrowok="t"/>
              </v:shape>
            </v:group>
            <v:group style="position:absolute;left:12684;top:4609;width:2;height:781" coordorigin="12684,4609" coordsize="2,781">
              <v:shape style="position:absolute;left:12684;top:4609;width:2;height:781" coordorigin="12684,4609" coordsize="0,781" path="m12684,5390l12684,4609e" filled="f" stroked="t" strokeweight=".477646pt" strokecolor="#282828">
                <v:path arrowok="t"/>
              </v:shape>
            </v:group>
            <v:group style="position:absolute;left:6035;top:4800;width:2;height:248" coordorigin="6035,4800" coordsize="2,248">
              <v:shape style="position:absolute;left:6035;top:4800;width:2;height:248" coordorigin="6035,4800" coordsize="0,248" path="m6035,5047l6035,4800e" filled="f" stroked="t" strokeweight=".477646pt" strokecolor="#232323">
                <v:path arrowok="t"/>
              </v:shape>
            </v:group>
            <v:group style="position:absolute;left:1607;top:5014;width:9352;height:2" coordorigin="1607,5014" coordsize="9352,2">
              <v:shape style="position:absolute;left:1607;top:5014;width:9352;height:2" coordorigin="1607,5014" coordsize="9352,0" path="m1607,5014l10959,5014e" filled="f" stroked="t" strokeweight=".955291pt" strokecolor="#484848">
                <v:path arrowok="t"/>
              </v:shape>
            </v:group>
            <v:group style="position:absolute;left:10711;top:5033;width:2837;height:2" coordorigin="10711,5033" coordsize="2837,2">
              <v:shape style="position:absolute;left:10711;top:5033;width:2837;height:2" coordorigin="10711,5033" coordsize="2837,0" path="m10711,5033l13548,5033e" filled="f" stroked="t" strokeweight=".955291pt" strokecolor="#545454">
                <v:path arrowok="t"/>
              </v:shape>
            </v:group>
            <v:group style="position:absolute;left:1607;top:5361;width:564;height:2" coordorigin="1607,5361" coordsize="564,2">
              <v:shape style="position:absolute;left:1607;top:5361;width:564;height:2" coordorigin="1607,5361" coordsize="564,0" path="m1607,5361l2171,5361e" filled="f" stroked="t" strokeweight=".477646pt" strokecolor="#2B2B2B">
                <v:path arrowok="t"/>
              </v:shape>
            </v:group>
            <v:group style="position:absolute;left:6035;top:4962;width:2;height:2190" coordorigin="6035,4962" coordsize="2,2190">
              <v:shape style="position:absolute;left:6035;top:4962;width:2;height:2190" coordorigin="6035,4962" coordsize="0,2190" path="m6035,7152l6035,4962e" filled="f" stroked="t" strokeweight=".955291pt" strokecolor="#444444">
                <v:path arrowok="t"/>
              </v:shape>
            </v:group>
            <v:group style="position:absolute;left:2085;top:5361;width:8875;height:2" coordorigin="2085,5361" coordsize="8875,2">
              <v:shape style="position:absolute;left:2085;top:5361;width:8875;height:2" coordorigin="2085,5361" coordsize="8875,0" path="m2085,5361l10959,5361e" filled="f" stroked="t" strokeweight=".955291pt" strokecolor="#444444">
                <v:path arrowok="t"/>
              </v:shape>
            </v:group>
            <v:group style="position:absolute;left:10520;top:5376;width:3028;height:2" coordorigin="10520,5376" coordsize="3028,2">
              <v:shape style="position:absolute;left:10520;top:5376;width:3028;height:2" coordorigin="10520,5376" coordsize="3028,0" path="m10520,5376l13548,5376e" filled="f" stroked="t" strokeweight=".955291pt" strokecolor="#545454">
                <v:path arrowok="t"/>
              </v:shape>
            </v:group>
            <v:group style="position:absolute;left:1607;top:5828;width:564;height:2" coordorigin="1607,5828" coordsize="564,2">
              <v:shape style="position:absolute;left:1607;top:5828;width:564;height:2" coordorigin="1607,5828" coordsize="564,0" path="m1607,5828l2171,5828e" filled="f" stroked="t" strokeweight=".955291pt" strokecolor="#38383B">
                <v:path arrowok="t"/>
              </v:shape>
            </v:group>
            <v:group style="position:absolute;left:2142;top:5304;width:2;height:886" coordorigin="2142,5304" coordsize="2,886">
              <v:shape style="position:absolute;left:2142;top:5304;width:2;height:886" coordorigin="2142,5304" coordsize="0,886" path="m2142,6190l2142,5304e" filled="f" stroked="t" strokeweight=".955291pt" strokecolor="#4B4B4B">
                <v:path arrowok="t"/>
              </v:shape>
            </v:group>
            <v:group style="position:absolute;left:11810;top:5304;width:2;height:1124" coordorigin="11810,5304" coordsize="2,1124">
              <v:shape style="position:absolute;left:11810;top:5304;width:2;height:1124" coordorigin="11810,5304" coordsize="0,1124" path="m11810,6428l11810,5304e" filled="f" stroked="t" strokeweight=".955291pt" strokecolor="#5B5B5B">
                <v:path arrowok="t"/>
              </v:shape>
            </v:group>
            <v:group style="position:absolute;left:12693;top:5304;width:2;height:3666" coordorigin="12693,5304" coordsize="2,3666">
              <v:shape style="position:absolute;left:12693;top:5304;width:2;height:3666" coordorigin="12693,5304" coordsize="0,3666" path="m12693,8971l12693,5304e" filled="f" stroked="t" strokeweight=".955291pt" strokecolor="#5B5B5B">
                <v:path arrowok="t"/>
              </v:shape>
            </v:group>
            <v:group style="position:absolute;left:2085;top:5819;width:8875;height:2" coordorigin="2085,5819" coordsize="8875,2">
              <v:shape style="position:absolute;left:2085;top:5819;width:8875;height:2" coordorigin="2085,5819" coordsize="8875,0" path="m2085,5819l10959,5819e" filled="f" stroked="t" strokeweight=".955291pt" strokecolor="#444444">
                <v:path arrowok="t"/>
              </v:shape>
            </v:group>
            <v:group style="position:absolute;left:10682;top:5828;width:2866;height:2" coordorigin="10682,5828" coordsize="2866,2">
              <v:shape style="position:absolute;left:10682;top:5828;width:2866;height:2" coordorigin="10682,5828" coordsize="2866,0" path="m10682,5828l13548,5828e" filled="f" stroked="t" strokeweight=".955291pt" strokecolor="#4B4B4B">
                <v:path arrowok="t"/>
              </v:shape>
            </v:group>
            <v:group style="position:absolute;left:1607;top:6171;width:1767;height:2" coordorigin="1607,6171" coordsize="1767,2">
              <v:shape style="position:absolute;left:1607;top:6171;width:1767;height:2" coordorigin="1607,6171" coordsize="1767,0" path="m1607,6171l3374,6171e" filled="f" stroked="t" strokeweight=".955291pt" strokecolor="#484848">
                <v:path arrowok="t"/>
              </v:shape>
            </v:group>
            <v:group style="position:absolute;left:8294;top:5771;width:2;height:981" coordorigin="8294,5771" coordsize="2,981">
              <v:shape style="position:absolute;left:8294;top:5771;width:2;height:981" coordorigin="8294,5771" coordsize="0,981" path="m8294,6752l8294,5771e" filled="f" stroked="t" strokeweight=".477646pt" strokecolor="#2F2F2F">
                <v:path arrowok="t"/>
              </v:shape>
            </v:group>
            <v:group style="position:absolute;left:2782;top:6161;width:8177;height:2" coordorigin="2782,6161" coordsize="8177,2">
              <v:shape style="position:absolute;left:2782;top:6161;width:8177;height:2" coordorigin="2782,6161" coordsize="8177,0" path="m2782,6161l10959,6161e" filled="f" stroked="t" strokeweight=".955291pt" strokecolor="#484848">
                <v:path arrowok="t"/>
              </v:shape>
            </v:group>
            <v:group style="position:absolute;left:10682;top:6171;width:2866;height:2" coordorigin="10682,6171" coordsize="2866,2">
              <v:shape style="position:absolute;left:10682;top:6171;width:2866;height:2" coordorigin="10682,6171" coordsize="2866,0" path="m10682,6171l13548,6171e" filled="f" stroked="t" strokeweight=".955291pt" strokecolor="#4F4F4F">
                <v:path arrowok="t"/>
              </v:shape>
            </v:group>
            <v:group style="position:absolute;left:1607;top:6452;width:564;height:2" coordorigin="1607,6452" coordsize="564,2">
              <v:shape style="position:absolute;left:1607;top:6452;width:564;height:2" coordorigin="1607,6452" coordsize="564,0" path="m1607,6452l2171,6452e" filled="f" stroked="t" strokeweight=".477646pt" strokecolor="#1F1F1F">
                <v:path arrowok="t"/>
              </v:shape>
            </v:group>
            <v:group style="position:absolute;left:2147;top:6114;width:2;height:638" coordorigin="2147,6114" coordsize="2,638">
              <v:shape style="position:absolute;left:2147;top:6114;width:2;height:638" coordorigin="2147,6114" coordsize="0,638" path="m2147,6752l2147,6114e" filled="f" stroked="t" strokeweight=".477646pt" strokecolor="#1C1C1C">
                <v:path arrowok="t"/>
              </v:shape>
            </v:group>
            <v:group style="position:absolute;left:2085;top:6447;width:9754;height:2" coordorigin="2085,6447" coordsize="9754,2">
              <v:shape style="position:absolute;left:2085;top:6447;width:9754;height:2" coordorigin="2085,6447" coordsize="9754,0" path="m2085,6447l11838,6447e" filled="f" stroked="t" strokeweight=".955291pt" strokecolor="#484848">
                <v:path arrowok="t"/>
              </v:shape>
            </v:group>
            <v:group style="position:absolute;left:11810;top:6114;width:2;height:352" coordorigin="11810,6114" coordsize="2,352">
              <v:shape style="position:absolute;left:11810;top:6114;width:2;height:352" coordorigin="11810,6114" coordsize="0,352" path="m11810,6466l11810,6114e" filled="f" stroked="t" strokeweight=".955291pt" strokecolor="#484848">
                <v:path arrowok="t"/>
              </v:shape>
            </v:group>
            <v:group style="position:absolute;left:11752;top:6457;width:965;height:2" coordorigin="11752,6457" coordsize="965,2">
              <v:shape style="position:absolute;left:11752;top:6457;width:965;height:2" coordorigin="11752,6457" coordsize="965,0" path="m11752,6457l12717,6457e" filled="f" stroked="t" strokeweight=".477646pt" strokecolor="#444444">
                <v:path arrowok="t"/>
              </v:shape>
            </v:group>
            <v:group style="position:absolute;left:12402;top:6457;width:1146;height:2" coordorigin="12402,6457" coordsize="1146,2">
              <v:shape style="position:absolute;left:12402;top:6457;width:1146;height:2" coordorigin="12402,6457" coordsize="1146,0" path="m12402,6457l13548,6457e" filled="f" stroked="t" strokeweight=".955291pt" strokecolor="#5B5B5B">
                <v:path arrowok="t"/>
              </v:shape>
            </v:group>
            <v:group style="position:absolute;left:1607;top:6728;width:564;height:2" coordorigin="1607,6728" coordsize="564,2">
              <v:shape style="position:absolute;left:1607;top:6728;width:564;height:2" coordorigin="1607,6728" coordsize="564,0" path="m1607,6728l2171,6728e" filled="f" stroked="t" strokeweight=".477646pt" strokecolor="#232323">
                <v:path arrowok="t"/>
              </v:shape>
            </v:group>
            <v:group style="position:absolute;left:2839;top:6390;width:2;height:762" coordorigin="2839,6390" coordsize="2,762">
              <v:shape style="position:absolute;left:2839;top:6390;width:2;height:762" coordorigin="2839,6390" coordsize="0,762" path="m2839,7152l2839,6390e" filled="f" stroked="t" strokeweight=".955291pt" strokecolor="#2F2F2F">
                <v:path arrowok="t"/>
              </v:shape>
            </v:group>
            <v:group style="position:absolute;left:7138;top:6390;width:2;height:762" coordorigin="7138,6390" coordsize="2,762">
              <v:shape style="position:absolute;left:7138;top:6390;width:2;height:762" coordorigin="7138,6390" coordsize="0,762" path="m7138,7152l7138,6390e" filled="f" stroked="t" strokeweight=".477646pt" strokecolor="#343434">
                <v:path arrowok="t"/>
              </v:shape>
            </v:group>
            <v:group style="position:absolute;left:2085;top:6723;width:9754;height:2" coordorigin="2085,6723" coordsize="9754,2">
              <v:shape style="position:absolute;left:2085;top:6723;width:9754;height:2" coordorigin="2085,6723" coordsize="9754,0" path="m2085,6723l11838,6723e" filled="f" stroked="t" strokeweight=".955291pt" strokecolor="#484848">
                <v:path arrowok="t"/>
              </v:shape>
            </v:group>
            <v:group style="position:absolute;left:10931;top:6390;width:2;height:762" coordorigin="10931,6390" coordsize="2,762">
              <v:shape style="position:absolute;left:10931;top:6390;width:2;height:762" coordorigin="10931,6390" coordsize="0,762" path="m10931,7152l10931,6390e" filled="f" stroked="t" strokeweight=".477646pt" strokecolor="#2F2F2F">
                <v:path arrowok="t"/>
              </v:shape>
            </v:group>
            <v:group style="position:absolute;left:11810;top:6390;width:2;height:362" coordorigin="11810,6390" coordsize="2,362">
              <v:shape style="position:absolute;left:11810;top:6390;width:2;height:362" coordorigin="11810,6390" coordsize="0,362" path="m11810,6752l11810,6390e" filled="f" stroked="t" strokeweight=".955291pt" strokecolor="#343434">
                <v:path arrowok="t"/>
              </v:shape>
            </v:group>
            <v:group style="position:absolute;left:11752;top:6733;width:965;height:2" coordorigin="11752,6733" coordsize="965,2">
              <v:shape style="position:absolute;left:11752;top:6733;width:965;height:2" coordorigin="11752,6733" coordsize="965,0" path="m11752,6733l12717,6733e" filled="f" stroked="t" strokeweight=".477646pt" strokecolor="#444444">
                <v:path arrowok="t"/>
              </v:shape>
            </v:group>
            <v:group style="position:absolute;left:12402;top:6733;width:1146;height:2" coordorigin="12402,6733" coordsize="1146,2">
              <v:shape style="position:absolute;left:12402;top:6733;width:1146;height:2" coordorigin="12402,6733" coordsize="1146,0" path="m12402,6733l13548,6733e" filled="f" stroked="t" strokeweight=".955291pt" strokecolor="#575757">
                <v:path arrowok="t"/>
              </v:shape>
            </v:group>
            <v:group style="position:absolute;left:1607;top:7128;width:564;height:2" coordorigin="1607,7128" coordsize="564,2">
              <v:shape style="position:absolute;left:1607;top:7128;width:564;height:2" coordorigin="1607,7128" coordsize="564,0" path="m1607,7128l2171,7128e" filled="f" stroked="t" strokeweight=".477646pt" strokecolor="#282828">
                <v:path arrowok="t"/>
              </v:shape>
            </v:group>
            <v:group style="position:absolute;left:2152;top:6666;width:2;height:1248" coordorigin="2152,6666" coordsize="2,1248">
              <v:shape style="position:absolute;left:2152;top:6666;width:2;height:1248" coordorigin="2152,6666" coordsize="0,1248" path="m2152,7914l2152,6666e" filled="f" stroked="t" strokeweight=".955291pt" strokecolor="#444444">
                <v:path arrowok="t"/>
              </v:shape>
            </v:group>
            <v:group style="position:absolute;left:8299;top:1152;width:2;height:8704" coordorigin="8299,1152" coordsize="2,8704">
              <v:shape style="position:absolute;left:8299;top:1152;width:2;height:8704" coordorigin="8299,1152" coordsize="0,8704" path="m8299,9856l8299,1152e" filled="f" stroked="t" strokeweight=".477646pt" strokecolor="#484848">
                <v:path arrowok="t"/>
              </v:shape>
            </v:group>
            <v:group style="position:absolute;left:2085;top:7123;width:10632;height:2" coordorigin="2085,7123" coordsize="10632,2">
              <v:shape style="position:absolute;left:2085;top:7123;width:10632;height:2" coordorigin="2085,7123" coordsize="10632,0" path="m2085,7123l12717,7123e" filled="f" stroked="t" strokeweight=".955291pt" strokecolor="#484848">
                <v:path arrowok="t"/>
              </v:shape>
            </v:group>
            <v:group style="position:absolute;left:12497;top:7133;width:1051;height:2" coordorigin="12497,7133" coordsize="1051,2">
              <v:shape style="position:absolute;left:12497;top:7133;width:1051;height:2" coordorigin="12497,7133" coordsize="1051,0" path="m12497,7133l13548,7133e" filled="f" stroked="t" strokeweight=".955291pt" strokecolor="#575757">
                <v:path arrowok="t"/>
              </v:shape>
            </v:group>
            <v:group style="position:absolute;left:1617;top:7438;width:3267;height:2" coordorigin="1617,7438" coordsize="3267,2">
              <v:shape style="position:absolute;left:1617;top:7438;width:3267;height:2" coordorigin="1617,7438" coordsize="3267,0" path="m1617,7438l4884,7438e" filled="f" stroked="t" strokeweight=".955291pt" strokecolor="#484848">
                <v:path arrowok="t"/>
              </v:shape>
            </v:group>
            <v:group style="position:absolute;left:2849;top:7066;width:2;height:1152" coordorigin="2849,7066" coordsize="2,1152">
              <v:shape style="position:absolute;left:2849;top:7066;width:2;height:1152" coordorigin="2849,7066" coordsize="0,1152" path="m2849,8218l2849,7066e" filled="f" stroked="t" strokeweight=".955291pt" strokecolor="#444444">
                <v:path arrowok="t"/>
              </v:shape>
            </v:group>
            <v:group style="position:absolute;left:6040;top:7066;width:2;height:390" coordorigin="6040,7066" coordsize="2,390">
              <v:shape style="position:absolute;left:6040;top:7066;width:2;height:390" coordorigin="6040,7066" coordsize="0,390" path="m6040,7457l6040,7066e" filled="f" stroked="t" strokeweight=".955291pt" strokecolor="#575757">
                <v:path arrowok="t"/>
              </v:shape>
            </v:group>
            <v:group style="position:absolute;left:7152;top:1514;width:2;height:8352" coordorigin="7152,1514" coordsize="2,8352">
              <v:shape style="position:absolute;left:7152;top:1514;width:2;height:8352" coordorigin="7152,1514" coordsize="0,8352" path="m7152,9866l7152,1514e" filled="f" stroked="t" strokeweight=".955291pt" strokecolor="#3F3F3F">
                <v:path arrowok="t"/>
              </v:shape>
            </v:group>
            <v:group style="position:absolute;left:2782;top:7428;width:8177;height:2" coordorigin="2782,7428" coordsize="8177,2">
              <v:shape style="position:absolute;left:2782;top:7428;width:8177;height:2" coordorigin="2782,7428" coordsize="8177,0" path="m2782,7428l10959,7428e" filled="f" stroked="t" strokeweight=".955291pt" strokecolor="#484848">
                <v:path arrowok="t"/>
              </v:shape>
            </v:group>
            <v:group style="position:absolute;left:9163;top:7066;width:2;height:1286" coordorigin="9163,7066" coordsize="2,1286">
              <v:shape style="position:absolute;left:9163;top:7066;width:2;height:1286" coordorigin="9163,7066" coordsize="0,1286" path="m9163,8352l9163,7066e" filled="f" stroked="t" strokeweight=".955291pt" strokecolor="#4F4F4F">
                <v:path arrowok="t"/>
              </v:shape>
            </v:group>
            <v:group style="position:absolute;left:10940;top:7066;width:2;height:962" coordorigin="10940,7066" coordsize="2,962">
              <v:shape style="position:absolute;left:10940;top:7066;width:2;height:962" coordorigin="10940,7066" coordsize="0,962" path="m10940,8028l10940,7066e" filled="f" stroked="t" strokeweight=".955291pt" strokecolor="#545454">
                <v:path arrowok="t"/>
              </v:shape>
            </v:group>
            <v:group style="position:absolute;left:10873;top:7438;width:2675;height:2" coordorigin="10873,7438" coordsize="2675,2">
              <v:shape style="position:absolute;left:10873;top:7438;width:2675;height:2" coordorigin="10873,7438" coordsize="2675,0" path="m10873,7438l13548,7438e" filled="f" stroked="t" strokeweight=".955291pt" strokecolor="#4B4B4B">
                <v:path arrowok="t"/>
              </v:shape>
            </v:group>
            <v:group style="position:absolute;left:1640;top:7371;width:2;height:2514" coordorigin="1640,7371" coordsize="2,2514">
              <v:shape style="position:absolute;left:1640;top:7371;width:2;height:2514" coordorigin="1640,7371" coordsize="0,2514" path="m1640,9885l1640,7371e" filled="f" stroked="t" strokeweight="1.910583pt" strokecolor="#3B3B3B">
                <v:path arrowok="t"/>
              </v:shape>
            </v:group>
            <v:group style="position:absolute;left:6054;top:7371;width:2;height:2438" coordorigin="6054,7371" coordsize="2,2438">
              <v:shape style="position:absolute;left:6054;top:7371;width:2;height:2438" coordorigin="6054,7371" coordsize="0,2438" path="m6054,9809l6054,7371e" filled="f" stroked="t" strokeweight=".955291pt" strokecolor="#4F4F4F">
                <v:path arrowok="t"/>
              </v:shape>
            </v:group>
            <v:group style="position:absolute;left:10076;top:1333;width:2;height:8514" coordorigin="10076,1333" coordsize="2,8514">
              <v:shape style="position:absolute;left:10076;top:1333;width:2;height:8514" coordorigin="10076,1333" coordsize="0,8514" path="m10076,9847l10076,1333e" filled="f" stroked="t" strokeweight=".955291pt" strokecolor="#484848">
                <v:path arrowok="t"/>
              </v:shape>
            </v:group>
            <v:group style="position:absolute;left:1617;top:7899;width:4891;height:2" coordorigin="1617,7899" coordsize="4891,2">
              <v:shape style="position:absolute;left:1617;top:7899;width:4891;height:2" coordorigin="1617,7899" coordsize="4891,0" path="m1617,7899l6508,7899e" filled="f" stroked="t" strokeweight=".955291pt" strokecolor="#3F3F3F">
                <v:path arrowok="t"/>
              </v:shape>
            </v:group>
            <v:group style="position:absolute;left:3327;top:7885;width:7633;height:2" coordorigin="3327,7885" coordsize="7633,2">
              <v:shape style="position:absolute;left:3327;top:7885;width:7633;height:2" coordorigin="3327,7885" coordsize="7633,0" path="m3327,7885l10959,7885e" filled="f" stroked="t" strokeweight=".955291pt" strokecolor="#444444">
                <v:path arrowok="t"/>
              </v:shape>
            </v:group>
            <v:group style="position:absolute;left:10873;top:7895;width:2675;height:2" coordorigin="10873,7895" coordsize="2675,2">
              <v:shape style="position:absolute;left:10873;top:7895;width:2675;height:2" coordorigin="10873,7895" coordsize="2675,0" path="m10873,7895l13548,7895e" filled="f" stroked="t" strokeweight=".955291pt" strokecolor="#484848">
                <v:path arrowok="t"/>
              </v:shape>
            </v:group>
            <v:group style="position:absolute;left:2156;top:7837;width:2;height:381" coordorigin="2156,7837" coordsize="2,381">
              <v:shape style="position:absolute;left:2156;top:7837;width:2;height:381" coordorigin="2156,7837" coordsize="0,381" path="m2156,8218l2156,7837e" filled="f" stroked="t" strokeweight=".477646pt" strokecolor="#232323">
                <v:path arrowok="t"/>
              </v:shape>
            </v:group>
            <v:group style="position:absolute;left:1617;top:8204;width:6706;height:2" coordorigin="1617,8204" coordsize="6706,2">
              <v:shape style="position:absolute;left:1617;top:8204;width:6706;height:2" coordorigin="1617,8204" coordsize="6706,0" path="m1617,8204l8323,8204e" filled="f" stroked="t" strokeweight=".955291pt" strokecolor="#444444">
                <v:path arrowok="t"/>
              </v:shape>
            </v:group>
            <v:group style="position:absolute;left:8237;top:8185;width:2723;height:2" coordorigin="8237,8185" coordsize="2723,2">
              <v:shape style="position:absolute;left:8237;top:8185;width:2723;height:2" coordorigin="8237,8185" coordsize="2723,0" path="m8237,8185l10959,8185e" filled="f" stroked="t" strokeweight=".955291pt" strokecolor="#3F3F3F">
                <v:path arrowok="t"/>
              </v:shape>
            </v:group>
            <v:group style="position:absolute;left:10940;top:7837;width:2;height:381" coordorigin="10940,7837" coordsize="2,381">
              <v:shape style="position:absolute;left:10940;top:7837;width:2;height:381" coordorigin="10940,7837" coordsize="0,381" path="m10940,8218l10940,7837e" filled="f" stroked="t" strokeweight=".955291pt" strokecolor="#383838">
                <v:path arrowok="t"/>
              </v:shape>
            </v:group>
            <v:group style="position:absolute;left:10873;top:8199;width:2675;height:2" coordorigin="10873,8199" coordsize="2675,2">
              <v:shape style="position:absolute;left:10873;top:8199;width:2675;height:2" coordorigin="10873,8199" coordsize="2675,0" path="m10873,8199l13548,8199e" filled="f" stroked="t" strokeweight=".955291pt" strokecolor="#4B4B4B">
                <v:path arrowok="t"/>
              </v:shape>
            </v:group>
            <v:group style="position:absolute;left:1617;top:8495;width:1251;height:2" coordorigin="1617,8495" coordsize="1251,2">
              <v:shape style="position:absolute;left:1617;top:8495;width:1251;height:2" coordorigin="1617,8495" coordsize="1251,0" path="m1617,8495l2868,8495e" filled="f" stroked="t" strokeweight=".477646pt" strokecolor="#3B3B3B">
                <v:path arrowok="t"/>
              </v:shape>
            </v:group>
            <v:group style="position:absolute;left:2161;top:8114;width:2;height:1514" coordorigin="2161,8114" coordsize="2,1514">
              <v:shape style="position:absolute;left:2161;top:8114;width:2;height:1514" coordorigin="2161,8114" coordsize="0,1514" path="m2161,9628l2161,8114e" filled="f" stroked="t" strokeweight=".955291pt" strokecolor="#444444">
                <v:path arrowok="t"/>
              </v:shape>
            </v:group>
            <v:group style="position:absolute;left:2854;top:8142;width:2;height:362" coordorigin="2854,8142" coordsize="2,362">
              <v:shape style="position:absolute;left:2854;top:8142;width:2;height:362" coordorigin="2854,8142" coordsize="0,362" path="m2854,8504l2854,8142e" filled="f" stroked="t" strokeweight=".477646pt" strokecolor="#282828">
                <v:path arrowok="t"/>
              </v:shape>
            </v:group>
            <v:group style="position:absolute;left:2448;top:8480;width:5875;height:2" coordorigin="2448,8480" coordsize="5875,2">
              <v:shape style="position:absolute;left:2448;top:8480;width:5875;height:2" coordorigin="2448,8480" coordsize="5875,0" path="m2448,8480l8323,8480e" filled="f" stroked="t" strokeweight=".955291pt" strokecolor="#484848">
                <v:path arrowok="t"/>
              </v:shape>
            </v:group>
            <v:group style="position:absolute;left:8237;top:8461;width:3601;height:2" coordorigin="8237,8461" coordsize="3601,2">
              <v:shape style="position:absolute;left:8237;top:8461;width:3601;height:2" coordorigin="8237,8461" coordsize="3601,0" path="m8237,8461l11838,8461e" filled="f" stroked="t" strokeweight=".955291pt" strokecolor="#444444">
                <v:path arrowok="t"/>
              </v:shape>
            </v:group>
            <v:group style="position:absolute;left:9163;top:8142;width:2;height:619" coordorigin="9163,8142" coordsize="2,619">
              <v:shape style="position:absolute;left:9163;top:8142;width:2;height:619" coordorigin="9163,8142" coordsize="0,619" path="m9163,8761l9163,8142e" filled="f" stroked="t" strokeweight=".955291pt" strokecolor="#3B3B3B">
                <v:path arrowok="t"/>
              </v:shape>
            </v:group>
            <v:group style="position:absolute;left:10945;top:8142;width:2;height:362" coordorigin="10945,8142" coordsize="2,362">
              <v:shape style="position:absolute;left:10945;top:8142;width:2;height:362" coordorigin="10945,8142" coordsize="0,362" path="m10945,8504l10945,8142e" filled="f" stroked="t" strokeweight=".477646pt" strokecolor="#232323">
                <v:path arrowok="t"/>
              </v:shape>
            </v:group>
            <v:group style="position:absolute;left:11829;top:1228;width:2;height:8628" coordorigin="11829,1228" coordsize="2,8628">
              <v:shape style="position:absolute;left:11829;top:1228;width:2;height:8628" coordorigin="11829,1228" coordsize="0,8628" path="m11829,9856l11829,1228e" filled="f" stroked="t" strokeweight=".477646pt" strokecolor="#484848">
                <v:path arrowok="t"/>
              </v:shape>
            </v:group>
            <v:group style="position:absolute;left:11752;top:8476;width:1796;height:2" coordorigin="11752,8476" coordsize="1796,2">
              <v:shape style="position:absolute;left:11752;top:8476;width:1796;height:2" coordorigin="11752,8476" coordsize="1796,0" path="m11752,8476l13548,8476e" filled="f" stroked="t" strokeweight=".955291pt" strokecolor="#4B4B4B">
                <v:path arrowok="t"/>
              </v:shape>
            </v:group>
            <v:group style="position:absolute;left:1626;top:8961;width:1242;height:2" coordorigin="1626,8961" coordsize="1242,2">
              <v:shape style="position:absolute;left:1626;top:8961;width:1242;height:2" coordorigin="1626,8961" coordsize="1242,0" path="m1626,8961l2868,8961e" filled="f" stroked="t" strokeweight=".955291pt" strokecolor="#383838">
                <v:path arrowok="t"/>
              </v:shape>
            </v:group>
            <v:group style="position:absolute;left:2858;top:8418;width:2;height:1209" coordorigin="2858,8418" coordsize="2,1209">
              <v:shape style="position:absolute;left:2858;top:8418;width:2;height:1209" coordorigin="2858,8418" coordsize="0,1209" path="m2858,9628l2858,8418e" filled="f" stroked="t" strokeweight=".955291pt" strokecolor="#444444">
                <v:path arrowok="t"/>
              </v:shape>
            </v:group>
            <v:group style="position:absolute;left:10950;top:8418;width:2;height:990" coordorigin="10950,8418" coordsize="2,990">
              <v:shape style="position:absolute;left:10950;top:8418;width:2;height:990" coordorigin="10950,8418" coordsize="0,990" path="m10950,9409l10950,8418e" filled="f" stroked="t" strokeweight=".955291pt" strokecolor="#545454">
                <v:path arrowok="t"/>
              </v:shape>
            </v:group>
            <v:group style="position:absolute;left:2782;top:8942;width:10766;height:2" coordorigin="2782,8942" coordsize="10766,2">
              <v:shape style="position:absolute;left:2782;top:8942;width:10766;height:2" coordorigin="2782,8942" coordsize="10766,0" path="m2782,8942l13548,8942e" filled="f" stroked="t" strokeweight=".955291pt" strokecolor="#484848">
                <v:path arrowok="t"/>
              </v:shape>
            </v:group>
            <v:group style="position:absolute;left:9173;top:8695;width:2;height:933" coordorigin="9173,8695" coordsize="2,933">
              <v:shape style="position:absolute;left:9173;top:8695;width:2;height:933" coordorigin="9173,8695" coordsize="0,933" path="m9173,9628l9173,8695e" filled="f" stroked="t" strokeweight=".955291pt" strokecolor="#4F4F4F">
                <v:path arrowok="t"/>
              </v:shape>
            </v:group>
            <v:group style="position:absolute;left:1626;top:9218;width:1242;height:2" coordorigin="1626,9218" coordsize="1242,2">
              <v:shape style="position:absolute;left:1626;top:9218;width:1242;height:2" coordorigin="1626,9218" coordsize="1242,0" path="m1626,9218l2868,9218e" filled="f" stroked="t" strokeweight=".955291pt" strokecolor="#3B3B3B">
                <v:path arrowok="t"/>
              </v:shape>
            </v:group>
            <v:group style="position:absolute;left:2782;top:9204;width:5541;height:2" coordorigin="2782,9204" coordsize="5541,2">
              <v:shape style="position:absolute;left:2782;top:9204;width:5541;height:2" coordorigin="2782,9204" coordsize="5541,0" path="m2782,9204l8323,9204e" filled="f" stroked="t" strokeweight=".955291pt" strokecolor="#484848">
                <v:path arrowok="t"/>
              </v:shape>
            </v:group>
            <v:group style="position:absolute;left:8237;top:9185;width:2723;height:2" coordorigin="8237,9185" coordsize="2723,2">
              <v:shape style="position:absolute;left:8237;top:9185;width:2723;height:2" coordorigin="8237,9185" coordsize="2723,0" path="m8237,9185l10959,9185e" filled="f" stroked="t" strokeweight=".955291pt" strokecolor="#444444">
                <v:path arrowok="t"/>
              </v:shape>
            </v:group>
            <v:group style="position:absolute;left:10711;top:9199;width:2837;height:2" coordorigin="10711,9199" coordsize="2837,2">
              <v:shape style="position:absolute;left:10711;top:9199;width:2837;height:2" coordorigin="10711,9199" coordsize="2837,0" path="m10711,9199l13548,9199e" filled="f" stroked="t" strokeweight=".955291pt" strokecolor="#4B4B4B">
                <v:path arrowok="t"/>
              </v:shape>
            </v:group>
            <v:group style="position:absolute;left:12708;top:8885;width:2;height:524" coordorigin="12708,8885" coordsize="2,524">
              <v:shape style="position:absolute;left:12708;top:8885;width:2;height:524" coordorigin="12708,8885" coordsize="0,524" path="m12708,9409l12708,8885e" filled="f" stroked="t" strokeweight=".955291pt" strokecolor="#646464">
                <v:path arrowok="t"/>
              </v:shape>
            </v:group>
            <v:group style="position:absolute;left:1626;top:9561;width:4815;height:2" coordorigin="1626,9561" coordsize="4815,2">
              <v:shape style="position:absolute;left:1626;top:9561;width:4815;height:2" coordorigin="1626,9561" coordsize="4815,0" path="m1626,9561l6441,9561e" filled="f" stroked="t" strokeweight=".477646pt" strokecolor="#444444">
                <v:path arrowok="t"/>
              </v:shape>
            </v:group>
            <v:group style="position:absolute;left:8313;top:3304;width:2;height:6552" coordorigin="8313,3304" coordsize="2,6552">
              <v:shape style="position:absolute;left:8313;top:3304;width:2;height:6552" coordorigin="8313,3304" coordsize="0,6552" path="m8313,9856l8313,3304e" filled="f" stroked="t" strokeweight=".955291pt" strokecolor="#444444">
                <v:path arrowok="t"/>
              </v:shape>
            </v:group>
            <v:group style="position:absolute;left:7162;top:5323;width:2;height:4542" coordorigin="7162,5323" coordsize="2,4542">
              <v:shape style="position:absolute;left:7162;top:5323;width:2;height:4542" coordorigin="7162,5323" coordsize="0,4542" path="m7162,9866l7162,5323e" filled="f" stroked="t" strokeweight=".477646pt" strokecolor="#3B3B3B">
                <v:path arrowok="t"/>
              </v:shape>
            </v:group>
            <v:group style="position:absolute;left:7119;top:9590;width:2035;height:2" coordorigin="7119,9590" coordsize="2035,2">
              <v:shape style="position:absolute;left:7119;top:9590;width:2035;height:2" coordorigin="7119,9590" coordsize="2035,0" path="m7119,9590l9154,9590e" filled="f" stroked="t" strokeweight=".477646pt" strokecolor="#2B2B2B">
                <v:path arrowok="t"/>
              </v:shape>
            </v:group>
            <v:group style="position:absolute;left:8313;top:9294;width:2;height:562" coordorigin="8313,9294" coordsize="2,562">
              <v:shape style="position:absolute;left:8313;top:9294;width:2;height:562" coordorigin="8313,9294" coordsize="0,562" path="m8313,9856l8313,9294e" filled="f" stroked="t" strokeweight=".955291pt" strokecolor="#2F2F2F">
                <v:path arrowok="t"/>
              </v:shape>
            </v:group>
            <v:group style="position:absolute;left:9135;top:9590;width:927;height:2" coordorigin="9135,9590" coordsize="927,2">
              <v:shape style="position:absolute;left:9135;top:9590;width:927;height:2" coordorigin="9135,9590" coordsize="927,0" path="m9135,9590l10061,9590e" filled="f" stroked="t" strokeweight=".477646pt" strokecolor="#0F0F0F">
                <v:path arrowok="t"/>
              </v:shape>
            </v:group>
            <v:group style="position:absolute;left:10042;top:9590;width:888;height:2" coordorigin="10042,9590" coordsize="888,2">
              <v:shape style="position:absolute;left:10042;top:9590;width:888;height:2" coordorigin="10042,9590" coordsize="888,0" path="m10042,9590l10931,9590e" filled="f" stroked="t" strokeweight=".477646pt" strokecolor="#4B4B4B">
                <v:path arrowok="t"/>
              </v:shape>
            </v:group>
            <v:group style="position:absolute;left:10955;top:9342;width:2;height:514" coordorigin="10955,9342" coordsize="2,514">
              <v:shape style="position:absolute;left:10955;top:9342;width:2;height:514" coordorigin="10955,9342" coordsize="0,514" path="m10955,9856l10955,9342e" filled="f" stroked="t" strokeweight=".477646pt" strokecolor="#2F2F2F">
                <v:path arrowok="t"/>
              </v:shape>
            </v:group>
            <v:group style="position:absolute;left:10912;top:9590;width:1777;height:2" coordorigin="10912,9590" coordsize="1777,2">
              <v:shape style="position:absolute;left:10912;top:9590;width:1777;height:2" coordorigin="10912,9590" coordsize="1777,0" path="m10912,9590l12688,9590e" filled="f" stroked="t" strokeweight=".477646pt" strokecolor="#0F0F0F">
                <v:path arrowok="t"/>
              </v:shape>
            </v:group>
            <v:group style="position:absolute;left:11833;top:9342;width:2;height:514" coordorigin="11833,9342" coordsize="2,514">
              <v:shape style="position:absolute;left:11833;top:9342;width:2;height:514" coordorigin="11833,9342" coordsize="0,514" path="m11833,9856l11833,9342e" filled="f" stroked="t" strokeweight=".477646pt" strokecolor="#232323">
                <v:path arrowok="t"/>
              </v:shape>
            </v:group>
            <v:group style="position:absolute;left:12708;top:9342;width:2;height:333" coordorigin="12708,9342" coordsize="2,333">
              <v:shape style="position:absolute;left:12708;top:9342;width:2;height:333" coordorigin="12708,9342" coordsize="0,333" path="m12708,9675l12708,9342e" filled="f" stroked="t" strokeweight=".955291pt" strokecolor="#4B4B4B">
                <v:path arrowok="t"/>
              </v:shape>
            </v:group>
            <v:group style="position:absolute;left:12669;top:9590;width:850;height:2" coordorigin="12669,9590" coordsize="850,2">
              <v:shape style="position:absolute;left:12669;top:9590;width:850;height:2" coordorigin="12669,9590" coordsize="850,0" path="m12669,9590l13520,9590e" filled="f" stroked="t" strokeweight=".477646pt" strokecolor="#4B4B4B">
                <v:path arrowok="t"/>
              </v:shape>
            </v:group>
            <v:group style="position:absolute;left:2166;top:9552;width:2;height:305" coordorigin="2166,9552" coordsize="2,305">
              <v:shape style="position:absolute;left:2166;top:9552;width:2;height:305" coordorigin="2166,9552" coordsize="0,305" path="m2166,9856l2166,9552e" filled="f" stroked="t" strokeweight=".477646pt" strokecolor="#1F1F23">
                <v:path arrowok="t"/>
              </v:shape>
            </v:group>
            <v:group style="position:absolute;left:2863;top:9552;width:2;height:305" coordorigin="2863,9552" coordsize="2,305">
              <v:shape style="position:absolute;left:2863;top:9552;width:2;height:305" coordorigin="2863,9552" coordsize="0,305" path="m2863,9856l2863,9552e" filled="f" stroked="t" strokeweight=".477646pt" strokecolor="#232323">
                <v:path arrowok="t"/>
              </v:shape>
            </v:group>
            <v:group style="position:absolute;left:8265;top:9780;width:888;height:2" coordorigin="8265,9780" coordsize="888,2">
              <v:shape style="position:absolute;left:8265;top:9780;width:888;height:2" coordorigin="8265,9780" coordsize="888,0" path="m8265,9780l9154,9780e" filled="f" stroked="t" strokeweight=".477646pt" strokecolor="#232323">
                <v:path arrowok="t"/>
              </v:shape>
            </v:group>
            <v:group style="position:absolute;left:9178;top:9561;width:2;height:257" coordorigin="9178,9561" coordsize="2,257">
              <v:shape style="position:absolute;left:9178;top:9561;width:2;height:257" coordorigin="9178,9561" coordsize="0,257" path="m9178,9818l9178,9561e" filled="f" stroked="t" strokeweight=".477646pt" strokecolor="#131313">
                <v:path arrowok="t"/>
              </v:shape>
            </v:group>
            <v:group style="position:absolute;left:10085;top:9561;width:2;height:257" coordorigin="10085,9561" coordsize="2,257">
              <v:shape style="position:absolute;left:10085;top:9561;width:2;height:257" coordorigin="10085,9561" coordsize="0,257" path="m10085,9818l10085,9561e" filled="f" stroked="t" strokeweight=".477646pt" strokecolor="#282828">
                <v:path arrowok="t"/>
              </v:shape>
            </v:group>
            <v:group style="position:absolute;left:10042;top:9780;width:888;height:2" coordorigin="10042,9780" coordsize="888,2">
              <v:shape style="position:absolute;left:10042;top:9780;width:888;height:2" coordorigin="10042,9780" coordsize="888,0" path="m10042,9780l10931,9780e" filled="f" stroked="t" strokeweight=".477646pt" strokecolor="#080808">
                <v:path arrowok="t"/>
              </v:shape>
            </v:group>
            <v:group style="position:absolute;left:10912;top:9780;width:1777;height:2" coordorigin="10912,9780" coordsize="1777,2">
              <v:shape style="position:absolute;left:10912;top:9780;width:1777;height:2" coordorigin="10912,9780" coordsize="1777,0" path="m10912,9780l12688,9780e" filled="f" stroked="t" strokeweight=".477646pt" strokecolor="#3B3B3B">
                <v:path arrowok="t"/>
              </v:shape>
            </v:group>
            <v:group style="position:absolute;left:12708;top:9561;width:2;height:295" coordorigin="12708,9561" coordsize="2,295">
              <v:shape style="position:absolute;left:12708;top:9561;width:2;height:295" coordorigin="12708,9561" coordsize="0,295" path="m12708,9856l12708,9561e" filled="f" stroked="t" strokeweight=".477646pt" strokecolor="#343434">
                <v:path arrowok="t"/>
              </v:shape>
            </v:group>
            <v:group style="position:absolute;left:12669;top:9780;width:850;height:2" coordorigin="12669,9780" coordsize="850,2">
              <v:shape style="position:absolute;left:12669;top:9780;width:850;height:2" coordorigin="12669,9780" coordsize="850,0" path="m12669,9780l13520,9780e" filled="f" stroked="t" strokeweight=".477646pt" strokecolor="#080808">
                <v:path arrowok="t"/>
              </v:shape>
            </v:group>
            <v:group style="position:absolute;left:6059;top:9752;width:2;height:105" coordorigin="6059,9752" coordsize="2,105">
              <v:shape style="position:absolute;left:6059;top:9752;width:2;height:105" coordorigin="6059,9752" coordsize="0,105" path="m6059,9856l6059,9752e" filled="f" stroked="t" strokeweight=".955291pt" strokecolor="#343434">
                <v:path arrowok="t"/>
              </v:shape>
            </v:group>
            <v:group style="position:absolute;left:9106;top:9828;width:76;height:2" coordorigin="9106,9828" coordsize="76,2">
              <v:shape style="position:absolute;left:9106;top:9828;width:76;height:2" coordorigin="9106,9828" coordsize="76,0" path="m9106,9828l9182,9828e" filled="f" stroked="t" strokeweight="1.910583pt" strokecolor="#3B3B3B">
                <v:path arrowok="t"/>
              </v:shape>
            </v:group>
            <v:group style="position:absolute;left:10085;top:9752;width:2;height:95" coordorigin="10085,9752" coordsize="2,95">
              <v:shape style="position:absolute;left:10085;top:9752;width:2;height:95" coordorigin="10085,9752" coordsize="0,95" path="m10085,9847l10085,9752e" filled="f" stroked="t" strokeweight=".955291pt" strokecolor="#0C0C0C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40" w:lineRule="auto"/>
        <w:ind w:left="20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5418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621400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8"/>
          <w:position w:val="1"/>
        </w:rPr>
        <w:t>KpeAIITI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8"/>
          <w:position w:val="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25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8"/>
          <w:position w:val="1"/>
        </w:rPr>
        <w:t>AOMallulol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6"/>
          <w:position w:val="1"/>
        </w:rPr>
        <w:t>nocnoeKH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7"/>
          <w:position w:val="1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9"/>
          <w:position w:val="1"/>
        </w:rPr>
        <w:t>6amcawa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2" w:lineRule="exact"/>
        <w:ind w:left="201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>5419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>621500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2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7"/>
          <w:position w:val="5"/>
        </w:rPr>
        <w:t>Kpe/Vrr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8"/>
          <w:position w:val="5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7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8"/>
          <w:position w:val="5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"/>
          <w:w w:val="109"/>
          <w:position w:val="5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3"/>
          <w:position w:val="5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2"/>
          <w:position w:val="5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19"/>
          <w:w w:val="72"/>
          <w:position w:val="5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-19"/>
          <w:w w:val="59"/>
          <w:position w:val="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54"/>
          <w:position w:val="5"/>
        </w:rPr>
        <w:t>1111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7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5"/>
          <w:position w:val="5"/>
        </w:rPr>
        <w:t>neclml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"/>
          <w:w w:val="65"/>
          <w:position w:val="5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5"/>
          <w:position w:val="5"/>
        </w:rPr>
        <w:t>&amp;II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3"/>
          <w:w w:val="65"/>
          <w:position w:val="5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5"/>
          <w:position w:val="5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5"/>
          <w:w w:val="65"/>
          <w:position w:val="5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5"/>
          <w:position w:val="5"/>
        </w:rPr>
        <w:t>CKH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5"/>
          <w:position w:val="5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16"/>
          <w:w w:val="65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1"/>
          <w:position w:val="5"/>
        </w:rPr>
        <w:t>jaeHHM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1306" w:right="1071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w w:val="65"/>
          <w:position w:val="1"/>
        </w:rPr>
        <w:t>on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6"/>
          <w:w w:val="64"/>
          <w:position w:val="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92"/>
          <w:position w:val="1"/>
        </w:rPr>
        <w:t>ennyuHj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"/>
          <w:w w:val="92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2"/>
          <w:position w:val="1"/>
        </w:rPr>
        <w:t>Ma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10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5420</w:t>
        <w:tab/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621600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8"/>
          <w:position w:val="1"/>
        </w:rPr>
        <w:t>KpeAHT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8"/>
          <w:position w:val="1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1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8"/>
          <w:position w:val="1"/>
        </w:rPr>
        <w:t>cltH3•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8"/>
          <w:position w:val="1"/>
        </w:rPr>
        <w:t>•Kit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8"/>
          <w:position w:val="1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1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3"/>
          <w:position w:val="1"/>
        </w:rPr>
        <w:t>mtuHMa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3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3"/>
          <w:position w:val="1"/>
        </w:rPr>
        <w:t>"J.IOMallltncTootMa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9"/>
          <w:position w:val="1"/>
        </w:rPr>
        <w:t>3CMJb»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10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  <w:t>5421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621700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9"/>
          <w:position w:val="2"/>
        </w:rPr>
        <w:t>KpeAltTI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9"/>
          <w:position w:val="2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9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4"/>
          <w:w w:val="69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9"/>
          <w:position w:val="2"/>
        </w:rPr>
        <w:t>IICDnll,lllom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9"/>
          <w:position w:val="2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3"/>
          <w:w w:val="69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9"/>
          <w:position w:val="2"/>
        </w:rPr>
        <w:t>oprnnii38UitjaMa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"/>
          <w:w w:val="79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2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0"/>
          <w:position w:val="2"/>
        </w:rPr>
        <w:t>3CMJl&gt;ll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32" w:lineRule="exact"/>
        <w:ind w:left="210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-5"/>
        </w:rPr>
        <w:t>5422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>621800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5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3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1"/>
          <w:position w:val="5"/>
        </w:rPr>
        <w:t>KpeAIIT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1"/>
          <w:position w:val="5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1"/>
          <w:w w:val="71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1"/>
          <w:position w:val="5"/>
        </w:rPr>
        <w:t>AOMa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"/>
          <w:w w:val="71"/>
          <w:position w:val="5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1"/>
          <w:position w:val="5"/>
        </w:rPr>
        <w:t>nw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14"/>
          <w:w w:val="71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4"/>
          <w:position w:val="5"/>
        </w:rPr>
        <w:t>neqmuallclljeKII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4"/>
          <w:position w:val="5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4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6"/>
          <w:w w:val="74"/>
          <w:position w:val="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4"/>
          <w:position w:val="5"/>
        </w:rPr>
        <w:t>np11B8TIIH&gt;I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1338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9"/>
          <w:position w:val="1"/>
        </w:rPr>
        <w:t>npeJ[Y3CIIIIM8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10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>5423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621900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9"/>
          <w:position w:val="1"/>
        </w:rPr>
        <w:t>Ha6aaKa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3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9"/>
          <w:position w:val="1"/>
        </w:rPr>
        <w:t>AOwal\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1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79"/>
          <w:position w:val="1"/>
        </w:rPr>
        <w:t>tt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76"/>
          <w:position w:val="1"/>
        </w:rPr>
        <w:t>&amp;kUnja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4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25254"/>
          <w:spacing w:val="0"/>
          <w:w w:val="76"/>
          <w:position w:val="1"/>
        </w:rPr>
        <w:t>11</w:t>
      </w:r>
      <w:r>
        <w:rPr>
          <w:rFonts w:ascii="Times New Roman" w:hAnsi="Times New Roman" w:cs="Times New Roman" w:eastAsia="Times New Roman"/>
          <w:sz w:val="10"/>
          <w:szCs w:val="10"/>
          <w:color w:val="525254"/>
          <w:spacing w:val="10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8"/>
          <w:position w:val="1"/>
        </w:rPr>
        <w:t>OCT1lllo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69"/>
          <w:position w:val="1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83"/>
          <w:position w:val="1"/>
        </w:rPr>
        <w:t>xanltTMa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79" w:after="0" w:line="150" w:lineRule="auto"/>
        <w:ind w:left="1347" w:right="8503" w:firstLine="-1127"/>
        <w:jc w:val="left"/>
        <w:tabs>
          <w:tab w:pos="13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741531pt;margin-top:7.556847pt;width:22.500001pt;height:7.5pt;mso-position-horizontal-relative:page;mso-position-vertical-relative:paragraph;z-index:-21336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424242"/>
                      <w:spacing w:val="0"/>
                      <w:w w:val="100"/>
                    </w:rPr>
                    <w:t>622000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10"/>
        </w:rPr>
        <w:t>5424</w:t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9"/>
          <w:position w:val="0"/>
        </w:rPr>
        <w:t>HASABK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9"/>
          <w:position w:val="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7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9"/>
          <w:position w:val="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6"/>
          <w:w w:val="89"/>
          <w:position w:val="0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4"/>
          <w:w w:val="89"/>
          <w:position w:val="0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9"/>
          <w:position w:val="0"/>
        </w:rPr>
        <w:t>AH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89"/>
          <w:position w:val="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0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89"/>
          <w:position w:val="0"/>
        </w:rPr>
        <w:t>&lt;l&gt;lUIAl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"/>
          <w:w w:val="89"/>
          <w:position w:val="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1"/>
          <w:w w:val="89"/>
          <w:position w:val="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89"/>
          <w:position w:val="0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3"/>
          <w:w w:val="89"/>
          <w:position w:val="0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89"/>
          <w:position w:val="0"/>
        </w:rPr>
        <w:t>CKE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2"/>
          <w:w w:val="89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  <w:position w:val="0"/>
        </w:rPr>
        <w:t>II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3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  <w:position w:val="0"/>
        </w:rPr>
        <w:t>lf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4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6"/>
          <w:position w:val="0"/>
        </w:rPr>
        <w:t>(OA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2"/>
          <w:w w:val="6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0"/>
          <w:w w:val="100"/>
          <w:position w:val="0"/>
        </w:rPr>
        <w:t>5415</w:t>
      </w:r>
      <w:r>
        <w:rPr>
          <w:rFonts w:ascii="Times New Roman" w:hAnsi="Times New Roman" w:cs="Times New Roman" w:eastAsia="Times New Roman"/>
          <w:sz w:val="13"/>
          <w:szCs w:val="13"/>
          <w:color w:val="42424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4"/>
          <w:position w:val="0"/>
        </w:rPr>
        <w:t>AO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7"/>
          <w:w w:val="64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F2F2F"/>
          <w:spacing w:val="0"/>
          <w:w w:val="102"/>
          <w:position w:val="0"/>
        </w:rPr>
        <w:t>5432)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7" w:after="0" w:line="180" w:lineRule="exact"/>
        <w:ind w:left="220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1"/>
        </w:rPr>
        <w:t>5425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-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1"/>
        </w:rPr>
        <w:t>622100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78"/>
          <w:position w:val="0"/>
        </w:rPr>
        <w:t>Hn6noKn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7"/>
          <w:w w:val="78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2"/>
          <w:position w:val="0"/>
        </w:rPr>
        <w:t>CTP&amp;IIH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2"/>
          <w:position w:val="0"/>
        </w:rPr>
        <w:t>X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4"/>
          <w:w w:val="62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65"/>
          <w:position w:val="0"/>
        </w:rPr>
        <w:t>xaPT11j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65"/>
          <w:position w:val="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65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4"/>
          <w:w w:val="65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0"/>
          <w:w w:val="65"/>
          <w:position w:val="0"/>
        </w:rPr>
        <w:t>OA</w:t>
      </w:r>
      <w:r>
        <w:rPr>
          <w:rFonts w:ascii="Times New Roman" w:hAnsi="Times New Roman" w:cs="Times New Roman" w:eastAsia="Times New Roman"/>
          <w:sz w:val="15"/>
          <w:szCs w:val="15"/>
          <w:color w:val="525254"/>
          <w:spacing w:val="2"/>
          <w:w w:val="65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5"/>
          <w:position w:val="0"/>
        </w:rPr>
        <w:t>npC.D.IIOCTit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5"/>
          <w:w w:val="65"/>
          <w:position w:val="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5"/>
          <w:position w:val="0"/>
        </w:rPr>
        <w:t>113y3ea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4"/>
          <w:w w:val="65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5"/>
          <w:position w:val="0"/>
        </w:rPr>
        <w:t>&amp;I&lt;UIIja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59" w:lineRule="exact"/>
        <w:ind w:left="6481" w:right="6307"/>
        <w:jc w:val="center"/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pict>
          <v:group style="position:absolute;margin-left:473.931122pt;margin-top:1.586237pt;width:17.195246pt;height:.1pt;mso-position-horizontal-relative:page;mso-position-vertical-relative:paragraph;z-index:-21342" coordorigin="9479,32" coordsize="344,2">
            <v:shape style="position:absolute;left:9479;top:32;width:344;height:2" coordorigin="9479,32" coordsize="344,0" path="m9479,32l9823,32e" filled="f" stroked="t" strokeweight=".477646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315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</w:rPr>
      </w:r>
    </w:p>
    <w:p>
      <w:pPr>
        <w:jc w:val="center"/>
        <w:spacing w:after="0"/>
        <w:sectPr>
          <w:type w:val="continuous"/>
          <w:pgSz w:w="16880" w:h="11980" w:orient="landscape"/>
          <w:pgMar w:top="1580" w:bottom="280" w:left="1540" w:right="242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64" w:lineRule="exact"/>
        <w:ind w:left="87" w:right="-17"/>
        <w:jc w:val="center"/>
        <w:tabs>
          <w:tab w:pos="7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94949"/>
          <w:spacing w:val="0"/>
          <w:w w:val="81"/>
          <w:position w:val="-1"/>
        </w:rPr>
        <w:t>O.maKa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-3"/>
          <w:w w:val="88"/>
          <w:position w:val="-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9"/>
          <w:w w:val="60"/>
          <w:position w:val="-1"/>
        </w:rPr>
        <w:t>&gt;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-1"/>
          <w:w w:val="95"/>
          <w:position w:val="-1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3"/>
          <w:w w:val="103"/>
          <w:position w:val="-1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16"/>
          <w:position w:val="-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left="195" w:right="-58"/>
        <w:jc w:val="center"/>
        <w:tabs>
          <w:tab w:pos="7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24"/>
          <w:szCs w:val="24"/>
          <w:color w:val="2A2A2A"/>
          <w:spacing w:val="0"/>
          <w:w w:val="100"/>
          <w:position w:val="-11"/>
        </w:rPr>
        <w:t>on</w:t>
      </w:r>
      <w:r>
        <w:rPr>
          <w:rFonts w:ascii="Courier New" w:hAnsi="Courier New" w:cs="Courier New" w:eastAsia="Courier New"/>
          <w:sz w:val="24"/>
          <w:szCs w:val="24"/>
          <w:color w:val="2A2A2A"/>
          <w:spacing w:val="0"/>
          <w:w w:val="100"/>
          <w:position w:val="-11"/>
        </w:rPr>
        <w:tab/>
      </w:r>
      <w:r>
        <w:rPr>
          <w:rFonts w:ascii="Courier New" w:hAnsi="Courier New" w:cs="Courier New" w:eastAsia="Courier New"/>
          <w:sz w:val="24"/>
          <w:szCs w:val="24"/>
          <w:color w:val="2A2A2A"/>
          <w:spacing w:val="0"/>
          <w:w w:val="100"/>
          <w:position w:val="-11"/>
        </w:rPr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7"/>
          <w:position w:val="-10"/>
        </w:rPr>
        <w:t>KOIITil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2137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2"/>
          <w:w w:val="139"/>
        </w:rPr>
        <w:t>H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0"/>
          <w:w w:val="95"/>
        </w:rPr>
        <w:t>3110C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28" w:after="0" w:line="131" w:lineRule="exact"/>
        <w:ind w:right="-60"/>
        <w:jc w:val="left"/>
        <w:tabs>
          <w:tab w:pos="2020" w:val="left"/>
          <w:tab w:pos="31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21"/>
          <w:position w:val="-2"/>
        </w:rPr>
        <w:t>Onnc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5"/>
          <w:position w:val="-2"/>
        </w:rPr>
        <w:t>OIIOfipCIIIIX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3"/>
          <w:position w:val="-2"/>
        </w:rPr>
        <w:t>YK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8"/>
          <w:w w:val="103"/>
          <w:position w:val="-2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14"/>
          <w:position w:val="-2"/>
        </w:rPr>
        <w:t>nti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-2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88" w:after="0" w:line="240" w:lineRule="auto"/>
        <w:ind w:left="17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0"/>
          <w:w w:val="11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6"/>
          <w:w w:val="115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5"/>
          <w:w w:val="115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16"/>
        </w:rPr>
        <w:t>IIJ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3"/>
          <w:w w:val="116"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20"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00"/>
        </w:rPr>
        <w:t>WCII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nncxOJ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12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5"/>
          <w:w w:val="112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11"/>
        </w:rPr>
        <w:t>JI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4"/>
          <w:w w:val="111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3"/>
          <w:w w:val="92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8E8E90"/>
          <w:spacing w:val="-12"/>
          <w:w w:val="175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137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3"/>
          <w:w w:val="137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0"/>
          <w:w w:val="106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21"/>
        </w:rPr>
        <w:t>ca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tabs>
          <w:tab w:pos="3200" w:val="left"/>
          <w:tab w:pos="40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3"/>
          <w:position w:val="1"/>
        </w:rPr>
        <w:t>PIICXOJ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4"/>
          <w:w w:val="83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83"/>
          <w:position w:val="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18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1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83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5"/>
          <w:w w:val="83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96"/>
          <w:position w:val="1"/>
        </w:rPr>
        <w:t>JJl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-6"/>
          <w:w w:val="96"/>
          <w:position w:val="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20"/>
          <w:position w:val="1"/>
        </w:rPr>
        <w:t>lllll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8"/>
          <w:position w:val="1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8"/>
          <w:position w:val="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8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8"/>
          <w:position w:val="1"/>
        </w:rPr>
        <w:t>TCP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5"/>
          <w:w w:val="88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88"/>
          <w:position w:val="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6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6"/>
          <w:position w:val="1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8"/>
          <w:w w:val="116"/>
          <w:position w:val="1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4"/>
          <w:w w:val="83"/>
          <w:position w:val="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7"/>
          <w:position w:val="1"/>
        </w:rPr>
        <w:t>CTII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-10"/>
          <w:w w:val="105"/>
          <w:position w:val="1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77"/>
          <w:position w:val="1"/>
        </w:rPr>
        <w:t>b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8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2"/>
          <w:w w:val="98"/>
          <w:position w:val="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8"/>
          <w:position w:val="0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46" w:lineRule="exact"/>
        <w:ind w:left="29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7.632385pt;margin-top:2.492436pt;width:23.328001pt;height:12pt;mso-position-horizontal-relative:page;mso-position-vertical-relative:paragraph;z-index:-21332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Courier New" w:hAnsi="Courier New" w:cs="Courier New" w:eastAsia="Courier New"/>
                      <w:sz w:val="24"/>
                      <w:szCs w:val="24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24"/>
                      <w:szCs w:val="24"/>
                      <w:color w:val="494949"/>
                      <w:spacing w:val="0"/>
                      <w:w w:val="81"/>
                      <w:position w:val="2"/>
                    </w:rPr>
                    <w:t>ooco</w:t>
                  </w:r>
                  <w:r>
                    <w:rPr>
                      <w:rFonts w:ascii="Courier New" w:hAnsi="Courier New" w:cs="Courier New" w:eastAsia="Courier New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6"/>
          <w:position w:val="-8"/>
        </w:rPr>
        <w:t>AYT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3"/>
          <w:w w:val="86"/>
          <w:position w:val="-8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86"/>
          <w:position w:val="-8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3"/>
          <w:w w:val="86"/>
          <w:position w:val="-8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6"/>
          <w:position w:val="-8"/>
        </w:rPr>
        <w:t>OMIIC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6"/>
          <w:position w:val="-8"/>
        </w:rPr>
        <w:t>    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2"/>
          <w:w w:val="86"/>
          <w:position w:val="-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20"/>
          <w:position w:val="-9"/>
        </w:rPr>
        <w:t>OlllllTIIIIC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16"/>
          <w:w w:val="120"/>
          <w:position w:val="-9"/>
        </w:rPr>
        <w:t> </w:t>
      </w:r>
      <w:r>
        <w:rPr>
          <w:rFonts w:ascii="Arial" w:hAnsi="Arial" w:cs="Arial" w:eastAsia="Arial"/>
          <w:sz w:val="14"/>
          <w:szCs w:val="14"/>
          <w:color w:val="5E5E5E"/>
          <w:spacing w:val="0"/>
          <w:w w:val="138"/>
          <w:i/>
          <w:position w:val="-9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940" w:bottom="280" w:left="1540" w:right="2420"/>
          <w:footerReference w:type="default" r:id="rId76"/>
          <w:pgSz w:w="16880" w:h="11980" w:orient="landscape"/>
          <w:cols w:num="3" w:equalWidth="0">
            <w:col w:w="1133" w:space="1591"/>
            <w:col w:w="3697" w:space="979"/>
            <w:col w:w="5520"/>
          </w:cols>
        </w:sectPr>
      </w:pPr>
      <w:rPr/>
    </w:p>
    <w:p>
      <w:pPr>
        <w:spacing w:before="29" w:after="0" w:line="240" w:lineRule="auto"/>
        <w:ind w:left="4613" w:right="-63"/>
        <w:jc w:val="left"/>
        <w:tabs>
          <w:tab w:pos="5800" w:val="left"/>
          <w:tab w:pos="68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111"/>
          <w:position w:val="2"/>
        </w:rPr>
        <w:t>anponpujauuja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93"/>
          <w:position w:val="0"/>
        </w:rPr>
        <w:t>(o116A0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4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30"/>
          <w:position w:val="0"/>
        </w:rPr>
        <w:t>II)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2"/>
          <w:w w:val="131"/>
          <w:position w:val="2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106"/>
          <w:position w:val="2"/>
        </w:rPr>
        <w:t>eny6J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-2"/>
          <w:w w:val="107"/>
          <w:position w:val="2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8"/>
          <w:w w:val="108"/>
          <w:position w:val="2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2"/>
        </w:rPr>
        <w:t>KC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3" w:lineRule="exact"/>
        <w:ind w:left="2605" w:right="-20"/>
        <w:jc w:val="left"/>
        <w:tabs>
          <w:tab w:pos="35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91"/>
        </w:rPr>
        <w:t>.llOIIIIIIIfjll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9"/>
        </w:rPr>
        <w:t>If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5E5E5E"/>
          <w:spacing w:val="0"/>
          <w:w w:val="108"/>
        </w:rPr>
        <w:t>OCTalliiX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51" w:lineRule="exact"/>
        <w:ind w:right="-20"/>
        <w:jc w:val="left"/>
        <w:tabs>
          <w:tab w:pos="1040" w:val="left"/>
          <w:tab w:pos="2720" w:val="left"/>
          <w:tab w:pos="36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2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100"/>
          <w:position w:val="1"/>
        </w:rPr>
        <w:t>OKOil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6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8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"/>
        </w:rPr>
        <w:t>nC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5"/>
          <w:szCs w:val="15"/>
          <w:color w:val="5E5E5E"/>
          <w:spacing w:val="0"/>
          <w:w w:val="100"/>
          <w:position w:val="-1"/>
        </w:rPr>
        <w:t>roans</w:t>
      </w:r>
      <w:r>
        <w:rPr>
          <w:rFonts w:ascii="Courier New" w:hAnsi="Courier New" w:cs="Courier New" w:eastAsia="Courier New"/>
          <w:sz w:val="15"/>
          <w:szCs w:val="15"/>
          <w:color w:val="5E5E5E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5"/>
          <w:szCs w:val="15"/>
          <w:color w:val="5E5E5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3"/>
        </w:rPr>
        <w:t>IIOMOiill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19"/>
          <w:position w:val="-3"/>
        </w:rPr>
        <w:t>nJsonn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40" w:right="2420"/>
          <w:cols w:num="2" w:equalWidth="0">
            <w:col w:w="7528" w:space="195"/>
            <w:col w:w="5197"/>
          </w:cols>
        </w:sectPr>
      </w:pPr>
      <w:rPr/>
    </w:p>
    <w:p>
      <w:pPr>
        <w:spacing w:before="0" w:after="0" w:line="194" w:lineRule="exact"/>
        <w:ind w:left="319" w:right="-20"/>
        <w:jc w:val="left"/>
        <w:tabs>
          <w:tab w:pos="900" w:val="left"/>
          <w:tab w:pos="2860" w:val="left"/>
          <w:tab w:pos="5000" w:val="left"/>
          <w:tab w:pos="6120" w:val="left"/>
          <w:tab w:pos="7120" w:val="left"/>
          <w:tab w:pos="8000" w:val="left"/>
          <w:tab w:pos="8900" w:val="left"/>
          <w:tab w:pos="9780" w:val="left"/>
          <w:tab w:pos="10620" w:val="left"/>
          <w:tab w:pos="1150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2.758463pt;margin-top:458.394135pt;width:.1pt;height:80.27835pt;mso-position-horizontal-relative:page;mso-position-vertical-relative:page;z-index:-21334" coordorigin="55,9168" coordsize="2,1606">
            <v:shape style="position:absolute;left:55;top:9168;width:2;height:1606" coordorigin="55,9168" coordsize="0,1606" path="m55,10773l55,9168e" filled="f" stroked="t" strokeweight="1.431317pt" strokecolor="#DFDFD4">
              <v:path arrowok="t"/>
            </v:shape>
          </v:group>
          <w10:wrap type="none"/>
        </w:pict>
      </w:r>
      <w:r>
        <w:rPr/>
        <w:pict>
          <v:group style="position:absolute;margin-left:78.856827pt;margin-top:49.161423pt;width:601.145894pt;height:225.879227pt;mso-position-horizontal-relative:page;mso-position-vertical-relative:page;z-index:-21333" coordorigin="1577,983" coordsize="12023,4518">
            <v:group style="position:absolute;left:1615;top:998;width:2;height:551" coordorigin="1615,998" coordsize="2,551">
              <v:shape style="position:absolute;left:1615;top:998;width:2;height:551" coordorigin="1615,998" coordsize="0,551" path="m1615,1549l1615,998e" filled="f" stroked="t" strokeweight="1.431317pt" strokecolor="#1C1C1C">
                <v:path arrowok="t"/>
              </v:shape>
            </v:group>
            <v:group style="position:absolute;left:2135;top:998;width:2;height:456" coordorigin="2135,998" coordsize="2,456">
              <v:shape style="position:absolute;left:2135;top:998;width:2;height:456" coordorigin="2135,998" coordsize="0,456" path="m2135,1454l2135,998e" filled="f" stroked="t" strokeweight=".954211pt" strokecolor="#343434">
                <v:path arrowok="t"/>
              </v:shape>
            </v:group>
            <v:group style="position:absolute;left:2837;top:998;width:2;height:1159" coordorigin="2837,998" coordsize="2,1159">
              <v:shape style="position:absolute;left:2837;top:998;width:2;height:1159" coordorigin="2837,998" coordsize="0,1159" path="m2837,2157l2837,998e" filled="f" stroked="t" strokeweight=".954211pt" strokecolor="#3F3F3F">
                <v:path arrowok="t"/>
              </v:shape>
            </v:group>
            <v:group style="position:absolute;left:6024;top:998;width:2;height:247" coordorigin="6024,998" coordsize="2,247">
              <v:shape style="position:absolute;left:6024;top:998;width:2;height:247" coordorigin="6024,998" coordsize="0,247" path="m6024,1245l6024,998e" filled="f" stroked="t" strokeweight=".477106pt" strokecolor="#0F0F0F">
                <v:path arrowok="t"/>
              </v:shape>
            </v:group>
            <v:group style="position:absolute;left:7126;top:998;width:2;height:247" coordorigin="7126,998" coordsize="2,247">
              <v:shape style="position:absolute;left:7126;top:998;width:2;height:247" coordorigin="7126,998" coordsize="0,247" path="m7126,1245l7126,998e" filled="f" stroked="t" strokeweight=".954211pt" strokecolor="#3F3F3F">
                <v:path arrowok="t"/>
              </v:shape>
            </v:group>
            <v:group style="position:absolute;left:7116;top:1183;width:1174;height:2" coordorigin="7116,1183" coordsize="1174,2">
              <v:shape style="position:absolute;left:7116;top:1183;width:1174;height:2" coordorigin="7116,1183" coordsize="1174,0" path="m7116,1183l8290,1183e" filled="f" stroked="t" strokeweight=".477106pt" strokecolor="#484848">
                <v:path arrowok="t"/>
              </v:shape>
            </v:group>
            <v:group style="position:absolute;left:1591;top:1012;width:11966;height:2" coordorigin="1591,1012" coordsize="11966,2">
              <v:shape style="position:absolute;left:1591;top:1012;width:11966;height:2" coordorigin="1591,1012" coordsize="11966,0" path="m1591,1012l13557,1012e" filled="f" stroked="t" strokeweight="1.431317pt" strokecolor="#282828">
                <v:path arrowok="t"/>
              </v:shape>
            </v:group>
            <v:group style="position:absolute;left:9301;top:1188;width:2366;height:2" coordorigin="9301,1188" coordsize="2366,2">
              <v:shape style="position:absolute;left:9301;top:1188;width:2366;height:2" coordorigin="9301,1188" coordsize="2366,0" path="m9301,1188l11668,1188e" filled="f" stroked="t" strokeweight=".477106pt" strokecolor="#4B4B4B">
                <v:path arrowok="t"/>
              </v:shape>
            </v:group>
            <v:group style="position:absolute;left:11754;top:1021;width:410;height:2" coordorigin="11754,1021" coordsize="410,2">
              <v:shape style="position:absolute;left:11754;top:1021;width:410;height:2" coordorigin="11754,1021" coordsize="410,0" path="m11754,1021l12164,1021e" filled="f" stroked="t" strokeweight=".477106pt" strokecolor="#1F1F23">
                <v:path arrowok="t"/>
              </v:shape>
            </v:group>
            <v:group style="position:absolute;left:9301;top:1211;width:4256;height:2" coordorigin="9301,1211" coordsize="4256,2">
              <v:shape style="position:absolute;left:9301;top:1211;width:4256;height:2" coordorigin="9301,1211" coordsize="4256,0" path="m9301,1211l13557,1211e" filled="f" stroked="t" strokeweight=".477106pt" strokecolor="#484848">
                <v:path arrowok="t"/>
              </v:shape>
            </v:group>
            <v:group style="position:absolute;left:12660;top:988;width:878;height:2" coordorigin="12660,988" coordsize="878,2">
              <v:shape style="position:absolute;left:12660;top:988;width:878;height:2" coordorigin="12660,988" coordsize="878,0" path="m12660,988l13538,988e" filled="f" stroked="t" strokeweight=".477106pt" strokecolor="#000000">
                <v:path arrowok="t"/>
              </v:shape>
            </v:group>
            <v:group style="position:absolute;left:13533;top:1026;width:2;height:523" coordorigin="13533,1026" coordsize="2,523">
              <v:shape style="position:absolute;left:13533;top:1026;width:2;height:523" coordorigin="13533,1026" coordsize="0,523" path="m13533,1549l13533,1026e" filled="f" stroked="t" strokeweight=".477106pt" strokecolor="#444444">
                <v:path arrowok="t"/>
              </v:shape>
            </v:group>
            <v:group style="position:absolute;left:6029;top:1178;width:2;height:979" coordorigin="6029,1178" coordsize="2,979">
              <v:shape style="position:absolute;left:6029;top:1178;width:2;height:979" coordorigin="6029,1178" coordsize="0,979" path="m6029,2157l6029,1178e" filled="f" stroked="t" strokeweight=".954211pt" strokecolor="#4F4F4F">
                <v:path arrowok="t"/>
              </v:shape>
            </v:group>
            <v:group style="position:absolute;left:7131;top:1178;width:2;height:371" coordorigin="7131,1178" coordsize="2,371">
              <v:shape style="position:absolute;left:7131;top:1178;width:2;height:371" coordorigin="7131,1178" coordsize="0,371" path="m7131,1549l7131,1178e" filled="f" stroked="t" strokeweight=".477106pt" strokecolor="#282828">
                <v:path arrowok="t"/>
              </v:shape>
            </v:group>
            <v:group style="position:absolute;left:8276;top:1178;width:2;height:276" coordorigin="8276,1178" coordsize="2,276">
              <v:shape style="position:absolute;left:8276;top:1178;width:2;height:276" coordorigin="8276,1178" coordsize="0,276" path="m8276,1454l8276,1178e" filled="f" stroked="t" strokeweight=".477106pt" strokecolor="#232323">
                <v:path arrowok="t"/>
              </v:shape>
            </v:group>
            <v:group style="position:absolute;left:8252;top:1425;width:3540;height:2" coordorigin="8252,1425" coordsize="3540,2">
              <v:shape style="position:absolute;left:8252;top:1425;width:3540;height:2" coordorigin="8252,1425" coordsize="3540,0" path="m8252,1425l11792,1425e" filled="f" stroked="t" strokeweight=".477106pt" strokecolor="#3F3F3F">
                <v:path arrowok="t"/>
              </v:shape>
            </v:group>
            <v:group style="position:absolute;left:11806;top:1188;width:2;height:4256" coordorigin="11806,1188" coordsize="2,4256">
              <v:shape style="position:absolute;left:11806;top:1188;width:2;height:4256" coordorigin="11806,1188" coordsize="0,4256" path="m11806,5444l11806,1188e" filled="f" stroked="t" strokeweight=".954211pt" strokecolor="#484848">
                <v:path arrowok="t"/>
              </v:shape>
            </v:group>
            <v:group style="position:absolute;left:12675;top:1197;width:2;height:352" coordorigin="12675,1197" coordsize="2,352">
              <v:shape style="position:absolute;left:12675;top:1197;width:2;height:352" coordorigin="12675,1197" coordsize="0,352" path="m12675,1549l12675,1197e" filled="f" stroked="t" strokeweight=".477106pt" strokecolor="#232323">
                <v:path arrowok="t"/>
              </v:shape>
            </v:group>
            <v:group style="position:absolute;left:2140;top:1387;width:2;height:162" coordorigin="2140,1387" coordsize="2,162">
              <v:shape style="position:absolute;left:2140;top:1387;width:2;height:162" coordorigin="2140,1387" coordsize="0,162" path="m2140,1549l2140,1387e" filled="f" stroked="t" strokeweight=".477106pt" strokecolor="#1C1C1F">
                <v:path arrowok="t"/>
              </v:shape>
            </v:group>
            <v:group style="position:absolute;left:8285;top:1169;width:2;height:4285" coordorigin="8285,1169" coordsize="2,4285">
              <v:shape style="position:absolute;left:8285;top:1169;width:2;height:4285" coordorigin="8285,1169" coordsize="0,4285" path="m8285,5453l8285,1169e" filled="f" stroked="t" strokeweight=".954211pt" strokecolor="#484848">
                <v:path arrowok="t"/>
              </v:shape>
            </v:group>
            <v:group style="position:absolute;left:1601;top:1686;width:8473;height:2" coordorigin="1601,1686" coordsize="8473,2">
              <v:shape style="position:absolute;left:1601;top:1686;width:8473;height:2" coordorigin="1601,1686" coordsize="8473,0" path="m1601,1686l10074,1686e" filled="f" stroked="t" strokeweight=".954211pt" strokecolor="#4B4B4B">
                <v:path arrowok="t"/>
              </v:shape>
            </v:group>
            <v:group style="position:absolute;left:9144;top:1387;width:2;height:352" coordorigin="9144,1387" coordsize="2,352">
              <v:shape style="position:absolute;left:9144;top:1387;width:2;height:352" coordorigin="9144,1387" coordsize="0,352" path="m9144,1739l9144,1387e" filled="f" stroked="t" strokeweight=".477106pt" strokecolor="#3B3B3B">
                <v:path arrowok="t"/>
              </v:shape>
            </v:group>
            <v:group style="position:absolute;left:10051;top:1378;width:2;height:171" coordorigin="10051,1378" coordsize="2,171">
              <v:shape style="position:absolute;left:10051;top:1378;width:2;height:171" coordorigin="10051,1378" coordsize="0,171" path="m10051,1549l10051,1378e" filled="f" stroked="t" strokeweight=".477106pt" strokecolor="#343434">
                <v:path arrowok="t"/>
              </v:shape>
            </v:group>
            <v:group style="position:absolute;left:10924;top:1387;width:2;height:770" coordorigin="10924,1387" coordsize="2,770">
              <v:shape style="position:absolute;left:10924;top:1387;width:2;height:770" coordorigin="10924,1387" coordsize="0,770" path="m10924,2157l10924,1387e" filled="f" stroked="t" strokeweight=".954211pt" strokecolor="#545454">
                <v:path arrowok="t"/>
              </v:shape>
            </v:group>
            <v:group style="position:absolute;left:1630;top:1482;width:2;height:4000" coordorigin="1630,1482" coordsize="2,4000">
              <v:shape style="position:absolute;left:1630;top:1482;width:2;height:4000" coordorigin="1630,1482" coordsize="0,4000" path="m1630,5482l1630,1482e" filled="f" stroked="t" strokeweight="1.908423pt" strokecolor="#343434">
                <v:path arrowok="t"/>
              </v:shape>
            </v:group>
            <v:group style="position:absolute;left:2150;top:1482;width:2;height:2109" coordorigin="2150,1482" coordsize="2,2109">
              <v:shape style="position:absolute;left:2150;top:1482;width:2;height:2109" coordorigin="2150,1482" coordsize="0,2109" path="m2150,3591l2150,1482e" filled="f" stroked="t" strokeweight=".954211pt" strokecolor="#444444">
                <v:path arrowok="t"/>
              </v:shape>
            </v:group>
            <v:group style="position:absolute;left:7140;top:998;width:2;height:4465" coordorigin="7140,998" coordsize="2,4465">
              <v:shape style="position:absolute;left:7140;top:998;width:2;height:4465" coordorigin="7140,998" coordsize="0,4465" path="m7140,5463l7140,998e" filled="f" stroked="t" strokeweight=".954211pt" strokecolor="#444444">
                <v:path arrowok="t"/>
              </v:shape>
            </v:group>
            <v:group style="position:absolute;left:10060;top:1340;width:2;height:4104" coordorigin="10060,1340" coordsize="2,4104">
              <v:shape style="position:absolute;left:10060;top:1340;width:2;height:4104" coordorigin="10060,1340" coordsize="0,4104" path="m10060,5444l10060,1340e" filled="f" stroked="t" strokeweight=".954211pt" strokecolor="#4B4B4B">
                <v:path arrowok="t"/>
              </v:shape>
            </v:group>
            <v:group style="position:absolute;left:9998;top:1705;width:2700;height:2" coordorigin="9998,1705" coordsize="2700,2">
              <v:shape style="position:absolute;left:9998;top:1705;width:2700;height:2" coordorigin="9998,1705" coordsize="2700,0" path="m9998,1705l12698,1705e" filled="f" stroked="t" strokeweight=".954211pt" strokecolor="#545454">
                <v:path arrowok="t"/>
              </v:shape>
            </v:group>
            <v:group style="position:absolute;left:12675;top:1482;width:2;height:257" coordorigin="12675,1482" coordsize="2,257">
              <v:shape style="position:absolute;left:12675;top:1482;width:2;height:257" coordorigin="12675,1482" coordsize="0,257" path="m12675,1739l12675,1482e" filled="f" stroked="t" strokeweight=".477106pt" strokecolor="#3B3B3B">
                <v:path arrowok="t"/>
              </v:shape>
            </v:group>
            <v:group style="position:absolute;left:12622;top:1720;width:916;height:2" coordorigin="12622,1720" coordsize="916,2">
              <v:shape style="position:absolute;left:12622;top:1720;width:916;height:2" coordorigin="12622,1720" coordsize="916,0" path="m12622,1720l13538,1720e" filled="f" stroked="t" strokeweight=".954211pt" strokecolor="#4B4B4B">
                <v:path arrowok="t"/>
              </v:shape>
            </v:group>
            <v:group style="position:absolute;left:13533;top:1482;width:2;height:285" coordorigin="13533,1482" coordsize="2,285">
              <v:shape style="position:absolute;left:13533;top:1482;width:2;height:285" coordorigin="13533,1482" coordsize="0,285" path="m13533,1767l13533,1482e" filled="f" stroked="t" strokeweight=".477106pt" strokecolor="#575757">
                <v:path arrowok="t"/>
              </v:shape>
            </v:group>
            <v:group style="position:absolute;left:13529;top:1705;width:38;height:2" coordorigin="13529,1705" coordsize="38,2">
              <v:shape style="position:absolute;left:13529;top:1705;width:38;height:2" coordorigin="13529,1705" coordsize="38,0" path="m13529,1705l13567,1705e" filled="f" stroked="t" strokeweight="3.325139pt" strokecolor="#4B4B4B">
                <v:path arrowok="t"/>
              </v:shape>
            </v:group>
            <v:group style="position:absolute;left:1601;top:1876;width:10220;height:2" coordorigin="1601,1876" coordsize="10220,2">
              <v:shape style="position:absolute;left:1601;top:1876;width:10220;height:2" coordorigin="1601,1876" coordsize="10220,0" path="m1601,1876l11821,1876e" filled="f" stroked="t" strokeweight="1.431317pt" strokecolor="#343434">
                <v:path arrowok="t"/>
              </v:shape>
            </v:group>
            <v:group style="position:absolute;left:9154;top:1653;width:2;height:3116" coordorigin="9154,1653" coordsize="2,3116">
              <v:shape style="position:absolute;left:9154;top:1653;width:2;height:3116" coordorigin="9154,1653" coordsize="0,3116" path="m9154,4769l9154,1653e" filled="f" stroked="t" strokeweight=".954211pt" strokecolor="#4F4F4F">
                <v:path arrowok="t"/>
              </v:shape>
            </v:group>
            <v:group style="position:absolute;left:11802;top:1520;width:2;height:523" coordorigin="11802,1520" coordsize="2,523">
              <v:shape style="position:absolute;left:11802;top:1520;width:2;height:523" coordorigin="11802,1520" coordsize="0,523" path="m11802,2043l11802,1520e" filled="f" stroked="t" strokeweight="1.431317pt" strokecolor="#5B5B5B">
                <v:path arrowok="t"/>
              </v:shape>
            </v:group>
            <v:group style="position:absolute;left:11744;top:1886;width:782;height:2" coordorigin="11744,1886" coordsize="782,2">
              <v:shape style="position:absolute;left:11744;top:1886;width:782;height:2" coordorigin="11744,1886" coordsize="782,0" path="m11744,1886l12527,1886e" filled="f" stroked="t" strokeweight=".477106pt" strokecolor="#2F2F2F">
                <v:path arrowok="t"/>
              </v:shape>
            </v:group>
            <v:group style="position:absolute;left:12679;top:1653;width:2;height:1663" coordorigin="12679,1653" coordsize="2,1663">
              <v:shape style="position:absolute;left:12679;top:1653;width:2;height:1663" coordorigin="12679,1653" coordsize="0,1663" path="m12679,3316l12679,1653e" filled="f" stroked="t" strokeweight=".954211pt" strokecolor="#575757">
                <v:path arrowok="t"/>
              </v:shape>
            </v:group>
            <v:group style="position:absolute;left:12651;top:1853;width:859;height:2" coordorigin="12651,1853" coordsize="859,2">
              <v:shape style="position:absolute;left:12651;top:1853;width:859;height:2" coordorigin="12651,1853" coordsize="859,0" path="m12651,1853l13510,1853e" filled="f" stroked="t" strokeweight=".477106pt" strokecolor="#545454">
                <v:path arrowok="t"/>
              </v:shape>
            </v:group>
            <v:group style="position:absolute;left:13500;top:1853;width:38;height:2" coordorigin="13500,1853" coordsize="38,2">
              <v:shape style="position:absolute;left:13500;top:1853;width:38;height:2" coordorigin="13500,1853" coordsize="38,0" path="m13500,1853l13538,1853e" filled="f" stroked="t" strokeweight=".477106pt" strokecolor="#3F3F3F">
                <v:path arrowok="t"/>
              </v:shape>
            </v:group>
            <v:group style="position:absolute;left:1611;top:2147;width:563;height:2" coordorigin="1611,2147" coordsize="563,2">
              <v:shape style="position:absolute;left:1611;top:2147;width:563;height:2" coordorigin="1611,2147" coordsize="563,0" path="m1611,2147l2174,2147e" filled="f" stroked="t" strokeweight=".477106pt" strokecolor="#2F2F2F">
                <v:path arrowok="t"/>
              </v:shape>
            </v:group>
            <v:group style="position:absolute;left:2088;top:2142;width:7987;height:2" coordorigin="2088,2142" coordsize="7987,2">
              <v:shape style="position:absolute;left:2088;top:2142;width:7987;height:2" coordorigin="2088,2142" coordsize="7987,0" path="m2088,2142l10074,2142e" filled="f" stroked="t" strokeweight=".954211pt" strokecolor="#484848">
                <v:path arrowok="t"/>
              </v:shape>
            </v:group>
            <v:group style="position:absolute;left:9998;top:2152;width:954;height:2" coordorigin="9998,2152" coordsize="954,2">
              <v:shape style="position:absolute;left:9998;top:2152;width:954;height:2" coordorigin="9998,2152" coordsize="954,0" path="m9998,2152l10952,2152e" filled="f" stroked="t" strokeweight=".477106pt" strokecolor="#484848">
                <v:path arrowok="t"/>
              </v:shape>
            </v:group>
            <v:group style="position:absolute;left:10866;top:2152;width:744;height:2" coordorigin="10866,2152" coordsize="744,2">
              <v:shape style="position:absolute;left:10866;top:2152;width:744;height:2" coordorigin="10866,2152" coordsize="744,0" path="m10866,2152l11611,2152e" filled="f" stroked="t" strokeweight=".477106pt" strokecolor="#5B5B5B">
                <v:path arrowok="t"/>
              </v:shape>
            </v:group>
            <v:group style="position:absolute;left:11773;top:2119;width:1727;height:2" coordorigin="11773,2119" coordsize="1727,2">
              <v:shape style="position:absolute;left:11773;top:2119;width:1727;height:2" coordorigin="11773,2119" coordsize="1727,0" path="m11773,2119l13500,2119e" filled="f" stroked="t" strokeweight=".477106pt" strokecolor="#575757">
                <v:path arrowok="t"/>
              </v:shape>
            </v:group>
            <v:group style="position:absolute;left:13500;top:2119;width:38;height:2" coordorigin="13500,2119" coordsize="38,2">
              <v:shape style="position:absolute;left:13500;top:2119;width:38;height:2" coordorigin="13500,2119" coordsize="38,0" path="m13500,2119l13538,2119e" filled="f" stroked="t" strokeweight=".477106pt" strokecolor="#343434">
                <v:path arrowok="t"/>
              </v:shape>
            </v:group>
            <v:group style="position:absolute;left:1601;top:2413;width:1231;height:2" coordorigin="1601,2413" coordsize="1231,2">
              <v:shape style="position:absolute;left:1601;top:2413;width:1231;height:2" coordorigin="1601,2413" coordsize="1231,0" path="m1601,2413l2832,2413e" filled="f" stroked="t" strokeweight=".954211pt" strokecolor="#181818">
                <v:path arrowok="t"/>
              </v:shape>
            </v:group>
            <v:group style="position:absolute;left:1625;top:2071;width:2;height:646" coordorigin="1625,2071" coordsize="2,646">
              <v:shape style="position:absolute;left:1625;top:2071;width:2;height:646" coordorigin="1625,2071" coordsize="0,646" path="m1625,2717l1625,2071e" filled="f" stroked="t" strokeweight="1.431317pt" strokecolor="#1C1C1C">
                <v:path arrowok="t"/>
              </v:shape>
            </v:group>
            <v:group style="position:absolute;left:2841;top:2071;width:2;height:646" coordorigin="2841,2071" coordsize="2,646">
              <v:shape style="position:absolute;left:2841;top:2071;width:2;height:646" coordorigin="2841,2071" coordsize="0,646" path="m2841,2717l2841,2071e" filled="f" stroked="t" strokeweight=".954211pt" strokecolor="#2B2B2B">
                <v:path arrowok="t"/>
              </v:shape>
            </v:group>
            <v:group style="position:absolute;left:2784;top:2446;width:4313;height:2" coordorigin="2784,2446" coordsize="4313,2">
              <v:shape style="position:absolute;left:2784;top:2446;width:4313;height:2" coordorigin="2784,2446" coordsize="4313,0" path="m2784,2446l7097,2446e" filled="f" stroked="t" strokeweight=".477106pt" strokecolor="#444444">
                <v:path arrowok="t"/>
              </v:shape>
            </v:group>
            <v:group style="position:absolute;left:6033;top:2071;width:2;height:380" coordorigin="6033,2071" coordsize="2,380">
              <v:shape style="position:absolute;left:6033;top:2071;width:2;height:380" coordorigin="6033,2071" coordsize="0,380" path="m6033,2451l6033,2071e" filled="f" stroked="t" strokeweight=".477106pt" strokecolor="#282828">
                <v:path arrowok="t"/>
              </v:shape>
            </v:group>
            <v:group style="position:absolute;left:7126;top:2442;width:3531;height:2" coordorigin="7126,2442" coordsize="3531,2">
              <v:shape style="position:absolute;left:7126;top:2442;width:3531;height:2" coordorigin="7126,2442" coordsize="3531,0" path="m7126,2442l10656,2442e" filled="f" stroked="t" strokeweight=".477106pt" strokecolor="#4B4B4B">
                <v:path arrowok="t"/>
              </v:shape>
            </v:group>
            <v:group style="position:absolute;left:10928;top:2071;width:2;height:646" coordorigin="10928,2071" coordsize="2,646">
              <v:shape style="position:absolute;left:10928;top:2071;width:2;height:646" coordorigin="10928,2071" coordsize="0,646" path="m10928,2717l10928,2071e" filled="f" stroked="t" strokeweight=".477106pt" strokecolor="#232323">
                <v:path arrowok="t"/>
              </v:shape>
            </v:group>
            <v:group style="position:absolute;left:10895;top:2413;width:897;height:2" coordorigin="10895,2413" coordsize="897,2">
              <v:shape style="position:absolute;left:10895;top:2413;width:897;height:2" coordorigin="10895,2413" coordsize="897,0" path="m10895,2413l11792,2413e" filled="f" stroked="t" strokeweight=".477106pt" strokecolor="#080808">
                <v:path arrowok="t"/>
              </v:shape>
            </v:group>
            <v:group style="position:absolute;left:11773;top:2413;width:1727;height:2" coordorigin="11773,2413" coordsize="1727,2">
              <v:shape style="position:absolute;left:11773;top:2413;width:1727;height:2" coordorigin="11773,2413" coordsize="1727,0" path="m11773,2413l13500,2413e" filled="f" stroked="t" strokeweight=".477106pt" strokecolor="#383838">
                <v:path arrowok="t"/>
              </v:shape>
            </v:group>
            <v:group style="position:absolute;left:13500;top:2413;width:38;height:2" coordorigin="13500,2413" coordsize="38,2">
              <v:shape style="position:absolute;left:13500;top:2413;width:38;height:2" coordorigin="13500,2413" coordsize="38,0" path="m13500,2413l13538,2413e" filled="f" stroked="t" strokeweight=".477106pt" strokecolor="#232323">
                <v:path arrowok="t"/>
              </v:shape>
            </v:group>
            <v:group style="position:absolute;left:1601;top:2679;width:544;height:2" coordorigin="1601,2679" coordsize="544,2">
              <v:shape style="position:absolute;left:1601;top:2679;width:544;height:2" coordorigin="1601,2679" coordsize="544,0" path="m1601,2679l2145,2679e" filled="f" stroked="t" strokeweight=".954211pt" strokecolor="#2F2F2F">
                <v:path arrowok="t"/>
              </v:shape>
            </v:group>
            <v:group style="position:absolute;left:2116;top:2679;width:716;height:2" coordorigin="2116,2679" coordsize="716,2">
              <v:shape style="position:absolute;left:2116;top:2679;width:716;height:2" coordorigin="2116,2679" coordsize="716,0" path="m2116,2679l2832,2679e" filled="f" stroked="t" strokeweight=".954211pt" strokecolor="#444448">
                <v:path arrowok="t"/>
              </v:shape>
            </v:group>
            <v:group style="position:absolute;left:5074;top:2712;width:859;height:2" coordorigin="5074,2712" coordsize="859,2">
              <v:shape style="position:absolute;left:5074;top:2712;width:859;height:2" coordorigin="5074,2712" coordsize="859,0" path="m5074,2712l5933,2712e" filled="f" stroked="t" strokeweight=".477106pt" strokecolor="#484848">
                <v:path arrowok="t"/>
              </v:shape>
            </v:group>
            <v:group style="position:absolute;left:6038;top:2375;width:2;height:1216" coordorigin="6038,2375" coordsize="2,1216">
              <v:shape style="position:absolute;left:6038;top:2375;width:2;height:1216" coordorigin="6038,2375" coordsize="0,1216" path="m6038,3591l6038,2375e" filled="f" stroked="t" strokeweight=".954211pt" strokecolor="#4F4F4F">
                <v:path arrowok="t"/>
              </v:shape>
            </v:group>
            <v:group style="position:absolute;left:6296;top:2712;width:468;height:2" coordorigin="6296,2712" coordsize="468,2">
              <v:shape style="position:absolute;left:6296;top:2712;width:468;height:2" coordorigin="6296,2712" coordsize="468,0" path="m6296,2712l6763,2712e" filled="f" stroked="t" strokeweight=".477106pt" strokecolor="#4F4F4F">
                <v:path arrowok="t"/>
              </v:shape>
            </v:group>
            <v:group style="position:absolute;left:8285;top:2442;width:2;height:276" coordorigin="8285,2442" coordsize="2,276">
              <v:shape style="position:absolute;left:8285;top:2442;width:2;height:276" coordorigin="8285,2442" coordsize="0,276" path="m8285,2717l8285,2442e" filled="f" stroked="t" strokeweight=".954211pt" strokecolor="#1C1C1C">
                <v:path arrowok="t"/>
              </v:shape>
            </v:group>
            <v:group style="position:absolute;left:7536;top:2708;width:2910;height:2" coordorigin="7536,2708" coordsize="2910,2">
              <v:shape style="position:absolute;left:7536;top:2708;width:2910;height:2" coordorigin="7536,2708" coordsize="2910,0" path="m7536,2708l10447,2708e" filled="f" stroked="t" strokeweight=".477106pt" strokecolor="#4B4B4B">
                <v:path arrowok="t"/>
              </v:shape>
            </v:group>
            <v:group style="position:absolute;left:10895;top:2679;width:897;height:2" coordorigin="10895,2679" coordsize="897,2">
              <v:shape style="position:absolute;left:10895;top:2679;width:897;height:2" coordorigin="10895,2679" coordsize="897,0" path="m10895,2679l11792,2679e" filled="f" stroked="t" strokeweight=".477106pt" strokecolor="#282828">
                <v:path arrowok="t"/>
              </v:shape>
            </v:group>
            <v:group style="position:absolute;left:11773;top:2679;width:897;height:2" coordorigin="11773,2679" coordsize="897,2">
              <v:shape style="position:absolute;left:11773;top:2679;width:897;height:2" coordorigin="11773,2679" coordsize="897,0" path="m11773,2679l12670,2679e" filled="f" stroked="t" strokeweight=".477106pt" strokecolor="#4B4B4B">
                <v:path arrowok="t"/>
              </v:shape>
            </v:group>
            <v:group style="position:absolute;left:12651;top:2679;width:849;height:2" coordorigin="12651,2679" coordsize="849,2">
              <v:shape style="position:absolute;left:12651;top:2679;width:849;height:2" coordorigin="12651,2679" coordsize="849,0" path="m12651,2679l13500,2679e" filled="f" stroked="t" strokeweight=".477106pt" strokecolor="#676767">
                <v:path arrowok="t"/>
              </v:shape>
            </v:group>
            <v:group style="position:absolute;left:13500;top:2679;width:38;height:2" coordorigin="13500,2679" coordsize="38,2">
              <v:shape style="position:absolute;left:13500;top:2679;width:38;height:2" coordorigin="13500,2679" coordsize="38,0" path="m13500,2679l13538,2679e" filled="f" stroked="t" strokeweight=".477106pt" strokecolor="#3B3B3B">
                <v:path arrowok="t"/>
              </v:shape>
            </v:group>
            <v:group style="position:absolute;left:1601;top:2974;width:544;height:2" coordorigin="1601,2974" coordsize="544,2">
              <v:shape style="position:absolute;left:1601;top:2974;width:544;height:2" coordorigin="1601,2974" coordsize="544,0" path="m1601,2974l2145,2974e" filled="f" stroked="t" strokeweight=".954211pt" strokecolor="#3B3B3B">
                <v:path arrowok="t"/>
              </v:shape>
            </v:group>
            <v:group style="position:absolute;left:2116;top:2974;width:716;height:2" coordorigin="2116,2974" coordsize="716,2">
              <v:shape style="position:absolute;left:2116;top:2974;width:716;height:2" coordorigin="2116,2974" coordsize="716,0" path="m2116,2974l2832,2974e" filled="f" stroked="t" strokeweight=".954211pt" strokecolor="#545454">
                <v:path arrowok="t"/>
              </v:shape>
            </v:group>
            <v:group style="position:absolute;left:2841;top:2641;width:2;height:675" coordorigin="2841,2641" coordsize="2,675">
              <v:shape style="position:absolute;left:2841;top:2641;width:2;height:675" coordorigin="2841,2641" coordsize="0,675" path="m2841,3316l2841,2641e" filled="f" stroked="t" strokeweight=".954211pt" strokecolor="#484848">
                <v:path arrowok="t"/>
              </v:shape>
            </v:group>
            <v:group style="position:absolute;left:3767;top:3007;width:3311;height:2" coordorigin="3767,3007" coordsize="3311,2">
              <v:shape style="position:absolute;left:3767;top:3007;width:3311;height:2" coordorigin="3767,3007" coordsize="3311,0" path="m3767,3007l7078,3007e" filled="f" stroked="t" strokeweight=".477106pt" strokecolor="#484848">
                <v:path arrowok="t"/>
              </v:shape>
            </v:group>
            <v:group style="position:absolute;left:7202;top:3007;width:1097;height:2" coordorigin="7202,3007" coordsize="1097,2">
              <v:shape style="position:absolute;left:7202;top:3007;width:1097;height:2" coordorigin="7202,3007" coordsize="1097,0" path="m7202,3007l8300,3007e" filled="f" stroked="t" strokeweight=".477106pt" strokecolor="#484848">
                <v:path arrowok="t"/>
              </v:shape>
            </v:group>
            <v:group style="position:absolute;left:8223;top:2997;width:1851;height:2" coordorigin="8223,2997" coordsize="1851,2">
              <v:shape style="position:absolute;left:8223;top:2997;width:1851;height:2" coordorigin="8223,2997" coordsize="1851,0" path="m8223,2997l10074,2997e" filled="f" stroked="t" strokeweight=".954211pt" strokecolor="#4B4B4B">
                <v:path arrowok="t"/>
              </v:shape>
            </v:group>
            <v:group style="position:absolute;left:9998;top:3007;width:1823;height:2" coordorigin="9998,3007" coordsize="1823,2">
              <v:shape style="position:absolute;left:9998;top:3007;width:1823;height:2" coordorigin="9998,3007" coordsize="1823,0" path="m9998,3007l11821,3007e" filled="f" stroked="t" strokeweight=".477106pt" strokecolor="#4F4F4F">
                <v:path arrowok="t"/>
              </v:shape>
            </v:group>
            <v:group style="position:absolute;left:10938;top:2641;width:2;height:2812" coordorigin="10938,2641" coordsize="2,2812">
              <v:shape style="position:absolute;left:10938;top:2641;width:2;height:2812" coordorigin="10938,2641" coordsize="0,2812" path="m10938,5453l10938,2641e" filled="f" stroked="t" strokeweight=".954211pt" strokecolor="#4B4B4B">
                <v:path arrowok="t"/>
              </v:shape>
            </v:group>
            <v:group style="position:absolute;left:11773;top:2974;width:1765;height:2" coordorigin="11773,2974" coordsize="1765,2">
              <v:shape style="position:absolute;left:11773;top:2974;width:1765;height:2" coordorigin="11773,2974" coordsize="1765,0" path="m11773,2974l13538,2974e" filled="f" stroked="t" strokeweight=".477106pt" strokecolor="#676767">
                <v:path arrowok="t"/>
              </v:shape>
            </v:group>
            <v:group style="position:absolute;left:1601;top:3278;width:1231;height:2" coordorigin="1601,3278" coordsize="1231,2">
              <v:shape style="position:absolute;left:1601;top:3278;width:1231;height:2" coordorigin="1601,3278" coordsize="1231,0" path="m1601,3278l2832,3278e" filled="f" stroked="t" strokeweight=".954211pt" strokecolor="#3B3B3B">
                <v:path arrowok="t"/>
              </v:shape>
            </v:group>
            <v:group style="position:absolute;left:2813;top:3278;width:3206;height:2" coordorigin="2813,3278" coordsize="3206,2">
              <v:shape style="position:absolute;left:2813;top:3278;width:3206;height:2" coordorigin="2813,3278" coordsize="3206,0" path="m2813,3278l6019,3278e" filled="f" stroked="t" strokeweight=".954211pt" strokecolor="#232328">
                <v:path arrowok="t"/>
              </v:shape>
            </v:group>
            <v:group style="position:absolute;left:5971;top:3311;width:1002;height:2" coordorigin="5971,3311" coordsize="1002,2">
              <v:shape style="position:absolute;left:5971;top:3311;width:1002;height:2" coordorigin="5971,3311" coordsize="1002,0" path="m5971,3311l6973,3311e" filled="f" stroked="t" strokeweight=".477106pt" strokecolor="#484848">
                <v:path arrowok="t"/>
              </v:shape>
            </v:group>
            <v:group style="position:absolute;left:7374;top:3311;width:926;height:2" coordorigin="7374,3311" coordsize="926,2">
              <v:shape style="position:absolute;left:7374;top:3311;width:926;height:2" coordorigin="7374,3311" coordsize="926,0" path="m7374,3311l8300,3311e" filled="f" stroked="t" strokeweight=".477106pt" strokecolor="#484848">
                <v:path arrowok="t"/>
              </v:shape>
            </v:group>
            <v:group style="position:absolute;left:8223;top:3301;width:1851;height:2" coordorigin="8223,3301" coordsize="1851,2">
              <v:shape style="position:absolute;left:8223;top:3301;width:1851;height:2" coordorigin="8223,3301" coordsize="1851,0" path="m8223,3301l10074,3301e" filled="f" stroked="t" strokeweight=".954211pt" strokecolor="#4B4B4B">
                <v:path arrowok="t"/>
              </v:shape>
            </v:group>
            <v:group style="position:absolute;left:9998;top:3311;width:2061;height:2" coordorigin="9998,3311" coordsize="2061,2">
              <v:shape style="position:absolute;left:9998;top:3311;width:2061;height:2" coordorigin="9998,3311" coordsize="2061,0" path="m9998,3311l12059,3311e" filled="f" stroked="t" strokeweight=".477106pt" strokecolor="#4B4B4B">
                <v:path arrowok="t"/>
              </v:shape>
            </v:group>
            <v:group style="position:absolute;left:12651;top:3278;width:849;height:2" coordorigin="12651,3278" coordsize="849,2">
              <v:shape style="position:absolute;left:12651;top:3278;width:849;height:2" coordorigin="12651,3278" coordsize="849,0" path="m12651,3278l13500,3278e" filled="f" stroked="t" strokeweight=".477106pt" strokecolor="#282828">
                <v:path arrowok="t"/>
              </v:shape>
            </v:group>
            <v:group style="position:absolute;left:13500;top:3278;width:38;height:2" coordorigin="13500,3278" coordsize="38,2">
              <v:shape style="position:absolute;left:13500;top:3278;width:38;height:2" coordorigin="13500,3278" coordsize="38,0" path="m13500,3278l13538,3278e" filled="f" stroked="t" strokeweight=".477106pt" strokecolor="#000000">
                <v:path arrowok="t"/>
              </v:shape>
            </v:group>
            <v:group style="position:absolute;left:1601;top:3553;width:4418;height:2" coordorigin="1601,3553" coordsize="4418,2">
              <v:shape style="position:absolute;left:1601;top:3553;width:4418;height:2" coordorigin="1601,3553" coordsize="4418,0" path="m1601,3553l6019,3553e" filled="f" stroked="t" strokeweight=".954211pt" strokecolor="#2B2B2F">
                <v:path arrowok="t"/>
              </v:shape>
            </v:group>
            <v:group style="position:absolute;left:2846;top:3230;width:2;height:361" coordorigin="2846,3230" coordsize="2,361">
              <v:shape style="position:absolute;left:2846;top:3230;width:2;height:361" coordorigin="2846,3230" coordsize="0,361" path="m2846,3591l2846,3230e" filled="f" stroked="t" strokeweight=".477106pt" strokecolor="#282828">
                <v:path arrowok="t"/>
              </v:shape>
            </v:group>
            <v:group style="position:absolute;left:6258;top:3586;width:563;height:2" coordorigin="6258,3586" coordsize="563,2">
              <v:shape style="position:absolute;left:6258;top:3586;width:563;height:2" coordorigin="6258,3586" coordsize="563,0" path="m6258,3586l6821,3586e" filled="f" stroked="t" strokeweight=".477106pt" strokecolor="#545454">
                <v:path arrowok="t"/>
              </v:shape>
            </v:group>
            <v:group style="position:absolute;left:7412;top:3582;width:4695;height:2" coordorigin="7412,3582" coordsize="4695,2">
              <v:shape style="position:absolute;left:7412;top:3582;width:4695;height:2" coordorigin="7412,3582" coordsize="4695,0" path="m7412,3582l12107,3582e" filled="f" stroked="t" strokeweight=".477106pt" strokecolor="#4B4B4B">
                <v:path arrowok="t"/>
              </v:shape>
            </v:group>
            <v:group style="position:absolute;left:10060;top:3230;width:2;height:694" coordorigin="10060,3230" coordsize="2,694">
              <v:shape style="position:absolute;left:10060;top:3230;width:2;height:694" coordorigin="10060,3230" coordsize="0,694" path="m10060,3924l10060,3230e" filled="f" stroked="t" strokeweight=".477106pt" strokecolor="#2B2B2B">
                <v:path arrowok="t"/>
              </v:shape>
            </v:group>
            <v:group style="position:absolute;left:11811;top:2917;width:2;height:1511" coordorigin="11811,2917" coordsize="2,1511">
              <v:shape style="position:absolute;left:11811;top:2917;width:2;height:1511" coordorigin="11811,2917" coordsize="0,1511" path="m11811,4427l11811,2917e" filled="f" stroked="t" strokeweight=".954211pt" strokecolor="#5B5B5B">
                <v:path arrowok="t"/>
              </v:shape>
            </v:group>
            <v:group style="position:absolute;left:12684;top:3240;width:2;height:684" coordorigin="12684,3240" coordsize="2,684">
              <v:shape style="position:absolute;left:12684;top:3240;width:2;height:684" coordorigin="12684,3240" coordsize="0,684" path="m12684,3924l12684,3240e" filled="f" stroked="t" strokeweight=".477106pt" strokecolor="#2B2B2B">
                <v:path arrowok="t"/>
              </v:shape>
            </v:group>
            <v:group style="position:absolute;left:12651;top:3553;width:887;height:2" coordorigin="12651,3553" coordsize="887,2">
              <v:shape style="position:absolute;left:12651;top:3553;width:887;height:2" coordorigin="12651,3553" coordsize="887,0" path="m12651,3553l13538,3553e" filled="f" stroked="t" strokeweight=".477106pt" strokecolor="#0C0C0C">
                <v:path arrowok="t"/>
              </v:shape>
            </v:group>
            <v:group style="position:absolute;left:1620;top:3919;width:553;height:2" coordorigin="1620,3919" coordsize="553,2">
              <v:shape style="position:absolute;left:1620;top:3919;width:553;height:2" coordorigin="1620,3919" coordsize="553,0" path="m1620,3919l2174,3919e" filled="f" stroked="t" strokeweight=".477106pt" strokecolor="#2F2F2F">
                <v:path arrowok="t"/>
              </v:shape>
            </v:group>
            <v:group style="position:absolute;left:2154;top:3506;width:2;height:418" coordorigin="2154,3506" coordsize="2,418">
              <v:shape style="position:absolute;left:2154;top:3506;width:2;height:418" coordorigin="2154,3506" coordsize="0,418" path="m2154,3924l2154,3506e" filled="f" stroked="t" strokeweight=".954211pt" strokecolor="#2B2B2B">
                <v:path arrowok="t"/>
              </v:shape>
            </v:group>
            <v:group style="position:absolute;left:2851;top:3506;width:2;height:1340" coordorigin="2851,3506" coordsize="2,1340">
              <v:shape style="position:absolute;left:2851;top:3506;width:2;height:1340" coordorigin="2851,3506" coordsize="0,1340" path="m2851,4845l2851,3506e" filled="f" stroked="t" strokeweight=".954211pt" strokecolor="#444448">
                <v:path arrowok="t"/>
              </v:shape>
            </v:group>
            <v:group style="position:absolute;left:2088;top:3909;width:6212;height:2" coordorigin="2088,3909" coordsize="6212,2">
              <v:shape style="position:absolute;left:2088;top:3909;width:6212;height:2" coordorigin="2088,3909" coordsize="6212,0" path="m2088,3909l8300,3909e" filled="f" stroked="t" strokeweight=".954211pt" strokecolor="#444444">
                <v:path arrowok="t"/>
              </v:shape>
            </v:group>
            <v:group style="position:absolute;left:6038;top:3506;width:2;height:561" coordorigin="6038,3506" coordsize="2,561">
              <v:shape style="position:absolute;left:6038;top:3506;width:2;height:561" coordorigin="6038,3506" coordsize="0,561" path="m6038,4066l6038,3506e" filled="f" stroked="t" strokeweight=".477106pt" strokecolor="#282828">
                <v:path arrowok="t"/>
              </v:shape>
            </v:group>
            <v:group style="position:absolute;left:8223;top:3890;width:2729;height:2" coordorigin="8223,3890" coordsize="2729,2">
              <v:shape style="position:absolute;left:8223;top:3890;width:2729;height:2" coordorigin="8223,3890" coordsize="2729,0" path="m8223,3890l10952,3890e" filled="f" stroked="t" strokeweight=".954211pt" strokecolor="#444444">
                <v:path arrowok="t"/>
              </v:shape>
            </v:group>
            <v:group style="position:absolute;left:10752;top:3905;width:2815;height:2" coordorigin="10752,3905" coordsize="2815,2">
              <v:shape style="position:absolute;left:10752;top:3905;width:2815;height:2" coordorigin="10752,3905" coordsize="2815,0" path="m10752,3905l13567,3905e" filled="f" stroked="t" strokeweight=".954211pt" strokecolor="#4F4F4F">
                <v:path arrowok="t"/>
              </v:shape>
            </v:group>
            <v:group style="position:absolute;left:2154;top:3848;width:2;height:523" coordorigin="2154,3848" coordsize="2,523">
              <v:shape style="position:absolute;left:2154;top:3848;width:2;height:523" coordorigin="2154,3848" coordsize="0,523" path="m2154,4370l2154,3848e" filled="f" stroked="t" strokeweight=".954211pt" strokecolor="#484848">
                <v:path arrowok="t"/>
              </v:shape>
            </v:group>
            <v:group style="position:absolute;left:12689;top:3848;width:2;height:979" coordorigin="12689,3848" coordsize="2,979">
              <v:shape style="position:absolute;left:12689;top:3848;width:2;height:979" coordorigin="12689,3848" coordsize="0,979" path="m12689,4826l12689,3848e" filled="f" stroked="t" strokeweight=".954211pt" strokecolor="#575757">
                <v:path arrowok="t"/>
              </v:shape>
            </v:group>
            <v:group style="position:absolute;left:6043;top:4009;width:2;height:1368" coordorigin="6043,4009" coordsize="2,1368">
              <v:shape style="position:absolute;left:6043;top:4009;width:2;height:1368" coordorigin="6043,4009" coordsize="0,1368" path="m6043,5377l6043,4009e" filled="f" stroked="t" strokeweight=".954211pt" strokecolor="#4B4B4B">
                <v:path arrowok="t"/>
              </v:shape>
            </v:group>
            <v:group style="position:absolute;left:8290;top:3924;width:2;height:447" coordorigin="8290,3924" coordsize="2,447">
              <v:shape style="position:absolute;left:8290;top:3924;width:2;height:447" coordorigin="8290,3924" coordsize="0,447" path="m8290,4370l8290,3924e" filled="f" stroked="t" strokeweight=".954211pt" strokecolor="#707070">
                <v:path arrowok="t"/>
              </v:shape>
            </v:group>
            <v:group style="position:absolute;left:2164;top:4304;width:2;height:646" coordorigin="2164,4304" coordsize="2,646">
              <v:shape style="position:absolute;left:2164;top:4304;width:2;height:646" coordorigin="2164,4304" coordsize="0,646" path="m2164,4950l2164,4304e" filled="f" stroked="t" strokeweight=".477106pt" strokecolor="#2F2F2F">
                <v:path arrowok="t"/>
              </v:shape>
            </v:group>
            <v:group style="position:absolute;left:1620;top:4546;width:1240;height:2" coordorigin="1620,4546" coordsize="1240,2">
              <v:shape style="position:absolute;left:1620;top:4546;width:1240;height:2" coordorigin="1620,4546" coordsize="1240,0" path="m1620,4546l2861,4546e" filled="f" stroked="t" strokeweight=".477106pt" strokecolor="#3F3F3F">
                <v:path arrowok="t"/>
              </v:shape>
            </v:group>
            <v:group style="position:absolute;left:2784;top:4532;width:4370;height:2" coordorigin="2784,4532" coordsize="4370,2">
              <v:shape style="position:absolute;left:2784;top:4532;width:4370;height:2" coordorigin="2784,4532" coordsize="4370,0" path="m2784,4532l7155,4532e" filled="f" stroked="t" strokeweight=".954211pt" strokecolor="#444444">
                <v:path arrowok="t"/>
              </v:shape>
            </v:group>
            <v:group style="position:absolute;left:6649;top:4522;width:4303;height:2" coordorigin="6649,4522" coordsize="4303,2">
              <v:shape style="position:absolute;left:6649;top:4522;width:4303;height:2" coordorigin="6649,4522" coordsize="4303,0" path="m6649,4522l10952,4522e" filled="f" stroked="t" strokeweight=".954211pt" strokecolor="#484848">
                <v:path arrowok="t"/>
              </v:shape>
            </v:group>
            <v:group style="position:absolute;left:10427;top:4522;width:3139;height:2" coordorigin="10427,4522" coordsize="3139,2">
              <v:shape style="position:absolute;left:10427;top:4522;width:3139;height:2" coordorigin="10427,4522" coordsize="3139,0" path="m10427,4522l13567,4522e" filled="f" stroked="t" strokeweight=".954211pt" strokecolor="#4B4B4B">
                <v:path arrowok="t"/>
              </v:shape>
            </v:group>
            <v:group style="position:absolute;left:7150;top:998;width:2;height:4465" coordorigin="7150,998" coordsize="2,4465">
              <v:shape style="position:absolute;left:7150;top:998;width:2;height:4465" coordorigin="7150,998" coordsize="0,4465" path="m7150,5463l7150,998e" filled="f" stroked="t" strokeweight=".477106pt" strokecolor="#444444">
                <v:path arrowok="t"/>
              </v:shape>
            </v:group>
            <v:group style="position:absolute;left:11816;top:4503;width:2;height:637" coordorigin="11816,4503" coordsize="2,637">
              <v:shape style="position:absolute;left:11816;top:4503;width:2;height:637" coordorigin="11816,4503" coordsize="0,637" path="m11816,5140l11816,4503e" filled="f" stroked="t" strokeweight=".477106pt" strokecolor="#232323">
                <v:path arrowok="t"/>
              </v:shape>
            </v:group>
            <v:group style="position:absolute;left:2851;top:4703;width:2;height:437" coordorigin="2851,4703" coordsize="2,437">
              <v:shape style="position:absolute;left:2851;top:4703;width:2;height:437" coordorigin="2851,4703" coordsize="0,437" path="m2851,5140l2851,4703e" filled="f" stroked="t" strokeweight=".477106pt" strokecolor="#343434">
                <v:path arrowok="t"/>
              </v:shape>
            </v:group>
            <v:group style="position:absolute;left:7150;top:4703;width:2;height:247" coordorigin="7150,4703" coordsize="2,247">
              <v:shape style="position:absolute;left:7150;top:4703;width:2;height:247" coordorigin="7150,4703" coordsize="0,247" path="m7150,4950l7150,4703e" filled="f" stroked="t" strokeweight=".477106pt" strokecolor="#1C1C1C">
                <v:path arrowok="t"/>
              </v:shape>
            </v:group>
            <v:group style="position:absolute;left:9163;top:4703;width:2;height:247" coordorigin="9163,4703" coordsize="2,247">
              <v:shape style="position:absolute;left:9163;top:4703;width:2;height:247" coordorigin="9163,4703" coordsize="0,247" path="m9163,4950l9163,4703e" filled="f" stroked="t" strokeweight=".477106pt" strokecolor="#0C0C0C">
                <v:path arrowok="t"/>
              </v:shape>
            </v:group>
            <v:group style="position:absolute;left:10070;top:4703;width:2;height:437" coordorigin="10070,4703" coordsize="2,437">
              <v:shape style="position:absolute;left:10070;top:4703;width:2;height:437" coordorigin="10070,4703" coordsize="0,437" path="m10070,5140l10070,4703e" filled="f" stroked="t" strokeweight=".477106pt" strokecolor="#282828">
                <v:path arrowok="t"/>
              </v:shape>
            </v:group>
            <v:group style="position:absolute;left:12689;top:4703;width:2;height:741" coordorigin="12689,4703" coordsize="2,741">
              <v:shape style="position:absolute;left:12689;top:4703;width:2;height:741" coordorigin="12689,4703" coordsize="0,741" path="m12689,5444l12689,4703e" filled="f" stroked="t" strokeweight=".477106pt" strokecolor="#343434">
                <v:path arrowok="t"/>
              </v:shape>
            </v:group>
            <v:group style="position:absolute;left:1601;top:5102;width:5525;height:2" coordorigin="1601,5102" coordsize="5525,2">
              <v:shape style="position:absolute;left:1601;top:5102;width:5525;height:2" coordorigin="1601,5102" coordsize="5525,0" path="m1601,5102l7126,5102e" filled="f" stroked="t" strokeweight=".477106pt" strokecolor="#444444">
                <v:path arrowok="t"/>
              </v:shape>
            </v:group>
            <v:group style="position:absolute;left:2164;top:4693;width:2;height:770" coordorigin="2164,4693" coordsize="2,770">
              <v:shape style="position:absolute;left:2164;top:4693;width:2;height:770" coordorigin="2164,4693" coordsize="0,770" path="m2164,5463l2164,4693e" filled="f" stroked="t" strokeweight=".954211pt" strokecolor="#444444">
                <v:path arrowok="t"/>
              </v:shape>
            </v:group>
            <v:group style="position:absolute;left:7412;top:5135;width:887;height:2" coordorigin="7412,5135" coordsize="887,2">
              <v:shape style="position:absolute;left:7412;top:5135;width:887;height:2" coordorigin="7412,5135" coordsize="887,0" path="m7412,5135l8300,5135e" filled="f" stroked="t" strokeweight=".477106pt" strokecolor="#444444">
                <v:path arrowok="t"/>
              </v:shape>
            </v:group>
            <v:group style="position:absolute;left:8223;top:5125;width:4475;height:2" coordorigin="8223,5125" coordsize="4475,2">
              <v:shape style="position:absolute;left:8223;top:5125;width:4475;height:2" coordorigin="8223,5125" coordsize="4475,0" path="m8223,5125l12698,5125e" filled="f" stroked="t" strokeweight=".954211pt" strokecolor="#484848">
                <v:path arrowok="t"/>
              </v:shape>
            </v:group>
            <v:group style="position:absolute;left:9163;top:4883;width:2;height:257" coordorigin="9163,4883" coordsize="2,257">
              <v:shape style="position:absolute;left:9163;top:4883;width:2;height:257" coordorigin="9163,4883" coordsize="0,257" path="m9163,5140l9163,4883e" filled="f" stroked="t" strokeweight=".477106pt" strokecolor="#1F1F1F">
                <v:path arrowok="t"/>
              </v:shape>
            </v:group>
            <v:group style="position:absolute;left:12622;top:5135;width:945;height:2" coordorigin="12622,5135" coordsize="945,2">
              <v:shape style="position:absolute;left:12622;top:5135;width:945;height:2" coordorigin="12622,5135" coordsize="945,0" path="m12622,5135l13567,5135e" filled="f" stroked="t" strokeweight=".477106pt" strokecolor="#2B2B2B">
                <v:path arrowok="t"/>
              </v:shape>
            </v:group>
            <v:group style="position:absolute;left:2856;top:5054;width:2;height:409" coordorigin="2856,5054" coordsize="2,409">
              <v:shape style="position:absolute;left:2856;top:5054;width:2;height:409" coordorigin="2856,5054" coordsize="0,409" path="m2856,5463l2856,5054e" filled="f" stroked="t" strokeweight=".477106pt" strokecolor="#484848">
                <v:path arrowok="t"/>
              </v:shape>
            </v:group>
            <v:group style="position:absolute;left:6000;top:5349;width:1126;height:2" coordorigin="6000,5349" coordsize="1126,2">
              <v:shape style="position:absolute;left:6000;top:5349;width:1126;height:2" coordorigin="6000,5349" coordsize="1126,0" path="m6000,5349l7126,5349e" filled="f" stroked="t" strokeweight=".477106pt" strokecolor="#3B3B3B">
                <v:path arrowok="t"/>
              </v:shape>
            </v:group>
            <v:group style="position:absolute;left:7107;top:5349;width:1164;height:2" coordorigin="7107,5349" coordsize="1164,2">
              <v:shape style="position:absolute;left:7107;top:5349;width:1164;height:2" coordorigin="7107,5349" coordsize="1164,0" path="m7107,5349l8271,5349e" filled="f" stroked="t" strokeweight=".477106pt" strokecolor="#707070">
                <v:path arrowok="t"/>
              </v:shape>
            </v:group>
            <v:group style="position:absolute;left:8252;top:5349;width:5286;height:2" coordorigin="8252,5349" coordsize="5286,2">
              <v:shape style="position:absolute;left:8252;top:5349;width:5286;height:2" coordorigin="8252,5349" coordsize="5286,0" path="m8252,5349l13538,5349e" filled="f" stroked="t" strokeweight=".477106pt" strokecolor="#5B5B5B">
                <v:path arrowok="t"/>
              </v:shape>
            </v:group>
            <v:group style="position:absolute;left:9163;top:5054;width:2;height:380" coordorigin="9163,5054" coordsize="2,380">
              <v:shape style="position:absolute;left:9163;top:5054;width:2;height:380" coordorigin="9163,5054" coordsize="0,380" path="m9163,5434l9163,5054e" filled="f" stroked="t" strokeweight=".954211pt" strokecolor="#4F4F4F">
                <v:path arrowok="t"/>
              </v:shape>
            </v:group>
            <v:group style="position:absolute;left:10070;top:5054;width:2;height:390" coordorigin="10070,5054" coordsize="2,390">
              <v:shape style="position:absolute;left:10070;top:5054;width:2;height:390" coordorigin="10070,5054" coordsize="0,390" path="m10070,5444l10070,5054e" filled="f" stroked="t" strokeweight=".954211pt" strokecolor="#3B3B3B">
                <v:path arrowok="t"/>
              </v:shape>
            </v:group>
            <v:group style="position:absolute;left:11816;top:5054;width:2;height:390" coordorigin="11816,5054" coordsize="2,390">
              <v:shape style="position:absolute;left:11816;top:5054;width:2;height:390" coordorigin="11816,5054" coordsize="0,390" path="m11816,5444l11816,5054e" filled="f" stroked="t" strokeweight=".954211pt" strokecolor="#4B4B4B">
                <v:path arrowok="t"/>
              </v:shape>
            </v:group>
            <v:group style="position:absolute;left:1644;top:5320;width:2;height:143" coordorigin="1644,5320" coordsize="2,143">
              <v:shape style="position:absolute;left:1644;top:5320;width:2;height:143" coordorigin="1644,5320" coordsize="0,143" path="m1644,5463l1644,5320e" filled="f" stroked="t" strokeweight="1.431317pt" strokecolor="#282828">
                <v:path arrowok="t"/>
              </v:shape>
            </v:group>
            <v:group style="position:absolute;left:6009;top:5349;width:2;height:86" coordorigin="6009,5349" coordsize="2,86">
              <v:shape style="position:absolute;left:6009;top:5349;width:2;height:86" coordorigin="6009,5349" coordsize="0,86" path="m6009,5434l6009,5349e" filled="f" stroked="t" strokeweight=".477106pt" strokecolor="#0F0F0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46"/>
          <w:position w:val="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8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2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8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32"/>
          <w:position w:val="2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3"/>
        </w:rPr>
        <w:t>6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84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3"/>
        </w:rPr>
        <w:t>7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98"/>
          <w:w w:val="100"/>
          <w:position w:val="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1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0"/>
          <w:w w:val="100"/>
          <w:position w:val="1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E5E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>10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08"/>
          <w:position w:val="0"/>
        </w:rPr>
        <w:t>11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left="195" w:right="-20"/>
        <w:jc w:val="left"/>
        <w:tabs>
          <w:tab w:pos="720" w:val="left"/>
          <w:tab w:pos="1198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6"/>
          <w:position w:val="1"/>
        </w:rPr>
        <w:t>5426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69"/>
          <w:w w:val="76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6"/>
          <w:position w:val="0"/>
        </w:rPr>
        <w:t>622200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49"/>
          <w:w w:val="7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76"/>
          <w:position w:val="1"/>
        </w:rPr>
        <w:t>KpeJU&lt;T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76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-4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96"/>
          <w:position w:val="1"/>
        </w:rPr>
        <w:t>etpauH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96"/>
          <w:position w:val="1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6"/>
          <w:w w:val="96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100"/>
          <w:position w:val="1"/>
        </w:rPr>
        <w:t>nnanawa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100"/>
          <w:position w:val="1"/>
        </w:rPr>
      </w:r>
      <w:r>
        <w:rPr>
          <w:rFonts w:ascii="Arial" w:hAnsi="Arial" w:cs="Arial" w:eastAsia="Arial"/>
          <w:sz w:val="9"/>
          <w:szCs w:val="9"/>
          <w:color w:val="000000"/>
          <w:spacing w:val="0"/>
          <w:w w:val="111"/>
          <w:position w:val="-6"/>
        </w:rPr>
        <w:t>I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left="195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</w:rPr>
        <w:t>5427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76"/>
          <w:w w:val="79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9"/>
        </w:rPr>
        <w:t>622300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37"/>
          <w:w w:val="7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1"/>
        </w:rPr>
        <w:t>Kpc.ro•T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1"/>
        </w:rPr>
        <w:t>cl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1"/>
        </w:rPr>
        <w:t>yunJlO/UIII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9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7"/>
          <w:w w:val="79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5"/>
          <w:position w:val="1"/>
        </w:rPr>
        <w:t>opra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3"/>
          <w:w w:val="96"/>
          <w:position w:val="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7"/>
          <w:w w:val="75"/>
          <w:position w:val="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2"/>
          <w:position w:val="1"/>
        </w:rPr>
        <w:t>38UI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1"/>
        </w:rPr>
        <w:t>\inMn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left="195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2"/>
        </w:rPr>
        <w:t>5428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45"/>
          <w:w w:val="7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2"/>
        </w:rPr>
        <w:t>622400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7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14"/>
          <w:w w:val="7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2"/>
          <w:position w:val="1"/>
        </w:rPr>
        <w:t>KpeJU&lt;T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2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3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2"/>
          <w:position w:val="1"/>
        </w:rPr>
        <w:t>CTJlRHH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2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5"/>
          <w:position w:val="1"/>
        </w:rPr>
        <w:t>nocnooiiH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5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1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5"/>
          <w:position w:val="1"/>
        </w:rPr>
        <w:t>6am&lt;JlMa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left="204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8"/>
        </w:rPr>
        <w:t>5429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8"/>
        </w:rPr>
        <w:t>622500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45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78"/>
          <w:position w:val="1"/>
        </w:rPr>
        <w:t>Kpe111m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3"/>
          <w:w w:val="78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78"/>
          <w:position w:val="1"/>
        </w:rPr>
        <w:t>CTJlBHH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78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-3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  <w:position w:val="1"/>
        </w:rPr>
        <w:t>llecjllmaneHjCKH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9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4"/>
          <w:position w:val="1"/>
        </w:rPr>
        <w:t>moenny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"/>
        </w:rPr>
        <w:t>utiAMa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04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3"/>
        </w:rPr>
        <w:t>5430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-58"/>
          <w:w w:val="73"/>
        </w:rPr>
        <w:t> 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3"/>
        </w:rPr>
        <w:t>622600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70"/>
          <w:w w:val="7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3"/>
          <w:position w:val="1"/>
        </w:rPr>
        <w:t>KpeAHT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3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5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73"/>
          <w:position w:val="1"/>
        </w:rPr>
        <w:t>CT]lAHIIW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-2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3"/>
          <w:position w:val="1"/>
        </w:rPr>
        <w:t>IICMaJU&lt;HHW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3"/>
          <w:w w:val="73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"/>
        </w:rPr>
        <w:t>opnntlt31UHjftWI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left="204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5"/>
        </w:rPr>
        <w:t>5431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5"/>
        </w:rPr>
        <w:t>622700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56"/>
          <w:w w:val="7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97"/>
          <w:position w:val="1"/>
        </w:rPr>
        <w:t>Hn6aoxa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8"/>
          <w:w w:val="97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  <w:position w:val="1"/>
        </w:rPr>
        <w:t>CTJlRIIH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1"/>
          <w:position w:val="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7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7"/>
          <w:position w:val="1"/>
        </w:rPr>
        <w:t>8Kt.lHj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8"/>
          <w:position w:val="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7"/>
          <w:position w:val="1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77"/>
          <w:position w:val="1"/>
        </w:rPr>
        <w:t>OCT8J!O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77"/>
          <w:position w:val="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3"/>
          <w:w w:val="77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  <w:position w:val="1"/>
        </w:rPr>
        <w:t>xnmrrMa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7" w:lineRule="exact"/>
        <w:ind w:left="204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81"/>
          <w:position w:val="1"/>
        </w:rPr>
        <w:t>5432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1"/>
          <w:position w:val="1"/>
        </w:rPr>
        <w:t>622800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13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2"/>
        </w:rPr>
        <w:t>KynoDHH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2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1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8"/>
          <w:w w:val="81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2"/>
          <w:position w:val="2"/>
        </w:rPr>
        <w:t>CTJl&amp;Hc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9"/>
          <w:w w:val="72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3"/>
          <w:position w:val="2"/>
        </w:rPr>
        <w:t>DM)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2"/>
          <w:position w:val="2"/>
        </w:rPr>
        <w:t>'TC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1" w:after="0" w:line="255" w:lineRule="auto"/>
        <w:ind w:left="1340" w:right="8846" w:firstLine="1393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683281pt;margin-top:14.73855pt;width:50.279919pt;height:8.5pt;mso-position-horizontal-relative:page;mso-position-vertical-relative:paragraph;z-index:-2133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2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77"/>
                      <w:position w:val="1"/>
                    </w:rPr>
                    <w:t>5433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E5E5E"/>
                      <w:spacing w:val="0"/>
                      <w:w w:val="100"/>
                      <w:position w:val="1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94949"/>
                      <w:spacing w:val="0"/>
                      <w:w w:val="77"/>
                      <w:position w:val="1"/>
                    </w:rPr>
                    <w:t>623000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1"/>
          <w:w w:val="140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40"/>
        </w:rPr>
        <w:t>l:Kt;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10"/>
          <w:w w:val="14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6"/>
          <w:w w:val="111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20"/>
        </w:rPr>
        <w:t>MU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3"/>
          <w:w w:val="120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16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9"/>
          <w:w w:val="116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0"/>
          <w:w w:val="102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111111"/>
          <w:spacing w:val="4"/>
          <w:w w:val="102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43"/>
        </w:rPr>
        <w:t>t;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14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9"/>
          <w:w w:val="9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3"/>
          <w:w w:val="132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0"/>
        </w:rPr>
        <w:t>tt&gt;l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4"/>
          <w:w w:val="9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4"/>
          <w:w w:val="9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7"/>
          <w:w w:val="114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48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"/>
          <w:w w:val="148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3"/>
        </w:rPr>
        <w:t>PA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5"/>
          <w:w w:val="109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9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9"/>
          <w:w w:val="98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"/>
          <w:w w:val="98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8"/>
        </w:rPr>
        <w:t>EJlCJ'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6"/>
          <w:w w:val="9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9"/>
          <w:w w:val="98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8"/>
          <w:w w:val="108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6"/>
        </w:rPr>
        <w:t>EA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12"/>
          <w:w w:val="97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5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8"/>
          <w:w w:val="9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8"/>
          <w:w w:val="127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0"/>
          <w:w w:val="102"/>
        </w:rPr>
        <w:t>Q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2"/>
        </w:rPr>
        <w:t>KJY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9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7"/>
          <w:w w:val="11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UK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1"/>
        </w:rPr>
        <w:t>HAJI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12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26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37"/>
        </w:rPr>
        <w:t>mmEcrmn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5"/>
          <w:w w:val="137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3"/>
          <w:w w:val="13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5"/>
          <w:w w:val="137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3"/>
          <w:w w:val="13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37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6"/>
          <w:w w:val="13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4"/>
          <w:w w:val="139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2"/>
        </w:rPr>
        <w:t>JI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5"/>
          <w:w w:val="9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96"/>
        </w:rPr>
        <w:t>HA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7"/>
        </w:rPr>
        <w:t>cs4J4l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7" w:after="0" w:line="240" w:lineRule="auto"/>
        <w:ind w:left="134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0"/>
        </w:rPr>
        <w:t>Ha6aexa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6"/>
        </w:rPr>
        <w:t>cjmHallcHjcxe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1"/>
          <w:w w:val="8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6"/>
        </w:rPr>
        <w:t>HMOolfue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8"/>
          <w:w w:val="8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6"/>
        </w:rPr>
        <w:t>xoja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22"/>
          <w:w w:val="8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106"/>
        </w:rPr>
        <w:t>ce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1" w:after="0" w:line="240" w:lineRule="auto"/>
        <w:ind w:left="214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94949"/>
          <w:w w:val="77"/>
        </w:rPr>
        <w:t>54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30"/>
          <w:w w:val="77"/>
        </w:rPr>
        <w:t>3</w:t>
      </w:r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5"/>
        </w:rPr>
        <w:t>4</w:t>
      </w:r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0"/>
        </w:rPr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2"/>
        </w:rPr>
        <w:t>62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-16"/>
          <w:w w:val="82"/>
        </w:rPr>
        <w:t>3</w:t>
      </w:r>
      <w:r>
        <w:rPr>
          <w:rFonts w:ascii="Courier New" w:hAnsi="Courier New" w:cs="Courier New" w:eastAsia="Courier New"/>
          <w:sz w:val="17"/>
          <w:szCs w:val="17"/>
          <w:color w:val="2A2A2A"/>
          <w:spacing w:val="-4"/>
          <w:w w:val="60"/>
        </w:rPr>
        <w:t>1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0"/>
          <w:w w:val="86"/>
        </w:rPr>
        <w:t>00</w:t>
      </w:r>
      <w:r>
        <w:rPr>
          <w:rFonts w:ascii="Courier New" w:hAnsi="Courier New" w:cs="Courier New" w:eastAsia="Courier New"/>
          <w:sz w:val="17"/>
          <w:szCs w:val="17"/>
          <w:color w:val="4949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69"/>
          <w:position w:val="1"/>
        </w:rPr>
        <w:t>cl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5"/>
          <w:w w:val="69"/>
          <w:position w:val="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6"/>
          <w:w w:val="84"/>
          <w:position w:val="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9"/>
          <w:position w:val="1"/>
        </w:rPr>
        <w:t>01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8"/>
          <w:w w:val="89"/>
          <w:position w:val="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67"/>
          <w:position w:val="1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4"/>
          <w:w w:val="73"/>
          <w:position w:val="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89"/>
          <w:position w:val="1"/>
        </w:rPr>
        <w:t>Hp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88"/>
          <w:position w:val="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73"/>
          <w:position w:val="1"/>
        </w:rPr>
        <w:t>113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4"/>
          <w:position w:val="1"/>
        </w:rPr>
        <w:t>cpCIIC'rn8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5"/>
          <w:position w:val="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0"/>
          <w:w w:val="88"/>
          <w:position w:val="1"/>
        </w:rPr>
        <w:t>38</w:t>
      </w:r>
      <w:r>
        <w:rPr>
          <w:rFonts w:ascii="Times New Roman" w:hAnsi="Times New Roman" w:cs="Times New Roman" w:eastAsia="Times New Roman"/>
          <w:sz w:val="13"/>
          <w:szCs w:val="13"/>
          <w:color w:val="5E5E5E"/>
          <w:spacing w:val="4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0"/>
          <w:w w:val="88"/>
          <w:position w:val="1"/>
        </w:rPr>
        <w:t>peantt38111UY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1340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0"/>
          <w:w w:val="100"/>
          <w:b/>
          <w:bCs/>
        </w:rPr>
        <w:t>lflU,UOHMIIOr</w:t>
      </w:r>
      <w:r>
        <w:rPr>
          <w:rFonts w:ascii="Times New Roman" w:hAnsi="Times New Roman" w:cs="Times New Roman" w:eastAsia="Times New Roman"/>
          <w:sz w:val="10"/>
          <w:szCs w:val="10"/>
          <w:color w:val="49494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494949"/>
          <w:spacing w:val="0"/>
          <w:w w:val="105"/>
          <w:b/>
          <w:bCs/>
        </w:rPr>
        <w:t>HH8tCTifi.Uf0ll0</w:t>
      </w:r>
      <w:r>
        <w:rPr>
          <w:rFonts w:ascii="Arial" w:hAnsi="Arial" w:cs="Arial" w:eastAsia="Arial"/>
          <w:sz w:val="10"/>
          <w:szCs w:val="10"/>
          <w:color w:val="494949"/>
          <w:spacing w:val="0"/>
          <w:w w:val="105"/>
          <w:b/>
          <w:bCs/>
        </w:rPr>
        <w:t>f</w:t>
      </w:r>
      <w:r>
        <w:rPr>
          <w:rFonts w:ascii="Arial" w:hAnsi="Arial" w:cs="Arial" w:eastAsia="Arial"/>
          <w:sz w:val="10"/>
          <w:szCs w:val="10"/>
          <w:color w:val="494949"/>
          <w:spacing w:val="-3"/>
          <w:w w:val="105"/>
          <w:b/>
          <w:bCs/>
        </w:rPr>
        <w:t> </w:t>
      </w:r>
      <w:r>
        <w:rPr>
          <w:rFonts w:ascii="Arial" w:hAnsi="Arial" w:cs="Arial" w:eastAsia="Arial"/>
          <w:sz w:val="10"/>
          <w:szCs w:val="10"/>
          <w:color w:val="494949"/>
          <w:spacing w:val="0"/>
          <w:w w:val="127"/>
          <w:b/>
          <w:bCs/>
        </w:rPr>
        <w:t>M8H8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93" w:after="0" w:line="229" w:lineRule="exact"/>
        <w:ind w:left="214" w:right="-20"/>
        <w:jc w:val="left"/>
        <w:tabs>
          <w:tab w:pos="1320" w:val="left"/>
          <w:tab w:pos="6280" w:val="left"/>
          <w:tab w:pos="8920" w:val="left"/>
          <w:tab w:pos="11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76"/>
          <w:position w:val="-1"/>
        </w:rPr>
        <w:t>5435</w:t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17"/>
          <w:szCs w:val="17"/>
          <w:color w:val="5E5E5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YKYilii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94"/>
          <w:position w:val="1"/>
        </w:rPr>
        <w:t>PACXO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3"/>
          <w:w w:val="94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0"/>
          <w:w w:val="94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5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48"/>
          <w:position w:val="1"/>
        </w:rPr>
        <w:t>ll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21"/>
          <w:w w:val="14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7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3A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-3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4"/>
          <w:w w:val="100"/>
          <w:position w:val="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0"/>
          <w:w w:val="100"/>
          <w:position w:val="1"/>
        </w:rPr>
        <w:t>JI</w:t>
      </w:r>
      <w:r>
        <w:rPr>
          <w:rFonts w:ascii="Times New Roman" w:hAnsi="Times New Roman" w:cs="Times New Roman" w:eastAsia="Times New Roman"/>
          <w:sz w:val="14"/>
          <w:szCs w:val="14"/>
          <w:color w:val="111111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0"/>
          <w:w w:val="91"/>
          <w:position w:val="1"/>
        </w:rPr>
        <w:t>(5172</w:t>
      </w:r>
      <w:r>
        <w:rPr>
          <w:rFonts w:ascii="Times New Roman" w:hAnsi="Times New Roman" w:cs="Times New Roman" w:eastAsia="Times New Roman"/>
          <w:sz w:val="14"/>
          <w:szCs w:val="14"/>
          <w:color w:val="5E5E5E"/>
          <w:spacing w:val="-8"/>
          <w:w w:val="91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5E5E5E"/>
          <w:spacing w:val="0"/>
          <w:w w:val="100"/>
          <w:position w:val="1"/>
        </w:rPr>
        <w:t>+</w:t>
      </w:r>
      <w:r>
        <w:rPr>
          <w:rFonts w:ascii="Arial" w:hAnsi="Arial" w:cs="Arial" w:eastAsia="Arial"/>
          <w:sz w:val="15"/>
          <w:szCs w:val="15"/>
          <w:color w:val="5E5E5E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>5387)</w:t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5"/>
          <w:position w:val="2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5"/>
          <w:w w:val="105"/>
          <w:position w:val="2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8E8E90"/>
          <w:spacing w:val="-5"/>
          <w:w w:val="82"/>
          <w:position w:val="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11"/>
          <w:position w:val="2"/>
        </w:rPr>
        <w:t>859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3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7"/>
          <w:w w:val="100"/>
          <w:position w:val="3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-9"/>
          <w:w w:val="100"/>
          <w:position w:val="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3"/>
        </w:rPr>
        <w:t>605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1"/>
          <w:position w:val="3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-6"/>
          <w:w w:val="101"/>
          <w:position w:val="3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-6"/>
          <w:w w:val="123"/>
          <w:position w:val="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3"/>
          <w:position w:val="3"/>
        </w:rPr>
        <w:t>254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50" w:lineRule="exact"/>
        <w:ind w:left="3673"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spacing w:val="0"/>
          <w:w w:val="543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40" w:right="2420"/>
        </w:sectPr>
      </w:pPr>
      <w:rPr/>
    </w:p>
    <w:p>
      <w:pPr>
        <w:spacing w:before="69" w:after="0" w:line="240" w:lineRule="auto"/>
        <w:ind w:left="1479" w:right="-73"/>
        <w:jc w:val="left"/>
        <w:tabs>
          <w:tab w:pos="2280" w:val="left"/>
          <w:tab w:pos="27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22"/>
          <w:szCs w:val="22"/>
          <w:color w:val="C8CCD6"/>
          <w:w w:val="172"/>
          <w:position w:val="1"/>
        </w:rPr>
        <w:t>.._,</w:t>
      </w:r>
      <w:r>
        <w:rPr>
          <w:rFonts w:ascii="Arial" w:hAnsi="Arial" w:cs="Arial" w:eastAsia="Arial"/>
          <w:sz w:val="22"/>
          <w:szCs w:val="22"/>
          <w:color w:val="C8CCD6"/>
          <w:w w:val="100"/>
          <w:position w:val="1"/>
        </w:rPr>
        <w:tab/>
      </w:r>
      <w:r>
        <w:rPr>
          <w:rFonts w:ascii="Arial" w:hAnsi="Arial" w:cs="Arial" w:eastAsia="Arial"/>
          <w:sz w:val="22"/>
          <w:szCs w:val="22"/>
          <w:color w:val="C8CCD6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C8CCD6"/>
          <w:w w:val="129"/>
          <w:position w:val="0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C8CCD6"/>
          <w:w w:val="1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C8CCD6"/>
          <w:w w:val="100"/>
          <w:u w:val="single" w:color="C7CBD5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C8CCD6"/>
          <w:w w:val="100"/>
          <w:u w:val="single" w:color="C7CBD5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C8CCD6"/>
          <w:w w:val="100"/>
          <w:u w:val="single" w:color="C7CBD5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C8CCD6"/>
          <w:w w:val="1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47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C8CCD6"/>
          <w:spacing w:val="0"/>
          <w:w w:val="449"/>
        </w:rPr>
        <w:t>:.-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20" w:bottom="280" w:left="1520" w:right="1440"/>
          <w:footerReference w:type="default" r:id="rId77"/>
          <w:pgSz w:w="16880" w:h="11980" w:orient="landscape"/>
          <w:cols w:num="2" w:equalWidth="0">
            <w:col w:w="2757" w:space="348"/>
            <w:col w:w="1081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181" w:lineRule="exact"/>
        <w:ind w:left="10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76.733513pt;margin-top:18.493713pt;width:603.335601pt;height:255.078128pt;mso-position-horizontal-relative:page;mso-position-vertical-relative:paragraph;z-index:-21329" coordorigin="1535,370" coordsize="12067,5102">
            <v:group style="position:absolute;left:1583;top:418;width:8631;height:2" coordorigin="1583,418" coordsize="8631,2">
              <v:shape style="position:absolute;left:1583;top:418;width:8631;height:2" coordorigin="1583,418" coordsize="8631,0" path="m1583,418l10214,418e" filled="f" stroked="t" strokeweight="1.435374pt" strokecolor="#282828">
                <v:path arrowok="t"/>
              </v:shape>
            </v:group>
            <v:group style="position:absolute;left:1592;top:399;width:2;height:4863" coordorigin="1592,399" coordsize="2,4863">
              <v:shape style="position:absolute;left:1592;top:399;width:2;height:4863" coordorigin="1592,399" coordsize="0,4863" path="m1592,5261l1592,399e" filled="f" stroked="t" strokeweight="1.913832pt" strokecolor="#2B2B2B">
                <v:path arrowok="t"/>
              </v:shape>
            </v:group>
            <v:group style="position:absolute;left:2071;top:379;width:2;height:430" coordorigin="2071,379" coordsize="2,430">
              <v:shape style="position:absolute;left:2071;top:379;width:2;height:430" coordorigin="2071,379" coordsize="0,430" path="m2071,809l2071,379e" filled="f" stroked="t" strokeweight=".956916pt" strokecolor="#3B3B3B">
                <v:path arrowok="t"/>
              </v:shape>
            </v:group>
            <v:group style="position:absolute;left:2812;top:399;width:2;height:4863" coordorigin="2812,399" coordsize="2,4863">
              <v:shape style="position:absolute;left:2812;top:399;width:2;height:4863" coordorigin="2812,399" coordsize="0,4863" path="m2812,5261l2812,399e" filled="f" stroked="t" strokeweight=".956916pt" strokecolor="#3F3F3F">
                <v:path arrowok="t"/>
              </v:shape>
            </v:group>
            <v:group style="position:absolute;left:6013;top:408;width:2;height:621" coordorigin="6013,408" coordsize="2,621">
              <v:shape style="position:absolute;left:6013;top:408;width:2;height:621" coordorigin="6013,408" coordsize="0,621" path="m6013,1029l6013,408e" filled="f" stroked="t" strokeweight=".956916pt" strokecolor="#444444">
                <v:path arrowok="t"/>
              </v:shape>
            </v:group>
            <v:group style="position:absolute;left:5946;top:427;width:4268;height:2" coordorigin="5946,427" coordsize="4268,2">
              <v:shape style="position:absolute;left:5946;top:427;width:4268;height:2" coordorigin="5946,427" coordsize="4268,0" path="m5946,427l10214,427e" filled="f" stroked="t" strokeweight=".956916pt" strokecolor="#1F1F1F">
                <v:path arrowok="t"/>
              </v:shape>
            </v:group>
            <v:group style="position:absolute;left:7123;top:418;width:2;height:1490" coordorigin="7123,418" coordsize="2,1490">
              <v:shape style="position:absolute;left:7123;top:418;width:2;height:1490" coordorigin="7123,418" coordsize="0,1490" path="m7123,1908l7123,418e" filled="f" stroked="t" strokeweight=".956916pt" strokecolor="#3F3F3F">
                <v:path arrowok="t"/>
              </v:shape>
            </v:group>
            <v:group style="position:absolute;left:7113;top:609;width:1167;height:2" coordorigin="7113,609" coordsize="1167,2">
              <v:shape style="position:absolute;left:7113;top:609;width:1167;height:2" coordorigin="7113,609" coordsize="1167,0" path="m7113,609l8281,609e" filled="f" stroked="t" strokeweight=".956916pt" strokecolor="#4B4B4B">
                <v:path arrowok="t"/>
              </v:shape>
            </v:group>
            <v:group style="position:absolute;left:8224;top:618;width:4124;height:2" coordorigin="8224,618" coordsize="4124,2">
              <v:shape style="position:absolute;left:8224;top:618;width:4124;height:2" coordorigin="8224,618" coordsize="4124,0" path="m8224,618l12348,618e" filled="f" stroked="t" strokeweight=".956916pt" strokecolor="#4B4B4B">
                <v:path arrowok="t"/>
              </v:shape>
            </v:group>
            <v:group style="position:absolute;left:12281;top:647;width:1282;height:2" coordorigin="12281,647" coordsize="1282,2">
              <v:shape style="position:absolute;left:12281;top:647;width:1282;height:2" coordorigin="12281,647" coordsize="1282,0" path="m12281,647l13563,647e" filled="f" stroked="t" strokeweight=".956916pt" strokecolor="#545454">
                <v:path arrowok="t"/>
              </v:shape>
            </v:group>
            <v:group style="position:absolute;left:13558;top:465;width:2;height:4786" coordorigin="13558,465" coordsize="2,4786">
              <v:shape style="position:absolute;left:13558;top:465;width:2;height:4786" coordorigin="13558,465" coordsize="0,4786" path="m13558,5252l13558,465e" filled="f" stroked="t" strokeweight="1.435374pt" strokecolor="#2F2F2F">
                <v:path arrowok="t"/>
              </v:shape>
            </v:group>
            <v:group style="position:absolute;left:2812;top:590;width:2;height:439" coordorigin="2812,590" coordsize="2,439">
              <v:shape style="position:absolute;left:2812;top:590;width:2;height:439" coordorigin="2812,590" coordsize="0,439" path="m2812,1029l2812,590e" filled="f" stroked="t" strokeweight=".478458pt" strokecolor="#131313">
                <v:path arrowok="t"/>
              </v:shape>
            </v:group>
            <v:group style="position:absolute;left:8271;top:599;width:2;height:1309" coordorigin="8271,599" coordsize="2,1309">
              <v:shape style="position:absolute;left:8271;top:599;width:2;height:1309" coordorigin="8271,599" coordsize="0,1309" path="m8271,1908l8271,599e" filled="f" stroked="t" strokeweight=".956916pt" strokecolor="#444444">
                <v:path arrowok="t"/>
              </v:shape>
            </v:group>
            <v:group style="position:absolute;left:8262;top:776;width:900;height:2" coordorigin="8262,776" coordsize="900,2">
              <v:shape style="position:absolute;left:8262;top:776;width:900;height:2" coordorigin="8262,776" coordsize="900,0" path="m8262,776l9161,776e" filled="f" stroked="t" strokeweight=".478458pt" strokecolor="#4F4F4F">
                <v:path arrowok="t"/>
              </v:shape>
            </v:group>
            <v:group style="position:absolute;left:9123;top:618;width:2;height:201" coordorigin="9123,618" coordsize="2,201">
              <v:shape style="position:absolute;left:9123;top:618;width:2;height:201" coordorigin="9123,618" coordsize="0,201" path="m9123,819l9123,618e" filled="f" stroked="t" strokeweight=".478458pt" strokecolor="#2F2F2F">
                <v:path arrowok="t"/>
              </v:shape>
            </v:group>
            <v:group style="position:absolute;left:9094;top:785;width:1866;height:2" coordorigin="9094,785" coordsize="1866,2">
              <v:shape style="position:absolute;left:9094;top:785;width:1866;height:2" coordorigin="9094,785" coordsize="1866,0" path="m9094,785l10960,785e" filled="f" stroked="t" strokeweight=".956916pt" strokecolor="#4B4B4B">
                <v:path arrowok="t"/>
              </v:shape>
            </v:group>
            <v:group style="position:absolute;left:10927;top:618;width:2;height:4624" coordorigin="10927,618" coordsize="2,4624">
              <v:shape style="position:absolute;left:10927;top:618;width:2;height:4624" coordorigin="10927,618" coordsize="0,4624" path="m10927,5242l10927,618e" filled="f" stroked="t" strokeweight=".956916pt" strokecolor="#4B4B4B">
                <v:path arrowok="t"/>
              </v:shape>
            </v:group>
            <v:group style="position:absolute;left:10711;top:800;width:1100;height:2" coordorigin="10711,800" coordsize="1100,2">
              <v:shape style="position:absolute;left:10711;top:800;width:1100;height:2" coordorigin="10711,800" coordsize="1100,0" path="m10711,800l11812,800e" filled="f" stroked="t" strokeweight=".956916pt" strokecolor="#545454">
                <v:path arrowok="t"/>
              </v:shape>
            </v:group>
            <v:group style="position:absolute;left:11802;top:532;width:2;height:2474" coordorigin="11802,532" coordsize="2,2474">
              <v:shape style="position:absolute;left:11802;top:532;width:2;height:2474" coordorigin="11802,532" coordsize="0,2474" path="m11802,3007l11802,532e" filled="f" stroked="t" strokeweight=".956916pt" strokecolor="#545454">
                <v:path arrowok="t"/>
              </v:shape>
            </v:group>
            <v:group style="position:absolute;left:12606;top:618;width:2;height:191" coordorigin="12606,618" coordsize="2,191">
              <v:shape style="position:absolute;left:12606;top:618;width:2;height:191" coordorigin="12606,618" coordsize="0,191" path="m12606,809l12606,618e" filled="f" stroked="t" strokeweight=".478458pt" strokecolor="#5B5B5B">
                <v:path arrowok="t"/>
              </v:shape>
            </v:group>
            <v:group style="position:absolute;left:2071;top:809;width:2;height:392" coordorigin="2071,809" coordsize="2,392">
              <v:shape style="position:absolute;left:2071;top:809;width:2;height:392" coordorigin="2071,809" coordsize="0,392" path="m2071,1201l2071,809e" filled="f" stroked="t" strokeweight=".956916pt" strokecolor="#000000">
                <v:path arrowok="t"/>
              </v:shape>
            </v:group>
            <v:group style="position:absolute;left:9137;top:781;width:2;height:927" coordorigin="9137,781" coordsize="2,927">
              <v:shape style="position:absolute;left:9137;top:781;width:2;height:927" coordorigin="9137,781" coordsize="0,927" path="m9137,1707l9137,781e" filled="f" stroked="t" strokeweight=".478458pt" strokecolor="#1C1C1C">
                <v:path arrowok="t"/>
              </v:shape>
            </v:group>
            <v:group style="position:absolute;left:10046;top:781;width:2;height:1127" coordorigin="10046,781" coordsize="2,1127">
              <v:shape style="position:absolute;left:10046;top:781;width:2;height:1127" coordorigin="10046,781" coordsize="0,1127" path="m10046,1908l10046,781e" filled="f" stroked="t" strokeweight=".478458pt" strokecolor="#1F1F1F">
                <v:path arrowok="t"/>
              </v:shape>
            </v:group>
            <v:group style="position:absolute;left:12606;top:809;width:2;height:392" coordorigin="12606,809" coordsize="2,392">
              <v:shape style="position:absolute;left:12606;top:809;width:2;height:392" coordorigin="12606,809" coordsize="0,392" path="m12606,1201l12606,809e" filled="f" stroked="t" strokeweight=".478458pt" strokecolor="#000000">
                <v:path arrowok="t"/>
              </v:shape>
            </v:group>
            <v:group style="position:absolute;left:7085;top:1191;width:976;height:2" coordorigin="7085,1191" coordsize="976,2">
              <v:shape style="position:absolute;left:7085;top:1191;width:976;height:2" coordorigin="7085,1191" coordsize="976,0" path="m7085,1191l8061,1191e" filled="f" stroked="t" strokeweight=".956916pt" strokecolor="#3B3B3B">
                <v:path arrowok="t"/>
              </v:shape>
            </v:group>
            <v:group style="position:absolute;left:8319;top:1225;width:842;height:2" coordorigin="8319,1225" coordsize="842,2">
              <v:shape style="position:absolute;left:8319;top:1225;width:842;height:2" coordorigin="8319,1225" coordsize="842,0" path="m8319,1225l9161,1225e" filled="f" stroked="t" strokeweight=".478458pt" strokecolor="#545454">
                <v:path arrowok="t"/>
              </v:shape>
            </v:group>
            <v:group style="position:absolute;left:1583;top:1220;width:5100;height:2" coordorigin="1583,1220" coordsize="5100,2">
              <v:shape style="position:absolute;left:1583;top:1220;width:5100;height:2" coordorigin="1583,1220" coordsize="5100,0" path="m1583,1220l6683,1220e" filled="f" stroked="t" strokeweight=".478458pt" strokecolor="#484848">
                <v:path arrowok="t"/>
              </v:shape>
            </v:group>
            <v:group style="position:absolute;left:6013;top:962;width:2;height:946" coordorigin="6013,962" coordsize="2,946">
              <v:shape style="position:absolute;left:6013;top:962;width:2;height:946" coordorigin="6013,962" coordsize="0,946" path="m6013,1908l6013,962e" filled="f" stroked="t" strokeweight=".478458pt" strokecolor="#282828">
                <v:path arrowok="t"/>
              </v:shape>
            </v:group>
            <v:group style="position:absolute;left:8051;top:1191;width:211;height:2" coordorigin="8051,1191" coordsize="211,2">
              <v:shape style="position:absolute;left:8051;top:1191;width:211;height:2" coordorigin="8051,1191" coordsize="211,0" path="m8051,1191l8262,1191e" filled="f" stroked="t" strokeweight=".956916pt" strokecolor="#808080">
                <v:path arrowok="t"/>
              </v:shape>
            </v:group>
            <v:group style="position:absolute;left:9113;top:1191;width:938;height:2" coordorigin="9113,1191" coordsize="938,2">
              <v:shape style="position:absolute;left:9113;top:1191;width:938;height:2" coordorigin="9113,1191" coordsize="938,0" path="m9113,1191l10051,1191e" filled="f" stroked="t" strokeweight=".956916pt" strokecolor="#1C1C1C">
                <v:path arrowok="t"/>
              </v:shape>
            </v:group>
            <v:group style="position:absolute;left:10032;top:1191;width:3550;height:2" coordorigin="10032,1191" coordsize="3550,2">
              <v:shape style="position:absolute;left:10032;top:1191;width:3550;height:2" coordorigin="10032,1191" coordsize="3550,0" path="m10032,1191l13582,1191e" filled="f" stroked="t" strokeweight=".956916pt" strokecolor="#444444">
                <v:path arrowok="t"/>
              </v:shape>
            </v:group>
            <v:group style="position:absolute;left:1583;top:1411;width:8497;height:2" coordorigin="1583,1411" coordsize="8497,2">
              <v:shape style="position:absolute;left:1583;top:1411;width:8497;height:2" coordorigin="1583,1411" coordsize="8497,0" path="m1583,1411l10080,1411e" filled="f" stroked="t" strokeweight="1.435374pt" strokecolor="#2B2B2B">
                <v:path arrowok="t"/>
              </v:shape>
            </v:group>
            <v:group style="position:absolute;left:2071;top:1191;width:2;height:1108" coordorigin="2071,1191" coordsize="2,1108">
              <v:shape style="position:absolute;left:2071;top:1191;width:2;height:1108" coordorigin="2071,1191" coordsize="0,1108" path="m2071,2300l2071,1191e" filled="f" stroked="t" strokeweight=".956916pt" strokecolor="#343434">
                <v:path arrowok="t"/>
              </v:shape>
            </v:group>
            <v:group style="position:absolute;left:10003;top:1426;width:957;height:2" coordorigin="10003,1426" coordsize="957,2">
              <v:shape style="position:absolute;left:10003;top:1426;width:957;height:2" coordorigin="10003,1426" coordsize="957,0" path="m10003,1426l10960,1426e" filled="f" stroked="t" strokeweight=".478458pt" strokecolor="#2B2B2B">
                <v:path arrowok="t"/>
              </v:shape>
            </v:group>
            <v:group style="position:absolute;left:10874;top:1426;width:574;height:2" coordorigin="10874,1426" coordsize="574,2">
              <v:shape style="position:absolute;left:10874;top:1426;width:574;height:2" coordorigin="10874,1426" coordsize="574,0" path="m10874,1426l11448,1426e" filled="f" stroked="t" strokeweight=".478458pt" strokecolor="#4B4B4B">
                <v:path arrowok="t"/>
              </v:shape>
            </v:group>
            <v:group style="position:absolute;left:11783;top:1383;width:536;height:2" coordorigin="11783,1383" coordsize="536,2">
              <v:shape style="position:absolute;left:11783;top:1383;width:536;height:2" coordorigin="11783,1383" coordsize="536,0" path="m11783,1383l12319,1383e" filled="f" stroked="t" strokeweight="1.435374pt" strokecolor="#4F4F4F">
                <v:path arrowok="t"/>
              </v:shape>
            </v:group>
            <v:group style="position:absolute;left:12310;top:1383;width:306;height:2" coordorigin="12310,1383" coordsize="306,2">
              <v:shape style="position:absolute;left:12310;top:1383;width:306;height:2" coordorigin="12310,1383" coordsize="306,0" path="m12310,1383l12616,1383e" filled="f" stroked="t" strokeweight="1.435374pt" strokecolor="#2F2F2F">
                <v:path arrowok="t"/>
              </v:shape>
            </v:group>
            <v:group style="position:absolute;left:12606;top:1182;width:2;height:220" coordorigin="12606,1182" coordsize="2,220">
              <v:shape style="position:absolute;left:12606;top:1182;width:2;height:220" coordorigin="12606,1182" coordsize="0,220" path="m12606,1402l12606,1182e" filled="f" stroked="t" strokeweight=".478458pt" strokecolor="#646464">
                <v:path arrowok="t"/>
              </v:shape>
            </v:group>
            <v:group style="position:absolute;left:12597;top:1383;width:440;height:2" coordorigin="12597,1383" coordsize="440,2">
              <v:shape style="position:absolute;left:12597;top:1383;width:440;height:2" coordorigin="12597,1383" coordsize="440,0" path="m12597,1383l13037,1383e" filled="f" stroked="t" strokeweight="1.435374pt" strokecolor="#0F0F0F">
                <v:path arrowok="t"/>
              </v:shape>
            </v:group>
            <v:group style="position:absolute;left:13027;top:1383;width:555;height:2" coordorigin="13027,1383" coordsize="555,2">
              <v:shape style="position:absolute;left:13027;top:1383;width:555;height:2" coordorigin="13027,1383" coordsize="555,0" path="m13027,1383l13582,1383e" filled="f" stroked="t" strokeweight="1.435374pt" strokecolor="#444444">
                <v:path arrowok="t"/>
              </v:shape>
            </v:group>
            <v:group style="position:absolute;left:1583;top:1894;width:526;height:2" coordorigin="1583,1894" coordsize="526,2">
              <v:shape style="position:absolute;left:1583;top:1894;width:526;height:2" coordorigin="1583,1894" coordsize="526,0" path="m1583,1894l2109,1894e" filled="f" stroked="t" strokeweight=".478458pt" strokecolor="#1C1C1C">
                <v:path arrowok="t"/>
              </v:shape>
            </v:group>
            <v:group style="position:absolute;left:10003;top:1903;width:488;height:2" coordorigin="10003,1903" coordsize="488,2">
              <v:shape style="position:absolute;left:10003;top:1903;width:488;height:2" coordorigin="10003,1903" coordsize="488,0" path="m10003,1903l10491,1903e" filled="f" stroked="t" strokeweight=".478458pt" strokecolor="#545454">
                <v:path arrowok="t"/>
              </v:shape>
            </v:group>
            <v:group style="position:absolute;left:2023;top:1894;width:8057;height:2" coordorigin="2023,1894" coordsize="8057,2">
              <v:shape style="position:absolute;left:2023;top:1894;width:8057;height:2" coordorigin="2023,1894" coordsize="8057,0" path="m2023,1894l10080,1894e" filled="f" stroked="t" strokeweight=".956916pt" strokecolor="#444444">
                <v:path arrowok="t"/>
              </v:shape>
            </v:group>
            <v:group style="position:absolute;left:9142;top:1650;width:2;height:258" coordorigin="9142,1650" coordsize="2,258">
              <v:shape style="position:absolute;left:9142;top:1650;width:2;height:258" coordorigin="9142,1650" coordsize="0,258" path="m9142,1908l9142,1650e" filled="f" stroked="t" strokeweight=".478458pt" strokecolor="#3B3B3B">
                <v:path arrowok="t"/>
              </v:shape>
            </v:group>
            <v:group style="position:absolute;left:10903;top:1870;width:1033;height:2" coordorigin="10903,1870" coordsize="1033,2">
              <v:shape style="position:absolute;left:10903;top:1870;width:1033;height:2" coordorigin="10903,1870" coordsize="1033,0" path="m10903,1870l11936,1870e" filled="f" stroked="t" strokeweight=".956916pt" strokecolor="#545454">
                <v:path arrowok="t"/>
              </v:shape>
            </v:group>
            <v:group style="position:absolute;left:11927;top:1870;width:689;height:2" coordorigin="11927,1870" coordsize="689,2">
              <v:shape style="position:absolute;left:11927;top:1870;width:689;height:2" coordorigin="11927,1870" coordsize="689,0" path="m11927,1870l12616,1870e" filled="f" stroked="t" strokeweight=".956916pt" strokecolor="#000000">
                <v:path arrowok="t"/>
              </v:shape>
            </v:group>
            <v:group style="position:absolute;left:12606;top:1679;width:2;height:201" coordorigin="12606,1679" coordsize="2,201">
              <v:shape style="position:absolute;left:12606;top:1679;width:2;height:201" coordorigin="12606,1679" coordsize="0,201" path="m12606,1879l12606,1679e" filled="f" stroked="t" strokeweight=".478458pt" strokecolor="#707070">
                <v:path arrowok="t"/>
              </v:shape>
            </v:group>
            <v:group style="position:absolute;left:12597;top:1870;width:440;height:2" coordorigin="12597,1870" coordsize="440,2">
              <v:shape style="position:absolute;left:12597;top:1870;width:440;height:2" coordorigin="12597,1870" coordsize="440,0" path="m12597,1870l13037,1870e" filled="f" stroked="t" strokeweight=".956916pt" strokecolor="#3F3F3F">
                <v:path arrowok="t"/>
              </v:shape>
            </v:group>
            <v:group style="position:absolute;left:13027;top:1870;width:344;height:2" coordorigin="13027,1870" coordsize="344,2">
              <v:shape style="position:absolute;left:13027;top:1870;width:344;height:2" coordorigin="13027,1870" coordsize="344,0" path="m13027,1870l13372,1870e" filled="f" stroked="t" strokeweight=".956916pt" strokecolor="#000000">
                <v:path arrowok="t"/>
              </v:shape>
            </v:group>
            <v:group style="position:absolute;left:13372;top:1870;width:211;height:2" coordorigin="13372,1870" coordsize="211,2">
              <v:shape style="position:absolute;left:13372;top:1870;width:211;height:2" coordorigin="13372,1870" coordsize="211,0" path="m13372,1870l13582,1870e" filled="f" stroked="t" strokeweight=".956916pt" strokecolor="#444444">
                <v:path arrowok="t"/>
              </v:shape>
            </v:group>
            <v:group style="position:absolute;left:1544;top:2290;width:536;height:2" coordorigin="1544,2290" coordsize="536,2">
              <v:shape style="position:absolute;left:1544;top:2290;width:536;height:2" coordorigin="1544,2290" coordsize="536,0" path="m1544,2290l2080,2290e" filled="f" stroked="t" strokeweight=".956916pt" strokecolor="#383838">
                <v:path arrowok="t"/>
              </v:shape>
            </v:group>
            <v:group style="position:absolute;left:7123;top:1459;width:2;height:1720" coordorigin="7123,1459" coordsize="2,1720">
              <v:shape style="position:absolute;left:7123;top:1459;width:2;height:1720" coordorigin="7123,1459" coordsize="0,1720" path="m7123,3179l7123,1459e" filled="f" stroked="t" strokeweight=".956916pt" strokecolor="#545454">
                <v:path arrowok="t"/>
              </v:shape>
            </v:group>
            <v:group style="position:absolute;left:7104;top:2257;width:1081;height:2" coordorigin="7104,2257" coordsize="1081,2">
              <v:shape style="position:absolute;left:7104;top:2257;width:1081;height:2" coordorigin="7104,2257" coordsize="1081,0" path="m7104,2257l8185,2257e" filled="f" stroked="t" strokeweight=".478458pt" strokecolor="#545454">
                <v:path arrowok="t"/>
              </v:shape>
            </v:group>
            <v:group style="position:absolute;left:8276;top:1832;width:2;height:1175" coordorigin="8276,1832" coordsize="2,1175">
              <v:shape style="position:absolute;left:8276;top:1832;width:2;height:1175" coordorigin="8276,1832" coordsize="0,1175" path="m8276,3007l8276,1832e" filled="f" stroked="t" strokeweight=".956916pt" strokecolor="#575757">
                <v:path arrowok="t"/>
              </v:shape>
            </v:group>
            <v:group style="position:absolute;left:9142;top:1832;width:2;height:1490" coordorigin="9142,1832" coordsize="2,1490">
              <v:shape style="position:absolute;left:9142;top:1832;width:2;height:1490" coordorigin="9142,1832" coordsize="0,1490" path="m9142,3322l9142,1832e" filled="f" stroked="t" strokeweight=".956916pt" strokecolor="#575757">
                <v:path arrowok="t"/>
              </v:shape>
            </v:group>
            <v:group style="position:absolute;left:10046;top:1832;width:2;height:306" coordorigin="10046,1832" coordsize="2,306">
              <v:shape style="position:absolute;left:10046;top:1832;width:2;height:306" coordorigin="10046,1832" coordsize="0,306" path="m10046,2137l10046,1832e" filled="f" stroked="t" strokeweight=".478458pt" strokecolor="#343434">
                <v:path arrowok="t"/>
              </v:shape>
            </v:group>
            <v:group style="position:absolute;left:12606;top:1860;width:2;height:439" coordorigin="12606,1860" coordsize="2,439">
              <v:shape style="position:absolute;left:12606;top:1860;width:2;height:439" coordorigin="12606,1860" coordsize="0,439" path="m12606,2300l12606,1860e" filled="f" stroked="t" strokeweight=".478458pt" strokecolor="#575757">
                <v:path arrowok="t"/>
              </v:shape>
            </v:group>
            <v:group style="position:absolute;left:2051;top:2290;width:3598;height:2" coordorigin="2051,2290" coordsize="3598,2">
              <v:shape style="position:absolute;left:2051;top:2290;width:3598;height:2" coordorigin="2051,2290" coordsize="3598,0" path="m2051,2290l5649,2290e" filled="f" stroked="t" strokeweight=".956916pt" strokecolor="#5B5B5B">
                <v:path arrowok="t"/>
              </v:shape>
            </v:group>
            <v:group style="position:absolute;left:5649;top:2290;width:344;height:2" coordorigin="5649,2290" coordsize="344,2">
              <v:shape style="position:absolute;left:5649;top:2290;width:344;height:2" coordorigin="5649,2290" coordsize="344,0" path="m5649,2290l5994,2290e" filled="f" stroked="t" strokeweight=".478458pt" strokecolor="#000000">
                <v:path arrowok="t"/>
              </v:shape>
            </v:group>
            <v:group style="position:absolute;left:6013;top:1832;width:2;height:2990" coordorigin="6013,1832" coordsize="2,2990">
              <v:shape style="position:absolute;left:6013;top:1832;width:2;height:2990" coordorigin="6013,1832" coordsize="0,2990" path="m6013,4822l6013,1832e" filled="f" stroked="t" strokeweight=".478458pt" strokecolor="#3F3F3F">
                <v:path arrowok="t"/>
              </v:shape>
            </v:group>
            <v:group style="position:absolute;left:5975;top:2290;width:1139;height:2" coordorigin="5975,2290" coordsize="1139,2">
              <v:shape style="position:absolute;left:5975;top:2290;width:1139;height:2" coordorigin="5975,2290" coordsize="1139,0" path="m5975,2290l7113,2290e" filled="f" stroked="t" strokeweight=".478458pt" strokecolor="#5B5B5B">
                <v:path arrowok="t"/>
              </v:shape>
            </v:group>
            <v:group style="position:absolute;left:8243;top:2290;width:1809;height:2" coordorigin="8243,2290" coordsize="1809,2">
              <v:shape style="position:absolute;left:8243;top:2290;width:1809;height:2" coordorigin="8243,2290" coordsize="1809,0" path="m8243,2290l10051,2290e" filled="f" stroked="t" strokeweight=".478458pt" strokecolor="#676767">
                <v:path arrowok="t"/>
              </v:shape>
            </v:group>
            <v:group style="position:absolute;left:10056;top:2070;width:2;height:3162" coordorigin="10056,2070" coordsize="2,3162">
              <v:shape style="position:absolute;left:10056;top:2070;width:2;height:3162" coordorigin="10056,2070" coordsize="0,3162" path="m10056,5233l10056,2070e" filled="f" stroked="t" strokeweight=".956916pt" strokecolor="#4B4B4B">
                <v:path arrowok="t"/>
              </v:shape>
            </v:group>
            <v:group style="position:absolute;left:10118;top:2261;width:1981;height:2" coordorigin="10118,2261" coordsize="1981,2">
              <v:shape style="position:absolute;left:10118;top:2261;width:1981;height:2" coordorigin="10118,2261" coordsize="1981,0" path="m10118,2261l12099,2261e" filled="f" stroked="t" strokeweight=".956916pt" strokecolor="#545454">
                <v:path arrowok="t"/>
              </v:shape>
            </v:group>
            <v:group style="position:absolute;left:11898;top:2266;width:746;height:2" coordorigin="11898,2266" coordsize="746,2">
              <v:shape style="position:absolute;left:11898;top:2266;width:746;height:2" coordorigin="11898,2266" coordsize="746,0" path="m11898,2266l12644,2266e" filled="f" stroked="t" strokeweight=".478458pt" strokecolor="#3F3F3F">
                <v:path arrowok="t"/>
              </v:shape>
            </v:group>
            <v:group style="position:absolute;left:12472;top:2271;width:1100;height:2" coordorigin="12472,2271" coordsize="1100,2">
              <v:shape style="position:absolute;left:12472;top:2271;width:1100;height:2" coordorigin="12472,2271" coordsize="1100,0" path="m12472,2271l13573,2271e" filled="f" stroked="t" strokeweight=".956916pt" strokecolor="#5B5B5B">
                <v:path arrowok="t"/>
              </v:shape>
            </v:group>
            <v:group style="position:absolute;left:2071;top:2271;width:2;height:401" coordorigin="2071,2271" coordsize="2,401">
              <v:shape style="position:absolute;left:2071;top:2271;width:2;height:401" coordorigin="2071,2271" coordsize="0,401" path="m2071,2672l2071,2271e" filled="f" stroked="t" strokeweight=".956916pt" strokecolor="#000000">
                <v:path arrowok="t"/>
              </v:shape>
            </v:group>
            <v:group style="position:absolute;left:2812;top:2242;width:2;height:306" coordorigin="2812,2242" coordsize="2,306">
              <v:shape style="position:absolute;left:2812;top:2242;width:2;height:306" coordorigin="2812,2242" coordsize="0,306" path="m2812,2548l2812,2242e" filled="f" stroked="t" strokeweight="1.435374pt" strokecolor="#575757">
                <v:path arrowok="t"/>
              </v:shape>
            </v:group>
            <v:group style="position:absolute;left:1583;top:2687;width:7579;height:2" coordorigin="1583,2687" coordsize="7579,2">
              <v:shape style="position:absolute;left:1583;top:2687;width:7579;height:2" coordorigin="1583,2687" coordsize="7579,0" path="m1583,2687l9161,2687e" filled="f" stroked="t" strokeweight=".956916pt" strokecolor="#484848">
                <v:path arrowok="t"/>
              </v:shape>
            </v:group>
            <v:group style="position:absolute;left:9085;top:2687;width:995;height:2" coordorigin="9085,2687" coordsize="995,2">
              <v:shape style="position:absolute;left:9085;top:2687;width:995;height:2" coordorigin="9085,2687" coordsize="995,0" path="m9085,2687l10080,2687e" filled="f" stroked="t" strokeweight=".478458pt" strokecolor="#3B3B3B">
                <v:path arrowok="t"/>
              </v:shape>
            </v:group>
            <v:group style="position:absolute;left:10003;top:2691;width:1732;height:2" coordorigin="10003,2691" coordsize="1732,2">
              <v:shape style="position:absolute;left:10003;top:2691;width:1732;height:2" coordorigin="10003,2691" coordsize="1732,0" path="m10003,2691l11735,2691e" filled="f" stroked="t" strokeweight=".478458pt" strokecolor="#545454">
                <v:path arrowok="t"/>
              </v:shape>
            </v:group>
            <v:group style="position:absolute;left:11793;top:2696;width:124;height:2" coordorigin="11793,2696" coordsize="124,2">
              <v:shape style="position:absolute;left:11793;top:2696;width:124;height:2" coordorigin="11793,2696" coordsize="124,0" path="m11793,2696l11917,2696e" filled="f" stroked="t" strokeweight=".478458pt" strokecolor="#383838">
                <v:path arrowok="t"/>
              </v:shape>
            </v:group>
            <v:group style="position:absolute;left:11927;top:2663;width:689;height:2" coordorigin="11927,2663" coordsize="689,2">
              <v:shape style="position:absolute;left:11927;top:2663;width:689;height:2" coordorigin="11927,2663" coordsize="689,0" path="m11927,2663l12616,2663e" filled="f" stroked="t" strokeweight=".956916pt" strokecolor="#000000">
                <v:path arrowok="t"/>
              </v:shape>
            </v:group>
            <v:group style="position:absolute;left:12606;top:2510;width:2;height:162" coordorigin="12606,2510" coordsize="2,162">
              <v:shape style="position:absolute;left:12606;top:2510;width:2;height:162" coordorigin="12606,2510" coordsize="0,162" path="m12606,2672l12606,2510e" filled="f" stroked="t" strokeweight=".478458pt" strokecolor="#707070">
                <v:path arrowok="t"/>
              </v:shape>
            </v:group>
            <v:group style="position:absolute;left:12597;top:2663;width:440;height:2" coordorigin="12597,2663" coordsize="440,2">
              <v:shape style="position:absolute;left:12597;top:2663;width:440;height:2" coordorigin="12597,2663" coordsize="440,0" path="m12597,2663l13037,2663e" filled="f" stroked="t" strokeweight=".956916pt" strokecolor="#646464">
                <v:path arrowok="t"/>
              </v:shape>
            </v:group>
            <v:group style="position:absolute;left:13027;top:2663;width:344;height:2" coordorigin="13027,2663" coordsize="344,2">
              <v:shape style="position:absolute;left:13027;top:2663;width:344;height:2" coordorigin="13027,2663" coordsize="344,0" path="m13027,2663l13372,2663e" filled="f" stroked="t" strokeweight=".956916pt" strokecolor="#000000">
                <v:path arrowok="t"/>
              </v:shape>
            </v:group>
            <v:group style="position:absolute;left:13372;top:2663;width:211;height:2" coordorigin="13372,2663" coordsize="211,2">
              <v:shape style="position:absolute;left:13372;top:2663;width:211;height:2" coordorigin="13372,2663" coordsize="211,0" path="m13372,2663l13582,2663e" filled="f" stroked="t" strokeweight=".956916pt" strokecolor="#383838">
                <v:path arrowok="t"/>
              </v:shape>
            </v:group>
            <v:group style="position:absolute;left:1583;top:3174;width:1234;height:2" coordorigin="1583,3174" coordsize="1234,2">
              <v:shape style="position:absolute;left:1583;top:3174;width:1234;height:2" coordorigin="1583,3174" coordsize="1234,0" path="m1583,3174l2817,3174e" filled="f" stroked="t" strokeweight=".478458pt" strokecolor="#383838">
                <v:path arrowok="t"/>
              </v:shape>
            </v:group>
            <v:group style="position:absolute;left:2071;top:2663;width:2;height:2312" coordorigin="2071,2663" coordsize="2,2312">
              <v:shape style="position:absolute;left:2071;top:2663;width:2;height:2312" coordorigin="2071,2663" coordsize="0,2312" path="m2071,4975l2071,2663e" filled="f" stroked="t" strokeweight=".478458pt" strokecolor="#2F2F2F">
                <v:path arrowok="t"/>
              </v:shape>
            </v:group>
            <v:group style="position:absolute;left:12606;top:2653;width:2;height:325" coordorigin="12606,2653" coordsize="2,325">
              <v:shape style="position:absolute;left:12606;top:2653;width:2;height:325" coordorigin="12606,2653" coordsize="0,325" path="m12606,2978l12606,2653e" filled="f" stroked="t" strokeweight=".478458pt" strokecolor="#545454">
                <v:path arrowok="t"/>
              </v:shape>
            </v:group>
            <v:group style="position:absolute;left:2731;top:3174;width:1292;height:2" coordorigin="2731,3174" coordsize="1292,2">
              <v:shape style="position:absolute;left:2731;top:3174;width:1292;height:2" coordorigin="2731,3174" coordsize="1292,0" path="m2731,3174l4023,3174e" filled="f" stroked="t" strokeweight=".478458pt" strokecolor="#4B4B4B">
                <v:path arrowok="t"/>
              </v:shape>
            </v:group>
            <v:group style="position:absolute;left:8281;top:2940;width:2;height:1643" coordorigin="8281,2940" coordsize="2,1643">
              <v:shape style="position:absolute;left:8281;top:2940;width:2;height:1643" coordorigin="8281,2940" coordsize="0,1643" path="m8281,4583l8281,2940e" filled="f" stroked="t" strokeweight=".956916pt" strokecolor="#3B3B3B">
                <v:path arrowok="t"/>
              </v:shape>
            </v:group>
            <v:group style="position:absolute;left:3965;top:3164;width:6115;height:2" coordorigin="3965,3164" coordsize="6115,2">
              <v:shape style="position:absolute;left:3965;top:3164;width:6115;height:2" coordorigin="3965,3164" coordsize="6115,0" path="m3965,3164l10080,3164e" filled="f" stroked="t" strokeweight=".956916pt" strokecolor="#484848">
                <v:path arrowok="t"/>
              </v:shape>
            </v:group>
            <v:group style="position:absolute;left:10003;top:3174;width:1388;height:2" coordorigin="10003,3174" coordsize="1388,2">
              <v:shape style="position:absolute;left:10003;top:3174;width:1388;height:2" coordorigin="10003,3174" coordsize="1388,0" path="m10003,3174l11391,3174e" filled="f" stroked="t" strokeweight=".478458pt" strokecolor="#4F4F4F">
                <v:path arrowok="t"/>
              </v:shape>
            </v:group>
            <v:group style="position:absolute;left:11807;top:2940;width:2;height:382" coordorigin="11807,2940" coordsize="2,382">
              <v:shape style="position:absolute;left:11807;top:2940;width:2;height:382" coordorigin="11807,2940" coordsize="0,382" path="m11807,3322l11807,2940e" filled="f" stroked="t" strokeweight=".478458pt" strokecolor="#2F2F2F">
                <v:path arrowok="t"/>
              </v:shape>
            </v:group>
            <v:group style="position:absolute;left:11783;top:3140;width:153;height:2" coordorigin="11783,3140" coordsize="153,2">
              <v:shape style="position:absolute;left:11783;top:3140;width:153;height:2" coordorigin="11783,3140" coordsize="153,0" path="m11783,3140l11936,3140e" filled="f" stroked="t" strokeweight=".956916pt" strokecolor="#2B2B2B">
                <v:path arrowok="t"/>
              </v:shape>
            </v:group>
            <v:group style="position:absolute;left:11927;top:3140;width:689;height:2" coordorigin="11927,3140" coordsize="689,2">
              <v:shape style="position:absolute;left:11927;top:3140;width:689;height:2" coordorigin="11927,3140" coordsize="689,0" path="m11927,3140l12616,3140e" filled="f" stroked="t" strokeweight=".956916pt" strokecolor="#000000">
                <v:path arrowok="t"/>
              </v:shape>
            </v:group>
            <v:group style="position:absolute;left:12606;top:2968;width:2;height:182" coordorigin="12606,2968" coordsize="2,182">
              <v:shape style="position:absolute;left:12606;top:2968;width:2;height:182" coordorigin="12606,2968" coordsize="0,182" path="m12606,3150l12606,2968e" filled="f" stroked="t" strokeweight=".478458pt" strokecolor="#000000">
                <v:path arrowok="t"/>
              </v:shape>
            </v:group>
            <v:group style="position:absolute;left:12597;top:3140;width:440;height:2" coordorigin="12597,3140" coordsize="440,2">
              <v:shape style="position:absolute;left:12597;top:3140;width:440;height:2" coordorigin="12597,3140" coordsize="440,0" path="m12597,3140l13037,3140e" filled="f" stroked="t" strokeweight=".956916pt" strokecolor="#606060">
                <v:path arrowok="t"/>
              </v:shape>
            </v:group>
            <v:group style="position:absolute;left:13027;top:3140;width:344;height:2" coordorigin="13027,3140" coordsize="344,2">
              <v:shape style="position:absolute;left:13027;top:3140;width:344;height:2" coordorigin="13027,3140" coordsize="344,0" path="m13027,3140l13372,3140e" filled="f" stroked="t" strokeweight=".956916pt" strokecolor="#000000">
                <v:path arrowok="t"/>
              </v:shape>
            </v:group>
            <v:group style="position:absolute;left:13372;top:3140;width:211;height:2" coordorigin="13372,3140" coordsize="211,2">
              <v:shape style="position:absolute;left:13372;top:3140;width:211;height:2" coordorigin="13372,3140" coordsize="211,0" path="m13372,3140l13582,3140e" filled="f" stroked="t" strokeweight=".956916pt" strokecolor="#1F1F1F">
                <v:path arrowok="t"/>
              </v:shape>
            </v:group>
            <v:group style="position:absolute;left:7123;top:3102;width:2;height:220" coordorigin="7123,3102" coordsize="2,220">
              <v:shape style="position:absolute;left:7123;top:3102;width:2;height:220" coordorigin="7123,3102" coordsize="0,220" path="m7123,3322l7123,3102e" filled="f" stroked="t" strokeweight=".956916pt" strokecolor="#383838">
                <v:path arrowok="t"/>
              </v:shape>
            </v:group>
            <v:group style="position:absolute;left:12606;top:3121;width:2;height:439" coordorigin="12606,3121" coordsize="2,439">
              <v:shape style="position:absolute;left:12606;top:3121;width:2;height:439" coordorigin="12606,3121" coordsize="0,439" path="m12606,3561l12606,3121e" filled="f" stroked="t" strokeweight=".478458pt" strokecolor="#575757">
                <v:path arrowok="t"/>
              </v:shape>
            </v:group>
            <v:group style="position:absolute;left:1583;top:3523;width:6603;height:2" coordorigin="1583,3523" coordsize="6603,2">
              <v:shape style="position:absolute;left:1583;top:3523;width:6603;height:2" coordorigin="1583,3523" coordsize="6603,0" path="m1583,3523l8185,3523e" filled="f" stroked="t" strokeweight=".956916pt" strokecolor="#3F3F3F">
                <v:path arrowok="t"/>
              </v:shape>
            </v:group>
            <v:group style="position:absolute;left:7128;top:3255;width:2;height:984" coordorigin="7128,3255" coordsize="2,984">
              <v:shape style="position:absolute;left:7128;top:3255;width:2;height:984" coordorigin="7128,3255" coordsize="0,984" path="m7128,4239l7128,3255e" filled="f" stroked="t" strokeweight=".478458pt" strokecolor="#1C1C1C">
                <v:path arrowok="t"/>
              </v:shape>
            </v:group>
            <v:group style="position:absolute;left:8023;top:3523;width:268;height:2" coordorigin="8023,3523" coordsize="268,2">
              <v:shape style="position:absolute;left:8023;top:3523;width:268;height:2" coordorigin="8023,3523" coordsize="268,0" path="m8023,3523l8290,3523e" filled="f" stroked="t" strokeweight=".956916pt" strokecolor="#575757">
                <v:path arrowok="t"/>
              </v:shape>
            </v:group>
            <v:group style="position:absolute;left:8243;top:3551;width:890;height:2" coordorigin="8243,3551" coordsize="890,2">
              <v:shape style="position:absolute;left:8243;top:3551;width:890;height:2" coordorigin="8243,3551" coordsize="890,0" path="m8243,3551l9133,3551e" filled="f" stroked="t" strokeweight=".478458pt" strokecolor="#444444">
                <v:path arrowok="t"/>
              </v:shape>
            </v:group>
            <v:group style="position:absolute;left:9142;top:3255;width:2;height:1328" coordorigin="9142,3255" coordsize="2,1328">
              <v:shape style="position:absolute;left:9142;top:3255;width:2;height:1328" coordorigin="9142,3255" coordsize="0,1328" path="m9142,4583l9142,3255e" filled="f" stroked="t" strokeweight=".478458pt" strokecolor="#383838">
                <v:path arrowok="t"/>
              </v:shape>
            </v:group>
            <v:group style="position:absolute;left:9601;top:3523;width:2239;height:2" coordorigin="9601,3523" coordsize="2239,2">
              <v:shape style="position:absolute;left:9601;top:3523;width:2239;height:2" coordorigin="9601,3523" coordsize="2239,0" path="m9601,3523l11841,3523e" filled="f" stroked="t" strokeweight=".956916pt" strokecolor="#4B4B4B">
                <v:path arrowok="t"/>
              </v:shape>
            </v:group>
            <v:group style="position:absolute;left:11807;top:3255;width:2;height:984" coordorigin="11807,3255" coordsize="2,984">
              <v:shape style="position:absolute;left:11807;top:3255;width:2;height:984" coordorigin="11807,3255" coordsize="0,984" path="m11807,4239l11807,3255e" filled="f" stroked="t" strokeweight=".478458pt" strokecolor="#181818">
                <v:path arrowok="t"/>
              </v:shape>
            </v:group>
            <v:group style="position:absolute;left:11755;top:3527;width:593;height:2" coordorigin="11755,3527" coordsize="593,2">
              <v:shape style="position:absolute;left:11755;top:3527;width:593;height:2" coordorigin="11755,3527" coordsize="593,0" path="m11755,3527l12348,3527e" filled="f" stroked="t" strokeweight=".478458pt" strokecolor="#343434">
                <v:path arrowok="t"/>
              </v:shape>
            </v:group>
            <v:group style="position:absolute;left:12195;top:3532;width:1378;height:2" coordorigin="12195,3532" coordsize="1378,2">
              <v:shape style="position:absolute;left:12195;top:3532;width:1378;height:2" coordorigin="12195,3532" coordsize="1378,0" path="m12195,3532l13573,3532e" filled="f" stroked="t" strokeweight=".956916pt" strokecolor="#575757">
                <v:path arrowok="t"/>
              </v:shape>
            </v:group>
            <v:group style="position:absolute;left:13558;top:3255;width:2;height:726" coordorigin="13558,3255" coordsize="2,726">
              <v:shape style="position:absolute;left:13558;top:3255;width:2;height:726" coordorigin="13558,3255" coordsize="0,726" path="m13558,3981l13558,3255e" filled="f" stroked="t" strokeweight="1.435374pt" strokecolor="#181818">
                <v:path arrowok="t"/>
              </v:shape>
            </v:group>
            <v:group style="position:absolute;left:1544;top:3943;width:1244;height:2" coordorigin="1544,3943" coordsize="1244,2">
              <v:shape style="position:absolute;left:1544;top:3943;width:1244;height:2" coordorigin="1544,3943" coordsize="1244,0" path="m1544,3943l2788,3943e" filled="f" stroked="t" strokeweight=".956916pt" strokecolor="#444444">
                <v:path arrowok="t"/>
              </v:shape>
            </v:group>
            <v:group style="position:absolute;left:2779;top:3551;width:2;height:1423" coordorigin="2779,3551" coordsize="2,1423">
              <v:shape style="position:absolute;left:2779;top:3551;width:2;height:1423" coordorigin="2779,3551" coordsize="0,1423" path="m2779,4975l2779,3551e" filled="f" stroked="t" strokeweight=".478458pt" strokecolor="#3F3F3F">
                <v:path arrowok="t"/>
              </v:shape>
            </v:group>
            <v:group style="position:absolute;left:12606;top:3551;width:2;height:191" coordorigin="12606,3551" coordsize="2,191">
              <v:shape style="position:absolute;left:12606;top:3551;width:2;height:191" coordorigin="12606,3551" coordsize="0,191" path="m12606,3742l12606,3551e" filled="f" stroked="t" strokeweight=".478458pt" strokecolor="#000000">
                <v:path arrowok="t"/>
              </v:shape>
            </v:group>
            <v:group style="position:absolute;left:2760;top:3943;width:3234;height:2" coordorigin="2760,3943" coordsize="3234,2">
              <v:shape style="position:absolute;left:2760;top:3943;width:3234;height:2" coordorigin="2760,3943" coordsize="3234,0" path="m2760,3943l5994,3943e" filled="f" stroked="t" strokeweight=".478458pt" strokecolor="#0F0F0F">
                <v:path arrowok="t"/>
              </v:shape>
            </v:group>
            <v:group style="position:absolute;left:5984;top:3943;width:1129;height:2" coordorigin="5984,3943" coordsize="1129,2">
              <v:shape style="position:absolute;left:5984;top:3943;width:1129;height:2" coordorigin="5984,3943" coordsize="1129,0" path="m5984,3943l7113,3943e" filled="f" stroked="t" strokeweight=".478458pt" strokecolor="#383838">
                <v:path arrowok="t"/>
              </v:shape>
            </v:group>
            <v:group style="position:absolute;left:7085;top:3943;width:976;height:2" coordorigin="7085,3943" coordsize="976,2">
              <v:shape style="position:absolute;left:7085;top:3943;width:976;height:2" coordorigin="7085,3943" coordsize="976,0" path="m7085,3943l8061,3943e" filled="f" stroked="t" strokeweight=".478458pt" strokecolor="#131313">
                <v:path arrowok="t"/>
              </v:shape>
            </v:group>
            <v:group style="position:absolute;left:8051;top:3943;width:211;height:2" coordorigin="8051,3943" coordsize="211,2">
              <v:shape style="position:absolute;left:8051;top:3943;width:211;height:2" coordorigin="8051,3943" coordsize="211,0" path="m8051,3943l8262,3943e" filled="f" stroked="t" strokeweight=".478458pt" strokecolor="#000000">
                <v:path arrowok="t"/>
              </v:shape>
            </v:group>
            <v:group style="position:absolute;left:8243;top:3943;width:2689;height:2" coordorigin="8243,3943" coordsize="2689,2">
              <v:shape style="position:absolute;left:8243;top:3943;width:2689;height:2" coordorigin="8243,3943" coordsize="2689,0" path="m8243,3943l10932,3943e" filled="f" stroked="t" strokeweight=".478458pt" strokecolor="#3B3B3B">
                <v:path arrowok="t"/>
              </v:shape>
            </v:group>
            <v:group style="position:absolute;left:10903;top:3943;width:1033;height:2" coordorigin="10903,3943" coordsize="1033,2">
              <v:shape style="position:absolute;left:10903;top:3943;width:1033;height:2" coordorigin="10903,3943" coordsize="1033,0" path="m10903,3943l11936,3943e" filled="f" stroked="t" strokeweight=".478458pt" strokecolor="#1C1C1C">
                <v:path arrowok="t"/>
              </v:shape>
            </v:group>
            <v:group style="position:absolute;left:11927;top:3943;width:689;height:2" coordorigin="11927,3943" coordsize="689,2">
              <v:shape style="position:absolute;left:11927;top:3943;width:689;height:2" coordorigin="11927,3943" coordsize="689,0" path="m11927,3943l12616,3943e" filled="f" stroked="t" strokeweight=".478458pt" strokecolor="#000000">
                <v:path arrowok="t"/>
              </v:shape>
            </v:group>
            <v:group style="position:absolute;left:12606;top:3733;width:2;height:822" coordorigin="12606,3733" coordsize="2,822">
              <v:shape style="position:absolute;left:12606;top:3733;width:2;height:822" coordorigin="12606,3733" coordsize="0,822" path="m12606,4554l12606,3733e" filled="f" stroked="t" strokeweight=".478458pt" strokecolor="#575757">
                <v:path arrowok="t"/>
              </v:shape>
            </v:group>
            <v:group style="position:absolute;left:12597;top:3943;width:440;height:2" coordorigin="12597,3943" coordsize="440,2">
              <v:shape style="position:absolute;left:12597;top:3943;width:440;height:2" coordorigin="12597,3943" coordsize="440,0" path="m12597,3943l13037,3943e" filled="f" stroked="t" strokeweight=".478458pt" strokecolor="#606060">
                <v:path arrowok="t"/>
              </v:shape>
            </v:group>
            <v:group style="position:absolute;left:13027;top:3943;width:344;height:2" coordorigin="13027,3943" coordsize="344,2">
              <v:shape style="position:absolute;left:13027;top:3943;width:344;height:2" coordorigin="13027,3943" coordsize="344,0" path="m13027,3943l13372,3943e" filled="f" stroked="t" strokeweight=".478458pt" strokecolor="#000000">
                <v:path arrowok="t"/>
              </v:shape>
            </v:group>
            <v:group style="position:absolute;left:13372;top:3943;width:201;height:2" coordorigin="13372,3943" coordsize="201,2">
              <v:shape style="position:absolute;left:13372;top:3943;width:201;height:2" coordorigin="13372,3943" coordsize="201,0" path="m13372,3943l13573,3943e" filled="f" stroked="t" strokeweight=".478458pt" strokecolor="#1C1C1C">
                <v:path arrowok="t"/>
              </v:shape>
            </v:group>
            <v:group style="position:absolute;left:1592;top:4210;width:517;height:2" coordorigin="1592,4210" coordsize="517,2">
              <v:shape style="position:absolute;left:1592;top:4210;width:517;height:2" coordorigin="1592,4210" coordsize="517,0" path="m1592,4210l2109,4210e" filled="f" stroked="t" strokeweight=".956916pt" strokecolor="#3B3B3B">
                <v:path arrowok="t"/>
              </v:shape>
            </v:group>
            <v:group style="position:absolute;left:2032;top:4201;width:8928;height:2" coordorigin="2032,4201" coordsize="8928,2">
              <v:shape style="position:absolute;left:2032;top:4201;width:8928;height:2" coordorigin="2032,4201" coordsize="8928,0" path="m2032,4201l10960,4201e" filled="f" stroked="t" strokeweight=".956916pt" strokecolor="#484848">
                <v:path arrowok="t"/>
              </v:shape>
            </v:group>
            <v:group style="position:absolute;left:10798;top:4210;width:1847;height:2" coordorigin="10798,4210" coordsize="1847,2">
              <v:shape style="position:absolute;left:10798;top:4210;width:1847;height:2" coordorigin="10798,4210" coordsize="1847,0" path="m10798,4210l12644,4210e" filled="f" stroked="t" strokeweight=".956916pt" strokecolor="#484848">
                <v:path arrowok="t"/>
              </v:shape>
            </v:group>
            <v:group style="position:absolute;left:12568;top:4210;width:1005;height:2" coordorigin="12568,4210" coordsize="1005,2">
              <v:shape style="position:absolute;left:12568;top:4210;width:1005;height:2" coordorigin="12568,4210" coordsize="1005,0" path="m12568,4210l13573,4210e" filled="f" stroked="t" strokeweight=".956916pt" strokecolor="#5B5B5B">
                <v:path arrowok="t"/>
              </v:shape>
            </v:group>
            <v:group style="position:absolute;left:1592;top:4550;width:6497;height:2" coordorigin="1592,4550" coordsize="6497,2">
              <v:shape style="position:absolute;left:1592;top:4550;width:6497;height:2" coordorigin="1592,4550" coordsize="6497,0" path="m1592,4550l8090,4550e" filled="f" stroked="t" strokeweight=".956916pt" strokecolor="#3F3F3F">
                <v:path arrowok="t"/>
              </v:shape>
            </v:group>
            <v:group style="position:absolute;left:7133;top:4163;width:2;height:1089" coordorigin="7133,4163" coordsize="2,1089">
              <v:shape style="position:absolute;left:7133;top:4163;width:2;height:1089" coordorigin="7133,4163" coordsize="0,1089" path="m7133,5252l7133,4163e" filled="f" stroked="t" strokeweight=".956916pt" strokecolor="#484848">
                <v:path arrowok="t"/>
              </v:shape>
            </v:group>
            <v:group style="position:absolute;left:8023;top:4545;width:268;height:2" coordorigin="8023,4545" coordsize="268,2">
              <v:shape style="position:absolute;left:8023;top:4545;width:268;height:2" coordorigin="8023,4545" coordsize="268,0" path="m8023,4545l8290,4545e" filled="f" stroked="t" strokeweight=".956916pt" strokecolor="#545454">
                <v:path arrowok="t"/>
              </v:shape>
            </v:group>
            <v:group style="position:absolute;left:8224;top:4530;width:1856;height:2" coordorigin="8224,4530" coordsize="1856,2">
              <v:shape style="position:absolute;left:8224;top:4530;width:1856;height:2" coordorigin="8224,4530" coordsize="1856,0" path="m8224,4530l10080,4530e" filled="f" stroked="t" strokeweight=".956916pt" strokecolor="#444444">
                <v:path arrowok="t"/>
              </v:shape>
            </v:group>
            <v:group style="position:absolute;left:10003;top:4545;width:2057;height:2" coordorigin="10003,4545" coordsize="2057,2">
              <v:shape style="position:absolute;left:10003;top:4545;width:2057;height:2" coordorigin="10003,4545" coordsize="2057,0" path="m10003,4545l12061,4545e" filled="f" stroked="t" strokeweight=".956916pt" strokecolor="#4B4B4B">
                <v:path arrowok="t"/>
              </v:shape>
            </v:group>
            <v:group style="position:absolute;left:11812;top:4163;width:2;height:420" coordorigin="11812,4163" coordsize="2,420">
              <v:shape style="position:absolute;left:11812;top:4163;width:2;height:420" coordorigin="11812,4163" coordsize="0,420" path="m11812,4583l11812,4163e" filled="f" stroked="t" strokeweight=".956916pt" strokecolor="#484848">
                <v:path arrowok="t"/>
              </v:shape>
            </v:group>
            <v:group style="position:absolute;left:11898;top:4550;width:746;height:2" coordorigin="11898,4550" coordsize="746,2">
              <v:shape style="position:absolute;left:11898;top:4550;width:746;height:2" coordorigin="11898,4550" coordsize="746,0" path="m11898,4550l12644,4550e" filled="f" stroked="t" strokeweight=".478458pt" strokecolor="#383838">
                <v:path arrowok="t"/>
              </v:shape>
            </v:group>
            <v:group style="position:absolute;left:12491;top:4554;width:1081;height:2" coordorigin="12491,4554" coordsize="1081,2">
              <v:shape style="position:absolute;left:12491;top:4554;width:1081;height:2" coordorigin="12491,4554" coordsize="1081,0" path="m12491,4554l13573,4554e" filled="f" stroked="t" strokeweight=".956916pt" strokecolor="#575757">
                <v:path arrowok="t"/>
              </v:shape>
            </v:group>
            <v:group style="position:absolute;left:9152;top:4507;width:2;height:726" coordorigin="9152,4507" coordsize="2,726">
              <v:shape style="position:absolute;left:9152;top:4507;width:2;height:726" coordorigin="9152,4507" coordsize="0,726" path="m9152,5233l9152,4507e" filled="f" stroked="t" strokeweight=".956916pt" strokecolor="#545454">
                <v:path arrowok="t"/>
              </v:shape>
            </v:group>
            <v:group style="position:absolute;left:11812;top:4507;width:2;height:736" coordorigin="11812,4507" coordsize="2,736">
              <v:shape style="position:absolute;left:11812;top:4507;width:2;height:736" coordorigin="11812,4507" coordsize="0,736" path="m11812,5242l11812,4507e" filled="f" stroked="t" strokeweight=".956916pt" strokecolor="#5B5B5B">
                <v:path arrowok="t"/>
              </v:shape>
            </v:group>
            <v:group style="position:absolute;left:1544;top:4965;width:536;height:2" coordorigin="1544,4965" coordsize="536,2">
              <v:shape style="position:absolute;left:1544;top:4965;width:536;height:2" coordorigin="1544,4965" coordsize="536,0" path="m1544,4965l2080,4965e" filled="f" stroked="t" strokeweight=".956916pt" strokecolor="#484848">
                <v:path arrowok="t"/>
              </v:shape>
            </v:group>
            <v:group style="position:absolute;left:2061;top:4965;width:727;height:2" coordorigin="2061,4965" coordsize="727,2">
              <v:shape style="position:absolute;left:2061;top:4965;width:727;height:2" coordorigin="2061,4965" coordsize="727,0" path="m2061,4965l2788,4965e" filled="f" stroked="t" strokeweight=".956916pt" strokecolor="#5B5B5B">
                <v:path arrowok="t"/>
              </v:shape>
            </v:group>
            <v:group style="position:absolute;left:2817;top:4965;width:1206;height:2" coordorigin="2817,4965" coordsize="1206,2">
              <v:shape style="position:absolute;left:2817;top:4965;width:1206;height:2" coordorigin="2817,4965" coordsize="1206,0" path="m2817,4965l4023,4965e" filled="f" stroked="t" strokeweight="1.913832pt" strokecolor="#484848">
                <v:path arrowok="t"/>
              </v:shape>
            </v:group>
            <v:group style="position:absolute;left:3994;top:4965;width:1655;height:2" coordorigin="3994,4965" coordsize="1655,2">
              <v:shape style="position:absolute;left:3994;top:4965;width:1655;height:2" coordorigin="3994,4965" coordsize="1655,0" path="m3994,4965l5649,4965e" filled="f" stroked="t" strokeweight=".956916pt" strokecolor="#3F3F3F">
                <v:path arrowok="t"/>
              </v:shape>
            </v:group>
            <v:group style="position:absolute;left:5649;top:4965;width:344;height:2" coordorigin="5649,4965" coordsize="344,2">
              <v:shape style="position:absolute;left:5649;top:4965;width:344;height:2" coordorigin="5649,4965" coordsize="344,0" path="m5649,4965l5994,4965e" filled="f" stroked="t" strokeweight=".956916pt" strokecolor="#000000">
                <v:path arrowok="t"/>
              </v:shape>
            </v:group>
            <v:group style="position:absolute;left:5984;top:4793;width:2;height:182" coordorigin="5984,4793" coordsize="2,182">
              <v:shape style="position:absolute;left:5984;top:4793;width:2;height:182" coordorigin="5984,4793" coordsize="0,182" path="m5984,4975l5984,4793e" filled="f" stroked="t" strokeweight=".478458pt" strokecolor="#575757">
                <v:path arrowok="t"/>
              </v:shape>
            </v:group>
            <v:group style="position:absolute;left:5984;top:4965;width:2077;height:2" coordorigin="5984,4965" coordsize="2077,2">
              <v:shape style="position:absolute;left:5984;top:4965;width:2077;height:2" coordorigin="5984,4965" coordsize="2077,0" path="m5984,4965l8061,4965e" filled="f" stroked="t" strokeweight=".478458pt" strokecolor="#545454">
                <v:path arrowok="t"/>
              </v:shape>
            </v:group>
            <v:group style="position:absolute;left:8051;top:4965;width:211;height:2" coordorigin="8051,4965" coordsize="211,2">
              <v:shape style="position:absolute;left:8051;top:4965;width:211;height:2" coordorigin="8051,4965" coordsize="211,0" path="m8051,4965l8262,4965e" filled="f" stroked="t" strokeweight=".478458pt" strokecolor="#000000">
                <v:path arrowok="t"/>
              </v:shape>
            </v:group>
            <v:group style="position:absolute;left:8281;top:4764;width:2;height:478" coordorigin="8281,4764" coordsize="2,478">
              <v:shape style="position:absolute;left:8281;top:4764;width:2;height:478" coordorigin="8281,4764" coordsize="0,478" path="m8281,5242l8281,4764e" filled="f" stroked="t" strokeweight=".956916pt" strokecolor="#4B4B4B">
                <v:path arrowok="t"/>
              </v:shape>
            </v:group>
            <v:group style="position:absolute;left:8252;top:4965;width:880;height:2" coordorigin="8252,4965" coordsize="880,2">
              <v:shape style="position:absolute;left:8252;top:4965;width:880;height:2" coordorigin="8252,4965" coordsize="880,0" path="m8252,4965l9133,4965e" filled="f" stroked="t" strokeweight=".478458pt" strokecolor="#232323">
                <v:path arrowok="t"/>
              </v:shape>
            </v:group>
            <v:group style="position:absolute;left:9123;top:4965;width:2813;height:2" coordorigin="9123,4965" coordsize="2813,2">
              <v:shape style="position:absolute;left:9123;top:4965;width:2813;height:2" coordorigin="9123,4965" coordsize="2813,0" path="m9123,4965l11936,4965e" filled="f" stroked="t" strokeweight=".478458pt" strokecolor="#5B5B5B">
                <v:path arrowok="t"/>
              </v:shape>
            </v:group>
            <v:group style="position:absolute;left:11927;top:4965;width:392;height:2" coordorigin="11927,4965" coordsize="392,2">
              <v:shape style="position:absolute;left:11927;top:4965;width:392;height:2" coordorigin="11927,4965" coordsize="392,0" path="m11927,4965l12319,4965e" filled="f" stroked="t" strokeweight=".478458pt" strokecolor="#000000">
                <v:path arrowok="t"/>
              </v:shape>
            </v:group>
            <v:group style="position:absolute;left:12310;top:4965;width:727;height:2" coordorigin="12310,4965" coordsize="727,2">
              <v:shape style="position:absolute;left:12310;top:4965;width:727;height:2" coordorigin="12310,4965" coordsize="727,0" path="m12310,4965l13037,4965e" filled="f" stroked="t" strokeweight=".478458pt" strokecolor="#838397">
                <v:path arrowok="t"/>
              </v:shape>
            </v:group>
            <v:group style="position:absolute;left:13027;top:4965;width:344;height:2" coordorigin="13027,4965" coordsize="344,2">
              <v:shape style="position:absolute;left:13027;top:4965;width:344;height:2" coordorigin="13027,4965" coordsize="344,0" path="m13027,4965l13372,4965e" filled="f" stroked="t" strokeweight=".478458pt" strokecolor="#000000">
                <v:path arrowok="t"/>
              </v:shape>
            </v:group>
            <v:group style="position:absolute;left:13372;top:4965;width:201;height:2" coordorigin="13372,4965" coordsize="201,2">
              <v:shape style="position:absolute;left:13372;top:4965;width:201;height:2" coordorigin="13372,4965" coordsize="201,0" path="m13372,4965l13573,4965e" filled="f" stroked="t" strokeweight=".478458pt" strokecolor="#484848">
                <v:path arrowok="t"/>
              </v:shape>
            </v:group>
            <v:group style="position:absolute;left:2071;top:4946;width:2;height:172" coordorigin="2071,4946" coordsize="2,172">
              <v:shape style="position:absolute;left:2071;top:4946;width:2;height:172" coordorigin="2071,4946" coordsize="0,172" path="m2071,5118l2071,4946e" filled="f" stroked="t" strokeweight=".478458pt" strokecolor="#000000">
                <v:path arrowok="t"/>
              </v:shape>
            </v:group>
            <v:group style="position:absolute;left:2779;top:4946;width:2;height:172" coordorigin="2779,4946" coordsize="2,172">
              <v:shape style="position:absolute;left:2779;top:4946;width:2;height:172" coordorigin="2779,4946" coordsize="0,172" path="m2779,5118l2779,4946e" filled="f" stroked="t" strokeweight=".478458pt" strokecolor="#000000">
                <v:path arrowok="t"/>
              </v:shape>
            </v:group>
            <v:group style="position:absolute;left:5984;top:4946;width:2;height:172" coordorigin="5984,4946" coordsize="2,172">
              <v:shape style="position:absolute;left:5984;top:4946;width:2;height:172" coordorigin="5984,4946" coordsize="0,172" path="m5984,5118l5984,4946e" filled="f" stroked="t" strokeweight=".478458pt" strokecolor="#000000">
                <v:path arrowok="t"/>
              </v:shape>
            </v:group>
            <v:group style="position:absolute;left:12281;top:5233;width:1301;height:2" coordorigin="12281,5233" coordsize="1301,2">
              <v:shape style="position:absolute;left:12281;top:5233;width:1301;height:2" coordorigin="12281,5233" coordsize="1301,0" path="m12281,5233l13582,5233e" filled="f" stroked="t" strokeweight="1.913832pt" strokecolor="#3B3B3F">
                <v:path arrowok="t"/>
              </v:shape>
            </v:group>
            <v:group style="position:absolute;left:12587;top:4841;width:2;height:621" coordorigin="12587,4841" coordsize="2,621">
              <v:shape style="position:absolute;left:12587;top:4841;width:2;height:621" coordorigin="12587,4841" coordsize="0,621" path="m12587,5462l12587,4841e" filled="f" stroked="t" strokeweight=".956916pt" strokecolor="#7C7CA0">
                <v:path arrowok="t"/>
              </v:shape>
            </v:group>
            <v:group style="position:absolute;left:1592;top:5247;width:1225;height:2" coordorigin="1592,5247" coordsize="1225,2">
              <v:shape style="position:absolute;left:1592;top:5247;width:1225;height:2" coordorigin="1592,5247" coordsize="1225,0" path="m1592,5247l2817,5247e" filled="f" stroked="t" strokeweight="1.435374pt" strokecolor="#181818">
                <v:path arrowok="t"/>
              </v:shape>
            </v:group>
            <v:group style="position:absolute;left:1554;top:5108;width:2;height:353" coordorigin="1554,5108" coordsize="2,353">
              <v:shape style="position:absolute;left:1554;top:5108;width:2;height:353" coordorigin="1554,5108" coordsize="0,353" path="m1554,5462l1554,5108e" filled="f" stroked="t" strokeweight=".478458pt" strokecolor="#000000">
                <v:path arrowok="t"/>
              </v:shape>
            </v:group>
            <v:group style="position:absolute;left:2071;top:5108;width:2;height:143" coordorigin="2071,5108" coordsize="2,143">
              <v:shape style="position:absolute;left:2071;top:5108;width:2;height:143" coordorigin="2071,5108" coordsize="0,143" path="m2071,5252l2071,5108e" filled="f" stroked="t" strokeweight=".478458pt" strokecolor="#131313">
                <v:path arrowok="t"/>
              </v:shape>
            </v:group>
            <v:group style="position:absolute;left:2779;top:5108;width:2;height:143" coordorigin="2779,5108" coordsize="2,143">
              <v:shape style="position:absolute;left:2779;top:5108;width:2;height:143" coordorigin="2779,5108" coordsize="0,143" path="m2779,5252l2779,5108e" filled="f" stroked="t" strokeweight=".478458pt" strokecolor="#383838">
                <v:path arrowok="t"/>
              </v:shape>
            </v:group>
            <v:group style="position:absolute;left:5984;top:5108;width:2;height:153" coordorigin="5984,5108" coordsize="2,153">
              <v:shape style="position:absolute;left:5984;top:5108;width:2;height:153" coordorigin="5984,5108" coordsize="0,153" path="m5984,5261l5984,5108e" filled="f" stroked="t" strokeweight=".478458pt" strokecolor="#3B3B3B">
                <v:path arrowok="t"/>
              </v:shape>
            </v:group>
            <v:group style="position:absolute;left:2740;top:5228;width:9607;height:2" coordorigin="2740,5228" coordsize="9607,2">
              <v:shape style="position:absolute;left:2740;top:5228;width:9607;height:2" coordorigin="2740,5228" coordsize="9607,0" path="m2740,5228l12348,5228e" filled="f" stroked="t" strokeweight="1.435374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15.477295pt;margin-top:19.449842pt;width:63.156463pt;height:.1pt;mso-position-horizontal-relative:page;mso-position-vertical-relative:paragraph;z-index:-21328" coordorigin="12310,389" coordsize="1263,2">
            <v:shape style="position:absolute;left:12310;top:389;width:1263;height:2" coordorigin="12310,389" coordsize="1263,0" path="m12310,389l13573,389e" filled="f" stroked="t" strokeweight="1.43537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414141"/>
          <w:w w:val="136"/>
        </w:rPr>
        <w:t>ill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w w:val="13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6"/>
        </w:rPr>
        <w:t>YfBPnHBAlbE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-10"/>
          <w:w w:val="10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96"/>
        </w:rPr>
        <w:t>PA3JIIJK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</w:rPr>
        <w:t>H3MEn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87"/>
        </w:rPr>
        <w:t>O.ll.OI&gt;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87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-5"/>
          <w:w w:val="8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87"/>
        </w:rPr>
        <w:t>HHX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3"/>
          <w:w w:val="8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95"/>
        </w:rPr>
        <w:t>CPEJlCTAB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</w:rPr>
        <w:t>IJ3BPIUEJI:.A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77" w:lineRule="exact"/>
        <w:ind w:left="78" w:right="-19"/>
        <w:jc w:val="center"/>
        <w:tabs>
          <w:tab w:pos="7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00"/>
          <w:position w:val="-1"/>
        </w:rPr>
        <w:t>0JnaKa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1"/>
          <w:position w:val="-2"/>
        </w:rPr>
        <w:t>l&gt;poj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2" w:lineRule="exact"/>
        <w:ind w:left="187" w:right="-58"/>
        <w:jc w:val="center"/>
        <w:tabs>
          <w:tab w:pos="7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Courier New" w:hAnsi="Courier New" w:cs="Courier New" w:eastAsia="Courier New"/>
          <w:sz w:val="24"/>
          <w:szCs w:val="24"/>
          <w:color w:val="414141"/>
          <w:spacing w:val="0"/>
          <w:w w:val="100"/>
          <w:position w:val="-8"/>
        </w:rPr>
        <w:t>on</w:t>
      </w:r>
      <w:r>
        <w:rPr>
          <w:rFonts w:ascii="Courier New" w:hAnsi="Courier New" w:cs="Courier New" w:eastAsia="Courier New"/>
          <w:sz w:val="24"/>
          <w:szCs w:val="24"/>
          <w:color w:val="414141"/>
          <w:spacing w:val="0"/>
          <w:w w:val="100"/>
          <w:position w:val="-8"/>
        </w:rPr>
        <w:tab/>
      </w:r>
      <w:r>
        <w:rPr>
          <w:rFonts w:ascii="Courier New" w:hAnsi="Courier New" w:cs="Courier New" w:eastAsia="Courier New"/>
          <w:sz w:val="24"/>
          <w:szCs w:val="24"/>
          <w:color w:val="414141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0"/>
          <w:position w:val="-8"/>
        </w:rPr>
        <w:t>KOIITR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16"/>
        </w:rPr>
        <w:t>Onnc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204" w:lineRule="exact"/>
        <w:ind w:right="-20"/>
        <w:jc w:val="left"/>
        <w:tabs>
          <w:tab w:pos="24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b/>
          <w:bCs/>
          <w:position w:val="-2"/>
        </w:rPr>
        <w:t>nnauu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2"/>
          <w:w w:val="100"/>
          <w:b/>
          <w:bCs/>
          <w:position w:val="-2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5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b/>
          <w:bCs/>
          <w:position w:val="-2"/>
        </w:rPr>
        <w:t>lm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b/>
          <w:bCs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b/>
          <w:bCs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>OCTBaoen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1"/>
          <w:position w:val="2"/>
        </w:rPr>
        <w:t>nDIIXOAIIII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9"/>
          <w:w w:val="91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1"/>
          <w:position w:val="2"/>
        </w:rPr>
        <w:t>nmtMntbR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1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4"/>
          <w:w w:val="91"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66667"/>
          <w:spacing w:val="0"/>
          <w:w w:val="129"/>
          <w:i/>
          <w:position w:val="2"/>
        </w:rPr>
        <w:t>I</w:t>
      </w:r>
      <w:r>
        <w:rPr>
          <w:rFonts w:ascii="Arial" w:hAnsi="Arial" w:cs="Arial" w:eastAsia="Arial"/>
          <w:sz w:val="15"/>
          <w:szCs w:val="15"/>
          <w:color w:val="666667"/>
          <w:spacing w:val="-14"/>
          <w:w w:val="129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>nncxon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2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>11113Antlll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29" w:right="-20"/>
        <w:jc w:val="left"/>
        <w:tabs>
          <w:tab w:pos="3460" w:val="left"/>
          <w:tab w:pos="5900" w:val="left"/>
          <w:tab w:pos="67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14141"/>
          <w:spacing w:val="0"/>
          <w:w w:val="108"/>
          <w:b/>
          <w:bCs/>
          <w:position w:val="-2"/>
        </w:rPr>
        <w:t>OpltXOJllllt</w:t>
      </w:r>
      <w:r>
        <w:rPr>
          <w:rFonts w:ascii="Times New Roman" w:hAnsi="Times New Roman" w:cs="Times New Roman" w:eastAsia="Times New Roman"/>
          <w:sz w:val="10"/>
          <w:szCs w:val="10"/>
          <w:color w:val="414141"/>
          <w:spacing w:val="0"/>
          <w:w w:val="100"/>
          <w:b/>
          <w:bCs/>
          <w:position w:val="-2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414141"/>
          <w:spacing w:val="0"/>
          <w:w w:val="100"/>
          <w:b/>
          <w:bCs/>
          <w:position w:val="-2"/>
        </w:rPr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>£136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80"/>
          <w:position w:val="2"/>
        </w:rPr>
        <w:t>UCT8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6"/>
          <w:w w:val="100"/>
          <w:position w:val="-3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-3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3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17"/>
          <w:w w:val="150"/>
          <w:position w:val="-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68"/>
          <w:position w:val="-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93" w:lineRule="exact"/>
        <w:ind w:left="19" w:right="-20"/>
        <w:jc w:val="left"/>
        <w:tabs>
          <w:tab w:pos="1200" w:val="left"/>
          <w:tab w:pos="2980" w:val="left"/>
          <w:tab w:pos="56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A2A2A"/>
          <w:w w:val="91"/>
          <w:b/>
          <w:bCs/>
          <w:position w:val="-7"/>
        </w:rPr>
        <w:t>npuMnlt.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w w:val="92"/>
          <w:b/>
          <w:bCs/>
          <w:position w:val="-7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4"/>
          <w:w w:val="100"/>
          <w:b/>
          <w:bCs/>
          <w:position w:val="-7"/>
        </w:rPr>
        <w:t> </w:t>
      </w:r>
      <w:r>
        <w:rPr>
          <w:rFonts w:ascii="Arial" w:hAnsi="Arial" w:cs="Arial" w:eastAsia="Arial"/>
          <w:sz w:val="14"/>
          <w:szCs w:val="14"/>
          <w:color w:val="414141"/>
          <w:spacing w:val="0"/>
          <w:w w:val="139"/>
          <w:i/>
          <w:position w:val="-7"/>
        </w:rPr>
        <w:t>I</w:t>
      </w:r>
      <w:r>
        <w:rPr>
          <w:rFonts w:ascii="Arial" w:hAnsi="Arial" w:cs="Arial" w:eastAsia="Arial"/>
          <w:sz w:val="14"/>
          <w:szCs w:val="14"/>
          <w:color w:val="414141"/>
          <w:spacing w:val="0"/>
          <w:w w:val="100"/>
          <w:i/>
          <w:position w:val="-7"/>
        </w:rPr>
        <w:tab/>
      </w:r>
      <w:r>
        <w:rPr>
          <w:rFonts w:ascii="Arial" w:hAnsi="Arial" w:cs="Arial" w:eastAsia="Arial"/>
          <w:sz w:val="14"/>
          <w:szCs w:val="14"/>
          <w:color w:val="414141"/>
          <w:spacing w:val="0"/>
          <w:w w:val="100"/>
          <w:i/>
          <w:position w:val="-7"/>
        </w:rPr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1"/>
        </w:rPr>
        <w:t>YKynno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8"/>
        </w:rPr>
        <w:t>AyTOIIOMIIC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3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2"/>
          <w:w w:val="116"/>
          <w:position w:val="-9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13"/>
          <w:position w:val="-9"/>
        </w:rPr>
        <w:t>nu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-13"/>
          <w:w w:val="112"/>
          <w:position w:val="-9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8"/>
          <w:position w:val="-9"/>
        </w:rPr>
        <w:t>TIIIIC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7"/>
          <w:w w:val="100"/>
          <w:position w:val="-9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29"/>
          <w:i/>
          <w:position w:val="-9"/>
        </w:rPr>
        <w:t>I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  <w:i/>
          <w:position w:val="-9"/>
        </w:rPr>
        <w:tab/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  <w:i/>
          <w:position w:val="-9"/>
        </w:rPr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5"/>
          <w:position w:val="-12"/>
        </w:rPr>
        <w:t>il.OIIat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"/>
          <w:w w:val="95"/>
          <w:position w:val="-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12"/>
        </w:rPr>
        <w:t>llja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0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8"/>
          <w:position w:val="-12"/>
        </w:rPr>
        <w:t>II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  <w:cols w:num="3" w:equalWidth="0">
            <w:col w:w="1136" w:space="1596"/>
            <w:col w:w="355" w:space="1635"/>
            <w:col w:w="9198"/>
          </w:cols>
        </w:sectPr>
      </w:pPr>
      <w:rPr/>
    </w:p>
    <w:p>
      <w:pPr>
        <w:spacing w:before="93" w:after="0" w:line="37" w:lineRule="exact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"/>
          <w:w w:val="78"/>
          <w:b/>
          <w:bCs/>
          <w:position w:val="-1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78"/>
          <w:b/>
          <w:bCs/>
          <w:position w:val="-1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3"/>
          <w:w w:val="78"/>
          <w:b/>
          <w:bCs/>
          <w:position w:val="-1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8"/>
          <w:b/>
          <w:bCs/>
          <w:position w:val="-10"/>
        </w:rPr>
        <w:t>xo.Q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78"/>
          <w:b/>
          <w:bCs/>
          <w:position w:val="-1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7"/>
          <w:w w:val="78"/>
          <w:b/>
          <w:bCs/>
          <w:position w:val="-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97"/>
          <w:b/>
          <w:bCs/>
          <w:position w:val="-1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right="-76"/>
        <w:jc w:val="left"/>
        <w:tabs>
          <w:tab w:pos="1020" w:val="left"/>
          <w:tab w:pos="38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-6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-6"/>
        </w:rPr>
        <w:t>Oil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1"/>
          <w:w w:val="100"/>
          <w:position w:val="-6"/>
        </w:rPr>
        <w:t>6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i/>
          <w:position w:val="-6"/>
        </w:rPr>
        <w:t>1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i/>
          <w:position w:val="-6"/>
        </w:rPr>
        <w:t>\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i/>
          <w:position w:val="-6"/>
        </w:rPr>
        <w:t>0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i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48"/>
          <w:position w:val="-6"/>
        </w:rPr>
        <w:t>ll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48"/>
          <w:position w:val="-6"/>
        </w:rPr>
        <w:t>)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55"/>
          <w:w w:val="148"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11"/>
          <w:position w:val="-4"/>
        </w:rPr>
        <w:t>l'cny6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12"/>
          <w:position w:val="-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98"/>
          <w:position w:val="-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-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1"/>
          <w:position w:val="-4"/>
        </w:rPr>
        <w:t>t&lt;c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-4"/>
        </w:rPr>
      </w:r>
      <w:r>
        <w:rPr>
          <w:rFonts w:ascii="Courier New" w:hAnsi="Courier New" w:cs="Courier New" w:eastAsia="Courier New"/>
          <w:sz w:val="24"/>
          <w:szCs w:val="24"/>
          <w:color w:val="414141"/>
          <w:spacing w:val="0"/>
          <w:w w:val="81"/>
          <w:position w:val="-7"/>
        </w:rPr>
        <w:t>ooco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color w:val="565656"/>
          <w:spacing w:val="0"/>
          <w:w w:val="106"/>
        </w:rPr>
        <w:t>OCTAJIIIX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  <w:cols w:num="3" w:equalWidth="0">
            <w:col w:w="5112" w:space="702"/>
            <w:col w:w="4285" w:space="1236"/>
            <w:col w:w="2585"/>
          </w:cols>
        </w:sectPr>
      </w:pPr>
      <w:rPr/>
    </w:p>
    <w:p>
      <w:pPr>
        <w:spacing w:before="0" w:after="0" w:line="186" w:lineRule="exact"/>
        <w:ind w:left="5144" w:right="-20"/>
        <w:jc w:val="left"/>
        <w:tabs>
          <w:tab w:pos="7720" w:val="left"/>
          <w:tab w:pos="8780" w:val="left"/>
          <w:tab w:pos="10460" w:val="left"/>
          <w:tab w:pos="1136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108"/>
          <w:b/>
          <w:bCs/>
          <w:position w:val="6"/>
        </w:rPr>
        <w:t>lt3JtRIUt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100"/>
          <w:b/>
          <w:bCs/>
          <w:position w:val="6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100"/>
          <w:b/>
          <w:bCs/>
          <w:position w:val="6"/>
        </w:rPr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8"/>
          <w:position w:val="4"/>
        </w:rPr>
        <w:t>noKpajnue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-32"/>
          <w:w w:val="108"/>
          <w:position w:val="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>rpMn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80"/>
          <w:position w:val="0"/>
        </w:rPr>
        <w:t>IIOMOIIII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  <w:position w:val="0"/>
        </w:rPr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68"/>
          <w:position w:val="-1"/>
        </w:rPr>
        <w:t>1</w:t>
      </w:r>
      <w:r>
        <w:rPr>
          <w:rFonts w:ascii="Arial" w:hAnsi="Arial" w:cs="Arial" w:eastAsia="Arial"/>
          <w:sz w:val="12"/>
          <w:szCs w:val="12"/>
          <w:color w:val="2A2A2A"/>
          <w:spacing w:val="-6"/>
          <w:w w:val="68"/>
          <w:position w:val="-1"/>
        </w:rPr>
        <w:t>1</w:t>
      </w:r>
      <w:r>
        <w:rPr>
          <w:rFonts w:ascii="Arial" w:hAnsi="Arial" w:cs="Arial" w:eastAsia="Arial"/>
          <w:sz w:val="12"/>
          <w:szCs w:val="12"/>
          <w:color w:val="666667"/>
          <w:spacing w:val="-9"/>
          <w:w w:val="102"/>
          <w:position w:val="-1"/>
        </w:rPr>
        <w:t>3</w:t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102"/>
          <w:position w:val="-1"/>
        </w:rPr>
        <w:t>1l</w:t>
      </w:r>
      <w:r>
        <w:rPr>
          <w:rFonts w:ascii="Arial" w:hAnsi="Arial" w:cs="Arial" w:eastAsia="Arial"/>
          <w:sz w:val="12"/>
          <w:szCs w:val="12"/>
          <w:color w:val="414141"/>
          <w:spacing w:val="-2"/>
          <w:w w:val="102"/>
          <w:position w:val="-1"/>
        </w:rPr>
        <w:t>0</w:t>
      </w:r>
      <w:r>
        <w:rPr>
          <w:rFonts w:ascii="Arial" w:hAnsi="Arial" w:cs="Arial" w:eastAsia="Arial"/>
          <w:sz w:val="12"/>
          <w:szCs w:val="12"/>
          <w:color w:val="161616"/>
          <w:spacing w:val="-18"/>
          <w:w w:val="61"/>
          <w:position w:val="-1"/>
        </w:rPr>
        <w:t>J</w:t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76"/>
          <w:position w:val="-1"/>
        </w:rPr>
        <w:t>1R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10" w:lineRule="exact"/>
        <w:ind w:left="311" w:right="-20"/>
        <w:jc w:val="left"/>
        <w:tabs>
          <w:tab w:pos="900" w:val="left"/>
          <w:tab w:pos="2860" w:val="left"/>
          <w:tab w:pos="5000" w:val="left"/>
          <w:tab w:pos="6120" w:val="left"/>
          <w:tab w:pos="7140" w:val="left"/>
          <w:tab w:pos="8020" w:val="left"/>
          <w:tab w:pos="8920" w:val="left"/>
          <w:tab w:pos="9800" w:val="left"/>
          <w:tab w:pos="10640" w:val="left"/>
          <w:tab w:pos="115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37"/>
          <w:position w:val="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  <w:t>2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-8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0"/>
          <w:position w:val="3"/>
        </w:rPr>
        <w:t>3</w:t>
      </w:r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17"/>
          <w:szCs w:val="17"/>
          <w:color w:val="2A2A2A"/>
          <w:spacing w:val="0"/>
          <w:w w:val="100"/>
          <w:position w:val="3"/>
        </w:rPr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  <w:t>4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-8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2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3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  <w:t>7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-97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1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  <w:position w:val="-1"/>
        </w:rPr>
        <w:t>10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414141"/>
          <w:spacing w:val="0"/>
          <w:w w:val="243"/>
          <w:position w:val="-1"/>
        </w:rPr>
        <w:t>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3" w:after="0" w:line="260" w:lineRule="auto"/>
        <w:ind w:left="1326" w:right="9540" w:firstLine="-1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345757pt;margin-top:7.270634pt;width:591.664150pt;height:10.410690pt;mso-position-horizontal-relative:page;mso-position-vertical-relative:paragraph;z-index:-21322" type="#_x0000_t202" filled="f" stroked="f">
            <v:textbox inset="0,0,0,0">
              <w:txbxContent>
                <w:p>
                  <w:pPr>
                    <w:spacing w:before="0" w:after="0" w:line="208" w:lineRule="exact"/>
                    <w:ind w:right="-71"/>
                    <w:jc w:val="left"/>
                    <w:tabs>
                      <w:tab w:pos="6080" w:val="left"/>
                      <w:tab w:pos="8720" w:val="left"/>
                      <w:tab w:pos="10760" w:val="left"/>
                      <w:tab w:pos="1136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81"/>
                      <w:position w:val="4"/>
                    </w:rPr>
                    <w:t>5436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100"/>
                      <w:position w:val="4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100"/>
                      <w:position w:val="4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81"/>
                      <w:position w:val="3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-37"/>
                      <w:w w:val="81"/>
                      <w:position w:val="3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8E8C95"/>
                      <w:spacing w:val="-38"/>
                      <w:w w:val="81"/>
                      <w:position w:val="3"/>
                    </w:rPr>
                    <w:t>,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81"/>
                      <w:position w:val="3"/>
                    </w:rPr>
                    <w:t>874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-47"/>
                      <w:w w:val="81"/>
                      <w:position w:val="3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81"/>
                      <w:position w:val="2"/>
                    </w:rPr>
                    <w:t>64,605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100"/>
                      <w:position w:val="0"/>
                    </w:rPr>
                    <w:t>60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76"/>
                      <w:position w:val="0"/>
                    </w:rPr>
                    <w:t>20,209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TEKYII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6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3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"/>
          <w:w w:val="134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4"/>
          <w:w w:val="97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99"/>
        </w:rPr>
        <w:t>XO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9"/>
          <w:w w:val="99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6"/>
          <w:w w:val="13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8"/>
        </w:rPr>
        <w:t>UI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4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17"/>
          <w:w w:val="14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9"/>
        </w:rPr>
        <w:t>PHMAlb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6"/>
        </w:rPr>
        <w:t>OPOAAJE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UEC]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HJlAHCHJCKE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0"/>
        </w:rPr>
        <w:t>JI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3"/>
        </w:rPr>
        <w:t>(5001)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6" w:after="0" w:line="260" w:lineRule="auto"/>
        <w:ind w:left="1326" w:right="10192" w:firstLine="-1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345757pt;margin-top:8.42065pt;width:591.390105pt;height:9.933014pt;mso-position-horizontal-relative:page;mso-position-vertical-relative:paragraph;z-index:-21323" type="#_x0000_t202" filled="f" stroked="f">
            <v:textbox inset="0,0,0,0">
              <w:txbxContent>
                <w:p>
                  <w:pPr>
                    <w:spacing w:before="0" w:after="0" w:line="199" w:lineRule="exact"/>
                    <w:ind w:right="-70"/>
                    <w:jc w:val="left"/>
                    <w:tabs>
                      <w:tab w:pos="6080" w:val="left"/>
                      <w:tab w:pos="8720" w:val="left"/>
                      <w:tab w:pos="1136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80"/>
                      <w:position w:val="3"/>
                    </w:rPr>
                    <w:t>5437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414141"/>
                      <w:spacing w:val="0"/>
                      <w:w w:val="100"/>
                      <w:position w:val="3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93"/>
                      <w:position w:val="2"/>
                    </w:rPr>
                    <w:t>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-25"/>
                      <w:w w:val="93"/>
                      <w:position w:val="2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8E8C95"/>
                      <w:spacing w:val="-31"/>
                      <w:w w:val="55"/>
                      <w:position w:val="2"/>
                    </w:rPr>
                    <w:t>,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88"/>
                      <w:position w:val="2"/>
                    </w:rPr>
                    <w:t>859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565656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88"/>
                      <w:position w:val="1"/>
                    </w:rPr>
                    <w:t>6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-31"/>
                      <w:w w:val="88"/>
                      <w:position w:val="1"/>
                    </w:rPr>
                    <w:t>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7E7E7E"/>
                      <w:spacing w:val="-45"/>
                      <w:w w:val="88"/>
                      <w:position w:val="1"/>
                    </w:rPr>
                    <w:t>,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88"/>
                      <w:position w:val="1"/>
                    </w:rPr>
                    <w:t>605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-86"/>
                      <w:w w:val="88"/>
                      <w:position w:val="1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100"/>
                      <w:position w:val="1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90"/>
                      <w:position w:val="1"/>
                    </w:rPr>
                    <w:t>2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-46"/>
                      <w:w w:val="90"/>
                      <w:position w:val="1"/>
                    </w:rPr>
                    <w:t>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7E7E7E"/>
                      <w:spacing w:val="-41"/>
                      <w:w w:val="82"/>
                      <w:position w:val="1"/>
                    </w:rPr>
                    <w:t>,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88"/>
                      <w:position w:val="1"/>
                    </w:rPr>
                    <w:t>254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8"/>
        </w:rPr>
        <w:t>TEKYJ\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8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0"/>
        </w:rPr>
        <w:t>CXOA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14"/>
        </w:rPr>
        <w:t>IJ3,uAltll3A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</w:rPr>
        <w:t>HECl&gt;liHAHCJf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7"/>
          <w:w w:val="100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20"/>
          <w:w w:val="10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7"/>
        </w:rPr>
        <w:t>ThtoBIDI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23"/>
          <w:w w:val="10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7"/>
        </w:rPr>
        <w:t>(5172)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7" w:after="0" w:line="240" w:lineRule="auto"/>
        <w:ind w:left="132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345757pt;margin-top:7.95977pt;width:548.943782pt;height:9.455337pt;mso-position-horizontal-relative:page;mso-position-vertical-relative:paragraph;z-index:-21324" type="#_x0000_t202" filled="f" stroked="f">
            <v:textbox inset="0,0,0,0">
              <w:txbxContent>
                <w:p>
                  <w:pPr>
                    <w:spacing w:before="0" w:after="0" w:line="189" w:lineRule="exact"/>
                    <w:ind w:right="-68"/>
                    <w:jc w:val="left"/>
                    <w:tabs>
                      <w:tab w:pos="6380" w:val="left"/>
                      <w:tab w:pos="10760" w:val="left"/>
                    </w:tabs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80"/>
                      <w:position w:val="3"/>
                    </w:rPr>
                    <w:t>5438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100"/>
                      <w:position w:val="3"/>
                    </w:rPr>
                    <w:t>15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100"/>
                      <w:position w:val="3"/>
                    </w:rPr>
                    <w:tab/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100"/>
                      <w:position w:val="1"/>
                    </w:rPr>
                    <w:t>60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8"/>
        </w:rPr>
        <w:t>Bttwii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88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110"/>
        </w:rPr>
        <w:t>npuxo,u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8"/>
          <w:w w:val="110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122"/>
        </w:rPr>
        <w:t>"P""""'a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4"/>
          <w:w w:val="12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78"/>
        </w:rPr>
        <w:t>6yueTCK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79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77"/>
        </w:rPr>
        <w:t>ey4ltt111rr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2" w:lineRule="exact"/>
        <w:ind w:left="131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0"/>
        </w:rPr>
        <w:t>(5436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3"/>
          <w:w w:val="233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02"/>
        </w:rPr>
        <w:t>5437)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100"/>
        </w:rPr>
        <w:t>&gt;</w:t>
      </w:r>
      <w:r>
        <w:rPr>
          <w:rFonts w:ascii="Arial" w:hAnsi="Arial" w:cs="Arial" w:eastAsia="Arial"/>
          <w:sz w:val="14"/>
          <w:szCs w:val="14"/>
          <w:color w:val="7E7E7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0"/>
          <w:w w:val="120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7" w:lineRule="exact"/>
        <w:ind w:left="196" w:right="-20"/>
        <w:jc w:val="left"/>
        <w:tabs>
          <w:tab w:pos="1320" w:val="left"/>
          <w:tab w:pos="118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803802pt;margin-top:8.983376pt;width:47.983576pt;height:7pt;mso-position-horizontal-relative:page;mso-position-vertical-relative:paragraph;z-index:-21325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667"/>
                      <w:spacing w:val="0"/>
                      <w:w w:val="100"/>
                    </w:rPr>
                    <w:t>(5437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667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8E8C95"/>
                      <w:spacing w:val="3"/>
                      <w:w w:val="2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667"/>
                      <w:spacing w:val="0"/>
                      <w:w w:val="102"/>
                    </w:rPr>
                    <w:t>5436)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666667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7E7E7E"/>
                      <w:spacing w:val="0"/>
                      <w:w w:val="129"/>
                    </w:rPr>
                    <w:t>&gt;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7E7E7E"/>
                      <w:spacing w:val="-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565656"/>
                      <w:spacing w:val="0"/>
                      <w:w w:val="12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81"/>
        </w:rPr>
        <w:t>5439</w:t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81"/>
          <w:position w:val="8"/>
        </w:rPr>
        <w:t>Matbi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81"/>
          <w:position w:val="8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81"/>
          <w:position w:val="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9"/>
          <w:w w:val="81"/>
          <w:position w:val="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72"/>
          <w:position w:val="8"/>
        </w:rPr>
        <w:t>nplfl&lt;OI{a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3"/>
          <w:w w:val="72"/>
          <w:position w:val="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54"/>
          <w:position w:val="8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16"/>
          <w:w w:val="54"/>
          <w:position w:val="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3"/>
          <w:position w:val="8"/>
        </w:rPr>
        <w:t>nptwa•••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-5"/>
          <w:w w:val="93"/>
          <w:position w:val="8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3"/>
          <w:position w:val="8"/>
        </w:rPr>
        <w:t>6yueTCK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93"/>
          <w:position w:val="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5"/>
          <w:w w:val="93"/>
          <w:position w:val="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68"/>
          <w:position w:val="8"/>
        </w:rPr>
        <w:t>AC&lt;IntUHT</w:t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66667"/>
          <w:spacing w:val="0"/>
          <w:w w:val="100"/>
          <w:position w:val="8"/>
        </w:rPr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  <w:position w:val="-2"/>
        </w:rPr>
        <w:t>45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74" w:lineRule="exact"/>
        <w:ind w:left="1326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14141"/>
          <w:w w:val="119"/>
          <w:position w:val="-6"/>
        </w:rPr>
        <w:t>lll'llM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6"/>
          <w:w w:val="120"/>
          <w:position w:val="-6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8"/>
          <w:position w:val="-6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-22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6"/>
        </w:rPr>
        <w:t>bA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4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5"/>
          <w:position w:val="-6"/>
        </w:rPr>
        <w:t>OA3AAY?KliBAib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5"/>
          <w:position w:val="-6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12"/>
          <w:w w:val="105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23"/>
          <w:position w:val="-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14"/>
          <w:w w:val="123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23"/>
          <w:position w:val="-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12"/>
          <w:w w:val="123"/>
          <w:position w:val="-6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23"/>
          <w:position w:val="-6"/>
        </w:rPr>
        <w:t>OAAJE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23"/>
          <w:position w:val="-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26"/>
          <w:w w:val="123"/>
          <w:position w:val="-6"/>
        </w:rPr>
        <w:t> </w:t>
      </w:r>
      <w:r>
        <w:rPr>
          <w:rFonts w:ascii="Arial" w:hAnsi="Arial" w:cs="Arial" w:eastAsia="Arial"/>
          <w:sz w:val="31"/>
          <w:szCs w:val="31"/>
          <w:color w:val="565656"/>
          <w:spacing w:val="0"/>
          <w:w w:val="68"/>
          <w:position w:val="-1"/>
        </w:rPr>
        <w:t>-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left="196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8"/>
          <w:position w:val="6"/>
        </w:rPr>
        <w:t>5440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-71"/>
          <w:w w:val="78"/>
          <w:position w:val="6"/>
        </w:rPr>
        <w:t> 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6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8"/>
          <w:position w:val="6"/>
        </w:rPr>
        <w:t>900000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36"/>
          <w:w w:val="78"/>
          <w:position w:val="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55"/>
          <w:position w:val="-1"/>
        </w:rPr>
        <w:t>Cl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8"/>
          <w:w w:val="55"/>
          <w:position w:val="-1"/>
        </w:rPr>
        <w:t>&gt;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5"/>
          <w:position w:val="-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6"/>
          <w:w w:val="105"/>
          <w:position w:val="-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5"/>
          <w:w w:val="94"/>
          <w:position w:val="-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19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9"/>
          <w:w w:val="119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10"/>
          <w:w w:val="123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6"/>
          <w:w w:val="130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8"/>
          <w:position w:val="-1"/>
        </w:rPr>
        <w:t>UCKE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5"/>
          <w:position w:val="-1"/>
        </w:rPr>
        <w:t>HMOBIDIE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"/>
          <w:w w:val="105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5"/>
          <w:position w:val="-1"/>
        </w:rPr>
        <w:t>(5131)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2" w:after="0" w:line="92" w:lineRule="exact"/>
        <w:ind w:left="132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5"/>
        </w:rPr>
        <w:t>Jf3AAQH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1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-5"/>
        </w:rPr>
        <w:t>3A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1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5"/>
        </w:rPr>
        <w:t>OTJIJIAT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5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2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13"/>
          <w:position w:val="-5"/>
        </w:rPr>
        <w:t>rJ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6"/>
          <w:w w:val="113"/>
          <w:position w:val="-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13"/>
          <w:position w:val="-5"/>
        </w:rPr>
        <w:t>ABHJfllE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2"/>
          <w:w w:val="113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0"/>
          <w:position w:val="-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46"/>
          <w:position w:val="-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7"/>
          <w:w w:val="146"/>
          <w:position w:val="-5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2"/>
          <w:position w:val="-5"/>
        </w:rPr>
        <w:t>AllADKY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</w:sectPr>
      </w:pPr>
      <w:rPr/>
    </w:p>
    <w:p>
      <w:pPr>
        <w:spacing w:before="0" w:after="0" w:line="176" w:lineRule="exact"/>
        <w:ind w:left="187" w:right="-66"/>
        <w:jc w:val="left"/>
        <w:tabs>
          <w:tab w:pos="72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7"/>
          <w:position w:val="2"/>
        </w:rPr>
        <w:t>5441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7"/>
          <w:position w:val="2"/>
        </w:rPr>
        <w:t>600000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0" w:after="0" w:line="147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14141"/>
          <w:w w:val="60"/>
        </w:rPr>
        <w:t>Cl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2"/>
          <w:w w:val="60"/>
        </w:rPr>
        <w:t>&gt;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3"/>
        </w:rPr>
        <w:t>HHAJ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2"/>
          <w:w w:val="103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9"/>
          <w:w w:val="123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7"/>
          <w:w w:val="115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5"/>
        </w:rPr>
        <w:t>CKE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7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7"/>
          <w:w w:val="107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1"/>
          <w:w w:val="107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7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5"/>
          <w:w w:val="107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7"/>
        </w:rPr>
        <w:t>(5387)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  <w:cols w:num="2" w:equalWidth="0">
            <w:col w:w="1204" w:space="122"/>
            <w:col w:w="12594"/>
          </w:cols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96" w:right="-20"/>
        <w:jc w:val="left"/>
        <w:tabs>
          <w:tab w:pos="13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7"/>
        </w:rPr>
        <w:t>5442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2"/>
        </w:rPr>
        <w:t>DHIDAK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7"/>
          <w:position w:val="2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7"/>
          <w:w w:val="107"/>
          <w:position w:val="2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9"/>
          <w:w w:val="107"/>
          <w:position w:val="2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7"/>
          <w:position w:val="2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3"/>
          <w:w w:val="107"/>
          <w:position w:val="2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7"/>
          <w:position w:val="2"/>
        </w:rPr>
        <w:t>Alb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7"/>
          <w:position w:val="2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7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20"/>
          <w:position w:val="2"/>
        </w:rPr>
        <w:t>(5440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3"/>
          <w:w w:val="120"/>
          <w:position w:val="2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5"/>
          <w:position w:val="2"/>
        </w:rPr>
        <w:t>5441)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14141"/>
          <w:spacing w:val="0"/>
          <w:w w:val="100"/>
          <w:position w:val="2"/>
        </w:rPr>
        <w:t>&gt;</w:t>
      </w:r>
      <w:r>
        <w:rPr>
          <w:rFonts w:ascii="Arial" w:hAnsi="Arial" w:cs="Arial" w:eastAsia="Arial"/>
          <w:sz w:val="14"/>
          <w:szCs w:val="14"/>
          <w:color w:val="414141"/>
          <w:spacing w:val="-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20"/>
          <w:position w:val="2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87" w:lineRule="exact"/>
        <w:ind w:left="196" w:right="-20"/>
        <w:jc w:val="left"/>
        <w:tabs>
          <w:tab w:pos="13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7"/>
          <w:position w:val="1"/>
        </w:rPr>
        <w:t>5443</w:t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6"/>
          <w:position w:val="3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4"/>
          <w:w w:val="106"/>
          <w:position w:val="3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5"/>
          <w:w w:val="106"/>
          <w:position w:val="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6"/>
          <w:position w:val="3"/>
        </w:rPr>
        <w:t>bAK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2"/>
          <w:w w:val="106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6"/>
          <w:position w:val="3"/>
        </w:rPr>
        <w:t>llPJJM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4"/>
          <w:w w:val="106"/>
          <w:position w:val="3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-4"/>
          <w:w w:val="106"/>
          <w:position w:val="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6"/>
          <w:position w:val="3"/>
        </w:rPr>
        <w:t>bA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30"/>
          <w:w w:val="106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2"/>
          <w:position w:val="3"/>
        </w:rPr>
        <w:t>(544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5"/>
          <w:w w:val="102"/>
          <w:position w:val="3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3"/>
          <w:w w:val="233"/>
          <w:position w:val="3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2"/>
          <w:position w:val="3"/>
        </w:rPr>
        <w:t>5440)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8"/>
          <w:w w:val="100"/>
          <w:position w:val="3"/>
        </w:rPr>
        <w:t> </w:t>
      </w:r>
      <w:r>
        <w:rPr>
          <w:rFonts w:ascii="Arial" w:hAnsi="Arial" w:cs="Arial" w:eastAsia="Arial"/>
          <w:sz w:val="13"/>
          <w:szCs w:val="13"/>
          <w:color w:val="414141"/>
          <w:spacing w:val="0"/>
          <w:w w:val="100"/>
          <w:position w:val="3"/>
        </w:rPr>
        <w:t>&gt;</w:t>
      </w:r>
      <w:r>
        <w:rPr>
          <w:rFonts w:ascii="Arial" w:hAnsi="Arial" w:cs="Arial" w:eastAsia="Arial"/>
          <w:sz w:val="13"/>
          <w:szCs w:val="13"/>
          <w:color w:val="414141"/>
          <w:spacing w:val="-5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20"/>
          <w:position w:val="3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96" w:right="-66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80"/>
        </w:rPr>
        <w:t>5444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2" w:lineRule="exact"/>
        <w:ind w:left="196" w:right="-61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414141"/>
          <w:spacing w:val="0"/>
          <w:w w:val="79"/>
          <w:position w:val="-12"/>
        </w:rPr>
        <w:t>5445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2" w:after="0" w:line="215" w:lineRule="exact"/>
        <w:ind w:right="-20"/>
        <w:jc w:val="left"/>
        <w:tabs>
          <w:tab w:pos="52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5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92"/>
          <w:position w:val="5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7"/>
          <w:w w:val="92"/>
          <w:position w:val="5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92"/>
          <w:position w:val="5"/>
        </w:rPr>
        <w:t>AK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10"/>
          <w:w w:val="92"/>
          <w:position w:val="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8"/>
          <w:w w:val="108"/>
          <w:position w:val="5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8"/>
          <w:position w:val="5"/>
        </w:rPr>
        <w:t>OB'IAIDI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8"/>
          <w:position w:val="5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4"/>
          <w:w w:val="108"/>
          <w:position w:val="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5"/>
        </w:rPr>
        <w:t>IIPHJIHBA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5"/>
        </w:rPr>
      </w:r>
      <w:r>
        <w:rPr>
          <w:rFonts w:ascii="Courier New" w:hAnsi="Courier New" w:cs="Courier New" w:eastAsia="Courier New"/>
          <w:sz w:val="17"/>
          <w:szCs w:val="17"/>
          <w:color w:val="565656"/>
          <w:spacing w:val="0"/>
          <w:w w:val="100"/>
          <w:position w:val="-3"/>
        </w:rPr>
        <w:t>15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96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4.567993pt;margin-top:-6.650644pt;width:10.2pt;height:8.5pt;mso-position-horizontal-relative:page;mso-position-vertical-relative:paragraph;z-index:-2132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5"/>
                    <w:jc w:val="left"/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666667"/>
                      <w:spacing w:val="0"/>
                      <w:w w:val="100"/>
                      <w:position w:val="1"/>
                    </w:rPr>
                    <w:t>60</w:t>
                  </w:r>
                  <w:r>
                    <w:rPr>
                      <w:rFonts w:ascii="Courier New" w:hAnsi="Courier New" w:cs="Courier New" w:eastAsia="Courier New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666667"/>
          <w:spacing w:val="-12"/>
          <w:w w:val="136"/>
          <w:position w:val="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15"/>
          <w:position w:val="1"/>
        </w:rPr>
        <w:t>5171-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0"/>
          <w:position w:val="1"/>
        </w:rPr>
        <w:t>5435)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100"/>
          <w:position w:val="1"/>
        </w:rPr>
        <w:t>&gt;</w:t>
      </w:r>
      <w:r>
        <w:rPr>
          <w:rFonts w:ascii="Arial" w:hAnsi="Arial" w:cs="Arial" w:eastAsia="Arial"/>
          <w:sz w:val="13"/>
          <w:szCs w:val="13"/>
          <w:color w:val="565656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20"/>
          <w:position w:val="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10" w:right="-20"/>
        <w:jc w:val="left"/>
        <w:tabs>
          <w:tab w:pos="9460" w:val="left"/>
          <w:tab w:pos="1050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-5"/>
        </w:rPr>
        <w:t>MAlbA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position w:val="-5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2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9"/>
          <w:position w:val="-5"/>
        </w:rPr>
        <w:t>HOB'IATn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"/>
          <w:w w:val="109"/>
          <w:position w:val="-5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109"/>
          <w:position w:val="-5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1"/>
          <w:w w:val="109"/>
          <w:position w:val="-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5"/>
        </w:rPr>
        <w:t>ITPIIJUIDA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position w:val="-5"/>
        </w:rPr>
      </w:r>
      <w:r>
        <w:rPr>
          <w:rFonts w:ascii="Arial" w:hAnsi="Arial" w:cs="Arial" w:eastAsia="Arial"/>
          <w:sz w:val="38"/>
          <w:szCs w:val="38"/>
          <w:color w:val="676789"/>
          <w:spacing w:val="0"/>
          <w:w w:val="225"/>
          <w:i/>
          <w:position w:val="-22"/>
        </w:rPr>
        <w:t>I</w:t>
      </w:r>
      <w:r>
        <w:rPr>
          <w:rFonts w:ascii="Arial" w:hAnsi="Arial" w:cs="Arial" w:eastAsia="Arial"/>
          <w:sz w:val="38"/>
          <w:szCs w:val="38"/>
          <w:color w:val="676789"/>
          <w:spacing w:val="0"/>
          <w:w w:val="100"/>
          <w:i/>
          <w:position w:val="-22"/>
        </w:rPr>
        <w:tab/>
      </w:r>
      <w:r>
        <w:rPr>
          <w:rFonts w:ascii="Arial" w:hAnsi="Arial" w:cs="Arial" w:eastAsia="Arial"/>
          <w:sz w:val="38"/>
          <w:szCs w:val="38"/>
          <w:color w:val="676789"/>
          <w:spacing w:val="0"/>
          <w:w w:val="100"/>
          <w:i/>
          <w:position w:val="-22"/>
        </w:rPr>
      </w:r>
      <w:r>
        <w:rPr>
          <w:rFonts w:ascii="Courier New" w:hAnsi="Courier New" w:cs="Courier New" w:eastAsia="Courier New"/>
          <w:sz w:val="17"/>
          <w:szCs w:val="17"/>
          <w:color w:val="666667"/>
          <w:spacing w:val="0"/>
          <w:w w:val="100"/>
          <w:position w:val="-14"/>
        </w:rPr>
        <w:t>45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  <w:cols w:num="2" w:equalWidth="0">
            <w:col w:w="523" w:space="802"/>
            <w:col w:w="12595"/>
          </w:cols>
        </w:sectPr>
      </w:pPr>
      <w:rPr/>
    </w:p>
    <w:p>
      <w:pPr>
        <w:spacing w:before="64" w:after="0" w:line="240" w:lineRule="auto"/>
        <w:ind w:left="1297" w:right="-6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565656"/>
          <w:spacing w:val="0"/>
          <w:w w:val="90"/>
        </w:rPr>
        <w:t>115435-</w:t>
      </w:r>
      <w:r>
        <w:rPr>
          <w:rFonts w:ascii="Arial" w:hAnsi="Arial" w:cs="Arial" w:eastAsia="Arial"/>
          <w:sz w:val="13"/>
          <w:szCs w:val="13"/>
          <w:color w:val="565656"/>
          <w:spacing w:val="-6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565656"/>
          <w:spacing w:val="0"/>
          <w:w w:val="92"/>
        </w:rPr>
        <w:t>5171)</w:t>
      </w:r>
      <w:r>
        <w:rPr>
          <w:rFonts w:ascii="Arial" w:hAnsi="Arial" w:cs="Arial" w:eastAsia="Arial"/>
          <w:sz w:val="13"/>
          <w:szCs w:val="13"/>
          <w:color w:val="565656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66667"/>
          <w:spacing w:val="0"/>
          <w:w w:val="139"/>
        </w:rPr>
        <w:t>&gt;</w:t>
      </w:r>
      <w:r>
        <w:rPr>
          <w:rFonts w:ascii="Arial" w:hAnsi="Arial" w:cs="Arial" w:eastAsia="Arial"/>
          <w:sz w:val="13"/>
          <w:szCs w:val="13"/>
          <w:color w:val="66666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20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419" w:lineRule="exact"/>
        <w:ind w:right="-195"/>
        <w:jc w:val="left"/>
        <w:tabs>
          <w:tab w:pos="3620" w:val="left"/>
          <w:tab w:pos="4200" w:val="left"/>
        </w:tabs>
        <w:rPr>
          <w:rFonts w:ascii="Arial" w:hAnsi="Arial" w:cs="Arial" w:eastAsia="Arial"/>
          <w:sz w:val="137"/>
          <w:szCs w:val="13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81"/>
          <w:position w:val="-21"/>
        </w:rPr>
        <w:t>o.nrooopuo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7"/>
          <w:w w:val="81"/>
          <w:position w:val="-21"/>
        </w:rPr>
        <w:t> </w:t>
      </w:r>
      <w:r>
        <w:rPr>
          <w:rFonts w:ascii="Arial" w:hAnsi="Arial" w:cs="Arial" w:eastAsia="Arial"/>
          <w:sz w:val="15"/>
          <w:szCs w:val="15"/>
          <w:color w:val="666667"/>
          <w:spacing w:val="0"/>
          <w:w w:val="100"/>
          <w:position w:val="-21"/>
        </w:rPr>
        <w:t>3a</w:t>
      </w:r>
      <w:r>
        <w:rPr>
          <w:rFonts w:ascii="Arial" w:hAnsi="Arial" w:cs="Arial" w:eastAsia="Arial"/>
          <w:sz w:val="15"/>
          <w:szCs w:val="15"/>
          <w:color w:val="666667"/>
          <w:spacing w:val="0"/>
          <w:w w:val="100"/>
          <w:position w:val="-21"/>
        </w:rPr>
        <w:tab/>
      </w:r>
      <w:r>
        <w:rPr>
          <w:rFonts w:ascii="Arial" w:hAnsi="Arial" w:cs="Arial" w:eastAsia="Arial"/>
          <w:sz w:val="15"/>
          <w:szCs w:val="15"/>
          <w:color w:val="666667"/>
          <w:spacing w:val="0"/>
          <w:w w:val="100"/>
          <w:position w:val="-21"/>
        </w:rPr>
      </w:r>
      <w:r>
        <w:rPr>
          <w:rFonts w:ascii="Arial" w:hAnsi="Arial" w:cs="Arial" w:eastAsia="Arial"/>
          <w:sz w:val="13"/>
          <w:szCs w:val="13"/>
          <w:color w:val="C8CCD6"/>
          <w:spacing w:val="0"/>
          <w:w w:val="167"/>
          <w:i/>
          <w:position w:val="-23"/>
        </w:rPr>
        <w:t>f</w:t>
      </w:r>
      <w:r>
        <w:rPr>
          <w:rFonts w:ascii="Arial" w:hAnsi="Arial" w:cs="Arial" w:eastAsia="Arial"/>
          <w:sz w:val="13"/>
          <w:szCs w:val="13"/>
          <w:color w:val="C8CCD6"/>
          <w:spacing w:val="-25"/>
          <w:w w:val="167"/>
          <w:i/>
          <w:position w:val="-23"/>
        </w:rPr>
        <w:t> </w:t>
      </w:r>
      <w:r>
        <w:rPr>
          <w:rFonts w:ascii="Arial" w:hAnsi="Arial" w:cs="Arial" w:eastAsia="Arial"/>
          <w:sz w:val="22"/>
          <w:szCs w:val="22"/>
          <w:color w:val="C8CCD6"/>
          <w:spacing w:val="0"/>
          <w:w w:val="167"/>
          <w:position w:val="-21"/>
        </w:rPr>
        <w:t>'</w:t>
      </w:r>
      <w:r>
        <w:rPr>
          <w:rFonts w:ascii="Arial" w:hAnsi="Arial" w:cs="Arial" w:eastAsia="Arial"/>
          <w:sz w:val="22"/>
          <w:szCs w:val="22"/>
          <w:color w:val="C8CCD6"/>
          <w:spacing w:val="-100"/>
          <w:w w:val="167"/>
          <w:position w:val="-21"/>
        </w:rPr>
        <w:t> </w:t>
      </w:r>
      <w:r>
        <w:rPr>
          <w:rFonts w:ascii="Arial" w:hAnsi="Arial" w:cs="Arial" w:eastAsia="Arial"/>
          <w:sz w:val="22"/>
          <w:szCs w:val="22"/>
          <w:color w:val="C8CCD6"/>
          <w:spacing w:val="0"/>
          <w:w w:val="100"/>
          <w:position w:val="-21"/>
        </w:rPr>
        <w:tab/>
      </w:r>
      <w:r>
        <w:rPr>
          <w:rFonts w:ascii="Arial" w:hAnsi="Arial" w:cs="Arial" w:eastAsia="Arial"/>
          <w:sz w:val="22"/>
          <w:szCs w:val="22"/>
          <w:color w:val="C8CCD6"/>
          <w:spacing w:val="0"/>
          <w:w w:val="100"/>
          <w:position w:val="-21"/>
        </w:rPr>
      </w:r>
      <w:r>
        <w:rPr>
          <w:rFonts w:ascii="Times New Roman" w:hAnsi="Times New Roman" w:cs="Times New Roman" w:eastAsia="Times New Roman"/>
          <w:sz w:val="98"/>
          <w:szCs w:val="98"/>
          <w:color w:val="676789"/>
          <w:spacing w:val="29"/>
          <w:w w:val="113"/>
          <w:i/>
          <w:position w:val="-45"/>
        </w:rPr>
        <w:t>&amp;</w:t>
      </w:r>
      <w:r>
        <w:rPr>
          <w:rFonts w:ascii="Times New Roman" w:hAnsi="Times New Roman" w:cs="Times New Roman" w:eastAsia="Times New Roman"/>
          <w:sz w:val="98"/>
          <w:szCs w:val="98"/>
          <w:color w:val="666667"/>
          <w:spacing w:val="0"/>
          <w:w w:val="154"/>
          <w:i/>
          <w:position w:val="-45"/>
        </w:rPr>
        <w:t>·</w:t>
      </w:r>
      <w:r>
        <w:rPr>
          <w:rFonts w:ascii="Times New Roman" w:hAnsi="Times New Roman" w:cs="Times New Roman" w:eastAsia="Times New Roman"/>
          <w:sz w:val="98"/>
          <w:szCs w:val="98"/>
          <w:color w:val="666667"/>
          <w:spacing w:val="91"/>
          <w:w w:val="100"/>
          <w:i/>
          <w:position w:val="-45"/>
        </w:rPr>
        <w:t> </w:t>
      </w:r>
      <w:r>
        <w:rPr>
          <w:rFonts w:ascii="Arial" w:hAnsi="Arial" w:cs="Arial" w:eastAsia="Arial"/>
          <w:sz w:val="137"/>
          <w:szCs w:val="137"/>
          <w:color w:val="423F83"/>
          <w:spacing w:val="0"/>
          <w:w w:val="235"/>
          <w:i/>
          <w:position w:val="-120"/>
        </w:rPr>
        <w:t>u</w:t>
      </w:r>
      <w:r>
        <w:rPr>
          <w:rFonts w:ascii="Arial" w:hAnsi="Arial" w:cs="Arial" w:eastAsia="Arial"/>
          <w:sz w:val="137"/>
          <w:szCs w:val="13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  <w:cols w:num="2" w:equalWidth="0">
            <w:col w:w="2268" w:space="3938"/>
            <w:col w:w="7714"/>
          </w:cols>
        </w:sectPr>
      </w:pPr>
      <w:rPr/>
    </w:p>
    <w:p>
      <w:pPr>
        <w:spacing w:before="0" w:after="0" w:line="153" w:lineRule="exact"/>
        <w:ind w:right="1216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.658685pt;margin-top:522.572571pt;width:.1pt;height:32.003987pt;mso-position-horizontal-relative:page;mso-position-vertical-relative:page;z-index:-21330" coordorigin="13,10451" coordsize="2,640">
            <v:shape style="position:absolute;left:13;top:10451;width:2;height:640" coordorigin="13,10451" coordsize="0,640" path="m13,11092l13,10451e" filled="f" stroked="t" strokeweight=".95691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414141"/>
          <w:spacing w:val="0"/>
          <w:w w:val="91"/>
        </w:rPr>
        <w:t>JlHUe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692" w:right="-60"/>
        <w:jc w:val="center"/>
        <w:tabs>
          <w:tab w:pos="5680" w:val="left"/>
          <w:tab w:pos="68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590.597473pt;margin-top:12.939237pt;width:79.902494pt;height:11.466475pt;mso-position-horizontal-relative:page;mso-position-vertical-relative:paragraph;z-index:-21327" coordorigin="11812,259" coordsize="1598,229">
            <v:group style="position:absolute;left:11822;top:416;width:1579;height:2" coordorigin="11822,416" coordsize="1579,2">
              <v:shape style="position:absolute;left:11822;top:416;width:1579;height:2" coordorigin="11822,416" coordsize="1579,0" path="m11822,416l13400,416e" filled="f" stroked="t" strokeweight=".956916pt" strokecolor="#4B4B4F">
                <v:path arrowok="t"/>
              </v:shape>
            </v:group>
            <v:group style="position:absolute;left:11951;top:273;width:2;height:201" coordorigin="11951,273" coordsize="2,201">
              <v:shape style="position:absolute;left:11951;top:273;width:2;height:201" coordorigin="11951,273" coordsize="0,201" path="m11951,474l11951,273e" filled="f" stroked="t" strokeweight="1.435374pt" strokecolor="#67649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-10"/>
          <w:w w:val="100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00"/>
        </w:rPr>
        <w:t>2.2019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0"/>
          <w:w w:val="89"/>
          <w:position w:val="-1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-18"/>
          <w:w w:val="89"/>
          <w:position w:val="-1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4F5D7C"/>
          <w:spacing w:val="0"/>
          <w:w w:val="214"/>
          <w:position w:val="-10"/>
        </w:rPr>
        <w:t>;?</w:t>
      </w:r>
      <w:r>
        <w:rPr>
          <w:rFonts w:ascii="Times New Roman" w:hAnsi="Times New Roman" w:cs="Times New Roman" w:eastAsia="Times New Roman"/>
          <w:sz w:val="19"/>
          <w:szCs w:val="19"/>
          <w:color w:val="4F5D7C"/>
          <w:spacing w:val="6"/>
          <w:w w:val="214"/>
          <w:position w:val="-1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82"/>
          <w:position w:val="-1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9"/>
          <w:szCs w:val="19"/>
          <w:color w:val="4F5D7C"/>
          <w:spacing w:val="0"/>
          <w:w w:val="404"/>
          <w:position w:val="-1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5" w:lineRule="exact"/>
        <w:ind w:left="3493" w:right="3520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9AA3BC"/>
          <w:spacing w:val="0"/>
          <w:w w:val="57"/>
          <w:position w:val="-4"/>
        </w:rPr>
        <w:t>_,</w:t>
      </w:r>
      <w:r>
        <w:rPr>
          <w:rFonts w:ascii="Times New Roman" w:hAnsi="Times New Roman" w:cs="Times New Roman" w:eastAsia="Times New Roman"/>
          <w:sz w:val="31"/>
          <w:szCs w:val="31"/>
          <w:color w:val="9AA3BC"/>
          <w:spacing w:val="14"/>
          <w:w w:val="57"/>
          <w:position w:val="-4"/>
        </w:rPr>
        <w:t> </w:t>
      </w:r>
      <w:r>
        <w:rPr>
          <w:rFonts w:ascii="Arial" w:hAnsi="Arial" w:cs="Arial" w:eastAsia="Arial"/>
          <w:sz w:val="27"/>
          <w:szCs w:val="27"/>
          <w:color w:val="C8CCD6"/>
          <w:spacing w:val="0"/>
          <w:w w:val="133"/>
          <w:position w:val="-4"/>
        </w:rPr>
        <w:t>,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3270" w:right="360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597C6"/>
          <w:spacing w:val="0"/>
          <w:w w:val="60"/>
          <w:position w:val="1"/>
        </w:rPr>
        <w:t>.......</w:t>
      </w:r>
      <w:r>
        <w:rPr>
          <w:rFonts w:ascii="Times New Roman" w:hAnsi="Times New Roman" w:cs="Times New Roman" w:eastAsia="Times New Roman"/>
          <w:sz w:val="18"/>
          <w:szCs w:val="18"/>
          <w:color w:val="8597C6"/>
          <w:spacing w:val="0"/>
          <w:w w:val="60"/>
          <w:position w:val="1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8597C6"/>
          <w:spacing w:val="11"/>
          <w:w w:val="6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AAB5CA"/>
          <w:spacing w:val="0"/>
          <w:w w:val="259"/>
          <w:position w:val="1"/>
        </w:rPr>
        <w:t>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27" w:lineRule="exact"/>
        <w:ind w:left="3373" w:right="2688"/>
        <w:jc w:val="center"/>
        <w:tabs>
          <w:tab w:pos="4140" w:val="left"/>
          <w:tab w:pos="44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8.595184pt;margin-top:8.302728pt;width:42.698188pt;height:4pt;mso-position-horizontal-relative:page;mso-position-vertical-relative:paragraph;z-index:-21320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tabs>
                      <w:tab w:pos="440" w:val="left"/>
                    </w:tabs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9AA3BC"/>
                      <w:spacing w:val="0"/>
                      <w:w w:val="167"/>
                    </w:rPr>
                    <w:t>1...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9AA3BC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9AA3BC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C8CCD6"/>
                      <w:spacing w:val="0"/>
                      <w:w w:val="167"/>
                    </w:rPr>
                    <w:t>{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C8CCD6"/>
                      <w:spacing w:val="0"/>
                      <w:w w:val="167"/>
                    </w:rPr>
                    <w:t>('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C8CCD6"/>
                      <w:spacing w:val="0"/>
                      <w:w w:val="167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C8CCD6"/>
                      <w:spacing w:val="16"/>
                      <w:w w:val="16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C8CCD6"/>
                      <w:spacing w:val="0"/>
                      <w:w w:val="49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8597C6"/>
          <w:w w:val="115"/>
          <w:i/>
          <w:position w:val="4"/>
        </w:rPr>
        <w:t>"</w:t>
      </w:r>
      <w:r>
        <w:rPr>
          <w:rFonts w:ascii="Arial" w:hAnsi="Arial" w:cs="Arial" w:eastAsia="Arial"/>
          <w:sz w:val="16"/>
          <w:szCs w:val="16"/>
          <w:color w:val="8597C6"/>
          <w:spacing w:val="-4"/>
          <w:w w:val="115"/>
          <w:i/>
          <w:position w:val="4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8597C6"/>
          <w:spacing w:val="-55"/>
          <w:w w:val="74"/>
          <w:position w:val="-5"/>
        </w:rPr>
        <w:t>-</w:t>
      </w:r>
      <w:r>
        <w:rPr>
          <w:rFonts w:ascii="Arial" w:hAnsi="Arial" w:cs="Arial" w:eastAsia="Arial"/>
          <w:sz w:val="16"/>
          <w:szCs w:val="16"/>
          <w:color w:val="8597C6"/>
          <w:spacing w:val="9"/>
          <w:w w:val="115"/>
          <w:i/>
          <w:position w:val="4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8597C6"/>
          <w:spacing w:val="0"/>
          <w:w w:val="73"/>
          <w:position w:val="-5"/>
        </w:rPr>
        <w:t>?-</w:t>
      </w:r>
      <w:r>
        <w:rPr>
          <w:rFonts w:ascii="Times New Roman" w:hAnsi="Times New Roman" w:cs="Times New Roman" w:eastAsia="Times New Roman"/>
          <w:sz w:val="20"/>
          <w:szCs w:val="20"/>
          <w:color w:val="8597C6"/>
          <w:spacing w:val="-4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9AA3BC"/>
          <w:spacing w:val="0"/>
          <w:w w:val="218"/>
          <w:i/>
          <w:position w:val="4"/>
        </w:rPr>
        <w:t>'l</w:t>
      </w:r>
      <w:r>
        <w:rPr>
          <w:rFonts w:ascii="Arial" w:hAnsi="Arial" w:cs="Arial" w:eastAsia="Arial"/>
          <w:sz w:val="16"/>
          <w:szCs w:val="16"/>
          <w:color w:val="9AA3BC"/>
          <w:spacing w:val="0"/>
          <w:w w:val="100"/>
          <w:i/>
          <w:position w:val="4"/>
        </w:rPr>
        <w:tab/>
      </w:r>
      <w:r>
        <w:rPr>
          <w:rFonts w:ascii="Arial" w:hAnsi="Arial" w:cs="Arial" w:eastAsia="Arial"/>
          <w:sz w:val="16"/>
          <w:szCs w:val="16"/>
          <w:color w:val="9AA3BC"/>
          <w:spacing w:val="0"/>
          <w:w w:val="100"/>
          <w:i/>
          <w:position w:val="4"/>
        </w:rPr>
      </w:r>
      <w:r>
        <w:rPr>
          <w:rFonts w:ascii="Arial" w:hAnsi="Arial" w:cs="Arial" w:eastAsia="Arial"/>
          <w:sz w:val="16"/>
          <w:szCs w:val="16"/>
          <w:color w:val="C8CCD6"/>
          <w:spacing w:val="0"/>
          <w:w w:val="100"/>
          <w:position w:val="4"/>
        </w:rPr>
        <w:t>-</w:t>
      </w:r>
      <w:r>
        <w:rPr>
          <w:rFonts w:ascii="Arial" w:hAnsi="Arial" w:cs="Arial" w:eastAsia="Arial"/>
          <w:sz w:val="16"/>
          <w:szCs w:val="16"/>
          <w:color w:val="C8CCD6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6"/>
          <w:szCs w:val="16"/>
          <w:color w:val="C8CCD6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1"/>
          <w:szCs w:val="11"/>
          <w:color w:val="C8CCD6"/>
          <w:spacing w:val="0"/>
          <w:w w:val="206"/>
          <w:position w:val="4"/>
        </w:rPr>
        <w:t>l•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3594" w:right="-20"/>
        <w:jc w:val="left"/>
        <w:tabs>
          <w:tab w:pos="4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597C6"/>
          <w:spacing w:val="0"/>
          <w:w w:val="86"/>
          <w:position w:val="-3"/>
        </w:rPr>
        <w:t>..,.A</w:t>
      </w:r>
      <w:r>
        <w:rPr>
          <w:rFonts w:ascii="Times New Roman" w:hAnsi="Times New Roman" w:cs="Times New Roman" w:eastAsia="Times New Roman"/>
          <w:sz w:val="21"/>
          <w:szCs w:val="21"/>
          <w:color w:val="8597C6"/>
          <w:spacing w:val="31"/>
          <w:w w:val="86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AB5CA"/>
          <w:spacing w:val="0"/>
          <w:w w:val="128"/>
          <w:position w:val="-3"/>
        </w:rPr>
        <w:t>/</w:t>
      </w:r>
      <w:r>
        <w:rPr>
          <w:rFonts w:ascii="Times New Roman" w:hAnsi="Times New Roman" w:cs="Times New Roman" w:eastAsia="Times New Roman"/>
          <w:sz w:val="21"/>
          <w:szCs w:val="21"/>
          <w:color w:val="AAB5CA"/>
          <w:spacing w:val="-43"/>
          <w:w w:val="129"/>
          <w:position w:val="-3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C8CCD6"/>
          <w:spacing w:val="4"/>
          <w:w w:val="276"/>
          <w:position w:val="-3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9AA3BC"/>
          <w:spacing w:val="0"/>
          <w:w w:val="127"/>
          <w:position w:val="-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9AA3BC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AA3BC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29"/>
          <w:szCs w:val="29"/>
          <w:color w:val="C8CCD6"/>
          <w:spacing w:val="0"/>
          <w:w w:val="149"/>
          <w:position w:val="-3"/>
        </w:rPr>
        <w:t>0</w:t>
      </w:r>
      <w:r>
        <w:rPr>
          <w:rFonts w:ascii="Arial" w:hAnsi="Arial" w:cs="Arial" w:eastAsia="Arial"/>
          <w:sz w:val="29"/>
          <w:szCs w:val="29"/>
          <w:color w:val="C8CCD6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9"/>
          <w:szCs w:val="29"/>
          <w:color w:val="C8CCD6"/>
          <w:spacing w:val="0"/>
          <w:w w:val="100"/>
          <w:position w:val="-3"/>
        </w:rPr>
      </w:r>
      <w:r>
        <w:rPr>
          <w:rFonts w:ascii="Arial" w:hAnsi="Arial" w:cs="Arial" w:eastAsia="Arial"/>
          <w:sz w:val="22"/>
          <w:szCs w:val="22"/>
          <w:color w:val="C8CCD6"/>
          <w:spacing w:val="0"/>
          <w:w w:val="188"/>
          <w:position w:val="-3"/>
        </w:rPr>
        <w:t>.i: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3546" w:right="-20"/>
        <w:jc w:val="left"/>
        <w:tabs>
          <w:tab w:pos="4120" w:val="left"/>
          <w:tab w:pos="48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E79C3"/>
          <w:spacing w:val="0"/>
          <w:w w:val="81"/>
          <w:position w:val="-1"/>
        </w:rPr>
        <w:t>&lt;</w:t>
      </w:r>
      <w:r>
        <w:rPr>
          <w:rFonts w:ascii="Times New Roman" w:hAnsi="Times New Roman" w:cs="Times New Roman" w:eastAsia="Times New Roman"/>
          <w:sz w:val="14"/>
          <w:szCs w:val="14"/>
          <w:color w:val="5E79C3"/>
          <w:spacing w:val="0"/>
          <w:w w:val="81"/>
          <w:position w:val="-1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5E79C3"/>
          <w:spacing w:val="0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E79C3"/>
          <w:spacing w:val="24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597C6"/>
          <w:spacing w:val="0"/>
          <w:w w:val="128"/>
          <w:position w:val="-1"/>
        </w:rPr>
        <w:t>V'</w:t>
      </w:r>
      <w:r>
        <w:rPr>
          <w:rFonts w:ascii="Times New Roman" w:hAnsi="Times New Roman" w:cs="Times New Roman" w:eastAsia="Times New Roman"/>
          <w:sz w:val="14"/>
          <w:szCs w:val="14"/>
          <w:color w:val="8597C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597C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AAB5CA"/>
          <w:spacing w:val="0"/>
          <w:w w:val="276"/>
          <w:position w:val="-1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AAB5CA"/>
          <w:spacing w:val="25"/>
          <w:w w:val="276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E8C95"/>
          <w:spacing w:val="0"/>
          <w:w w:val="127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E8C9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E8C9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color w:val="AAB5CA"/>
          <w:spacing w:val="0"/>
          <w:w w:val="53"/>
          <w:position w:val="-1"/>
        </w:rPr>
        <w:t>&lt;.,..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3799" w:right="2200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9.776459pt;margin-top:2.812408pt;width:47.243006pt;height:16pt;mso-position-horizontal-relative:page;mso-position-vertical-relative:paragraph;z-index:-21319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97C6"/>
                      <w:spacing w:val="0"/>
                      <w:w w:val="100"/>
                      <w:i/>
                    </w:rPr>
                    <w:t>"'"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97C6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97C6"/>
                      <w:spacing w:val="26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AAB5CA"/>
                      <w:spacing w:val="0"/>
                      <w:w w:val="57"/>
                    </w:rPr>
                    <w:t>u.,.)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AAB5CA"/>
                      <w:spacing w:val="0"/>
                      <w:w w:val="5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AAB5CA"/>
                      <w:spacing w:val="26"/>
                      <w:w w:val="57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C8CCD6"/>
                      <w:spacing w:val="-136"/>
                      <w:w w:val="53"/>
                      <w:i/>
                    </w:rPr>
                    <w:t>&lt;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9AA3BC"/>
                      <w:spacing w:val="0"/>
                      <w:w w:val="11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9AA3BC"/>
                      <w:spacing w:val="-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C8CCD6"/>
                      <w:spacing w:val="-9"/>
                      <w:w w:val="53"/>
                      <w:i/>
                    </w:rPr>
                    <w:t>&gt;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9AA3BC"/>
                      <w:spacing w:val="0"/>
                      <w:w w:val="37"/>
                      <w:i/>
                    </w:rPr>
                    <w:t>..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8597C6"/>
          <w:spacing w:val="0"/>
          <w:w w:val="124"/>
          <w:i/>
          <w:position w:val="1"/>
        </w:rPr>
        <w:t>"'fv</w:t>
      </w:r>
      <w:r>
        <w:rPr>
          <w:rFonts w:ascii="Times New Roman" w:hAnsi="Times New Roman" w:cs="Times New Roman" w:eastAsia="Times New Roman"/>
          <w:sz w:val="13"/>
          <w:szCs w:val="13"/>
          <w:color w:val="8597C6"/>
          <w:spacing w:val="0"/>
          <w:w w:val="124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8597C6"/>
          <w:spacing w:val="0"/>
          <w:w w:val="12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597C6"/>
          <w:spacing w:val="19"/>
          <w:w w:val="12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AB5CA"/>
          <w:spacing w:val="-5"/>
          <w:w w:val="196"/>
          <w:position w:val="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AB5CA"/>
          <w:spacing w:val="-7"/>
          <w:w w:val="196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C8CCD6"/>
          <w:spacing w:val="0"/>
          <w:w w:val="303"/>
          <w:position w:val="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C8CCD6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AB5CA"/>
          <w:spacing w:val="0"/>
          <w:w w:val="166"/>
          <w:position w:val="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AB5CA"/>
          <w:spacing w:val="0"/>
          <w:w w:val="166"/>
          <w:position w:val="1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AAB5CA"/>
          <w:spacing w:val="27"/>
          <w:w w:val="166"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C8CCD6"/>
          <w:spacing w:val="-17"/>
          <w:w w:val="166"/>
          <w:i/>
          <w:position w:val="1"/>
        </w:rPr>
        <w:t>l</w:t>
      </w:r>
      <w:r>
        <w:rPr>
          <w:rFonts w:ascii="Arial" w:hAnsi="Arial" w:cs="Arial" w:eastAsia="Arial"/>
          <w:sz w:val="12"/>
          <w:szCs w:val="12"/>
          <w:color w:val="9AA3BC"/>
          <w:spacing w:val="0"/>
          <w:w w:val="166"/>
          <w:i/>
          <w:position w:val="1"/>
        </w:rPr>
        <w:t>.t;</w:t>
      </w:r>
      <w:r>
        <w:rPr>
          <w:rFonts w:ascii="Arial" w:hAnsi="Arial" w:cs="Arial" w:eastAsia="Arial"/>
          <w:sz w:val="12"/>
          <w:szCs w:val="12"/>
          <w:color w:val="9AA3BC"/>
          <w:spacing w:val="0"/>
          <w:w w:val="166"/>
          <w:i/>
          <w:position w:val="1"/>
        </w:rPr>
        <w:t> </w:t>
      </w:r>
      <w:r>
        <w:rPr>
          <w:rFonts w:ascii="Arial" w:hAnsi="Arial" w:cs="Arial" w:eastAsia="Arial"/>
          <w:sz w:val="12"/>
          <w:szCs w:val="12"/>
          <w:color w:val="9AA3BC"/>
          <w:spacing w:val="49"/>
          <w:w w:val="166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AAB5CA"/>
          <w:spacing w:val="0"/>
          <w:w w:val="113"/>
          <w:i/>
          <w:position w:val="1"/>
        </w:rPr>
        <w:t>"1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9" w:lineRule="exact"/>
        <w:ind w:left="4098" w:right="2304"/>
        <w:jc w:val="center"/>
        <w:tabs>
          <w:tab w:pos="48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AA3BC"/>
          <w:spacing w:val="0"/>
          <w:w w:val="74"/>
          <w:i/>
          <w:position w:val="-1"/>
        </w:rPr>
        <w:t>·-r.J-.</w:t>
      </w:r>
      <w:r>
        <w:rPr>
          <w:rFonts w:ascii="Times New Roman" w:hAnsi="Times New Roman" w:cs="Times New Roman" w:eastAsia="Times New Roman"/>
          <w:sz w:val="15"/>
          <w:szCs w:val="15"/>
          <w:color w:val="9AA3BC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AA3BC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AAB5CA"/>
          <w:spacing w:val="0"/>
          <w:w w:val="129"/>
          <w:position w:val="-1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AAB5CA"/>
          <w:spacing w:val="10"/>
          <w:w w:val="129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AA3BC"/>
          <w:spacing w:val="0"/>
          <w:w w:val="129"/>
          <w:position w:val="-1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4206" w:right="2219"/>
        <w:jc w:val="center"/>
        <w:tabs>
          <w:tab w:pos="488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10"/>
          <w:szCs w:val="10"/>
          <w:color w:val="9AA3BC"/>
          <w:spacing w:val="-91"/>
          <w:w w:val="182"/>
          <w:position w:val="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597C6"/>
          <w:spacing w:val="-15"/>
          <w:w w:val="182"/>
          <w:i/>
          <w:position w:val="1"/>
        </w:rPr>
        <w:t>-</w:t>
      </w:r>
      <w:r>
        <w:rPr>
          <w:rFonts w:ascii="Arial" w:hAnsi="Arial" w:cs="Arial" w:eastAsia="Arial"/>
          <w:sz w:val="10"/>
          <w:szCs w:val="10"/>
          <w:color w:val="9AA3BC"/>
          <w:spacing w:val="0"/>
          <w:w w:val="182"/>
          <w:position w:val="6"/>
        </w:rPr>
        <w:t>A</w:t>
      </w:r>
      <w:r>
        <w:rPr>
          <w:rFonts w:ascii="Arial" w:hAnsi="Arial" w:cs="Arial" w:eastAsia="Arial"/>
          <w:sz w:val="10"/>
          <w:szCs w:val="10"/>
          <w:color w:val="9AA3BC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0"/>
          <w:szCs w:val="10"/>
          <w:color w:val="9AA3BC"/>
          <w:spacing w:val="0"/>
          <w:w w:val="100"/>
          <w:position w:val="6"/>
        </w:rPr>
      </w:r>
      <w:r>
        <w:rPr>
          <w:rFonts w:ascii="Arial" w:hAnsi="Arial" w:cs="Arial" w:eastAsia="Arial"/>
          <w:sz w:val="10"/>
          <w:szCs w:val="10"/>
          <w:color w:val="AAB5CA"/>
          <w:spacing w:val="0"/>
          <w:w w:val="118"/>
          <w:position w:val="6"/>
        </w:rPr>
        <w:t>--</w:t>
      </w:r>
      <w:r>
        <w:rPr>
          <w:rFonts w:ascii="Arial" w:hAnsi="Arial" w:cs="Arial" w:eastAsia="Arial"/>
          <w:sz w:val="10"/>
          <w:szCs w:val="10"/>
          <w:color w:val="AAB5CA"/>
          <w:spacing w:val="-7"/>
          <w:w w:val="118"/>
          <w:position w:val="6"/>
        </w:rPr>
        <w:t>:</w:t>
      </w:r>
      <w:r>
        <w:rPr>
          <w:rFonts w:ascii="Arial" w:hAnsi="Arial" w:cs="Arial" w:eastAsia="Arial"/>
          <w:sz w:val="23"/>
          <w:szCs w:val="23"/>
          <w:color w:val="8597C6"/>
          <w:spacing w:val="0"/>
          <w:w w:val="165"/>
          <w:position w:val="1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7569C"/>
          <w:spacing w:val="0"/>
          <w:w w:val="294"/>
        </w:rPr>
        <w:t>/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40" w:lineRule="auto"/>
        <w:ind w:left="679" w:right="-20"/>
        <w:jc w:val="left"/>
        <w:rPr>
          <w:rFonts w:ascii="Arial" w:hAnsi="Arial" w:cs="Arial" w:eastAsia="Arial"/>
          <w:sz w:val="57"/>
          <w:szCs w:val="57"/>
        </w:rPr>
      </w:pPr>
      <w:rPr/>
      <w:r>
        <w:rPr/>
        <w:pict>
          <v:group style="position:absolute;margin-left:595.142822pt;margin-top:6.192786pt;width:.1pt;height:13.852472pt;mso-position-horizontal-relative:page;mso-position-vertical-relative:paragraph;z-index:-21326" coordorigin="11903,124" coordsize="2,277">
            <v:shape style="position:absolute;left:11903;top:124;width:2;height:277" coordorigin="11903,124" coordsize="0,277" path="m11903,401l11903,124e" filled="f" stroked="t" strokeweight=".478458pt" strokecolor="#5B5B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7"/>
          <w:szCs w:val="57"/>
          <w:color w:val="7C7BA5"/>
          <w:spacing w:val="-9"/>
          <w:w w:val="119"/>
          <w:i/>
        </w:rPr>
        <w:t>;</w:t>
      </w:r>
      <w:r>
        <w:rPr>
          <w:rFonts w:ascii="Arial" w:hAnsi="Arial" w:cs="Arial" w:eastAsia="Arial"/>
          <w:sz w:val="57"/>
          <w:szCs w:val="57"/>
          <w:color w:val="57569C"/>
          <w:spacing w:val="0"/>
          <w:w w:val="143"/>
          <w:i/>
        </w:rPr>
        <w:t>l)</w:t>
      </w:r>
      <w:r>
        <w:rPr>
          <w:rFonts w:ascii="Arial" w:hAnsi="Arial" w:cs="Arial" w:eastAsia="Arial"/>
          <w:sz w:val="57"/>
          <w:szCs w:val="5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1520" w:right="1440"/>
          <w:cols w:num="2" w:equalWidth="0">
            <w:col w:w="7412" w:space="2813"/>
            <w:col w:w="3695"/>
          </w:cols>
        </w:sectPr>
      </w:pPr>
      <w:rPr/>
    </w:p>
    <w:p>
      <w:pPr>
        <w:spacing w:before="68" w:after="0" w:line="248" w:lineRule="exact"/>
        <w:ind w:left="639" w:right="-20"/>
        <w:jc w:val="left"/>
        <w:tabs>
          <w:tab w:pos="108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66.931244pt;margin-top:2.282835pt;width:24.21639pt;height:15.006837pt;mso-position-horizontal-relative:page;mso-position-vertical-relative:paragraph;z-index:-21300" coordorigin="1339,46" coordsize="484,300">
            <v:shape style="position:absolute;left:1339;top:46;width:484;height:300" coordorigin="1339,46" coordsize="484,300" path="m1339,46l1823,46,1823,346,1339,346,1339,46e" filled="t" fillcolor="#EBEBED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B5B3B6"/>
          <w:spacing w:val="0"/>
          <w:w w:val="60"/>
          <w:position w:val="-1"/>
        </w:rPr>
        <w:t>....</w:t>
      </w:r>
      <w:r>
        <w:rPr>
          <w:rFonts w:ascii="Arial" w:hAnsi="Arial" w:cs="Arial" w:eastAsia="Arial"/>
          <w:sz w:val="22"/>
          <w:szCs w:val="22"/>
          <w:color w:val="B5B3B6"/>
          <w:spacing w:val="24"/>
          <w:w w:val="60"/>
          <w:u w:val="single" w:color="B4B2B5"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B5B3B6"/>
          <w:spacing w:val="0"/>
          <w:w w:val="100"/>
          <w:u w:val="single" w:color="B4B2B5"/>
          <w:position w:val="-1"/>
        </w:rPr>
        <w:tab/>
      </w:r>
      <w:r>
        <w:rPr>
          <w:rFonts w:ascii="Arial" w:hAnsi="Arial" w:cs="Arial" w:eastAsia="Arial"/>
          <w:sz w:val="22"/>
          <w:szCs w:val="22"/>
          <w:color w:val="B5B3B6"/>
          <w:spacing w:val="0"/>
          <w:w w:val="100"/>
          <w:u w:val="single" w:color="B4B2B5"/>
          <w:position w:val="-1"/>
        </w:rPr>
      </w:r>
      <w:r>
        <w:rPr>
          <w:rFonts w:ascii="Arial" w:hAnsi="Arial" w:cs="Arial" w:eastAsia="Arial"/>
          <w:sz w:val="22"/>
          <w:szCs w:val="22"/>
          <w:color w:val="B5B3B6"/>
          <w:spacing w:val="0"/>
          <w:w w:val="100"/>
          <w:position w:val="-1"/>
        </w:rPr>
      </w:r>
      <w:r>
        <w:rPr>
          <w:rFonts w:ascii="Arial" w:hAnsi="Arial" w:cs="Arial" w:eastAsia="Arial"/>
          <w:sz w:val="22"/>
          <w:szCs w:val="22"/>
          <w:color w:val="B5B3B6"/>
          <w:spacing w:val="0"/>
          <w:w w:val="60"/>
          <w:position w:val="-1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5506" w:right="5654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81.43988pt;margin-top:25.052631pt;width:.1pt;height:389.968998pt;mso-position-horizontal-relative:page;mso-position-vertical-relative:paragraph;z-index:-21310" coordorigin="5629,501" coordsize="2,7799">
            <v:shape style="position:absolute;left:5629;top:501;width:2;height:7799" coordorigin="5629,501" coordsize="0,7799" path="m5629,8300l5629,501e" filled="f" stroked="t" strokeweight="1.432937pt" strokecolor="#2F2F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  <w:position w:val="-1"/>
        </w:rPr>
        <w:t>nor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20"/>
          <w:position w:val="-1"/>
        </w:rPr>
        <w:t>YKE</w:t>
      </w:r>
      <w:r>
        <w:rPr>
          <w:rFonts w:ascii="Arial" w:hAnsi="Arial" w:cs="Arial" w:eastAsia="Arial"/>
          <w:sz w:val="18"/>
          <w:szCs w:val="18"/>
          <w:color w:val="1A1A1C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95"/>
          <w:position w:val="-1"/>
        </w:rPr>
        <w:t>KOHTPOflE</w:t>
      </w:r>
      <w:r>
        <w:rPr>
          <w:rFonts w:ascii="Arial" w:hAnsi="Arial" w:cs="Arial" w:eastAsia="Arial"/>
          <w:sz w:val="18"/>
          <w:szCs w:val="18"/>
          <w:color w:val="1A1A1C"/>
          <w:spacing w:val="-16"/>
          <w:w w:val="95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D2D2D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99"/>
          <w:position w:val="-1"/>
        </w:rPr>
        <w:t>3ABPWH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96"/>
          <w:position w:val="-1"/>
        </w:rPr>
        <w:t>PA4YH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footer="0" w:header="0" w:top="40" w:bottom="280" w:left="720" w:right="1520"/>
          <w:footerReference w:type="default" r:id="rId78"/>
          <w:pgSz w:w="16880" w:h="11980" w:orient="landscape"/>
        </w:sectPr>
      </w:pPr>
      <w:rPr/>
    </w:p>
    <w:p>
      <w:pPr>
        <w:spacing w:before="37" w:after="0" w:line="240" w:lineRule="auto"/>
        <w:ind w:left="1623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0.228794pt;margin-top:24.117552pt;width:97.439729pt;height:38.077967pt;mso-position-horizontal-relative:page;mso-position-vertical-relative:paragraph;z-index:-21318" coordorigin="805,482" coordsize="1949,762">
            <v:shape style="position:absolute;left:818;top:482;width:1920;height:749" type="#_x0000_t75">
              <v:imagedata r:id="rId79" o:title=""/>
            </v:shape>
            <v:group style="position:absolute;left:824;top:1225;width:1911;height:2" coordorigin="824,1225" coordsize="1911,2">
              <v:shape style="position:absolute;left:824;top:1225;width:1911;height:2" coordorigin="824,1225" coordsize="1911,0" path="m824,1225l2734,1225e" filled="f" stroked="t" strokeweight="1.910583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92"/>
        </w:rPr>
        <w:t>OPE</w:t>
      </w:r>
      <w:r>
        <w:rPr>
          <w:rFonts w:ascii="Arial" w:hAnsi="Arial" w:cs="Arial" w:eastAsia="Arial"/>
          <w:sz w:val="18"/>
          <w:szCs w:val="18"/>
          <w:color w:val="1A1A1C"/>
          <w:spacing w:val="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3F3F3F"/>
          <w:spacing w:val="-8"/>
          <w:w w:val="92"/>
        </w:rPr>
        <w:t>X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92"/>
        </w:rPr>
        <w:t>OAHA</w:t>
      </w:r>
      <w:r>
        <w:rPr>
          <w:rFonts w:ascii="Arial" w:hAnsi="Arial" w:cs="Arial" w:eastAsia="Arial"/>
          <w:sz w:val="18"/>
          <w:szCs w:val="18"/>
          <w:color w:val="1A1A1C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</w:rPr>
        <w:t>rOA</w:t>
      </w:r>
      <w:r>
        <w:rPr>
          <w:rFonts w:ascii="Arial" w:hAnsi="Arial" w:cs="Arial" w:eastAsia="Arial"/>
          <w:sz w:val="18"/>
          <w:szCs w:val="18"/>
          <w:color w:val="1A1A1C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12"/>
        </w:rPr>
        <w:t>HA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" w:right="1217"/>
        <w:jc w:val="center"/>
        <w:tabs>
          <w:tab w:pos="900" w:val="left"/>
          <w:tab w:pos="1900" w:val="left"/>
        </w:tabs>
        <w:rPr>
          <w:rFonts w:ascii="Arial" w:hAnsi="Arial" w:cs="Arial" w:eastAsia="Arial"/>
          <w:sz w:val="57"/>
          <w:szCs w:val="57"/>
        </w:rPr>
      </w:pPr>
      <w:rPr/>
      <w:r>
        <w:rPr>
          <w:rFonts w:ascii="Arial" w:hAnsi="Arial" w:cs="Arial" w:eastAsia="Arial"/>
          <w:sz w:val="57"/>
          <w:szCs w:val="57"/>
          <w:color w:val="2D2D2D"/>
          <w:spacing w:val="0"/>
          <w:w w:val="60"/>
        </w:rPr>
        <w:t>I</w:t>
      </w:r>
      <w:r>
        <w:rPr>
          <w:rFonts w:ascii="Arial" w:hAnsi="Arial" w:cs="Arial" w:eastAsia="Arial"/>
          <w:sz w:val="57"/>
          <w:szCs w:val="57"/>
          <w:color w:val="2D2D2D"/>
          <w:spacing w:val="0"/>
          <w:w w:val="60"/>
        </w:rPr>
        <w:t> </w:t>
      </w:r>
      <w:r>
        <w:rPr>
          <w:rFonts w:ascii="Arial" w:hAnsi="Arial" w:cs="Arial" w:eastAsia="Arial"/>
          <w:sz w:val="57"/>
          <w:szCs w:val="57"/>
          <w:color w:val="2D2D2D"/>
          <w:spacing w:val="10"/>
          <w:w w:val="6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60"/>
        </w:rPr>
        <w:t>10;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60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60"/>
        </w:rPr>
        <w:t>l:l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60"/>
        </w:rPr>
        <w:t> 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32"/>
          <w:w w:val="6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60"/>
        </w:rPr>
        <w:t>12;0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</w:r>
      <w:r>
        <w:rPr>
          <w:rFonts w:ascii="Arial" w:hAnsi="Arial" w:cs="Arial" w:eastAsia="Arial"/>
          <w:sz w:val="57"/>
          <w:szCs w:val="57"/>
          <w:color w:val="1A1A1C"/>
          <w:spacing w:val="0"/>
          <w:w w:val="87"/>
        </w:rPr>
        <w:t>I</w:t>
      </w:r>
      <w:r>
        <w:rPr>
          <w:rFonts w:ascii="Arial" w:hAnsi="Arial" w:cs="Arial" w:eastAsia="Arial"/>
          <w:sz w:val="57"/>
          <w:szCs w:val="57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2" w:right="1750"/>
        <w:jc w:val="center"/>
        <w:tabs>
          <w:tab w:pos="880" w:val="left"/>
          <w:tab w:pos="14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41.661732pt;margin-top:3.465618pt;width:95.0515pt;height:.1pt;mso-position-horizontal-relative:page;mso-position-vertical-relative:paragraph;z-index:-21309" coordorigin="833,69" coordsize="1901,2">
            <v:shape style="position:absolute;left:833;top:69;width:1901;height:2" coordorigin="833,69" coordsize="1901,0" path="m833,69l2734,69e" filled="f" stroked="t" strokeweight="1.910583pt" strokecolor="#28282B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308594pt;margin-top:3.064166pt;width:27.078369pt;height:24pt;mso-position-horizontal-relative:page;mso-position-vertical-relative:paragraph;z-index:-21296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3F3F3F"/>
                      <w:spacing w:val="0"/>
                      <w:w w:val="307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3F3F3F"/>
                      <w:spacing w:val="33"/>
                      <w:w w:val="307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1A1A1C"/>
                      <w:spacing w:val="0"/>
                      <w:w w:val="83"/>
                    </w:rPr>
                    <w:t>I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099197pt;margin-top:5.122821pt;width:8.738813pt;height:8pt;mso-position-horizontal-relative:page;mso-position-vertical-relative:paragraph;z-index:-21295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3F3F3F"/>
                      <w:spacing w:val="-1"/>
                      <w:w w:val="109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3F3F3F"/>
                      <w:spacing w:val="0"/>
                      <w:w w:val="111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21"/>
          <w:w w:val="11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201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00"/>
        </w:rPr>
      </w:r>
      <w:r>
        <w:rPr>
          <w:rFonts w:ascii="Arial" w:hAnsi="Arial" w:cs="Arial" w:eastAsia="Arial"/>
          <w:sz w:val="48"/>
          <w:szCs w:val="48"/>
          <w:color w:val="3F3F3F"/>
          <w:spacing w:val="-4"/>
          <w:w w:val="68"/>
        </w:rPr>
        <w:t>I</w:t>
      </w:r>
      <w:r>
        <w:rPr>
          <w:rFonts w:ascii="Arial" w:hAnsi="Arial" w:cs="Arial" w:eastAsia="Arial"/>
          <w:sz w:val="48"/>
          <w:szCs w:val="48"/>
          <w:color w:val="3F3F3F"/>
          <w:spacing w:val="0"/>
          <w:w w:val="68"/>
        </w:rPr>
        <w:t>:I</w:t>
      </w:r>
      <w:r>
        <w:rPr>
          <w:rFonts w:ascii="Arial" w:hAnsi="Arial" w:cs="Arial" w:eastAsia="Arial"/>
          <w:sz w:val="48"/>
          <w:szCs w:val="48"/>
          <w:color w:val="3F3F3F"/>
          <w:spacing w:val="-87"/>
          <w:w w:val="68"/>
        </w:rPr>
        <w:t> </w:t>
      </w:r>
      <w:r>
        <w:rPr>
          <w:rFonts w:ascii="Arial" w:hAnsi="Arial" w:cs="Arial" w:eastAsia="Arial"/>
          <w:sz w:val="48"/>
          <w:szCs w:val="48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48"/>
          <w:szCs w:val="48"/>
          <w:color w:val="3F3F3F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0"/>
          <w:w w:val="137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right="-115"/>
        <w:jc w:val="left"/>
        <w:tabs>
          <w:tab w:pos="840" w:val="left"/>
          <w:tab w:pos="1860" w:val="left"/>
        </w:tabs>
        <w:rPr>
          <w:rFonts w:ascii="Arial" w:hAnsi="Arial" w:cs="Arial" w:eastAsia="Arial"/>
          <w:sz w:val="55"/>
          <w:szCs w:val="55"/>
        </w:rPr>
      </w:pPr>
      <w:rPr/>
      <w:r>
        <w:rPr/>
        <w:pict>
          <v:group style="position:absolute;margin-left:320.606842pt;margin-top:-21.362446pt;width:98.551496pt;height:56.322275pt;mso-position-horizontal-relative:page;mso-position-vertical-relative:paragraph;z-index:-21315" coordorigin="6412,-427" coordsize="1971,1126">
            <v:shape style="position:absolute;left:6444;top:-427;width:1939;height:730" type="#_x0000_t75">
              <v:imagedata r:id="rId80" o:title=""/>
            </v:shape>
            <v:group style="position:absolute;left:7118;top:296;width:1224;height:2" coordorigin="7118,296" coordsize="1224,2">
              <v:shape style="position:absolute;left:7118;top:296;width:1224;height:2" coordorigin="7118,296" coordsize="1224,0" path="m7118,296l8342,296e" filled="f" stroked="t" strokeweight="1.910583pt" strokecolor="#282828">
                <v:path arrowok="t"/>
              </v:shape>
            </v:group>
            <v:group style="position:absolute;left:6431;top:296;width:595;height:2" coordorigin="6431,296" coordsize="595,2">
              <v:shape style="position:absolute;left:6431;top:296;width:595;height:2" coordorigin="6431,296" coordsize="595,0" path="m6431,296l7027,296e" filled="f" stroked="t" strokeweight="1.910583pt" strokecolor="#282828">
                <v:path arrowok="t"/>
              </v:shape>
            </v:group>
            <v:group style="position:absolute;left:6960;top:177;width:2;height:512" coordorigin="6960,177" coordsize="2,512">
              <v:shape style="position:absolute;left:6960;top:177;width:2;height:512" coordorigin="6960,177" coordsize="0,512" path="m6960,689l6960,177e" filled="f" stroked="t" strokeweight="1.05pt" strokecolor="#EBEBED">
                <v:path arrowok="t"/>
              </v:shape>
            </v:group>
            <v:group style="position:absolute;left:7027;top:177;width:91;height:512" coordorigin="7027,177" coordsize="91,512">
              <v:shape style="position:absolute;left:7027;top:177;width:91;height:512" coordorigin="7027,177" coordsize="91,512" path="m7027,177l7118,177,7118,689,7027,689,7027,177e" filled="t" fillcolor="#EBEBED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2.039764pt;margin-top:48.130917pt;width:95.0515pt;height:.1pt;mso-position-horizontal-relative:page;mso-position-vertical-relative:paragraph;z-index:-21306" coordorigin="6441,963" coordsize="1901,2">
            <v:shape style="position:absolute;left:6441;top:963;width:1901;height:2" coordorigin="6441,963" coordsize="1901,0" path="m6441,963l8342,963e" filled="f" stroked="t" strokeweight="1.910583pt" strokecolor="#232323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2.039764pt;margin-top:64.900787pt;width:95.529145pt;height:42.562502pt;mso-position-horizontal-relative:page;mso-position-vertical-relative:paragraph;z-index:-21298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31" w:hRule="exact"/>
                    </w:trPr>
                    <w:tc>
                      <w:tcPr>
                        <w:tcW w:w="1050" w:type="dxa"/>
                        <w:gridSpan w:val="2"/>
                        <w:tcBorders>
                          <w:top w:val="nil" w:sz="6" w:space="0" w:color="auto"/>
                          <w:bottom w:val="single" w:sz="15.284664" w:space="0" w:color="282828"/>
                          <w:left w:val="nil" w:sz="6" w:space="0" w:color="auto"/>
                          <w:right w:val="single" w:sz="20.0" w:space="0" w:color="EBEBED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16" w:type="dxa"/>
                        <w:tcBorders>
                          <w:top w:val="nil" w:sz="6" w:space="0" w:color="auto"/>
                          <w:bottom w:val="single" w:sz="15.284664" w:space="0" w:color="282828"/>
                          <w:left w:val="single" w:sz="20.0" w:space="0" w:color="EBEBED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20" w:hRule="exact"/>
                    </w:trPr>
                    <w:tc>
                      <w:tcPr>
                        <w:tcW w:w="595" w:type="dxa"/>
                        <w:tcBorders>
                          <w:top w:val="single" w:sz="15.284664" w:space="0" w:color="282828"/>
                          <w:bottom w:val="nil" w:sz="6" w:space="0" w:color="auto"/>
                          <w:left w:val="nil" w:sz="6" w:space="0" w:color="auto"/>
                          <w:right w:val="single" w:sz="25.5752" w:space="0" w:color="EBEBED"/>
                        </w:tcBorders>
                      </w:tcPr>
                      <w:p>
                        <w:pPr>
                          <w:spacing w:before="15" w:after="0" w:line="240" w:lineRule="auto"/>
                          <w:ind w:left="-1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1A1A1C"/>
                            <w:spacing w:val="0"/>
                            <w:w w:val="5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15.284664" w:space="0" w:color="282828"/>
                          <w:bottom w:val="nil" w:sz="6" w:space="0" w:color="auto"/>
                          <w:left w:val="single" w:sz="25.5752" w:space="0" w:color="EBEBED"/>
                          <w:right w:val="single" w:sz="20.0" w:space="0" w:color="EBEBED"/>
                        </w:tcBorders>
                      </w:tcPr>
                      <w:p>
                        <w:pPr>
                          <w:spacing w:before="0" w:after="0" w:line="443" w:lineRule="exact"/>
                          <w:ind w:left="-55" w:right="-165"/>
                          <w:jc w:val="left"/>
                          <w:rPr>
                            <w:rFonts w:ascii="Times New Roman" w:hAnsi="Times New Roman" w:cs="Times New Roman" w:eastAsia="Times New Roman"/>
                            <w:sz w:val="64"/>
                            <w:szCs w:val="6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B5B3B6"/>
                            <w:spacing w:val="0"/>
                            <w:w w:val="52"/>
                            <w:position w:val="5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B5B3B6"/>
                            <w:spacing w:val="0"/>
                            <w:w w:val="52"/>
                            <w:position w:val="5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B5B3B6"/>
                            <w:spacing w:val="28"/>
                            <w:w w:val="52"/>
                            <w:position w:val="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64"/>
                            <w:szCs w:val="64"/>
                            <w:color w:val="3F3F3F"/>
                            <w:spacing w:val="0"/>
                            <w:w w:val="52"/>
                            <w:i/>
                            <w:position w:val="5"/>
                          </w:rPr>
                          <w:t>2: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64"/>
                            <w:szCs w:val="6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15.284664" w:space="0" w:color="282828"/>
                          <w:bottom w:val="nil" w:sz="6" w:space="0" w:color="auto"/>
                          <w:left w:val="single" w:sz="20.0" w:space="0" w:color="EBEBED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443" w:lineRule="exact"/>
                          <w:ind w:left="-21" w:right="-144"/>
                          <w:jc w:val="left"/>
                          <w:tabs>
                            <w:tab w:pos="1240" w:val="left"/>
                          </w:tabs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64"/>
                            <w:szCs w:val="64"/>
                            <w:color w:val="B5B3B6"/>
                            <w:spacing w:val="0"/>
                            <w:w w:val="30"/>
                            <w:i/>
                            <w:position w:val="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64"/>
                            <w:szCs w:val="64"/>
                            <w:color w:val="B5B3B6"/>
                            <w:spacing w:val="0"/>
                            <w:w w:val="30"/>
                            <w:i/>
                            <w:position w:val="5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64"/>
                            <w:szCs w:val="64"/>
                            <w:color w:val="B5B3B6"/>
                            <w:spacing w:val="2"/>
                            <w:w w:val="30"/>
                            <w:i/>
                            <w:position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44"/>
                            <w:szCs w:val="44"/>
                            <w:color w:val="1A1A1C"/>
                            <w:spacing w:val="-5"/>
                            <w:w w:val="79"/>
                            <w:position w:val="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44"/>
                            <w:szCs w:val="44"/>
                            <w:color w:val="3F3F3F"/>
                            <w:spacing w:val="0"/>
                            <w:w w:val="79"/>
                            <w:position w:val="5"/>
                          </w:rPr>
                          <w:t>:I</w:t>
                        </w:r>
                        <w:r>
                          <w:rPr>
                            <w:rFonts w:ascii="Arial" w:hAnsi="Arial" w:cs="Arial" w:eastAsia="Arial"/>
                            <w:sz w:val="44"/>
                            <w:szCs w:val="44"/>
                            <w:color w:val="3F3F3F"/>
                            <w:spacing w:val="84"/>
                            <w:w w:val="79"/>
                            <w:position w:val="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3F3F3F"/>
                            <w:spacing w:val="0"/>
                            <w:w w:val="54"/>
                            <w:position w:val="5"/>
                          </w:rPr>
                          <w:t>23;8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3F3F3F"/>
                            <w:spacing w:val="0"/>
                            <w:w w:val="100"/>
                            <w:position w:val="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3F3F3F"/>
                            <w:spacing w:val="0"/>
                            <w:w w:val="100"/>
                            <w:position w:val="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1A1A1C"/>
                            <w:spacing w:val="0"/>
                            <w:w w:val="54"/>
                            <w:position w:val="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61"/>
          <w:szCs w:val="61"/>
          <w:color w:val="1A1A1C"/>
          <w:spacing w:val="0"/>
          <w:w w:val="65"/>
        </w:rPr>
        <w:t>I</w:t>
      </w:r>
      <w:r>
        <w:rPr>
          <w:rFonts w:ascii="Arial" w:hAnsi="Arial" w:cs="Arial" w:eastAsia="Arial"/>
          <w:sz w:val="61"/>
          <w:szCs w:val="61"/>
          <w:color w:val="1A1A1C"/>
          <w:spacing w:val="74"/>
          <w:w w:val="6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5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37"/>
          <w:w w:val="55"/>
        </w:rPr>
        <w:t>o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-18"/>
          <w:w w:val="10"/>
        </w:rPr>
        <w:t>_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128"/>
          <w:w w:val="53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7"/>
          <w:w w:val="54"/>
        </w:rPr>
        <w:t>;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37"/>
        </w:rPr>
        <w:t>_.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79"/>
        </w:rPr>
        <w:t>l:l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21"/>
          <w:w w:val="7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0"/>
        </w:rPr>
        <w:t>12;0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  <w:t> </w: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72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31"/>
          <w:w w:val="7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72"/>
        </w:rPr>
        <w:t>9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</w:r>
      <w:r>
        <w:rPr>
          <w:rFonts w:ascii="Arial" w:hAnsi="Arial" w:cs="Arial" w:eastAsia="Arial"/>
          <w:sz w:val="42"/>
          <w:szCs w:val="42"/>
          <w:color w:val="3F3F3F"/>
          <w:spacing w:val="-12"/>
          <w:w w:val="72"/>
        </w:rPr>
        <w:t>I</w:t>
      </w:r>
      <w:r>
        <w:rPr>
          <w:rFonts w:ascii="Arial" w:hAnsi="Arial" w:cs="Arial" w:eastAsia="Arial"/>
          <w:sz w:val="42"/>
          <w:szCs w:val="42"/>
          <w:color w:val="3F3F3F"/>
          <w:spacing w:val="0"/>
          <w:w w:val="72"/>
        </w:rPr>
        <w:t>:I</w:t>
      </w:r>
      <w:r>
        <w:rPr>
          <w:rFonts w:ascii="Arial" w:hAnsi="Arial" w:cs="Arial" w:eastAsia="Arial"/>
          <w:sz w:val="42"/>
          <w:szCs w:val="42"/>
          <w:color w:val="3F3F3F"/>
          <w:spacing w:val="0"/>
          <w:w w:val="72"/>
        </w:rPr>
        <w:t> </w:t>
      </w:r>
      <w:r>
        <w:rPr>
          <w:rFonts w:ascii="Arial" w:hAnsi="Arial" w:cs="Arial" w:eastAsia="Arial"/>
          <w:sz w:val="42"/>
          <w:szCs w:val="42"/>
          <w:color w:val="3F3F3F"/>
          <w:spacing w:val="57"/>
          <w:w w:val="7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68"/>
        </w:rPr>
        <w:t>2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4"/>
          <w:w w:val="6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0"/>
          <w:w w:val="68"/>
        </w:rPr>
        <w:t>7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53"/>
          <w:w w:val="6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0"/>
          <w:w w:val="100"/>
        </w:rPr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100"/>
        </w:rPr>
        <w:t>I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</w:rPr>
      </w:r>
    </w:p>
    <w:p>
      <w:pPr>
        <w:spacing w:before="56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</w:rPr>
        <w:t>TEKYliA</w:t>
      </w:r>
      <w:r>
        <w:rPr>
          <w:rFonts w:ascii="Arial" w:hAnsi="Arial" w:cs="Arial" w:eastAsia="Arial"/>
          <w:sz w:val="18"/>
          <w:szCs w:val="18"/>
          <w:color w:val="2D2D2D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00"/>
        </w:rPr>
        <w:t>rOA</w:t>
      </w:r>
      <w:r>
        <w:rPr>
          <w:rFonts w:ascii="Arial" w:hAnsi="Arial" w:cs="Arial" w:eastAsia="Arial"/>
          <w:sz w:val="18"/>
          <w:szCs w:val="18"/>
          <w:color w:val="1A1A1C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A1A1C"/>
          <w:spacing w:val="0"/>
          <w:w w:val="112"/>
        </w:rPr>
        <w:t>HA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720" w:right="1520"/>
          <w:cols w:num="3" w:equalWidth="0">
            <w:col w:w="3406" w:space="2305"/>
            <w:col w:w="2012" w:space="1236"/>
            <w:col w:w="568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720" w:right="152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.106554pt;margin-top:46.662956pt;width:.1pt;height:47.615262pt;mso-position-horizontal-relative:page;mso-position-vertical-relative:page;z-index:-21311" coordorigin="2,933" coordsize="2,952">
            <v:shape style="position:absolute;left:2;top:933;width:2;height:952" coordorigin="2,933" coordsize="0,952" path="m2,1886l2,933e" filled="f" stroked="t" strokeweight=".955291pt" strokecolor="#000000">
              <v:path arrowok="t"/>
            </v:shape>
          </v:group>
          <w10:wrap type="none"/>
        </w:pict>
      </w:r>
      <w:r>
        <w:rPr/>
        <w:pict>
          <v:group style="position:absolute;margin-left:1.539491pt;margin-top:392.349762pt;width:.1pt;height:171.414944pt;mso-position-horizontal-relative:page;mso-position-vertical-relative:page;z-index:-21307" coordorigin="31,7847" coordsize="2,3428">
            <v:shape style="position:absolute;left:31;top:7847;width:2;height:3428" coordorigin="31,7847" coordsize="0,3428" path="m31,11275l31,7847e" filled="f" stroked="t" strokeweight="1.432937pt" strokecolor="#DBDFD4">
              <v:path arrowok="t"/>
            </v:shape>
          </v:group>
          <w10:wrap type="none"/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147"/>
        <w:jc w:val="left"/>
        <w:tabs>
          <w:tab w:pos="1400" w:val="left"/>
          <w:tab w:pos="2420" w:val="left"/>
          <w:tab w:pos="3000" w:val="left"/>
        </w:tabs>
        <w:rPr>
          <w:rFonts w:ascii="Arial" w:hAnsi="Arial" w:cs="Arial" w:eastAsia="Arial"/>
          <w:sz w:val="57"/>
          <w:szCs w:val="57"/>
        </w:rPr>
      </w:pPr>
      <w:rPr/>
      <w:r>
        <w:rPr/>
        <w:pict>
          <v:group style="position:absolute;margin-left:40.918324pt;margin-top:-52.918015pt;width:148.574761pt;height:70.080002pt;mso-position-horizontal-relative:page;mso-position-vertical-relative:paragraph;z-index:-21317" coordorigin="818,-1058" coordsize="2971,1402">
            <v:shape style="position:absolute;left:818;top:-1058;width:1939;height:1402" type="#_x0000_t75">
              <v:imagedata r:id="rId81" o:title=""/>
            </v:shape>
            <v:group style="position:absolute;left:843;top:315;width:2933;height:2" coordorigin="843,315" coordsize="2933,2">
              <v:shape style="position:absolute;left:843;top:315;width:2933;height:2" coordorigin="843,315" coordsize="2933,0" path="m843,315l3776,315e" filled="f" stroked="t" strokeweight="1.432937pt" strokecolor="#2B2B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1.878326pt;margin-top:78.601967pt;width:148.800003pt;height:74.879997pt;mso-position-horizontal-relative:page;mso-position-vertical-relative:paragraph;z-index:-21316" type="#_x0000_t75">
            <v:imagedata r:id="rId82" o:title=""/>
          </v:shape>
        </w:pict>
      </w:r>
      <w:r>
        <w:rPr/>
        <w:pict>
          <v:group style="position:absolute;margin-left:42.139378pt;margin-top:50.042679pt;width:95.529145pt;height:.1pt;mso-position-horizontal-relative:page;mso-position-vertical-relative:paragraph;z-index:-21308" coordorigin="843,1001" coordsize="1911,2">
            <v:shape style="position:absolute;left:843;top:1001;width:1911;height:2" coordorigin="843,1001" coordsize="1911,0" path="m843,1001l2753,1001e" filled="f" stroked="t" strokeweight="1.910583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60"/>
          <w:szCs w:val="60"/>
          <w:color w:val="1A1A1C"/>
          <w:spacing w:val="0"/>
          <w:w w:val="83"/>
        </w:rPr>
        <w:t>I</w:t>
      </w:r>
      <w:r>
        <w:rPr>
          <w:rFonts w:ascii="Arial" w:hAnsi="Arial" w:cs="Arial" w:eastAsia="Arial"/>
          <w:sz w:val="60"/>
          <w:szCs w:val="60"/>
          <w:color w:val="1A1A1C"/>
          <w:spacing w:val="18"/>
          <w:w w:val="8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82"/>
          <w:w w:val="43"/>
        </w:rPr>
        <w:t>2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80"/>
          <w:w w:val="46"/>
          <w:position w:val="-15"/>
        </w:rPr>
        <w:t>7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72"/>
          <w:w w:val="43"/>
          <w:position w:val="0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91"/>
          <w:w w:val="46"/>
          <w:position w:val="-15"/>
        </w:rPr>
        <w:t>8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50"/>
          <w:w w:val="43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101"/>
          <w:w w:val="46"/>
          <w:position w:val="-15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3"/>
          <w:position w:val="0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53"/>
          <w:position w:val="0"/>
        </w:rPr>
        <w:t>!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126"/>
          <w:w w:val="52"/>
          <w:position w:val="0"/>
        </w:rPr>
        <w:t>=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7"/>
          <w:w w:val="37"/>
          <w:position w:val="-15"/>
        </w:rPr>
        <w:t>=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53"/>
          <w:position w:val="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53"/>
          <w:w w:val="45"/>
          <w:position w:val="0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100"/>
          <w:w w:val="47"/>
          <w:position w:val="-15"/>
        </w:rPr>
        <w:t>7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7"/>
          <w:w w:val="45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107"/>
          <w:w w:val="47"/>
          <w:position w:val="-15"/>
        </w:rPr>
        <w:t>8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1"/>
          <w:w w:val="45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114"/>
          <w:w w:val="47"/>
          <w:position w:val="-15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5"/>
          <w:position w:val="0"/>
        </w:rPr>
        <w:t>2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53"/>
          <w:position w:val="0"/>
        </w:rPr>
        <w:t>!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105"/>
          <w:w w:val="52"/>
          <w:position w:val="0"/>
        </w:rPr>
        <w:t>=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47"/>
          <w:w w:val="42"/>
          <w:position w:val="-15"/>
        </w:rPr>
        <w:t>=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53"/>
          <w:position w:val="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31"/>
          <w:w w:val="44"/>
          <w:position w:val="0"/>
        </w:rPr>
        <w:t>4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124"/>
          <w:w w:val="46"/>
          <w:position w:val="-15"/>
        </w:rPr>
        <w:t>7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25"/>
          <w:w w:val="44"/>
          <w:position w:val="0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142"/>
          <w:w w:val="46"/>
          <w:position w:val="-15"/>
        </w:rPr>
        <w:t>8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19"/>
          <w:w w:val="44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150"/>
          <w:w w:val="46"/>
          <w:position w:val="-15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4"/>
          <w:position w:val="0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</w:r>
      <w:r>
        <w:rPr>
          <w:rFonts w:ascii="Arial" w:hAnsi="Arial" w:cs="Arial" w:eastAsia="Arial"/>
          <w:sz w:val="57"/>
          <w:szCs w:val="57"/>
          <w:color w:val="1A1A1C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57"/>
          <w:szCs w:val="57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" w:right="-20"/>
        <w:jc w:val="left"/>
        <w:tabs>
          <w:tab w:pos="920" w:val="left"/>
          <w:tab w:pos="2000" w:val="left"/>
        </w:tabs>
        <w:rPr>
          <w:rFonts w:ascii="Times New Roman" w:hAnsi="Times New Roman" w:cs="Times New Roman" w:eastAsia="Times New Roman"/>
          <w:sz w:val="54"/>
          <w:szCs w:val="5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572315pt;margin-top:32.962112pt;width:146.637238pt;height:36.34717pt;mso-position-horizontal-relative:page;mso-position-vertical-relative:paragraph;z-index:-2129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04" w:hRule="exact"/>
                    </w:trPr>
                    <w:tc>
                      <w:tcPr>
                        <w:tcW w:w="91" w:type="dxa"/>
                        <w:tcBorders>
                          <w:top w:val="nil" w:sz="6" w:space="0" w:color="auto"/>
                          <w:bottom w:val="single" w:sz="15.284664" w:space="0" w:color="282828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47" w:type="dxa"/>
                        <w:gridSpan w:val="2"/>
                        <w:tcBorders>
                          <w:top w:val="nil" w:sz="6" w:space="0" w:color="auto"/>
                          <w:bottom w:val="single" w:sz="15.284664" w:space="0" w:color="282828"/>
                          <w:left w:val="nil" w:sz="6" w:space="0" w:color="auto"/>
                          <w:right w:val="single" w:sz="19.94624" w:space="0" w:color="EBEBED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4" w:type="dxa"/>
                        <w:tcBorders>
                          <w:top w:val="nil" w:sz="6" w:space="0" w:color="auto"/>
                          <w:bottom w:val="single" w:sz="15.284664" w:space="0" w:color="282828"/>
                          <w:left w:val="single" w:sz="19.94624" w:space="0" w:color="EBEBED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74" w:hRule="exact"/>
                    </w:trPr>
                    <w:tc>
                      <w:tcPr>
                        <w:tcW w:w="91" w:type="dxa"/>
                        <w:tcBorders>
                          <w:top w:val="single" w:sz="15.284664" w:space="0" w:color="282828"/>
                          <w:bottom w:val="nil" w:sz="6" w:space="0" w:color="auto"/>
                          <w:left w:val="nil" w:sz="6" w:space="0" w:color="auto"/>
                          <w:right w:val="single" w:sz="27.32" w:space="0" w:color="EBEBED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270" w:type="dxa"/>
                        <w:tcBorders>
                          <w:top w:val="single" w:sz="15.284664" w:space="0" w:color="282828"/>
                          <w:bottom w:val="nil" w:sz="6" w:space="0" w:color="auto"/>
                          <w:left w:val="single" w:sz="27.32" w:space="0" w:color="EBEBED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422" w:lineRule="exact"/>
                          <w:ind w:left="-22" w:right="-20"/>
                          <w:jc w:val="left"/>
                          <w:tabs>
                            <w:tab w:pos="280" w:val="left"/>
                            <w:tab w:pos="700" w:val="left"/>
                            <w:tab w:pos="1720" w:val="left"/>
                          </w:tabs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  <w:color w:val="B5B3B6"/>
                            <w:spacing w:val="0"/>
                            <w:w w:val="6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  <w:color w:val="B5B3B6"/>
                            <w:spacing w:val="-57"/>
                            <w:w w:val="6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  <w:color w:val="B5B3B6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  <w:color w:val="B5B3B6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color w:val="545454"/>
                            <w:spacing w:val="0"/>
                            <w:w w:val="6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color w:val="545454"/>
                            <w:spacing w:val="-25"/>
                            <w:w w:val="6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color w:val="545454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color w:val="545454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  <w:color w:val="3F3F3F"/>
                            <w:spacing w:val="0"/>
                            <w:w w:val="63"/>
                          </w:rPr>
                          <w:t>1:1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  <w:color w:val="3F3F3F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  <w:color w:val="3F3F3F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3F3F3F"/>
                            <w:spacing w:val="0"/>
                            <w:w w:val="100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19.94624" w:space="0" w:color="EBEBED"/>
                        </w:tcBorders>
                        <w:shd w:val="clear" w:color="auto" w:fill="EBEBED"/>
                      </w:tcPr>
                      <w:p>
                        <w:pPr>
                          <w:spacing w:before="2" w:after="0" w:line="240" w:lineRule="auto"/>
                          <w:ind w:left="27" w:right="-94"/>
                          <w:jc w:val="left"/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CFCFD4"/>
                            <w:w w:val="7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CFCFD4"/>
                            <w:spacing w:val="3"/>
                            <w:w w:val="7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DDDFD8"/>
                            <w:spacing w:val="-17"/>
                            <w:w w:val="49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B5B3B6"/>
                            <w:spacing w:val="0"/>
                            <w:w w:val="7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" w:type="dxa"/>
                        <w:tcBorders>
                          <w:top w:val="single" w:sz="15.284664" w:space="0" w:color="282828"/>
                          <w:bottom w:val="nil" w:sz="6" w:space="0" w:color="auto"/>
                          <w:left w:val="single" w:sz="19.94624" w:space="0" w:color="EBEBED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455" w:lineRule="exact"/>
                          <w:ind w:left="-5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  <w:color w:val="B5B3B6"/>
                            <w:spacing w:val="-19"/>
                            <w:w w:val="74"/>
                            <w:position w:val="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  <w:color w:val="B5B3B6"/>
                            <w:spacing w:val="0"/>
                            <w:w w:val="31"/>
                            <w:position w:val="3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55"/>
          <w:szCs w:val="55"/>
          <w:color w:val="1A1A1C"/>
          <w:w w:val="109"/>
        </w:rPr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  <w:u w:val="thick" w:color="000000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15"/>
          <w:w w:val="100"/>
          <w:u w:val="thick" w:color="000000"/>
        </w:rPr>
        <w:t> </w:t>
      </w:r>
      <w:r>
        <w:rPr>
          <w:rFonts w:ascii="Arial" w:hAnsi="Arial" w:cs="Arial" w:eastAsia="Arial"/>
          <w:sz w:val="55"/>
          <w:szCs w:val="55"/>
          <w:color w:val="1A1A1C"/>
          <w:spacing w:val="15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73"/>
        </w:rPr>
        <w:t>34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73"/>
        </w:rPr>
        <w:t>l:l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7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60"/>
          <w:w w:val="7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0"/>
        </w:rPr>
        <w:t>43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5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</w:r>
      <w:r>
        <w:rPr>
          <w:rFonts w:ascii="Times New Roman" w:hAnsi="Times New Roman" w:cs="Times New Roman" w:eastAsia="Times New Roman"/>
          <w:sz w:val="54"/>
          <w:szCs w:val="54"/>
          <w:color w:val="1A1A1C"/>
          <w:spacing w:val="0"/>
          <w:w w:val="55"/>
        </w:rPr>
      </w:r>
      <w:r>
        <w:rPr>
          <w:rFonts w:ascii="Times New Roman" w:hAnsi="Times New Roman" w:cs="Times New Roman" w:eastAsia="Times New Roman"/>
          <w:sz w:val="54"/>
          <w:szCs w:val="54"/>
          <w:color w:val="1A1A1C"/>
          <w:spacing w:val="0"/>
          <w:w w:val="55"/>
          <w:u w:val="thick" w:color="000000"/>
        </w:rPr>
        <w:t>I'</w:t>
      </w:r>
      <w:r>
        <w:rPr>
          <w:rFonts w:ascii="Times New Roman" w:hAnsi="Times New Roman" w:cs="Times New Roman" w:eastAsia="Times New Roman"/>
          <w:sz w:val="54"/>
          <w:szCs w:val="54"/>
          <w:color w:val="1A1A1C"/>
          <w:spacing w:val="0"/>
          <w:w w:val="55"/>
        </w:rPr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</w:rPr>
      </w:r>
    </w:p>
    <w:p>
      <w:pPr>
        <w:spacing w:before="83" w:after="0" w:line="240" w:lineRule="auto"/>
        <w:ind w:left="142" w:right="-106"/>
        <w:jc w:val="left"/>
        <w:tabs>
          <w:tab w:pos="2940" w:val="left"/>
        </w:tabs>
        <w:rPr>
          <w:rFonts w:ascii="Times New Roman" w:hAnsi="Times New Roman" w:cs="Times New Roman" w:eastAsia="Times New Roman"/>
          <w:sz w:val="54"/>
          <w:szCs w:val="54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1A1A1C"/>
          <w:spacing w:val="0"/>
          <w:w w:val="47"/>
        </w:rPr>
        <w:t>1</w:t>
      </w:r>
      <w:r>
        <w:rPr>
          <w:rFonts w:ascii="Times New Roman" w:hAnsi="Times New Roman" w:cs="Times New Roman" w:eastAsia="Times New Roman"/>
          <w:sz w:val="39"/>
          <w:szCs w:val="39"/>
          <w:color w:val="1A1A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9"/>
          <w:szCs w:val="39"/>
          <w:color w:val="1A1A1C"/>
          <w:spacing w:val="0"/>
          <w:w w:val="100"/>
        </w:rPr>
      </w:r>
      <w:r>
        <w:rPr>
          <w:rFonts w:ascii="Times New Roman" w:hAnsi="Times New Roman" w:cs="Times New Roman" w:eastAsia="Times New Roman"/>
          <w:sz w:val="54"/>
          <w:szCs w:val="54"/>
          <w:color w:val="3F3F3F"/>
          <w:spacing w:val="0"/>
          <w:w w:val="83"/>
        </w:rPr>
        <w:t>J</w:t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</w:rPr>
      </w:r>
    </w:p>
    <w:p>
      <w:pPr>
        <w:spacing w:before="0" w:after="0" w:line="622" w:lineRule="exact"/>
        <w:ind w:right="-20"/>
        <w:jc w:val="left"/>
        <w:tabs>
          <w:tab w:pos="1860" w:val="left"/>
        </w:tabs>
        <w:rPr>
          <w:rFonts w:ascii="Arial" w:hAnsi="Arial" w:cs="Arial" w:eastAsia="Arial"/>
          <w:sz w:val="55"/>
          <w:szCs w:val="55"/>
        </w:rPr>
      </w:pPr>
      <w:rPr/>
      <w:r>
        <w:rPr/>
        <w:br w:type="column"/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72"/>
          <w:position w:val="-1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65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8"/>
          <w:position w:val="-1"/>
        </w:rPr>
        <w:t>2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7"/>
          <w:position w:val="-1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7"/>
          <w:position w:val="-1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7"/>
          <w:position w:val="-1"/>
        </w:rPr>
        <w:t> 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19"/>
          <w:w w:val="57"/>
          <w:position w:val="-1"/>
        </w:rPr>
        <w:t> </w:t>
      </w:r>
      <w:r>
        <w:rPr>
          <w:rFonts w:ascii="Arial" w:hAnsi="Arial" w:cs="Arial" w:eastAsia="Arial"/>
          <w:sz w:val="38"/>
          <w:szCs w:val="38"/>
          <w:color w:val="3F3F3F"/>
          <w:spacing w:val="0"/>
          <w:w w:val="52"/>
          <w:position w:val="-1"/>
        </w:rPr>
        <w:t>I</w:t>
      </w:r>
      <w:r>
        <w:rPr>
          <w:rFonts w:ascii="Arial" w:hAnsi="Arial" w:cs="Arial" w:eastAsia="Arial"/>
          <w:sz w:val="38"/>
          <w:szCs w:val="38"/>
          <w:color w:val="3F3F3F"/>
          <w:spacing w:val="-47"/>
          <w:w w:val="100"/>
          <w:position w:val="-1"/>
        </w:rPr>
        <w:t> </w:t>
      </w:r>
      <w:r>
        <w:rPr>
          <w:rFonts w:ascii="Arial" w:hAnsi="Arial" w:cs="Arial" w:eastAsia="Arial"/>
          <w:sz w:val="55"/>
          <w:szCs w:val="55"/>
          <w:color w:val="3F3F3F"/>
          <w:spacing w:val="0"/>
          <w:w w:val="68"/>
          <w:position w:val="-1"/>
        </w:rPr>
        <w:t>:I</w:t>
      </w:r>
      <w:r>
        <w:rPr>
          <w:rFonts w:ascii="Arial" w:hAnsi="Arial" w:cs="Arial" w:eastAsia="Arial"/>
          <w:sz w:val="55"/>
          <w:szCs w:val="55"/>
          <w:color w:val="3F3F3F"/>
          <w:spacing w:val="87"/>
          <w:w w:val="68"/>
          <w:position w:val="-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3F3F3F"/>
          <w:spacing w:val="0"/>
          <w:w w:val="46"/>
          <w:position w:val="-1"/>
        </w:rPr>
        <w:t>5</w:t>
      </w:r>
      <w:r>
        <w:rPr>
          <w:rFonts w:ascii="Times New Roman" w:hAnsi="Times New Roman" w:cs="Times New Roman" w:eastAsia="Times New Roman"/>
          <w:sz w:val="46"/>
          <w:szCs w:val="46"/>
          <w:color w:val="3F3F3F"/>
          <w:spacing w:val="-6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3F3F3F"/>
          <w:spacing w:val="0"/>
          <w:w w:val="46"/>
          <w:position w:val="-1"/>
        </w:rPr>
        <w:t>!8</w:t>
      </w:r>
      <w:r>
        <w:rPr>
          <w:rFonts w:ascii="Times New Roman" w:hAnsi="Times New Roman" w:cs="Times New Roman" w:eastAsia="Times New Roman"/>
          <w:sz w:val="46"/>
          <w:szCs w:val="46"/>
          <w:color w:val="3F3F3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6"/>
          <w:szCs w:val="46"/>
          <w:color w:val="3F3F3F"/>
          <w:spacing w:val="0"/>
          <w:w w:val="100"/>
          <w:position w:val="-1"/>
        </w:rPr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90" w:after="0" w:line="240" w:lineRule="auto"/>
        <w:ind w:right="-20"/>
        <w:jc w:val="left"/>
        <w:tabs>
          <w:tab w:pos="840" w:val="left"/>
          <w:tab w:pos="1300" w:val="left"/>
          <w:tab w:pos="1860" w:val="left"/>
        </w:tabs>
        <w:rPr>
          <w:rFonts w:ascii="Arial" w:hAnsi="Arial" w:cs="Arial" w:eastAsia="Arial"/>
          <w:sz w:val="47"/>
          <w:szCs w:val="47"/>
        </w:rPr>
      </w:pPr>
      <w:rPr/>
      <w:r>
        <w:rPr/>
        <w:pict>
          <v:group style="position:absolute;margin-left:321.562134pt;margin-top:40.056580pt;width:200.133559pt;height:41.279999pt;mso-position-horizontal-relative:page;mso-position-vertical-relative:paragraph;z-index:-21314" coordorigin="6431,801" coordsize="4003,826">
            <v:shape style="position:absolute;left:6463;top:801;width:2957;height:826" type="#_x0000_t75">
              <v:imagedata r:id="rId83" o:title=""/>
            </v:shape>
            <v:group style="position:absolute;left:6450;top:1578;width:3964;height:2" coordorigin="6450,1578" coordsize="3964,2">
              <v:shape style="position:absolute;left:6450;top:1578;width:3964;height:2" coordorigin="6450,1578" coordsize="3964,0" path="m6450,1578l10415,1578e" filled="f" stroked="t" strokeweight="1.910583pt" strokecolor="#2828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8.952026pt;margin-top:-157.703400pt;width:204.846255pt;height:71.162868pt;mso-position-horizontal-relative:page;mso-position-vertical-relative:paragraph;z-index:-21313" coordorigin="11179,-3154" coordsize="4097,1423">
            <v:shape style="position:absolute;left:11244;top:-3154;width:4032;height:1421" type="#_x0000_t75">
              <v:imagedata r:id="rId84" o:title=""/>
            </v:shape>
            <v:group style="position:absolute;left:11198;top:-1750;width:4003;height:2" coordorigin="11198,-1750" coordsize="4003,2">
              <v:shape style="position:absolute;left:11198;top:-1750;width:4003;height:2" coordorigin="11198,-1750" coordsize="4003,0" path="m11198,-1750l15201,-1750e" filled="f" stroked="t" strokeweight="1.910583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2.039764pt;margin-top:-22.024843pt;width:95.529145pt;height:.1pt;mso-position-horizontal-relative:page;mso-position-vertical-relative:paragraph;z-index:-21305" coordorigin="6441,-440" coordsize="1911,2">
            <v:shape style="position:absolute;left:6441;top:-440;width:1911;height:2" coordorigin="6441,-440" coordsize="1911,0" path="m6441,-440l8351,-440e" filled="f" stroked="t" strokeweight="1.432937pt" strokecolor="#282328">
              <v:path arrowok="t"/>
            </v:shape>
          </v:group>
          <w10:wrap type="none"/>
        </w:pict>
      </w:r>
      <w:r>
        <w:rPr/>
        <w:pict>
          <v:group style="position:absolute;margin-left:322.517426pt;margin-top:11.781992pt;width:95.051499pt;height:.1pt;mso-position-horizontal-relative:page;mso-position-vertical-relative:paragraph;z-index:-21304" coordorigin="6450,236" coordsize="1901,2">
            <v:shape style="position:absolute;left:6450;top:236;width:1901;height:2" coordorigin="6450,236" coordsize="1901,0" path="m6450,236l8351,236e" filled="f" stroked="t" strokeweight="1.910583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7"/>
          <w:szCs w:val="47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47"/>
          <w:szCs w:val="47"/>
          <w:color w:val="1A1A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9"/>
        </w:rPr>
        <w:t>23;7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</w:rPr>
      </w:r>
      <w:r>
        <w:rPr>
          <w:rFonts w:ascii="Arial" w:hAnsi="Arial" w:cs="Arial" w:eastAsia="Arial"/>
          <w:sz w:val="47"/>
          <w:szCs w:val="47"/>
          <w:color w:val="2D2D2D"/>
          <w:spacing w:val="0"/>
          <w:w w:val="74"/>
        </w:rPr>
        <w:t>l:l</w:t>
      </w:r>
      <w:r>
        <w:rPr>
          <w:rFonts w:ascii="Arial" w:hAnsi="Arial" w:cs="Arial" w:eastAsia="Arial"/>
          <w:sz w:val="47"/>
          <w:szCs w:val="47"/>
          <w:color w:val="2D2D2D"/>
          <w:spacing w:val="-93"/>
          <w:w w:val="74"/>
        </w:rPr>
        <w:t> </w:t>
      </w:r>
      <w:r>
        <w:rPr>
          <w:rFonts w:ascii="Arial" w:hAnsi="Arial" w:cs="Arial" w:eastAsia="Arial"/>
          <w:sz w:val="47"/>
          <w:szCs w:val="47"/>
          <w:color w:val="2D2D2D"/>
          <w:spacing w:val="0"/>
          <w:w w:val="100"/>
        </w:rPr>
        <w:tab/>
      </w:r>
      <w:r>
        <w:rPr>
          <w:rFonts w:ascii="Arial" w:hAnsi="Arial" w:cs="Arial" w:eastAsia="Arial"/>
          <w:sz w:val="47"/>
          <w:szCs w:val="47"/>
          <w:color w:val="2D2D2D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74"/>
        </w:rPr>
        <w:t>5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74"/>
        </w:rPr>
        <w:t>9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</w:rPr>
      </w:r>
      <w:r>
        <w:rPr>
          <w:rFonts w:ascii="Arial" w:hAnsi="Arial" w:cs="Arial" w:eastAsia="Arial"/>
          <w:sz w:val="47"/>
          <w:szCs w:val="47"/>
          <w:color w:val="2D2D2D"/>
          <w:spacing w:val="0"/>
          <w:w w:val="106"/>
        </w:rPr>
        <w:t>I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" w:right="-140"/>
        <w:jc w:val="left"/>
        <w:tabs>
          <w:tab w:pos="1300" w:val="left"/>
          <w:tab w:pos="1860" w:val="left"/>
          <w:tab w:pos="2320" w:val="left"/>
          <w:tab w:pos="2880" w:val="left"/>
          <w:tab w:pos="3360" w:val="left"/>
        </w:tabs>
        <w:rPr>
          <w:rFonts w:ascii="Arial" w:hAnsi="Arial" w:cs="Arial" w:eastAsia="Arial"/>
          <w:sz w:val="56"/>
          <w:szCs w:val="56"/>
        </w:rPr>
      </w:pPr>
      <w:rPr/>
      <w:r>
        <w:rPr/>
        <w:pict>
          <v:group style="position:absolute;margin-left:322.039764pt;margin-top:32.30431pt;width:199.655914pt;height:39.563478pt;mso-position-horizontal-relative:page;mso-position-vertical-relative:paragraph;z-index:-21303" coordorigin="6441,646" coordsize="3993,791">
            <v:group style="position:absolute;left:7332;top:944;width:3083;height:2" coordorigin="7332,944" coordsize="3083,2">
              <v:shape style="position:absolute;left:7332;top:944;width:3083;height:2" coordorigin="7332,944" coordsize="3083,0" path="m7332,944l10415,944e" filled="f" stroked="t" strokeweight="1.910583pt" strokecolor="#2B2B2B">
                <v:path arrowok="t"/>
              </v:shape>
            </v:group>
            <v:group style="position:absolute;left:6460;top:944;width:697;height:2" coordorigin="6460,944" coordsize="697,2">
              <v:shape style="position:absolute;left:6460;top:944;width:697;height:2" coordorigin="6460,944" coordsize="697,0" path="m6460,944l7157,944e" filled="f" stroked="t" strokeweight="1.910583pt" strokecolor="#2B2B2B">
                <v:path arrowok="t"/>
              </v:shape>
            </v:group>
            <v:group style="position:absolute;left:7157;top:646;width:175;height:791" coordorigin="7157,646" coordsize="175,791">
              <v:shape style="position:absolute;left:7157;top:646;width:175;height:791" coordorigin="7157,646" coordsize="175,791" path="m7157,646l7332,646,7332,1437,7157,1437,7157,646e" filled="t" fillcolor="#EBEBED" stroked="f">
                <v:path arrowok="t"/>
                <v:fill/>
              </v:shape>
            </v:group>
            <v:group style="position:absolute;left:8208;top:1363;width:2216;height:2" coordorigin="8208,1363" coordsize="2216,2">
              <v:shape style="position:absolute;left:8208;top:1363;width:2216;height:2" coordorigin="8208,1363" coordsize="2216,0" path="m8208,1363l10424,1363e" filled="f" stroked="t" strokeweight=".955291pt" strokecolor="#000000">
                <v:path arrowok="t"/>
              </v:shape>
            </v:group>
            <v:group style="position:absolute;left:10144;top:854;width:2;height:512" coordorigin="10144,854" coordsize="2,512">
              <v:shape style="position:absolute;left:10144;top:854;width:2;height:512" coordorigin="10144,854" coordsize="0,512" path="m10144,1366l10144,854e" filled="f" stroked="t" strokeweight="1.3654pt" strokecolor="#EBEBED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56"/>
          <w:szCs w:val="56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56"/>
          <w:szCs w:val="56"/>
          <w:color w:val="1A1A1C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67"/>
          <w:w w:val="44"/>
        </w:rPr>
        <w:t>2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89"/>
          <w:w w:val="44"/>
          <w:position w:val="-13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67"/>
          <w:w w:val="44"/>
          <w:position w:val="0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89"/>
          <w:w w:val="44"/>
          <w:position w:val="-13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67"/>
          <w:w w:val="44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89"/>
          <w:w w:val="44"/>
          <w:position w:val="-13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4"/>
          <w:position w:val="0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51"/>
          <w:position w:val="0"/>
        </w:rPr>
        <w:t>!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114"/>
          <w:w w:val="50"/>
          <w:position w:val="0"/>
        </w:rPr>
        <w:t>=</w:t>
      </w:r>
      <w:r>
        <w:rPr>
          <w:rFonts w:ascii="Courier New" w:hAnsi="Courier New" w:cs="Courier New" w:eastAsia="Courier New"/>
          <w:sz w:val="28"/>
          <w:szCs w:val="28"/>
          <w:color w:val="545454"/>
          <w:spacing w:val="-36"/>
          <w:w w:val="54"/>
          <w:position w:val="-13"/>
        </w:rPr>
        <w:t>=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51"/>
          <w:position w:val="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51"/>
          <w:w w:val="45"/>
          <w:position w:val="0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100"/>
          <w:w w:val="46"/>
          <w:position w:val="-13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8"/>
          <w:w w:val="45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104"/>
          <w:w w:val="46"/>
          <w:position w:val="-13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5"/>
          <w:w w:val="45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107"/>
          <w:w w:val="46"/>
          <w:position w:val="-13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5"/>
          <w:position w:val="0"/>
        </w:rPr>
        <w:t>2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8"/>
          <w:w w:val="46"/>
          <w:position w:val="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2"/>
          <w:w w:val="46"/>
          <w:position w:val="-13"/>
        </w:rPr>
        <w:t>=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6"/>
          <w:position w:val="0"/>
        </w:rPr>
        <w:t>l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1"/>
          <w:w w:val="46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8"/>
          <w:w w:val="44"/>
          <w:position w:val="0"/>
        </w:rPr>
        <w:t>4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98"/>
          <w:w w:val="44"/>
          <w:position w:val="-13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8"/>
          <w:w w:val="44"/>
          <w:position w:val="0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98"/>
          <w:w w:val="44"/>
          <w:position w:val="-13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8"/>
          <w:w w:val="44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98"/>
          <w:w w:val="44"/>
          <w:position w:val="-13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4"/>
          <w:position w:val="0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51"/>
          <w:position w:val="0"/>
        </w:rPr>
        <w:t>l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68"/>
          <w:w w:val="100"/>
          <w:position w:val="0"/>
        </w:rPr>
        <w:t> </w:t>
      </w:r>
      <w:r>
        <w:rPr>
          <w:rFonts w:ascii="Courier New" w:hAnsi="Courier New" w:cs="Courier New" w:eastAsia="Courier New"/>
          <w:sz w:val="28"/>
          <w:szCs w:val="28"/>
          <w:color w:val="646464"/>
          <w:spacing w:val="-68"/>
          <w:w w:val="54"/>
          <w:position w:val="-13"/>
        </w:rPr>
      </w:r>
      <w:r>
        <w:rPr>
          <w:rFonts w:ascii="Courier New" w:hAnsi="Courier New" w:cs="Courier New" w:eastAsia="Courier New"/>
          <w:sz w:val="28"/>
          <w:szCs w:val="28"/>
          <w:color w:val="646464"/>
          <w:spacing w:val="-4"/>
          <w:w w:val="51"/>
          <w:emboss/>
          <w:position w:val="-13"/>
        </w:rPr>
        <w:t>=</w:t>
      </w:r>
      <w:r>
        <w:rPr>
          <w:rFonts w:ascii="Courier New" w:hAnsi="Courier New" w:cs="Courier New" w:eastAsia="Courier New"/>
          <w:sz w:val="28"/>
          <w:szCs w:val="28"/>
          <w:color w:val="646464"/>
          <w:spacing w:val="-4"/>
          <w:w w:val="51"/>
          <w:emboss/>
          <w:position w:val="-13"/>
        </w:rPr>
      </w:r>
      <w:r>
        <w:rPr>
          <w:rFonts w:ascii="Courier New" w:hAnsi="Courier New" w:cs="Courier New" w:eastAsia="Courier New"/>
          <w:sz w:val="28"/>
          <w:szCs w:val="28"/>
          <w:color w:val="646464"/>
          <w:spacing w:val="-4"/>
          <w:w w:val="51"/>
          <w:position w:val="-13"/>
        </w:rPr>
      </w:r>
      <w:r>
        <w:rPr>
          <w:rFonts w:ascii="Courier New" w:hAnsi="Courier New" w:cs="Courier New" w:eastAsia="Courier New"/>
          <w:sz w:val="28"/>
          <w:szCs w:val="28"/>
          <w:color w:val="646464"/>
          <w:spacing w:val="-4"/>
          <w:w w:val="51"/>
          <w:position w:val="-13"/>
        </w:rPr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51"/>
          <w:position w:val="0"/>
        </w:rPr>
        <w:t>l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47"/>
          <w:w w:val="51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74"/>
          <w:w w:val="45"/>
          <w:position w:val="0"/>
        </w:rPr>
        <w:t>5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87"/>
          <w:w w:val="46"/>
          <w:position w:val="-13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70"/>
          <w:w w:val="45"/>
          <w:position w:val="0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90"/>
          <w:w w:val="46"/>
          <w:position w:val="-13"/>
        </w:rPr>
        <w:t>3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56"/>
          <w:w w:val="45"/>
          <w:position w:val="0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-94"/>
          <w:w w:val="46"/>
          <w:position w:val="-13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45"/>
          <w:position w:val="0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57"/>
          <w:w w:val="100"/>
          <w:position w:val="0"/>
        </w:rPr>
        <w:t> </w:t>
      </w:r>
      <w:r>
        <w:rPr>
          <w:rFonts w:ascii="Arial" w:hAnsi="Arial" w:cs="Arial" w:eastAsia="Arial"/>
          <w:sz w:val="56"/>
          <w:szCs w:val="56"/>
          <w:color w:val="1A1A1C"/>
          <w:spacing w:val="0"/>
          <w:w w:val="465"/>
          <w:position w:val="0"/>
        </w:rPr>
        <w:t>l</w:t>
      </w:r>
      <w:r>
        <w:rPr>
          <w:rFonts w:ascii="Arial" w:hAnsi="Arial" w:cs="Arial" w:eastAsia="Aria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33" w:lineRule="exact"/>
        <w:ind w:left="19" w:right="-20"/>
        <w:jc w:val="left"/>
        <w:tabs>
          <w:tab w:pos="1840" w:val="left"/>
          <w:tab w:pos="2760" w:val="left"/>
          <w:tab w:pos="3220" w:val="left"/>
          <w:tab w:pos="3920" w:val="left"/>
        </w:tabs>
        <w:rPr>
          <w:rFonts w:ascii="Arial" w:hAnsi="Arial" w:cs="Arial" w:eastAsia="Arial"/>
          <w:sz w:val="58"/>
          <w:szCs w:val="58"/>
        </w:rPr>
      </w:pPr>
      <w:rPr/>
      <w:r>
        <w:rPr>
          <w:rFonts w:ascii="Arial" w:hAnsi="Arial" w:cs="Arial" w:eastAsia="Arial"/>
          <w:sz w:val="58"/>
          <w:szCs w:val="58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58"/>
          <w:szCs w:val="58"/>
          <w:color w:val="1A1A1C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1"/>
        </w:rPr>
        <w:t>30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1"/>
        </w:rPr>
        <w:t>7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5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22"/>
          <w:w w:val="51"/>
        </w:rPr>
        <w:t> </w:t>
      </w:r>
      <w:r>
        <w:rPr>
          <w:rFonts w:ascii="Arial" w:hAnsi="Arial" w:cs="Arial" w:eastAsia="Arial"/>
          <w:sz w:val="58"/>
          <w:szCs w:val="58"/>
          <w:color w:val="B5B3B6"/>
          <w:spacing w:val="-94"/>
          <w:w w:val="108"/>
        </w:rPr>
        <w:t>,</w:t>
      </w:r>
      <w:r>
        <w:rPr>
          <w:rFonts w:ascii="Arial" w:hAnsi="Arial" w:cs="Arial" w:eastAsia="Arial"/>
          <w:sz w:val="58"/>
          <w:szCs w:val="58"/>
          <w:color w:val="000000"/>
          <w:spacing w:val="19"/>
          <w:w w:val="15"/>
        </w:rPr>
        <w:t>.</w:t>
      </w:r>
      <w:r>
        <w:rPr>
          <w:rFonts w:ascii="Arial" w:hAnsi="Arial" w:cs="Arial" w:eastAsia="Arial"/>
          <w:sz w:val="58"/>
          <w:szCs w:val="58"/>
          <w:color w:val="2D2D2D"/>
          <w:spacing w:val="0"/>
          <w:w w:val="61"/>
        </w:rPr>
        <w:t>l:l</w:t>
      </w:r>
      <w:r>
        <w:rPr>
          <w:rFonts w:ascii="Arial" w:hAnsi="Arial" w:cs="Arial" w:eastAsia="Arial"/>
          <w:sz w:val="58"/>
          <w:szCs w:val="58"/>
          <w:color w:val="2D2D2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73"/>
        </w:rPr>
        <w:t>41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62"/>
          <w:w w:val="7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73"/>
        </w:rPr>
        <w:t>l:l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7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39"/>
          <w:w w:val="7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73"/>
        </w:rPr>
        <w:t>51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66"/>
          <w:w w:val="7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11"/>
          <w:w w:val="32"/>
        </w:rPr>
        <w:t>l</w:t>
      </w:r>
      <w:r>
        <w:rPr>
          <w:rFonts w:ascii="Times New Roman" w:hAnsi="Times New Roman" w:cs="Times New Roman" w:eastAsia="Times New Roman"/>
          <w:sz w:val="38"/>
          <w:szCs w:val="38"/>
          <w:color w:val="545454"/>
          <w:spacing w:val="7"/>
          <w:w w:val="207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32"/>
        </w:rPr>
        <w:t>l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0"/>
          <w:w w:val="71"/>
        </w:rPr>
        <w:t>5</w:t>
      </w:r>
      <w:r>
        <w:rPr>
          <w:rFonts w:ascii="Times New Roman" w:hAnsi="Times New Roman" w:cs="Times New Roman" w:eastAsia="Times New Roman"/>
          <w:sz w:val="38"/>
          <w:szCs w:val="38"/>
          <w:color w:val="2D2D2D"/>
          <w:spacing w:val="-5"/>
          <w:w w:val="71"/>
        </w:rPr>
        <w:t>0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20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100"/>
        </w:rPr>
      </w:r>
      <w:r>
        <w:rPr>
          <w:rFonts w:ascii="Arial" w:hAnsi="Arial" w:cs="Arial" w:eastAsia="Arial"/>
          <w:sz w:val="58"/>
          <w:szCs w:val="58"/>
          <w:color w:val="2D2D2D"/>
          <w:spacing w:val="0"/>
          <w:w w:val="100"/>
        </w:rPr>
        <w:t>I</w:t>
      </w:r>
      <w:r>
        <w:rPr>
          <w:rFonts w:ascii="Arial" w:hAnsi="Arial" w:cs="Arial" w:eastAsia="Arial"/>
          <w:sz w:val="58"/>
          <w:szCs w:val="58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" w:right="-20"/>
        <w:jc w:val="left"/>
        <w:tabs>
          <w:tab w:pos="420" w:val="left"/>
          <w:tab w:pos="860" w:val="left"/>
          <w:tab w:pos="1900" w:val="left"/>
          <w:tab w:pos="2900" w:val="left"/>
        </w:tabs>
        <w:rPr>
          <w:rFonts w:ascii="Arial" w:hAnsi="Arial" w:cs="Arial" w:eastAsia="Arial"/>
          <w:sz w:val="53"/>
          <w:szCs w:val="53"/>
        </w:rPr>
      </w:pPr>
      <w:rPr/>
      <w:r>
        <w:rPr/>
        <w:pict>
          <v:group style="position:absolute;margin-left:383.417236pt;margin-top:4.876962pt;width:87.409168pt;height:27.910138pt;mso-position-horizontal-relative:page;mso-position-vertical-relative:paragraph;z-index:-21302" coordorigin="7668,98" coordsize="1748,558">
            <v:group style="position:absolute;left:7683;top:130;width:1720;height:2" coordorigin="7683,130" coordsize="1720,2">
              <v:shape style="position:absolute;left:7683;top:130;width:1720;height:2" coordorigin="7683,130" coordsize="1720,0" path="m7683,130l9402,130e" filled="f" stroked="t" strokeweight="1.432937pt" strokecolor="#2B2B2B">
                <v:path arrowok="t"/>
              </v:shape>
            </v:group>
            <v:group style="position:absolute;left:8662;top:121;width:2;height:512" coordorigin="8662,121" coordsize="2,512">
              <v:shape style="position:absolute;left:8662;top:121;width:2;height:512" coordorigin="8662,121" coordsize="0,512" path="m8662,632l8662,121e" filled="f" stroked="t" strokeweight="2.3325pt" strokecolor="#EBEBE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7.507538pt;margin-top:6.043212pt;width:.1pt;height:25.577638pt;mso-position-horizontal-relative:page;mso-position-vertical-relative:paragraph;z-index:-21299" coordorigin="6950,121" coordsize="2,512">
            <v:shape style="position:absolute;left:6950;top:121;width:2;height:512" coordorigin="6950,121" coordsize="0,512" path="m6950,632l6950,121e" filled="f" stroked="t" strokeweight="1.192500pt" strokecolor="#EBEBED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39"/>
          <w:w w:val="52"/>
        </w:rPr>
        <w:t>o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23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100"/>
        </w:rPr>
      </w:r>
      <w:r>
        <w:rPr>
          <w:rFonts w:ascii="Arial" w:hAnsi="Arial" w:cs="Arial" w:eastAsia="Arial"/>
          <w:sz w:val="42"/>
          <w:szCs w:val="42"/>
          <w:color w:val="2D2D2D"/>
          <w:spacing w:val="-13"/>
          <w:w w:val="82"/>
        </w:rPr>
        <w:t>I</w:t>
      </w:r>
      <w:r>
        <w:rPr>
          <w:rFonts w:ascii="Arial" w:hAnsi="Arial" w:cs="Arial" w:eastAsia="Arial"/>
          <w:sz w:val="42"/>
          <w:szCs w:val="42"/>
          <w:color w:val="3F3F3F"/>
          <w:spacing w:val="0"/>
          <w:w w:val="82"/>
        </w:rPr>
        <w:t>:I</w:t>
      </w:r>
      <w:r>
        <w:rPr>
          <w:rFonts w:ascii="Arial" w:hAnsi="Arial" w:cs="Arial" w:eastAsia="Arial"/>
          <w:sz w:val="42"/>
          <w:szCs w:val="42"/>
          <w:color w:val="3F3F3F"/>
          <w:spacing w:val="-93"/>
          <w:w w:val="82"/>
        </w:rPr>
        <w:t> </w:t>
      </w:r>
      <w:r>
        <w:rPr>
          <w:rFonts w:ascii="Arial" w:hAnsi="Arial" w:cs="Arial" w:eastAsia="Arial"/>
          <w:sz w:val="42"/>
          <w:szCs w:val="42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42"/>
          <w:szCs w:val="42"/>
          <w:color w:val="3F3F3F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38"/>
          <w:szCs w:val="38"/>
          <w:color w:val="3F3F3F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B5B3B6"/>
          <w:spacing w:val="0"/>
          <w:w w:val="100"/>
        </w:rPr>
      </w:r>
      <w:r>
        <w:rPr>
          <w:rFonts w:ascii="Arial" w:hAnsi="Arial" w:cs="Arial" w:eastAsia="Arial"/>
          <w:sz w:val="53"/>
          <w:szCs w:val="53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53"/>
          <w:szCs w:val="5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7" w:lineRule="auto"/>
        <w:ind w:right="2007"/>
        <w:jc w:val="left"/>
        <w:tabs>
          <w:tab w:pos="520" w:val="left"/>
          <w:tab w:pos="840" w:val="left"/>
          <w:tab w:pos="1880" w:val="left"/>
        </w:tabs>
        <w:rPr>
          <w:rFonts w:ascii="Arial" w:hAnsi="Arial" w:cs="Arial" w:eastAsia="Arial"/>
          <w:sz w:val="55"/>
          <w:szCs w:val="55"/>
        </w:rPr>
      </w:pPr>
      <w:rPr/>
      <w:r>
        <w:rPr/>
        <w:pict>
          <v:group style="position:absolute;margin-left:559.907349pt;margin-top:-133.390518pt;width:152.050952pt;height:142.080002pt;mso-position-horizontal-relative:page;mso-position-vertical-relative:paragraph;z-index:-21312" coordorigin="11198,-2668" coordsize="3041,2842">
            <v:shape style="position:absolute;left:11244;top:-2668;width:2995;height:2842" type="#_x0000_t75">
              <v:imagedata r:id="rId85" o:title=""/>
            </v:shape>
            <v:group style="position:absolute;left:11217;top:125;width:1920;height:2" coordorigin="11217,125" coordsize="1920,2">
              <v:shape style="position:absolute;left:11217;top:125;width:1920;height:2" coordorigin="11217,125" coordsize="1920,0" path="m11217,125l13137,125e" filled="f" stroked="t" strokeweight="1.910583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1.340271pt;margin-top:39.6031pt;width:96.006791pt;height:.1pt;mso-position-horizontal-relative:page;mso-position-vertical-relative:paragraph;z-index:-21301" coordorigin="11227,792" coordsize="1920,2">
            <v:shape style="position:absolute;left:11227;top:792;width:1920;height:2" coordorigin="11227,792" coordsize="1920,0" path="m11227,792l13147,792e" filled="f" stroked="t" strokeweight="1.432937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  <w:tab/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23"/>
        </w:rPr>
        <w:t>4</w:t>
      </w:r>
      <w:r>
        <w:rPr>
          <w:rFonts w:ascii="Arial" w:hAnsi="Arial" w:cs="Arial" w:eastAsia="Arial"/>
          <w:sz w:val="14"/>
          <w:szCs w:val="14"/>
          <w:color w:val="3F3F3F"/>
          <w:spacing w:val="-31"/>
          <w:w w:val="100"/>
          <w:position w:val="23"/>
        </w:rPr>
        <w:t> 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23"/>
        </w:rPr>
        <w:tab/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23"/>
        </w:rPr>
      </w:r>
      <w:r>
        <w:rPr>
          <w:rFonts w:ascii="Arial" w:hAnsi="Arial" w:cs="Arial" w:eastAsia="Arial"/>
          <w:sz w:val="48"/>
          <w:szCs w:val="48"/>
          <w:color w:val="3F3F3F"/>
          <w:spacing w:val="-6"/>
          <w:w w:val="62"/>
          <w:position w:val="0"/>
        </w:rPr>
        <w:t>I</w:t>
      </w:r>
      <w:r>
        <w:rPr>
          <w:rFonts w:ascii="Arial" w:hAnsi="Arial" w:cs="Arial" w:eastAsia="Arial"/>
          <w:sz w:val="48"/>
          <w:szCs w:val="48"/>
          <w:color w:val="3F3F3F"/>
          <w:spacing w:val="-26"/>
          <w:w w:val="178"/>
          <w:position w:val="0"/>
        </w:rPr>
        <w:t>:</w:t>
      </w:r>
      <w:r>
        <w:rPr>
          <w:rFonts w:ascii="Arial" w:hAnsi="Arial" w:cs="Arial" w:eastAsia="Arial"/>
          <w:sz w:val="55"/>
          <w:szCs w:val="55"/>
          <w:color w:val="545454"/>
          <w:spacing w:val="0"/>
          <w:w w:val="72"/>
          <w:position w:val="0"/>
        </w:rPr>
        <w:t>I</w:t>
      </w:r>
      <w:r>
        <w:rPr>
          <w:rFonts w:ascii="Arial" w:hAnsi="Arial" w:cs="Arial" w:eastAsia="Arial"/>
          <w:sz w:val="55"/>
          <w:szCs w:val="55"/>
          <w:color w:val="545454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22"/>
        </w:rPr>
        <w:t>5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22"/>
        </w:rPr>
        <w:t>   </w:t>
      </w:r>
      <w:r>
        <w:rPr>
          <w:rFonts w:ascii="Arial" w:hAnsi="Arial" w:cs="Arial" w:eastAsia="Arial"/>
          <w:sz w:val="14"/>
          <w:szCs w:val="14"/>
          <w:color w:val="3F3F3F"/>
          <w:spacing w:val="6"/>
          <w:w w:val="100"/>
          <w:position w:val="22"/>
        </w:rPr>
        <w:t> 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23"/>
        </w:rPr>
        <w:t>4</w:t>
      </w:r>
      <w:r>
        <w:rPr>
          <w:rFonts w:ascii="Arial" w:hAnsi="Arial" w:cs="Arial" w:eastAsia="Arial"/>
          <w:sz w:val="14"/>
          <w:szCs w:val="14"/>
          <w:color w:val="3F3F3F"/>
          <w:spacing w:val="-31"/>
          <w:w w:val="100"/>
          <w:position w:val="23"/>
        </w:rPr>
        <w:t> 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23"/>
        </w:rPr>
        <w:tab/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23"/>
        </w:rPr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  <w:position w:val="-24"/>
        </w:rPr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  <w:u w:val="thick" w:color="000000"/>
          <w:position w:val="-24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-12"/>
          <w:w w:val="100"/>
          <w:u w:val="thick" w:color="000000"/>
          <w:position w:val="-24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u w:val="thick" w:color="000000"/>
          <w:position w:val="0"/>
        </w:rPr>
        <w:t>4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u w:val="thick" w:color="0000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2D2D2D"/>
          <w:spacing w:val="5"/>
          <w:w w:val="100"/>
          <w:u w:val="thick" w:color="0000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u w:val="thick" w:color="000000"/>
          <w:position w:val="0"/>
        </w:rPr>
        <w:t>5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u w:val="thick" w:color="000000"/>
          <w:position w:val="0"/>
        </w:rPr>
        <w:t>     </w:t>
      </w:r>
      <w:r>
        <w:rPr>
          <w:rFonts w:ascii="Arial" w:hAnsi="Arial" w:cs="Arial" w:eastAsia="Arial"/>
          <w:sz w:val="14"/>
          <w:szCs w:val="14"/>
          <w:color w:val="2D2D2D"/>
          <w:spacing w:val="3"/>
          <w:w w:val="100"/>
          <w:u w:val="thick" w:color="000000"/>
          <w:position w:val="0"/>
        </w:rPr>
        <w:t> 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100"/>
          <w:u w:val="thick" w:color="000000"/>
          <w:position w:val="-24"/>
        </w:rPr>
        <w:t>14</w:t>
      </w:r>
      <w:r>
        <w:rPr>
          <w:rFonts w:ascii="Arial" w:hAnsi="Arial" w:cs="Arial" w:eastAsia="Arial"/>
          <w:sz w:val="55"/>
          <w:szCs w:val="55"/>
          <w:color w:val="2D2D2D"/>
          <w:spacing w:val="-30"/>
          <w:w w:val="100"/>
          <w:u w:val="thick" w:color="000000"/>
          <w:position w:val="-2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D2D2D"/>
          <w:spacing w:val="0"/>
          <w:w w:val="100"/>
          <w:u w:val="thick" w:color="000000"/>
          <w:position w:val="0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color w:val="2D2D2D"/>
          <w:spacing w:val="0"/>
          <w:w w:val="100"/>
          <w:u w:val="thick" w:color="000000"/>
          <w:position w:val="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2D2D2D"/>
          <w:spacing w:val="34"/>
          <w:w w:val="100"/>
          <w:u w:val="thick" w:color="000000"/>
          <w:position w:val="0"/>
        </w:rPr>
        <w:t> </w: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  <w:u w:val="thick" w:color="000000"/>
          <w:position w:val="-24"/>
        </w:rPr>
        <w:t>I</w:t>
      </w:r>
      <w:r>
        <w:rPr>
          <w:rFonts w:ascii="Arial" w:hAnsi="Arial" w:cs="Arial" w:eastAsia="Arial"/>
          <w:sz w:val="55"/>
          <w:szCs w:val="55"/>
          <w:color w:val="1A1A1C"/>
          <w:spacing w:val="0"/>
          <w:w w:val="100"/>
          <w:position w:val="-24"/>
        </w:rPr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80" w:h="11980" w:orient="landscape"/>
          <w:pgMar w:top="1580" w:bottom="280" w:left="720" w:right="1520"/>
          <w:cols w:num="3" w:equalWidth="0">
            <w:col w:w="3147" w:space="2574"/>
            <w:col w:w="4323" w:space="453"/>
            <w:col w:w="414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5.843079pt;margin-top:448.59967pt;width:.1pt;height:153.367405pt;mso-position-horizontal-relative:page;mso-position-vertical-relative:page;z-index:-21294" coordorigin="11717,8972" coordsize="2,3067">
            <v:shape style="position:absolute;left:11717;top:8972;width:2;height:3067" coordorigin="11717,8972" coordsize="0,3067" path="m11717,12039l11717,8972e" filled="f" stroked="t" strokeweight="1.435304pt" strokecolor="#DBDBD4">
              <v:path arrowok="t"/>
            </v:shape>
          </v:group>
          <w10:wrap type="none"/>
        </w:pict>
      </w:r>
      <w:r>
        <w:rPr/>
        <w:pict>
          <v:group style="position:absolute;margin-left:584.168518pt;margin-top:609.635437pt;width:.1pt;height:109.274276pt;mso-position-horizontal-relative:page;mso-position-vertical-relative:page;z-index:-21293" coordorigin="11683,12193" coordsize="2,2185">
            <v:shape style="position:absolute;left:11683;top:12193;width:2;height:2185" coordorigin="11683,12193" coordsize="0,2185" path="m11683,14378l11683,12193e" filled="f" stroked="t" strokeweight=".478435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3489" w:right="373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D1D1D"/>
          <w:spacing w:val="0"/>
          <w:w w:val="103"/>
        </w:rPr>
        <w:t>KONTROLNA</w:t>
      </w:r>
      <w:r>
        <w:rPr>
          <w:rFonts w:ascii="Arial" w:hAnsi="Arial" w:cs="Arial" w:eastAsia="Arial"/>
          <w:sz w:val="22"/>
          <w:szCs w:val="22"/>
          <w:color w:val="1D1D1D"/>
          <w:spacing w:val="35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1D1D1D"/>
          <w:spacing w:val="0"/>
          <w:w w:val="103"/>
        </w:rPr>
        <w:t>STAMPA</w:t>
      </w:r>
      <w:r>
        <w:rPr>
          <w:rFonts w:ascii="Arial" w:hAnsi="Arial" w:cs="Arial" w:eastAsia="Arial"/>
          <w:sz w:val="22"/>
          <w:szCs w:val="22"/>
          <w:color w:val="1D1D1D"/>
          <w:spacing w:val="0"/>
          <w:w w:val="103"/>
        </w:rPr>
        <w:t>-</w:t>
      </w:r>
      <w:r>
        <w:rPr>
          <w:rFonts w:ascii="Arial" w:hAnsi="Arial" w:cs="Arial" w:eastAsia="Arial"/>
          <w:sz w:val="22"/>
          <w:szCs w:val="22"/>
          <w:color w:val="1D1D1D"/>
          <w:spacing w:val="60"/>
          <w:w w:val="103"/>
        </w:rPr>
        <w:t> </w:t>
      </w:r>
      <w:r>
        <w:rPr>
          <w:rFonts w:ascii="Arial" w:hAnsi="Arial" w:cs="Arial" w:eastAsia="Arial"/>
          <w:sz w:val="22"/>
          <w:szCs w:val="22"/>
          <w:color w:val="333334"/>
          <w:spacing w:val="0"/>
          <w:w w:val="103"/>
        </w:rPr>
        <w:t>ZR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79" w:right="548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33334"/>
          <w:spacing w:val="0"/>
          <w:w w:val="100"/>
          <w:position w:val="14"/>
        </w:rPr>
        <w:t>JBKBS:</w:t>
      </w:r>
      <w:r>
        <w:rPr>
          <w:rFonts w:ascii="Arial" w:hAnsi="Arial" w:cs="Arial" w:eastAsia="Arial"/>
          <w:sz w:val="17"/>
          <w:szCs w:val="17"/>
          <w:color w:val="333334"/>
          <w:spacing w:val="3"/>
          <w:w w:val="100"/>
          <w:position w:val="14"/>
        </w:rPr>
        <w:t> </w:t>
      </w:r>
      <w:r>
        <w:rPr>
          <w:rFonts w:ascii="Courier New" w:hAnsi="Courier New" w:cs="Courier New" w:eastAsia="Courier New"/>
          <w:sz w:val="38"/>
          <w:szCs w:val="38"/>
          <w:color w:val="494949"/>
          <w:spacing w:val="0"/>
          <w:w w:val="62"/>
          <w:position w:val="0"/>
        </w:rPr>
        <w:t>-----------</w:t>
      </w:r>
      <w:r>
        <w:rPr>
          <w:rFonts w:ascii="Courier New" w:hAnsi="Courier New" w:cs="Courier New" w:eastAsia="Courier New"/>
          <w:sz w:val="38"/>
          <w:szCs w:val="38"/>
          <w:color w:val="494949"/>
          <w:spacing w:val="-30"/>
          <w:w w:val="62"/>
          <w:position w:val="0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-73"/>
          <w:w w:val="102"/>
          <w:position w:val="14"/>
        </w:rPr>
        <w:t>8</w:t>
      </w:r>
      <w:r>
        <w:rPr>
          <w:rFonts w:ascii="Courier New" w:hAnsi="Courier New" w:cs="Courier New" w:eastAsia="Courier New"/>
          <w:sz w:val="38"/>
          <w:szCs w:val="38"/>
          <w:color w:val="494949"/>
          <w:spacing w:val="-102"/>
          <w:w w:val="62"/>
          <w:position w:val="0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-29"/>
          <w:w w:val="102"/>
          <w:position w:val="14"/>
        </w:rPr>
        <w:t>0</w:t>
      </w:r>
      <w:r>
        <w:rPr>
          <w:rFonts w:ascii="Courier New" w:hAnsi="Courier New" w:cs="Courier New" w:eastAsia="Courier New"/>
          <w:sz w:val="38"/>
          <w:szCs w:val="38"/>
          <w:color w:val="494949"/>
          <w:spacing w:val="-170"/>
          <w:w w:val="62"/>
          <w:position w:val="0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2"/>
          <w:position w:val="14"/>
        </w:rPr>
        <w:t>360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1504" w:right="5425"/>
        <w:jc w:val="center"/>
        <w:rPr>
          <w:rFonts w:ascii="Courier New" w:hAnsi="Courier New" w:cs="Courier New" w:eastAsia="Courier New"/>
          <w:sz w:val="38"/>
          <w:szCs w:val="38"/>
        </w:rPr>
      </w:pPr>
      <w:rPr/>
      <w:r>
        <w:rPr/>
        <w:pict>
          <v:group style="position:absolute;margin-left:46.408146pt;margin-top:34.067493pt;width:252.613418pt;height:38.578553pt;mso-position-horizontal-relative:page;mso-position-vertical-relative:paragraph;z-index:-21292" coordorigin="928,681" coordsize="5052,772">
            <v:group style="position:absolute;left:957;top:715;width:5004;height:2" coordorigin="957,715" coordsize="5004,2">
              <v:shape style="position:absolute;left:957;top:715;width:5004;height:2" coordorigin="957,715" coordsize="5004,0" path="m957,715l5961,715e" filled="f" stroked="t" strokeweight="1.913738pt" strokecolor="#343434">
                <v:path arrowok="t"/>
              </v:shape>
            </v:group>
            <v:group style="position:absolute;left:957;top:955;width:5004;height:2" coordorigin="957,955" coordsize="5004,2">
              <v:shape style="position:absolute;left:957;top:955;width:5004;height:2" coordorigin="957,955" coordsize="5004,0" path="m957,955l5961,955e" filled="f" stroked="t" strokeweight="1.913738pt" strokecolor="#2F2F2F">
                <v:path arrowok="t"/>
              </v:shape>
            </v:group>
            <v:group style="position:absolute;left:5942;top:700;width:2;height:738" coordorigin="5942,700" coordsize="2,738">
              <v:shape style="position:absolute;left:5942;top:700;width:2;height:738" coordorigin="5942,700" coordsize="0,738" path="m5942,1439l5942,700e" filled="f" stroked="t" strokeweight="1.435304pt" strokecolor="#2F2F2F">
                <v:path arrowok="t"/>
              </v:shape>
            </v:group>
            <v:group style="position:absolute;left:947;top:1175;width:5014;height:2" coordorigin="947,1175" coordsize="5014,2">
              <v:shape style="position:absolute;left:947;top:1175;width:5014;height:2" coordorigin="947,1175" coordsize="5014,0" path="m947,1175l5961,1175e" filled="f" stroked="t" strokeweight=".956869pt" strokecolor="#3B3B3B">
                <v:path arrowok="t"/>
              </v:shape>
            </v:group>
            <v:group style="position:absolute;left:971;top:700;width:2;height:728" coordorigin="971,700" coordsize="2,728">
              <v:shape style="position:absolute;left:971;top:700;width:2;height:728" coordorigin="971,700" coordsize="0,728" path="m971,1429l971,700e" filled="f" stroked="t" strokeweight="1.913738pt" strokecolor="#232323">
                <v:path arrowok="t"/>
              </v:shape>
            </v:group>
            <v:group style="position:absolute;left:947;top:1415;width:4995;height:2" coordorigin="947,1415" coordsize="4995,2">
              <v:shape style="position:absolute;left:947;top:1415;width:4995;height:2" coordorigin="947,1415" coordsize="4995,0" path="m947,1415l5942,1415e" filled="f" stroked="t" strokeweight="1.913738pt" strokecolor="#3838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0"/>
        </w:rPr>
        <w:t>Maticn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333334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17"/>
        </w:rPr>
        <w:t>bro</w:t>
      </w:r>
      <w:r>
        <w:rPr>
          <w:rFonts w:ascii="Arial" w:hAnsi="Arial" w:cs="Arial" w:eastAsia="Arial"/>
          <w:sz w:val="17"/>
          <w:szCs w:val="17"/>
          <w:color w:val="333334"/>
          <w:spacing w:val="-10"/>
          <w:w w:val="117"/>
        </w:rPr>
        <w:t>j</w:t>
      </w:r>
      <w:r>
        <w:rPr>
          <w:rFonts w:ascii="Arial" w:hAnsi="Arial" w:cs="Arial" w:eastAsia="Arial"/>
          <w:sz w:val="17"/>
          <w:szCs w:val="17"/>
          <w:color w:val="595959"/>
          <w:spacing w:val="8"/>
          <w:w w:val="168"/>
        </w:rPr>
        <w:t>:</w:t>
      </w:r>
      <w:r>
        <w:rPr>
          <w:rFonts w:ascii="Courier New" w:hAnsi="Courier New" w:cs="Courier New" w:eastAsia="Courier New"/>
          <w:sz w:val="38"/>
          <w:szCs w:val="38"/>
          <w:color w:val="333334"/>
          <w:spacing w:val="0"/>
          <w:w w:val="54"/>
          <w:position w:val="-16"/>
        </w:rPr>
        <w:t>-----------</w:t>
      </w:r>
      <w:r>
        <w:rPr>
          <w:rFonts w:ascii="Courier New" w:hAnsi="Courier New" w:cs="Courier New" w:eastAsia="Courier New"/>
          <w:sz w:val="38"/>
          <w:szCs w:val="38"/>
          <w:color w:val="333334"/>
          <w:spacing w:val="-134"/>
          <w:w w:val="54"/>
          <w:position w:val="-16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-13"/>
          <w:w w:val="99"/>
          <w:position w:val="0"/>
        </w:rPr>
        <w:t>0</w:t>
      </w:r>
      <w:r>
        <w:rPr>
          <w:rFonts w:ascii="Courier New" w:hAnsi="Courier New" w:cs="Courier New" w:eastAsia="Courier New"/>
          <w:sz w:val="38"/>
          <w:szCs w:val="38"/>
          <w:color w:val="333334"/>
          <w:spacing w:val="-195"/>
          <w:w w:val="54"/>
          <w:position w:val="-16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99"/>
          <w:position w:val="0"/>
        </w:rPr>
        <w:t>7</w:t>
      </w:r>
      <w:r>
        <w:rPr>
          <w:rFonts w:ascii="Arial" w:hAnsi="Arial" w:cs="Arial" w:eastAsia="Arial"/>
          <w:sz w:val="17"/>
          <w:szCs w:val="17"/>
          <w:color w:val="333334"/>
          <w:spacing w:val="-78"/>
          <w:w w:val="99"/>
          <w:position w:val="0"/>
        </w:rPr>
        <w:t>7</w:t>
      </w:r>
      <w:r>
        <w:rPr>
          <w:rFonts w:ascii="Courier New" w:hAnsi="Courier New" w:cs="Courier New" w:eastAsia="Courier New"/>
          <w:sz w:val="38"/>
          <w:szCs w:val="38"/>
          <w:color w:val="333334"/>
          <w:spacing w:val="-77"/>
          <w:w w:val="54"/>
          <w:position w:val="-16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-48"/>
          <w:w w:val="99"/>
          <w:position w:val="0"/>
        </w:rPr>
        <w:t>7</w:t>
      </w:r>
      <w:r>
        <w:rPr>
          <w:rFonts w:ascii="Courier New" w:hAnsi="Courier New" w:cs="Courier New" w:eastAsia="Courier New"/>
          <w:sz w:val="38"/>
          <w:szCs w:val="38"/>
          <w:color w:val="333334"/>
          <w:spacing w:val="-126"/>
          <w:w w:val="54"/>
          <w:position w:val="-16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-18"/>
          <w:w w:val="99"/>
          <w:position w:val="0"/>
        </w:rPr>
        <w:t>1</w:t>
      </w:r>
      <w:r>
        <w:rPr>
          <w:rFonts w:ascii="Courier New" w:hAnsi="Courier New" w:cs="Courier New" w:eastAsia="Courier New"/>
          <w:sz w:val="38"/>
          <w:szCs w:val="38"/>
          <w:color w:val="333334"/>
          <w:spacing w:val="-186"/>
          <w:w w:val="54"/>
          <w:position w:val="-16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99"/>
          <w:position w:val="0"/>
        </w:rPr>
        <w:t>5</w:t>
      </w:r>
      <w:r>
        <w:rPr>
          <w:rFonts w:ascii="Arial" w:hAnsi="Arial" w:cs="Arial" w:eastAsia="Arial"/>
          <w:sz w:val="17"/>
          <w:szCs w:val="17"/>
          <w:color w:val="333334"/>
          <w:spacing w:val="-83"/>
          <w:w w:val="99"/>
          <w:position w:val="0"/>
        </w:rPr>
        <w:t>5</w:t>
      </w:r>
      <w:r>
        <w:rPr>
          <w:rFonts w:ascii="Courier New" w:hAnsi="Courier New" w:cs="Courier New" w:eastAsia="Courier New"/>
          <w:sz w:val="38"/>
          <w:szCs w:val="38"/>
          <w:color w:val="333334"/>
          <w:spacing w:val="-60"/>
          <w:w w:val="54"/>
          <w:position w:val="-16"/>
        </w:rPr>
        <w:t>-</w:t>
      </w:r>
      <w:r>
        <w:rPr>
          <w:rFonts w:ascii="Arial" w:hAnsi="Arial" w:cs="Arial" w:eastAsia="Arial"/>
          <w:sz w:val="17"/>
          <w:szCs w:val="17"/>
          <w:color w:val="333334"/>
          <w:spacing w:val="-53"/>
          <w:w w:val="99"/>
          <w:position w:val="0"/>
        </w:rPr>
        <w:t>0</w:t>
      </w:r>
      <w:r>
        <w:rPr>
          <w:rFonts w:ascii="Courier New" w:hAnsi="Courier New" w:cs="Courier New" w:eastAsia="Courier New"/>
          <w:sz w:val="38"/>
          <w:szCs w:val="38"/>
          <w:color w:val="333334"/>
          <w:spacing w:val="0"/>
          <w:w w:val="54"/>
          <w:position w:val="-16"/>
        </w:rPr>
        <w:t>-</w:t>
      </w:r>
      <w:r>
        <w:rPr>
          <w:rFonts w:ascii="Courier New" w:hAnsi="Courier New" w:cs="Courier New" w:eastAsia="Courier New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19" w:right="643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Obraza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1D1D1D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49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77" w:lineRule="exact"/>
        <w:ind w:left="1016" w:right="455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OP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1D1D1D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5"/>
          <w:szCs w:val="25"/>
          <w:color w:val="333334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2"/>
        </w:rPr>
        <w:t>Kolon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2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2"/>
        </w:rPr>
        <w:t>4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7"/>
          <w:szCs w:val="17"/>
          <w:color w:val="1D1D1D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25"/>
          <w:szCs w:val="25"/>
          <w:color w:val="1D1D1D"/>
          <w:spacing w:val="0"/>
          <w:w w:val="160"/>
          <w:position w:val="2"/>
        </w:rPr>
        <w:t>I</w:t>
      </w:r>
      <w:r>
        <w:rPr>
          <w:rFonts w:ascii="Arial" w:hAnsi="Arial" w:cs="Arial" w:eastAsia="Arial"/>
          <w:sz w:val="25"/>
          <w:szCs w:val="25"/>
          <w:color w:val="1D1D1D"/>
          <w:spacing w:val="-2"/>
          <w:w w:val="16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Kolon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0"/>
          <w:position w:val="1"/>
        </w:rPr>
        <w:t>5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333334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1D1D1D"/>
          <w:spacing w:val="0"/>
          <w:w w:val="136"/>
          <w:position w:val="1"/>
        </w:rPr>
        <w:t>I</w:t>
      </w:r>
      <w:r>
        <w:rPr>
          <w:rFonts w:ascii="Arial" w:hAnsi="Arial" w:cs="Arial" w:eastAsia="Arial"/>
          <w:sz w:val="22"/>
          <w:szCs w:val="22"/>
          <w:color w:val="1D1D1D"/>
          <w:spacing w:val="53"/>
          <w:w w:val="136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Kolon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6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1D1D1D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1D1D1D"/>
          <w:spacing w:val="0"/>
          <w:w w:val="136"/>
          <w:position w:val="-2"/>
        </w:rPr>
        <w:t>I</w:t>
      </w:r>
      <w:r>
        <w:rPr>
          <w:rFonts w:ascii="Arial" w:hAnsi="Arial" w:cs="Arial" w:eastAsia="Arial"/>
          <w:sz w:val="22"/>
          <w:szCs w:val="22"/>
          <w:color w:val="1D1D1D"/>
          <w:spacing w:val="53"/>
          <w:w w:val="136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10"/>
          <w:position w:val="1"/>
        </w:rPr>
        <w:t>K</w:t>
      </w:r>
      <w:r>
        <w:rPr>
          <w:rFonts w:ascii="Arial" w:hAnsi="Arial" w:cs="Arial" w:eastAsia="Arial"/>
          <w:sz w:val="17"/>
          <w:szCs w:val="17"/>
          <w:color w:val="1D1D1D"/>
          <w:spacing w:val="-20"/>
          <w:w w:val="111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10"/>
          <w:w w:val="256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6"/>
          <w:position w:val="1"/>
        </w:rPr>
        <w:t>ona</w:t>
      </w:r>
      <w:r>
        <w:rPr>
          <w:rFonts w:ascii="Arial" w:hAnsi="Arial" w:cs="Arial" w:eastAsia="Arial"/>
          <w:sz w:val="17"/>
          <w:szCs w:val="17"/>
          <w:color w:val="1D1D1D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22"/>
          <w:position w:val="1"/>
        </w:rPr>
        <w:t>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43" w:lineRule="exact"/>
        <w:ind w:left="951" w:right="4698"/>
        <w:jc w:val="center"/>
        <w:tabs>
          <w:tab w:pos="1800" w:val="left"/>
          <w:tab w:pos="2500" w:val="left"/>
          <w:tab w:pos="2820" w:val="left"/>
          <w:tab w:pos="3580" w:val="left"/>
          <w:tab w:pos="3900" w:val="left"/>
          <w:tab w:pos="4680" w:val="left"/>
          <w:tab w:pos="50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4"/>
        </w:rPr>
        <w:t>1012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6"/>
          <w:w w:val="100"/>
          <w:position w:val="4"/>
        </w:rPr>
        <w:t> </w:t>
      </w:r>
      <w:r>
        <w:rPr>
          <w:rFonts w:ascii="Arial" w:hAnsi="Arial" w:cs="Arial" w:eastAsia="Arial"/>
          <w:sz w:val="21"/>
          <w:szCs w:val="21"/>
          <w:color w:val="333334"/>
          <w:spacing w:val="0"/>
          <w:w w:val="52"/>
          <w:position w:val="4"/>
        </w:rPr>
        <w:t>1</w:t>
      </w:r>
      <w:r>
        <w:rPr>
          <w:rFonts w:ascii="Arial" w:hAnsi="Arial" w:cs="Arial" w:eastAsia="Arial"/>
          <w:sz w:val="21"/>
          <w:szCs w:val="21"/>
          <w:color w:val="333334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21"/>
          <w:szCs w:val="21"/>
          <w:color w:val="333334"/>
          <w:spacing w:val="0"/>
          <w:w w:val="100"/>
          <w:position w:val="4"/>
        </w:rPr>
      </w:r>
      <w:r>
        <w:rPr>
          <w:rFonts w:ascii="Arial" w:hAnsi="Arial" w:cs="Arial" w:eastAsia="Arial"/>
          <w:sz w:val="17"/>
          <w:szCs w:val="17"/>
          <w:color w:val="333334"/>
          <w:spacing w:val="-11"/>
          <w:w w:val="100"/>
          <w:position w:val="5"/>
        </w:rPr>
        <w:t>1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100"/>
          <w:position w:val="5"/>
        </w:rPr>
        <w:t>,805</w:t>
      </w:r>
      <w:r>
        <w:rPr>
          <w:rFonts w:ascii="Arial" w:hAnsi="Arial" w:cs="Arial" w:eastAsia="Arial"/>
          <w:sz w:val="17"/>
          <w:szCs w:val="17"/>
          <w:color w:val="595959"/>
          <w:spacing w:val="-3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100"/>
          <w:position w:val="5"/>
        </w:rPr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60"/>
          <w:position w:val="0"/>
        </w:rPr>
        <w:t>I</w:t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0"/>
        </w:rPr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  <w:position w:val="5"/>
        </w:rPr>
        <w:t>1</w:t>
      </w:r>
      <w:r>
        <w:rPr>
          <w:rFonts w:ascii="Arial" w:hAnsi="Arial" w:cs="Arial" w:eastAsia="Arial"/>
          <w:sz w:val="17"/>
          <w:szCs w:val="17"/>
          <w:color w:val="494949"/>
          <w:spacing w:val="-13"/>
          <w:w w:val="100"/>
          <w:position w:val="5"/>
        </w:rPr>
        <w:t>4</w:t>
      </w:r>
      <w:r>
        <w:rPr>
          <w:rFonts w:ascii="Arial" w:hAnsi="Arial" w:cs="Arial" w:eastAsia="Arial"/>
          <w:sz w:val="17"/>
          <w:szCs w:val="17"/>
          <w:color w:val="707072"/>
          <w:spacing w:val="-12"/>
          <w:w w:val="158"/>
          <w:position w:val="5"/>
        </w:rPr>
        <w:t>,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4"/>
          <w:position w:val="5"/>
        </w:rPr>
        <w:t>753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  <w:position w:val="5"/>
        </w:rPr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5"/>
          <w:szCs w:val="25"/>
          <w:color w:val="333334"/>
          <w:spacing w:val="-56"/>
          <w:w w:val="100"/>
          <w:position w:val="0"/>
        </w:rPr>
        <w:t> </w:t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0"/>
        </w:rPr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6"/>
          <w:position w:val="4"/>
        </w:rPr>
        <w:t>1</w:t>
      </w:r>
      <w:r>
        <w:rPr>
          <w:rFonts w:ascii="Arial" w:hAnsi="Arial" w:cs="Arial" w:eastAsia="Arial"/>
          <w:sz w:val="17"/>
          <w:szCs w:val="17"/>
          <w:color w:val="333334"/>
          <w:spacing w:val="-13"/>
          <w:w w:val="106"/>
          <w:position w:val="4"/>
        </w:rPr>
        <w:t>3</w:t>
      </w:r>
      <w:r>
        <w:rPr>
          <w:rFonts w:ascii="Arial" w:hAnsi="Arial" w:cs="Arial" w:eastAsia="Arial"/>
          <w:sz w:val="17"/>
          <w:szCs w:val="17"/>
          <w:color w:val="595959"/>
          <w:spacing w:val="-12"/>
          <w:w w:val="158"/>
          <w:position w:val="4"/>
        </w:rPr>
        <w:t>,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3"/>
          <w:position w:val="4"/>
        </w:rPr>
        <w:t>054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0"/>
          <w:position w:val="4"/>
        </w:rPr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5"/>
          <w:szCs w:val="25"/>
          <w:color w:val="333334"/>
          <w:spacing w:val="-56"/>
          <w:w w:val="100"/>
          <w:position w:val="0"/>
        </w:rPr>
        <w:t> </w:t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5"/>
          <w:szCs w:val="25"/>
          <w:color w:val="333334"/>
          <w:spacing w:val="0"/>
          <w:w w:val="100"/>
          <w:position w:val="0"/>
        </w:rPr>
      </w:r>
      <w:r>
        <w:rPr>
          <w:rFonts w:ascii="Arial" w:hAnsi="Arial" w:cs="Arial" w:eastAsia="Arial"/>
          <w:sz w:val="17"/>
          <w:szCs w:val="17"/>
          <w:color w:val="333334"/>
          <w:spacing w:val="-22"/>
          <w:w w:val="128"/>
          <w:position w:val="4"/>
        </w:rPr>
        <w:t>1</w:t>
      </w:r>
      <w:r>
        <w:rPr>
          <w:rFonts w:ascii="Arial" w:hAnsi="Arial" w:cs="Arial" w:eastAsia="Arial"/>
          <w:sz w:val="17"/>
          <w:szCs w:val="17"/>
          <w:color w:val="595959"/>
          <w:spacing w:val="-12"/>
          <w:w w:val="158"/>
          <w:position w:val="4"/>
        </w:rPr>
        <w:t>,</w:t>
      </w:r>
      <w:r>
        <w:rPr>
          <w:rFonts w:ascii="Arial" w:hAnsi="Arial" w:cs="Arial" w:eastAsia="Arial"/>
          <w:sz w:val="17"/>
          <w:szCs w:val="17"/>
          <w:color w:val="333334"/>
          <w:spacing w:val="0"/>
          <w:w w:val="103"/>
          <w:position w:val="4"/>
        </w:rPr>
        <w:t>699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79.456863" w:type="dxa"/>
      </w:tblPr>
      <w:tblGrid/>
      <w:tr>
        <w:trPr>
          <w:trHeight w:val="240" w:hRule="exact"/>
        </w:trPr>
        <w:tc>
          <w:tcPr>
            <w:tcW w:w="2804" w:type="dxa"/>
            <w:gridSpan w:val="3"/>
            <w:tcBorders>
              <w:top w:val="single" w:sz="15.309904" w:space="0" w:color="2F2F2F"/>
              <w:bottom w:val="single" w:sz="15.309904" w:space="0" w:color="343434"/>
              <w:left w:val="single" w:sz="15.309904" w:space="0" w:color="2B2B2B"/>
              <w:right w:val="single" w:sz="15.309904" w:space="0" w:color="282828"/>
            </w:tcBorders>
          </w:tcPr>
          <w:p>
            <w:pPr>
              <w:spacing w:before="0" w:after="0" w:line="180" w:lineRule="exact"/>
              <w:ind w:left="991" w:right="88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0"/>
                <w:w w:val="100"/>
              </w:rPr>
              <w:t>Obraza</w:t>
            </w:r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0"/>
                <w:w w:val="107"/>
              </w:rPr>
              <w:t>2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20" w:hRule="exact"/>
        </w:trPr>
        <w:tc>
          <w:tcPr>
            <w:tcW w:w="641" w:type="dxa"/>
            <w:tcBorders>
              <w:top w:val="single" w:sz="11.482432" w:space="0" w:color="1F1F1F"/>
              <w:bottom w:val="single" w:sz="7.654952" w:space="0" w:color="484848"/>
              <w:left w:val="single" w:sz="15.309904" w:space="0" w:color="2B2B2B"/>
              <w:right w:val="single" w:sz="7.654952" w:space="0" w:color="3B3B3B"/>
            </w:tcBorders>
          </w:tcPr>
          <w:p>
            <w:pPr>
              <w:spacing w:before="0" w:after="0" w:line="185" w:lineRule="exact"/>
              <w:ind w:left="191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7"/>
              </w:rPr>
              <w:t>OP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15.309904" w:space="0" w:color="343434"/>
              <w:bottom w:val="single" w:sz="7.654952" w:space="0" w:color="484848"/>
              <w:left w:val="single" w:sz="7.654952" w:space="0" w:color="3B3B3B"/>
              <w:right w:val="single" w:sz="7.654952" w:space="0" w:color="444444"/>
            </w:tcBorders>
          </w:tcPr>
          <w:p>
            <w:pPr>
              <w:spacing w:before="0" w:after="0" w:line="180" w:lineRule="exact"/>
              <w:ind w:left="201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0"/>
                <w:w w:val="100"/>
              </w:rPr>
              <w:t>Kolon</w:t>
            </w:r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34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13"/>
              </w:rPr>
              <w:t>4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15.309904" w:space="0" w:color="343434"/>
              <w:bottom w:val="single" w:sz="7.654952" w:space="0" w:color="484848"/>
              <w:left w:val="single" w:sz="7.654952" w:space="0" w:color="444444"/>
              <w:right w:val="single" w:sz="15.309904" w:space="0" w:color="282828"/>
            </w:tcBorders>
          </w:tcPr>
          <w:p>
            <w:pPr>
              <w:spacing w:before="0" w:after="0" w:line="189" w:lineRule="exact"/>
              <w:ind w:left="191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0"/>
              </w:rPr>
              <w:t>Kolon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7"/>
              </w:rPr>
              <w:t>5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25" w:hRule="exact"/>
        </w:trPr>
        <w:tc>
          <w:tcPr>
            <w:tcW w:w="641" w:type="dxa"/>
            <w:tcBorders>
              <w:top w:val="single" w:sz="7.654952" w:space="0" w:color="484848"/>
              <w:bottom w:val="single" w:sz="7.654952" w:space="0" w:color="3F3F3F"/>
              <w:left w:val="single" w:sz="15.309904" w:space="0" w:color="2B2B2B"/>
              <w:right w:val="single" w:sz="7.654952" w:space="0" w:color="3B3B3B"/>
            </w:tcBorders>
          </w:tcPr>
          <w:p>
            <w:pPr>
              <w:spacing w:before="3" w:after="0" w:line="240" w:lineRule="auto"/>
              <w:ind w:left="124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0"/>
                <w:w w:val="106"/>
              </w:rPr>
              <w:t>2001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484848"/>
              <w:bottom w:val="single" w:sz="7.654952" w:space="0" w:color="3F3F3F"/>
              <w:left w:val="single" w:sz="7.654952" w:space="0" w:color="3B3B3B"/>
              <w:right w:val="single" w:sz="7.654952" w:space="0" w:color="444444"/>
            </w:tcBorders>
          </w:tcPr>
          <w:p>
            <w:pPr>
              <w:spacing w:before="0" w:after="0" w:line="189" w:lineRule="exact"/>
              <w:ind w:left="526" w:right="-4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494949"/>
                <w:spacing w:val="0"/>
                <w:w w:val="100"/>
              </w:rPr>
              <w:t>45,902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484848"/>
              <w:bottom w:val="single" w:sz="7.654952" w:space="0" w:color="3F3F3F"/>
              <w:left w:val="single" w:sz="7.654952" w:space="0" w:color="444444"/>
              <w:right w:val="single" w:sz="7.654952" w:space="0" w:color="444444"/>
            </w:tcBorders>
          </w:tcPr>
          <w:p>
            <w:pPr>
              <w:spacing w:before="3" w:after="0" w:line="240" w:lineRule="auto"/>
              <w:ind w:left="526" w:right="-56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494949"/>
                <w:w w:val="105"/>
              </w:rPr>
              <w:t>8</w:t>
            </w:r>
            <w:r>
              <w:rPr>
                <w:rFonts w:ascii="Arial" w:hAnsi="Arial" w:cs="Arial" w:eastAsia="Arial"/>
                <w:sz w:val="17"/>
                <w:szCs w:val="17"/>
                <w:color w:val="494949"/>
                <w:spacing w:val="-22"/>
                <w:w w:val="105"/>
              </w:rPr>
              <w:t>4</w:t>
            </w:r>
            <w:r>
              <w:rPr>
                <w:rFonts w:ascii="Arial" w:hAnsi="Arial" w:cs="Arial" w:eastAsia="Arial"/>
                <w:sz w:val="17"/>
                <w:szCs w:val="17"/>
                <w:color w:val="707072"/>
                <w:spacing w:val="0"/>
                <w:w w:val="111"/>
              </w:rPr>
              <w:t>,</w:t>
            </w:r>
            <w:r>
              <w:rPr>
                <w:rFonts w:ascii="Arial" w:hAnsi="Arial" w:cs="Arial" w:eastAsia="Arial"/>
                <w:sz w:val="17"/>
                <w:szCs w:val="17"/>
                <w:color w:val="707072"/>
                <w:spacing w:val="-7"/>
                <w:w w:val="112"/>
              </w:rPr>
              <w:t>8</w:t>
            </w:r>
            <w:r>
              <w:rPr>
                <w:rFonts w:ascii="Arial" w:hAnsi="Arial" w:cs="Arial" w:eastAsia="Arial"/>
                <w:sz w:val="17"/>
                <w:szCs w:val="17"/>
                <w:color w:val="494949"/>
                <w:spacing w:val="0"/>
                <w:w w:val="105"/>
              </w:rPr>
              <w:t>74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20" w:hRule="exact"/>
        </w:trPr>
        <w:tc>
          <w:tcPr>
            <w:tcW w:w="641" w:type="dxa"/>
            <w:tcBorders>
              <w:top w:val="single" w:sz="7.654952" w:space="0" w:color="3F3F3F"/>
              <w:bottom w:val="single" w:sz="7.654952" w:space="0" w:color="3F3F44"/>
              <w:left w:val="single" w:sz="15.309904" w:space="0" w:color="2B2B2B"/>
              <w:right w:val="single" w:sz="7.654952" w:space="0" w:color="3B3B3B"/>
            </w:tcBorders>
          </w:tcPr>
          <w:p>
            <w:pPr>
              <w:spacing w:before="0" w:after="0" w:line="194" w:lineRule="exact"/>
              <w:ind w:left="124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4"/>
              </w:rPr>
              <w:t>2131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3F3F3F"/>
              <w:bottom w:val="single" w:sz="7.654952" w:space="0" w:color="3F3F44"/>
              <w:left w:val="single" w:sz="7.654952" w:space="0" w:color="3B3B3B"/>
              <w:right w:val="single" w:sz="7.654952" w:space="0" w:color="444444"/>
            </w:tcBorders>
          </w:tcPr>
          <w:p>
            <w:pPr>
              <w:spacing w:before="0" w:after="0" w:line="194" w:lineRule="exact"/>
              <w:ind w:left="526" w:right="-4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-6"/>
                <w:w w:val="100"/>
              </w:rPr>
              <w:t>4</w:t>
            </w:r>
            <w:r>
              <w:rPr>
                <w:rFonts w:ascii="Arial" w:hAnsi="Arial" w:cs="Arial" w:eastAsia="Arial"/>
                <w:sz w:val="17"/>
                <w:szCs w:val="17"/>
                <w:color w:val="595959"/>
                <w:spacing w:val="0"/>
                <w:w w:val="100"/>
              </w:rPr>
              <w:t>5,708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3F3F3F"/>
              <w:bottom w:val="single" w:sz="7.654952" w:space="0" w:color="3F3F44"/>
              <w:left w:val="single" w:sz="7.654952" w:space="0" w:color="444444"/>
              <w:right w:val="single" w:sz="7.654952" w:space="0" w:color="444444"/>
            </w:tcBorders>
          </w:tcPr>
          <w:p>
            <w:pPr>
              <w:spacing w:before="0" w:after="0" w:line="194" w:lineRule="exact"/>
              <w:ind w:left="517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494949"/>
                <w:spacing w:val="0"/>
                <w:w w:val="100"/>
              </w:rPr>
              <w:t>84,859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20" w:hRule="exact"/>
        </w:trPr>
        <w:tc>
          <w:tcPr>
            <w:tcW w:w="641" w:type="dxa"/>
            <w:tcBorders>
              <w:top w:val="single" w:sz="7.654952" w:space="0" w:color="3F3F44"/>
              <w:bottom w:val="single" w:sz="7.654952" w:space="0" w:color="4B4B4B"/>
              <w:left w:val="single" w:sz="15.309904" w:space="0" w:color="2B2B2B"/>
              <w:right w:val="single" w:sz="7.654952" w:space="0" w:color="3B3B3B"/>
            </w:tcBorders>
          </w:tcPr>
          <w:p>
            <w:pPr>
              <w:spacing w:before="0" w:after="0" w:line="194" w:lineRule="exact"/>
              <w:ind w:left="11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5"/>
              </w:rPr>
              <w:t>2346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3F3F44"/>
              <w:bottom w:val="single" w:sz="7.654952" w:space="0" w:color="4B4B4B"/>
              <w:left w:val="single" w:sz="7.654952" w:space="0" w:color="3B3B3B"/>
              <w:right w:val="single" w:sz="7.654952" w:space="0" w:color="444444"/>
            </w:tcBorders>
          </w:tcPr>
          <w:p>
            <w:pPr>
              <w:spacing w:before="0" w:after="0" w:line="194" w:lineRule="exact"/>
              <w:ind w:right="-10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595959"/>
                <w:spacing w:val="0"/>
                <w:w w:val="101"/>
              </w:rPr>
              <w:t>194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3F3F44"/>
              <w:bottom w:val="single" w:sz="7.654952" w:space="0" w:color="4B4B4B"/>
              <w:left w:val="single" w:sz="7.654952" w:space="0" w:color="444444"/>
              <w:right w:val="single" w:sz="7.654952" w:space="0" w:color="4B4B4B"/>
            </w:tcBorders>
          </w:tcPr>
          <w:p>
            <w:pPr>
              <w:spacing w:before="8" w:after="0" w:line="193" w:lineRule="exact"/>
              <w:ind w:right="-8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494949"/>
                <w:spacing w:val="0"/>
                <w:w w:val="105"/>
                <w:position w:val="-1"/>
              </w:rPr>
              <w:t>15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30" w:hRule="exact"/>
        </w:trPr>
        <w:tc>
          <w:tcPr>
            <w:tcW w:w="641" w:type="dxa"/>
            <w:tcBorders>
              <w:top w:val="single" w:sz="7.654952" w:space="0" w:color="4B4B4B"/>
              <w:bottom w:val="single" w:sz="7.654952" w:space="0" w:color="2F2B2F"/>
              <w:left w:val="single" w:sz="15.309904" w:space="0" w:color="2B2B2B"/>
              <w:right w:val="single" w:sz="7.654952" w:space="0" w:color="3B3B3B"/>
            </w:tcBorders>
          </w:tcPr>
          <w:p>
            <w:pPr>
              <w:spacing w:before="8" w:after="0" w:line="240" w:lineRule="auto"/>
              <w:ind w:left="10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5"/>
              </w:rPr>
              <w:t>2347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4B4B4B"/>
              <w:bottom w:val="single" w:sz="7.654952" w:space="0" w:color="484848"/>
              <w:left w:val="single" w:sz="7.654952" w:space="0" w:color="3B3B3B"/>
              <w:right w:val="single" w:sz="7.654952" w:space="0" w:color="444444"/>
            </w:tcBorders>
          </w:tcPr>
          <w:p>
            <w:pPr/>
            <w:rPr/>
          </w:p>
        </w:tc>
        <w:tc>
          <w:tcPr>
            <w:tcW w:w="1081" w:type="dxa"/>
            <w:tcBorders>
              <w:top w:val="single" w:sz="7.654952" w:space="0" w:color="4B4B4B"/>
              <w:bottom w:val="single" w:sz="7.654952" w:space="0" w:color="484848"/>
              <w:left w:val="single" w:sz="7.654952" w:space="0" w:color="444444"/>
              <w:right w:val="single" w:sz="7.654952" w:space="0" w:color="4B4B4B"/>
            </w:tcBorders>
          </w:tcPr>
          <w:p>
            <w:pPr/>
            <w:rPr/>
          </w:p>
        </w:tc>
      </w:tr>
    </w:tbl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50.750809" w:type="dxa"/>
      </w:tblPr>
      <w:tblGrid/>
      <w:tr>
        <w:trPr>
          <w:trHeight w:val="240" w:hRule="exact"/>
        </w:trPr>
        <w:tc>
          <w:tcPr>
            <w:tcW w:w="2799" w:type="dxa"/>
            <w:gridSpan w:val="3"/>
            <w:tcBorders>
              <w:top w:val="single" w:sz="15.309904" w:space="0" w:color="343434"/>
              <w:bottom w:val="single" w:sz="15.309904" w:space="0" w:color="343434"/>
              <w:left w:val="single" w:sz="15.309904" w:space="0" w:color="2F2F2F"/>
              <w:right w:val="single" w:sz="15.309904" w:space="0" w:color="2B2B2B"/>
            </w:tcBorders>
          </w:tcPr>
          <w:p>
            <w:pPr>
              <w:spacing w:before="0" w:after="0" w:line="189" w:lineRule="exact"/>
              <w:ind w:left="982" w:right="88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0"/>
              </w:rPr>
              <w:t>Obraza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8"/>
              </w:rPr>
              <w:t>3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20" w:hRule="exact"/>
        </w:trPr>
        <w:tc>
          <w:tcPr>
            <w:tcW w:w="641" w:type="dxa"/>
            <w:tcBorders>
              <w:top w:val="single" w:sz="15.309904" w:space="0" w:color="343434"/>
              <w:bottom w:val="single" w:sz="7.654952" w:space="0" w:color="444444"/>
              <w:left w:val="single" w:sz="15.309904" w:space="0" w:color="2F2F2F"/>
              <w:right w:val="single" w:sz="11.482432" w:space="0" w:color="484848"/>
            </w:tcBorders>
          </w:tcPr>
          <w:p>
            <w:pPr>
              <w:spacing w:before="0" w:after="0" w:line="180" w:lineRule="exact"/>
              <w:ind w:left="191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7"/>
              </w:rPr>
              <w:t>OP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15.309904" w:space="0" w:color="343434"/>
              <w:bottom w:val="single" w:sz="7.654952" w:space="0" w:color="444444"/>
              <w:left w:val="single" w:sz="11.482432" w:space="0" w:color="484848"/>
              <w:right w:val="single" w:sz="11.482432" w:space="0" w:color="48484B"/>
            </w:tcBorders>
          </w:tcPr>
          <w:p>
            <w:pPr>
              <w:spacing w:before="0" w:after="0" w:line="189" w:lineRule="exact"/>
              <w:ind w:left="196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15"/>
              </w:rPr>
              <w:t>Kolona4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single" w:sz="15.309904" w:space="0" w:color="343434"/>
              <w:bottom w:val="single" w:sz="7.654952" w:space="0" w:color="444444"/>
              <w:left w:val="single" w:sz="11.482432" w:space="0" w:color="48484B"/>
              <w:right w:val="single" w:sz="15.309904" w:space="0" w:color="2B2B2B"/>
            </w:tcBorders>
          </w:tcPr>
          <w:p>
            <w:pPr>
              <w:spacing w:before="0" w:after="0" w:line="189" w:lineRule="exact"/>
              <w:ind w:left="196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0"/>
              </w:rPr>
              <w:t>Kolon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1D1D1D"/>
                <w:spacing w:val="0"/>
                <w:w w:val="119"/>
              </w:rPr>
              <w:t>5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25" w:hRule="exact"/>
        </w:trPr>
        <w:tc>
          <w:tcPr>
            <w:tcW w:w="641" w:type="dxa"/>
            <w:tcBorders>
              <w:top w:val="single" w:sz="7.654952" w:space="0" w:color="444444"/>
              <w:bottom w:val="single" w:sz="7.654952" w:space="0" w:color="2B2B2B"/>
              <w:left w:val="single" w:sz="15.309904" w:space="0" w:color="2F2F2F"/>
              <w:right w:val="single" w:sz="11.482432" w:space="0" w:color="484848"/>
            </w:tcBorders>
          </w:tcPr>
          <w:p>
            <w:pPr>
              <w:spacing w:before="3" w:after="0" w:line="240" w:lineRule="auto"/>
              <w:ind w:left="11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7"/>
              </w:rPr>
              <w:t>3001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444444"/>
              <w:bottom w:val="single" w:sz="7.654952" w:space="0" w:color="444444"/>
              <w:left w:val="single" w:sz="11.482432" w:space="0" w:color="484848"/>
              <w:right w:val="single" w:sz="11.482432" w:space="0" w:color="48484B"/>
            </w:tcBorders>
          </w:tcPr>
          <w:p>
            <w:pPr>
              <w:spacing w:before="0" w:after="0" w:line="189" w:lineRule="exact"/>
              <w:ind w:right="-12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595959"/>
                <w:spacing w:val="0"/>
                <w:w w:val="100"/>
              </w:rPr>
              <w:t>783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single" w:sz="7.654952" w:space="0" w:color="444444"/>
              <w:bottom w:val="single" w:sz="7.654952" w:space="0" w:color="444444"/>
              <w:left w:val="single" w:sz="11.482432" w:space="0" w:color="48484B"/>
              <w:right w:val="single" w:sz="11.482432" w:space="0" w:color="484848"/>
            </w:tcBorders>
          </w:tcPr>
          <w:p>
            <w:pPr>
              <w:spacing w:before="3" w:after="0" w:line="240" w:lineRule="auto"/>
              <w:ind w:right="-15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595959"/>
                <w:spacing w:val="0"/>
                <w:w w:val="103"/>
              </w:rPr>
              <w:t>630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20" w:hRule="exact"/>
        </w:trPr>
        <w:tc>
          <w:tcPr>
            <w:tcW w:w="641" w:type="dxa"/>
            <w:tcBorders>
              <w:top w:val="single" w:sz="7.654952" w:space="0" w:color="2B2B2B"/>
              <w:bottom w:val="single" w:sz="7.654952" w:space="0" w:color="4B4B4B"/>
              <w:left w:val="single" w:sz="15.309904" w:space="0" w:color="2F2F2F"/>
              <w:right w:val="single" w:sz="11.482432" w:space="0" w:color="484848"/>
            </w:tcBorders>
          </w:tcPr>
          <w:p>
            <w:pPr>
              <w:spacing w:before="0" w:after="0" w:line="194" w:lineRule="exact"/>
              <w:ind w:left="11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5"/>
              </w:rPr>
              <w:t>3067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444444"/>
              <w:bottom w:val="single" w:sz="7.654952" w:space="0" w:color="4B4B4B"/>
              <w:left w:val="single" w:sz="11.482432" w:space="0" w:color="484848"/>
              <w:right w:val="single" w:sz="11.482432" w:space="0" w:color="48484B"/>
            </w:tcBorders>
          </w:tcPr>
          <w:p>
            <w:pPr>
              <w:spacing w:before="0" w:after="0" w:line="194" w:lineRule="exact"/>
              <w:ind w:left="627" w:right="-6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595959"/>
                <w:spacing w:val="0"/>
                <w:w w:val="100"/>
              </w:rPr>
              <w:t>1,560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single" w:sz="7.654952" w:space="0" w:color="444444"/>
              <w:bottom w:val="single" w:sz="7.654952" w:space="0" w:color="4B4B4B"/>
              <w:left w:val="single" w:sz="11.482432" w:space="0" w:color="48484B"/>
              <w:right w:val="single" w:sz="11.482432" w:space="0" w:color="484848"/>
            </w:tcBorders>
          </w:tcPr>
          <w:p>
            <w:pPr>
              <w:spacing w:before="0" w:after="0" w:line="194" w:lineRule="exact"/>
              <w:ind w:left="617" w:right="-7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595959"/>
                <w:spacing w:val="0"/>
                <w:w w:val="102"/>
              </w:rPr>
              <w:t>1,538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30" w:hRule="exact"/>
        </w:trPr>
        <w:tc>
          <w:tcPr>
            <w:tcW w:w="641" w:type="dxa"/>
            <w:tcBorders>
              <w:top w:val="single" w:sz="7.654952" w:space="0" w:color="4B4B4B"/>
              <w:bottom w:val="single" w:sz="7.654952" w:space="0" w:color="3B3B3B"/>
              <w:left w:val="single" w:sz="15.309904" w:space="0" w:color="2F2F2F"/>
              <w:right w:val="single" w:sz="11.482432" w:space="0" w:color="484848"/>
            </w:tcBorders>
          </w:tcPr>
          <w:p>
            <w:pPr>
              <w:spacing w:before="0" w:after="0" w:line="194" w:lineRule="exact"/>
              <w:ind w:left="11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6"/>
              </w:rPr>
              <w:t>3162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4B4B4B"/>
              <w:bottom w:val="single" w:sz="7.654952" w:space="0" w:color="3B3B3B"/>
              <w:left w:val="single" w:sz="11.482432" w:space="0" w:color="484848"/>
              <w:right w:val="single" w:sz="11.482432" w:space="0" w:color="48484B"/>
            </w:tcBorders>
          </w:tcPr>
          <w:p>
            <w:pPr/>
            <w:rPr/>
          </w:p>
        </w:tc>
        <w:tc>
          <w:tcPr>
            <w:tcW w:w="1076" w:type="dxa"/>
            <w:tcBorders>
              <w:top w:val="single" w:sz="7.654952" w:space="0" w:color="4B4B4B"/>
              <w:bottom w:val="single" w:sz="11.482432" w:space="0" w:color="544F54"/>
              <w:left w:val="single" w:sz="11.482432" w:space="0" w:color="48484B"/>
              <w:right w:val="single" w:sz="11.482432" w:space="0" w:color="484848"/>
            </w:tcBorders>
          </w:tcPr>
          <w:p>
            <w:pPr/>
            <w:rPr/>
          </w:p>
        </w:tc>
      </w:tr>
      <w:tr>
        <w:trPr>
          <w:trHeight w:val="235" w:hRule="exact"/>
        </w:trPr>
        <w:tc>
          <w:tcPr>
            <w:tcW w:w="641" w:type="dxa"/>
            <w:tcBorders>
              <w:top w:val="single" w:sz="7.654952" w:space="0" w:color="3B3B3B"/>
              <w:bottom w:val="single" w:sz="15.309904" w:space="0" w:color="343434"/>
              <w:left w:val="single" w:sz="15.309904" w:space="0" w:color="2F2F2F"/>
              <w:right w:val="single" w:sz="11.482432" w:space="0" w:color="484848"/>
            </w:tcBorders>
          </w:tcPr>
          <w:p>
            <w:pPr>
              <w:spacing w:before="0" w:after="0" w:line="194" w:lineRule="exact"/>
              <w:ind w:left="115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333334"/>
                <w:spacing w:val="0"/>
                <w:w w:val="105"/>
              </w:rPr>
              <w:t>3163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81" w:type="dxa"/>
            <w:tcBorders>
              <w:top w:val="single" w:sz="7.654952" w:space="0" w:color="3B3B3B"/>
              <w:bottom w:val="single" w:sz="15.309904" w:space="0" w:color="343434"/>
              <w:left w:val="single" w:sz="11.482432" w:space="0" w:color="484848"/>
              <w:right w:val="single" w:sz="11.482432" w:space="0" w:color="48484B"/>
            </w:tcBorders>
          </w:tcPr>
          <w:p>
            <w:pPr>
              <w:spacing w:before="0" w:after="0" w:line="194" w:lineRule="exact"/>
              <w:ind w:right="-2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595959"/>
                <w:spacing w:val="0"/>
                <w:w w:val="100"/>
              </w:rPr>
              <w:t>777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76" w:type="dxa"/>
            <w:tcBorders>
              <w:top w:val="single" w:sz="11.482432" w:space="0" w:color="544F54"/>
              <w:bottom w:val="single" w:sz="15.309904" w:space="0" w:color="343434"/>
              <w:left w:val="single" w:sz="11.482432" w:space="0" w:color="48484B"/>
              <w:right w:val="single" w:sz="11.482432" w:space="0" w:color="484848"/>
            </w:tcBorders>
          </w:tcPr>
          <w:p>
            <w:pPr>
              <w:spacing w:before="0" w:after="0" w:line="189" w:lineRule="exact"/>
              <w:ind w:right="-15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494949"/>
                <w:spacing w:val="0"/>
                <w:w w:val="103"/>
              </w:rPr>
              <w:t>908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</w:tbl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6" w:after="0" w:line="474" w:lineRule="exact"/>
        <w:ind w:left="167"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059105pt;margin-top:.256942pt;width:145.444090pt;height:94.413454pt;mso-position-horizontal-relative:page;mso-position-vertical-relative:paragraph;z-index:-2129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40" w:hRule="exact"/>
                    </w:trPr>
                    <w:tc>
                      <w:tcPr>
                        <w:tcW w:w="2808" w:type="dxa"/>
                        <w:gridSpan w:val="3"/>
                        <w:tcBorders>
                          <w:top w:val="single" w:sz="15.309904" w:space="0" w:color="2F2F2F"/>
                          <w:bottom w:val="single" w:sz="15.309904" w:space="0" w:color="2F2B2F"/>
                          <w:left w:val="single" w:sz="15.309904" w:space="0" w:color="1F1F1F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85" w:lineRule="exact"/>
                          <w:ind w:left="986" w:right="89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0"/>
                          </w:rPr>
                          <w:t>Obraza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1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15.309904" w:space="0" w:color="2F2B2F"/>
                          <w:bottom w:val="single" w:sz="11.482432" w:space="0" w:color="4B4B4B"/>
                          <w:left w:val="single" w:sz="15.309904" w:space="0" w:color="1F1F1F"/>
                          <w:right w:val="single" w:sz="11.482432" w:space="0" w:color="343434"/>
                        </w:tcBorders>
                      </w:tcPr>
                      <w:p>
                        <w:pPr>
                          <w:spacing w:before="0" w:after="0" w:line="185" w:lineRule="exact"/>
                          <w:ind w:left="187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7"/>
                          </w:rPr>
                          <w:t>OP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15.309904" w:space="0" w:color="2F2B2F"/>
                          <w:bottom w:val="single" w:sz="11.482432" w:space="0" w:color="4B4B4B"/>
                          <w:left w:val="single" w:sz="11.482432" w:space="0" w:color="343434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85" w:lineRule="exact"/>
                          <w:ind w:left="196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1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15.309904" w:space="0" w:color="2F2B2F"/>
                          <w:bottom w:val="single" w:sz="7.654952" w:space="0" w:color="343434"/>
                          <w:left w:val="single" w:sz="11.482432" w:space="0" w:color="2B2B2B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85" w:lineRule="exact"/>
                          <w:ind w:left="19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19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636" w:type="dxa"/>
                        <w:tcBorders>
                          <w:top w:val="single" w:sz="11.482432" w:space="0" w:color="4B4B4B"/>
                          <w:bottom w:val="single" w:sz="7.654952" w:space="0" w:color="343438"/>
                          <w:left w:val="single" w:sz="15.309904" w:space="0" w:color="1F1F1F"/>
                          <w:right w:val="single" w:sz="11.482432" w:space="0" w:color="343434"/>
                        </w:tcBorders>
                      </w:tcPr>
                      <w:p>
                        <w:pPr>
                          <w:spacing w:before="0" w:after="0" w:line="189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8"/>
                          </w:rPr>
                          <w:t>4001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11.482432" w:space="0" w:color="4B4B4B"/>
                          <w:bottom w:val="single" w:sz="7.654952" w:space="0" w:color="343438"/>
                          <w:left w:val="single" w:sz="11.482432" w:space="0" w:color="343434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89" w:lineRule="exact"/>
                          <w:ind w:left="531" w:right="-58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w w:val="101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-12"/>
                            <w:w w:val="101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95959"/>
                            <w:spacing w:val="0"/>
                            <w:w w:val="102"/>
                          </w:rPr>
                          <w:t>,902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343434"/>
                          <w:bottom w:val="single" w:sz="11.482432" w:space="0" w:color="484848"/>
                          <w:left w:val="single" w:sz="11.482432" w:space="0" w:color="2B2B2B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94" w:lineRule="exact"/>
                          <w:ind w:left="526" w:right="-5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0"/>
                            <w:w w:val="100"/>
                          </w:rPr>
                          <w:t>84,874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43438"/>
                          <w:bottom w:val="single" w:sz="7.654952" w:space="0" w:color="383838"/>
                          <w:left w:val="single" w:sz="15.309904" w:space="0" w:color="1F1F1F"/>
                          <w:right w:val="single" w:sz="11.482432" w:space="0" w:color="343434"/>
                        </w:tcBorders>
                      </w:tcPr>
                      <w:p>
                        <w:pPr>
                          <w:spacing w:before="0" w:after="0" w:line="194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8"/>
                          </w:rPr>
                          <w:t>4171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343438"/>
                          <w:bottom w:val="single" w:sz="7.654952" w:space="0" w:color="383838"/>
                          <w:left w:val="single" w:sz="11.482432" w:space="0" w:color="343434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85" w:lineRule="exact"/>
                          <w:ind w:left="531" w:right="-5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w w:val="101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-12"/>
                            <w:w w:val="101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95959"/>
                            <w:spacing w:val="0"/>
                            <w:w w:val="101"/>
                          </w:rPr>
                          <w:t>,708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11.482432" w:space="0" w:color="484848"/>
                          <w:bottom w:val="single" w:sz="7.654952" w:space="0" w:color="383838"/>
                          <w:left w:val="single" w:sz="11.482432" w:space="0" w:color="2B2B2B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89" w:lineRule="exact"/>
                          <w:ind w:left="526" w:right="-56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0"/>
                            <w:w w:val="100"/>
                          </w:rPr>
                          <w:t>84,859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83838"/>
                          <w:bottom w:val="single" w:sz="7.654952" w:space="0" w:color="282828"/>
                          <w:left w:val="single" w:sz="15.309904" w:space="0" w:color="1F1F1F"/>
                          <w:right w:val="single" w:sz="11.482432" w:space="0" w:color="343434"/>
                        </w:tcBorders>
                      </w:tcPr>
                      <w:p>
                        <w:pPr>
                          <w:spacing w:before="0" w:after="0" w:line="194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7"/>
                          </w:rPr>
                          <w:t>4434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383838"/>
                          <w:bottom w:val="single" w:sz="7.654952" w:space="0" w:color="3B3B3F"/>
                          <w:left w:val="single" w:sz="11.482432" w:space="0" w:color="343434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85" w:lineRule="exact"/>
                          <w:ind w:right="-28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4"/>
                          </w:rPr>
                          <w:t>194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383838"/>
                          <w:bottom w:val="single" w:sz="7.654952" w:space="0" w:color="3B3B3F"/>
                          <w:left w:val="single" w:sz="11.482432" w:space="0" w:color="2B2B2B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94" w:lineRule="exact"/>
                          <w:ind w:right="-22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5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282828"/>
                          <w:bottom w:val="single" w:sz="11.482432" w:space="0" w:color="4B4B4B"/>
                          <w:left w:val="single" w:sz="15.309904" w:space="0" w:color="1F1F1F"/>
                          <w:right w:val="single" w:sz="11.482432" w:space="0" w:color="343434"/>
                        </w:tcBorders>
                      </w:tcPr>
                      <w:p>
                        <w:pPr>
                          <w:spacing w:before="0" w:after="0" w:line="194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4"/>
                          </w:rPr>
                          <w:t>4435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3B3B3F"/>
                          <w:bottom w:val="single" w:sz="11.482432" w:space="0" w:color="4B4B4B"/>
                          <w:left w:val="single" w:sz="11.482432" w:space="0" w:color="343434"/>
                          <w:right w:val="single" w:sz="11.482432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3B3B3F"/>
                          <w:bottom w:val="single" w:sz="7.654952" w:space="0" w:color="343434"/>
                          <w:left w:val="single" w:sz="11.482432" w:space="0" w:color="2B2B2B"/>
                          <w:right w:val="single" w:sz="11.482432" w:space="0" w:color="2B2B2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36" w:type="dxa"/>
                        <w:tcBorders>
                          <w:top w:val="single" w:sz="11.482432" w:space="0" w:color="4B4B4B"/>
                          <w:bottom w:val="single" w:sz="7.654952" w:space="0" w:color="383838"/>
                          <w:left w:val="single" w:sz="15.309904" w:space="0" w:color="1F1F1F"/>
                          <w:right w:val="single" w:sz="11.482432" w:space="0" w:color="343434"/>
                        </w:tcBorders>
                      </w:tcPr>
                      <w:p>
                        <w:pPr>
                          <w:spacing w:before="0" w:after="0" w:line="189" w:lineRule="exact"/>
                          <w:ind w:left="10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6"/>
                          </w:rPr>
                          <w:t>4436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11.482432" w:space="0" w:color="4B4B4B"/>
                          <w:bottom w:val="single" w:sz="7.654952" w:space="0" w:color="383838"/>
                          <w:left w:val="single" w:sz="11.482432" w:space="0" w:color="343434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0" w:after="0" w:line="189" w:lineRule="exact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1"/>
                          </w:rPr>
                          <w:t>493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343434"/>
                          <w:bottom w:val="single" w:sz="7.654952" w:space="0" w:color="4B4B4B"/>
                          <w:left w:val="single" w:sz="11.482432" w:space="0" w:color="2B2B2B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8" w:after="0" w:line="240" w:lineRule="auto"/>
                          <w:ind w:right="-1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3"/>
                          </w:rPr>
                          <w:t>687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36" w:type="dxa"/>
                        <w:tcBorders>
                          <w:top w:val="single" w:sz="7.654952" w:space="0" w:color="383838"/>
                          <w:bottom w:val="single" w:sz="15.309904" w:space="0" w:color="383838"/>
                          <w:left w:val="single" w:sz="15.309904" w:space="0" w:color="1F1F1F"/>
                          <w:right w:val="single" w:sz="11.482432" w:space="0" w:color="343434"/>
                        </w:tcBorders>
                      </w:tcPr>
                      <w:p>
                        <w:pPr>
                          <w:spacing w:before="0" w:after="0" w:line="187" w:lineRule="exact"/>
                          <w:ind w:left="10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7"/>
                          </w:rPr>
                          <w:t>4442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383838"/>
                          <w:bottom w:val="single" w:sz="15.309904" w:space="0" w:color="383838"/>
                          <w:left w:val="single" w:sz="11.482432" w:space="0" w:color="343434"/>
                          <w:right w:val="single" w:sz="11.482432" w:space="0" w:color="2B2B2B"/>
                        </w:tcBorders>
                      </w:tcPr>
                      <w:p>
                        <w:pPr>
                          <w:spacing w:before="1" w:after="0" w:line="240" w:lineRule="auto"/>
                          <w:ind w:right="-6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3"/>
                          </w:rPr>
                          <w:t>696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single" w:sz="7.654952" w:space="0" w:color="4B4B4B"/>
                          <w:bottom w:val="single" w:sz="15.309904" w:space="0" w:color="383838"/>
                          <w:left w:val="single" w:sz="11.482432" w:space="0" w:color="2B2B2B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1" w:after="0" w:line="240" w:lineRule="auto"/>
                          <w:ind w:right="-1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0"/>
                            <w:w w:val="104"/>
                          </w:rPr>
                          <w:t>57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42"/>
          <w:szCs w:val="42"/>
          <w:color w:val="C8C8C4"/>
          <w:spacing w:val="0"/>
          <w:w w:val="52"/>
          <w:position w:val="-1"/>
        </w:rPr>
        <w:t>1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70" w:lineRule="exact"/>
        <w:ind w:left="129" w:right="-20"/>
        <w:jc w:val="left"/>
        <w:rPr>
          <w:rFonts w:ascii="Times New Roman" w:hAnsi="Times New Roman" w:cs="Times New Roman" w:eastAsia="Times New Roman"/>
          <w:sz w:val="50"/>
          <w:szCs w:val="5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580669pt;margin-top:-55.96154pt;width:473.65016pt;height:71.887616pt;mso-position-horizontal-relative:page;mso-position-vertical-relative:paragraph;z-index:-2129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30" w:hRule="exact"/>
                    </w:trPr>
                    <w:tc>
                      <w:tcPr>
                        <w:tcW w:w="9373" w:type="dxa"/>
                        <w:gridSpan w:val="9"/>
                        <w:tcBorders>
                          <w:top w:val="single" w:sz="15.309904" w:space="0" w:color="2F2F2F"/>
                          <w:bottom w:val="single" w:sz="15.309904" w:space="0" w:color="2F2F34"/>
                          <w:left w:val="single" w:sz="15.309904" w:space="0" w:color="2B2B2B"/>
                          <w:right w:val="single" w:sz="15.309904" w:space="0" w:color="2F2F2F"/>
                        </w:tcBorders>
                      </w:tcPr>
                      <w:p>
                        <w:pPr>
                          <w:spacing w:before="0" w:after="0" w:line="180" w:lineRule="exact"/>
                          <w:ind w:left="4268" w:right="417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Obraza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7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641" w:type="dxa"/>
                        <w:tcBorders>
                          <w:top w:val="single" w:sz="15.309904" w:space="0" w:color="2F2F34"/>
                          <w:bottom w:val="single" w:sz="7.654952" w:space="0" w:color="232328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89" w:lineRule="exact"/>
                          <w:ind w:left="187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7"/>
                          </w:rPr>
                          <w:t>OP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15.309904" w:space="0" w:color="2F2F34"/>
                          <w:bottom w:val="single" w:sz="11.482432" w:space="0" w:color="444444"/>
                          <w:left w:val="single" w:sz="7.654952" w:space="0" w:color="3B3B3B"/>
                          <w:right w:val="single" w:sz="11.482432" w:space="0" w:color="3B3B3F"/>
                        </w:tcBorders>
                      </w:tcPr>
                      <w:p>
                        <w:pPr>
                          <w:spacing w:before="0" w:after="0" w:line="189" w:lineRule="exact"/>
                          <w:ind w:left="196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4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2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15.309904" w:space="0" w:color="2F2F34"/>
                          <w:bottom w:val="single" w:sz="11.482432" w:space="0" w:color="444444"/>
                          <w:left w:val="single" w:sz="11.482432" w:space="0" w:color="3B3B3F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89" w:lineRule="exact"/>
                          <w:ind w:left="19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7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5.309904" w:space="0" w:color="2F2F34"/>
                          <w:bottom w:val="single" w:sz="11.482432" w:space="0" w:color="444444"/>
                          <w:left w:val="single" w:sz="11.482432" w:space="0" w:color="3F3F3F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89" w:lineRule="exact"/>
                          <w:ind w:left="19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0"/>
                            <w:w w:val="112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-11"/>
                            <w:w w:val="1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12"/>
                          </w:rPr>
                          <w:t>lona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-8"/>
                            <w:w w:val="1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19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15.309904" w:space="0" w:color="2F2F34"/>
                          <w:bottom w:val="single" w:sz="11.482432" w:space="0" w:color="444444"/>
                          <w:left w:val="single" w:sz="11.482432" w:space="0" w:color="3F3F3F"/>
                          <w:right w:val="single" w:sz="11.482432" w:space="0" w:color="484848"/>
                        </w:tcBorders>
                      </w:tcPr>
                      <w:p>
                        <w:pPr>
                          <w:spacing w:before="0" w:after="0" w:line="189" w:lineRule="exact"/>
                          <w:ind w:left="19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2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15.309904" w:space="0" w:color="2F2F34"/>
                          <w:bottom w:val="single" w:sz="11.482432" w:space="0" w:color="444444"/>
                          <w:left w:val="single" w:sz="11.482432" w:space="0" w:color="484848"/>
                          <w:right w:val="single" w:sz="11.482432" w:space="0" w:color="4B4B4F"/>
                        </w:tcBorders>
                      </w:tcPr>
                      <w:p>
                        <w:pPr>
                          <w:spacing w:before="0" w:after="0" w:line="189" w:lineRule="exact"/>
                          <w:ind w:left="19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8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15.309904" w:space="0" w:color="2F2F34"/>
                          <w:bottom w:val="single" w:sz="11.482432" w:space="0" w:color="444444"/>
                          <w:left w:val="single" w:sz="11.482432" w:space="0" w:color="4B4B4F"/>
                          <w:right w:val="single" w:sz="7.654952" w:space="0" w:color="2F2F2F"/>
                        </w:tcBorders>
                      </w:tcPr>
                      <w:p>
                        <w:pPr>
                          <w:spacing w:before="0" w:after="0" w:line="192" w:lineRule="exact"/>
                          <w:ind w:left="18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33334"/>
                            <w:spacing w:val="0"/>
                            <w:w w:val="11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single" w:sz="15.309904" w:space="0" w:color="2F2F34"/>
                          <w:bottom w:val="single" w:sz="11.482432" w:space="0" w:color="444444"/>
                          <w:left w:val="single" w:sz="7.654952" w:space="0" w:color="2F2F2F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89" w:lineRule="exact"/>
                          <w:ind w:left="153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6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15.309904" w:space="0" w:color="2F2F34"/>
                          <w:bottom w:val="single" w:sz="7.654952" w:space="0" w:color="0F0F0F"/>
                          <w:left w:val="single" w:sz="7.654952" w:space="0" w:color="2B2B2B"/>
                          <w:right w:val="single" w:sz="15.309904" w:space="0" w:color="2F2F2F"/>
                        </w:tcBorders>
                      </w:tcPr>
                      <w:p>
                        <w:pPr>
                          <w:spacing w:before="0" w:after="0" w:line="189" w:lineRule="exact"/>
                          <w:ind w:left="144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Kolon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17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41" w:type="dxa"/>
                        <w:tcBorders>
                          <w:top w:val="single" w:sz="7.654952" w:space="0" w:color="232328"/>
                          <w:bottom w:val="single" w:sz="11.482432" w:space="0" w:color="484848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94" w:lineRule="exact"/>
                          <w:ind w:left="12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7"/>
                          </w:rPr>
                          <w:t>5171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11.482432" w:space="0" w:color="444444"/>
                          <w:bottom w:val="single" w:sz="11.482432" w:space="0" w:color="484848"/>
                          <w:left w:val="single" w:sz="7.654952" w:space="0" w:color="3B3B3B"/>
                          <w:right w:val="single" w:sz="11.482432" w:space="0" w:color="3B3B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1" w:type="dxa"/>
                        <w:tcBorders>
                          <w:top w:val="single" w:sz="11.482432" w:space="0" w:color="444444"/>
                          <w:bottom w:val="single" w:sz="7.654952" w:space="0" w:color="343434"/>
                          <w:left w:val="single" w:sz="11.482432" w:space="0" w:color="3B3B3F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89" w:lineRule="exact"/>
                          <w:ind w:left="526" w:right="-6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0"/>
                            <w:w w:val="101"/>
                          </w:rPr>
                          <w:t>84,874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1.482432" w:space="0" w:color="444444"/>
                          <w:bottom w:val="single" w:sz="7.654952" w:space="0" w:color="0F0F13"/>
                          <w:left w:val="single" w:sz="11.482432" w:space="0" w:color="3F3F3F"/>
                          <w:right w:val="single" w:sz="11.48243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1" w:type="dxa"/>
                        <w:tcBorders>
                          <w:top w:val="single" w:sz="11.482432" w:space="0" w:color="444444"/>
                          <w:bottom w:val="single" w:sz="7.654952" w:space="0" w:color="0F0F13"/>
                          <w:left w:val="single" w:sz="11.482432" w:space="0" w:color="3F3F3F"/>
                          <w:right w:val="single" w:sz="11.48243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1" w:type="dxa"/>
                        <w:tcBorders>
                          <w:top w:val="single" w:sz="11.482432" w:space="0" w:color="444444"/>
                          <w:bottom w:val="single" w:sz="7.654952" w:space="0" w:color="343434"/>
                          <w:left w:val="single" w:sz="11.482432" w:space="0" w:color="484848"/>
                          <w:right w:val="single" w:sz="11.482432" w:space="0" w:color="4B4B4F"/>
                        </w:tcBorders>
                      </w:tcPr>
                      <w:p>
                        <w:pPr>
                          <w:spacing w:before="0" w:after="0" w:line="189" w:lineRule="exact"/>
                          <w:ind w:left="517" w:right="-51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w w:val="1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-22"/>
                            <w:w w:val="1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95959"/>
                            <w:spacing w:val="0"/>
                            <w:w w:val="101"/>
                          </w:rPr>
                          <w:t>,605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11.482432" w:space="0" w:color="444444"/>
                          <w:bottom w:val="single" w:sz="7.654952" w:space="0" w:color="343434"/>
                          <w:left w:val="single" w:sz="11.482432" w:space="0" w:color="4B4B4F"/>
                          <w:right w:val="single" w:sz="7.65495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0" w:type="dxa"/>
                        <w:tcBorders>
                          <w:top w:val="single" w:sz="11.482432" w:space="0" w:color="444444"/>
                          <w:bottom w:val="single" w:sz="7.654952" w:space="0" w:color="343434"/>
                          <w:left w:val="single" w:sz="7.654952" w:space="0" w:color="2F2F2F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80" w:lineRule="exact"/>
                          <w:ind w:right="-7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70707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707072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10"/>
                          </w:rPr>
                          <w:t>60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7.654952" w:space="0" w:color="0F0F0F"/>
                          <w:bottom w:val="single" w:sz="7.654952" w:space="0" w:color="343434"/>
                          <w:left w:val="single" w:sz="7.654952" w:space="0" w:color="2B2B2B"/>
                          <w:right w:val="single" w:sz="15.309904" w:space="0" w:color="2F2F2F"/>
                        </w:tcBorders>
                      </w:tcPr>
                      <w:p>
                        <w:pPr>
                          <w:spacing w:before="0" w:after="0" w:line="185" w:lineRule="exact"/>
                          <w:ind w:left="526" w:right="-56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w w:val="103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-16"/>
                            <w:w w:val="103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95959"/>
                            <w:spacing w:val="-11"/>
                            <w:w w:val="15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2"/>
                          </w:rPr>
                          <w:t>209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641" w:type="dxa"/>
                        <w:tcBorders>
                          <w:top w:val="single" w:sz="11.482432" w:space="0" w:color="484848"/>
                          <w:bottom w:val="single" w:sz="7.654952" w:space="0" w:color="3F3F3F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89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8"/>
                          </w:rPr>
                          <w:t>5435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11.482432" w:space="0" w:color="484848"/>
                          <w:bottom w:val="single" w:sz="7.654952" w:space="0" w:color="3F3F3F"/>
                          <w:left w:val="single" w:sz="7.654952" w:space="0" w:color="3B3B3B"/>
                          <w:right w:val="single" w:sz="11.482432" w:space="0" w:color="3B3B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1" w:type="dxa"/>
                        <w:tcBorders>
                          <w:top w:val="single" w:sz="7.654952" w:space="0" w:color="343434"/>
                          <w:bottom w:val="single" w:sz="7.654952" w:space="0" w:color="3F3F3F"/>
                          <w:left w:val="single" w:sz="11.482432" w:space="0" w:color="3B3B3F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0" w:after="0" w:line="194" w:lineRule="exact"/>
                          <w:ind w:left="526" w:right="-6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0"/>
                            <w:w w:val="101"/>
                          </w:rPr>
                          <w:t>84,859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7.654952" w:space="0" w:color="0F0F13"/>
                          <w:bottom w:val="single" w:sz="7.654952" w:space="0" w:color="2B2B2B"/>
                          <w:left w:val="single" w:sz="11.482432" w:space="0" w:color="3F3F3F"/>
                          <w:right w:val="single" w:sz="11.48243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1" w:type="dxa"/>
                        <w:tcBorders>
                          <w:top w:val="single" w:sz="7.654952" w:space="0" w:color="0F0F13"/>
                          <w:bottom w:val="single" w:sz="7.654952" w:space="0" w:color="2B2B2B"/>
                          <w:left w:val="single" w:sz="11.482432" w:space="0" w:color="3F3F3F"/>
                          <w:right w:val="single" w:sz="11.48243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1" w:type="dxa"/>
                        <w:tcBorders>
                          <w:top w:val="single" w:sz="7.654952" w:space="0" w:color="343434"/>
                          <w:bottom w:val="single" w:sz="7.654952" w:space="0" w:color="2B2B2B"/>
                          <w:left w:val="single" w:sz="11.482432" w:space="0" w:color="484848"/>
                          <w:right w:val="single" w:sz="11.482432" w:space="0" w:color="4B4B4F"/>
                        </w:tcBorders>
                      </w:tcPr>
                      <w:p>
                        <w:pPr>
                          <w:spacing w:before="0" w:after="0" w:line="194" w:lineRule="exact"/>
                          <w:ind w:left="517" w:right="-5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w w:val="104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-13"/>
                            <w:w w:val="104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707072"/>
                            <w:spacing w:val="-19"/>
                            <w:w w:val="15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0"/>
                            <w:w w:val="99"/>
                          </w:rPr>
                          <w:t>605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7.654952" w:space="0" w:color="343434"/>
                          <w:bottom w:val="single" w:sz="11.482432" w:space="0" w:color="484848"/>
                          <w:left w:val="single" w:sz="11.482432" w:space="0" w:color="4B4B4F"/>
                          <w:right w:val="single" w:sz="7.65495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0" w:type="dxa"/>
                        <w:tcBorders>
                          <w:top w:val="single" w:sz="7.654952" w:space="0" w:color="343434"/>
                          <w:bottom w:val="single" w:sz="7.654952" w:space="0" w:color="1F1F1F"/>
                          <w:left w:val="single" w:sz="7.654952" w:space="0" w:color="2F2F2F"/>
                          <w:right w:val="single" w:sz="7.654952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1" w:type="dxa"/>
                        <w:tcBorders>
                          <w:top w:val="single" w:sz="7.654952" w:space="0" w:color="343434"/>
                          <w:bottom w:val="single" w:sz="7.654952" w:space="0" w:color="2F2F34"/>
                          <w:left w:val="single" w:sz="7.654952" w:space="0" w:color="2B2B2B"/>
                          <w:right w:val="single" w:sz="15.309904" w:space="0" w:color="2F2F2F"/>
                        </w:tcBorders>
                      </w:tcPr>
                      <w:p>
                        <w:pPr>
                          <w:spacing w:before="0" w:after="0" w:line="185" w:lineRule="exact"/>
                          <w:ind w:left="526" w:right="-5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w w:val="103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-16"/>
                            <w:w w:val="103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595959"/>
                            <w:spacing w:val="-11"/>
                            <w:w w:val="15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3"/>
                          </w:rPr>
                          <w:t>254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41" w:type="dxa"/>
                        <w:tcBorders>
                          <w:top w:val="single" w:sz="7.654952" w:space="0" w:color="3F3F3F"/>
                          <w:bottom w:val="single" w:sz="7.654952" w:space="0" w:color="232323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6" w:after="0" w:line="240" w:lineRule="auto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8"/>
                          </w:rPr>
                          <w:t>5444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7.654952" w:space="0" w:color="3F3F3F"/>
                          <w:bottom w:val="single" w:sz="7.654952" w:space="0" w:color="383838"/>
                          <w:left w:val="single" w:sz="7.654952" w:space="0" w:color="3B3B3B"/>
                          <w:right w:val="single" w:sz="11.482432" w:space="0" w:color="3B3B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1" w:type="dxa"/>
                        <w:tcBorders>
                          <w:top w:val="single" w:sz="7.654952" w:space="0" w:color="3F3F3F"/>
                          <w:bottom w:val="single" w:sz="11.482432" w:space="0" w:color="4B4B4B"/>
                          <w:left w:val="single" w:sz="11.482432" w:space="0" w:color="3B3B3F"/>
                          <w:right w:val="single" w:sz="11.482432" w:space="0" w:color="3F3F3F"/>
                        </w:tcBorders>
                      </w:tcPr>
                      <w:p>
                        <w:pPr>
                          <w:spacing w:before="6" w:after="0" w:line="240" w:lineRule="auto"/>
                          <w:ind w:right="-29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4949"/>
                            <w:spacing w:val="0"/>
                            <w:w w:val="111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7.654952" w:space="0" w:color="2B2B2B"/>
                          <w:bottom w:val="single" w:sz="11.482432" w:space="0" w:color="4B4B4B"/>
                          <w:left w:val="single" w:sz="11.482432" w:space="0" w:color="3F3F3F"/>
                          <w:right w:val="single" w:sz="11.48243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1" w:type="dxa"/>
                        <w:tcBorders>
                          <w:top w:val="single" w:sz="7.654952" w:space="0" w:color="2B2B2B"/>
                          <w:bottom w:val="single" w:sz="11.482432" w:space="0" w:color="4B4B4B"/>
                          <w:left w:val="single" w:sz="11.482432" w:space="0" w:color="3F3F3F"/>
                          <w:right w:val="single" w:sz="11.48243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1" w:type="dxa"/>
                        <w:tcBorders>
                          <w:top w:val="single" w:sz="7.654952" w:space="0" w:color="2B2B2B"/>
                          <w:bottom w:val="single" w:sz="11.482432" w:space="0" w:color="4B4B4B"/>
                          <w:left w:val="single" w:sz="11.482432" w:space="0" w:color="484848"/>
                          <w:right w:val="single" w:sz="11.482432" w:space="0" w:color="4B4B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6" w:type="dxa"/>
                        <w:tcBorders>
                          <w:top w:val="single" w:sz="11.482432" w:space="0" w:color="484848"/>
                          <w:bottom w:val="single" w:sz="11.482432" w:space="0" w:color="4B4B4B"/>
                          <w:left w:val="single" w:sz="11.482432" w:space="0" w:color="4B4B4F"/>
                          <w:right w:val="single" w:sz="7.65495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0" w:type="dxa"/>
                        <w:tcBorders>
                          <w:top w:val="single" w:sz="7.654952" w:space="0" w:color="1F1F1F"/>
                          <w:bottom w:val="single" w:sz="11.482432" w:space="0" w:color="4B4B4B"/>
                          <w:left w:val="single" w:sz="7.654952" w:space="0" w:color="2F2F2F"/>
                          <w:right w:val="single" w:sz="7.654952" w:space="0" w:color="2B2B2B"/>
                        </w:tcBorders>
                      </w:tcPr>
                      <w:p>
                        <w:pPr>
                          <w:spacing w:before="0" w:after="0" w:line="192" w:lineRule="exact"/>
                          <w:ind w:right="-8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10"/>
                          </w:rPr>
                          <w:t>60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7.654952" w:space="0" w:color="2F2F34"/>
                          <w:bottom w:val="single" w:sz="7.654952" w:space="0" w:color="0F0F0F"/>
                          <w:left w:val="single" w:sz="7.654952" w:space="0" w:color="2B2B2B"/>
                          <w:right w:val="single" w:sz="15.309904" w:space="0" w:color="2F2F2F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641" w:type="dxa"/>
                        <w:tcBorders>
                          <w:top w:val="single" w:sz="7.654952" w:space="0" w:color="232323"/>
                          <w:bottom w:val="single" w:sz="15.309904" w:space="0" w:color="2F2F2F"/>
                          <w:left w:val="single" w:sz="15.309904" w:space="0" w:color="2B2B2B"/>
                          <w:right w:val="single" w:sz="7.654952" w:space="0" w:color="3B3B3B"/>
                        </w:tcBorders>
                      </w:tcPr>
                      <w:p>
                        <w:pPr>
                          <w:spacing w:before="0" w:after="0" w:line="185" w:lineRule="exact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1D1D1D"/>
                            <w:spacing w:val="0"/>
                            <w:w w:val="105"/>
                          </w:rPr>
                          <w:t>5445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7.654952" w:space="0" w:color="383838"/>
                          <w:bottom w:val="single" w:sz="15.309904" w:space="0" w:color="2F2F2F"/>
                          <w:left w:val="single" w:sz="7.654952" w:space="0" w:color="3B3B3B"/>
                          <w:right w:val="single" w:sz="11.482432" w:space="0" w:color="3B3B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1" w:type="dxa"/>
                        <w:tcBorders>
                          <w:top w:val="single" w:sz="11.482432" w:space="0" w:color="4B4B4B"/>
                          <w:bottom w:val="single" w:sz="15.309904" w:space="0" w:color="2F2F2F"/>
                          <w:left w:val="single" w:sz="11.482432" w:space="0" w:color="3B3B3F"/>
                          <w:right w:val="single" w:sz="11.48243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10" w:type="dxa"/>
                        <w:tcBorders>
                          <w:top w:val="single" w:sz="11.482432" w:space="0" w:color="4B4B4B"/>
                          <w:bottom w:val="single" w:sz="15.309904" w:space="0" w:color="2F2F2F"/>
                          <w:left w:val="single" w:sz="11.482432" w:space="0" w:color="3F3F3F"/>
                          <w:right w:val="single" w:sz="11.482432" w:space="0" w:color="3F3F3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1" w:type="dxa"/>
                        <w:tcBorders>
                          <w:top w:val="single" w:sz="11.482432" w:space="0" w:color="4B4B4B"/>
                          <w:bottom w:val="single" w:sz="15.309904" w:space="0" w:color="2F2F2F"/>
                          <w:left w:val="single" w:sz="11.482432" w:space="0" w:color="3F3F3F"/>
                          <w:right w:val="single" w:sz="11.482432" w:space="0" w:color="48484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1" w:type="dxa"/>
                        <w:tcBorders>
                          <w:top w:val="single" w:sz="11.482432" w:space="0" w:color="4B4B4B"/>
                          <w:bottom w:val="single" w:sz="15.309904" w:space="0" w:color="2F2F2F"/>
                          <w:left w:val="single" w:sz="11.482432" w:space="0" w:color="484848"/>
                          <w:right w:val="single" w:sz="11.482432" w:space="0" w:color="4B4B4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96" w:type="dxa"/>
                        <w:tcBorders>
                          <w:top w:val="single" w:sz="11.482432" w:space="0" w:color="4B4B4B"/>
                          <w:bottom w:val="single" w:sz="15.309904" w:space="0" w:color="2F2F2F"/>
                          <w:left w:val="single" w:sz="11.482432" w:space="0" w:color="4B4B4F"/>
                          <w:right w:val="single" w:sz="7.654952" w:space="0" w:color="2F2F2F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00" w:type="dxa"/>
                        <w:tcBorders>
                          <w:top w:val="single" w:sz="11.482432" w:space="0" w:color="4B4B4B"/>
                          <w:bottom w:val="single" w:sz="15.309904" w:space="0" w:color="2F2F2F"/>
                          <w:left w:val="single" w:sz="7.654952" w:space="0" w:color="2F2F2F"/>
                          <w:right w:val="single" w:sz="7.654952" w:space="0" w:color="2B2B2B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81" w:type="dxa"/>
                        <w:tcBorders>
                          <w:top w:val="single" w:sz="7.654952" w:space="0" w:color="0F0F0F"/>
                          <w:bottom w:val="single" w:sz="15.309904" w:space="0" w:color="2F2F2F"/>
                          <w:left w:val="single" w:sz="7.654952" w:space="0" w:color="2B2B2B"/>
                          <w:right w:val="single" w:sz="15.309904" w:space="0" w:color="2F2F2F"/>
                        </w:tcBorders>
                      </w:tcPr>
                      <w:p>
                        <w:pPr>
                          <w:spacing w:before="0" w:after="0" w:line="185" w:lineRule="exact"/>
                          <w:ind w:right="-10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33334"/>
                            <w:spacing w:val="0"/>
                            <w:w w:val="106"/>
                          </w:rPr>
                          <w:t>45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0"/>
          <w:szCs w:val="50"/>
          <w:color w:val="C8C8C4"/>
          <w:spacing w:val="0"/>
          <w:w w:val="51"/>
          <w:position w:val="-1"/>
        </w:rPr>
        <w:t>1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417" w:lineRule="exact"/>
        <w:ind w:left="779" w:right="-20"/>
        <w:jc w:val="left"/>
        <w:tabs>
          <w:tab w:pos="4720" w:val="left"/>
        </w:tabs>
        <w:rPr>
          <w:rFonts w:ascii="Courier New" w:hAnsi="Courier New" w:cs="Courier New" w:eastAsia="Courier New"/>
          <w:sz w:val="38"/>
          <w:szCs w:val="38"/>
        </w:rPr>
      </w:pPr>
      <w:rPr/>
      <w:r>
        <w:rPr>
          <w:rFonts w:ascii="Arial" w:hAnsi="Arial" w:cs="Arial" w:eastAsia="Arial"/>
          <w:sz w:val="17"/>
          <w:szCs w:val="17"/>
          <w:color w:val="1D1D1D"/>
          <w:w w:val="109"/>
          <w:position w:val="17"/>
        </w:rPr>
        <w:t>Datu</w:t>
      </w:r>
      <w:r>
        <w:rPr>
          <w:rFonts w:ascii="Arial" w:hAnsi="Arial" w:cs="Arial" w:eastAsia="Arial"/>
          <w:sz w:val="17"/>
          <w:szCs w:val="17"/>
          <w:color w:val="1D1D1D"/>
          <w:spacing w:val="-8"/>
          <w:w w:val="110"/>
          <w:position w:val="17"/>
        </w:rPr>
        <w:t>m</w:t>
      </w:r>
      <w:r>
        <w:rPr>
          <w:rFonts w:ascii="Arial" w:hAnsi="Arial" w:cs="Arial" w:eastAsia="Arial"/>
          <w:sz w:val="17"/>
          <w:szCs w:val="17"/>
          <w:color w:val="494949"/>
          <w:spacing w:val="-5"/>
          <w:w w:val="158"/>
          <w:position w:val="17"/>
        </w:rPr>
        <w:t>,</w:t>
      </w:r>
      <w:r>
        <w:rPr>
          <w:rFonts w:ascii="Arial" w:hAnsi="Arial" w:cs="Arial" w:eastAsia="Arial"/>
          <w:sz w:val="26"/>
          <w:szCs w:val="26"/>
          <w:color w:val="1D1D1D"/>
          <w:spacing w:val="0"/>
          <w:w w:val="141"/>
          <w:position w:val="6"/>
        </w:rPr>
        <w:t>-------</w:t>
      </w:r>
      <w:r>
        <w:rPr>
          <w:rFonts w:ascii="Arial" w:hAnsi="Arial" w:cs="Arial" w:eastAsia="Arial"/>
          <w:sz w:val="26"/>
          <w:szCs w:val="26"/>
          <w:color w:val="1D1D1D"/>
          <w:spacing w:val="-14"/>
          <w:w w:val="141"/>
          <w:position w:val="6"/>
        </w:rPr>
        <w:t>-</w:t>
      </w:r>
      <w:r>
        <w:rPr>
          <w:rFonts w:ascii="Arial" w:hAnsi="Arial" w:cs="Arial" w:eastAsia="Arial"/>
          <w:sz w:val="26"/>
          <w:szCs w:val="26"/>
          <w:color w:val="494949"/>
          <w:spacing w:val="0"/>
          <w:w w:val="203"/>
          <w:position w:val="6"/>
        </w:rPr>
        <w:t>-</w:t>
      </w:r>
      <w:r>
        <w:rPr>
          <w:rFonts w:ascii="Arial" w:hAnsi="Arial" w:cs="Arial" w:eastAsia="Arial"/>
          <w:sz w:val="26"/>
          <w:szCs w:val="26"/>
          <w:color w:val="494949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26"/>
          <w:szCs w:val="26"/>
          <w:color w:val="494949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12"/>
          <w:position w:val="17"/>
        </w:rPr>
        <w:t>Kontrolisao:</w:t>
      </w:r>
      <w:r>
        <w:rPr>
          <w:rFonts w:ascii="Arial" w:hAnsi="Arial" w:cs="Arial" w:eastAsia="Arial"/>
          <w:sz w:val="17"/>
          <w:szCs w:val="17"/>
          <w:color w:val="1D1D1D"/>
          <w:spacing w:val="-14"/>
          <w:w w:val="112"/>
          <w:position w:val="17"/>
        </w:rPr>
        <w:t> </w:t>
      </w:r>
      <w:r>
        <w:rPr>
          <w:rFonts w:ascii="Courier New" w:hAnsi="Courier New" w:cs="Courier New" w:eastAsia="Courier New"/>
          <w:sz w:val="38"/>
          <w:szCs w:val="38"/>
          <w:color w:val="1D1D1D"/>
          <w:spacing w:val="0"/>
          <w:w w:val="52"/>
          <w:position w:val="2"/>
        </w:rPr>
        <w:t>----------------------------</w:t>
      </w:r>
      <w:r>
        <w:rPr>
          <w:rFonts w:ascii="Courier New" w:hAnsi="Courier New" w:cs="Courier New" w:eastAsia="Courier New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auto"/>
        <w:ind w:left="11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C8C8C4"/>
          <w:spacing w:val="0"/>
          <w:w w:val="181"/>
        </w:rPr>
        <w:t>l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580" w:bottom="280" w:left="120" w:right="1580"/>
          <w:footerReference w:type="default" r:id="rId86"/>
          <w:pgSz w:w="11980" w:h="1688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81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18.240pt;margin-top:-2.502426pt;width:70.080002pt;height:67.199997pt;mso-position-horizontal-relative:page;mso-position-vertical-relative:paragraph;z-index:-21289" type="#_x0000_t75">
            <v:imagedata r:id="rId88" o:title=""/>
          </v:shape>
        </w:pict>
      </w:r>
      <w:r>
        <w:rPr>
          <w:rFonts w:ascii="Arial" w:hAnsi="Arial" w:cs="Arial" w:eastAsia="Arial"/>
          <w:sz w:val="12"/>
          <w:szCs w:val="12"/>
          <w:color w:val="6B6B6B"/>
          <w:spacing w:val="0"/>
          <w:w w:val="116"/>
        </w:rPr>
        <w:t>ADRESA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64" w:after="0" w:line="240" w:lineRule="auto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118"/>
        </w:rPr>
        <w:t>TELEFON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381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111"/>
        </w:rPr>
        <w:t>fAX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240" w:lineRule="auto"/>
        <w:ind w:right="117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115"/>
        </w:rPr>
        <w:t>S-MAlL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9" w:after="0" w:line="240" w:lineRule="auto"/>
        <w:ind w:right="18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116"/>
        </w:rPr>
        <w:t>WEBSITE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8" w:after="0" w:line="168" w:lineRule="exact"/>
        <w:ind w:right="416"/>
        <w:jc w:val="right"/>
        <w:rPr>
          <w:rFonts w:ascii="Courier New" w:hAnsi="Courier New" w:cs="Courier New" w:eastAsia="Courier New"/>
          <w:sz w:val="15"/>
          <w:szCs w:val="15"/>
        </w:rPr>
      </w:pPr>
      <w:rPr/>
      <w:r>
        <w:rPr>
          <w:rFonts w:ascii="Courier New" w:hAnsi="Courier New" w:cs="Courier New" w:eastAsia="Courier New"/>
          <w:sz w:val="15"/>
          <w:szCs w:val="15"/>
          <w:color w:val="6B6B6B"/>
          <w:spacing w:val="0"/>
          <w:w w:val="93"/>
          <w:position w:val="1"/>
        </w:rPr>
        <w:t>PlB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6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</w:rPr>
        <w:t>Desanke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7"/>
        </w:rPr>
        <w:t>Maksimovic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75"/>
        </w:rPr>
        <w:t>6/.A.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3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1"/>
        </w:rPr>
        <w:t>+381113243-643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28282"/>
          <w:w w:val="85"/>
        </w:rPr>
        <w:t>+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19"/>
          <w:w w:val="120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9"/>
          <w:w w:val="118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14"/>
          <w:w w:val="129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3"/>
        </w:rPr>
        <w:t>11324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6"/>
          <w:w w:val="103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1"/>
          <w:w w:val="134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7"/>
        </w:rPr>
        <w:t>644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right="546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B6B6B"/>
          <w:w w:val="98"/>
        </w:rPr>
        <w:t>+3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-24"/>
          <w:w w:val="99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11"/>
          <w:w w:val="15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4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9"/>
          <w:w w:val="104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0"/>
          <w:w w:val="94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1"/>
          <w:w w:val="94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8"/>
          <w:w w:val="94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13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9"/>
        </w:rPr>
        <w:t>886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9"/>
        </w:rPr>
        <w:t> </w:t>
      </w:r>
      <w:hyperlink r:id="rId89">
        <w:r>
          <w:rPr>
            <w:rFonts w:ascii="Times New Roman" w:hAnsi="Times New Roman" w:cs="Times New Roman" w:eastAsia="Times New Roman"/>
            <w:sz w:val="18"/>
            <w:szCs w:val="18"/>
            <w:color w:val="545454"/>
            <w:spacing w:val="-9"/>
            <w:w w:val="142"/>
          </w:rPr>
          <w:t>i</w:t>
        </w:r>
        <w:r>
          <w:rPr>
            <w:rFonts w:ascii="Times New Roman" w:hAnsi="Times New Roman" w:cs="Times New Roman" w:eastAsia="Times New Roman"/>
            <w:sz w:val="18"/>
            <w:szCs w:val="18"/>
            <w:color w:val="333333"/>
            <w:spacing w:val="0"/>
            <w:w w:val="109"/>
          </w:rPr>
          <w:t>n</w:t>
        </w:r>
        <w:r>
          <w:rPr>
            <w:rFonts w:ascii="Times New Roman" w:hAnsi="Times New Roman" w:cs="Times New Roman" w:eastAsia="Times New Roman"/>
            <w:sz w:val="18"/>
            <w:szCs w:val="18"/>
            <w:color w:val="333333"/>
            <w:spacing w:val="2"/>
            <w:w w:val="109"/>
          </w:rPr>
          <w:t>f</w:t>
        </w:r>
        <w:r>
          <w:rPr>
            <w:rFonts w:ascii="Times New Roman" w:hAnsi="Times New Roman" w:cs="Times New Roman" w:eastAsia="Times New Roman"/>
            <w:sz w:val="18"/>
            <w:szCs w:val="18"/>
            <w:color w:val="545454"/>
            <w:spacing w:val="0"/>
            <w:w w:val="87"/>
          </w:rPr>
          <w:t>o@</w:t>
        </w:r>
        <w:r>
          <w:rPr>
            <w:rFonts w:ascii="Times New Roman" w:hAnsi="Times New Roman" w:cs="Times New Roman" w:eastAsia="Times New Roman"/>
            <w:sz w:val="18"/>
            <w:szCs w:val="18"/>
            <w:color w:val="545454"/>
            <w:spacing w:val="4"/>
            <w:w w:val="88"/>
          </w:rPr>
          <w:t>d</w:t>
        </w:r>
        <w:r>
          <w:rPr>
            <w:rFonts w:ascii="Times New Roman" w:hAnsi="Times New Roman" w:cs="Times New Roman" w:eastAsia="Times New Roman"/>
            <w:sz w:val="18"/>
            <w:szCs w:val="18"/>
            <w:color w:val="333333"/>
            <w:spacing w:val="2"/>
            <w:w w:val="117"/>
          </w:rPr>
          <w:t>a</w:t>
        </w:r>
        <w:r>
          <w:rPr>
            <w:rFonts w:ascii="Times New Roman" w:hAnsi="Times New Roman" w:cs="Times New Roman" w:eastAsia="Times New Roman"/>
            <w:sz w:val="18"/>
            <w:szCs w:val="18"/>
            <w:color w:val="545454"/>
            <w:spacing w:val="0"/>
            <w:w w:val="109"/>
          </w:rPr>
          <w:t>dov.rs</w:t>
        </w:r>
        <w:r>
          <w:rPr>
            <w:rFonts w:ascii="Times New Roman" w:hAnsi="Times New Roman" w:cs="Times New Roman" w:eastAsia="Times New Roman"/>
            <w:sz w:val="18"/>
            <w:szCs w:val="18"/>
            <w:color w:val="545454"/>
            <w:spacing w:val="0"/>
            <w:w w:val="109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7"/>
          <w:w w:val="11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6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15"/>
          <w:w w:val="106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4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110"/>
        </w:rPr>
        <w:t>rs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92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3"/>
          <w:w w:val="113"/>
          <w:position w:val="-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6"/>
          <w:w w:val="113"/>
          <w:position w:val="-1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8"/>
          <w:position w:val="-1"/>
        </w:rPr>
        <w:t>02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21"/>
          <w:w w:val="108"/>
          <w:position w:val="-1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17"/>
          <w:w w:val="122"/>
          <w:position w:val="-1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98"/>
          <w:position w:val="-1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4"/>
          <w:w w:val="98"/>
          <w:position w:val="-1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0"/>
          <w:w w:val="105"/>
          <w:position w:val="-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300" w:bottom="280" w:left="220" w:right="1500"/>
          <w:footerReference w:type="default" r:id="rId87"/>
          <w:pgSz w:w="11980" w:h="16880"/>
          <w:cols w:num="2" w:equalWidth="0">
            <w:col w:w="3098" w:space="455"/>
            <w:col w:w="6707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6" w:lineRule="auto"/>
        <w:ind w:left="106" w:right="-51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5"/>
        </w:rPr>
        <w:t>DADOV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2"/>
          <w:w w:val="116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11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8"/>
          <w:w w:val="11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16"/>
        </w:rPr>
        <w:t>dinsko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6"/>
        </w:rPr>
        <w:t>pozo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4"/>
          <w:w w:val="107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16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6B6B6B"/>
          <w:w w:val="88"/>
        </w:rPr>
        <w:t>MA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-18"/>
          <w:w w:val="87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78"/>
        </w:rPr>
        <w:t>Bl1.0J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-7"/>
          <w:w w:val="132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92"/>
        </w:rPr>
        <w:t>77715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1"/>
          <w:w w:val="92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0"/>
          <w:w w:val="145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20" w:right="1500"/>
          <w:cols w:num="2" w:equalWidth="0">
            <w:col w:w="1082" w:space="1318"/>
            <w:col w:w="7860"/>
          </w:cols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40" w:lineRule="auto"/>
        <w:ind w:left="103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7"/>
        </w:rPr>
        <w:t>6poj</w:t>
      </w:r>
      <w:r>
        <w:rPr>
          <w:rFonts w:ascii="Arial" w:hAnsi="Arial" w:cs="Arial" w:eastAsia="Arial"/>
          <w:sz w:val="21"/>
          <w:szCs w:val="21"/>
          <w:color w:val="333333"/>
          <w:spacing w:val="10"/>
          <w:w w:val="106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5"/>
        </w:rPr>
        <w:t>03-223/2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4" w:after="0" w:line="240" w:lineRule="auto"/>
        <w:ind w:left="102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1"/>
          <w:szCs w:val="21"/>
          <w:color w:val="333333"/>
          <w:spacing w:val="0"/>
          <w:w w:val="91"/>
        </w:rPr>
        <w:t>.[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1"/>
        </w:rPr>
        <w:t>(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1"/>
        </w:rPr>
        <w:t>aTyM:</w:t>
      </w:r>
      <w:r>
        <w:rPr>
          <w:rFonts w:ascii="Arial" w:hAnsi="Arial" w:cs="Arial" w:eastAsia="Arial"/>
          <w:sz w:val="21"/>
          <w:szCs w:val="21"/>
          <w:color w:val="333333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6"/>
        </w:rPr>
        <w:t>27.2.2019.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Ha</w:t>
      </w:r>
      <w:r>
        <w:rPr>
          <w:rFonts w:ascii="Arial" w:hAnsi="Arial" w:cs="Arial" w:eastAsia="Arial"/>
          <w:sz w:val="24"/>
          <w:szCs w:val="24"/>
          <w:color w:val="212121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75"/>
        </w:rPr>
        <w:t>OCHOBY</w:t>
      </w:r>
      <w:r>
        <w:rPr>
          <w:rFonts w:ascii="Arial" w:hAnsi="Arial" w:cs="Arial" w:eastAsia="Arial"/>
          <w:sz w:val="24"/>
          <w:szCs w:val="24"/>
          <w:color w:val="212121"/>
          <w:spacing w:val="-8"/>
          <w:w w:val="75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75"/>
        </w:rPr>
        <w:t>l:</w:t>
      </w:r>
      <w:r>
        <w:rPr>
          <w:rFonts w:ascii="Arial" w:hAnsi="Arial" w:cs="Arial" w:eastAsia="Arial"/>
          <w:sz w:val="24"/>
          <w:szCs w:val="24"/>
          <w:color w:val="333333"/>
          <w:spacing w:val="-24"/>
          <w:w w:val="75"/>
        </w:rPr>
        <w:t>J</w:t>
      </w:r>
      <w:r>
        <w:rPr>
          <w:rFonts w:ascii="Arial" w:hAnsi="Arial" w:cs="Arial" w:eastAsia="Arial"/>
          <w:sz w:val="24"/>
          <w:szCs w:val="24"/>
          <w:color w:val="545454"/>
          <w:spacing w:val="-38"/>
          <w:w w:val="75"/>
        </w:rPr>
        <w:t>J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75"/>
        </w:rPr>
        <w:t>HtH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75"/>
        </w:rPr>
        <w:t>a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75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9"/>
        </w:rPr>
        <w:t>4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-13"/>
          <w:w w:val="109"/>
        </w:rPr>
        <w:t>6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-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99"/>
        </w:rPr>
        <w:t>CTaryT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12121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7"/>
        </w:rPr>
        <w:t>0MJia)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6"/>
        </w:rPr>
        <w:t>U1HCKO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7"/>
        </w:rPr>
        <w:t>r</w:t>
      </w:r>
      <w:r>
        <w:rPr>
          <w:rFonts w:ascii="Arial" w:hAnsi="Arial" w:cs="Arial" w:eastAsia="Arial"/>
          <w:sz w:val="24"/>
          <w:szCs w:val="24"/>
          <w:color w:val="212121"/>
          <w:spacing w:val="-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97"/>
        </w:rPr>
        <w:t>II030pHmT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98"/>
        </w:rPr>
        <w:t>a</w:t>
      </w:r>
      <w:r>
        <w:rPr>
          <w:rFonts w:ascii="Arial" w:hAnsi="Arial" w:cs="Arial" w:eastAsia="Arial"/>
          <w:sz w:val="24"/>
          <w:szCs w:val="24"/>
          <w:color w:val="212121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1"/>
        </w:rPr>
        <w:t>,,l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2"/>
        </w:rPr>
        <w:t>(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1"/>
        </w:rPr>
        <w:t>A,[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2"/>
        </w:rPr>
        <w:t>(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1"/>
        </w:rPr>
        <w:t>OB",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90"/>
        </w:rPr>
        <w:t>Eeorpa.n:</w:t>
      </w:r>
      <w:r>
        <w:rPr>
          <w:rFonts w:ascii="Arial" w:hAnsi="Arial" w:cs="Arial" w:eastAsia="Arial"/>
          <w:sz w:val="24"/>
          <w:szCs w:val="24"/>
          <w:color w:val="333333"/>
          <w:spacing w:val="-5"/>
          <w:w w:val="90"/>
        </w:rPr>
        <w:t>,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10"/>
        </w:rPr>
        <w:t>6poj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5" w:after="0" w:line="240" w:lineRule="auto"/>
        <w:ind w:left="1018" w:right="-20"/>
        <w:jc w:val="left"/>
        <w:tabs>
          <w:tab w:pos="24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</w:rPr>
        <w:t>03-725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71"/>
        </w:rPr>
        <w:t>o.n: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</w:rPr>
        <w:t>16.10.2017.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ro.[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HHe,</w:t>
      </w:r>
      <w:r>
        <w:rPr>
          <w:rFonts w:ascii="Arial" w:hAnsi="Arial" w:cs="Arial" w:eastAsia="Arial"/>
          <w:sz w:val="24"/>
          <w:szCs w:val="24"/>
          <w:color w:val="212121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YrrpaBHH</w:t>
      </w:r>
      <w:r>
        <w:rPr>
          <w:rFonts w:ascii="Arial" w:hAnsi="Arial" w:cs="Arial" w:eastAsia="Arial"/>
          <w:sz w:val="24"/>
          <w:szCs w:val="24"/>
          <w:color w:val="212121"/>
          <w:spacing w:val="4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0.[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(6op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6"/>
        </w:rPr>
        <w:t>0MJia)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6"/>
        </w:rPr>
        <w:t>U1HCKOr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6"/>
        </w:rPr>
        <w:t>  </w:t>
      </w:r>
      <w:r>
        <w:rPr>
          <w:rFonts w:ascii="Arial" w:hAnsi="Arial" w:cs="Arial" w:eastAsia="Arial"/>
          <w:sz w:val="24"/>
          <w:szCs w:val="24"/>
          <w:color w:val="212121"/>
          <w:spacing w:val="16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rro3opHmTa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4" w:after="0" w:line="653" w:lineRule="auto"/>
        <w:ind w:left="4637" w:right="2026" w:firstLine="-363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33333"/>
          <w:w w:val="110"/>
        </w:rPr>
        <w:t>,,[</w:t>
      </w:r>
      <w:r>
        <w:rPr>
          <w:rFonts w:ascii="Arial" w:hAnsi="Arial" w:cs="Arial" w:eastAsia="Arial"/>
          <w:sz w:val="24"/>
          <w:szCs w:val="24"/>
          <w:color w:val="333333"/>
          <w:w w:val="111"/>
        </w:rPr>
        <w:t>(</w:t>
      </w:r>
      <w:r>
        <w:rPr>
          <w:rFonts w:ascii="Arial" w:hAnsi="Arial" w:cs="Arial" w:eastAsia="Arial"/>
          <w:sz w:val="24"/>
          <w:szCs w:val="24"/>
          <w:color w:val="333333"/>
          <w:w w:val="110"/>
        </w:rPr>
        <w:t>A,[</w:t>
      </w:r>
      <w:r>
        <w:rPr>
          <w:rFonts w:ascii="Arial" w:hAnsi="Arial" w:cs="Arial" w:eastAsia="Arial"/>
          <w:sz w:val="24"/>
          <w:szCs w:val="24"/>
          <w:color w:val="333333"/>
          <w:w w:val="111"/>
        </w:rPr>
        <w:t>(</w:t>
      </w:r>
      <w:r>
        <w:rPr>
          <w:rFonts w:ascii="Arial" w:hAnsi="Arial" w:cs="Arial" w:eastAsia="Arial"/>
          <w:sz w:val="24"/>
          <w:szCs w:val="24"/>
          <w:color w:val="333333"/>
          <w:w w:val="110"/>
        </w:rPr>
        <w:t>OB"</w:t>
      </w:r>
      <w:r>
        <w:rPr>
          <w:rFonts w:ascii="Arial" w:hAnsi="Arial" w:cs="Arial" w:eastAsia="Arial"/>
          <w:sz w:val="24"/>
          <w:szCs w:val="24"/>
          <w:color w:val="333333"/>
          <w:spacing w:val="-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Ha</w:t>
      </w:r>
      <w:r>
        <w:rPr>
          <w:rFonts w:ascii="Arial" w:hAnsi="Arial" w:cs="Arial" w:eastAsia="Arial"/>
          <w:sz w:val="24"/>
          <w:szCs w:val="24"/>
          <w:color w:val="33333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93"/>
        </w:rPr>
        <w:t>ce.[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94"/>
        </w:rPr>
        <w:t>(HHH</w:t>
      </w:r>
      <w:r>
        <w:rPr>
          <w:rFonts w:ascii="Arial" w:hAnsi="Arial" w:cs="Arial" w:eastAsia="Arial"/>
          <w:sz w:val="24"/>
          <w:szCs w:val="24"/>
          <w:color w:val="212121"/>
          <w:spacing w:val="-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4"/>
        </w:rPr>
        <w:t>O.[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4"/>
        </w:rPr>
        <w:t>(p)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4"/>
        </w:rPr>
        <w:t>KaHo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4"/>
        </w:rPr>
        <w:t>j</w:t>
      </w:r>
      <w:r>
        <w:rPr>
          <w:rFonts w:ascii="Arial" w:hAnsi="Arial" w:cs="Arial" w:eastAsia="Arial"/>
          <w:sz w:val="24"/>
          <w:szCs w:val="24"/>
          <w:color w:val="212121"/>
          <w:spacing w:val="7"/>
          <w:w w:val="84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33333"/>
          <w:spacing w:val="0"/>
          <w:w w:val="105"/>
        </w:rPr>
        <w:t>27.2.201</w:t>
      </w:r>
      <w:r>
        <w:rPr>
          <w:rFonts w:ascii="Times New Roman" w:hAnsi="Times New Roman" w:cs="Times New Roman" w:eastAsia="Times New Roman"/>
          <w:sz w:val="26"/>
          <w:szCs w:val="26"/>
          <w:color w:val="333333"/>
          <w:spacing w:val="-2"/>
          <w:w w:val="105"/>
        </w:rPr>
        <w:t>9</w:t>
      </w:r>
      <w:r>
        <w:rPr>
          <w:rFonts w:ascii="Times New Roman" w:hAnsi="Times New Roman" w:cs="Times New Roman" w:eastAsia="Times New Roman"/>
          <w:sz w:val="26"/>
          <w:szCs w:val="26"/>
          <w:color w:val="333333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333333"/>
          <w:spacing w:val="-4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82"/>
        </w:rPr>
        <w:t>.[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82"/>
        </w:rPr>
        <w:t>(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82"/>
        </w:rPr>
        <w:t>OHe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82"/>
        </w:rPr>
        <w:t>o</w:t>
      </w:r>
      <w:r>
        <w:rPr>
          <w:rFonts w:ascii="Arial" w:hAnsi="Arial" w:cs="Arial" w:eastAsia="Arial"/>
          <w:sz w:val="24"/>
          <w:szCs w:val="24"/>
          <w:color w:val="333333"/>
          <w:spacing w:val="-4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je</w:t>
      </w:r>
      <w:r>
        <w:rPr>
          <w:rFonts w:ascii="Arial" w:hAnsi="Arial" w:cs="Arial" w:eastAsia="Arial"/>
          <w:sz w:val="24"/>
          <w:szCs w:val="24"/>
          <w:color w:val="212121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6"/>
        </w:rPr>
        <w:t>CJie,[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7"/>
        </w:rPr>
        <w:t>(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6"/>
        </w:rPr>
        <w:t>eny: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71"/>
        </w:rPr>
        <w:t>O,[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72"/>
        </w:rPr>
        <w:t>(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71"/>
        </w:rPr>
        <w:t>JIYKY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612" w:right="483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YcBaj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12121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color w:val="212121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93"/>
        </w:rPr>
        <w:t>3aBpiDH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94"/>
        </w:rPr>
        <w:t>H</w:t>
      </w:r>
      <w:r>
        <w:rPr>
          <w:rFonts w:ascii="Arial" w:hAnsi="Arial" w:cs="Arial" w:eastAsia="Arial"/>
          <w:sz w:val="24"/>
          <w:szCs w:val="24"/>
          <w:color w:val="212121"/>
          <w:spacing w:val="-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88"/>
        </w:rPr>
        <w:t>patzy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88"/>
        </w:rPr>
        <w:t>H</w:t>
      </w:r>
      <w:r>
        <w:rPr>
          <w:rFonts w:ascii="Arial" w:hAnsi="Arial" w:cs="Arial" w:eastAsia="Arial"/>
          <w:sz w:val="24"/>
          <w:szCs w:val="24"/>
          <w:color w:val="333333"/>
          <w:spacing w:val="4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8"/>
        </w:rPr>
        <w:t>OMJia,rufHCKo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12121"/>
          <w:spacing w:val="-1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100"/>
        </w:rPr>
        <w:t>rro3opin</w:t>
      </w:r>
      <w:r>
        <w:rPr>
          <w:rFonts w:ascii="Arial" w:hAnsi="Arial" w:cs="Arial" w:eastAsia="Arial"/>
          <w:sz w:val="24"/>
          <w:szCs w:val="24"/>
          <w:color w:val="212121"/>
          <w:spacing w:val="-32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50505"/>
          <w:spacing w:val="-1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333333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1"/>
        </w:rPr>
        <w:t>,,[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2"/>
        </w:rPr>
        <w:t>(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1"/>
        </w:rPr>
        <w:t>A,[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2"/>
        </w:rPr>
        <w:t>(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111"/>
        </w:rPr>
        <w:t>OB"</w:t>
      </w:r>
      <w:r>
        <w:rPr>
          <w:rFonts w:ascii="Arial" w:hAnsi="Arial" w:cs="Arial" w:eastAsia="Arial"/>
          <w:sz w:val="24"/>
          <w:szCs w:val="24"/>
          <w:color w:val="333333"/>
          <w:spacing w:val="-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33333"/>
          <w:spacing w:val="0"/>
          <w:w w:val="97"/>
        </w:rPr>
        <w:t>3a</w:t>
      </w:r>
      <w:r>
        <w:rPr>
          <w:rFonts w:ascii="Arial" w:hAnsi="Arial" w:cs="Arial" w:eastAsia="Arial"/>
          <w:sz w:val="24"/>
          <w:szCs w:val="24"/>
          <w:color w:val="33333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8"/>
        </w:rPr>
        <w:t>2018.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26" w:lineRule="exact"/>
        <w:ind w:left="5226" w:right="4044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33333"/>
          <w:spacing w:val="0"/>
          <w:w w:val="108"/>
          <w:position w:val="-1"/>
        </w:rPr>
        <w:t>fO.[(HHy.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80" w:h="16880"/>
          <w:pgMar w:top="1580" w:bottom="280" w:left="220" w:right="1500"/>
        </w:sectPr>
      </w:pPr>
      <w:rPr/>
    </w:p>
    <w:p>
      <w:pPr>
        <w:spacing w:before="30" w:after="0" w:line="240" w:lineRule="auto"/>
        <w:ind w:left="1345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3"/>
          <w:szCs w:val="23"/>
          <w:color w:val="333333"/>
          <w:spacing w:val="0"/>
          <w:w w:val="166"/>
        </w:rPr>
        <w:t>I.</w:t>
      </w:r>
      <w:r>
        <w:rPr>
          <w:rFonts w:ascii="Arial" w:hAnsi="Arial" w:cs="Arial" w:eastAsia="Arial"/>
          <w:sz w:val="23"/>
          <w:szCs w:val="23"/>
          <w:color w:val="333333"/>
          <w:spacing w:val="8"/>
          <w:w w:val="166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94"/>
        </w:rPr>
        <w:t>YKynH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95"/>
        </w:rPr>
        <w:t>M</w:t>
      </w:r>
      <w:r>
        <w:rPr>
          <w:rFonts w:ascii="Arial" w:hAnsi="Arial" w:cs="Arial" w:eastAsia="Arial"/>
          <w:sz w:val="21"/>
          <w:szCs w:val="21"/>
          <w:color w:val="212121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78"/>
        </w:rPr>
        <w:t>npMXO.[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78"/>
        </w:rPr>
        <w:t>(</w:t>
      </w:r>
      <w:r>
        <w:rPr>
          <w:rFonts w:ascii="Arial" w:hAnsi="Arial" w:cs="Arial" w:eastAsia="Arial"/>
          <w:sz w:val="21"/>
          <w:szCs w:val="21"/>
          <w:color w:val="333333"/>
          <w:spacing w:val="39"/>
          <w:w w:val="78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78"/>
        </w:rPr>
        <w:t>M</w:t>
      </w:r>
      <w:r>
        <w:rPr>
          <w:rFonts w:ascii="Arial" w:hAnsi="Arial" w:cs="Arial" w:eastAsia="Arial"/>
          <w:sz w:val="21"/>
          <w:szCs w:val="21"/>
          <w:color w:val="333333"/>
          <w:spacing w:val="2"/>
          <w:w w:val="78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npMMaif&gt;a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3" w:after="0" w:line="240" w:lineRule="auto"/>
        <w:ind w:left="131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-17"/>
          <w:w w:val="117"/>
        </w:rPr>
        <w:t>Y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0"/>
        </w:rPr>
        <w:t>KYTIH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1"/>
        </w:rPr>
        <w:t>H</w:t>
      </w:r>
      <w:r>
        <w:rPr>
          <w:rFonts w:ascii="Arial" w:hAnsi="Arial" w:cs="Arial" w:eastAsia="Arial"/>
          <w:sz w:val="21"/>
          <w:szCs w:val="21"/>
          <w:color w:val="333333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0"/>
        </w:rPr>
        <w:t>paCXO,U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1"/>
        </w:rPr>
        <w:t>H</w:t>
      </w:r>
      <w:r>
        <w:rPr>
          <w:rFonts w:ascii="Arial" w:hAnsi="Arial" w:cs="Arial" w:eastAsia="Arial"/>
          <w:sz w:val="21"/>
          <w:szCs w:val="21"/>
          <w:color w:val="333333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7"/>
        </w:rPr>
        <w:t>M</w:t>
      </w:r>
      <w:r>
        <w:rPr>
          <w:rFonts w:ascii="Arial" w:hAnsi="Arial" w:cs="Arial" w:eastAsia="Arial"/>
          <w:sz w:val="21"/>
          <w:szCs w:val="21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1"/>
        </w:rPr>
        <w:t>M3.[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2"/>
        </w:rPr>
        <w:t>(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1"/>
        </w:rPr>
        <w:t>aWf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4" w:after="0" w:line="240" w:lineRule="auto"/>
        <w:ind w:left="1325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33333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3"/>
          <w:szCs w:val="23"/>
          <w:color w:val="33333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333333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76"/>
        </w:rPr>
        <w:t>&lt;l&gt;HHaHCMjCK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76"/>
        </w:rPr>
        <w:t>M</w:t>
      </w:r>
      <w:r>
        <w:rPr>
          <w:rFonts w:ascii="Arial" w:hAnsi="Arial" w:cs="Arial" w:eastAsia="Arial"/>
          <w:sz w:val="21"/>
          <w:szCs w:val="21"/>
          <w:color w:val="212121"/>
          <w:spacing w:val="-8"/>
          <w:w w:val="76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9"/>
        </w:rPr>
        <w:t>pe3yJITaT</w:t>
      </w:r>
      <w:r>
        <w:rPr>
          <w:rFonts w:ascii="Arial" w:hAnsi="Arial" w:cs="Arial" w:eastAsia="Arial"/>
          <w:sz w:val="21"/>
          <w:szCs w:val="21"/>
          <w:color w:val="212121"/>
          <w:spacing w:val="-1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9"/>
        </w:rPr>
        <w:t>(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9"/>
        </w:rPr>
        <w:t>cydJHUHT/,neqm</w:t>
      </w:r>
      <w:r>
        <w:rPr>
          <w:rFonts w:ascii="Arial" w:hAnsi="Arial" w:cs="Arial" w:eastAsia="Arial"/>
          <w:sz w:val="21"/>
          <w:szCs w:val="21"/>
          <w:color w:val="333333"/>
          <w:spacing w:val="3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I1T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2" w:after="0" w:line="295" w:lineRule="auto"/>
        <w:ind w:left="1719" w:right="664" w:firstLine="-4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3.1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3"/>
        </w:rPr>
        <w:t>Cpe.[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3"/>
        </w:rPr>
        <w:t>(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3"/>
        </w:rPr>
        <w:t>CTB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12121"/>
          <w:spacing w:val="-5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3"/>
        </w:rPr>
        <w:t>ocTBapeHo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333333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6"/>
        </w:rPr>
        <w:t>cy&lt;PHWfT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12121"/>
          <w:spacing w:val="-1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Koj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ce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2"/>
        </w:rPr>
        <w:t>HaMeHCK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2"/>
        </w:rPr>
        <w:t>M</w:t>
      </w:r>
      <w:r>
        <w:rPr>
          <w:rFonts w:ascii="Arial" w:hAnsi="Arial" w:cs="Arial" w:eastAsia="Arial"/>
          <w:sz w:val="21"/>
          <w:szCs w:val="21"/>
          <w:color w:val="212121"/>
          <w:spacing w:val="-7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2"/>
        </w:rPr>
        <w:t>onpe,UeJ:byj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2"/>
        </w:rPr>
        <w:t>y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17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2"/>
        </w:rPr>
        <w:t>3a</w:t>
      </w:r>
      <w:r>
        <w:rPr>
          <w:rFonts w:ascii="Arial" w:hAnsi="Arial" w:cs="Arial" w:eastAsia="Arial"/>
          <w:sz w:val="21"/>
          <w:szCs w:val="21"/>
          <w:color w:val="333333"/>
          <w:spacing w:val="21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2019.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3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77"/>
        </w:rPr>
        <w:t>fO,UHHY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7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4"/>
        </w:rPr>
        <w:t>o.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5"/>
        </w:rPr>
        <w:t>n</w:t>
      </w:r>
      <w:r>
        <w:rPr>
          <w:rFonts w:ascii="Arial" w:hAnsi="Arial" w:cs="Arial" w:eastAsia="Arial"/>
          <w:sz w:val="21"/>
          <w:szCs w:val="21"/>
          <w:color w:val="333333"/>
          <w:spacing w:val="-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2"/>
        </w:rPr>
        <w:t>Tora: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40" w:lineRule="auto"/>
        <w:ind w:left="165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12121"/>
          <w:w w:val="134"/>
        </w:rPr>
        <w:t>-</w:t>
      </w:r>
      <w:r>
        <w:rPr>
          <w:rFonts w:ascii="Arial" w:hAnsi="Arial" w:cs="Arial" w:eastAsia="Arial"/>
          <w:sz w:val="21"/>
          <w:szCs w:val="21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HeyrporneHa</w:t>
      </w:r>
      <w:r>
        <w:rPr>
          <w:rFonts w:ascii="Arial" w:hAnsi="Arial" w:cs="Arial" w:eastAsia="Arial"/>
          <w:sz w:val="21"/>
          <w:szCs w:val="21"/>
          <w:color w:val="33333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7"/>
        </w:rPr>
        <w:t>cpe.[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8"/>
        </w:rPr>
        <w:t>(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7"/>
        </w:rPr>
        <w:t>cTB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4"/>
        </w:rPr>
        <w:t>,noHa</w:t>
      </w:r>
      <w:r>
        <w:rPr>
          <w:rFonts w:ascii="Arial" w:hAnsi="Arial" w:cs="Arial" w:eastAsia="Arial"/>
          <w:sz w:val="21"/>
          <w:szCs w:val="21"/>
          <w:color w:val="333333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Mja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7" w:after="0" w:line="240" w:lineRule="auto"/>
        <w:ind w:left="1297" w:right="-7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3.2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100"/>
        </w:rPr>
        <w:t>HeyrporneHM</w:t>
      </w:r>
      <w:r>
        <w:rPr>
          <w:rFonts w:ascii="Arial" w:hAnsi="Arial" w:cs="Arial" w:eastAsia="Arial"/>
          <w:sz w:val="21"/>
          <w:szCs w:val="21"/>
          <w:color w:val="212121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7"/>
        </w:rPr>
        <w:t>.ne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333333"/>
          <w:spacing w:val="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7"/>
        </w:rPr>
        <w:t>cy&lt;Pm.</w:t>
      </w:r>
      <w:r>
        <w:rPr>
          <w:rFonts w:ascii="Arial" w:hAnsi="Arial" w:cs="Arial" w:eastAsia="Arial"/>
          <w:sz w:val="21"/>
          <w:szCs w:val="21"/>
          <w:color w:val="333333"/>
          <w:spacing w:val="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7"/>
        </w:rPr>
        <w:t>;m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333333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83"/>
        </w:rPr>
        <w:t>M3</w:t>
      </w:r>
      <w:r>
        <w:rPr>
          <w:rFonts w:ascii="Arial" w:hAnsi="Arial" w:cs="Arial" w:eastAsia="Arial"/>
          <w:sz w:val="21"/>
          <w:szCs w:val="21"/>
          <w:color w:val="333333"/>
          <w:spacing w:val="-13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3"/>
        </w:rPr>
        <w:t>paHHjM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3"/>
        </w:rPr>
        <w:t>X</w:t>
      </w:r>
      <w:r>
        <w:rPr>
          <w:rFonts w:ascii="Arial" w:hAnsi="Arial" w:cs="Arial" w:eastAsia="Arial"/>
          <w:sz w:val="21"/>
          <w:szCs w:val="21"/>
          <w:color w:val="212121"/>
          <w:spacing w:val="48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90"/>
        </w:rPr>
        <w:t>ro,nHHa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54" w:after="0" w:line="240" w:lineRule="auto"/>
        <w:ind w:left="170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33333"/>
          <w:w w:val="93"/>
        </w:rPr>
        <w:t>3a</w:t>
      </w:r>
      <w:r>
        <w:rPr>
          <w:rFonts w:ascii="Arial" w:hAnsi="Arial" w:cs="Arial" w:eastAsia="Arial"/>
          <w:sz w:val="21"/>
          <w:szCs w:val="21"/>
          <w:color w:val="333333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6"/>
        </w:rPr>
        <w:t>npeHO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86"/>
        </w:rPr>
        <w:t>C</w:t>
      </w:r>
      <w:r>
        <w:rPr>
          <w:rFonts w:ascii="Arial" w:hAnsi="Arial" w:cs="Arial" w:eastAsia="Arial"/>
          <w:sz w:val="21"/>
          <w:szCs w:val="21"/>
          <w:color w:val="212121"/>
          <w:spacing w:val="13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33333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</w:rPr>
        <w:t>2019.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33333"/>
          <w:spacing w:val="0"/>
          <w:w w:val="79"/>
        </w:rPr>
        <w:t>fO,UHHY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1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212121"/>
          <w:w w:val="108"/>
        </w:rPr>
        <w:t>85.244</w:t>
      </w:r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-32"/>
          <w:w w:val="10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12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3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0"/>
          <w:w w:val="107"/>
        </w:rPr>
        <w:t>85.229.-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4" w:after="0" w:line="240" w:lineRule="auto"/>
        <w:ind w:left="42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10"/>
        </w:rPr>
        <w:t>15.-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0"/>
          <w:w w:val="107"/>
        </w:rPr>
        <w:t>15.-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2" w:right="283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13"/>
        </w:rPr>
        <w:t>0.-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357" w:right="284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12121"/>
          <w:w w:val="112"/>
          <w:position w:val="-1"/>
        </w:rPr>
        <w:t>57</w:t>
      </w:r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-30"/>
          <w:w w:val="112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545454"/>
          <w:spacing w:val="0"/>
          <w:w w:val="138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980" w:h="16880"/>
          <w:pgMar w:top="1580" w:bottom="280" w:left="220" w:right="1500"/>
          <w:cols w:num="2" w:equalWidth="0">
            <w:col w:w="6271" w:space="325"/>
            <w:col w:w="366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85.320923pt;margin-top:514.124817pt;width:1.679888pt;height:246.147124pt;mso-position-horizontal-relative:page;mso-position-vertical-relative:page;z-index:-21288" coordorigin="11706,10282" coordsize="34,4923">
            <v:group style="position:absolute;left:11726;top:10297;width:2;height:988" coordorigin="11726,10297" coordsize="2,988">
              <v:shape style="position:absolute;left:11726;top:10297;width:2;height:988" coordorigin="11726,10297" coordsize="0,988" path="m11726,11285l11726,10297e" filled="f" stroked="t" strokeweight="1.439904pt" strokecolor="#DBDBD4">
                <v:path arrowok="t"/>
              </v:shape>
            </v:group>
            <v:group style="position:absolute;left:11721;top:11324;width:2;height:3867" coordorigin="11721,11324" coordsize="2,3867">
              <v:shape style="position:absolute;left:11721;top:11324;width:2;height:3867" coordorigin="11721,11324" coordsize="0,3867" path="m11721,15191l11721,11324e" filled="f" stroked="t" strokeweight="1.439904pt" strokecolor="#DBDBD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8.160004pt;height:13.44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6094" w:right="478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1.820526pt;margin-top:6.709049pt;width:84.329494pt;height:41.0pt;mso-position-horizontal-relative:page;mso-position-vertical-relative:paragraph;z-index:-21286" type="#_x0000_t202" filled="f" stroked="f">
            <v:textbox inset="0,0,0,0">
              <w:txbxContent>
                <w:p>
                  <w:pPr>
                    <w:spacing w:before="0" w:after="0" w:line="820" w:lineRule="exact"/>
                    <w:ind w:right="-163"/>
                    <w:jc w:val="left"/>
                    <w:tabs>
                      <w:tab w:pos="1640" w:val="left"/>
                    </w:tabs>
                    <w:rPr>
                      <w:rFonts w:ascii="Times New Roman" w:hAnsi="Times New Roman" w:cs="Times New Roman" w:eastAsia="Times New Roman"/>
                      <w:sz w:val="82"/>
                      <w:szCs w:val="8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333333"/>
                      <w:spacing w:val="0"/>
                      <w:w w:val="100"/>
                    </w:rPr>
                    <w:t>C9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33333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333333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6B6B6B"/>
                      <w:spacing w:val="0"/>
                      <w:w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333333"/>
          <w:spacing w:val="0"/>
          <w:w w:val="91"/>
          <w:b/>
          <w:bCs/>
        </w:rPr>
        <w:t>llPE,ll;CE</w:t>
      </w:r>
      <w:r>
        <w:rPr>
          <w:rFonts w:ascii="Times New Roman" w:hAnsi="Times New Roman" w:cs="Times New Roman" w:eastAsia="Times New Roman"/>
          <w:sz w:val="28"/>
          <w:szCs w:val="28"/>
          <w:color w:val="333333"/>
          <w:spacing w:val="0"/>
          <w:w w:val="91"/>
          <w:b/>
          <w:bCs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color w:val="333333"/>
          <w:spacing w:val="0"/>
          <w:w w:val="91"/>
          <w:b/>
          <w:bCs/>
        </w:rPr>
        <w:t>UIH.K</w:t>
      </w:r>
      <w:r>
        <w:rPr>
          <w:rFonts w:ascii="Times New Roman" w:hAnsi="Times New Roman" w:cs="Times New Roman" w:eastAsia="Times New Roman"/>
          <w:sz w:val="28"/>
          <w:szCs w:val="28"/>
          <w:color w:val="333333"/>
          <w:spacing w:val="3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333333"/>
          <w:spacing w:val="0"/>
          <w:w w:val="110"/>
          <w:b/>
          <w:bCs/>
        </w:rPr>
        <w:t>YllP</w:t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102"/>
          <w:b/>
          <w:bCs/>
        </w:rPr>
        <w:t>ABHOr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exact"/>
        <w:ind w:right="906"/>
        <w:jc w:val="right"/>
        <w:tabs>
          <w:tab w:pos="164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212121"/>
          <w:w w:val="189"/>
          <w:position w:val="-1"/>
        </w:rPr>
        <w:t>O,ll;B</w:t>
      </w:r>
      <w:r>
        <w:rPr>
          <w:rFonts w:ascii="Arial" w:hAnsi="Arial" w:cs="Arial" w:eastAsia="Arial"/>
          <w:sz w:val="26"/>
          <w:szCs w:val="26"/>
          <w:color w:val="212121"/>
          <w:w w:val="100"/>
          <w:position w:val="-1"/>
        </w:rPr>
        <w:tab/>
      </w:r>
      <w:r>
        <w:rPr>
          <w:rFonts w:ascii="Arial" w:hAnsi="Arial" w:cs="Arial" w:eastAsia="Arial"/>
          <w:sz w:val="26"/>
          <w:szCs w:val="26"/>
          <w:color w:val="212121"/>
          <w:w w:val="100"/>
          <w:position w:val="-1"/>
        </w:rPr>
      </w:r>
      <w:r>
        <w:rPr>
          <w:rFonts w:ascii="Arial" w:hAnsi="Arial" w:cs="Arial" w:eastAsia="Arial"/>
          <w:sz w:val="26"/>
          <w:szCs w:val="26"/>
          <w:color w:val="333333"/>
          <w:spacing w:val="0"/>
          <w:w w:val="243"/>
          <w:position w:val="-1"/>
        </w:rPr>
        <w:t>,</w:t>
      </w:r>
      <w:r>
        <w:rPr>
          <w:rFonts w:ascii="Arial" w:hAnsi="Arial" w:cs="Arial" w:eastAsia="Arial"/>
          <w:sz w:val="26"/>
          <w:szCs w:val="26"/>
          <w:color w:val="333333"/>
          <w:spacing w:val="-99"/>
          <w:w w:val="243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333333"/>
          <w:spacing w:val="0"/>
          <w:w w:val="119"/>
          <w:position w:val="-1"/>
        </w:rPr>
        <w:t>\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right="852"/>
        <w:jc w:val="right"/>
        <w:tabs>
          <w:tab w:pos="620" w:val="left"/>
          <w:tab w:pos="1480" w:val="left"/>
          <w:tab w:pos="264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332.137817pt;margin-top:10.388552pt;width:146.870192pt;height:.1pt;mso-position-horizontal-relative:page;mso-position-vertical-relative:paragraph;z-index:-21287" coordorigin="6643,208" coordsize="2937,2">
            <v:shape style="position:absolute;left:6643;top:208;width:2937;height:2" coordorigin="6643,208" coordsize="2937,0" path="m6643,208l9580,208e" filled="f" stroked="t" strokeweight=".9599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333333"/>
          <w:spacing w:val="-17"/>
          <w:w w:val="149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333333"/>
          <w:spacing w:val="-47"/>
          <w:w w:val="14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33333"/>
          <w:spacing w:val="0"/>
          <w:w w:val="434"/>
        </w:rPr>
        <w:t>\</w:t>
      </w:r>
      <w:r>
        <w:rPr>
          <w:rFonts w:ascii="Times New Roman" w:hAnsi="Times New Roman" w:cs="Times New Roman" w:eastAsia="Times New Roman"/>
          <w:sz w:val="19"/>
          <w:szCs w:val="19"/>
          <w:color w:val="33333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3333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333333"/>
          <w:spacing w:val="0"/>
          <w:w w:val="187"/>
        </w:rPr>
        <w:t>c_</w:t>
      </w:r>
      <w:r>
        <w:rPr>
          <w:rFonts w:ascii="Arial" w:hAnsi="Arial" w:cs="Arial" w:eastAsia="Arial"/>
          <w:sz w:val="14"/>
          <w:szCs w:val="14"/>
          <w:color w:val="333333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33333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333333"/>
          <w:spacing w:val="0"/>
          <w:w w:val="270"/>
          <w:i/>
        </w:rPr>
        <w:t>'</w:t>
      </w:r>
      <w:r>
        <w:rPr>
          <w:rFonts w:ascii="Arial" w:hAnsi="Arial" w:cs="Arial" w:eastAsia="Arial"/>
          <w:sz w:val="14"/>
          <w:szCs w:val="14"/>
          <w:color w:val="333333"/>
          <w:spacing w:val="0"/>
          <w:w w:val="272"/>
          <w:i/>
        </w:rPr>
        <w:t>(</w:t>
      </w:r>
      <w:r>
        <w:rPr>
          <w:rFonts w:ascii="Arial" w:hAnsi="Arial" w:cs="Arial" w:eastAsia="Arial"/>
          <w:sz w:val="14"/>
          <w:szCs w:val="14"/>
          <w:color w:val="333333"/>
          <w:spacing w:val="0"/>
          <w:w w:val="270"/>
          <w:i/>
        </w:rPr>
        <w:t>'</w:t>
      </w:r>
      <w:r>
        <w:rPr>
          <w:rFonts w:ascii="Arial" w:hAnsi="Arial" w:cs="Arial" w:eastAsia="Arial"/>
          <w:sz w:val="14"/>
          <w:szCs w:val="14"/>
          <w:color w:val="333333"/>
          <w:spacing w:val="0"/>
          <w:w w:val="100"/>
          <w:i/>
        </w:rPr>
        <w:tab/>
      </w:r>
      <w:r>
        <w:rPr>
          <w:rFonts w:ascii="Arial" w:hAnsi="Arial" w:cs="Arial" w:eastAsia="Arial"/>
          <w:sz w:val="14"/>
          <w:szCs w:val="14"/>
          <w:color w:val="333333"/>
          <w:spacing w:val="0"/>
          <w:w w:val="100"/>
          <w:i/>
        </w:rPr>
      </w:r>
      <w:r>
        <w:rPr>
          <w:rFonts w:ascii="Arial" w:hAnsi="Arial" w:cs="Arial" w:eastAsia="Arial"/>
          <w:sz w:val="19"/>
          <w:szCs w:val="19"/>
          <w:color w:val="333333"/>
          <w:spacing w:val="0"/>
          <w:w w:val="159"/>
        </w:rPr>
        <w:t>I</w:t>
      </w:r>
      <w:r>
        <w:rPr>
          <w:rFonts w:ascii="Arial" w:hAnsi="Arial" w:cs="Arial" w:eastAsia="Arial"/>
          <w:sz w:val="19"/>
          <w:szCs w:val="19"/>
          <w:color w:val="333333"/>
          <w:spacing w:val="-34"/>
          <w:w w:val="159"/>
        </w:rPr>
        <w:t> </w:t>
      </w:r>
      <w:r>
        <w:rPr>
          <w:rFonts w:ascii="Arial" w:hAnsi="Arial" w:cs="Arial" w:eastAsia="Arial"/>
          <w:sz w:val="19"/>
          <w:szCs w:val="19"/>
          <w:color w:val="333333"/>
          <w:spacing w:val="0"/>
          <w:w w:val="108"/>
        </w:rPr>
        <w:t>"-'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2" w:after="0" w:line="240" w:lineRule="auto"/>
        <w:ind w:right="1784"/>
        <w:jc w:val="righ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00"/>
          <w:b/>
          <w:bCs/>
        </w:rPr>
        <w:t>'Boplje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12121"/>
          <w:spacing w:val="0"/>
          <w:w w:val="132"/>
          <w:b/>
          <w:bCs/>
        </w:rPr>
        <w:t>)];as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sectPr>
      <w:type w:val="continuous"/>
      <w:pgSz w:w="11980" w:h="16880"/>
      <w:pgMar w:top="1580" w:bottom="280" w:left="22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.166656pt;margin-top:733.154358pt;width:16.820001pt;height:11.5pt;mso-position-horizontal-relative:page;mso-position-vertical-relative:page;z-index:-21804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31"/>
                    <w:spacing w:val="0"/>
                    <w:w w:val="104"/>
                  </w:rPr>
                  <w:t>800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.556892pt;margin-top:733.817078pt;width:20.924001pt;height:11.5pt;mso-position-horizontal-relative:page;mso-position-vertical-relative:page;z-index:-21803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8"/>
                  <w:jc w:val="left"/>
                  <w:rPr>
                    <w:rFonts w:ascii="Courier New" w:hAnsi="Courier New" w:cs="Courier New" w:eastAsia="Courier New"/>
                    <w:sz w:val="19"/>
                    <w:szCs w:val="19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19"/>
                    <w:szCs w:val="19"/>
                    <w:color w:val="2F2F31"/>
                    <w:spacing w:val="0"/>
                    <w:w w:val="83"/>
                  </w:rPr>
                  <w:t>2137</w:t>
                </w:r>
                <w:r>
                  <w:rPr>
                    <w:rFonts w:ascii="Courier New" w:hAnsi="Courier New" w:cs="Courier New" w:eastAsia="Courier New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234779pt;margin-top:733.817078pt;width:29.702001pt;height:11.5pt;mso-position-horizontal-relative:page;mso-position-vertical-relative:page;z-index:-21802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8"/>
                  <w:jc w:val="left"/>
                  <w:rPr>
                    <w:rFonts w:ascii="Courier New" w:hAnsi="Courier New" w:cs="Courier New" w:eastAsia="Courier New"/>
                    <w:sz w:val="19"/>
                    <w:szCs w:val="19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19"/>
                    <w:szCs w:val="19"/>
                    <w:color w:val="484848"/>
                    <w:spacing w:val="0"/>
                    <w:w w:val="81"/>
                  </w:rPr>
                  <w:t>412100</w:t>
                </w:r>
                <w:r>
                  <w:rPr>
                    <w:rFonts w:ascii="Courier New" w:hAnsi="Courier New" w:cs="Courier New" w:eastAsia="Courier New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1.792465pt;margin-top:733.881531pt;width:159.301172pt;height:10pt;mso-position-horizontal-relative:page;mso-position-vertical-relative:page;z-index:-21801" type="#_x0000_t202" filled="f" stroked="f">
          <v:textbox inset="0,0,0,0">
            <w:txbxContent>
              <w:p>
                <w:pPr>
                  <w:spacing w:before="0" w:after="0" w:line="183" w:lineRule="exact"/>
                  <w:ind w:left="20" w:right="-44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484848"/>
                    <w:w w:val="77"/>
                  </w:rPr>
                  <w:t>,ll;onpi!HOC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484848"/>
                    <w:spacing w:val="-2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100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-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75"/>
                  </w:rPr>
                  <w:t>neH3UjCK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7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3"/>
                    <w:w w:val="7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75"/>
                  </w:rPr>
                  <w:t>IIIIHBanii.!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75"/>
                  </w:rPr>
                  <w:t>(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75"/>
                  </w:rPr>
                  <w:t>CK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7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14"/>
                    <w:w w:val="7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F2F31"/>
                    <w:spacing w:val="0"/>
                    <w:w w:val="85"/>
                  </w:rPr>
                  <w:t>OCmypaH,e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5.532867pt;margin-top:733.634155pt;width:16.677501pt;height:11.5pt;mso-position-horizontal-relative:page;mso-position-vertical-relative:page;z-index:-21800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31"/>
                    <w:spacing w:val="0"/>
                    <w:w w:val="103"/>
                  </w:rPr>
                  <w:t>752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82428pt;margin-top:728.829285pt;width:117.80823pt;height:11pt;mso-position-horizontal-relative:page;mso-position-vertical-relative:page;z-index:-21796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B3B3B"/>
                    <w:spacing w:val="0"/>
                    <w:w w:val="100"/>
                  </w:rPr>
                  <w:t>(4342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B3B3B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4F4F4F"/>
                    <w:spacing w:val="0"/>
                    <w:w w:val="100"/>
                  </w:rPr>
                  <w:t>+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4F4F4F"/>
                    <w:spacing w:val="-1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B3B3B"/>
                    <w:spacing w:val="0"/>
                    <w:w w:val="100"/>
                  </w:rPr>
                  <w:t>4347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B3B3B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B3B3B"/>
                    <w:spacing w:val="0"/>
                    <w:w w:val="100"/>
                  </w:rPr>
                  <w:t>+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B3B3B"/>
                    <w:spacing w:val="-1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A2A2B"/>
                    <w:spacing w:val="0"/>
                    <w:w w:val="100"/>
                  </w:rPr>
                  <w:t>4357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A2A2B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B3B3B"/>
                    <w:spacing w:val="0"/>
                    <w:w w:val="100"/>
                  </w:rPr>
                  <w:t>+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3B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A2A2B"/>
                    <w:spacing w:val="0"/>
                    <w:w w:val="100"/>
                  </w:rPr>
                  <w:t>4359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A2A2B"/>
                    <w:spacing w:val="-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A2A2B"/>
                    <w:spacing w:val="0"/>
                    <w:w w:val="100"/>
                  </w:rPr>
                  <w:t>+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A2A2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A2A2B"/>
                    <w:spacing w:val="0"/>
                    <w:w w:val="104"/>
                  </w:rPr>
                  <w:t>4361)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1.026367pt;margin-top:731.774048pt;width:5.37662pt;height:5pt;mso-position-horizontal-relative:page;mso-position-vertical-relative:page;z-index:-21795" type="#_x0000_t202" filled="f" stroked="f">
          <v:textbox inset="0,0,0,0">
            <w:txbxContent>
              <w:p>
                <w:pPr>
                  <w:spacing w:before="12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6"/>
                    <w:szCs w:val="6"/>
                  </w:rPr>
                </w:pPr>
                <w:rPr/>
                <w:r>
                  <w:rPr>
                    <w:rFonts w:ascii="Arial" w:hAnsi="Arial" w:cs="Arial" w:eastAsia="Arial"/>
                    <w:sz w:val="6"/>
                    <w:szCs w:val="6"/>
                    <w:color w:val="CACAC8"/>
                    <w:spacing w:val="0"/>
                    <w:w w:val="338"/>
                  </w:rPr>
                  <w:t>)</w:t>
                </w:r>
                <w:r>
                  <w:rPr>
                    <w:rFonts w:ascii="Arial" w:hAnsi="Arial" w:cs="Arial" w:eastAsia="Arial"/>
                    <w:sz w:val="6"/>
                    <w:szCs w:val="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4.192307pt;margin-top:723.727905pt;width:116.441507pt;height:9.5pt;mso-position-horizontal-relative:page;mso-position-vertical-relative:page;z-index:-21794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43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83838"/>
                    <w:spacing w:val="0"/>
                    <w:w w:val="100"/>
                  </w:rPr>
                  <w:t>(4388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83838"/>
                    <w:spacing w:val="-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0"/>
                    <w:w w:val="100"/>
                  </w:rPr>
                  <w:t>+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1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0"/>
                    <w:w w:val="100"/>
                  </w:rPr>
                  <w:t>4398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83838"/>
                    <w:spacing w:val="0"/>
                    <w:w w:val="100"/>
                  </w:rPr>
                  <w:t>+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83838"/>
                    <w:spacing w:val="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0"/>
                    <w:w w:val="100"/>
                  </w:rPr>
                  <w:t>4406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484648"/>
                    <w:spacing w:val="0"/>
                    <w:w w:val="100"/>
                  </w:rPr>
                  <w:t>+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484648"/>
                    <w:spacing w:val="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0"/>
                    <w:w w:val="100"/>
                  </w:rPr>
                  <w:t>4408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484648"/>
                    <w:spacing w:val="0"/>
                    <w:w w:val="100"/>
                  </w:rPr>
                  <w:t>+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484648"/>
                    <w:spacing w:val="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42424"/>
                    <w:spacing w:val="0"/>
                    <w:w w:val="107"/>
                  </w:rPr>
                  <w:t>4410)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.596954pt;margin-top:737.600281pt;width:20.44117pt;height:9.5pt;mso-position-horizontal-relative:page;mso-position-vertical-relative:page;z-index:-2179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-17"/>
                    <w:w w:val="135"/>
                  </w:rPr>
                  <w:t>2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42424"/>
                    <w:spacing w:val="0"/>
                    <w:w w:val="112"/>
                  </w:rPr>
                  <w:t>2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42424"/>
                    <w:spacing w:val="-17"/>
                    <w:w w:val="112"/>
                  </w:rPr>
                  <w:t>2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123"/>
                  </w:rPr>
                  <w:t>9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234779pt;margin-top:737.600281pt;width:198.39672pt;height:9.5pt;mso-position-horizontal-relative:page;mso-position-vertical-relative:page;z-index:-21798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100"/>
                  </w:rPr>
                  <w:t>442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-3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42424"/>
                    <w:spacing w:val="-17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100"/>
                  </w:rPr>
                  <w:t>   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91"/>
                  </w:rPr>
                  <w:t>0TnnaT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92"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-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-3"/>
                    <w:w w:val="82"/>
                  </w:rPr>
                  <w:t>K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42424"/>
                    <w:spacing w:val="0"/>
                    <w:w w:val="82"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42424"/>
                    <w:spacing w:val="-13"/>
                    <w:w w:val="82"/>
                  </w:rPr>
                  <w:t>M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82"/>
                  </w:rPr>
                  <w:t>aT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82"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-7"/>
                    <w:w w:val="82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86"/>
                  </w:rPr>
                  <w:t>M)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86"/>
                  </w:rPr>
                  <w:t>'nTHnarepanHII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86"/>
                  </w:rPr>
                  <w:t>M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-9"/>
                    <w:w w:val="86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79"/>
                  </w:rPr>
                  <w:t>IIHC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-12"/>
                    <w:w w:val="79"/>
                  </w:rPr>
                  <w:t>T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42424"/>
                    <w:spacing w:val="-25"/>
                    <w:w w:val="91"/>
                  </w:rPr>
                  <w:t>H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87"/>
                  </w:rPr>
                  <w:t>TyUHj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-17"/>
                    <w:w w:val="88"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42424"/>
                    <w:spacing w:val="-13"/>
                    <w:w w:val="84"/>
                  </w:rPr>
                  <w:t>M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D3D"/>
                    <w:spacing w:val="0"/>
                    <w:w w:val="107"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232368pt;margin-top:734.870728pt;width:117.684078pt;height:10.5pt;mso-position-horizontal-relative:page;mso-position-vertical-relative:page;z-index:-21797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w w:val="99"/>
                  </w:rPr>
                  <w:t>(2302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-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B2B2B"/>
                    <w:spacing w:val="0"/>
                    <w:w w:val="100"/>
                  </w:rPr>
                  <w:t>+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B2B2B"/>
                    <w:spacing w:val="-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0"/>
                    <w:w w:val="99"/>
                  </w:rPr>
                  <w:t>2307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-14"/>
                    <w:w w:val="9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161616"/>
                    <w:spacing w:val="0"/>
                    <w:w w:val="100"/>
                  </w:rPr>
                  <w:t>+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161616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0"/>
                    <w:w w:val="118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-26"/>
                    <w:w w:val="118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030303"/>
                    <w:spacing w:val="-22"/>
                    <w:w w:val="1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0"/>
                    <w:w w:val="118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-19"/>
                    <w:w w:val="1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424242"/>
                    <w:spacing w:val="0"/>
                    <w:w w:val="100"/>
                  </w:rPr>
                  <w:t>+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424242"/>
                    <w:spacing w:val="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0"/>
                    <w:w w:val="99"/>
                  </w:rPr>
                  <w:t>2319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-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B2B2B"/>
                    <w:spacing w:val="0"/>
                    <w:w w:val="100"/>
                  </w:rPr>
                  <w:t>+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2B2B2B"/>
                    <w:spacing w:val="-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2B2B2B"/>
                    <w:spacing w:val="0"/>
                    <w:w w:val="100"/>
                  </w:rPr>
                  <w:t>2321)</w:t>
                </w:r>
                <w:r>
                  <w:rPr>
                    <w:rFonts w:ascii="Times New Roman" w:hAnsi="Times New Roman" w:cs="Times New Roman" w:eastAsia="Times New Roman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image" Target="media/image4.jpg"/><Relationship Id="rId16" Type="http://schemas.openxmlformats.org/officeDocument/2006/relationships/footer" Target="footer8.xml"/><Relationship Id="rId17" Type="http://schemas.openxmlformats.org/officeDocument/2006/relationships/image" Target="media/image5.jpg"/><Relationship Id="rId18" Type="http://schemas.openxmlformats.org/officeDocument/2006/relationships/footer" Target="footer9.xml"/><Relationship Id="rId19" Type="http://schemas.openxmlformats.org/officeDocument/2006/relationships/image" Target="media/image6.png"/><Relationship Id="rId20" Type="http://schemas.openxmlformats.org/officeDocument/2006/relationships/image" Target="media/image7.jpg"/><Relationship Id="rId21" Type="http://schemas.openxmlformats.org/officeDocument/2006/relationships/footer" Target="footer10.xml"/><Relationship Id="rId22" Type="http://schemas.openxmlformats.org/officeDocument/2006/relationships/footer" Target="footer11.xml"/><Relationship Id="rId23" Type="http://schemas.openxmlformats.org/officeDocument/2006/relationships/footer" Target="footer12.xml"/><Relationship Id="rId24" Type="http://schemas.openxmlformats.org/officeDocument/2006/relationships/image" Target="media/image8.png"/><Relationship Id="rId25" Type="http://schemas.openxmlformats.org/officeDocument/2006/relationships/image" Target="media/image9.jpg"/><Relationship Id="rId26" Type="http://schemas.openxmlformats.org/officeDocument/2006/relationships/image" Target="media/image10.jpg"/><Relationship Id="rId27" Type="http://schemas.openxmlformats.org/officeDocument/2006/relationships/footer" Target="footer13.xml"/><Relationship Id="rId28" Type="http://schemas.openxmlformats.org/officeDocument/2006/relationships/footer" Target="footer14.xml"/><Relationship Id="rId29" Type="http://schemas.openxmlformats.org/officeDocument/2006/relationships/footer" Target="footer15.xml"/><Relationship Id="rId30" Type="http://schemas.openxmlformats.org/officeDocument/2006/relationships/footer" Target="footer16.xml"/><Relationship Id="rId31" Type="http://schemas.openxmlformats.org/officeDocument/2006/relationships/image" Target="media/image11.png"/><Relationship Id="rId32" Type="http://schemas.openxmlformats.org/officeDocument/2006/relationships/footer" Target="footer17.xml"/><Relationship Id="rId33" Type="http://schemas.openxmlformats.org/officeDocument/2006/relationships/footer" Target="footer18.xml"/><Relationship Id="rId34" Type="http://schemas.openxmlformats.org/officeDocument/2006/relationships/footer" Target="footer19.xml"/><Relationship Id="rId35" Type="http://schemas.openxmlformats.org/officeDocument/2006/relationships/footer" Target="footer20.xml"/><Relationship Id="rId36" Type="http://schemas.openxmlformats.org/officeDocument/2006/relationships/footer" Target="footer21.xml"/><Relationship Id="rId37" Type="http://schemas.openxmlformats.org/officeDocument/2006/relationships/footer" Target="footer22.xml"/><Relationship Id="rId38" Type="http://schemas.openxmlformats.org/officeDocument/2006/relationships/image" Target="media/image12.png"/><Relationship Id="rId39" Type="http://schemas.openxmlformats.org/officeDocument/2006/relationships/image" Target="media/image13.png"/><Relationship Id="rId40" Type="http://schemas.openxmlformats.org/officeDocument/2006/relationships/footer" Target="footer23.xml"/><Relationship Id="rId41" Type="http://schemas.openxmlformats.org/officeDocument/2006/relationships/footer" Target="footer24.xml"/><Relationship Id="rId42" Type="http://schemas.openxmlformats.org/officeDocument/2006/relationships/image" Target="media/image14.png"/><Relationship Id="rId43" Type="http://schemas.openxmlformats.org/officeDocument/2006/relationships/image" Target="media/image15.jpg"/><Relationship Id="rId44" Type="http://schemas.openxmlformats.org/officeDocument/2006/relationships/image" Target="media/image16.png"/><Relationship Id="rId45" Type="http://schemas.openxmlformats.org/officeDocument/2006/relationships/footer" Target="footer25.xml"/><Relationship Id="rId46" Type="http://schemas.openxmlformats.org/officeDocument/2006/relationships/image" Target="media/image17.jpg"/><Relationship Id="rId47" Type="http://schemas.openxmlformats.org/officeDocument/2006/relationships/footer" Target="footer26.xml"/><Relationship Id="rId48" Type="http://schemas.openxmlformats.org/officeDocument/2006/relationships/footer" Target="footer27.xml"/><Relationship Id="rId49" Type="http://schemas.openxmlformats.org/officeDocument/2006/relationships/footer" Target="footer28.xml"/><Relationship Id="rId50" Type="http://schemas.openxmlformats.org/officeDocument/2006/relationships/footer" Target="footer29.xml"/><Relationship Id="rId51" Type="http://schemas.openxmlformats.org/officeDocument/2006/relationships/image" Target="media/image18.png"/><Relationship Id="rId52" Type="http://schemas.openxmlformats.org/officeDocument/2006/relationships/footer" Target="footer30.xml"/><Relationship Id="rId53" Type="http://schemas.openxmlformats.org/officeDocument/2006/relationships/footer" Target="footer31.xml"/><Relationship Id="rId54" Type="http://schemas.openxmlformats.org/officeDocument/2006/relationships/footer" Target="footer32.xml"/><Relationship Id="rId55" Type="http://schemas.openxmlformats.org/officeDocument/2006/relationships/footer" Target="footer33.xml"/><Relationship Id="rId56" Type="http://schemas.openxmlformats.org/officeDocument/2006/relationships/footer" Target="footer34.xml"/><Relationship Id="rId57" Type="http://schemas.openxmlformats.org/officeDocument/2006/relationships/image" Target="media/image19.png"/><Relationship Id="rId58" Type="http://schemas.openxmlformats.org/officeDocument/2006/relationships/footer" Target="footer35.xml"/><Relationship Id="rId59" Type="http://schemas.openxmlformats.org/officeDocument/2006/relationships/image" Target="media/image20.jpg"/><Relationship Id="rId60" Type="http://schemas.openxmlformats.org/officeDocument/2006/relationships/footer" Target="footer36.xml"/><Relationship Id="rId61" Type="http://schemas.openxmlformats.org/officeDocument/2006/relationships/image" Target="media/image21.png"/><Relationship Id="rId62" Type="http://schemas.openxmlformats.org/officeDocument/2006/relationships/image" Target="media/image22.jpg"/><Relationship Id="rId63" Type="http://schemas.openxmlformats.org/officeDocument/2006/relationships/footer" Target="footer37.xml"/><Relationship Id="rId64" Type="http://schemas.openxmlformats.org/officeDocument/2006/relationships/footer" Target="footer38.xml"/><Relationship Id="rId65" Type="http://schemas.openxmlformats.org/officeDocument/2006/relationships/footer" Target="footer39.xml"/><Relationship Id="rId66" Type="http://schemas.openxmlformats.org/officeDocument/2006/relationships/image" Target="media/image23.png"/><Relationship Id="rId67" Type="http://schemas.openxmlformats.org/officeDocument/2006/relationships/footer" Target="footer40.xml"/><Relationship Id="rId68" Type="http://schemas.openxmlformats.org/officeDocument/2006/relationships/footer" Target="footer41.xml"/><Relationship Id="rId69" Type="http://schemas.openxmlformats.org/officeDocument/2006/relationships/footer" Target="footer42.xml"/><Relationship Id="rId70" Type="http://schemas.openxmlformats.org/officeDocument/2006/relationships/image" Target="media/image24.png"/><Relationship Id="rId71" Type="http://schemas.openxmlformats.org/officeDocument/2006/relationships/image" Target="media/image25.jpg"/><Relationship Id="rId72" Type="http://schemas.openxmlformats.org/officeDocument/2006/relationships/footer" Target="footer43.xml"/><Relationship Id="rId73" Type="http://schemas.openxmlformats.org/officeDocument/2006/relationships/footer" Target="footer44.xml"/><Relationship Id="rId74" Type="http://schemas.openxmlformats.org/officeDocument/2006/relationships/image" Target="media/image26.png"/><Relationship Id="rId75" Type="http://schemas.openxmlformats.org/officeDocument/2006/relationships/footer" Target="footer45.xml"/><Relationship Id="rId76" Type="http://schemas.openxmlformats.org/officeDocument/2006/relationships/footer" Target="footer46.xml"/><Relationship Id="rId77" Type="http://schemas.openxmlformats.org/officeDocument/2006/relationships/footer" Target="footer47.xml"/><Relationship Id="rId78" Type="http://schemas.openxmlformats.org/officeDocument/2006/relationships/footer" Target="footer48.xml"/><Relationship Id="rId79" Type="http://schemas.openxmlformats.org/officeDocument/2006/relationships/image" Target="media/image27.jpg"/><Relationship Id="rId80" Type="http://schemas.openxmlformats.org/officeDocument/2006/relationships/image" Target="media/image28.jpg"/><Relationship Id="rId81" Type="http://schemas.openxmlformats.org/officeDocument/2006/relationships/image" Target="media/image29.jpg"/><Relationship Id="rId82" Type="http://schemas.openxmlformats.org/officeDocument/2006/relationships/image" Target="media/image30.jpg"/><Relationship Id="rId83" Type="http://schemas.openxmlformats.org/officeDocument/2006/relationships/image" Target="media/image31.jpg"/><Relationship Id="rId84" Type="http://schemas.openxmlformats.org/officeDocument/2006/relationships/image" Target="media/image32.jpg"/><Relationship Id="rId85" Type="http://schemas.openxmlformats.org/officeDocument/2006/relationships/image" Target="media/image33.jpg"/><Relationship Id="rId86" Type="http://schemas.openxmlformats.org/officeDocument/2006/relationships/footer" Target="footer49.xml"/><Relationship Id="rId87" Type="http://schemas.openxmlformats.org/officeDocument/2006/relationships/footer" Target="footer50.xml"/><Relationship Id="rId88" Type="http://schemas.openxmlformats.org/officeDocument/2006/relationships/image" Target="media/image34.jpg"/><Relationship Id="rId89" Type="http://schemas.openxmlformats.org/officeDocument/2006/relationships/hyperlink" Target="mailto:info@dadov.rs" TargetMode="External"/><Relationship Id="rId90" Type="http://schemas.openxmlformats.org/officeDocument/2006/relationships/image" Target="media/image3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Skenirana slika</dc:subject>
  <dc:title>Skenirana slika</dc:title>
  <dcterms:created xsi:type="dcterms:W3CDTF">2019-06-05T11:06:57Z</dcterms:created>
  <dcterms:modified xsi:type="dcterms:W3CDTF">2019-06-05T11:06:57Z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LastSaved">
    <vt:filetime>2019-06-05T00:00:00Z</vt:filetime>
  </property>
</Properties>
</file>